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75" w:rsidRPr="00C03CCC" w:rsidRDefault="00D10B75" w:rsidP="004D04F5">
      <w:pPr>
        <w:pStyle w:val="af1"/>
        <w:spacing w:before="0" w:after="0"/>
      </w:pPr>
      <w:r w:rsidRPr="00C03CCC">
        <w:rPr>
          <w:noProof/>
        </w:rPr>
        <w:drawing>
          <wp:inline distT="0" distB="0" distL="0" distR="0" wp14:anchorId="26625E68" wp14:editId="26CC8882">
            <wp:extent cx="558800" cy="612775"/>
            <wp:effectExtent l="0" t="0" r="0" b="0"/>
            <wp:docPr id="3" name="Рисунок 3" descr="большо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ой 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B75" w:rsidRPr="00C03CCC" w:rsidRDefault="00D10B75" w:rsidP="004D04F5">
      <w:pPr>
        <w:pStyle w:val="af1"/>
        <w:spacing w:before="0" w:after="0"/>
        <w:rPr>
          <w:sz w:val="28"/>
        </w:rPr>
      </w:pPr>
      <w:r w:rsidRPr="00C03CCC">
        <w:rPr>
          <w:sz w:val="28"/>
        </w:rPr>
        <w:t>ПРАВИТЕЛЬСТВО САНКТ-ПЕТЕРБУРГА</w:t>
      </w:r>
      <w:r w:rsidRPr="00C03CCC">
        <w:rPr>
          <w:sz w:val="28"/>
        </w:rPr>
        <w:br/>
      </w:r>
      <w:r w:rsidRPr="00C03CCC">
        <w:rPr>
          <w:b/>
          <w:sz w:val="28"/>
          <w:szCs w:val="28"/>
        </w:rPr>
        <w:t>ГОСУДАРСТВЕННАЯ ЖИЛИЩНАЯ ИНСПЕКЦИЯ</w:t>
      </w:r>
      <w:r w:rsidRPr="00C03CCC">
        <w:rPr>
          <w:b/>
          <w:sz w:val="28"/>
          <w:szCs w:val="28"/>
        </w:rPr>
        <w:br/>
        <w:t>САНКТ-ПЕТЕРБУРГА</w:t>
      </w:r>
    </w:p>
    <w:p w:rsidR="00D10B75" w:rsidRPr="00C03CCC" w:rsidRDefault="00D10B75" w:rsidP="004D04F5">
      <w:pPr>
        <w:pStyle w:val="1"/>
        <w:rPr>
          <w:sz w:val="28"/>
          <w:szCs w:val="28"/>
        </w:rPr>
      </w:pPr>
      <w:r w:rsidRPr="00C03CCC">
        <w:rPr>
          <w:noProof/>
          <w:sz w:val="28"/>
          <w:szCs w:val="28"/>
        </w:rPr>
        <w:t>Р А С П О Р Я Ж Е Н И Е</w:t>
      </w:r>
    </w:p>
    <w:p w:rsidR="00D10B75" w:rsidRPr="00C03CCC" w:rsidRDefault="00D10B75" w:rsidP="004D04F5">
      <w:r w:rsidRPr="00C03CC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89542" wp14:editId="4992BB00">
                <wp:simplePos x="0" y="0"/>
                <wp:positionH relativeFrom="column">
                  <wp:posOffset>4457700</wp:posOffset>
                </wp:positionH>
                <wp:positionV relativeFrom="paragraph">
                  <wp:posOffset>9525</wp:posOffset>
                </wp:positionV>
                <wp:extent cx="819150" cy="182880"/>
                <wp:effectExtent l="3810" t="0" r="0" b="6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650E" w:rsidRPr="00234145" w:rsidRDefault="0063650E" w:rsidP="00D10B75">
                            <w:pPr>
                              <w:rPr>
                                <w:sz w:val="12"/>
                              </w:rPr>
                            </w:pPr>
                            <w:r w:rsidRPr="00234145">
                              <w:rPr>
                                <w:sz w:val="12"/>
                              </w:rPr>
                              <w:t>ОКПО 15172379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51pt;margin-top:.75pt;width:64.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" stroked="f">
                <v:textbox>
                  <w:txbxContent>
                    <w:p w:rsidR="0063650E" w:rsidRPr="00234145" w:rsidRDefault="0063650E" w:rsidP="00D10B75">
                      <w:pPr>
                        <w:rPr>
                          <w:sz w:val="12"/>
                        </w:rPr>
                      </w:pPr>
                      <w:r w:rsidRPr="00234145">
                        <w:rPr>
                          <w:sz w:val="12"/>
                        </w:rPr>
                        <w:t>ОКПО 15172379</w:t>
                      </w:r>
                    </w:p>
                  </w:txbxContent>
                </v:textbox>
              </v:shape>
            </w:pict>
          </mc:Fallback>
        </mc:AlternateContent>
      </w:r>
    </w:p>
    <w:p w:rsidR="00D10B75" w:rsidRPr="00C03CCC" w:rsidRDefault="00D10B75" w:rsidP="004D04F5"/>
    <w:p w:rsidR="00D10B75" w:rsidRPr="00C03CCC" w:rsidRDefault="00D10B75" w:rsidP="004D04F5">
      <w:pPr>
        <w:tabs>
          <w:tab w:val="left" w:pos="7371"/>
        </w:tabs>
        <w:rPr>
          <w:sz w:val="28"/>
        </w:rPr>
      </w:pPr>
      <w:r w:rsidRPr="00C03CCC">
        <w:rPr>
          <w:sz w:val="28"/>
        </w:rPr>
        <w:t xml:space="preserve"> _________________</w:t>
      </w:r>
      <w:r w:rsidRPr="00C03CCC">
        <w:rPr>
          <w:sz w:val="28"/>
        </w:rPr>
        <w:tab/>
        <w:t xml:space="preserve">      №______</w:t>
      </w:r>
    </w:p>
    <w:p w:rsidR="00D10B75" w:rsidRPr="00C03CCC" w:rsidRDefault="00D10B75" w:rsidP="004D04F5">
      <w:pPr>
        <w:jc w:val="center"/>
      </w:pPr>
    </w:p>
    <w:p w:rsidR="00D10B75" w:rsidRPr="00C03CCC" w:rsidRDefault="00D10B75" w:rsidP="004D04F5">
      <w:pPr>
        <w:widowControl w:val="0"/>
        <w:autoSpaceDE w:val="0"/>
        <w:autoSpaceDN w:val="0"/>
        <w:rPr>
          <w:b/>
        </w:rPr>
      </w:pPr>
    </w:p>
    <w:p w:rsidR="00762FA8" w:rsidRPr="00C03CCC" w:rsidRDefault="00745D3C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Об утверждении </w:t>
      </w:r>
      <w:proofErr w:type="gramStart"/>
      <w:r w:rsidRPr="00C03CCC">
        <w:rPr>
          <w:b/>
        </w:rPr>
        <w:t>Административного</w:t>
      </w:r>
      <w:proofErr w:type="gramEnd"/>
      <w:r w:rsidRPr="00C03CCC">
        <w:rPr>
          <w:b/>
        </w:rPr>
        <w:t xml:space="preserve"> </w:t>
      </w:r>
    </w:p>
    <w:p w:rsidR="00762FA8" w:rsidRPr="00C03CCC" w:rsidRDefault="00745D3C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регламента </w:t>
      </w:r>
      <w:proofErr w:type="gramStart"/>
      <w:r w:rsidRPr="00C03CCC">
        <w:rPr>
          <w:b/>
        </w:rPr>
        <w:t>Государственной</w:t>
      </w:r>
      <w:proofErr w:type="gramEnd"/>
      <w:r w:rsidRPr="00C03CCC">
        <w:rPr>
          <w:b/>
        </w:rPr>
        <w:t xml:space="preserve"> жилищной </w:t>
      </w:r>
    </w:p>
    <w:p w:rsidR="00762FA8" w:rsidRPr="00C03CCC" w:rsidRDefault="00745D3C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инспекции Санкт-Петербурга </w:t>
      </w:r>
    </w:p>
    <w:p w:rsidR="00762FA8" w:rsidRPr="00C03CCC" w:rsidRDefault="00745D3C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по предоставлению государственной услуги </w:t>
      </w:r>
    </w:p>
    <w:p w:rsidR="00762FA8" w:rsidRPr="00C03CCC" w:rsidRDefault="00745D3C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по </w:t>
      </w:r>
      <w:r w:rsidR="00762FA8" w:rsidRPr="00C03CCC">
        <w:rPr>
          <w:b/>
        </w:rPr>
        <w:t xml:space="preserve">предоставлению, аннулированию </w:t>
      </w: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квалификационного аттестата, </w:t>
      </w: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proofErr w:type="gramStart"/>
      <w:r w:rsidRPr="00C03CCC">
        <w:rPr>
          <w:b/>
        </w:rPr>
        <w:t>предусмотренного</w:t>
      </w:r>
      <w:proofErr w:type="gramEnd"/>
      <w:r w:rsidRPr="00C03CCC">
        <w:rPr>
          <w:b/>
        </w:rPr>
        <w:t xml:space="preserve"> в статье 202 </w:t>
      </w: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Жилищного кодекса Российской Федерации, </w:t>
      </w:r>
    </w:p>
    <w:p w:rsidR="001E044B" w:rsidRPr="00C03CCC" w:rsidRDefault="000C1B23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а также </w:t>
      </w:r>
      <w:r w:rsidR="001E044B" w:rsidRPr="00C03CCC">
        <w:rPr>
          <w:b/>
        </w:rPr>
        <w:t xml:space="preserve">внесению сведений в </w:t>
      </w:r>
      <w:proofErr w:type="gramStart"/>
      <w:r w:rsidR="001E044B" w:rsidRPr="00C03CCC">
        <w:rPr>
          <w:b/>
        </w:rPr>
        <w:t>единый</w:t>
      </w:r>
      <w:proofErr w:type="gramEnd"/>
      <w:r w:rsidR="001E044B" w:rsidRPr="00C03CCC">
        <w:rPr>
          <w:b/>
        </w:rPr>
        <w:t xml:space="preserve"> </w:t>
      </w:r>
    </w:p>
    <w:p w:rsidR="001E044B" w:rsidRPr="00C03CCC" w:rsidRDefault="001E044B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федеральный реестр </w:t>
      </w:r>
      <w:proofErr w:type="gramStart"/>
      <w:r w:rsidRPr="00C03CCC">
        <w:rPr>
          <w:b/>
        </w:rPr>
        <w:t>квалификационных</w:t>
      </w:r>
      <w:proofErr w:type="gramEnd"/>
      <w:r w:rsidRPr="00C03CCC">
        <w:rPr>
          <w:b/>
        </w:rPr>
        <w:t xml:space="preserve"> </w:t>
      </w:r>
    </w:p>
    <w:p w:rsidR="001E044B" w:rsidRPr="00C03CCC" w:rsidRDefault="001E044B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аттестатов, предоставлению сведений </w:t>
      </w:r>
    </w:p>
    <w:p w:rsidR="00E508A6" w:rsidRDefault="001E044B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proofErr w:type="gramStart"/>
      <w:r w:rsidRPr="00C03CCC">
        <w:rPr>
          <w:b/>
        </w:rPr>
        <w:t>из указанного реестра</w:t>
      </w:r>
      <w:r w:rsidR="00762FA8" w:rsidRPr="00C03CCC">
        <w:rPr>
          <w:b/>
        </w:rPr>
        <w:t xml:space="preserve"> </w:t>
      </w:r>
      <w:r w:rsidR="00E508A6" w:rsidRPr="00E508A6">
        <w:rPr>
          <w:b/>
        </w:rPr>
        <w:t xml:space="preserve">(Уникальный </w:t>
      </w:r>
      <w:proofErr w:type="gramEnd"/>
    </w:p>
    <w:p w:rsidR="00E508A6" w:rsidRDefault="00E508A6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E508A6">
        <w:rPr>
          <w:b/>
        </w:rPr>
        <w:t>реестровый номер 7800000000167161209)</w:t>
      </w:r>
    </w:p>
    <w:p w:rsidR="00E508A6" w:rsidRDefault="00762FA8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и признанию </w:t>
      </w:r>
      <w:proofErr w:type="gramStart"/>
      <w:r w:rsidRPr="00C03CCC">
        <w:rPr>
          <w:b/>
        </w:rPr>
        <w:t>утратившими</w:t>
      </w:r>
      <w:proofErr w:type="gramEnd"/>
      <w:r w:rsidRPr="00C03CCC">
        <w:rPr>
          <w:b/>
        </w:rPr>
        <w:t xml:space="preserve"> силу </w:t>
      </w: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некоторых распоряжений </w:t>
      </w:r>
      <w:proofErr w:type="gramStart"/>
      <w:r w:rsidRPr="00C03CCC">
        <w:rPr>
          <w:b/>
        </w:rPr>
        <w:t>Государственной</w:t>
      </w:r>
      <w:proofErr w:type="gramEnd"/>
      <w:r w:rsidRPr="00C03CCC">
        <w:rPr>
          <w:b/>
        </w:rPr>
        <w:t xml:space="preserve"> </w:t>
      </w:r>
    </w:p>
    <w:p w:rsidR="00745D3C" w:rsidRPr="00C03CCC" w:rsidRDefault="00762FA8" w:rsidP="004D04F5">
      <w:pPr>
        <w:pStyle w:val="ac"/>
        <w:spacing w:before="0" w:beforeAutospacing="0" w:after="0" w:afterAutospacing="0" w:line="288" w:lineRule="atLeast"/>
        <w:jc w:val="both"/>
        <w:rPr>
          <w:b/>
        </w:rPr>
      </w:pPr>
      <w:r w:rsidRPr="00C03CCC">
        <w:rPr>
          <w:b/>
        </w:rPr>
        <w:t xml:space="preserve">жилищной инспекции Санкт-Петербурга </w:t>
      </w:r>
    </w:p>
    <w:p w:rsidR="00762FA8" w:rsidRPr="00C03CCC" w:rsidRDefault="00762FA8" w:rsidP="004D04F5">
      <w:pPr>
        <w:widowControl w:val="0"/>
        <w:autoSpaceDE w:val="0"/>
        <w:autoSpaceDN w:val="0"/>
        <w:rPr>
          <w:b/>
        </w:rPr>
      </w:pPr>
    </w:p>
    <w:p w:rsidR="004D04F5" w:rsidRPr="00C03CCC" w:rsidRDefault="004D04F5" w:rsidP="004D04F5">
      <w:pPr>
        <w:widowControl w:val="0"/>
        <w:autoSpaceDE w:val="0"/>
        <w:autoSpaceDN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jc w:val="both"/>
      </w:pPr>
      <w:r w:rsidRPr="00C03CCC">
        <w:tab/>
        <w:t xml:space="preserve">В соответствии со статьей 202 Жилищного кодекса Российской Федерации, </w:t>
      </w:r>
      <w:r w:rsidR="001E044B" w:rsidRPr="00C03CCC">
        <w:t xml:space="preserve">Федеральным законом </w:t>
      </w:r>
      <w:r w:rsidR="00386D1E" w:rsidRPr="00C03CCC">
        <w:t>«</w:t>
      </w:r>
      <w:r w:rsidR="001E044B" w:rsidRPr="00C03CCC">
        <w:t xml:space="preserve">Об организации предоставления государственных </w:t>
      </w:r>
      <w:r w:rsidR="001E044B" w:rsidRPr="00C03CCC">
        <w:br/>
        <w:t>и муниципальных услуг</w:t>
      </w:r>
      <w:r w:rsidR="00386D1E" w:rsidRPr="00C03CCC">
        <w:t>»</w:t>
      </w:r>
      <w:r w:rsidR="001E044B" w:rsidRPr="00C03CCC">
        <w:t xml:space="preserve">, </w:t>
      </w:r>
      <w:r w:rsidRPr="00C03CCC">
        <w:t xml:space="preserve">приказом Министерства строительства </w:t>
      </w:r>
      <w:r w:rsidR="0070712C" w:rsidRPr="00C03CCC">
        <w:br/>
      </w:r>
      <w:r w:rsidRPr="00C03CCC">
        <w:t>и жилищно-коммунального хозяйства Российской Федерации от 26.05.2026 № 326/</w:t>
      </w:r>
      <w:proofErr w:type="spellStart"/>
      <w:proofErr w:type="gramStart"/>
      <w:r w:rsidRPr="00C03CCC">
        <w:t>пр</w:t>
      </w:r>
      <w:proofErr w:type="spellEnd"/>
      <w:proofErr w:type="gramEnd"/>
      <w:r w:rsidRPr="00C03CCC">
        <w:t xml:space="preserve"> </w:t>
      </w:r>
      <w:r w:rsidR="001E044B" w:rsidRPr="00C03CCC">
        <w:br/>
      </w:r>
      <w:r w:rsidR="00386D1E" w:rsidRPr="00C03CCC">
        <w:t>«</w:t>
      </w:r>
      <w:r w:rsidRPr="00C03CCC">
        <w:t xml:space="preserve"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</w:t>
      </w:r>
      <w:r w:rsidR="001E044B" w:rsidRPr="00C03CCC">
        <w:br/>
      </w:r>
      <w:r w:rsidRPr="00C03CCC">
        <w:t>на квалификационном экзамене</w:t>
      </w:r>
      <w:r w:rsidR="00386D1E" w:rsidRPr="00C03CCC">
        <w:t>»</w:t>
      </w:r>
      <w:r w:rsidR="00745D3C" w:rsidRPr="00C03CCC">
        <w:t xml:space="preserve">, постановлением Правительства Санкт-Петербурга </w:t>
      </w:r>
      <w:r w:rsidR="001E044B" w:rsidRPr="00C03CCC">
        <w:br/>
      </w:r>
      <w:r w:rsidR="00745D3C" w:rsidRPr="00C03CCC">
        <w:t xml:space="preserve">от 25.07.2011 № 1037 </w:t>
      </w:r>
      <w:r w:rsidR="00386D1E" w:rsidRPr="00C03CCC">
        <w:t>«</w:t>
      </w:r>
      <w:r w:rsidR="00745D3C" w:rsidRPr="00C03CCC"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</w:t>
      </w:r>
      <w:r w:rsidR="00386D1E" w:rsidRPr="00C03CCC">
        <w:t>»</w:t>
      </w:r>
      <w:r w:rsidRPr="00C03CCC">
        <w:t>:</w:t>
      </w:r>
    </w:p>
    <w:p w:rsidR="00D10B75" w:rsidRPr="00C03CCC" w:rsidRDefault="00D10B75" w:rsidP="004D04F5">
      <w:pPr>
        <w:widowControl w:val="0"/>
        <w:autoSpaceDE w:val="0"/>
        <w:autoSpaceDN w:val="0"/>
        <w:jc w:val="both"/>
      </w:pPr>
    </w:p>
    <w:p w:rsidR="00745D3C" w:rsidRPr="00C03CCC" w:rsidRDefault="00D10B75" w:rsidP="004D04F5">
      <w:pPr>
        <w:widowControl w:val="0"/>
        <w:autoSpaceDE w:val="0"/>
        <w:autoSpaceDN w:val="0"/>
        <w:ind w:firstLine="709"/>
        <w:jc w:val="both"/>
      </w:pPr>
      <w:r w:rsidRPr="00C03CCC">
        <w:t xml:space="preserve">1. </w:t>
      </w:r>
      <w:r w:rsidR="00745D3C" w:rsidRPr="00C03CCC">
        <w:t>Утвердить Административный регламент Государственной жилищной инспекции Санкт-Петербурга по предоставл</w:t>
      </w:r>
      <w:r w:rsidR="00762FA8" w:rsidRPr="00C03CCC">
        <w:t xml:space="preserve">ению государственной услуги </w:t>
      </w:r>
      <w:r w:rsidR="00762FA8" w:rsidRPr="00C03CCC">
        <w:br/>
      </w:r>
      <w:r w:rsidR="001E044B" w:rsidRPr="00C03CCC">
        <w:t xml:space="preserve">по предоставлению, аннулированию квалификационного аттестата, предусмотренного </w:t>
      </w:r>
      <w:r w:rsidR="001E044B" w:rsidRPr="00C03CCC">
        <w:br/>
        <w:t xml:space="preserve">в статье 202 Жилищного кодекса Российской Федерации, а также внесению сведений </w:t>
      </w:r>
      <w:r w:rsidR="001E044B" w:rsidRPr="00C03CCC">
        <w:br/>
        <w:t>в единый федеральный реестр квалификационных аттестатов, предоставлению сведений из указанного реестра</w:t>
      </w:r>
      <w:r w:rsidR="00352BDC" w:rsidRPr="00C03CCC">
        <w:t xml:space="preserve"> (</w:t>
      </w:r>
      <w:r w:rsidR="00E508A6">
        <w:t>У</w:t>
      </w:r>
      <w:r w:rsidR="00352BDC" w:rsidRPr="00C03CCC">
        <w:t>никальный реестровый номер 7800000000167161209)</w:t>
      </w:r>
      <w:r w:rsidR="00E508A6">
        <w:t xml:space="preserve"> согласно приложению</w:t>
      </w:r>
      <w:r w:rsidR="00745D3C" w:rsidRPr="00C03CCC">
        <w:t>.</w:t>
      </w:r>
    </w:p>
    <w:p w:rsidR="00762FA8" w:rsidRPr="00C03CCC" w:rsidRDefault="00745D3C" w:rsidP="004D04F5">
      <w:pPr>
        <w:widowControl w:val="0"/>
        <w:autoSpaceDE w:val="0"/>
        <w:autoSpaceDN w:val="0"/>
        <w:ind w:firstLine="709"/>
        <w:jc w:val="both"/>
      </w:pPr>
      <w:r w:rsidRPr="00C03CCC">
        <w:lastRenderedPageBreak/>
        <w:t xml:space="preserve">2. Признать </w:t>
      </w:r>
      <w:r w:rsidR="00762FA8" w:rsidRPr="00C03CCC">
        <w:t>утратившими силу:</w:t>
      </w:r>
    </w:p>
    <w:p w:rsidR="00E56866" w:rsidRPr="00C03CCC" w:rsidRDefault="00D10B75" w:rsidP="004D04F5">
      <w:pPr>
        <w:widowControl w:val="0"/>
        <w:autoSpaceDE w:val="0"/>
        <w:autoSpaceDN w:val="0"/>
        <w:ind w:firstLine="709"/>
        <w:jc w:val="both"/>
      </w:pPr>
      <w:r w:rsidRPr="00C03CCC">
        <w:t>распоряжение Госу</w:t>
      </w:r>
      <w:r w:rsidR="00762FA8" w:rsidRPr="00C03CCC">
        <w:t xml:space="preserve">дарственной жилищной инспекции </w:t>
      </w:r>
      <w:r w:rsidRPr="00C03CCC">
        <w:t xml:space="preserve">Санкт-Петербурга </w:t>
      </w:r>
      <w:r w:rsidR="00762FA8" w:rsidRPr="00C03CCC">
        <w:br/>
      </w:r>
      <w:r w:rsidRPr="00C03CCC">
        <w:t xml:space="preserve">от 30.08.2019 № 17-р </w:t>
      </w:r>
      <w:r w:rsidR="00386D1E" w:rsidRPr="00C03CCC">
        <w:t>«</w:t>
      </w:r>
      <w:r w:rsidR="00762FA8" w:rsidRPr="00C03CCC">
        <w:t xml:space="preserve">Об утверждении Административного регламента Государственной жилищной инспекции Санкт-Петербурга по предоставлению государственной услуги </w:t>
      </w:r>
      <w:r w:rsidR="00DD6C34" w:rsidRPr="00C03CCC">
        <w:br/>
      </w:r>
      <w:r w:rsidR="00762FA8" w:rsidRPr="00C03CCC">
        <w:t>по выдаче, принятию решения об аннулировании квалификационного аттестата, предусмотренного в статье 202 Жилищного кодекса Российской Федерации, обеспечению ведения реестра указанных квалификационных аттестатов</w:t>
      </w:r>
      <w:r w:rsidR="00386D1E" w:rsidRPr="00C03CCC">
        <w:t>»</w:t>
      </w:r>
      <w:r w:rsidR="00762FA8" w:rsidRPr="00C03CCC">
        <w:t>;</w:t>
      </w:r>
    </w:p>
    <w:p w:rsidR="00E56866" w:rsidRPr="00C03CCC" w:rsidRDefault="00E56866" w:rsidP="004D04F5">
      <w:pPr>
        <w:widowControl w:val="0"/>
        <w:autoSpaceDE w:val="0"/>
        <w:autoSpaceDN w:val="0"/>
        <w:ind w:firstLine="709"/>
        <w:jc w:val="both"/>
      </w:pPr>
      <w:r w:rsidRPr="00C03CCC">
        <w:t xml:space="preserve">распоряжение Государственной жилищной инспекции Санкт-Петербурга </w:t>
      </w:r>
      <w:r w:rsidRPr="00C03CCC">
        <w:br/>
        <w:t xml:space="preserve">от 05.04.2021 № 13-р </w:t>
      </w:r>
      <w:r w:rsidR="00386D1E" w:rsidRPr="00C03CCC">
        <w:t>«</w:t>
      </w:r>
      <w:r w:rsidRPr="00C03CCC">
        <w:t>О внесении изменения в распоряжение Государственной жилищной инспекции Санкт-Петербурга от 30.08.2019 № 17-р</w:t>
      </w:r>
      <w:r w:rsidR="00386D1E" w:rsidRPr="00C03CCC">
        <w:t>»</w:t>
      </w:r>
      <w:r w:rsidRPr="00C03CCC">
        <w:t>;</w:t>
      </w:r>
    </w:p>
    <w:p w:rsidR="00E56866" w:rsidRPr="00C03CCC" w:rsidRDefault="00E56866" w:rsidP="004D04F5">
      <w:pPr>
        <w:widowControl w:val="0"/>
        <w:autoSpaceDE w:val="0"/>
        <w:autoSpaceDN w:val="0"/>
        <w:ind w:firstLine="709"/>
        <w:jc w:val="both"/>
      </w:pPr>
      <w:r w:rsidRPr="00C03CCC">
        <w:t xml:space="preserve">распоряжение Государственной жилищной инспекции Санкт-Петербурга </w:t>
      </w:r>
      <w:r w:rsidRPr="00C03CCC">
        <w:br/>
        <w:t xml:space="preserve">от 18.04.2024 № 13-р </w:t>
      </w:r>
      <w:r w:rsidR="00386D1E" w:rsidRPr="00C03CCC">
        <w:t>«</w:t>
      </w:r>
      <w:r w:rsidRPr="00C03CCC">
        <w:t>О внесении изменений в распоряжение Государственной жилищной инспекции Санкт-Петербурга от 30.08.2019 № 17-р</w:t>
      </w:r>
      <w:r w:rsidR="00386D1E" w:rsidRPr="00C03CCC">
        <w:t>»</w:t>
      </w:r>
      <w:r w:rsidRPr="00C03CCC">
        <w:t>.</w:t>
      </w:r>
    </w:p>
    <w:p w:rsidR="00745D3C" w:rsidRPr="00C03CCC" w:rsidRDefault="00745D3C" w:rsidP="004D04F5">
      <w:pPr>
        <w:widowControl w:val="0"/>
        <w:autoSpaceDE w:val="0"/>
        <w:autoSpaceDN w:val="0"/>
        <w:ind w:firstLine="540"/>
        <w:jc w:val="both"/>
      </w:pPr>
      <w:r w:rsidRPr="00C03CCC">
        <w:t>3. Настоящее распоряжение вступает в силу с 01.09.2026 и действует до 01.03.2028.</w:t>
      </w:r>
    </w:p>
    <w:p w:rsidR="00745D3C" w:rsidRPr="00C03CCC" w:rsidRDefault="00745D3C" w:rsidP="004D04F5">
      <w:pPr>
        <w:widowControl w:val="0"/>
        <w:autoSpaceDE w:val="0"/>
        <w:autoSpaceDN w:val="0"/>
        <w:ind w:firstLine="540"/>
        <w:jc w:val="both"/>
      </w:pPr>
      <w:r w:rsidRPr="00C03CCC">
        <w:t xml:space="preserve">4. </w:t>
      </w:r>
      <w:proofErr w:type="gramStart"/>
      <w:r w:rsidRPr="00C03CCC">
        <w:t>Контроль за</w:t>
      </w:r>
      <w:proofErr w:type="gramEnd"/>
      <w:r w:rsidRPr="00C03CCC">
        <w:t xml:space="preserve"> выполнением распоряжения остается за начальником </w:t>
      </w:r>
      <w:r w:rsidR="003751D0" w:rsidRPr="00C03CCC">
        <w:t>Государственной жилищной инспекции Санкт-Петербурга</w:t>
      </w:r>
      <w:r w:rsidRPr="00C03CCC">
        <w:t xml:space="preserve"> – главным государственным жилищным инспектором Санкт-Петербурга.</w:t>
      </w:r>
    </w:p>
    <w:p w:rsidR="00745D3C" w:rsidRPr="00C03CCC" w:rsidRDefault="00745D3C" w:rsidP="004D04F5">
      <w:pPr>
        <w:widowControl w:val="0"/>
        <w:autoSpaceDE w:val="0"/>
        <w:autoSpaceDN w:val="0"/>
        <w:ind w:firstLine="540"/>
        <w:jc w:val="both"/>
      </w:pPr>
    </w:p>
    <w:p w:rsidR="00745D3C" w:rsidRPr="00C03CCC" w:rsidRDefault="00745D3C" w:rsidP="004D04F5">
      <w:pPr>
        <w:widowControl w:val="0"/>
        <w:autoSpaceDE w:val="0"/>
        <w:autoSpaceDN w:val="0"/>
        <w:jc w:val="both"/>
      </w:pPr>
    </w:p>
    <w:p w:rsidR="00762FA8" w:rsidRPr="00C03CCC" w:rsidRDefault="00762FA8" w:rsidP="004D04F5">
      <w:pPr>
        <w:widowControl w:val="0"/>
        <w:autoSpaceDE w:val="0"/>
        <w:autoSpaceDN w:val="0"/>
        <w:jc w:val="both"/>
      </w:pPr>
    </w:p>
    <w:p w:rsidR="00745D3C" w:rsidRPr="00C03CCC" w:rsidRDefault="00745D3C" w:rsidP="004D04F5">
      <w:pPr>
        <w:widowControl w:val="0"/>
        <w:autoSpaceDE w:val="0"/>
        <w:autoSpaceDN w:val="0"/>
        <w:outlineLvl w:val="0"/>
        <w:rPr>
          <w:b/>
        </w:rPr>
      </w:pPr>
      <w:r w:rsidRPr="00C03CCC">
        <w:rPr>
          <w:b/>
        </w:rPr>
        <w:t xml:space="preserve">Временно исполняющий </w:t>
      </w:r>
    </w:p>
    <w:p w:rsidR="00745D3C" w:rsidRPr="00C03CCC" w:rsidRDefault="00745D3C" w:rsidP="004D04F5">
      <w:pPr>
        <w:widowControl w:val="0"/>
        <w:autoSpaceDE w:val="0"/>
        <w:autoSpaceDN w:val="0"/>
        <w:outlineLvl w:val="0"/>
        <w:rPr>
          <w:b/>
        </w:rPr>
      </w:pPr>
      <w:r w:rsidRPr="00C03CCC">
        <w:rPr>
          <w:b/>
        </w:rPr>
        <w:t xml:space="preserve">обязанности начальника Инспекции - </w:t>
      </w:r>
    </w:p>
    <w:p w:rsidR="00745D3C" w:rsidRPr="00C03CCC" w:rsidRDefault="00745D3C" w:rsidP="004D04F5">
      <w:pPr>
        <w:widowControl w:val="0"/>
        <w:autoSpaceDE w:val="0"/>
        <w:autoSpaceDN w:val="0"/>
        <w:outlineLvl w:val="0"/>
        <w:rPr>
          <w:b/>
        </w:rPr>
      </w:pPr>
      <w:r w:rsidRPr="00C03CCC">
        <w:rPr>
          <w:b/>
        </w:rPr>
        <w:t xml:space="preserve">главного государственного жилищного </w:t>
      </w:r>
    </w:p>
    <w:p w:rsidR="00745D3C" w:rsidRPr="00C03CCC" w:rsidRDefault="00745D3C" w:rsidP="004D04F5">
      <w:pPr>
        <w:widowControl w:val="0"/>
        <w:autoSpaceDE w:val="0"/>
        <w:autoSpaceDN w:val="0"/>
        <w:outlineLvl w:val="0"/>
        <w:rPr>
          <w:b/>
        </w:rPr>
      </w:pPr>
      <w:r w:rsidRPr="00C03CCC">
        <w:rPr>
          <w:b/>
        </w:rPr>
        <w:t>инспектора Санкт-Петербурга                                                                              Ю.Э. Кузин</w:t>
      </w: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762FA8" w:rsidRPr="00C03CCC" w:rsidRDefault="00762FA8" w:rsidP="004D04F5">
      <w:pPr>
        <w:pStyle w:val="ac"/>
        <w:spacing w:before="0" w:beforeAutospacing="0" w:after="0" w:afterAutospacing="0" w:line="288" w:lineRule="atLeast"/>
        <w:ind w:left="5557"/>
      </w:pPr>
    </w:p>
    <w:p w:rsidR="004D04F5" w:rsidRPr="00C03CCC" w:rsidRDefault="004D04F5" w:rsidP="00E508A6">
      <w:pPr>
        <w:pStyle w:val="ac"/>
        <w:spacing w:before="0" w:beforeAutospacing="0" w:after="0" w:afterAutospacing="0" w:line="288" w:lineRule="atLeast"/>
      </w:pPr>
      <w:bookmarkStart w:id="0" w:name="_GoBack"/>
      <w:bookmarkEnd w:id="0"/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557"/>
      </w:pPr>
      <w:r w:rsidRPr="00C03CCC">
        <w:lastRenderedPageBreak/>
        <w:t>УТВЕРЖДЕН</w:t>
      </w:r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557"/>
      </w:pPr>
      <w:r w:rsidRPr="00C03CCC">
        <w:t xml:space="preserve">распоряжением </w:t>
      </w:r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557"/>
      </w:pPr>
      <w:r w:rsidRPr="00C03CCC">
        <w:t xml:space="preserve">Государственной жилищной </w:t>
      </w:r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557"/>
      </w:pPr>
      <w:r w:rsidRPr="00C03CCC">
        <w:t xml:space="preserve">инспекции Санкт-Петербурга </w:t>
      </w:r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557"/>
      </w:pPr>
      <w:r w:rsidRPr="00C03CCC">
        <w:t xml:space="preserve">от _________ № _______ </w:t>
      </w:r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103"/>
      </w:pPr>
      <w:r w:rsidRPr="00C03CCC">
        <w:t xml:space="preserve">  </w:t>
      </w:r>
    </w:p>
    <w:p w:rsidR="00745D3C" w:rsidRPr="00C03CCC" w:rsidRDefault="00745D3C" w:rsidP="004D04F5">
      <w:pPr>
        <w:pStyle w:val="ac"/>
        <w:spacing w:before="0" w:beforeAutospacing="0" w:after="0" w:afterAutospacing="0" w:line="288" w:lineRule="atLeast"/>
        <w:ind w:left="5103"/>
      </w:pPr>
    </w:p>
    <w:p w:rsidR="00745D3C" w:rsidRPr="00C03CCC" w:rsidRDefault="00745D3C" w:rsidP="004D04F5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C03CCC">
        <w:rPr>
          <w:b/>
          <w:bCs/>
        </w:rPr>
        <w:t xml:space="preserve">АДМИНИСТРАТИВНЫЙ РЕГЛАМЕНТ </w:t>
      </w:r>
    </w:p>
    <w:p w:rsidR="001E044B" w:rsidRPr="00C03CCC" w:rsidRDefault="00762FA8" w:rsidP="004D04F5">
      <w:pPr>
        <w:pStyle w:val="ac"/>
        <w:spacing w:before="0" w:beforeAutospacing="0" w:after="0" w:afterAutospacing="0"/>
        <w:jc w:val="center"/>
        <w:rPr>
          <w:b/>
        </w:rPr>
      </w:pPr>
      <w:r w:rsidRPr="00C03CCC">
        <w:rPr>
          <w:b/>
        </w:rPr>
        <w:t xml:space="preserve">Государственной жилищной инспекции Санкт-Петербурга </w:t>
      </w:r>
    </w:p>
    <w:p w:rsidR="001E044B" w:rsidRPr="00C03CCC" w:rsidRDefault="00762FA8" w:rsidP="004D04F5">
      <w:pPr>
        <w:pStyle w:val="ac"/>
        <w:spacing w:before="0" w:beforeAutospacing="0" w:after="0" w:afterAutospacing="0"/>
        <w:jc w:val="center"/>
        <w:rPr>
          <w:b/>
        </w:rPr>
      </w:pPr>
      <w:r w:rsidRPr="00C03CCC">
        <w:rPr>
          <w:b/>
        </w:rPr>
        <w:t xml:space="preserve">по предоставлению государственной услуги </w:t>
      </w:r>
      <w:r w:rsidR="001E044B" w:rsidRPr="00C03CCC">
        <w:rPr>
          <w:b/>
        </w:rPr>
        <w:t xml:space="preserve">по предоставлению, аннулированию </w:t>
      </w:r>
    </w:p>
    <w:p w:rsidR="00E56866" w:rsidRPr="00C03CCC" w:rsidRDefault="001E044B" w:rsidP="004D04F5">
      <w:pPr>
        <w:pStyle w:val="ac"/>
        <w:spacing w:before="0" w:beforeAutospacing="0" w:after="0" w:afterAutospacing="0"/>
        <w:jc w:val="center"/>
        <w:rPr>
          <w:b/>
        </w:rPr>
      </w:pPr>
      <w:r w:rsidRPr="00C03CCC">
        <w:rPr>
          <w:b/>
        </w:rPr>
        <w:t>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</w:t>
      </w:r>
    </w:p>
    <w:p w:rsidR="00352BDC" w:rsidRPr="00C03CCC" w:rsidRDefault="00352BDC" w:rsidP="004D04F5">
      <w:pPr>
        <w:pStyle w:val="ac"/>
        <w:spacing w:before="0" w:beforeAutospacing="0" w:after="0" w:afterAutospacing="0"/>
        <w:jc w:val="center"/>
        <w:rPr>
          <w:b/>
        </w:rPr>
      </w:pPr>
      <w:r w:rsidRPr="00C03CCC">
        <w:rPr>
          <w:b/>
        </w:rPr>
        <w:t>(</w:t>
      </w:r>
      <w:r w:rsidR="00E508A6">
        <w:rPr>
          <w:b/>
        </w:rPr>
        <w:t>У</w:t>
      </w:r>
      <w:r w:rsidRPr="00C03CCC">
        <w:rPr>
          <w:b/>
        </w:rPr>
        <w:t>никальный реестровый номер 7800000000167161209)</w:t>
      </w:r>
    </w:p>
    <w:p w:rsidR="00E56866" w:rsidRPr="00C03CCC" w:rsidRDefault="00E56866" w:rsidP="004D04F5">
      <w:pPr>
        <w:pStyle w:val="ac"/>
        <w:spacing w:before="0" w:beforeAutospacing="0" w:after="0" w:afterAutospacing="0"/>
        <w:jc w:val="both"/>
      </w:pPr>
    </w:p>
    <w:p w:rsidR="00933418" w:rsidRPr="00C03CCC" w:rsidRDefault="00933418" w:rsidP="004D04F5">
      <w:pPr>
        <w:pStyle w:val="ac"/>
        <w:spacing w:before="0" w:beforeAutospacing="0" w:after="0" w:afterAutospacing="0"/>
        <w:jc w:val="both"/>
      </w:pPr>
    </w:p>
    <w:p w:rsidR="00E56866" w:rsidRPr="00C03CCC" w:rsidRDefault="00E56866" w:rsidP="004D04F5">
      <w:pPr>
        <w:jc w:val="center"/>
      </w:pPr>
      <w:r w:rsidRPr="00C03CCC">
        <w:rPr>
          <w:b/>
          <w:bCs/>
        </w:rPr>
        <w:t>I. Общие положения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1.1. Предметом регулирования настоящего Административного регламента являются отношения, возникающие между заявителями и Государственной жилищной инспекцией Санкт-Петербурга (далее - Инспекция) в сфере жилищной политики </w:t>
      </w:r>
      <w:r w:rsidR="0070712C" w:rsidRPr="00C03CCC">
        <w:br/>
      </w:r>
      <w:r w:rsidRPr="00C03CCC">
        <w:t xml:space="preserve">и предпринимательской деятельности.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1.2. Заявителями являются: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лицо, </w:t>
      </w:r>
      <w:r w:rsidR="001A0F6D" w:rsidRPr="00C03CCC">
        <w:t>сведения о котором не содержатся в реестре дисквалифицированных лиц</w:t>
      </w:r>
      <w:r w:rsidRPr="00C03CCC">
        <w:t xml:space="preserve">; </w:t>
      </w:r>
    </w:p>
    <w:p w:rsidR="0055661C" w:rsidRPr="00C03CCC" w:rsidRDefault="0070712C" w:rsidP="0055661C">
      <w:pPr>
        <w:ind w:firstLine="709"/>
        <w:jc w:val="both"/>
      </w:pPr>
      <w:proofErr w:type="gramStart"/>
      <w:r w:rsidRPr="00C03CCC">
        <w:t>лицо, которому предоставлен квалификационный аттестат</w:t>
      </w:r>
      <w:r w:rsidR="0055661C">
        <w:t xml:space="preserve">, в случае </w:t>
      </w:r>
      <w:r w:rsidR="0055661C" w:rsidRPr="0055661C">
        <w:t>изменени</w:t>
      </w:r>
      <w:r w:rsidR="0055661C">
        <w:t>я</w:t>
      </w:r>
      <w:r w:rsidR="0055661C" w:rsidRPr="0055661C">
        <w:t xml:space="preserve"> фамилии, имени или отчества (при наличии) лица, которому предоставлен квалификационный аттестат, </w:t>
      </w:r>
      <w:r w:rsidR="0055661C">
        <w:t>или наличия т</w:t>
      </w:r>
      <w:r w:rsidR="0055661C" w:rsidRPr="0055661C">
        <w:t>ехническ</w:t>
      </w:r>
      <w:r w:rsidR="0055661C">
        <w:t xml:space="preserve">ой </w:t>
      </w:r>
      <w:r w:rsidR="0055661C" w:rsidRPr="0055661C">
        <w:t>ошибк</w:t>
      </w:r>
      <w:r w:rsidR="0055661C">
        <w:t xml:space="preserve">и, </w:t>
      </w:r>
      <w:r w:rsidR="0055661C" w:rsidRPr="0055661C">
        <w:t>которая была допущена при размещении сведений в един</w:t>
      </w:r>
      <w:r w:rsidR="0055661C">
        <w:t>ом</w:t>
      </w:r>
      <w:r w:rsidR="0055661C" w:rsidRPr="0055661C">
        <w:t xml:space="preserve"> федеральн</w:t>
      </w:r>
      <w:r w:rsidR="0055661C">
        <w:t>ом</w:t>
      </w:r>
      <w:r w:rsidR="0055661C" w:rsidRPr="0055661C">
        <w:t xml:space="preserve"> реестр</w:t>
      </w:r>
      <w:r w:rsidR="0055661C">
        <w:t>е</w:t>
      </w:r>
      <w:r w:rsidR="0055661C" w:rsidRPr="0055661C">
        <w:t xml:space="preserve"> квалификационных аттестатов</w:t>
      </w:r>
      <w:r w:rsidR="0055661C">
        <w:t xml:space="preserve"> (далее - реестр), либо в связи с возникновением необходимости получения сведений </w:t>
      </w:r>
      <w:r w:rsidR="0055661C">
        <w:br/>
        <w:t>из реестра.</w:t>
      </w:r>
      <w:proofErr w:type="gramEnd"/>
    </w:p>
    <w:p w:rsidR="00E56866" w:rsidRPr="00C03CCC" w:rsidRDefault="00E56866" w:rsidP="00C15604">
      <w:pPr>
        <w:ind w:firstLine="709"/>
        <w:jc w:val="both"/>
      </w:pPr>
      <w:r w:rsidRPr="00C03CCC">
        <w:t xml:space="preserve">Представлять интересы заявителя вправе представитель </w:t>
      </w:r>
      <w:r w:rsidR="00D36EF9" w:rsidRPr="00C03CCC">
        <w:t>заявителя</w:t>
      </w:r>
      <w:r w:rsidRPr="00C03CCC">
        <w:t xml:space="preserve">, уполномоченный на представление интересов соответствующей доверенностью, указанием закона либо акта уполномоченного на то государственного органа или органа местного самоуправления.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Полномочия представителя могут также содержаться в договоре, в том числе </w:t>
      </w:r>
      <w:r w:rsidR="009C703D" w:rsidRPr="00C03CCC">
        <w:br/>
      </w:r>
      <w:r w:rsidRPr="00C03CCC">
        <w:t xml:space="preserve">в договоре между представителем и представляемым, между представляемым и третьим лицом. </w:t>
      </w:r>
    </w:p>
    <w:p w:rsidR="00E56866" w:rsidRPr="00C03CCC" w:rsidRDefault="00E56866" w:rsidP="004D04F5">
      <w:pPr>
        <w:ind w:firstLine="709"/>
        <w:jc w:val="both"/>
      </w:pPr>
      <w:proofErr w:type="gramStart"/>
      <w:r w:rsidRPr="00C03CCC">
        <w:t>Документом, подтверждающим полномочия представителя</w:t>
      </w:r>
      <w:r w:rsidR="006A035C" w:rsidRPr="00C03CCC">
        <w:t xml:space="preserve"> заявителя</w:t>
      </w:r>
      <w:r w:rsidRPr="00C03CCC">
        <w:t>, действующего на основании доверенности, является оригинал доверенности, оформленной в соответствии с требованиями гражданского законодательства Российской Федерации, содержащей полномочия поверенного представлять интересы</w:t>
      </w:r>
      <w:r w:rsidR="006A035C" w:rsidRPr="00C03CCC">
        <w:t xml:space="preserve"> при предоставлении государственной услуги</w:t>
      </w:r>
      <w:r w:rsidRPr="00C03CCC">
        <w:t xml:space="preserve">.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1.3. Требования к порядку информирования о предоставлении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информационно-телекоммуникационной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(далее - сеть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) на веб-странице Инспекции официального сайта Администрации </w:t>
      </w:r>
      <w:r w:rsidR="00A67B1E" w:rsidRPr="00C03CCC">
        <w:br/>
      </w:r>
      <w:r w:rsidRPr="00C03CCC">
        <w:t xml:space="preserve">Санкт-Петербурга </w:t>
      </w:r>
      <w:r w:rsidR="008B7BD8" w:rsidRPr="00C03CCC">
        <w:t>(</w:t>
      </w:r>
      <w:r w:rsidRPr="00C03CCC">
        <w:t xml:space="preserve">доменное имя сайта 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-</w:t>
      </w:r>
      <w:r w:rsidR="006A035C" w:rsidRPr="00C03CCC">
        <w:t xml:space="preserve"> </w:t>
      </w:r>
      <w:hyperlink r:id="rId10" w:history="1">
        <w:r w:rsidR="009C703D" w:rsidRPr="00C03CCC">
          <w:rPr>
            <w:rStyle w:val="a7"/>
            <w:color w:val="auto"/>
            <w:u w:val="none"/>
          </w:rPr>
          <w:t>gov.spb.ru/</w:t>
        </w:r>
        <w:proofErr w:type="spellStart"/>
        <w:r w:rsidR="009C703D" w:rsidRPr="00C03CCC">
          <w:rPr>
            <w:rStyle w:val="a7"/>
            <w:color w:val="auto"/>
            <w:u w:val="none"/>
          </w:rPr>
          <w:t>gov</w:t>
        </w:r>
        <w:proofErr w:type="spellEnd"/>
        <w:r w:rsidR="009C703D" w:rsidRPr="00C03CCC">
          <w:rPr>
            <w:rStyle w:val="a7"/>
            <w:color w:val="auto"/>
            <w:u w:val="none"/>
          </w:rPr>
          <w:t>/</w:t>
        </w:r>
        <w:proofErr w:type="spellStart"/>
        <w:r w:rsidR="009C703D" w:rsidRPr="00C03CCC">
          <w:rPr>
            <w:rStyle w:val="a7"/>
            <w:color w:val="auto"/>
            <w:u w:val="none"/>
          </w:rPr>
          <w:t>otrasl</w:t>
        </w:r>
        <w:proofErr w:type="spellEnd"/>
        <w:r w:rsidR="009C703D" w:rsidRPr="00C03CCC">
          <w:rPr>
            <w:rStyle w:val="a7"/>
            <w:color w:val="auto"/>
            <w:u w:val="none"/>
          </w:rPr>
          <w:t>/</w:t>
        </w:r>
        <w:proofErr w:type="spellStart"/>
        <w:r w:rsidR="009C703D" w:rsidRPr="00C03CCC">
          <w:rPr>
            <w:rStyle w:val="a7"/>
            <w:color w:val="auto"/>
            <w:u w:val="none"/>
          </w:rPr>
          <w:t>inspekcija</w:t>
        </w:r>
        <w:proofErr w:type="spellEnd"/>
        <w:r w:rsidR="009C703D" w:rsidRPr="00C03CCC">
          <w:rPr>
            <w:rStyle w:val="a7"/>
            <w:color w:val="auto"/>
            <w:u w:val="none"/>
          </w:rPr>
          <w:t>/</w:t>
        </w:r>
      </w:hyperlink>
      <w:r w:rsidRPr="00C03CCC">
        <w:t>)</w:t>
      </w:r>
      <w:r w:rsidR="008B7BD8" w:rsidRPr="00C03CCC">
        <w:t xml:space="preserve"> (далее - веб-страница Инспекции)</w:t>
      </w:r>
      <w:r w:rsidRPr="00C03CCC">
        <w:t xml:space="preserve">; </w:t>
      </w:r>
    </w:p>
    <w:p w:rsidR="00D36EF9" w:rsidRPr="00C03CCC" w:rsidRDefault="00D36EF9" w:rsidP="004D04F5">
      <w:pPr>
        <w:ind w:firstLine="709"/>
        <w:jc w:val="both"/>
      </w:pPr>
      <w:r w:rsidRPr="00C03CCC">
        <w:lastRenderedPageBreak/>
        <w:t xml:space="preserve">в федеральной государственной информационной системе </w:t>
      </w:r>
      <w:r w:rsidR="00386D1E" w:rsidRPr="00C03CCC">
        <w:t>«</w:t>
      </w:r>
      <w:r w:rsidRPr="00C03CCC">
        <w:t>Единый портал государственных и муниципальных услуг (функций)</w:t>
      </w:r>
      <w:r w:rsidR="00386D1E" w:rsidRPr="00C03CCC">
        <w:t>»</w:t>
      </w:r>
      <w:r w:rsidRPr="00C03CCC">
        <w:t xml:space="preserve"> (доменное имя сайта 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- gosuslugi.ru)</w:t>
      </w:r>
      <w:r w:rsidR="008B7BD8" w:rsidRPr="00C03CCC">
        <w:t xml:space="preserve"> (далее - Единый портал)</w:t>
      </w:r>
      <w:r w:rsidRPr="00C03CCC">
        <w:t>;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на Портале </w:t>
      </w:r>
      <w:r w:rsidR="00386D1E" w:rsidRPr="00C03CCC">
        <w:t>«</w:t>
      </w:r>
      <w:r w:rsidRPr="00C03CCC">
        <w:t xml:space="preserve">Государственные и муниципальные услуги (функции) </w:t>
      </w:r>
      <w:r w:rsidR="00A67B1E" w:rsidRPr="00C03CCC">
        <w:br/>
      </w:r>
      <w:r w:rsidRPr="00C03CCC">
        <w:t>в Санкт-Петербурге</w:t>
      </w:r>
      <w:r w:rsidR="00386D1E" w:rsidRPr="00C03CCC">
        <w:t>»</w:t>
      </w:r>
      <w:r w:rsidRPr="00C03CCC">
        <w:t xml:space="preserve"> (доменное имя сайта 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- </w:t>
      </w:r>
      <w:hyperlink r:id="rId11" w:tgtFrame="_blank" w:tooltip="&lt;div class=&quot;doc www&quot;&gt;&lt;span class=&quot;aligner&quot;&gt;&lt;div class=&quot;icon listDocWWW-16&quot;&gt;&lt;/div&gt;&lt;/span&gt;gu.spb.ru&lt;/div&gt;" w:history="1">
        <w:r w:rsidRPr="00C03CCC">
          <w:t>gu.spb.ru</w:t>
        </w:r>
      </w:hyperlink>
      <w:r w:rsidRPr="00C03CCC">
        <w:t>)</w:t>
      </w:r>
      <w:r w:rsidR="00EE3F81" w:rsidRPr="00C03CCC">
        <w:t xml:space="preserve"> </w:t>
      </w:r>
      <w:r w:rsidR="008B7BD8" w:rsidRPr="00C03CCC">
        <w:t xml:space="preserve">(далее - Портал) </w:t>
      </w:r>
      <w:r w:rsidR="00EE3F81" w:rsidRPr="00C03CCC">
        <w:t>&lt;1&gt;</w:t>
      </w:r>
      <w:r w:rsidRPr="00C03CCC">
        <w:t xml:space="preserve">; </w:t>
      </w:r>
    </w:p>
    <w:p w:rsidR="00EE3F81" w:rsidRPr="00C03CCC" w:rsidRDefault="00EE3F81" w:rsidP="00EE3F81">
      <w:pPr>
        <w:ind w:firstLine="709"/>
        <w:jc w:val="both"/>
      </w:pPr>
      <w:r w:rsidRPr="00C03CCC">
        <w:t>______________________</w:t>
      </w:r>
    </w:p>
    <w:p w:rsidR="00EE3F81" w:rsidRPr="00C03CCC" w:rsidRDefault="00EE3F81" w:rsidP="00EE3F81">
      <w:pPr>
        <w:ind w:firstLine="709"/>
        <w:jc w:val="both"/>
      </w:pPr>
      <w:r w:rsidRPr="00C03CCC">
        <w:t>&lt;1</w:t>
      </w:r>
      <w:proofErr w:type="gramStart"/>
      <w:r w:rsidRPr="00C03CCC">
        <w:t>&gt; З</w:t>
      </w:r>
      <w:proofErr w:type="gramEnd"/>
      <w:r w:rsidRPr="00C03CCC">
        <w:t xml:space="preserve">десь и далее по тексту настоящего Административного регламента положения, регламентирующие порядок предоставления государственной услуги </w:t>
      </w:r>
      <w:r w:rsidRPr="00C03CCC">
        <w:br/>
        <w:t xml:space="preserve">в электронной форме посредством Портала, вступают в силу непосредственно после соответствующей технической реализации. </w:t>
      </w:r>
    </w:p>
    <w:p w:rsidR="00EE3F81" w:rsidRPr="00C03CCC" w:rsidRDefault="00EE3F81" w:rsidP="00EE3F81">
      <w:pPr>
        <w:ind w:firstLine="709"/>
        <w:jc w:val="both"/>
      </w:pPr>
    </w:p>
    <w:p w:rsidR="00EE3F81" w:rsidRPr="00C03CCC" w:rsidRDefault="00EE3F81" w:rsidP="00EE3F81">
      <w:pPr>
        <w:ind w:firstLine="709"/>
        <w:jc w:val="both"/>
      </w:pPr>
      <w:r w:rsidRPr="00C03CCC">
        <w:t xml:space="preserve">на официальном сайте Администрации Санкт-Петербурга (доменное имя сайта </w:t>
      </w:r>
      <w:r w:rsidR="008B7BD8" w:rsidRPr="00C03CCC">
        <w:br/>
      </w:r>
      <w:r w:rsidRPr="00C03CCC">
        <w:t xml:space="preserve">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- </w:t>
      </w:r>
      <w:hyperlink r:id="rId12" w:tgtFrame="_blank" w:tooltip="&lt;div class=&quot;doc www&quot;&gt;&lt;span class=&quot;aligner&quot;&gt;&lt;div class=&quot;icon listDocWWW-16&quot;&gt;&lt;/div&gt;&lt;/span&gt;gov.spb.ru&lt;/div&gt;" w:history="1">
        <w:r w:rsidRPr="00C03CCC">
          <w:t>gov.spb.ru</w:t>
        </w:r>
      </w:hyperlink>
      <w:r w:rsidRPr="00C03CCC">
        <w:t>);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структурных подразделениях Санкт-Петербургского государственного казенного учреждения </w:t>
      </w:r>
      <w:r w:rsidR="00386D1E" w:rsidRPr="00C03CCC">
        <w:t>«</w:t>
      </w:r>
      <w:r w:rsidRPr="00C03CCC">
        <w:t xml:space="preserve">Многофункциональный центр предоставления государственных </w:t>
      </w:r>
      <w:r w:rsidR="009C703D" w:rsidRPr="00C03CCC">
        <w:br/>
      </w:r>
      <w:r w:rsidRPr="00C03CCC">
        <w:t>и муниципальных услуг</w:t>
      </w:r>
      <w:r w:rsidR="00386D1E" w:rsidRPr="00C03CCC">
        <w:t>»</w:t>
      </w:r>
      <w:r w:rsidR="009C703D" w:rsidRPr="00C03CCC">
        <w:t xml:space="preserve"> (далее - МФЦ)</w:t>
      </w:r>
      <w:r w:rsidRPr="00C03CCC">
        <w:t xml:space="preserve">; </w:t>
      </w:r>
    </w:p>
    <w:p w:rsidR="009C703D" w:rsidRPr="00C03CCC" w:rsidRDefault="00E56866" w:rsidP="004D04F5">
      <w:pPr>
        <w:ind w:firstLine="709"/>
        <w:jc w:val="both"/>
      </w:pPr>
      <w:r w:rsidRPr="00C03CCC">
        <w:t xml:space="preserve">в мобильном приложении </w:t>
      </w:r>
      <w:r w:rsidR="00386D1E" w:rsidRPr="00C03CCC">
        <w:t>«</w:t>
      </w:r>
      <w:r w:rsidRPr="00C03CCC">
        <w:t>Государственные услуги в Санкт-Петербурге</w:t>
      </w:r>
      <w:r w:rsidR="00386D1E" w:rsidRPr="00C03CCC">
        <w:t>»</w:t>
      </w:r>
      <w:r w:rsidRPr="00C03CCC">
        <w:t xml:space="preserve"> Межведомственной автоматизированной информационной системы предоставления </w:t>
      </w:r>
      <w:r w:rsidR="00A67B1E" w:rsidRPr="00C03CCC">
        <w:br/>
      </w:r>
      <w:r w:rsidRPr="00C03CCC">
        <w:t xml:space="preserve">в Санкт-Петербурге государственных и муниципальных услуг в электронном виде (далее - мобильное приложение) - в части информации об органах (организациях) в разделе </w:t>
      </w:r>
      <w:r w:rsidR="00386D1E" w:rsidRPr="00C03CCC">
        <w:t>«</w:t>
      </w:r>
      <w:r w:rsidRPr="00C03CCC">
        <w:t>Полезная информация</w:t>
      </w:r>
      <w:r w:rsidR="00386D1E" w:rsidRPr="00C03CCC">
        <w:t>»</w:t>
      </w:r>
      <w:r w:rsidRPr="00C03CCC">
        <w:t xml:space="preserve">; </w:t>
      </w:r>
    </w:p>
    <w:p w:rsidR="00E56866" w:rsidRPr="00C03CCC" w:rsidRDefault="00E56866" w:rsidP="004D04F5">
      <w:pPr>
        <w:ind w:firstLine="709"/>
        <w:jc w:val="both"/>
      </w:pPr>
      <w:r w:rsidRPr="00C03CCC">
        <w:t>направление запросов в письменном виде по адресу Инспекции</w:t>
      </w:r>
      <w:r w:rsidR="006A035C" w:rsidRPr="00C03CCC">
        <w:t>,</w:t>
      </w:r>
      <w:r w:rsidRPr="00C03CCC">
        <w:t xml:space="preserve"> в электронной форме по адресу электронной почты</w:t>
      </w:r>
      <w:r w:rsidR="006A035C" w:rsidRPr="00C03CCC">
        <w:t xml:space="preserve"> Инспекции</w:t>
      </w:r>
      <w:r w:rsidRPr="00C03CCC">
        <w:t xml:space="preserve">; </w:t>
      </w:r>
    </w:p>
    <w:p w:rsidR="009C703D" w:rsidRPr="00C03CCC" w:rsidRDefault="006A035C" w:rsidP="004D04F5">
      <w:pPr>
        <w:ind w:firstLine="709"/>
        <w:jc w:val="both"/>
      </w:pPr>
      <w:r w:rsidRPr="00C03CCC">
        <w:t xml:space="preserve">в Центре телефонного обслуживания МФЦ: единая региональная информационно-справочная служба - 122 (для звонков из Санкт-Петербурга); +7(812)246-51-22 </w:t>
      </w:r>
      <w:r w:rsidRPr="00C03CCC">
        <w:br/>
        <w:t>(для звонков из других субъектов Российской Федерации) (далее - ЦТО)</w:t>
      </w:r>
      <w:r w:rsidR="00EE3F81" w:rsidRPr="00C03CCC">
        <w:t xml:space="preserve"> &lt;2&gt;</w:t>
      </w:r>
      <w:r w:rsidR="009C703D" w:rsidRPr="00C03CCC">
        <w:t>;</w:t>
      </w:r>
    </w:p>
    <w:p w:rsidR="00EE3F81" w:rsidRPr="00C03CCC" w:rsidRDefault="00EE3F81" w:rsidP="00EE3F81">
      <w:pPr>
        <w:pStyle w:val="ac"/>
        <w:spacing w:before="0" w:beforeAutospacing="0" w:after="0" w:afterAutospacing="0"/>
        <w:ind w:firstLine="709"/>
        <w:jc w:val="both"/>
      </w:pPr>
      <w:r w:rsidRPr="00C03CCC">
        <w:t>___________________</w:t>
      </w:r>
    </w:p>
    <w:p w:rsidR="00EE3F81" w:rsidRPr="00C03CCC" w:rsidRDefault="00EE3F81" w:rsidP="00EE3F81">
      <w:pPr>
        <w:pStyle w:val="ac"/>
        <w:spacing w:before="0" w:beforeAutospacing="0" w:after="0" w:afterAutospacing="0"/>
        <w:ind w:firstLine="709"/>
        <w:jc w:val="both"/>
      </w:pPr>
      <w:r w:rsidRPr="00C03CCC">
        <w:t>&lt;2</w:t>
      </w:r>
      <w:proofErr w:type="gramStart"/>
      <w:r w:rsidRPr="00C03CCC">
        <w:t>&gt; З</w:t>
      </w:r>
      <w:proofErr w:type="gramEnd"/>
      <w:r w:rsidRPr="00C03CCC">
        <w:t xml:space="preserve">десь и далее по тексту настоящего Административного регламента положения, предусматривающие особенности предоставления государственной услуги </w:t>
      </w:r>
      <w:r w:rsidR="003751D0" w:rsidRPr="00C03CCC">
        <w:br/>
      </w:r>
      <w:r w:rsidRPr="00C03CCC">
        <w:t xml:space="preserve">в МФЦ, вступают в силу после дополнения государственной услугой Перечня государственных услуг исполнительных органов государственной власти </w:t>
      </w:r>
      <w:r w:rsidRPr="00C03CCC">
        <w:br/>
        <w:t xml:space="preserve">Санкт-Петербурга, предоставляемых на базе многофункциональных центров предоставления государственных и муниципальных услуг в Санкт-Петербурге, утвержденного постановлением Правительства Санкт-Петербурга от 30.12.2009 № 1593, </w:t>
      </w:r>
      <w:r w:rsidRPr="00C03CCC">
        <w:br/>
        <w:t xml:space="preserve">и заключения дополнительного соглашения между администрациями районов </w:t>
      </w:r>
      <w:r w:rsidRPr="00C03CCC">
        <w:br/>
        <w:t xml:space="preserve">Санкт-Петербурга и МФЦ. </w:t>
      </w:r>
    </w:p>
    <w:p w:rsidR="00EE3F81" w:rsidRPr="00C03CCC" w:rsidRDefault="00EE3F81" w:rsidP="004D04F5">
      <w:pPr>
        <w:ind w:firstLine="709"/>
        <w:jc w:val="both"/>
      </w:pPr>
    </w:p>
    <w:p w:rsidR="00E56866" w:rsidRPr="00C03CCC" w:rsidRDefault="00E56866" w:rsidP="004D04F5">
      <w:pPr>
        <w:ind w:firstLine="709"/>
        <w:jc w:val="both"/>
      </w:pPr>
      <w:r w:rsidRPr="00C03CCC">
        <w:t xml:space="preserve">по справочным телефонам Инспекции; </w:t>
      </w:r>
    </w:p>
    <w:p w:rsidR="009C703D" w:rsidRPr="00C03CCC" w:rsidRDefault="009C703D" w:rsidP="004D04F5">
      <w:pPr>
        <w:ind w:firstLine="709"/>
        <w:jc w:val="both"/>
      </w:pPr>
      <w:r w:rsidRPr="00C03CCC">
        <w:t>при личном обращении на прием к специалистам Инспекции (в дни и часы приема);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на стендах в местах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1.3.2. Сведения о ходе предоставления государственной услуги заявители могут получить следующими способами (в следующем порядке):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путем направления запросов в письменном виде по адресу Инспекции, </w:t>
      </w:r>
      <w:r w:rsidR="00A67B1E" w:rsidRPr="00C03CCC">
        <w:br/>
      </w:r>
      <w:r w:rsidRPr="00C03CCC">
        <w:t xml:space="preserve">в электронном виде по адресу веб-страницы Инспекции; </w:t>
      </w:r>
    </w:p>
    <w:p w:rsidR="00E56866" w:rsidRPr="00C03CCC" w:rsidRDefault="00E56866" w:rsidP="004D04F5">
      <w:pPr>
        <w:ind w:firstLine="709"/>
        <w:jc w:val="both"/>
      </w:pPr>
      <w:r w:rsidRPr="00C03CCC">
        <w:t>по справочным телефонам специалистов Отдела</w:t>
      </w:r>
      <w:r w:rsidR="00E51134" w:rsidRPr="00C03CCC">
        <w:t xml:space="preserve"> лицензирования</w:t>
      </w:r>
      <w:r w:rsidRPr="00C03CCC">
        <w:t xml:space="preserve"> </w:t>
      </w:r>
      <w:r w:rsidR="00D36EF9" w:rsidRPr="00C03CCC">
        <w:t>Инспекции</w:t>
      </w:r>
      <w:r w:rsidRPr="00C03CCC">
        <w:t xml:space="preserve"> </w:t>
      </w:r>
      <w:r w:rsidR="00E51134" w:rsidRPr="00C03CCC">
        <w:br/>
      </w:r>
      <w:r w:rsidRPr="00C03CCC">
        <w:t xml:space="preserve">(далее - Отдел лицензирования); </w:t>
      </w:r>
    </w:p>
    <w:p w:rsidR="00E51134" w:rsidRPr="00C03CCC" w:rsidRDefault="00E51134" w:rsidP="00E51134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при личном обращении на прием к специалистам Отдел лицензирования (в дни </w:t>
      </w:r>
      <w:r w:rsidR="00EE3F81" w:rsidRPr="00C03CCC">
        <w:br/>
      </w:r>
      <w:r w:rsidRPr="00C03CCC">
        <w:t>и часы приема);</w:t>
      </w:r>
    </w:p>
    <w:p w:rsidR="00E51134" w:rsidRPr="00C03CCC" w:rsidRDefault="00E51134" w:rsidP="00E51134">
      <w:pPr>
        <w:pStyle w:val="ac"/>
        <w:spacing w:before="0" w:beforeAutospacing="0" w:after="0" w:afterAutospacing="0"/>
        <w:ind w:firstLine="709"/>
        <w:jc w:val="both"/>
      </w:pPr>
      <w:r w:rsidRPr="00C03CCC">
        <w:t>в ЦТО (в случае если з</w:t>
      </w:r>
      <w:r w:rsidR="00EE3F81" w:rsidRPr="00C03CCC">
        <w:t>апрос подан посредством МФЦ)</w:t>
      </w:r>
      <w:r w:rsidRPr="00C03CCC">
        <w:t xml:space="preserve">; </w:t>
      </w:r>
    </w:p>
    <w:p w:rsidR="00E56866" w:rsidRPr="00C03CCC" w:rsidRDefault="00EE3F81" w:rsidP="004D04F5">
      <w:pPr>
        <w:ind w:firstLine="709"/>
        <w:jc w:val="both"/>
      </w:pPr>
      <w:r w:rsidRPr="00C03CCC">
        <w:lastRenderedPageBreak/>
        <w:t xml:space="preserve">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 на Едином портале (в случае если запрос подан посредством Единого портала);</w:t>
      </w:r>
    </w:p>
    <w:p w:rsidR="00E51134" w:rsidRPr="00C03CCC" w:rsidRDefault="00E51134" w:rsidP="00E51134">
      <w:pPr>
        <w:ind w:firstLine="709"/>
        <w:jc w:val="both"/>
      </w:pPr>
      <w:r w:rsidRPr="00C03CCC">
        <w:t xml:space="preserve">на Портале без прохождения авторизации в разделе </w:t>
      </w:r>
      <w:r w:rsidR="00386D1E" w:rsidRPr="00C03CCC">
        <w:t>«</w:t>
      </w:r>
      <w:r w:rsidRPr="00C03CCC">
        <w:t>Проверка статуса запроса</w:t>
      </w:r>
      <w:r w:rsidR="00386D1E" w:rsidRPr="00C03CCC">
        <w:t>»</w:t>
      </w:r>
      <w:r w:rsidRPr="00C03CCC">
        <w:t xml:space="preserve"> (доменное имя сайта 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- gu.spb.ru) или после авторизации в личном кабинете, за исключением случаев, когда запрос подан посредством Единого портала;</w:t>
      </w:r>
    </w:p>
    <w:p w:rsidR="00E51134" w:rsidRPr="00C03CCC" w:rsidRDefault="00E51134" w:rsidP="00E51134">
      <w:pPr>
        <w:ind w:firstLine="709"/>
        <w:jc w:val="both"/>
      </w:pPr>
      <w:r w:rsidRPr="00C03CCC">
        <w:t xml:space="preserve">в мобильном приложении без прохождения авторизации в разделе </w:t>
      </w:r>
      <w:r w:rsidR="00386D1E" w:rsidRPr="00C03CCC">
        <w:t>«</w:t>
      </w:r>
      <w:r w:rsidRPr="00C03CCC">
        <w:t>Проверка статуса запроса</w:t>
      </w:r>
      <w:r w:rsidR="00386D1E" w:rsidRPr="00C03CCC">
        <w:t>»</w:t>
      </w:r>
      <w:r w:rsidRPr="00C03CCC">
        <w:t xml:space="preserve"> или после авторизации в личном кабинете, а также посредством всплывающих уведомлений (при выборе заявителем соответствующего способа информирования), за исключением случаев, когда запрос подан посредством Единого портала;</w:t>
      </w:r>
    </w:p>
    <w:p w:rsidR="00E51134" w:rsidRPr="00C03CCC" w:rsidRDefault="00E51134" w:rsidP="00E51134">
      <w:pPr>
        <w:ind w:firstLine="709"/>
        <w:jc w:val="both"/>
      </w:pPr>
      <w:r w:rsidRPr="00C03CCC">
        <w:t>посредством уведомлений, поступивших по электронной почте (при выборе заявителем соответствующего способа информирования), за исключением случаев, когда запрос подан посредством Единого портала;</w:t>
      </w:r>
    </w:p>
    <w:p w:rsidR="00E56866" w:rsidRPr="00C03CCC" w:rsidRDefault="00E51134" w:rsidP="00E51134">
      <w:pPr>
        <w:ind w:firstLine="709"/>
        <w:jc w:val="both"/>
      </w:pPr>
      <w:r w:rsidRPr="00C03CCC">
        <w:t>посредством уведомлений, поступивших по СМС (при выборе заявителем соответствующего способа информирования), за исключением случаев, когда запрос подан посредством Единого портала;</w:t>
      </w:r>
    </w:p>
    <w:p w:rsidR="00E51134" w:rsidRPr="00C03CCC" w:rsidRDefault="00E51134" w:rsidP="00E51134">
      <w:pPr>
        <w:ind w:firstLine="709"/>
        <w:jc w:val="both"/>
      </w:pPr>
      <w:r w:rsidRPr="00C03CCC">
        <w:t>посредством уведомлений, поступивших через социальные сети (при выборе заявителем соответствующего способа информирования, за исключением случаев, когда запрос подан посредством Единого портала).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55661C">
        <w:br/>
      </w:r>
      <w:r w:rsidRPr="00C03CCC">
        <w:t xml:space="preserve">и услуг, которые являются необходимыми и обязательными для предоставления государственной услуги, и в МФЦ. </w:t>
      </w:r>
    </w:p>
    <w:p w:rsidR="00E56866" w:rsidRPr="00C03CCC" w:rsidRDefault="00EE3F81" w:rsidP="008B7BD8">
      <w:pPr>
        <w:ind w:firstLine="709"/>
        <w:jc w:val="both"/>
      </w:pPr>
      <w:proofErr w:type="gramStart"/>
      <w:r w:rsidRPr="00C03CCC">
        <w:t xml:space="preserve">Справочная информация (местонахождение и график работы </w:t>
      </w:r>
      <w:r w:rsidR="008B7BD8" w:rsidRPr="00C03CCC">
        <w:t>Инспекции</w:t>
      </w:r>
      <w:r w:rsidRPr="00C03CCC">
        <w:t>, предоставляющ</w:t>
      </w:r>
      <w:r w:rsidR="008B7BD8" w:rsidRPr="00C03CCC">
        <w:t>ей</w:t>
      </w:r>
      <w:r w:rsidRPr="00C03CCC">
        <w:t xml:space="preserve"> государственную услугу, </w:t>
      </w:r>
      <w:r w:rsidR="008B7BD8" w:rsidRPr="00C03CCC">
        <w:t>Отдела лицензирования</w:t>
      </w:r>
      <w:r w:rsidRPr="00C03CCC">
        <w:t>, предоставляющ</w:t>
      </w:r>
      <w:r w:rsidR="008B7BD8" w:rsidRPr="00C03CCC">
        <w:t>его государственную услугу, МФЦ</w:t>
      </w:r>
      <w:r w:rsidRPr="00C03CCC">
        <w:t xml:space="preserve">, справочные телефоны, адрес официального сайта) размещена на </w:t>
      </w:r>
      <w:r w:rsidR="008B7BD8" w:rsidRPr="00C03CCC">
        <w:t xml:space="preserve">веб-странице Инспекции, </w:t>
      </w:r>
      <w:r w:rsidRPr="00C03CCC">
        <w:t xml:space="preserve">официальном сайте Администрации </w:t>
      </w:r>
      <w:r w:rsidR="008B7BD8" w:rsidRPr="00C03CCC">
        <w:br/>
      </w:r>
      <w:r w:rsidRPr="00C03CCC">
        <w:t xml:space="preserve">Санкт-Петербурга </w:t>
      </w:r>
      <w:r w:rsidR="008B7BD8" w:rsidRPr="00C03CCC">
        <w:t xml:space="preserve">(доменное имя сайта в сети </w:t>
      </w:r>
      <w:r w:rsidR="00386D1E" w:rsidRPr="00C03CCC">
        <w:t>«</w:t>
      </w:r>
      <w:r w:rsidR="008B7BD8" w:rsidRPr="00C03CCC">
        <w:t>Интернет</w:t>
      </w:r>
      <w:r w:rsidR="00386D1E" w:rsidRPr="00C03CCC">
        <w:t>»</w:t>
      </w:r>
      <w:r w:rsidR="008B7BD8" w:rsidRPr="00C03CCC">
        <w:t xml:space="preserve"> - gov.spb.ru), </w:t>
      </w:r>
      <w:r w:rsidR="00E56866" w:rsidRPr="00C03CCC">
        <w:t>на Портал</w:t>
      </w:r>
      <w:r w:rsidR="008B7BD8" w:rsidRPr="00C03CCC">
        <w:t xml:space="preserve">е, в том числе в разделе </w:t>
      </w:r>
      <w:r w:rsidR="00386D1E" w:rsidRPr="00C03CCC">
        <w:t>«</w:t>
      </w:r>
      <w:r w:rsidR="008B7BD8" w:rsidRPr="00C03CCC">
        <w:t>МФЦ</w:t>
      </w:r>
      <w:r w:rsidR="00386D1E" w:rsidRPr="00C03CCC">
        <w:t>»</w:t>
      </w:r>
      <w:r w:rsidR="008B7BD8" w:rsidRPr="00C03CCC">
        <w:t>.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II. Стандарт предоставления государственной услуги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2.1. Наименование государственной услуги: </w:t>
      </w:r>
      <w:r w:rsidR="00F4142D" w:rsidRPr="00C03CCC">
        <w:t>предоставлять, аннулировать квалификационный аттестат, предусмотренный в статье 202 Жилищного кодекса Российской Федерации, а также вносить сведения в единый федеральный реестр квалификационных аттестатов, предоставлять сведения из указанного реестра</w:t>
      </w:r>
      <w:r w:rsidRPr="00C03CCC">
        <w:t xml:space="preserve">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Краткое наименование государственной услуги: </w:t>
      </w:r>
      <w:r w:rsidR="00D36EF9" w:rsidRPr="00C03CCC">
        <w:t>предоставление</w:t>
      </w:r>
      <w:r w:rsidRPr="00C03CCC">
        <w:t xml:space="preserve"> квалификационного аттестата (далее - государственная услуга).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2.2. </w:t>
      </w:r>
      <w:r w:rsidR="009E046F" w:rsidRPr="00C03CCC">
        <w:t>Г</w:t>
      </w:r>
      <w:r w:rsidRPr="00C03CCC">
        <w:t>осударственн</w:t>
      </w:r>
      <w:r w:rsidR="009E046F" w:rsidRPr="00C03CCC">
        <w:t>ая</w:t>
      </w:r>
      <w:r w:rsidRPr="00C03CCC">
        <w:t xml:space="preserve"> услуг</w:t>
      </w:r>
      <w:r w:rsidR="009E046F" w:rsidRPr="00C03CCC">
        <w:t>а</w:t>
      </w:r>
      <w:r w:rsidRPr="00C03CCC">
        <w:t xml:space="preserve"> </w:t>
      </w:r>
      <w:r w:rsidR="009E046F" w:rsidRPr="00C03CCC">
        <w:t>предоставляется Инспекцией.</w:t>
      </w:r>
    </w:p>
    <w:p w:rsidR="009E046F" w:rsidRPr="00C03CCC" w:rsidRDefault="009E046F" w:rsidP="004D04F5">
      <w:pPr>
        <w:ind w:firstLine="709"/>
        <w:jc w:val="both"/>
      </w:pPr>
      <w:r w:rsidRPr="00C03CCC">
        <w:t>В предоставлении государственной услуги участвуют: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МФЦ; </w:t>
      </w:r>
    </w:p>
    <w:p w:rsidR="009E046F" w:rsidRPr="00C03CCC" w:rsidRDefault="00E56866" w:rsidP="004D04F5">
      <w:pPr>
        <w:ind w:firstLine="709"/>
        <w:jc w:val="both"/>
      </w:pPr>
      <w:r w:rsidRPr="00C03CCC">
        <w:t xml:space="preserve">Федеральная налоговая служба (далее - ФНС) - оператор федеральной государственной информационной системы </w:t>
      </w:r>
      <w:r w:rsidR="00386D1E" w:rsidRPr="00C03CCC">
        <w:t>«</w:t>
      </w:r>
      <w:r w:rsidRPr="00C03CCC">
        <w:t>Единый государственный реестр записей актов гражданского состояния</w:t>
      </w:r>
      <w:r w:rsidR="00386D1E" w:rsidRPr="00C03CCC">
        <w:t>»</w:t>
      </w:r>
      <w:r w:rsidRPr="00C03CCC">
        <w:t xml:space="preserve"> (далее - ЕГР ЗАГС).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Должностным лицам Инспекции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</w:t>
      </w:r>
      <w:r w:rsidR="009E046F" w:rsidRPr="00C03CCC">
        <w:br/>
      </w:r>
      <w:r w:rsidRPr="00C03CCC">
        <w:t xml:space="preserve">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2.3. Результатом предоставления государственной услуги является: </w:t>
      </w:r>
    </w:p>
    <w:p w:rsidR="007C713B" w:rsidRPr="00C03CCC" w:rsidRDefault="007C713B" w:rsidP="004D04F5">
      <w:pPr>
        <w:ind w:firstLine="709"/>
        <w:jc w:val="both"/>
      </w:pPr>
      <w:r w:rsidRPr="00C03CCC">
        <w:lastRenderedPageBreak/>
        <w:t xml:space="preserve">уведомление о возвращении заявления о предоставлении </w:t>
      </w:r>
      <w:r w:rsidR="008B7BD8" w:rsidRPr="00C03CCC">
        <w:t>государственной услуги</w:t>
      </w:r>
      <w:r w:rsidRPr="00C03CCC">
        <w:t xml:space="preserve"> без рассмотрения по форме согласно приложению № 1 к настоящему Административному регламенту;</w:t>
      </w:r>
    </w:p>
    <w:p w:rsidR="004D04F5" w:rsidRPr="00C03CCC" w:rsidRDefault="004D04F5" w:rsidP="004D04F5">
      <w:pPr>
        <w:ind w:firstLine="709"/>
        <w:jc w:val="both"/>
      </w:pPr>
      <w:r w:rsidRPr="00C03CCC">
        <w:t xml:space="preserve">уведомление о допуске к квалификационному экзамену по форме согласно приложению № </w:t>
      </w:r>
      <w:r w:rsidR="007C713B" w:rsidRPr="00C03CCC">
        <w:t>2</w:t>
      </w:r>
      <w:r w:rsidRPr="00C03CCC">
        <w:t xml:space="preserve"> к настоящему Административному регламенту;</w:t>
      </w:r>
    </w:p>
    <w:p w:rsidR="00033833" w:rsidRPr="00C03CCC" w:rsidRDefault="00033833" w:rsidP="004D04F5">
      <w:pPr>
        <w:ind w:firstLine="709"/>
        <w:jc w:val="both"/>
      </w:pPr>
      <w:r w:rsidRPr="00C03CCC">
        <w:t xml:space="preserve">уведомление об отказе в допуске к квалификационному экзамену по форме согласно приложению № </w:t>
      </w:r>
      <w:r w:rsidR="007C713B" w:rsidRPr="00C03CCC">
        <w:t>3</w:t>
      </w:r>
      <w:r w:rsidRPr="00C03CCC">
        <w:t xml:space="preserve"> к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уведомление о предоставлении квалификационного аттестата по форме согласно приложению № </w:t>
      </w:r>
      <w:r w:rsidR="007C713B" w:rsidRPr="00C03CCC">
        <w:t>4</w:t>
      </w:r>
      <w:r w:rsidRPr="00C03CCC">
        <w:t xml:space="preserve"> к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уведомление об отказе в предоставлении квалификационного аттестата по форме согласно приложению № </w:t>
      </w:r>
      <w:r w:rsidR="007C713B" w:rsidRPr="00C03CCC">
        <w:t>5</w:t>
      </w:r>
      <w:r w:rsidRPr="00C03CCC">
        <w:t xml:space="preserve"> к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уведомление о внесении изменений в </w:t>
      </w:r>
      <w:r w:rsidR="0055661C">
        <w:t>реестр</w:t>
      </w:r>
      <w:r w:rsidR="00033833" w:rsidRPr="00C03CCC">
        <w:t xml:space="preserve"> согласно приложению № </w:t>
      </w:r>
      <w:r w:rsidR="007C713B" w:rsidRPr="00C03CCC">
        <w:t>6</w:t>
      </w:r>
      <w:r w:rsidRPr="00C03CCC">
        <w:t xml:space="preserve"> </w:t>
      </w:r>
      <w:r w:rsidR="0055661C">
        <w:br/>
      </w:r>
      <w:r w:rsidRPr="00C03CCC">
        <w:t>к настоящему Административному регламенту;</w:t>
      </w:r>
    </w:p>
    <w:p w:rsidR="00A36401" w:rsidRPr="00C03CCC" w:rsidRDefault="00A36401" w:rsidP="00033833">
      <w:pPr>
        <w:ind w:firstLine="709"/>
        <w:jc w:val="both"/>
      </w:pPr>
      <w:r w:rsidRPr="00C03CCC">
        <w:t xml:space="preserve">уведомление об отказе во внесении изменений </w:t>
      </w:r>
      <w:r w:rsidR="00033833" w:rsidRPr="00C03CCC">
        <w:t xml:space="preserve">в реестр согласно приложению № </w:t>
      </w:r>
      <w:r w:rsidR="007C713B" w:rsidRPr="00C03CCC">
        <w:t>7</w:t>
      </w:r>
      <w:r w:rsidRPr="00C03CCC">
        <w:t xml:space="preserve"> к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уведомление об аннулировании квалификационного аттестата </w:t>
      </w:r>
      <w:r w:rsidR="00033833" w:rsidRPr="00C03CCC">
        <w:t xml:space="preserve">по форме согласно приложению № </w:t>
      </w:r>
      <w:r w:rsidR="007C713B" w:rsidRPr="00C03CCC">
        <w:t>8</w:t>
      </w:r>
      <w:r w:rsidRPr="00C03CCC">
        <w:t xml:space="preserve">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уведомление об исправлении технической ошибки в реестре </w:t>
      </w:r>
      <w:r w:rsidR="00033833" w:rsidRPr="00C03CCC">
        <w:t xml:space="preserve">по форме согласно приложению № </w:t>
      </w:r>
      <w:r w:rsidR="007C713B" w:rsidRPr="00C03CCC">
        <w:t>9</w:t>
      </w:r>
      <w:r w:rsidRPr="00C03CCC">
        <w:t xml:space="preserve"> к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уведомление </w:t>
      </w:r>
      <w:r w:rsidR="00033833" w:rsidRPr="00C03CCC">
        <w:t xml:space="preserve">об отсутствии </w:t>
      </w:r>
      <w:r w:rsidRPr="00C03CCC">
        <w:t xml:space="preserve">технической ошибки в реестре </w:t>
      </w:r>
      <w:r w:rsidR="00033833" w:rsidRPr="00C03CCC">
        <w:t xml:space="preserve">по форме согласно приложению № </w:t>
      </w:r>
      <w:r w:rsidR="007C713B" w:rsidRPr="00C03CCC">
        <w:t>10</w:t>
      </w:r>
      <w:r w:rsidRPr="00C03CCC">
        <w:t xml:space="preserve"> к настоящему Административному регламенту;</w:t>
      </w:r>
    </w:p>
    <w:p w:rsidR="00A36401" w:rsidRPr="00C03CCC" w:rsidRDefault="00A36401" w:rsidP="004D04F5">
      <w:pPr>
        <w:ind w:firstLine="709"/>
        <w:jc w:val="both"/>
      </w:pPr>
      <w:r w:rsidRPr="00C03CCC">
        <w:t xml:space="preserve">предоставление сведений из реестра в автоматическом режиме с использованием государственной информационной системы жилищно-коммунального хозяйства </w:t>
      </w:r>
      <w:r w:rsidRPr="00C03CCC">
        <w:br/>
        <w:t>(далее – ГИС ЖКХ).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Предусмотрены следующие способы получения заявителем результата предоставления государственной услуги: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непосредственно в Инспекции; </w:t>
      </w:r>
    </w:p>
    <w:p w:rsidR="00E56866" w:rsidRPr="00C03CCC" w:rsidRDefault="00E56866" w:rsidP="004D04F5">
      <w:pPr>
        <w:ind w:firstLine="709"/>
        <w:jc w:val="both"/>
      </w:pPr>
      <w:r w:rsidRPr="00C03CCC">
        <w:t>в структурном подразделении МФЦ</w:t>
      </w:r>
      <w:r w:rsidR="00A36401" w:rsidRPr="00C03CCC">
        <w:t xml:space="preserve"> (в случае подачи заявления о предоставлении государственной услуги через МФЦ)</w:t>
      </w:r>
      <w:r w:rsidRPr="00C03CCC">
        <w:t xml:space="preserve">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 почте; </w:t>
      </w:r>
    </w:p>
    <w:p w:rsidR="003751D0" w:rsidRPr="00C03CCC" w:rsidRDefault="003751D0" w:rsidP="004D04F5">
      <w:pPr>
        <w:ind w:firstLine="709"/>
        <w:jc w:val="both"/>
      </w:pPr>
      <w:r w:rsidRPr="00C03CCC">
        <w:t>в электронной форме посредством веб-страницы Инспекции&lt;3&gt;;</w:t>
      </w:r>
    </w:p>
    <w:p w:rsidR="003751D0" w:rsidRPr="00C03CCC" w:rsidRDefault="003751D0" w:rsidP="003751D0">
      <w:pPr>
        <w:ind w:firstLine="709"/>
        <w:jc w:val="both"/>
      </w:pPr>
      <w:r w:rsidRPr="00C03CCC">
        <w:t>______________________</w:t>
      </w:r>
    </w:p>
    <w:p w:rsidR="003751D0" w:rsidRPr="00C03CCC" w:rsidRDefault="003751D0" w:rsidP="003751D0">
      <w:pPr>
        <w:ind w:firstLine="709"/>
        <w:jc w:val="both"/>
      </w:pPr>
      <w:r w:rsidRPr="00C03CCC">
        <w:t>&lt;3</w:t>
      </w:r>
      <w:proofErr w:type="gramStart"/>
      <w:r w:rsidRPr="00C03CCC">
        <w:t>&gt; З</w:t>
      </w:r>
      <w:proofErr w:type="gramEnd"/>
      <w:r w:rsidRPr="00C03CCC">
        <w:t xml:space="preserve">десь и далее по тексту настоящего Административного регламента положения, регламентирующие порядок предоставления государственной услуги </w:t>
      </w:r>
      <w:r w:rsidRPr="00C03CCC">
        <w:br/>
        <w:t xml:space="preserve">в электронной форме посредством веб-страницы Инспекции, вступают в силу непосредственно после соответствующей технической реализации. </w:t>
      </w:r>
    </w:p>
    <w:p w:rsidR="003751D0" w:rsidRPr="00C03CCC" w:rsidRDefault="003751D0" w:rsidP="004D04F5">
      <w:pPr>
        <w:ind w:firstLine="709"/>
        <w:jc w:val="both"/>
      </w:pPr>
    </w:p>
    <w:p w:rsidR="00A36401" w:rsidRPr="00C03CCC" w:rsidRDefault="00A36401" w:rsidP="004D04F5">
      <w:pPr>
        <w:ind w:firstLine="709"/>
        <w:jc w:val="both"/>
      </w:pPr>
      <w:r w:rsidRPr="00C03CCC">
        <w:t>в электронной фо</w:t>
      </w:r>
      <w:r w:rsidR="008B7BD8" w:rsidRPr="00C03CCC">
        <w:t>рме посредством Единого портала;</w:t>
      </w:r>
    </w:p>
    <w:p w:rsidR="00E56866" w:rsidRPr="00C03CCC" w:rsidRDefault="00A36401" w:rsidP="004D04F5">
      <w:pPr>
        <w:ind w:firstLine="709"/>
        <w:jc w:val="both"/>
      </w:pPr>
      <w:r w:rsidRPr="00C03CCC">
        <w:t xml:space="preserve">в электронной форме </w:t>
      </w:r>
      <w:r w:rsidR="00E56866" w:rsidRPr="00C03CCC">
        <w:t xml:space="preserve">посредством Портала.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Результат предоставления государственной услуги учитывается в Государственной информационной системе Санкт-Петербурга </w:t>
      </w:r>
      <w:r w:rsidR="00386D1E" w:rsidRPr="00C03CCC">
        <w:t>«</w:t>
      </w:r>
      <w:r w:rsidRPr="00C03CCC">
        <w:t>Территориальная отраслевая региональная информационная система</w:t>
      </w:r>
      <w:r w:rsidR="00386D1E" w:rsidRPr="00C03CCC">
        <w:t>»</w:t>
      </w:r>
      <w:r w:rsidRPr="00C03CCC">
        <w:t xml:space="preserve"> (далее - ТОРИС). </w:t>
      </w:r>
    </w:p>
    <w:p w:rsidR="004D04F5" w:rsidRPr="00C03CCC" w:rsidRDefault="00E56866" w:rsidP="004D04F5">
      <w:pPr>
        <w:ind w:firstLine="709"/>
        <w:jc w:val="both"/>
      </w:pPr>
      <w:r w:rsidRPr="00C03CCC">
        <w:t xml:space="preserve">2.4. Срок предоставления государственной услуги: </w:t>
      </w:r>
    </w:p>
    <w:p w:rsidR="00AA5DEE" w:rsidRPr="00C03CCC" w:rsidRDefault="00AA5DEE" w:rsidP="004D04F5">
      <w:pPr>
        <w:ind w:firstLine="709"/>
        <w:jc w:val="both"/>
      </w:pPr>
      <w:r w:rsidRPr="00C03CCC">
        <w:t xml:space="preserve">квалификационный аттестат предоставляется не позднее </w:t>
      </w:r>
      <w:r w:rsidR="008B7BD8" w:rsidRPr="00C03CCC">
        <w:t>десяти</w:t>
      </w:r>
      <w:r w:rsidRPr="00C03CCC">
        <w:t xml:space="preserve"> рабочих дней </w:t>
      </w:r>
      <w:r w:rsidR="008B7BD8" w:rsidRPr="00C03CCC">
        <w:br/>
      </w:r>
      <w:r w:rsidRPr="00C03CCC">
        <w:t xml:space="preserve">со дня </w:t>
      </w:r>
      <w:r w:rsidR="0084623E" w:rsidRPr="00C03CCC">
        <w:t>регистрации</w:t>
      </w:r>
      <w:r w:rsidRPr="00C03CCC">
        <w:t xml:space="preserve"> Инспекци</w:t>
      </w:r>
      <w:r w:rsidR="0084623E" w:rsidRPr="00C03CCC">
        <w:t>ей</w:t>
      </w:r>
      <w:r w:rsidRPr="00C03CCC">
        <w:t xml:space="preserve"> заявления о предоставлении квалификационного аттестата</w:t>
      </w:r>
      <w:r w:rsidR="0084623E" w:rsidRPr="00C03CCC">
        <w:t>. Заявление о предоставлении квалификационного аттестата регистрируется Инспекцией в течение одного рабочего дня со дня его поступления в Инспекцию</w:t>
      </w:r>
      <w:r w:rsidRPr="00C03CCC">
        <w:t>;</w:t>
      </w:r>
    </w:p>
    <w:p w:rsidR="00AA5DEE" w:rsidRPr="00C03CCC" w:rsidRDefault="00AA5DEE" w:rsidP="004D04F5">
      <w:pPr>
        <w:ind w:firstLine="709"/>
        <w:jc w:val="both"/>
      </w:pPr>
      <w:r w:rsidRPr="00C03CCC">
        <w:t xml:space="preserve">изменения в реестр вносятся в срок, не превышающий </w:t>
      </w:r>
      <w:r w:rsidR="008B7BD8" w:rsidRPr="00C03CCC">
        <w:t>трех</w:t>
      </w:r>
      <w:r w:rsidRPr="00C03CCC">
        <w:t xml:space="preserve"> рабочих дней со дня поступления заявления об изменении фамилии, имени или отчества (при наличии) лица, которому предоставлен квалификационный аттестат;</w:t>
      </w:r>
    </w:p>
    <w:p w:rsidR="00AA5DEE" w:rsidRPr="00C03CCC" w:rsidRDefault="00AA5DEE" w:rsidP="009B0C30">
      <w:pPr>
        <w:ind w:firstLine="709"/>
        <w:jc w:val="both"/>
      </w:pPr>
      <w:r w:rsidRPr="00C03CCC">
        <w:lastRenderedPageBreak/>
        <w:t>техническая</w:t>
      </w:r>
      <w:r w:rsidRPr="00C03CCC">
        <w:tab/>
        <w:t xml:space="preserve"> ошибка в реестре исправляется в срок не более чем </w:t>
      </w:r>
      <w:r w:rsidR="008B7BD8" w:rsidRPr="00C03CCC">
        <w:t>три</w:t>
      </w:r>
      <w:r w:rsidRPr="00C03CCC">
        <w:t xml:space="preserve"> рабочих дня </w:t>
      </w:r>
      <w:r w:rsidR="009B0C30" w:rsidRPr="00C03CCC">
        <w:br/>
      </w:r>
      <w:r w:rsidRPr="00C03CCC">
        <w:t xml:space="preserve">со дня ее обнаружения Инспекцией либо поступления в Инспекцию заявления </w:t>
      </w:r>
      <w:r w:rsidR="009B0C30" w:rsidRPr="00C03CCC">
        <w:br/>
      </w:r>
      <w:r w:rsidRPr="00C03CCC">
        <w:t>об исправлении технической ошибки;</w:t>
      </w:r>
    </w:p>
    <w:p w:rsidR="00AA5DEE" w:rsidRPr="00C03CCC" w:rsidRDefault="00AA5DEE" w:rsidP="009B0C30">
      <w:pPr>
        <w:ind w:firstLine="709"/>
        <w:jc w:val="both"/>
      </w:pPr>
      <w:r w:rsidRPr="00C03CCC">
        <w:t xml:space="preserve">предоставление сведений из реестра осуществляется в течение </w:t>
      </w:r>
      <w:r w:rsidR="008B7BD8" w:rsidRPr="00C03CCC">
        <w:t>трех</w:t>
      </w:r>
      <w:r w:rsidRPr="00C03CCC">
        <w:t xml:space="preserve"> рабочих дней </w:t>
      </w:r>
      <w:r w:rsidR="009B0C30" w:rsidRPr="00C03CCC">
        <w:br/>
      </w:r>
      <w:r w:rsidRPr="00C03CCC">
        <w:t>со дня поступления в Инспекцию заявления о предоставлении таких сведений.</w:t>
      </w:r>
    </w:p>
    <w:p w:rsidR="00A67B1E" w:rsidRPr="00C03CCC" w:rsidRDefault="00AA5DEE" w:rsidP="00A67B1E">
      <w:pPr>
        <w:ind w:firstLine="709"/>
        <w:jc w:val="both"/>
      </w:pPr>
      <w:r w:rsidRPr="00C03CCC">
        <w:t xml:space="preserve">В случае аннулирования квалификационного аттестата Инспекция  в день принятия соответствующего решения уведомляет об этом лицо, квалификационный аттестат которого аннулирован, с приложением копии протокола </w:t>
      </w:r>
      <w:r w:rsidR="0084623E" w:rsidRPr="00C03CCC">
        <w:t>об аннулировании квалификационного аттестата</w:t>
      </w:r>
      <w:r w:rsidRPr="00C03CCC">
        <w:t>.</w:t>
      </w:r>
    </w:p>
    <w:p w:rsidR="00A67B1E" w:rsidRPr="00C03CCC" w:rsidRDefault="00A67B1E" w:rsidP="00A67B1E">
      <w:pPr>
        <w:ind w:firstLine="709"/>
        <w:jc w:val="both"/>
      </w:pPr>
      <w:r w:rsidRPr="00C03CCC">
        <w:t>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время, необходимое для передачи документов:</w:t>
      </w:r>
    </w:p>
    <w:p w:rsidR="00A67B1E" w:rsidRPr="00C03CCC" w:rsidRDefault="00A67B1E" w:rsidP="00A67B1E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срок передачи документов в Инспекцию для принятия решения о предоставлении (отказе в предоставлении) заявителю государственной услуги - до трех рабочих дней </w:t>
      </w:r>
      <w:r w:rsidRPr="00C03CCC">
        <w:br/>
        <w:t xml:space="preserve">со дня принятия </w:t>
      </w:r>
      <w:r w:rsidR="0084623E" w:rsidRPr="00C03CCC">
        <w:t>заявления о предоставлении государственной услуги</w:t>
      </w:r>
      <w:r w:rsidRPr="00C03CCC">
        <w:t xml:space="preserve">; </w:t>
      </w:r>
    </w:p>
    <w:p w:rsidR="00A67B1E" w:rsidRPr="00C03CCC" w:rsidRDefault="00A67B1E" w:rsidP="00A67B1E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срок передачи документов в МФЦ для выдачи результата заявителю - до трех рабочих дней со дня принятия решения о предоставлении (отказе в предоставлении) заявителю государственной услуги. </w:t>
      </w:r>
    </w:p>
    <w:p w:rsidR="00E56866" w:rsidRPr="00C03CCC" w:rsidRDefault="00A67B1E" w:rsidP="00A67B1E">
      <w:pPr>
        <w:ind w:firstLine="709"/>
        <w:jc w:val="both"/>
      </w:pPr>
      <w:r w:rsidRPr="00C03CCC">
        <w:t xml:space="preserve"> </w:t>
      </w:r>
      <w:r w:rsidR="00E56866" w:rsidRPr="00C03CCC">
        <w:t>2.5. Нормативн</w:t>
      </w:r>
      <w:r w:rsidR="0084623E" w:rsidRPr="00C03CCC">
        <w:t xml:space="preserve">ые </w:t>
      </w:r>
      <w:r w:rsidR="00E56866" w:rsidRPr="00C03CCC">
        <w:t xml:space="preserve">правовые акты, регулирующие предоставление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>Перечень нормативн</w:t>
      </w:r>
      <w:r w:rsidR="0084623E" w:rsidRPr="00C03CCC">
        <w:t xml:space="preserve">ых </w:t>
      </w:r>
      <w:r w:rsidRPr="00C03CCC">
        <w:t>правовых актов размещен на веб-странице Инспекции</w:t>
      </w:r>
      <w:r w:rsidR="00C60AD9" w:rsidRPr="00C03CCC">
        <w:t>,</w:t>
      </w:r>
      <w:r w:rsidRPr="00C03CCC">
        <w:t xml:space="preserve"> </w:t>
      </w:r>
      <w:r w:rsidR="00C60AD9" w:rsidRPr="00C03CCC">
        <w:br/>
      </w:r>
      <w:r w:rsidRPr="00C03CCC">
        <w:t xml:space="preserve">на </w:t>
      </w:r>
      <w:r w:rsidR="00C60AD9" w:rsidRPr="00C03CCC">
        <w:t xml:space="preserve">Едином портале, </w:t>
      </w:r>
      <w:r w:rsidRPr="00C03CCC">
        <w:t xml:space="preserve">Портале в разделе описание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2.6. Исчерпывающий перечень документов (сведений), необходимых </w:t>
      </w:r>
      <w:r w:rsidR="00C60AD9" w:rsidRPr="00C03CCC">
        <w:br/>
      </w:r>
      <w:r w:rsidRPr="00C03CCC">
        <w:t xml:space="preserve">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 </w:t>
      </w:r>
    </w:p>
    <w:p w:rsidR="00C60AD9" w:rsidRPr="00C03CCC" w:rsidRDefault="00C60AD9" w:rsidP="004D04F5">
      <w:pPr>
        <w:ind w:firstLine="709"/>
        <w:jc w:val="both"/>
      </w:pPr>
      <w:r w:rsidRPr="00C03CCC">
        <w:t>2.6.1. При предоставлении квалификационного аттестата:</w:t>
      </w:r>
    </w:p>
    <w:p w:rsidR="00C60AD9" w:rsidRPr="00C03CCC" w:rsidRDefault="00C60AD9" w:rsidP="004D04F5">
      <w:pPr>
        <w:ind w:firstLine="709"/>
        <w:jc w:val="both"/>
      </w:pPr>
      <w:r w:rsidRPr="00C03CCC">
        <w:t xml:space="preserve">заявление о предоставлении квалификационного аттестата по форме согласно приложению № </w:t>
      </w:r>
      <w:r w:rsidR="009B0C30" w:rsidRPr="00C03CCC">
        <w:t>1</w:t>
      </w:r>
      <w:r w:rsidR="0084623E" w:rsidRPr="00C03CCC">
        <w:t>1</w:t>
      </w:r>
      <w:r w:rsidRPr="00C03CCC">
        <w:t xml:space="preserve"> к настоящему Административному регламенту с предъявлением паспорта гражданина Российской Федерации </w:t>
      </w:r>
      <w:proofErr w:type="gramStart"/>
      <w:r w:rsidRPr="00C03CCC">
        <w:t>и(</w:t>
      </w:r>
      <w:proofErr w:type="gramEnd"/>
      <w:r w:rsidRPr="00C03CCC">
        <w:t xml:space="preserve">или) иного документа, удостоверяющего личность заявителя (представителя заявителя). </w:t>
      </w:r>
    </w:p>
    <w:p w:rsidR="00C60AD9" w:rsidRPr="00C03CCC" w:rsidRDefault="00C60AD9" w:rsidP="004D04F5">
      <w:pPr>
        <w:ind w:firstLine="709"/>
        <w:jc w:val="both"/>
      </w:pPr>
      <w:r w:rsidRPr="00C03CCC">
        <w:t>2.6.2.</w:t>
      </w:r>
      <w:r w:rsidRPr="00C03CCC">
        <w:rPr>
          <w:i/>
        </w:rPr>
        <w:t xml:space="preserve"> </w:t>
      </w:r>
      <w:r w:rsidRPr="00C03CCC">
        <w:t xml:space="preserve">При внесении изменений в реестр: </w:t>
      </w:r>
    </w:p>
    <w:p w:rsidR="00C60AD9" w:rsidRPr="00C03CCC" w:rsidRDefault="00C60AD9" w:rsidP="004D04F5">
      <w:pPr>
        <w:ind w:firstLine="709"/>
        <w:jc w:val="both"/>
      </w:pPr>
      <w:r w:rsidRPr="00C03CCC">
        <w:t xml:space="preserve">заявление о внесении изменений в реестр </w:t>
      </w:r>
      <w:r w:rsidR="009B0C30" w:rsidRPr="00C03CCC">
        <w:t>по форме согласно приложению № 1</w:t>
      </w:r>
      <w:r w:rsidR="0084623E" w:rsidRPr="00C03CCC">
        <w:t>2</w:t>
      </w:r>
      <w:r w:rsidRPr="00C03CCC">
        <w:t xml:space="preserve"> </w:t>
      </w:r>
      <w:r w:rsidRPr="00C03CCC">
        <w:br/>
        <w:t xml:space="preserve">к настоящему Административному регламенту с предъявлением паспорта гражданина Российской Федерации </w:t>
      </w:r>
      <w:proofErr w:type="gramStart"/>
      <w:r w:rsidRPr="00C03CCC">
        <w:t>и(</w:t>
      </w:r>
      <w:proofErr w:type="gramEnd"/>
      <w:r w:rsidRPr="00C03CCC">
        <w:t xml:space="preserve">или) иного документа, удостоверяющего личность заявителя (представителя заявителя); </w:t>
      </w:r>
    </w:p>
    <w:p w:rsidR="00C60AD9" w:rsidRPr="00C03CCC" w:rsidRDefault="00C60AD9" w:rsidP="004D04F5">
      <w:pPr>
        <w:ind w:firstLine="709"/>
        <w:jc w:val="both"/>
      </w:pPr>
      <w:r w:rsidRPr="00C03CCC">
        <w:t xml:space="preserve">копия документа, подтверждающего изменение фамилии, имени, отчества (при наличии) в случае их изменения, выданного компетентными органами иностранного государства, и его нотариально удостоверенного перевода на русский язык. </w:t>
      </w:r>
    </w:p>
    <w:p w:rsidR="00C60AD9" w:rsidRPr="00C03CCC" w:rsidRDefault="00C60AD9" w:rsidP="004D04F5">
      <w:pPr>
        <w:ind w:firstLine="709"/>
        <w:jc w:val="both"/>
      </w:pPr>
      <w:r w:rsidRPr="00C03CCC">
        <w:t xml:space="preserve">2.6.3. При исправлении технической ошибки: </w:t>
      </w:r>
    </w:p>
    <w:p w:rsidR="00C60AD9" w:rsidRPr="00C03CCC" w:rsidRDefault="00C60AD9" w:rsidP="004D04F5">
      <w:pPr>
        <w:ind w:firstLine="709"/>
        <w:jc w:val="both"/>
      </w:pPr>
      <w:r w:rsidRPr="00C03CCC">
        <w:t>заявление об исправлении технической ошибки в реестре по форме согласно приложению № 1</w:t>
      </w:r>
      <w:r w:rsidR="0084623E" w:rsidRPr="00C03CCC">
        <w:t>3</w:t>
      </w:r>
      <w:r w:rsidRPr="00C03CCC">
        <w:t xml:space="preserve"> к настоящему Административному регламенту с предъявлением паспорта гражданина Российской Федерации </w:t>
      </w:r>
      <w:proofErr w:type="gramStart"/>
      <w:r w:rsidRPr="00C03CCC">
        <w:t>и(</w:t>
      </w:r>
      <w:proofErr w:type="gramEnd"/>
      <w:r w:rsidRPr="00C03CCC">
        <w:t>или) иного документа, удостоверяющего личность заявителя (представителя заявителя).</w:t>
      </w:r>
    </w:p>
    <w:p w:rsidR="000D7C6C" w:rsidRPr="00C03CCC" w:rsidRDefault="00E56866" w:rsidP="000D7C6C">
      <w:pPr>
        <w:ind w:firstLine="709"/>
        <w:jc w:val="both"/>
      </w:pPr>
      <w:r w:rsidRPr="00C03CCC">
        <w:t xml:space="preserve">2.6.4. </w:t>
      </w:r>
      <w:r w:rsidR="000D7C6C" w:rsidRPr="00C03CCC">
        <w:t xml:space="preserve">При предоставлении сведений из реестра: </w:t>
      </w:r>
    </w:p>
    <w:p w:rsidR="000D7C6C" w:rsidRPr="00C03CCC" w:rsidRDefault="000D7C6C" w:rsidP="0084623E">
      <w:pPr>
        <w:ind w:firstLine="709"/>
        <w:jc w:val="both"/>
      </w:pPr>
      <w:r w:rsidRPr="00C03CCC">
        <w:t>заявление о предоставлении сведений из реестра по форме согласно приложению № 1</w:t>
      </w:r>
      <w:r w:rsidR="0084623E" w:rsidRPr="00C03CCC">
        <w:t>4</w:t>
      </w:r>
      <w:r w:rsidRPr="00C03CCC">
        <w:t xml:space="preserve"> к настоящему Административному регламенту с предъявлением паспорта гражданина Российской Федерации </w:t>
      </w:r>
      <w:proofErr w:type="gramStart"/>
      <w:r w:rsidRPr="00C03CCC">
        <w:t>и(</w:t>
      </w:r>
      <w:proofErr w:type="gramEnd"/>
      <w:r w:rsidRPr="00C03CCC">
        <w:t>или) иного документа, удостоверяющего личность заявителя (представителя заявителя).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случае обращения заявителя или представителя заявителя </w:t>
      </w:r>
      <w:r w:rsidR="00C60AD9" w:rsidRPr="00C03CCC">
        <w:br/>
      </w:r>
      <w:r w:rsidRPr="00C03CCC">
        <w:t xml:space="preserve">за предоставлением государственной услуги через структурные подразделения МФЦ ему необходимо представить паспорт гражданина Российской Федерации или иной документ, </w:t>
      </w:r>
      <w:r w:rsidRPr="00C03CCC">
        <w:lastRenderedPageBreak/>
        <w:t xml:space="preserve">удостоверяющий личность заявителя (представителя заявителя), и документ, подтверждающий полномочия представителя заявителя (в случае обращения представителя). </w:t>
      </w:r>
    </w:p>
    <w:p w:rsidR="00E56866" w:rsidRPr="00C03CCC" w:rsidRDefault="00E56866" w:rsidP="004D04F5">
      <w:pPr>
        <w:ind w:firstLine="709"/>
        <w:jc w:val="both"/>
      </w:pPr>
      <w:r w:rsidRPr="00C03CCC">
        <w:t>2.6.5. Электронный запрос и документы (</w:t>
      </w:r>
      <w:proofErr w:type="gramStart"/>
      <w:r w:rsidRPr="00C03CCC">
        <w:t>скан-образы</w:t>
      </w:r>
      <w:proofErr w:type="gramEnd"/>
      <w:r w:rsidRPr="00C03CCC">
        <w:t xml:space="preserve"> документов) в электронной форме представляются заявителем в соответствии с порядком, указанным в пункте 3-1.2 настоящего Административного регламента</w:t>
      </w:r>
      <w:r w:rsidR="00C60AD9" w:rsidRPr="00C03CCC">
        <w:t>, без необходимости последующего предъявления их оригиналов</w:t>
      </w:r>
      <w:r w:rsidRPr="00C03CCC">
        <w:t xml:space="preserve">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2.6.6. Согласия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</w:t>
      </w:r>
      <w:r w:rsidR="00386D1E" w:rsidRPr="00C03CCC">
        <w:t>«</w:t>
      </w:r>
      <w:r w:rsidRPr="00C03CCC">
        <w:t>О персональных данных</w:t>
      </w:r>
      <w:r w:rsidR="00386D1E" w:rsidRPr="00C03CCC">
        <w:t>»</w:t>
      </w:r>
      <w:r w:rsidRPr="00C03CCC">
        <w:t xml:space="preserve"> и частью 4 статьи 7 Федерального закона </w:t>
      </w:r>
      <w:r w:rsidR="00386D1E" w:rsidRPr="00C03CCC">
        <w:t>«</w:t>
      </w:r>
      <w:r w:rsidRPr="00C03CCC">
        <w:t xml:space="preserve">Об организации предоставления государственных </w:t>
      </w:r>
      <w:r w:rsidR="00C60AD9" w:rsidRPr="00C03CCC">
        <w:br/>
      </w:r>
      <w:r w:rsidRPr="00C03CCC">
        <w:t>и муниципальных услуг</w:t>
      </w:r>
      <w:r w:rsidR="00386D1E" w:rsidRPr="00C03CCC">
        <w:t>»</w:t>
      </w:r>
      <w:r w:rsidRPr="00C03CCC">
        <w:t xml:space="preserve"> (далее - Федеральный закон </w:t>
      </w:r>
      <w:r w:rsidR="00F4142D" w:rsidRPr="00C03CCC">
        <w:t>№</w:t>
      </w:r>
      <w:r w:rsidRPr="00C03CCC">
        <w:t xml:space="preserve"> 210-ФЗ) не требуется.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2.6.7. В представляемых документах не допускаются </w:t>
      </w:r>
      <w:proofErr w:type="spellStart"/>
      <w:r w:rsidRPr="00C03CCC">
        <w:t>неудостоверенные</w:t>
      </w:r>
      <w:proofErr w:type="spellEnd"/>
      <w:r w:rsidRPr="00C03CCC">
        <w:t xml:space="preserve"> исправления, повреждения, нечитаемые части текста либо нечитаемые оттиски штампов </w:t>
      </w:r>
      <w:r w:rsidR="00226953" w:rsidRPr="00C03CCC">
        <w:br/>
      </w:r>
      <w:r w:rsidRPr="00C03CCC">
        <w:t xml:space="preserve">и печатей, наличие которых не позволяет однозначно толковать их содержание.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2.6.8. </w:t>
      </w:r>
      <w:proofErr w:type="gramStart"/>
      <w:r w:rsidRPr="00C03CCC">
        <w:t xml:space="preserve">При подаче запроса о предоставлении государственной услуги в электронной форме необходимость формирования и выгрузки запроса с </w:t>
      </w:r>
      <w:r w:rsidR="0084623E" w:rsidRPr="00C03CCC">
        <w:t xml:space="preserve">Единого портала, </w:t>
      </w:r>
      <w:r w:rsidRPr="00C03CCC">
        <w:t xml:space="preserve">Портала </w:t>
      </w:r>
      <w:r w:rsidR="0084623E" w:rsidRPr="00C03CCC">
        <w:br/>
      </w:r>
      <w:r w:rsidRPr="00C03CCC">
        <w:t xml:space="preserve">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федеральной государственной информационной системы </w:t>
      </w:r>
      <w:r w:rsidR="00386D1E" w:rsidRPr="00C03CCC">
        <w:t>«</w:t>
      </w:r>
      <w:r w:rsidRPr="00C03CCC"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proofErr w:type="gramEnd"/>
      <w:r w:rsidRPr="00C03CCC">
        <w:t xml:space="preserve"> в электронной форме</w:t>
      </w:r>
      <w:r w:rsidR="00386D1E" w:rsidRPr="00C03CCC">
        <w:t>»</w:t>
      </w:r>
      <w:r w:rsidRPr="00C03CCC">
        <w:t xml:space="preserve"> (далее - ЕСИА), не требуется.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2.7. Исчерпывающий перечень документов (сведений), необходимых </w:t>
      </w:r>
      <w:r w:rsidR="00226953" w:rsidRPr="00C03CCC">
        <w:br/>
      </w:r>
      <w:r w:rsidRPr="00C03CCC">
        <w:t xml:space="preserve">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 </w:t>
      </w:r>
    </w:p>
    <w:p w:rsidR="00E56866" w:rsidRPr="00C03CCC" w:rsidRDefault="00E56866" w:rsidP="004D04F5">
      <w:pPr>
        <w:ind w:firstLine="709"/>
        <w:jc w:val="both"/>
      </w:pPr>
      <w:r w:rsidRPr="00C03CCC">
        <w:t>сведения из документов, подтверждающих изменение фамилии, имени, отчества (сведения из свидетельства о заключении</w:t>
      </w:r>
      <w:r w:rsidR="0084623E" w:rsidRPr="00C03CCC">
        <w:t xml:space="preserve"> (</w:t>
      </w:r>
      <w:r w:rsidRPr="00C03CCC">
        <w:t>расторжении</w:t>
      </w:r>
      <w:r w:rsidR="0084623E" w:rsidRPr="00C03CCC">
        <w:t>)</w:t>
      </w:r>
      <w:r w:rsidRPr="00C03CCC">
        <w:t xml:space="preserve"> брака, сведения из свидетельства </w:t>
      </w:r>
      <w:r w:rsidR="00226953" w:rsidRPr="00C03CCC">
        <w:br/>
      </w:r>
      <w:r w:rsidRPr="00C03CCC">
        <w:t xml:space="preserve">о перемене имени), выданных органами регистрации актов гражданского состояния Российской Федерации.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Непредставление заявителем указанных документов не является основанием для отказа заявителю в предоставлении государственной услуги. </w:t>
      </w:r>
    </w:p>
    <w:p w:rsidR="00E56866" w:rsidRPr="00C03CCC" w:rsidRDefault="00E56866" w:rsidP="0084623E">
      <w:pPr>
        <w:ind w:firstLine="709"/>
        <w:jc w:val="both"/>
      </w:pPr>
      <w:r w:rsidRPr="00C03CCC">
        <w:t xml:space="preserve">2.8. Должностным лицам Инспекции запрещено требовать от заявителя: </w:t>
      </w:r>
    </w:p>
    <w:p w:rsidR="0084623E" w:rsidRPr="00C03CCC" w:rsidRDefault="0084623E" w:rsidP="0084623E">
      <w:pPr>
        <w:pStyle w:val="ac"/>
        <w:spacing w:before="0" w:beforeAutospacing="0" w:after="0" w:afterAutospacing="0"/>
        <w:ind w:firstLine="709"/>
        <w:jc w:val="both"/>
      </w:pPr>
      <w:r w:rsidRPr="00C03CCC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4623E" w:rsidRPr="00C03CCC" w:rsidRDefault="0084623E" w:rsidP="0084623E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proofErr w:type="gramStart"/>
      <w:r w:rsidRPr="00C03CCC">
        <w:t>и(</w:t>
      </w:r>
      <w:proofErr w:type="gramEnd"/>
      <w:r w:rsidRPr="00C03CCC">
        <w:t xml:space="preserve">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C03CCC">
        <w:br/>
        <w:t xml:space="preserve">за исключением документов, указанных в части 6 статьи 7 Федерального закона </w:t>
      </w:r>
      <w:r w:rsidRPr="00C03CCC">
        <w:br/>
        <w:t xml:space="preserve">№ 210-ФЗ; </w:t>
      </w:r>
    </w:p>
    <w:p w:rsidR="0084623E" w:rsidRPr="00C03CCC" w:rsidRDefault="0084623E" w:rsidP="0084623E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представления документов и информации, отсутствие </w:t>
      </w:r>
      <w:proofErr w:type="gramStart"/>
      <w:r w:rsidRPr="00C03CCC">
        <w:t>и(</w:t>
      </w:r>
      <w:proofErr w:type="gramEnd"/>
      <w:r w:rsidRPr="00C03CCC">
        <w:t xml:space="preserve">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</w:t>
      </w:r>
      <w:r w:rsidRPr="00C03CCC">
        <w:lastRenderedPageBreak/>
        <w:t xml:space="preserve">услуги, за исключением случаев, предусмотренных в пункте 4 части 1 статьи 7 Федерального закона № 210-ФЗ; </w:t>
      </w:r>
    </w:p>
    <w:p w:rsidR="0084623E" w:rsidRPr="00C03CCC" w:rsidRDefault="0084623E" w:rsidP="0084623E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Pr="00C03CCC">
        <w:br/>
        <w:t xml:space="preserve">и получения документов и информации, представляемых в результате предоставления таких услуг, включенных в перечни, указанные в части 1 статьи 9 Федерального закона </w:t>
      </w:r>
      <w:r w:rsidRPr="00C03CCC">
        <w:br/>
        <w:t xml:space="preserve">№ 210-ФЗ; </w:t>
      </w:r>
    </w:p>
    <w:p w:rsidR="0084623E" w:rsidRPr="00C03CCC" w:rsidRDefault="0084623E" w:rsidP="0084623E">
      <w:pPr>
        <w:pStyle w:val="ac"/>
        <w:spacing w:before="0" w:beforeAutospacing="0" w:after="0" w:afterAutospacing="0"/>
        <w:ind w:firstLine="709"/>
        <w:jc w:val="both"/>
      </w:pPr>
      <w:proofErr w:type="gramStart"/>
      <w:r w:rsidRPr="00C03CCC"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2.9. Исчерпывающий перечень оснований для отказа в приеме документов, необходимых для предоставления государственной услуги, в МФЦ: </w:t>
      </w:r>
    </w:p>
    <w:p w:rsidR="00CB6629" w:rsidRPr="00C03CCC" w:rsidRDefault="00CB6629" w:rsidP="00CB6629">
      <w:pPr>
        <w:ind w:firstLine="709"/>
        <w:jc w:val="both"/>
      </w:pPr>
      <w:r w:rsidRPr="00C03CCC">
        <w:t>2.9.1. Исчерпывающий перечень оснований для отказа в приеме документов, необходимых для предоставления государственной услуги в МФЦ:</w:t>
      </w:r>
    </w:p>
    <w:p w:rsidR="00CB6629" w:rsidRPr="00C03CCC" w:rsidRDefault="00CB6629" w:rsidP="00CB6629">
      <w:pPr>
        <w:ind w:firstLine="709"/>
        <w:jc w:val="both"/>
      </w:pPr>
      <w:r w:rsidRPr="00C03CCC">
        <w:t xml:space="preserve"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CB6629" w:rsidRPr="00C03CCC" w:rsidRDefault="00CB6629" w:rsidP="00CB6629">
      <w:pPr>
        <w:ind w:firstLine="709"/>
        <w:jc w:val="both"/>
      </w:pPr>
      <w:r w:rsidRPr="00C03CCC">
        <w:t xml:space="preserve">непредставление представителем документов, подтверждающих его полномочия. </w:t>
      </w:r>
    </w:p>
    <w:p w:rsidR="00CB6629" w:rsidRPr="00C03CCC" w:rsidRDefault="00CB6629" w:rsidP="00CB6629">
      <w:pPr>
        <w:ind w:firstLine="709"/>
        <w:jc w:val="both"/>
      </w:pPr>
      <w:r w:rsidRPr="00C03CCC">
        <w:t xml:space="preserve">2.9.2. Исчерпывающий перечень оснований для отказа в приеме документов, необходимых для предоставления государственной услуги, в Инспекцию: </w:t>
      </w:r>
    </w:p>
    <w:p w:rsidR="00CB6629" w:rsidRPr="00C03CCC" w:rsidRDefault="00CB6629" w:rsidP="00CB6629">
      <w:pPr>
        <w:ind w:firstLine="709"/>
        <w:jc w:val="both"/>
      </w:pPr>
      <w:r w:rsidRPr="00C03CCC">
        <w:t xml:space="preserve"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CB6629" w:rsidRPr="00C03CCC" w:rsidRDefault="00CB6629" w:rsidP="00CB6629">
      <w:pPr>
        <w:ind w:firstLine="709"/>
        <w:jc w:val="both"/>
      </w:pPr>
      <w:r w:rsidRPr="00C03CCC">
        <w:t xml:space="preserve">непредставление представителем документов, подтверждающих его полномочия. </w:t>
      </w:r>
    </w:p>
    <w:p w:rsidR="00E56866" w:rsidRPr="00C03CCC" w:rsidRDefault="00CB6629" w:rsidP="00CB6629">
      <w:pPr>
        <w:ind w:firstLine="709"/>
        <w:jc w:val="both"/>
      </w:pPr>
      <w:r w:rsidRPr="00C03CCC">
        <w:t xml:space="preserve"> </w:t>
      </w:r>
      <w:r w:rsidR="00E56866" w:rsidRPr="00C03CCC">
        <w:t xml:space="preserve">2.10. Исчерпывающий перечень оснований для приостановления или отказа </w:t>
      </w:r>
      <w:r w:rsidR="00A67B1E" w:rsidRPr="00C03CCC">
        <w:br/>
      </w:r>
      <w:r w:rsidR="00E56866" w:rsidRPr="00C03CCC">
        <w:t xml:space="preserve">в предоставлении государственной услуги: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2.10.1. Исчерпывающий перечень оснований для приостановления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Основания для приостановления государственной услуги отсутствуют.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2.10.2. Основанием для отказа в предоставлении государственной услуги является: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непредставление заявителем документов, указанных в пункте 2.6 настоящего Административного регламента;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части </w:t>
      </w:r>
      <w:r w:rsidR="00CB6629" w:rsidRPr="00C03CCC">
        <w:t>предоставления</w:t>
      </w:r>
      <w:r w:rsidRPr="00C03CCC">
        <w:t xml:space="preserve"> квалификационного аттестата - </w:t>
      </w:r>
      <w:proofErr w:type="spellStart"/>
      <w:r w:rsidRPr="00C03CCC">
        <w:t>несдача</w:t>
      </w:r>
      <w:proofErr w:type="spellEnd"/>
      <w:r w:rsidRPr="00C03CCC">
        <w:t xml:space="preserve"> заявителем квалификационного экзамена. </w:t>
      </w:r>
    </w:p>
    <w:p w:rsidR="00CB6629" w:rsidRPr="00C03CCC" w:rsidRDefault="00E56866" w:rsidP="00CB6629">
      <w:pPr>
        <w:ind w:firstLine="709"/>
        <w:jc w:val="both"/>
      </w:pPr>
      <w:r w:rsidRPr="00C03CCC">
        <w:t xml:space="preserve">2.11. </w:t>
      </w:r>
      <w:r w:rsidR="00CB6629" w:rsidRPr="00C03CCC">
        <w:t xml:space="preserve">Перечень услуг, которые являются необходимыми и обязательными для предоставления государственной услуги: отсутствуют. 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Санкт-Петербурга и организации. </w:t>
      </w:r>
    </w:p>
    <w:p w:rsidR="00CB6629" w:rsidRPr="00C03CCC" w:rsidRDefault="00E56866" w:rsidP="00CB6629">
      <w:pPr>
        <w:ind w:firstLine="709"/>
        <w:jc w:val="both"/>
      </w:pPr>
      <w:r w:rsidRPr="00C03CCC">
        <w:t xml:space="preserve">2.12. </w:t>
      </w:r>
      <w:r w:rsidR="00CB6629" w:rsidRPr="00C03CCC">
        <w:t xml:space="preserve">Государственная пошлина или иная плата за предоставление государственной услуги не взимается. </w:t>
      </w:r>
    </w:p>
    <w:p w:rsidR="00CB6629" w:rsidRPr="00C03CCC" w:rsidRDefault="00E56866" w:rsidP="00CB6629">
      <w:pPr>
        <w:ind w:firstLine="709"/>
        <w:jc w:val="both"/>
      </w:pPr>
      <w:r w:rsidRPr="00C03CCC">
        <w:t xml:space="preserve">2.13. </w:t>
      </w:r>
      <w:r w:rsidR="00CB6629" w:rsidRPr="00C03CCC">
        <w:t xml:space="preserve"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 </w:t>
      </w:r>
    </w:p>
    <w:p w:rsidR="00E56866" w:rsidRPr="00C03CCC" w:rsidRDefault="00E56866" w:rsidP="00CB6629">
      <w:pPr>
        <w:ind w:firstLine="709"/>
        <w:jc w:val="both"/>
      </w:pPr>
      <w:r w:rsidRPr="00C03CCC">
        <w:t xml:space="preserve">2.14. Максимальный срок ожидания в очереди при подаче запроса </w:t>
      </w:r>
      <w:r w:rsidR="00A67B1E" w:rsidRPr="00C03CCC">
        <w:br/>
      </w:r>
      <w:r w:rsidRPr="00C03CCC">
        <w:t xml:space="preserve">о предоставлении государственной услуги и при получении результата предоставления таких услуг - не более 15 минут.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2.15.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 </w:t>
      </w:r>
    </w:p>
    <w:p w:rsidR="00535AEE" w:rsidRPr="00C03CCC" w:rsidRDefault="00ED3D69" w:rsidP="00535AEE">
      <w:pPr>
        <w:ind w:firstLine="709"/>
        <w:jc w:val="both"/>
      </w:pPr>
      <w:r w:rsidRPr="00C03CCC">
        <w:t xml:space="preserve">Запрос </w:t>
      </w:r>
      <w:r w:rsidR="00535AEE" w:rsidRPr="00C03CCC">
        <w:t xml:space="preserve"> о предоставлении государственной услуги</w:t>
      </w:r>
      <w:r w:rsidRPr="00C03CCC">
        <w:t xml:space="preserve">, поступивший </w:t>
      </w:r>
      <w:r w:rsidR="00535AEE" w:rsidRPr="00C03CCC">
        <w:t xml:space="preserve"> </w:t>
      </w:r>
      <w:r w:rsidRPr="00C03CCC">
        <w:t xml:space="preserve">при обращении заявителя </w:t>
      </w:r>
      <w:r w:rsidR="00535AEE" w:rsidRPr="00C03CCC">
        <w:t>непосредственно в Инспекцию или по почте</w:t>
      </w:r>
      <w:r w:rsidRPr="00C03CCC">
        <w:t>,</w:t>
      </w:r>
      <w:r w:rsidR="00535AEE" w:rsidRPr="00C03CCC">
        <w:t xml:space="preserve"> регистрируется Инспекцией </w:t>
      </w:r>
      <w:r w:rsidRPr="00C03CCC">
        <w:br/>
      </w:r>
      <w:r w:rsidR="00535AEE" w:rsidRPr="00C03CCC">
        <w:t xml:space="preserve">в ТОРИС в течение одного рабочего дня со дня </w:t>
      </w:r>
      <w:r w:rsidRPr="00C03CCC">
        <w:t xml:space="preserve">его </w:t>
      </w:r>
      <w:r w:rsidR="00535AEE" w:rsidRPr="00C03CCC">
        <w:t>поступления.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Информация о сроке и порядке регистрации запроса о предоставлении государственной услуги посредством МФЦ указана в разделе </w:t>
      </w:r>
      <w:r w:rsidR="00CB6629" w:rsidRPr="00C03CCC">
        <w:t>I</w:t>
      </w:r>
      <w:r w:rsidRPr="00C03CCC">
        <w:t>V настоящего Административного регламента</w:t>
      </w:r>
      <w:r w:rsidR="00CB6629" w:rsidRPr="00C03CCC">
        <w:t xml:space="preserve"> </w:t>
      </w:r>
      <w:r w:rsidR="00386D1E" w:rsidRPr="00C03CCC">
        <w:t>«</w:t>
      </w:r>
      <w:r w:rsidR="00CB6629" w:rsidRPr="00C03CCC">
        <w:t>Особенности выполнения административных процедур (действий) в МФЦ</w:t>
      </w:r>
      <w:r w:rsidR="00386D1E" w:rsidRPr="00C03CCC">
        <w:t>»</w:t>
      </w:r>
      <w:r w:rsidRPr="00C03CCC">
        <w:t xml:space="preserve">. </w:t>
      </w:r>
    </w:p>
    <w:p w:rsidR="00E56866" w:rsidRPr="00C03CCC" w:rsidRDefault="00ED3D69" w:rsidP="00ED3D69">
      <w:pPr>
        <w:ind w:firstLine="709"/>
        <w:jc w:val="both"/>
      </w:pPr>
      <w:r w:rsidRPr="00C03CCC">
        <w:t xml:space="preserve">Запрос </w:t>
      </w:r>
      <w:r w:rsidR="00C31F9C" w:rsidRPr="00C03CCC">
        <w:t>о предоставлении государственной услуги</w:t>
      </w:r>
      <w:r w:rsidRPr="00C03CCC">
        <w:t>, поступивший через Единый портал, Портал</w:t>
      </w:r>
      <w:r w:rsidR="00E56866" w:rsidRPr="00C03CCC">
        <w:t xml:space="preserve"> автоматически регистрируется в Межведомственной автоматизированной информационной системе предоставления в Санкт-Петербурге государственных </w:t>
      </w:r>
      <w:r w:rsidR="00535AEE" w:rsidRPr="00C03CCC">
        <w:br/>
      </w:r>
      <w:r w:rsidR="00E56866" w:rsidRPr="00C03CCC">
        <w:t>и муниципальных услуг в элек</w:t>
      </w:r>
      <w:r w:rsidRPr="00C03CCC">
        <w:t>тронном виде (далее - МАИС ЭГУ).</w:t>
      </w:r>
      <w:r w:rsidR="00E56866" w:rsidRPr="00C03CCC">
        <w:t xml:space="preserve"> </w:t>
      </w:r>
      <w:r w:rsidRPr="00C03CCC">
        <w:t xml:space="preserve">В этом случае запросу о </w:t>
      </w:r>
      <w:r w:rsidR="00C31F9C" w:rsidRPr="00C03CCC">
        <w:t xml:space="preserve"> предоставлении государственной услуги</w:t>
      </w:r>
      <w:r w:rsidR="00E56866" w:rsidRPr="00C03CCC">
        <w:t xml:space="preserve"> присваивается идентификационный номер </w:t>
      </w:r>
      <w:r w:rsidRPr="00C03CCC">
        <w:br/>
      </w:r>
      <w:r w:rsidR="00E56866" w:rsidRPr="00C03CCC">
        <w:t xml:space="preserve">с указанием даты подачи электронного </w:t>
      </w:r>
      <w:r w:rsidRPr="00C03CCC">
        <w:t xml:space="preserve">запроса </w:t>
      </w:r>
      <w:r w:rsidR="00C31F9C" w:rsidRPr="00C03CCC">
        <w:t>о предоставлении государственной услуги</w:t>
      </w:r>
      <w:r w:rsidR="00E56866" w:rsidRPr="00C03CCC">
        <w:t xml:space="preserve">. </w:t>
      </w:r>
    </w:p>
    <w:p w:rsidR="00535AEE" w:rsidRPr="00C03CCC" w:rsidRDefault="00ED3D69" w:rsidP="00ED3D69">
      <w:pPr>
        <w:ind w:firstLine="709"/>
        <w:jc w:val="both"/>
      </w:pPr>
      <w:r w:rsidRPr="00C03CCC">
        <w:t xml:space="preserve">Запрос о предоставлении государственной услуги, поступивший в Инспекцию </w:t>
      </w:r>
      <w:r w:rsidRPr="00C03CCC">
        <w:br/>
        <w:t>посредством МФЦ, через Единый портал, Портал в последующем регистрируется Инспекцией в ТОРИС в течение одного рабочего дня со дня его поступления</w:t>
      </w:r>
      <w:r w:rsidR="00535AEE" w:rsidRPr="00C03CCC">
        <w:t>.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 </w:t>
      </w:r>
      <w:proofErr w:type="gramStart"/>
      <w:r w:rsidRPr="00C03CCC">
        <w:t xml:space="preserve">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</w:t>
      </w:r>
      <w:r w:rsidR="00A67B1E" w:rsidRPr="00C03CCC">
        <w:br/>
      </w:r>
      <w:r w:rsidRPr="00C03CCC"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A67B1E" w:rsidRPr="00C03CCC">
        <w:br/>
      </w:r>
      <w:r w:rsidRPr="00C03CCC">
        <w:t xml:space="preserve">о социальной защите инвалидов.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2.16.1. </w:t>
      </w:r>
      <w:proofErr w:type="gramStart"/>
      <w:r w:rsidRPr="00C03CCC">
        <w:t xml:space="preserve">Помещения Инспекции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</w:t>
      </w:r>
      <w:r w:rsidR="00A67B1E" w:rsidRPr="00C03CCC">
        <w:br/>
      </w:r>
      <w:r w:rsidRPr="00C03CCC"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</w:t>
      </w:r>
      <w:proofErr w:type="gramEnd"/>
      <w:r w:rsidRPr="00C03CCC">
        <w:t xml:space="preserve">) для заполнения запроса о предоставлении государственной услуги и производства вспомогательных записей (памяток, пояснений).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2.16.2. Вход в здание Инспекции,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Инспекции, предоставляющей государственную услугу, а также тактильной схемой (табличкой), дублирующей данную информацию.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Для лиц с нарушением функции зрения вход в здание Инспекции обозначается </w:t>
      </w:r>
      <w:r w:rsidR="00A67B1E" w:rsidRPr="00C03CCC">
        <w:br/>
      </w:r>
      <w:r w:rsidRPr="00C03CCC">
        <w:t xml:space="preserve">с помощью изменения фактуры наземного покрытия. </w:t>
      </w:r>
    </w:p>
    <w:p w:rsidR="00E56866" w:rsidRPr="00C03CCC" w:rsidRDefault="00E56866" w:rsidP="004D04F5">
      <w:pPr>
        <w:ind w:firstLine="709"/>
        <w:jc w:val="both"/>
      </w:pPr>
      <w:proofErr w:type="gramStart"/>
      <w:r w:rsidRPr="00C03CCC">
        <w:t>Должностные лица Инспекции, предоставляющей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</w:t>
      </w:r>
      <w:proofErr w:type="gramEnd"/>
      <w:r w:rsidRPr="00C03CCC">
        <w:t xml:space="preserve"> обеспечение посадки в транспортное средство и высадки из него, в том числе </w:t>
      </w:r>
      <w:r w:rsidR="00A67B1E" w:rsidRPr="00C03CCC">
        <w:br/>
      </w:r>
      <w:r w:rsidRPr="00C03CCC">
        <w:t xml:space="preserve">с использованием кресла-коляски.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3751D0" w:rsidRPr="00C03CCC">
        <w:br/>
      </w:r>
      <w:r w:rsidRPr="00C03CCC">
        <w:lastRenderedPageBreak/>
        <w:t xml:space="preserve">и лекарств, в выполнении санитарно-гигиенических процедур) обеспечивается инвалидом самостоятельно либо при помощи сопровождающих лиц.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2.16.3. Помещения Инспекции,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</w:t>
      </w:r>
      <w:proofErr w:type="gramStart"/>
      <w:r w:rsidRPr="00C03CCC">
        <w:t>и(</w:t>
      </w:r>
      <w:proofErr w:type="gramEnd"/>
      <w:r w:rsidRPr="00C03CCC">
        <w:t xml:space="preserve">или) мультимедийной формах. Оформление визуальной, текстовой </w:t>
      </w:r>
      <w:proofErr w:type="gramStart"/>
      <w:r w:rsidRPr="00C03CCC">
        <w:t>и(</w:t>
      </w:r>
      <w:proofErr w:type="gramEnd"/>
      <w:r w:rsidRPr="00C03CCC">
        <w:t xml:space="preserve">или) мультимедийной информации должно соответствовать оптимальному зрительному и слуховому восприятию этой информации гражданами.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A67B1E" w:rsidRPr="00C03CCC">
        <w:br/>
      </w:r>
      <w:r w:rsidRPr="00C03CCC">
        <w:t xml:space="preserve">в световые, речевые сигналы в текстовую бегущую строку.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2.16.4. </w:t>
      </w:r>
      <w:proofErr w:type="gramStart"/>
      <w:r w:rsidRPr="00C03CCC"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A67B1E" w:rsidRPr="00C03CCC">
        <w:br/>
      </w:r>
      <w:r w:rsidRPr="00C03CCC">
        <w:t xml:space="preserve">и покрытиями, обозначающими пути движения, повороты и препятствия (перекрестки, ступени, лестницы, двери).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Двери в помещениях, в которых предоставляется государственная услуга, </w:t>
      </w:r>
      <w:r w:rsidR="00A67B1E" w:rsidRPr="00C03CCC">
        <w:br/>
      </w:r>
      <w:r w:rsidRPr="00C03CCC">
        <w:t xml:space="preserve">не должны иметь порогов, препятствующих движению инвалидов и иных маломобильных групп населения.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помещениях должна быть предусмотрена система (установка) оповещения людей о пожаре.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Вход и выход из помещения оборудуются соответствующими указателями </w:t>
      </w:r>
      <w:r w:rsidR="00A67B1E" w:rsidRPr="00C03CCC">
        <w:br/>
      </w:r>
      <w:r w:rsidRPr="00C03CCC">
        <w:t xml:space="preserve">с автономными источниками бесперебойного питания.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2.16.6. На путях движения инвалидов и иных маломобильных групп населения </w:t>
      </w:r>
      <w:r w:rsidR="00A67B1E" w:rsidRPr="00C03CCC">
        <w:br/>
      </w:r>
      <w:r w:rsidRPr="00C03CCC"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2.16.7. Территория, прилегающая к местонахождению Инспекции, предоставляющей государственную услугу, оборудуется по возможности местами для парковки автотранспортных средств, включая автотранспортные средства инвалидов.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="00A67B1E" w:rsidRPr="00C03CCC">
        <w:br/>
      </w:r>
      <w:r w:rsidRPr="00C03CCC">
        <w:t xml:space="preserve">с помощью изменения фактуры наземного покрытия.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2.16.8. Начальником Инспекции - главным государственным жилищным инспектором Санкт-Петербурга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возможность беспрепятственного входа в объекты и выхода из них;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C03CCC">
        <w:t>ассистивных</w:t>
      </w:r>
      <w:proofErr w:type="spellEnd"/>
      <w:r w:rsidRPr="00C03CCC">
        <w:t xml:space="preserve"> </w:t>
      </w:r>
      <w:r w:rsidR="00A67B1E" w:rsidRPr="00C03CCC">
        <w:br/>
      </w:r>
      <w:r w:rsidRPr="00C03CCC">
        <w:t xml:space="preserve">и вспомогательных технологий, а также сменного кресла-коляски;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возможность посадки в транспортное средство и высадки из него перед входом </w:t>
      </w:r>
      <w:r w:rsidR="00A67B1E" w:rsidRPr="00C03CCC">
        <w:br/>
      </w:r>
      <w:r w:rsidRPr="00C03CCC">
        <w:t xml:space="preserve">в объект, в том числе с использованием кресла-коляски и при необходимости с помощью работников объекта;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сопровождение инвалидов, имеющих стойкие нарушения функции зрения </w:t>
      </w:r>
      <w:r w:rsidR="00A67B1E" w:rsidRPr="00C03CCC">
        <w:br/>
      </w:r>
      <w:r w:rsidRPr="00C03CCC">
        <w:t xml:space="preserve">и самостоятельного передвижения, по территории объекта;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содействие инвалиду при входе в объект и выходе из него, информирование инвалида о доступных маршрутах общественного транспорта; </w:t>
      </w:r>
    </w:p>
    <w:p w:rsidR="00E56866" w:rsidRPr="00C03CCC" w:rsidRDefault="00E56866" w:rsidP="004D04F5">
      <w:pPr>
        <w:ind w:firstLine="709"/>
        <w:jc w:val="both"/>
      </w:pPr>
      <w:proofErr w:type="gramStart"/>
      <w:r w:rsidRPr="00C03CCC">
        <w:t xml:space="preserve">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</w:t>
      </w:r>
      <w:r w:rsidR="00F4142D" w:rsidRPr="00C03CCC">
        <w:t>№</w:t>
      </w:r>
      <w:r w:rsidRPr="00C03CCC">
        <w:t xml:space="preserve"> 386н </w:t>
      </w:r>
      <w:r w:rsidR="00A67B1E" w:rsidRPr="00C03CCC">
        <w:br/>
      </w:r>
      <w:r w:rsidR="00386D1E" w:rsidRPr="00C03CCC">
        <w:t>«</w:t>
      </w:r>
      <w:r w:rsidRPr="00C03CCC">
        <w:t>Об утверждении формы документа, подтверждающего специальное обучение собаки-проводника, и порядка его выдачи</w:t>
      </w:r>
      <w:r w:rsidR="00386D1E" w:rsidRPr="00C03CCC">
        <w:t>»</w:t>
      </w:r>
      <w:r w:rsidRPr="00C03CCC">
        <w:t xml:space="preserve">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2.16.9. Начальником Инспекции - главным государственным жилищным инспектором Санкт-Петербурга обеспечивается создание инвалидам следующих условий доступности услуг в соответствии с требованиями, установленными нормативными правовыми актами: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A67B1E" w:rsidRPr="00C03CCC">
        <w:br/>
      </w:r>
      <w:r w:rsidRPr="00C03CCC">
        <w:t xml:space="preserve">об оформлении необходимых для получения государственной услуги документов, </w:t>
      </w:r>
      <w:r w:rsidR="00A67B1E" w:rsidRPr="00C03CCC">
        <w:br/>
      </w:r>
      <w:r w:rsidRPr="00C03CCC">
        <w:t xml:space="preserve">о совершении ими других необходимых для получения услуги действий; </w:t>
      </w:r>
    </w:p>
    <w:p w:rsidR="00E56866" w:rsidRPr="00C03CCC" w:rsidRDefault="00E56866" w:rsidP="00386D1E">
      <w:pPr>
        <w:ind w:firstLine="709"/>
        <w:jc w:val="both"/>
      </w:pPr>
      <w:r w:rsidRPr="00C03CCC">
        <w:t xml:space="preserve">предоставление инвалидам по слуху при необходимости государственной услуги </w:t>
      </w:r>
      <w:r w:rsidR="00386D1E" w:rsidRPr="00C03CCC">
        <w:br/>
      </w:r>
      <w:r w:rsidRPr="00C03CCC">
        <w:t xml:space="preserve">с использованием русского жестового языка, включая обеспечение допуска на объект </w:t>
      </w:r>
      <w:proofErr w:type="spellStart"/>
      <w:r w:rsidRPr="00C03CCC">
        <w:t>сурдопереводчика</w:t>
      </w:r>
      <w:proofErr w:type="spellEnd"/>
      <w:r w:rsidRPr="00C03CCC">
        <w:t xml:space="preserve">, </w:t>
      </w:r>
      <w:proofErr w:type="spellStart"/>
      <w:r w:rsidRPr="00C03CCC">
        <w:t>тифлосурдопереводчика</w:t>
      </w:r>
      <w:proofErr w:type="spellEnd"/>
      <w:r w:rsidRPr="00C03CCC">
        <w:t xml:space="preserve">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Инспекции, предоставляющей государственную услугу, в преодолении барьеров, мешающих получению ими услуг наравне с другими лицами;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C03CCC">
        <w:t>аудиоконтура</w:t>
      </w:r>
      <w:proofErr w:type="spellEnd"/>
      <w:r w:rsidRPr="00C03CCC">
        <w:t xml:space="preserve"> </w:t>
      </w:r>
      <w:r w:rsidR="00A67B1E" w:rsidRPr="00C03CCC">
        <w:br/>
      </w:r>
      <w:r w:rsidRPr="00C03CCC">
        <w:t xml:space="preserve">в местах ожидания и приема заявителей.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="00A67B1E" w:rsidRPr="00C03CCC">
        <w:br/>
      </w:r>
      <w:r w:rsidRPr="00C03CCC">
        <w:t xml:space="preserve">от 22.12.2012 </w:t>
      </w:r>
      <w:r w:rsidR="00F4142D" w:rsidRPr="00C03CCC">
        <w:t>№</w:t>
      </w:r>
      <w:r w:rsidRPr="00C03CCC">
        <w:t xml:space="preserve"> 1376, а также иным требованиям, предусмотренным действующим законодательством.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2.17. Показатели доступности и качества государственных услуг: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2.17.1. Количество взаимодействий заявителя с должностными лицами при предоставлении государственной услуги - два.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2.17.2. Продолжительность взаимодействия - 15 минут.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2.17.3. Предусмотрено информирование заявителя о ходе предоставления государственной услуги - да (по всем статусам решений).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2.17.4. Способы предоставления государственной услуги заявителю: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непосредственно в Инспекции;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структурном подразделении МФЦ;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 почте; </w:t>
      </w:r>
    </w:p>
    <w:p w:rsidR="003751D0" w:rsidRPr="00C03CCC" w:rsidRDefault="003751D0" w:rsidP="004D04F5">
      <w:pPr>
        <w:ind w:firstLine="709"/>
        <w:jc w:val="both"/>
      </w:pPr>
      <w:r w:rsidRPr="00C03CCC">
        <w:t>в электронной форме посредством веб-страницы Инспекции;</w:t>
      </w:r>
    </w:p>
    <w:p w:rsidR="00386D1E" w:rsidRPr="00C03CCC" w:rsidRDefault="00386D1E" w:rsidP="004D04F5">
      <w:pPr>
        <w:ind w:firstLine="709"/>
        <w:jc w:val="both"/>
      </w:pPr>
      <w:r w:rsidRPr="00C03CCC">
        <w:t>в электронной форме посредством Единого портала;</w:t>
      </w:r>
    </w:p>
    <w:p w:rsidR="00E56866" w:rsidRPr="00C03CCC" w:rsidRDefault="00386D1E" w:rsidP="004D04F5">
      <w:pPr>
        <w:ind w:firstLine="709"/>
        <w:jc w:val="both"/>
      </w:pPr>
      <w:r w:rsidRPr="00C03CCC">
        <w:t xml:space="preserve">в электронной форме </w:t>
      </w:r>
      <w:r w:rsidR="00E56866" w:rsidRPr="00C03CCC">
        <w:t xml:space="preserve">посредством Портала.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 </w:t>
      </w:r>
    </w:p>
    <w:p w:rsidR="00E56866" w:rsidRPr="00C03CCC" w:rsidRDefault="00E56866" w:rsidP="004D04F5">
      <w:pPr>
        <w:ind w:firstLine="709"/>
        <w:jc w:val="both"/>
      </w:pPr>
      <w:r w:rsidRPr="00C03CCC">
        <w:t>2.18.1. Особенности</w:t>
      </w:r>
      <w:r w:rsidR="003751D0" w:rsidRPr="00C03CCC">
        <w:t xml:space="preserve"> предоставления государственной </w:t>
      </w:r>
      <w:r w:rsidRPr="00C03CCC">
        <w:t xml:space="preserve">услуги </w:t>
      </w:r>
      <w:r w:rsidR="00A67B1E" w:rsidRPr="00C03CCC">
        <w:br/>
      </w:r>
      <w:r w:rsidRPr="00C03CCC">
        <w:t xml:space="preserve">по экстерриториальному принципу. </w:t>
      </w:r>
    </w:p>
    <w:p w:rsidR="00386D1E" w:rsidRPr="00C03CCC" w:rsidRDefault="00E56866" w:rsidP="00386D1E">
      <w:pPr>
        <w:ind w:firstLine="709"/>
        <w:jc w:val="both"/>
      </w:pPr>
      <w:r w:rsidRPr="00C03CCC">
        <w:t xml:space="preserve">Заявление о предоставлении государственной услуги подается в Инспекцию или </w:t>
      </w:r>
      <w:r w:rsidR="00A67B1E" w:rsidRPr="00C03CCC">
        <w:br/>
      </w:r>
      <w:r w:rsidRPr="00C03CCC">
        <w:t>в любое структурное подразделение МФЦ вне зависимости от места жительства</w:t>
      </w:r>
      <w:r w:rsidR="00386D1E" w:rsidRPr="00C03CCC">
        <w:t xml:space="preserve"> (</w:t>
      </w:r>
      <w:r w:rsidRPr="00C03CCC">
        <w:t>места нахождения</w:t>
      </w:r>
      <w:r w:rsidR="00386D1E" w:rsidRPr="00C03CCC">
        <w:t>)</w:t>
      </w:r>
      <w:r w:rsidRPr="00C03CCC">
        <w:t xml:space="preserve"> заявителя. </w:t>
      </w:r>
    </w:p>
    <w:p w:rsidR="00386D1E" w:rsidRPr="00C03CCC" w:rsidRDefault="00E56866" w:rsidP="00386D1E">
      <w:pPr>
        <w:ind w:firstLine="709"/>
        <w:jc w:val="both"/>
      </w:pPr>
      <w:r w:rsidRPr="00C03CCC">
        <w:t xml:space="preserve">2.18.2. Особенности предоставления государственной услуги в электронной форме. </w:t>
      </w:r>
    </w:p>
    <w:p w:rsidR="00386D1E" w:rsidRPr="00C03CCC" w:rsidRDefault="00386D1E" w:rsidP="00386D1E">
      <w:pPr>
        <w:ind w:firstLine="709"/>
        <w:jc w:val="both"/>
      </w:pPr>
      <w:r w:rsidRPr="00C03CCC">
        <w:t xml:space="preserve">«Для обеспечения возможности подачи в электронной форме запроса </w:t>
      </w:r>
      <w:r w:rsidRPr="00C03CCC">
        <w:br/>
        <w:t>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</w:t>
      </w:r>
      <w:proofErr w:type="gramStart"/>
      <w:r w:rsidRPr="00C03CCC">
        <w:t>ии и ау</w:t>
      </w:r>
      <w:proofErr w:type="gramEnd"/>
      <w:r w:rsidRPr="00C03CCC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C03CCC">
        <w:br/>
        <w:t xml:space="preserve">в электронной форме» (далее - ЕСИА). Информация о способах и порядке регистрации </w:t>
      </w:r>
      <w:r w:rsidRPr="00C03CCC">
        <w:br/>
        <w:t xml:space="preserve">в ЕСИА представлена на Портале (страница сайта в сети «Интернет» - </w:t>
      </w:r>
      <w:hyperlink r:id="rId13" w:tgtFrame="_blank" w:tooltip="&lt;div class=&quot;doc www&quot;&gt;&lt;span class=&quot;aligner&quot;&gt;&lt;div class=&quot;icon listDocWWW-16&quot;&gt;&lt;/div&gt;&lt;/span&gt;http://gu.spb.ru/reg/&lt;/div&gt;" w:history="1">
        <w:r w:rsidRPr="00C03CCC">
          <w:t>gu.spb.ru/</w:t>
        </w:r>
        <w:proofErr w:type="spellStart"/>
        <w:r w:rsidRPr="00C03CCC">
          <w:t>reg</w:t>
        </w:r>
        <w:proofErr w:type="spellEnd"/>
        <w:r w:rsidRPr="00C03CCC">
          <w:t>/</w:t>
        </w:r>
      </w:hyperlink>
      <w:r w:rsidRPr="00C03CCC">
        <w:t xml:space="preserve">) или на едином портале. Онлайн-форма предварительной регистрации в ЕСИА размещена </w:t>
      </w:r>
      <w:r w:rsidRPr="00C03CCC">
        <w:br/>
        <w:t xml:space="preserve">на сайте в сети «Интернет» (страница сайта в сети «Интернет» - </w:t>
      </w:r>
      <w:hyperlink r:id="rId14" w:tgtFrame="_blank" w:tooltip="&lt;div class=&quot;doc www&quot;&gt;&lt;span class=&quot;aligner&quot;&gt;&lt;div class=&quot;icon listDocWWW-16&quot;&gt;&lt;/div&gt;&lt;/span&gt;https://esia.gosuslugi.ru/login/registration&lt;/div&gt;" w:history="1">
        <w:r w:rsidRPr="00C03CCC">
          <w:t>esia.gosuslugi.ru/</w:t>
        </w:r>
        <w:proofErr w:type="spellStart"/>
        <w:r w:rsidRPr="00C03CCC">
          <w:t>login</w:t>
        </w:r>
        <w:proofErr w:type="spellEnd"/>
        <w:r w:rsidRPr="00C03CCC">
          <w:t>/</w:t>
        </w:r>
        <w:proofErr w:type="spellStart"/>
        <w:r w:rsidRPr="00C03CCC">
          <w:t>registration</w:t>
        </w:r>
        <w:proofErr w:type="spellEnd"/>
      </w:hyperlink>
      <w:r w:rsidRPr="00C03CCC">
        <w:t>).</w:t>
      </w:r>
    </w:p>
    <w:p w:rsidR="00386D1E" w:rsidRPr="00C03CCC" w:rsidRDefault="00386D1E" w:rsidP="00386D1E">
      <w:pPr>
        <w:ind w:firstLine="709"/>
        <w:jc w:val="both"/>
      </w:pPr>
      <w:r w:rsidRPr="00C03CCC">
        <w:t xml:space="preserve">После прохождения процедуры регистрации в ЕСИА (как физического лица) заявитель - физическое лицо должен авторизоваться на Портале или на едином портале, используя простую электронную подпись. </w:t>
      </w:r>
    </w:p>
    <w:p w:rsidR="00386D1E" w:rsidRPr="00C03CCC" w:rsidRDefault="00386D1E" w:rsidP="00386D1E">
      <w:pPr>
        <w:ind w:firstLine="709"/>
        <w:jc w:val="both"/>
      </w:pPr>
      <w:r w:rsidRPr="00C03CCC">
        <w:t xml:space="preserve">Заявителю, при условии авторизации, предоставляется возможность подать </w:t>
      </w:r>
      <w:r w:rsidRPr="00C03CCC">
        <w:br/>
        <w:t xml:space="preserve">в электронной форме запрос и </w:t>
      </w:r>
      <w:proofErr w:type="gramStart"/>
      <w:r w:rsidRPr="00C03CCC">
        <w:t>скан-образы</w:t>
      </w:r>
      <w:proofErr w:type="gramEnd"/>
      <w:r w:rsidRPr="00C03CCC">
        <w:t xml:space="preserve"> документов &lt;</w:t>
      </w:r>
      <w:r w:rsidR="0055661C">
        <w:t>4</w:t>
      </w:r>
      <w:r w:rsidRPr="00C03CCC">
        <w:t xml:space="preserve">&gt; (графические файлы,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услуги). </w:t>
      </w:r>
    </w:p>
    <w:p w:rsidR="00386D1E" w:rsidRPr="00C03CCC" w:rsidRDefault="00386D1E" w:rsidP="00386D1E">
      <w:pPr>
        <w:ind w:firstLine="709"/>
        <w:jc w:val="both"/>
      </w:pPr>
      <w:r w:rsidRPr="00C03CCC">
        <w:t>_________________</w:t>
      </w:r>
    </w:p>
    <w:p w:rsidR="00386D1E" w:rsidRPr="00C03CCC" w:rsidRDefault="00386D1E" w:rsidP="00386D1E">
      <w:pPr>
        <w:ind w:firstLine="709"/>
        <w:jc w:val="both"/>
      </w:pPr>
      <w:r w:rsidRPr="00C03CCC">
        <w:t>&lt;</w:t>
      </w:r>
      <w:r w:rsidR="0055661C">
        <w:t>4</w:t>
      </w:r>
      <w:r w:rsidRPr="00C03CCC">
        <w:t xml:space="preserve">&gt; 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 </w:t>
      </w:r>
    </w:p>
    <w:p w:rsidR="00352BDC" w:rsidRPr="00C03CCC" w:rsidRDefault="00E56866" w:rsidP="00A67B1E">
      <w:pPr>
        <w:ind w:firstLine="709"/>
        <w:jc w:val="both"/>
      </w:pPr>
      <w:r w:rsidRPr="00C03CCC">
        <w:t> 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III. Состав, последовательность и сроки выполнения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административных процедур (действий), требования к порядку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их выполнения, в том числе особенности выполнения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административных процедур (действий) в электронной форме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При предоставлении государственной услуги осуществляются следующие административные процедуры: </w:t>
      </w:r>
    </w:p>
    <w:p w:rsidR="00E56866" w:rsidRPr="00C03CCC" w:rsidRDefault="007C713B" w:rsidP="00FB0C4D">
      <w:pPr>
        <w:ind w:firstLine="709"/>
        <w:jc w:val="both"/>
      </w:pPr>
      <w:proofErr w:type="gramStart"/>
      <w:r w:rsidRPr="00C03CCC">
        <w:lastRenderedPageBreak/>
        <w:t xml:space="preserve">прием </w:t>
      </w:r>
      <w:r w:rsidR="001020E0" w:rsidRPr="00C03CCC">
        <w:t xml:space="preserve">и регистрация </w:t>
      </w:r>
      <w:r w:rsidR="00E56866" w:rsidRPr="00C03CCC">
        <w:t>заявлени</w:t>
      </w:r>
      <w:r w:rsidR="00FB0C4D" w:rsidRPr="00C03CCC">
        <w:t>я</w:t>
      </w:r>
      <w:r w:rsidR="00E56866" w:rsidRPr="00C03CCC">
        <w:t xml:space="preserve"> </w:t>
      </w:r>
      <w:r w:rsidR="004F7A2E" w:rsidRPr="00C03CCC">
        <w:t xml:space="preserve">о </w:t>
      </w:r>
      <w:r w:rsidR="00D36EF9" w:rsidRPr="00C03CCC">
        <w:t>предоставлени</w:t>
      </w:r>
      <w:r w:rsidR="004F7A2E" w:rsidRPr="00C03CCC">
        <w:t>и</w:t>
      </w:r>
      <w:r w:rsidR="00D36EF9" w:rsidRPr="00C03CCC">
        <w:t xml:space="preserve"> квалификационного аттестата, </w:t>
      </w:r>
      <w:r w:rsidR="00FB0C4D" w:rsidRPr="00C03CCC">
        <w:t>об изменении фамилии, имени или отчества (при налич</w:t>
      </w:r>
      <w:r w:rsidR="007905E8" w:rsidRPr="00C03CCC">
        <w:t xml:space="preserve">ии) лица, которому предоставлен </w:t>
      </w:r>
      <w:r w:rsidR="00FB0C4D" w:rsidRPr="00C03CCC">
        <w:t xml:space="preserve">квалификационный аттестат, об исправлении технической ошибки (описки, опечатки) </w:t>
      </w:r>
      <w:r w:rsidR="00FB0C4D" w:rsidRPr="00C03CCC">
        <w:br/>
        <w:t xml:space="preserve">в реестре, о предоставлении сведений из реестра (далее - заявление) </w:t>
      </w:r>
      <w:r w:rsidR="00FB0C4D" w:rsidRPr="00C03CCC">
        <w:br/>
        <w:t>и прилагаемых к нему документов</w:t>
      </w:r>
      <w:r w:rsidRPr="00C03CCC">
        <w:t xml:space="preserve">, </w:t>
      </w:r>
      <w:r w:rsidR="007673AD" w:rsidRPr="00C03CCC">
        <w:t>указанных в пункт</w:t>
      </w:r>
      <w:r w:rsidR="005A2362" w:rsidRPr="00C03CCC">
        <w:t>ах</w:t>
      </w:r>
      <w:r w:rsidR="007673AD" w:rsidRPr="00C03CCC">
        <w:t xml:space="preserve"> 2.6</w:t>
      </w:r>
      <w:r w:rsidR="005A2362" w:rsidRPr="00C03CCC">
        <w:t xml:space="preserve"> и 2.7</w:t>
      </w:r>
      <w:r w:rsidR="007673AD" w:rsidRPr="00C03CCC">
        <w:t xml:space="preserve"> настоящего Административного регламента (далее – прилагаемые документы)</w:t>
      </w:r>
      <w:r w:rsidR="00E56866" w:rsidRPr="00C03CCC">
        <w:t xml:space="preserve">;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>подготовка и направление межведомственн</w:t>
      </w:r>
      <w:r w:rsidR="00295C9D" w:rsidRPr="00C03CCC">
        <w:t>ого</w:t>
      </w:r>
      <w:r w:rsidRPr="00C03CCC">
        <w:t xml:space="preserve"> запрос</w:t>
      </w:r>
      <w:r w:rsidR="00295C9D" w:rsidRPr="00C03CCC">
        <w:t>а</w:t>
      </w:r>
      <w:r w:rsidRPr="00C03CCC">
        <w:t xml:space="preserve"> о представлении документов, необходимых для предоставления государственной услуги, находящихся </w:t>
      </w:r>
      <w:r w:rsidR="00D36EF9" w:rsidRPr="00C03CCC">
        <w:br/>
      </w:r>
      <w:r w:rsidRPr="00C03CCC">
        <w:t>в распоряжении иных государственных органов и организаций</w:t>
      </w:r>
      <w:r w:rsidR="009D3DCE" w:rsidRPr="00C03CCC">
        <w:t xml:space="preserve"> </w:t>
      </w:r>
      <w:r w:rsidR="00295C9D" w:rsidRPr="00C03CCC">
        <w:t>(д</w:t>
      </w:r>
      <w:r w:rsidR="00136666" w:rsidRPr="00C03CCC">
        <w:t xml:space="preserve">алее </w:t>
      </w:r>
      <w:r w:rsidR="005A2362" w:rsidRPr="00C03CCC">
        <w:t>-</w:t>
      </w:r>
      <w:r w:rsidR="00136666" w:rsidRPr="00C03CCC">
        <w:t xml:space="preserve"> межведомственный запрос)</w:t>
      </w:r>
      <w:r w:rsidRPr="00C03CCC">
        <w:t xml:space="preserve">; </w:t>
      </w:r>
    </w:p>
    <w:p w:rsidR="004F7A2E" w:rsidRPr="00C03CCC" w:rsidRDefault="00295C9D" w:rsidP="004D04F5">
      <w:pPr>
        <w:ind w:firstLine="709"/>
        <w:jc w:val="both"/>
      </w:pPr>
      <w:r w:rsidRPr="00C03CCC">
        <w:t xml:space="preserve">рассмотрение заявления о </w:t>
      </w:r>
      <w:r w:rsidR="00D36EF9" w:rsidRPr="00C03CCC">
        <w:t>предоставлени</w:t>
      </w:r>
      <w:r w:rsidRPr="00C03CCC">
        <w:t>и</w:t>
      </w:r>
      <w:r w:rsidR="00D36EF9" w:rsidRPr="00C03CCC">
        <w:t xml:space="preserve"> квалификационного аттестата</w:t>
      </w:r>
      <w:r w:rsidR="00E56866" w:rsidRPr="00C03CCC">
        <w:t xml:space="preserve">, </w:t>
      </w:r>
      <w:r w:rsidR="004F7A2E" w:rsidRPr="00C03CCC">
        <w:t xml:space="preserve">информирование  </w:t>
      </w:r>
      <w:r w:rsidR="00B83F88" w:rsidRPr="00C03CCC">
        <w:t>заявителя о допуске (об отказе в допуск</w:t>
      </w:r>
      <w:r w:rsidR="004F7A2E" w:rsidRPr="00C03CCC">
        <w:t>е) к квалификационному экзамену;</w:t>
      </w:r>
    </w:p>
    <w:p w:rsidR="00B83F88" w:rsidRPr="00C03CCC" w:rsidRDefault="004F7A2E" w:rsidP="004D04F5">
      <w:pPr>
        <w:ind w:firstLine="709"/>
        <w:jc w:val="both"/>
      </w:pPr>
      <w:r w:rsidRPr="00C03CCC">
        <w:t>проведен</w:t>
      </w:r>
      <w:r w:rsidR="00295C9D" w:rsidRPr="00C03CCC">
        <w:t xml:space="preserve">ие квалификационного экзамена, </w:t>
      </w:r>
      <w:r w:rsidR="005A2362" w:rsidRPr="00C03CCC">
        <w:t xml:space="preserve">объявление результатов </w:t>
      </w:r>
      <w:r w:rsidR="00B83F88" w:rsidRPr="00C03CCC">
        <w:t>квалификационного экзамена</w:t>
      </w:r>
      <w:r w:rsidRPr="00C03CCC">
        <w:t>, внесение в реестр записи о сдаче квалификационного экзамена;</w:t>
      </w:r>
    </w:p>
    <w:p w:rsidR="004F7A2E" w:rsidRPr="00C03CCC" w:rsidRDefault="005A2362" w:rsidP="004D04F5">
      <w:pPr>
        <w:ind w:firstLine="709"/>
        <w:jc w:val="both"/>
      </w:pPr>
      <w:r w:rsidRPr="00C03CCC">
        <w:t>предоставление</w:t>
      </w:r>
      <w:r w:rsidR="004F7A2E" w:rsidRPr="00C03CCC">
        <w:t xml:space="preserve"> квалификационного аттестата, </w:t>
      </w:r>
      <w:r w:rsidRPr="00C03CCC">
        <w:t xml:space="preserve">внесение </w:t>
      </w:r>
      <w:r w:rsidR="004F7A2E" w:rsidRPr="00C03CCC">
        <w:t xml:space="preserve">в реестр записи </w:t>
      </w:r>
      <w:r w:rsidRPr="00C03CCC">
        <w:br/>
        <w:t>о предоставлении</w:t>
      </w:r>
      <w:r w:rsidR="00884695" w:rsidRPr="00C03CCC">
        <w:t xml:space="preserve"> квалификационного аттестата</w:t>
      </w:r>
      <w:r w:rsidR="009D2D01" w:rsidRPr="00C03CCC">
        <w:t xml:space="preserve">, информирование заявителя </w:t>
      </w:r>
      <w:r w:rsidRPr="00C03CCC">
        <w:br/>
      </w:r>
      <w:r w:rsidR="009D2D01" w:rsidRPr="00C03CCC">
        <w:t>о предоставлении (об отказе в предоставлении) квалификационного аттестата</w:t>
      </w:r>
      <w:r w:rsidR="00884695" w:rsidRPr="00C03CCC">
        <w:t>;</w:t>
      </w:r>
    </w:p>
    <w:p w:rsidR="00884695" w:rsidRPr="00C03CCC" w:rsidRDefault="00352BDC" w:rsidP="004D04F5">
      <w:pPr>
        <w:ind w:firstLine="709"/>
        <w:jc w:val="both"/>
      </w:pPr>
      <w:r w:rsidRPr="00C03CCC">
        <w:t>аннулирование</w:t>
      </w:r>
      <w:r w:rsidR="00884695" w:rsidRPr="00C03CCC">
        <w:t xml:space="preserve"> квалификационного аттестата, информирование лица, квалификационный аттестат </w:t>
      </w:r>
      <w:r w:rsidRPr="00C03CCC">
        <w:t xml:space="preserve">которого аннулирован, внесение </w:t>
      </w:r>
      <w:r w:rsidR="00884695" w:rsidRPr="00C03CCC">
        <w:t xml:space="preserve">в реестр информации </w:t>
      </w:r>
      <w:r w:rsidRPr="00C03CCC">
        <w:br/>
      </w:r>
      <w:r w:rsidR="00884695" w:rsidRPr="00C03CCC">
        <w:t>об аннулировании квалификационного аттестата;</w:t>
      </w:r>
    </w:p>
    <w:p w:rsidR="00B83F88" w:rsidRPr="00C03CCC" w:rsidRDefault="00763A95" w:rsidP="004D04F5">
      <w:pPr>
        <w:ind w:firstLine="709"/>
        <w:jc w:val="both"/>
      </w:pPr>
      <w:r w:rsidRPr="00C03CCC">
        <w:t xml:space="preserve">внесение в реестр </w:t>
      </w:r>
      <w:r w:rsidR="00352BDC" w:rsidRPr="00C03CCC">
        <w:t xml:space="preserve">сведений об </w:t>
      </w:r>
      <w:r w:rsidRPr="00C03CCC">
        <w:t>изменени</w:t>
      </w:r>
      <w:r w:rsidR="00352BDC" w:rsidRPr="00C03CCC">
        <w:t>и</w:t>
      </w:r>
      <w:r w:rsidRPr="00C03CCC">
        <w:t xml:space="preserve"> фамилии, имени или отчества (при наличии) лица, которому предоставлен квалификационный аттестат</w:t>
      </w:r>
      <w:r w:rsidR="009D2D01" w:rsidRPr="00C03CCC">
        <w:t>, информирование заявителя о внесении изменений</w:t>
      </w:r>
      <w:r w:rsidR="00352BDC" w:rsidRPr="00C03CCC">
        <w:t xml:space="preserve"> (об отказе во внесении изменений)</w:t>
      </w:r>
      <w:r w:rsidR="009D2D01" w:rsidRPr="00C03CCC">
        <w:t xml:space="preserve"> в реестр</w:t>
      </w:r>
      <w:r w:rsidR="00884695" w:rsidRPr="00C03CCC">
        <w:t>;</w:t>
      </w:r>
    </w:p>
    <w:p w:rsidR="00763A95" w:rsidRPr="00C03CCC" w:rsidRDefault="00763A95" w:rsidP="004D04F5">
      <w:pPr>
        <w:ind w:firstLine="709"/>
        <w:jc w:val="both"/>
      </w:pPr>
      <w:r w:rsidRPr="00C03CCC">
        <w:t>исправление технической ошибки в сведениях, которая была допущена пр</w:t>
      </w:r>
      <w:r w:rsidR="009D3DCE" w:rsidRPr="00C03CCC">
        <w:t>и размещении сведений в реестре</w:t>
      </w:r>
      <w:r w:rsidR="009D2D01" w:rsidRPr="00C03CCC">
        <w:t>, информирование заявителя об исправлении технической ошибки в реестре либо об отсутствии технической ошибк</w:t>
      </w:r>
      <w:r w:rsidR="00352BDC" w:rsidRPr="00C03CCC">
        <w:t>и</w:t>
      </w:r>
      <w:r w:rsidR="009D2D01" w:rsidRPr="00C03CCC">
        <w:t xml:space="preserve"> в реестре</w:t>
      </w:r>
      <w:r w:rsidR="00A67B1E" w:rsidRPr="00C03CCC">
        <w:t>, внесение исправлений в реестр</w:t>
      </w:r>
      <w:r w:rsidR="009D3DCE" w:rsidRPr="00C03CCC">
        <w:t>;</w:t>
      </w:r>
    </w:p>
    <w:p w:rsidR="009D3DCE" w:rsidRPr="00C03CCC" w:rsidRDefault="009D3DCE" w:rsidP="004D04F5">
      <w:pPr>
        <w:ind w:firstLine="709"/>
        <w:jc w:val="both"/>
      </w:pPr>
      <w:r w:rsidRPr="00C03CCC">
        <w:t>предоставление сведений из реестра.</w:t>
      </w:r>
    </w:p>
    <w:p w:rsidR="00D36EF9" w:rsidRPr="00C03CCC" w:rsidRDefault="00D36EF9" w:rsidP="004D04F5">
      <w:pPr>
        <w:ind w:firstLine="709"/>
        <w:jc w:val="both"/>
      </w:pPr>
    </w:p>
    <w:p w:rsidR="00E56866" w:rsidRPr="00C03CCC" w:rsidRDefault="00E56866" w:rsidP="007C713B">
      <w:pPr>
        <w:ind w:firstLine="709"/>
        <w:jc w:val="center"/>
        <w:rPr>
          <w:b/>
          <w:bCs/>
        </w:rPr>
      </w:pPr>
      <w:r w:rsidRPr="00C03CCC">
        <w:rPr>
          <w:b/>
          <w:bCs/>
        </w:rPr>
        <w:t xml:space="preserve">3.1. </w:t>
      </w:r>
      <w:r w:rsidR="00FB0C4D" w:rsidRPr="00C03CCC">
        <w:rPr>
          <w:b/>
          <w:bCs/>
        </w:rPr>
        <w:t>При</w:t>
      </w:r>
      <w:r w:rsidR="007C713B" w:rsidRPr="00C03CCC">
        <w:rPr>
          <w:b/>
          <w:bCs/>
        </w:rPr>
        <w:t>ем</w:t>
      </w:r>
      <w:r w:rsidR="001020E0" w:rsidRPr="00C03CCC">
        <w:rPr>
          <w:b/>
          <w:bCs/>
        </w:rPr>
        <w:t xml:space="preserve"> и регистрация</w:t>
      </w:r>
      <w:r w:rsidR="007C713B" w:rsidRPr="00C03CCC">
        <w:rPr>
          <w:b/>
          <w:bCs/>
        </w:rPr>
        <w:t xml:space="preserve"> </w:t>
      </w:r>
      <w:r w:rsidR="00FB0C4D" w:rsidRPr="00C03CCC">
        <w:rPr>
          <w:b/>
          <w:bCs/>
        </w:rPr>
        <w:t>заявления и прилагаемых документов</w:t>
      </w:r>
    </w:p>
    <w:p w:rsidR="00295C9D" w:rsidRPr="00C03CCC" w:rsidRDefault="00295C9D" w:rsidP="004D04F5">
      <w:pPr>
        <w:ind w:firstLine="709"/>
        <w:jc w:val="center"/>
      </w:pPr>
    </w:p>
    <w:p w:rsidR="00FB0C4D" w:rsidRPr="00C03CCC" w:rsidRDefault="006061AC" w:rsidP="00FA08A5">
      <w:pPr>
        <w:ind w:firstLine="709"/>
        <w:jc w:val="both"/>
        <w:rPr>
          <w:bCs/>
        </w:rPr>
      </w:pPr>
      <w:r w:rsidRPr="00C03CCC">
        <w:t xml:space="preserve">3.1.1. Основанием для начала административной процедуры является поступление </w:t>
      </w:r>
      <w:r w:rsidR="00FB0C4D" w:rsidRPr="00C03CCC">
        <w:rPr>
          <w:bCs/>
        </w:rPr>
        <w:t>заявления</w:t>
      </w:r>
      <w:r w:rsidR="007673AD" w:rsidRPr="00C03CCC">
        <w:t xml:space="preserve"> </w:t>
      </w:r>
      <w:r w:rsidR="007673AD" w:rsidRPr="00C03CCC">
        <w:rPr>
          <w:bCs/>
        </w:rPr>
        <w:t>и прилагаемых документов</w:t>
      </w:r>
      <w:r w:rsidR="00FB0C4D" w:rsidRPr="00C03CCC">
        <w:rPr>
          <w:bCs/>
        </w:rPr>
        <w:t>.</w:t>
      </w:r>
    </w:p>
    <w:p w:rsidR="00490430" w:rsidRPr="00C03CCC" w:rsidRDefault="00490430" w:rsidP="00490430">
      <w:pPr>
        <w:ind w:firstLine="709"/>
        <w:jc w:val="both"/>
      </w:pPr>
      <w:proofErr w:type="gramStart"/>
      <w:r w:rsidRPr="00C03CCC">
        <w:t>Заявление</w:t>
      </w:r>
      <w:r w:rsidR="005A2362" w:rsidRPr="00C03CCC">
        <w:t xml:space="preserve"> и прилагаемые документы</w:t>
      </w:r>
      <w:r w:rsidRPr="00C03CCC">
        <w:t xml:space="preserve"> мо</w:t>
      </w:r>
      <w:r w:rsidR="005A2362" w:rsidRPr="00C03CCC">
        <w:t>гут</w:t>
      </w:r>
      <w:r w:rsidRPr="00C03CCC">
        <w:t xml:space="preserve"> быть представлен</w:t>
      </w:r>
      <w:r w:rsidR="005A2362" w:rsidRPr="00C03CCC">
        <w:t>ы</w:t>
      </w:r>
      <w:r w:rsidRPr="00C03CCC">
        <w:t xml:space="preserve"> на бумажном носителе лично</w:t>
      </w:r>
      <w:r w:rsidR="00331A08" w:rsidRPr="00C03CCC">
        <w:t xml:space="preserve"> (</w:t>
      </w:r>
      <w:r w:rsidR="00E1593E" w:rsidRPr="00C03CCC">
        <w:t xml:space="preserve">в </w:t>
      </w:r>
      <w:r w:rsidR="00331A08" w:rsidRPr="00C03CCC">
        <w:t xml:space="preserve">Инспекцию, МФЦ) </w:t>
      </w:r>
      <w:r w:rsidRPr="00C03CCC">
        <w:t xml:space="preserve"> или направлен</w:t>
      </w:r>
      <w:r w:rsidR="005A2362" w:rsidRPr="00C03CCC">
        <w:t>ы</w:t>
      </w:r>
      <w:r w:rsidR="00331A08" w:rsidRPr="00C03CCC">
        <w:t xml:space="preserve"> в Инспекцию</w:t>
      </w:r>
      <w:r w:rsidRPr="00C03CCC">
        <w:t xml:space="preserve"> заказным почтовым отправлением с уведомлен</w:t>
      </w:r>
      <w:r w:rsidR="005A2362" w:rsidRPr="00C03CCC">
        <w:t>ием о вручении либо направлен</w:t>
      </w:r>
      <w:r w:rsidR="00331A08" w:rsidRPr="00C03CCC">
        <w:t>ы</w:t>
      </w:r>
      <w:r w:rsidR="005A2362" w:rsidRPr="00C03CCC">
        <w:t xml:space="preserve"> </w:t>
      </w:r>
      <w:r w:rsidRPr="00C03CCC">
        <w:t xml:space="preserve">на веб-странице Инспекции </w:t>
      </w:r>
      <w:r w:rsidR="00331A08" w:rsidRPr="00C03CCC">
        <w:br/>
      </w:r>
      <w:r w:rsidRPr="00C03CCC">
        <w:t xml:space="preserve">в виде документа в электронной форме, подписанного простой электронной подписью, посредством использования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либо направлено в форме электронного документа, подписанного простой электронной подписью, сертификат ключа проверки которой создан и</w:t>
      </w:r>
      <w:proofErr w:type="gramEnd"/>
      <w:r w:rsidRPr="00C03CCC">
        <w:t xml:space="preserve">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 с использованием </w:t>
      </w:r>
      <w:r w:rsidR="00FA08A5" w:rsidRPr="00C03CCC">
        <w:t>Единого портала, Портала.</w:t>
      </w:r>
      <w:r w:rsidRPr="00C03CCC">
        <w:t xml:space="preserve"> </w:t>
      </w:r>
    </w:p>
    <w:p w:rsidR="00366585" w:rsidRPr="00C03CCC" w:rsidRDefault="00366585" w:rsidP="00FA08A5">
      <w:pPr>
        <w:ind w:firstLine="709"/>
        <w:jc w:val="both"/>
      </w:pPr>
      <w:proofErr w:type="gramStart"/>
      <w:r w:rsidRPr="00C03CCC">
        <w:t xml:space="preserve">Заявление должно содержать следующие сведения: фамилия, имя, отчество (при наличии); дата рождения; реквизиты документа, удостоверяющего личность гражданина Российской Федерации; номер телефона, адрес электронной почты (при наличии) (далее </w:t>
      </w:r>
      <w:r w:rsidR="007C713B" w:rsidRPr="00C03CCC">
        <w:t>-</w:t>
      </w:r>
      <w:r w:rsidRPr="00C03CCC">
        <w:t xml:space="preserve"> сведения).</w:t>
      </w:r>
      <w:proofErr w:type="gramEnd"/>
    </w:p>
    <w:p w:rsidR="00FA08A5" w:rsidRPr="00C03CCC" w:rsidRDefault="00FA08A5" w:rsidP="00FA08A5">
      <w:pPr>
        <w:ind w:firstLine="709"/>
        <w:jc w:val="both"/>
      </w:pPr>
      <w:proofErr w:type="gramStart"/>
      <w:r w:rsidRPr="00C03CCC">
        <w:t xml:space="preserve">Заявление не может быть зарегистрировано и возвращается заявителю без рассмотрения в случае отсутствия в нем сведений, о чем заявитель уведомляется в течение </w:t>
      </w:r>
      <w:r w:rsidRPr="00C03CCC">
        <w:lastRenderedPageBreak/>
        <w:t xml:space="preserve">1 рабочего дня со дня поступления заявления посредством заказного почтового отправления с уведомлением о вручении, либо в виде документа в электронной форме, подписанного усиленной квалифицированной электронной подписью, посредством использования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>.</w:t>
      </w:r>
      <w:proofErr w:type="gramEnd"/>
    </w:p>
    <w:p w:rsidR="00366585" w:rsidRPr="00C03CCC" w:rsidRDefault="00366585" w:rsidP="00366585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При представлении заявления </w:t>
      </w:r>
      <w:r w:rsidR="00331A08" w:rsidRPr="00C03CCC">
        <w:t xml:space="preserve">и прилагаемых документов </w:t>
      </w:r>
      <w:r w:rsidRPr="00C03CCC">
        <w:t xml:space="preserve">непосредственно </w:t>
      </w:r>
      <w:r w:rsidR="00331A08" w:rsidRPr="00C03CCC">
        <w:br/>
      </w:r>
      <w:r w:rsidRPr="00C03CCC">
        <w:t>в структурное подразделение МФЦ днем его подачи считается день регистрации заявления в структурном подразделении МФЦ.</w:t>
      </w:r>
    </w:p>
    <w:p w:rsidR="00366585" w:rsidRPr="00C03CCC" w:rsidRDefault="00366585" w:rsidP="00366585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Днем поступления заявления в Инспекцию считается: </w:t>
      </w:r>
    </w:p>
    <w:p w:rsidR="00366585" w:rsidRPr="00C03CCC" w:rsidRDefault="00366585" w:rsidP="00366585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дата, указанная в отметке Инспекции о принятии заявления; </w:t>
      </w:r>
    </w:p>
    <w:p w:rsidR="00366585" w:rsidRPr="00C03CCC" w:rsidRDefault="00366585" w:rsidP="00366585">
      <w:pPr>
        <w:pStyle w:val="ac"/>
        <w:spacing w:before="0" w:beforeAutospacing="0" w:after="0" w:afterAutospacing="0"/>
        <w:ind w:firstLine="709"/>
        <w:jc w:val="both"/>
      </w:pPr>
      <w:r w:rsidRPr="00C03CCC">
        <w:t>дата вручения</w:t>
      </w:r>
      <w:r w:rsidR="00331A08" w:rsidRPr="00C03CCC">
        <w:t xml:space="preserve"> Инспекции</w:t>
      </w:r>
      <w:r w:rsidRPr="00C03CCC">
        <w:t xml:space="preserve"> почтового отправления, указанная в уведом</w:t>
      </w:r>
      <w:r w:rsidR="00BD0BA4" w:rsidRPr="00C03CCC">
        <w:t xml:space="preserve">лении </w:t>
      </w:r>
      <w:r w:rsidR="00331A08" w:rsidRPr="00C03CCC">
        <w:br/>
      </w:r>
      <w:r w:rsidR="00BD0BA4" w:rsidRPr="00C03CCC">
        <w:t>о вручении;</w:t>
      </w:r>
    </w:p>
    <w:p w:rsidR="00366585" w:rsidRPr="00C03CCC" w:rsidRDefault="00BD0BA4" w:rsidP="00BD0BA4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дата, установленная в автоматическом режиме на веб-странице Инспекции, </w:t>
      </w:r>
      <w:r w:rsidR="00331A08" w:rsidRPr="00C03CCC">
        <w:t>Е</w:t>
      </w:r>
      <w:r w:rsidRPr="00C03CCC">
        <w:t>дином портале, Портале.</w:t>
      </w:r>
    </w:p>
    <w:p w:rsidR="006061AC" w:rsidRPr="00C03CCC" w:rsidRDefault="006061AC" w:rsidP="00366585">
      <w:pPr>
        <w:ind w:firstLine="709"/>
        <w:jc w:val="both"/>
      </w:pPr>
      <w:r w:rsidRPr="00C03CCC">
        <w:t xml:space="preserve">3.1.2.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9D2D01" w:rsidRPr="00C03CCC">
        <w:br/>
      </w:r>
      <w:r w:rsidRPr="00C03CCC">
        <w:t>их выполнения:</w:t>
      </w:r>
    </w:p>
    <w:p w:rsidR="00366585" w:rsidRPr="00C03CCC" w:rsidRDefault="00BD0BA4" w:rsidP="00366585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прием </w:t>
      </w:r>
      <w:r w:rsidR="00366585" w:rsidRPr="00C03CCC">
        <w:t>заявлени</w:t>
      </w:r>
      <w:r w:rsidRPr="00C03CCC">
        <w:t>я</w:t>
      </w:r>
      <w:r w:rsidR="00366585" w:rsidRPr="00C03CCC">
        <w:t xml:space="preserve"> и прилага</w:t>
      </w:r>
      <w:r w:rsidRPr="00C03CCC">
        <w:t>емых документов</w:t>
      </w:r>
      <w:r w:rsidR="00366585" w:rsidRPr="00C03CCC">
        <w:t xml:space="preserve"> по описи;</w:t>
      </w:r>
    </w:p>
    <w:p w:rsidR="00BD0BA4" w:rsidRPr="00C03CCC" w:rsidRDefault="00331A08" w:rsidP="00BD0BA4">
      <w:pPr>
        <w:pStyle w:val="ac"/>
        <w:spacing w:before="0" w:beforeAutospacing="0" w:after="0" w:afterAutospacing="0"/>
        <w:ind w:firstLine="709"/>
        <w:jc w:val="both"/>
      </w:pPr>
      <w:r w:rsidRPr="00C03CCC">
        <w:t>рассмотрение</w:t>
      </w:r>
      <w:r w:rsidR="00BD0BA4" w:rsidRPr="00C03CCC">
        <w:t xml:space="preserve"> заявления и прилагаемых документов на предмет их соответствия пунктам 2.6</w:t>
      </w:r>
      <w:r w:rsidR="00705D05" w:rsidRPr="00C03CCC">
        <w:t xml:space="preserve"> и</w:t>
      </w:r>
      <w:r w:rsidR="00BD0BA4" w:rsidRPr="00C03CCC">
        <w:t xml:space="preserve"> 2.7 настоящего Административного регламента;</w:t>
      </w:r>
    </w:p>
    <w:p w:rsidR="007905E8" w:rsidRPr="00C03CCC" w:rsidRDefault="007905E8" w:rsidP="007C713B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в случае отсутствия в заявлении сведений </w:t>
      </w:r>
      <w:r w:rsidR="00331A08" w:rsidRPr="00C03CCC">
        <w:t xml:space="preserve">подготовка и </w:t>
      </w:r>
      <w:r w:rsidRPr="00C03CCC">
        <w:t>направл</w:t>
      </w:r>
      <w:r w:rsidR="00331A08" w:rsidRPr="00C03CCC">
        <w:t>ение</w:t>
      </w:r>
      <w:r w:rsidRPr="00C03CCC">
        <w:t xml:space="preserve"> </w:t>
      </w:r>
      <w:r w:rsidR="00331A08" w:rsidRPr="00C03CCC">
        <w:t xml:space="preserve">заявителю </w:t>
      </w:r>
      <w:r w:rsidRPr="00C03CCC">
        <w:t>уведомлени</w:t>
      </w:r>
      <w:r w:rsidR="00331A08" w:rsidRPr="00C03CCC">
        <w:t>я</w:t>
      </w:r>
      <w:r w:rsidRPr="00C03CCC">
        <w:t xml:space="preserve"> о возврате заявления без рассмотрения;</w:t>
      </w:r>
    </w:p>
    <w:p w:rsidR="00162841" w:rsidRPr="00C03CCC" w:rsidRDefault="00162841" w:rsidP="00162841">
      <w:pPr>
        <w:ind w:firstLine="709"/>
        <w:jc w:val="both"/>
      </w:pPr>
      <w:r w:rsidRPr="00C03CCC">
        <w:t xml:space="preserve">проставление на заявлении оттиска штампа Отдела лицензирования с указанием даты и входящего номера </w:t>
      </w:r>
      <w:r w:rsidR="00E1593E" w:rsidRPr="00C03CCC">
        <w:t xml:space="preserve">заявления </w:t>
      </w:r>
      <w:r w:rsidR="00705D05" w:rsidRPr="00C03CCC">
        <w:t>(</w:t>
      </w:r>
      <w:r w:rsidRPr="00C03CCC">
        <w:t>на бумажном носителе</w:t>
      </w:r>
      <w:r w:rsidR="00705D05" w:rsidRPr="00C03CCC">
        <w:t>)</w:t>
      </w:r>
      <w:r w:rsidRPr="00C03CCC">
        <w:t>;</w:t>
      </w:r>
    </w:p>
    <w:p w:rsidR="007C713B" w:rsidRPr="00C03CCC" w:rsidRDefault="00BD0BA4" w:rsidP="007C713B">
      <w:pPr>
        <w:pStyle w:val="ac"/>
        <w:spacing w:before="0" w:beforeAutospacing="0" w:after="0" w:afterAutospacing="0"/>
        <w:ind w:firstLine="709"/>
        <w:jc w:val="both"/>
      </w:pPr>
      <w:r w:rsidRPr="00C03CCC">
        <w:t>регистрация заявления</w:t>
      </w:r>
      <w:r w:rsidR="0063650E">
        <w:t xml:space="preserve"> в ТОРИС.</w:t>
      </w:r>
    </w:p>
    <w:p w:rsidR="00705D05" w:rsidRPr="00C03CCC" w:rsidRDefault="00705D05" w:rsidP="007C713B">
      <w:pPr>
        <w:pStyle w:val="ac"/>
        <w:spacing w:before="0" w:beforeAutospacing="0" w:after="0" w:afterAutospacing="0"/>
        <w:ind w:firstLine="709"/>
        <w:jc w:val="both"/>
      </w:pPr>
      <w:r w:rsidRPr="00C03CCC">
        <w:t>в случае отсутствия документов, указанных в пункте 2.7 настоящего Административного регламента, переход к процедуре, предусмотренной пунктом 3.2 настоящего Административного регламента;</w:t>
      </w:r>
    </w:p>
    <w:p w:rsidR="007C713B" w:rsidRPr="00C03CCC" w:rsidRDefault="007C713B" w:rsidP="007C713B">
      <w:pPr>
        <w:pStyle w:val="ac"/>
        <w:spacing w:before="0" w:beforeAutospacing="0" w:after="0" w:afterAutospacing="0"/>
        <w:ind w:firstLine="709"/>
        <w:jc w:val="both"/>
      </w:pPr>
      <w:r w:rsidRPr="00C03CCC">
        <w:t>в случае соответствия заявления и прилагаемых документов пунктам 2.6</w:t>
      </w:r>
      <w:r w:rsidR="00E1593E" w:rsidRPr="00C03CCC">
        <w:t xml:space="preserve"> и</w:t>
      </w:r>
      <w:r w:rsidRPr="00C03CCC">
        <w:t xml:space="preserve"> 2.7 настоящего Административного регламента </w:t>
      </w:r>
      <w:r w:rsidR="00331A08" w:rsidRPr="00C03CCC">
        <w:t>переход</w:t>
      </w:r>
      <w:r w:rsidRPr="00C03CCC">
        <w:t xml:space="preserve"> к процедуре, предусмотренной пунктом 3.3 настояще</w:t>
      </w:r>
      <w:r w:rsidR="00705D05" w:rsidRPr="00C03CCC">
        <w:t>го Административного регламента.</w:t>
      </w:r>
    </w:p>
    <w:p w:rsidR="006061AC" w:rsidRPr="00C03CCC" w:rsidRDefault="00490430" w:rsidP="00331A08">
      <w:pPr>
        <w:pStyle w:val="ac"/>
        <w:spacing w:before="0" w:beforeAutospacing="0" w:after="0" w:afterAutospacing="0"/>
        <w:ind w:firstLine="709"/>
        <w:jc w:val="both"/>
      </w:pPr>
      <w:r w:rsidRPr="00C03CCC">
        <w:t>Продолжительно</w:t>
      </w:r>
      <w:r w:rsidR="007905E8" w:rsidRPr="00C03CCC">
        <w:t>сть административной процедуры:</w:t>
      </w:r>
      <w:r w:rsidR="00331A08" w:rsidRPr="00C03CCC">
        <w:t xml:space="preserve"> </w:t>
      </w:r>
      <w:r w:rsidR="00E1593E" w:rsidRPr="00C03CCC">
        <w:t>один</w:t>
      </w:r>
      <w:r w:rsidRPr="00C03CCC">
        <w:t xml:space="preserve"> рабочий день со дня поступления </w:t>
      </w:r>
      <w:r w:rsidR="007905E8" w:rsidRPr="00C03CCC">
        <w:t xml:space="preserve">в Инспекцию </w:t>
      </w:r>
      <w:r w:rsidR="00331A08" w:rsidRPr="00C03CCC">
        <w:t>заявления и прилагаемых документов</w:t>
      </w:r>
      <w:r w:rsidRPr="00C03CCC">
        <w:t>.</w:t>
      </w:r>
    </w:p>
    <w:p w:rsidR="006061AC" w:rsidRPr="00C03CCC" w:rsidRDefault="006061AC" w:rsidP="00331A08">
      <w:pPr>
        <w:ind w:firstLine="709"/>
        <w:jc w:val="both"/>
      </w:pPr>
      <w:r w:rsidRPr="00C03CCC">
        <w:t>3.1.3.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331A08" w:rsidRPr="00C03CCC">
        <w:t xml:space="preserve"> </w:t>
      </w:r>
      <w:r w:rsidRPr="00C03CCC">
        <w:t>специалист Отдела лицензирования</w:t>
      </w:r>
      <w:r w:rsidR="00366585" w:rsidRPr="00C03CCC">
        <w:t>, ответственный за прием</w:t>
      </w:r>
      <w:r w:rsidR="00BD0BA4" w:rsidRPr="00C03CCC">
        <w:t xml:space="preserve"> и регистрацию</w:t>
      </w:r>
      <w:r w:rsidR="00366585" w:rsidRPr="00C03CCC">
        <w:t xml:space="preserve"> заявления</w:t>
      </w:r>
      <w:r w:rsidRPr="00C03CCC">
        <w:t xml:space="preserve">. </w:t>
      </w:r>
    </w:p>
    <w:p w:rsidR="006061AC" w:rsidRPr="00C03CCC" w:rsidRDefault="006061AC" w:rsidP="00331A08">
      <w:pPr>
        <w:ind w:firstLine="709"/>
        <w:jc w:val="both"/>
      </w:pPr>
      <w:r w:rsidRPr="00C03CCC">
        <w:t>3.1.4. Критерии принятия решения в рам</w:t>
      </w:r>
      <w:r w:rsidR="00366585" w:rsidRPr="00C03CCC">
        <w:t>ках административной процедуры</w:t>
      </w:r>
      <w:r w:rsidR="007905E8" w:rsidRPr="00C03CCC">
        <w:t>:</w:t>
      </w:r>
      <w:r w:rsidR="00331A08" w:rsidRPr="00C03CCC">
        <w:t xml:space="preserve"> </w:t>
      </w:r>
      <w:r w:rsidR="00366585" w:rsidRPr="00C03CCC">
        <w:t>соответствие (несоответствие) заявления и прилагаемых документов требованиям, предусмотренным настоящим Административным регламентом</w:t>
      </w:r>
      <w:r w:rsidR="00BD0BA4" w:rsidRPr="00C03CCC">
        <w:t>.</w:t>
      </w:r>
    </w:p>
    <w:p w:rsidR="00CA74B0" w:rsidRDefault="006061AC" w:rsidP="00CA74B0">
      <w:pPr>
        <w:ind w:firstLine="709"/>
        <w:jc w:val="both"/>
      </w:pPr>
      <w:r w:rsidRPr="00C03CCC">
        <w:t>3.1.5. Результат административной процедуры:</w:t>
      </w:r>
      <w:r w:rsidR="00366585" w:rsidRPr="00C03CCC">
        <w:t xml:space="preserve"> </w:t>
      </w:r>
    </w:p>
    <w:p w:rsidR="00162841" w:rsidRPr="00C03CCC" w:rsidRDefault="00CA74B0" w:rsidP="00CA74B0">
      <w:pPr>
        <w:ind w:firstLine="709"/>
        <w:jc w:val="both"/>
      </w:pPr>
      <w:r>
        <w:t>возврат заявителю</w:t>
      </w:r>
      <w:r w:rsidR="00162841" w:rsidRPr="00C03CCC">
        <w:t xml:space="preserve"> заявления без рассмотрения; </w:t>
      </w:r>
    </w:p>
    <w:p w:rsidR="006061AC" w:rsidRPr="00C03CCC" w:rsidRDefault="007C713B" w:rsidP="00BD0BA4">
      <w:pPr>
        <w:ind w:firstLine="709"/>
        <w:jc w:val="both"/>
      </w:pPr>
      <w:r w:rsidRPr="00C03CCC">
        <w:t>регистрация заявления</w:t>
      </w:r>
      <w:r w:rsidR="00CA74B0">
        <w:t xml:space="preserve"> в ТОРИС</w:t>
      </w:r>
      <w:r w:rsidR="00162841" w:rsidRPr="00C03CCC">
        <w:t>.</w:t>
      </w:r>
    </w:p>
    <w:p w:rsidR="00162841" w:rsidRPr="00C03CCC" w:rsidRDefault="006061AC" w:rsidP="00162841">
      <w:pPr>
        <w:ind w:firstLine="709"/>
        <w:jc w:val="both"/>
      </w:pPr>
      <w:r w:rsidRPr="00C03CCC">
        <w:t>3.1.6. Способ фиксации результата выполнения административной процедуры:</w:t>
      </w:r>
      <w:r w:rsidR="00BD0BA4" w:rsidRPr="00C03CCC">
        <w:t xml:space="preserve"> </w:t>
      </w:r>
    </w:p>
    <w:p w:rsidR="00162841" w:rsidRPr="00C03CCC" w:rsidRDefault="0063650E" w:rsidP="00162841">
      <w:pPr>
        <w:ind w:firstLine="709"/>
        <w:jc w:val="both"/>
      </w:pPr>
      <w:r>
        <w:t xml:space="preserve">отправка заявителю уведомления </w:t>
      </w:r>
      <w:r w:rsidR="00162841" w:rsidRPr="00C03CCC">
        <w:t xml:space="preserve">о возврате заявления предоставлении квалификационного аттестата без рассмотрения заказным почтовым отправлением </w:t>
      </w:r>
      <w:r>
        <w:br/>
      </w:r>
      <w:r w:rsidR="00162841" w:rsidRPr="00C03CCC">
        <w:t>с уведомлением о вручении;</w:t>
      </w:r>
    </w:p>
    <w:p w:rsidR="00796E05" w:rsidRPr="00C03CCC" w:rsidRDefault="0063650E" w:rsidP="00BD0BA4">
      <w:pPr>
        <w:ind w:firstLine="709"/>
        <w:jc w:val="both"/>
      </w:pPr>
      <w:r>
        <w:t>установка</w:t>
      </w:r>
      <w:r w:rsidRPr="0063650E">
        <w:t xml:space="preserve"> соответствующего статуса в </w:t>
      </w:r>
      <w:r>
        <w:t>ТОРИС</w:t>
      </w:r>
      <w:r w:rsidRPr="0063650E">
        <w:t xml:space="preserve"> с последующей автоматической передачей в МАИС ЭГУ</w:t>
      </w:r>
      <w:r w:rsidR="00796E05" w:rsidRPr="00C03CCC">
        <w:t>.</w:t>
      </w:r>
    </w:p>
    <w:p w:rsidR="00BD0BA4" w:rsidRPr="00C03CCC" w:rsidRDefault="00BD0BA4" w:rsidP="004D04F5">
      <w:pPr>
        <w:ind w:firstLine="709"/>
        <w:jc w:val="both"/>
      </w:pP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3.2. Подготовка</w:t>
      </w:r>
      <w:r w:rsidR="007905E8" w:rsidRPr="00C03CCC">
        <w:rPr>
          <w:b/>
          <w:bCs/>
        </w:rPr>
        <w:t xml:space="preserve"> и направление межведомственного </w:t>
      </w:r>
      <w:r w:rsidRPr="00C03CCC">
        <w:rPr>
          <w:b/>
          <w:bCs/>
        </w:rPr>
        <w:t>запрос</w:t>
      </w:r>
      <w:r w:rsidR="007905E8" w:rsidRPr="00C03CCC">
        <w:rPr>
          <w:b/>
          <w:bCs/>
        </w:rPr>
        <w:t>а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1A14C9" w:rsidRPr="00C03CCC" w:rsidRDefault="00952377" w:rsidP="004D04F5">
      <w:pPr>
        <w:ind w:firstLine="709"/>
        <w:jc w:val="both"/>
      </w:pPr>
      <w:r w:rsidRPr="00C03CCC">
        <w:lastRenderedPageBreak/>
        <w:t xml:space="preserve">3.2.1. Основанием для начала административной процедуры </w:t>
      </w:r>
      <w:r w:rsidR="001A14C9" w:rsidRPr="00C03CCC">
        <w:t xml:space="preserve">является </w:t>
      </w:r>
      <w:r w:rsidR="007673AD" w:rsidRPr="00C03CCC">
        <w:t>регистрация заявления в ТОРИС и отсутствие документов, указанных в пункте 2.7 настоящего Административного регламента</w:t>
      </w:r>
      <w:r w:rsidR="001A14C9" w:rsidRPr="00C03CCC">
        <w:t xml:space="preserve">.  </w:t>
      </w:r>
    </w:p>
    <w:p w:rsidR="007673AD" w:rsidRPr="00C03CCC" w:rsidRDefault="007673AD" w:rsidP="007673AD">
      <w:pPr>
        <w:ind w:firstLine="709"/>
        <w:jc w:val="both"/>
      </w:pPr>
      <w:r w:rsidRPr="00C03CCC">
        <w:t xml:space="preserve">В случае если документы или сведения, необходимые для принятия решения </w:t>
      </w:r>
      <w:r w:rsidRPr="00C03CCC">
        <w:br/>
        <w:t xml:space="preserve">о предоставлении государственной услуги, указанные в пункте 2.7 настоящего Административного регламента, заявитель представил по собственной инициативе, данные действия не осуществляются. </w:t>
      </w:r>
    </w:p>
    <w:p w:rsidR="00952377" w:rsidRPr="00C03CCC" w:rsidRDefault="00952377" w:rsidP="004D04F5">
      <w:pPr>
        <w:ind w:firstLine="709"/>
        <w:jc w:val="both"/>
      </w:pPr>
      <w:r w:rsidRPr="00C03CCC">
        <w:t xml:space="preserve">3.2.2.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7673AD" w:rsidRPr="00C03CCC">
        <w:br/>
      </w:r>
      <w:r w:rsidRPr="00C03CCC">
        <w:t>их выполнения:</w:t>
      </w:r>
    </w:p>
    <w:p w:rsidR="00E56866" w:rsidRPr="00C03CCC" w:rsidRDefault="001A14C9" w:rsidP="00E1593E">
      <w:pPr>
        <w:ind w:firstLine="709"/>
        <w:jc w:val="both"/>
      </w:pPr>
      <w:proofErr w:type="gramStart"/>
      <w:r w:rsidRPr="00C03CCC">
        <w:t>подготовка и направление</w:t>
      </w:r>
      <w:r w:rsidR="00E56866" w:rsidRPr="00C03CCC">
        <w:t xml:space="preserve"> </w:t>
      </w:r>
      <w:r w:rsidRPr="00C03CCC">
        <w:t xml:space="preserve">не позднее одного рабочего дня, следующего за днем поступления заявления и </w:t>
      </w:r>
      <w:r w:rsidR="007673AD" w:rsidRPr="00C03CCC">
        <w:t xml:space="preserve">прилагаемых к нему </w:t>
      </w:r>
      <w:r w:rsidRPr="00C03CCC">
        <w:t>документов</w:t>
      </w:r>
      <w:r w:rsidR="00E1593E" w:rsidRPr="00C03CCC">
        <w:t>,</w:t>
      </w:r>
      <w:r w:rsidRPr="00C03CCC">
        <w:t xml:space="preserve"> </w:t>
      </w:r>
      <w:r w:rsidR="00E56866" w:rsidRPr="00C03CCC">
        <w:t>межведомственн</w:t>
      </w:r>
      <w:r w:rsidR="00E1593E" w:rsidRPr="00C03CCC">
        <w:t>ого</w:t>
      </w:r>
      <w:r w:rsidR="00E56866" w:rsidRPr="00C03CCC">
        <w:t xml:space="preserve"> запрос</w:t>
      </w:r>
      <w:r w:rsidR="00E1593E" w:rsidRPr="00C03CCC">
        <w:t>а</w:t>
      </w:r>
      <w:r w:rsidR="00E56866" w:rsidRPr="00C03CCC">
        <w:t xml:space="preserve"> </w:t>
      </w:r>
      <w:r w:rsidR="007673AD" w:rsidRPr="00C03CCC">
        <w:br/>
      </w:r>
      <w:r w:rsidR="00E1593E" w:rsidRPr="00C03CCC">
        <w:t xml:space="preserve">в </w:t>
      </w:r>
      <w:r w:rsidR="00E56866" w:rsidRPr="00C03CCC">
        <w:t xml:space="preserve">ФНС о представлении сведений из документов, подтверждающих изменение фамилии, имени, отчества (сведения из свидетельства о заключении брака (расторжении брака), сведения из свидетельства о перемене имени), выданных на территории Российской Федерации. </w:t>
      </w:r>
      <w:proofErr w:type="gramEnd"/>
    </w:p>
    <w:p w:rsidR="001020E0" w:rsidRPr="00C03CCC" w:rsidRDefault="001020E0" w:rsidP="001020E0">
      <w:pPr>
        <w:pStyle w:val="ac"/>
        <w:spacing w:before="0" w:beforeAutospacing="0" w:after="0" w:afterAutospacing="0" w:line="288" w:lineRule="atLeast"/>
        <w:ind w:firstLine="540"/>
        <w:jc w:val="both"/>
      </w:pPr>
      <w:r w:rsidRPr="00C03CCC">
        <w:t xml:space="preserve">Межведомственный запрос оформляется в соответствии с требованиями </w:t>
      </w:r>
      <w:r w:rsidRPr="00C03CCC">
        <w:br/>
        <w:t>к содержанию и формированию межведомственного запроса, установленными статьей 7.2 Федерального закона № 210-ФЗ.</w:t>
      </w:r>
    </w:p>
    <w:p w:rsidR="00E56866" w:rsidRPr="00C03CCC" w:rsidRDefault="001020E0" w:rsidP="001020E0">
      <w:pPr>
        <w:ind w:firstLine="709"/>
        <w:jc w:val="both"/>
      </w:pPr>
      <w:r w:rsidRPr="00C03CCC">
        <w:t xml:space="preserve"> </w:t>
      </w:r>
      <w:r w:rsidR="00E56866" w:rsidRPr="00C03CCC">
        <w:t xml:space="preserve">Направление запроса осуществляется с использованием подсистемы </w:t>
      </w:r>
      <w:r w:rsidR="00386D1E" w:rsidRPr="00C03CCC">
        <w:t>«</w:t>
      </w:r>
      <w:r w:rsidR="00E56866" w:rsidRPr="00C03CCC">
        <w:t>Электронный кабинет должностного лица</w:t>
      </w:r>
      <w:r w:rsidR="00386D1E" w:rsidRPr="00C03CCC">
        <w:t>»</w:t>
      </w:r>
      <w:r w:rsidR="00E56866" w:rsidRPr="00C03CCC">
        <w:t xml:space="preserve"> МАИС ЭГУ (далее - ЭКДЛ). В случае невозможности использования ЭКДЛ межведомственный запрос может быть направлен посредством электронной почты или иным способом, не противоречащим законодательству. </w:t>
      </w:r>
    </w:p>
    <w:p w:rsidR="00DF68CE" w:rsidRPr="00C03CCC" w:rsidRDefault="00DF68CE" w:rsidP="00DF68CE">
      <w:pPr>
        <w:ind w:firstLine="709"/>
        <w:jc w:val="both"/>
      </w:pPr>
      <w:r w:rsidRPr="00C03CCC">
        <w:t xml:space="preserve">Продолжительность административной процедуры:  </w:t>
      </w:r>
      <w:r w:rsidR="001020E0" w:rsidRPr="00C03CCC">
        <w:t>один рабочий день</w:t>
      </w:r>
      <w:r w:rsidRPr="00C03CCC">
        <w:t xml:space="preserve"> со дня </w:t>
      </w:r>
      <w:r w:rsidR="001020E0" w:rsidRPr="00C03CCC">
        <w:t>регистрации</w:t>
      </w:r>
      <w:r w:rsidRPr="00C03CCC">
        <w:t xml:space="preserve"> заявления и </w:t>
      </w:r>
      <w:r w:rsidR="001020E0" w:rsidRPr="00C03CCC">
        <w:t>прилагаемых документов</w:t>
      </w:r>
      <w:r w:rsidRPr="00C03CCC">
        <w:t xml:space="preserve">. </w:t>
      </w:r>
    </w:p>
    <w:p w:rsidR="00E56866" w:rsidRPr="00C03CCC" w:rsidRDefault="00E56866" w:rsidP="00E1593E">
      <w:pPr>
        <w:ind w:firstLine="709"/>
        <w:jc w:val="both"/>
      </w:pPr>
      <w:r w:rsidRPr="00C03CCC">
        <w:t xml:space="preserve">Срок получения ответа на межведомственный запрос: не более </w:t>
      </w:r>
      <w:r w:rsidR="00E1593E" w:rsidRPr="00C03CCC">
        <w:t xml:space="preserve">пяти </w:t>
      </w:r>
      <w:r w:rsidRPr="00C03CCC">
        <w:t>рабочих дней</w:t>
      </w:r>
      <w:r w:rsidR="00E1593E" w:rsidRPr="00C03CCC">
        <w:t xml:space="preserve"> со дня </w:t>
      </w:r>
      <w:r w:rsidR="00DF68CE" w:rsidRPr="00C03CCC">
        <w:t xml:space="preserve">получения </w:t>
      </w:r>
      <w:r w:rsidR="001020E0" w:rsidRPr="00C03CCC">
        <w:t xml:space="preserve">ФНС </w:t>
      </w:r>
      <w:r w:rsidR="00E1593E" w:rsidRPr="00C03CCC">
        <w:t>межведомственн</w:t>
      </w:r>
      <w:r w:rsidR="00DF68CE" w:rsidRPr="00C03CCC">
        <w:t>ого</w:t>
      </w:r>
      <w:r w:rsidR="00E1593E" w:rsidRPr="00C03CCC">
        <w:t xml:space="preserve"> запрос</w:t>
      </w:r>
      <w:r w:rsidR="00DF68CE" w:rsidRPr="00C03CCC">
        <w:t>а</w:t>
      </w:r>
      <w:r w:rsidRPr="00C03CCC">
        <w:t xml:space="preserve">. </w:t>
      </w:r>
    </w:p>
    <w:p w:rsidR="001A14C9" w:rsidRPr="00C03CCC" w:rsidRDefault="001A14C9" w:rsidP="00DF68CE">
      <w:pPr>
        <w:ind w:firstLine="709"/>
        <w:jc w:val="both"/>
      </w:pPr>
      <w:r w:rsidRPr="00C03CCC">
        <w:t>3.2.3.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DF68CE" w:rsidRPr="00C03CCC">
        <w:t xml:space="preserve"> </w:t>
      </w:r>
      <w:r w:rsidRPr="00C03CCC">
        <w:t>специалист Отдела лицензирования, ответственный за подготовку и направ</w:t>
      </w:r>
      <w:r w:rsidR="00136666" w:rsidRPr="00C03CCC">
        <w:t>ление межведомственного запроса</w:t>
      </w:r>
      <w:r w:rsidRPr="00C03CCC">
        <w:t>.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3.2.4. Критерием принятия решения в рамках административной процедуры является отсутствие в перечне документов, представленных заявителем, документов, указанных в пункте 2.7 настоящего Административного регламента. </w:t>
      </w:r>
    </w:p>
    <w:p w:rsidR="00E56866" w:rsidRPr="00C03CCC" w:rsidRDefault="00E56866" w:rsidP="00DF68CE">
      <w:pPr>
        <w:ind w:firstLine="709"/>
        <w:jc w:val="both"/>
      </w:pPr>
      <w:r w:rsidRPr="00C03CCC">
        <w:t>3.2.5. Результат административной процедуры</w:t>
      </w:r>
      <w:r w:rsidR="00136666" w:rsidRPr="00C03CCC">
        <w:t>:</w:t>
      </w:r>
      <w:r w:rsidRPr="00C03CCC">
        <w:t xml:space="preserve"> п</w:t>
      </w:r>
      <w:r w:rsidR="001020E0" w:rsidRPr="00C03CCC">
        <w:t>олучение Инспекцией документов</w:t>
      </w:r>
      <w:r w:rsidRPr="00C03CCC">
        <w:t xml:space="preserve">, указанных в пункте 2.7 настоящего Административного регламента.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Заявитель информируется о результате административной процедуры способом, предусмотренным пунктом 1.3.2 настоящего Административного регламента. </w:t>
      </w:r>
    </w:p>
    <w:p w:rsidR="00E56866" w:rsidRPr="00C03CCC" w:rsidRDefault="00136666" w:rsidP="00DF68CE">
      <w:pPr>
        <w:ind w:firstLine="709"/>
        <w:jc w:val="both"/>
      </w:pPr>
      <w:r w:rsidRPr="00C03CCC">
        <w:t>3.2.6. Способ</w:t>
      </w:r>
      <w:r w:rsidR="00E56866" w:rsidRPr="00C03CCC">
        <w:t xml:space="preserve"> фиксации результата выполнения административной процедуры</w:t>
      </w:r>
      <w:r w:rsidRPr="00C03CCC">
        <w:t>:</w:t>
      </w:r>
      <w:r w:rsidR="00DF68CE" w:rsidRPr="00C03CCC">
        <w:t xml:space="preserve"> </w:t>
      </w:r>
      <w:r w:rsidR="00E56866" w:rsidRPr="00C03CCC">
        <w:t xml:space="preserve">регистрация запроса и ответа на запрос в ЭКДЛ, а в части направления запросов - регистрация запроса и ответа на запрос в электронной базе входящей и исходящей корреспонденции Инспекции.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295C9D" w:rsidRPr="00C03CCC" w:rsidRDefault="00E56866" w:rsidP="004D04F5">
      <w:pPr>
        <w:ind w:firstLine="709"/>
        <w:jc w:val="center"/>
        <w:rPr>
          <w:b/>
          <w:bCs/>
        </w:rPr>
      </w:pPr>
      <w:r w:rsidRPr="00C03CCC">
        <w:rPr>
          <w:b/>
          <w:bCs/>
        </w:rPr>
        <w:t xml:space="preserve">3.3. </w:t>
      </w:r>
      <w:r w:rsidR="00295C9D" w:rsidRPr="00C03CCC">
        <w:rPr>
          <w:b/>
          <w:bCs/>
        </w:rPr>
        <w:t xml:space="preserve">Рассмотрение заявления о предоставлении квалификационного аттестата, информирование  заявителя о допуске (об отказе в допуске) </w:t>
      </w:r>
    </w:p>
    <w:p w:rsidR="00295C9D" w:rsidRPr="00C03CCC" w:rsidRDefault="00295C9D" w:rsidP="004D04F5">
      <w:pPr>
        <w:ind w:firstLine="709"/>
        <w:jc w:val="center"/>
        <w:rPr>
          <w:b/>
          <w:bCs/>
        </w:rPr>
      </w:pPr>
      <w:r w:rsidRPr="00C03CCC">
        <w:rPr>
          <w:b/>
          <w:bCs/>
        </w:rPr>
        <w:t>к квалификационному экзамену</w:t>
      </w:r>
    </w:p>
    <w:p w:rsidR="00E56866" w:rsidRPr="00C03CCC" w:rsidRDefault="00E56866" w:rsidP="004D04F5">
      <w:pPr>
        <w:ind w:firstLine="709"/>
        <w:jc w:val="center"/>
      </w:pPr>
      <w:r w:rsidRPr="00C03CCC">
        <w:t xml:space="preserve">  </w:t>
      </w:r>
    </w:p>
    <w:p w:rsidR="006061AC" w:rsidRPr="00C03CCC" w:rsidRDefault="006061AC" w:rsidP="004D04F5">
      <w:pPr>
        <w:ind w:firstLine="709"/>
        <w:jc w:val="both"/>
      </w:pPr>
      <w:r w:rsidRPr="00C03CCC">
        <w:t>3.3.1. Основанием для начала административной процедуры является</w:t>
      </w:r>
      <w:r w:rsidR="00136666" w:rsidRPr="00C03CCC">
        <w:t>:</w:t>
      </w:r>
    </w:p>
    <w:p w:rsidR="00136666" w:rsidRPr="00C03CCC" w:rsidRDefault="00136666" w:rsidP="004D04F5">
      <w:pPr>
        <w:ind w:firstLine="709"/>
        <w:jc w:val="both"/>
      </w:pPr>
      <w:r w:rsidRPr="00C03CCC">
        <w:t>регистрация заявления в ТОРИС;</w:t>
      </w:r>
    </w:p>
    <w:p w:rsidR="00136666" w:rsidRPr="00C03CCC" w:rsidRDefault="00136666" w:rsidP="00136666">
      <w:pPr>
        <w:ind w:firstLine="709"/>
        <w:jc w:val="both"/>
      </w:pPr>
      <w:r w:rsidRPr="00C03CCC">
        <w:t xml:space="preserve">наличие документов, указанных в пунктах 2.6 и 2.7 настоящего Административного регламента.  </w:t>
      </w:r>
    </w:p>
    <w:p w:rsidR="00DC2496" w:rsidRPr="00C03CCC" w:rsidRDefault="006061AC" w:rsidP="00DC2496">
      <w:pPr>
        <w:ind w:firstLine="709"/>
        <w:jc w:val="both"/>
      </w:pPr>
      <w:r w:rsidRPr="00C03CCC">
        <w:lastRenderedPageBreak/>
        <w:t xml:space="preserve">3.3.2.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B14E44" w:rsidRPr="00C03CCC">
        <w:br/>
      </w:r>
      <w:r w:rsidRPr="00C03CCC">
        <w:t>их выполнения:</w:t>
      </w:r>
    </w:p>
    <w:p w:rsidR="00DC2496" w:rsidRPr="00C03CCC" w:rsidRDefault="00DC2496" w:rsidP="00DC2496">
      <w:pPr>
        <w:ind w:firstLine="709"/>
        <w:jc w:val="both"/>
      </w:pPr>
      <w:r w:rsidRPr="00C03CCC">
        <w:t>рассмотрение заявления о предоставлении квалификационного аттестата</w:t>
      </w:r>
      <w:r w:rsidR="00DF68CE" w:rsidRPr="00C03CCC">
        <w:t>, документов, указанных в пунктах 2.6 и 2.7 настоящего Административного регламента</w:t>
      </w:r>
      <w:r w:rsidRPr="00C03CCC">
        <w:t>;</w:t>
      </w:r>
    </w:p>
    <w:p w:rsidR="00DF68CE" w:rsidRPr="00C03CCC" w:rsidRDefault="00DF68CE" w:rsidP="00DF68CE">
      <w:pPr>
        <w:ind w:firstLine="709"/>
        <w:jc w:val="both"/>
      </w:pPr>
      <w:r w:rsidRPr="00C03CCC">
        <w:t xml:space="preserve">проверка отсутствия сведений о </w:t>
      </w:r>
      <w:r w:rsidR="001F2041" w:rsidRPr="00C03CCC">
        <w:t>заявителе</w:t>
      </w:r>
      <w:r w:rsidRPr="00C03CCC">
        <w:t xml:space="preserve"> в реестре дисквалифицированных лиц;</w:t>
      </w:r>
    </w:p>
    <w:p w:rsidR="006061AC" w:rsidRPr="00C03CCC" w:rsidRDefault="00DF68CE" w:rsidP="00DC2496">
      <w:pPr>
        <w:ind w:firstLine="709"/>
        <w:jc w:val="both"/>
      </w:pPr>
      <w:r w:rsidRPr="00C03CCC">
        <w:t>подготовка и направление заявителю уведомления</w:t>
      </w:r>
      <w:r w:rsidR="00DC2496" w:rsidRPr="00C03CCC">
        <w:t xml:space="preserve"> о допуске (об отказе в допуск</w:t>
      </w:r>
      <w:r w:rsidR="00F159A2" w:rsidRPr="00C03CCC">
        <w:t>е) к квалификационному экзамену;</w:t>
      </w:r>
    </w:p>
    <w:p w:rsidR="00F159A2" w:rsidRPr="00C03CCC" w:rsidRDefault="00CA74B0" w:rsidP="00DC2496">
      <w:pPr>
        <w:ind w:firstLine="709"/>
        <w:jc w:val="both"/>
      </w:pPr>
      <w:r>
        <w:t>внесение информации</w:t>
      </w:r>
      <w:r w:rsidR="00F159A2" w:rsidRPr="00C03CCC">
        <w:t xml:space="preserve"> в ТОРИС.</w:t>
      </w:r>
    </w:p>
    <w:p w:rsidR="00DC2496" w:rsidRPr="00C03CCC" w:rsidRDefault="00DC2496" w:rsidP="00DF68CE">
      <w:pPr>
        <w:ind w:firstLine="709"/>
        <w:jc w:val="both"/>
      </w:pPr>
      <w:r w:rsidRPr="00C03CCC">
        <w:t xml:space="preserve">Продолжительность административной процедуры:  не </w:t>
      </w:r>
      <w:proofErr w:type="gramStart"/>
      <w:r w:rsidRPr="00C03CCC">
        <w:t>позднее</w:t>
      </w:r>
      <w:proofErr w:type="gramEnd"/>
      <w:r w:rsidRPr="00C03CCC">
        <w:t xml:space="preserve"> чем за </w:t>
      </w:r>
      <w:r w:rsidR="00DF68CE" w:rsidRPr="00C03CCC">
        <w:t>пять</w:t>
      </w:r>
      <w:r w:rsidRPr="00C03CCC">
        <w:t xml:space="preserve"> рабочих дней до даты проведения очередного квалификационного экзамена</w:t>
      </w:r>
      <w:r w:rsidR="00DF68CE" w:rsidRPr="00C03CCC">
        <w:t xml:space="preserve"> </w:t>
      </w:r>
      <w:r w:rsidR="00DF68CE" w:rsidRPr="00C03CCC">
        <w:br/>
        <w:t>(в соответствии с графиком проведения квалификационных экзаменов)</w:t>
      </w:r>
      <w:r w:rsidRPr="00C03CCC">
        <w:t>.</w:t>
      </w:r>
    </w:p>
    <w:p w:rsidR="006061AC" w:rsidRPr="00C03CCC" w:rsidRDefault="006061AC" w:rsidP="00DF68CE">
      <w:pPr>
        <w:ind w:firstLine="709"/>
        <w:jc w:val="both"/>
      </w:pPr>
      <w:r w:rsidRPr="00C03CCC">
        <w:t>3.3.3.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1A14C9" w:rsidRPr="00C03CCC">
        <w:t xml:space="preserve"> </w:t>
      </w:r>
      <w:r w:rsidR="00DF68CE" w:rsidRPr="00C03CCC">
        <w:t xml:space="preserve"> </w:t>
      </w:r>
      <w:r w:rsidRPr="00C03CCC">
        <w:t>специалист Отдела лицензирования</w:t>
      </w:r>
      <w:r w:rsidR="001A14C9" w:rsidRPr="00C03CCC">
        <w:t xml:space="preserve">, ответственный за рассмотрение заявления </w:t>
      </w:r>
      <w:r w:rsidR="001A14C9" w:rsidRPr="00C03CCC">
        <w:br/>
        <w:t>о предоставлении квалификационного аттестата</w:t>
      </w:r>
      <w:r w:rsidRPr="00C03CCC">
        <w:t xml:space="preserve">. </w:t>
      </w:r>
    </w:p>
    <w:p w:rsidR="006061AC" w:rsidRPr="00C03CCC" w:rsidRDefault="006061AC" w:rsidP="00DF68CE">
      <w:pPr>
        <w:ind w:firstLine="709"/>
        <w:jc w:val="both"/>
      </w:pPr>
      <w:r w:rsidRPr="00C03CCC">
        <w:t xml:space="preserve">3.3.4. Критерии принятия решения в рамках административной процедуры: </w:t>
      </w:r>
      <w:r w:rsidR="00136666" w:rsidRPr="00C03CCC">
        <w:t>наличие (отсутствие) сведений о заявителе в реестре дисквалифицированных лиц.</w:t>
      </w:r>
    </w:p>
    <w:p w:rsidR="006061AC" w:rsidRPr="00C03CCC" w:rsidRDefault="006061AC" w:rsidP="00DF68CE">
      <w:pPr>
        <w:ind w:firstLine="709"/>
        <w:jc w:val="both"/>
      </w:pPr>
      <w:r w:rsidRPr="00C03CCC">
        <w:t>3.3.5. Результат административной процедуры:</w:t>
      </w:r>
      <w:r w:rsidR="00DF68CE" w:rsidRPr="00C03CCC">
        <w:t xml:space="preserve"> </w:t>
      </w:r>
      <w:r w:rsidR="00136666" w:rsidRPr="00C03CCC">
        <w:t>направление (вручение) заявителю уведомления о</w:t>
      </w:r>
      <w:r w:rsidR="00DF68CE" w:rsidRPr="00C03CCC">
        <w:t xml:space="preserve"> допуске (об отказе в допуске) </w:t>
      </w:r>
      <w:r w:rsidR="00136666" w:rsidRPr="00C03CCC">
        <w:t>к квалификационному экзамену.</w:t>
      </w:r>
    </w:p>
    <w:p w:rsidR="00DC2496" w:rsidRPr="00C03CCC" w:rsidRDefault="006061AC" w:rsidP="00DC2496">
      <w:pPr>
        <w:ind w:firstLine="709"/>
        <w:jc w:val="both"/>
      </w:pPr>
      <w:r w:rsidRPr="00C03CCC">
        <w:t>3.3.6. Способ фиксации результата выполнения административной процедуры:</w:t>
      </w:r>
    </w:p>
    <w:p w:rsidR="00DC2496" w:rsidRPr="00C03CCC" w:rsidRDefault="0063650E" w:rsidP="00DC2496">
      <w:pPr>
        <w:ind w:firstLine="709"/>
        <w:jc w:val="both"/>
      </w:pPr>
      <w:r>
        <w:t>вручение заявителю</w:t>
      </w:r>
      <w:r w:rsidR="00DC2496" w:rsidRPr="00C03CCC">
        <w:t xml:space="preserve"> уведомления о допуске (об </w:t>
      </w:r>
      <w:r>
        <w:t xml:space="preserve">отказе </w:t>
      </w:r>
      <w:r w:rsidR="00DC2496" w:rsidRPr="00C03CCC">
        <w:t xml:space="preserve">в допуске) </w:t>
      </w:r>
      <w:r>
        <w:br/>
      </w:r>
      <w:r w:rsidR="003C6231" w:rsidRPr="00C03CCC">
        <w:t xml:space="preserve">к квалификационному экзамену </w:t>
      </w:r>
      <w:r>
        <w:t>лично под подпись</w:t>
      </w:r>
      <w:r w:rsidR="00DC2496" w:rsidRPr="00C03CCC">
        <w:t>;</w:t>
      </w:r>
    </w:p>
    <w:p w:rsidR="00DC2496" w:rsidRPr="00C03CCC" w:rsidRDefault="0063650E" w:rsidP="00DC2496">
      <w:pPr>
        <w:ind w:firstLine="709"/>
        <w:jc w:val="both"/>
      </w:pPr>
      <w:r>
        <w:t>отправка</w:t>
      </w:r>
      <w:r w:rsidR="00DC2496" w:rsidRPr="00C03CCC">
        <w:t xml:space="preserve"> заявителю уведомления о допуске (об отказе в допуске) </w:t>
      </w:r>
      <w:r>
        <w:br/>
      </w:r>
      <w:r w:rsidR="003C6231" w:rsidRPr="00C03CCC">
        <w:t xml:space="preserve">к квалификационному экзамену </w:t>
      </w:r>
      <w:r w:rsidR="00DC2496" w:rsidRPr="00C03CCC">
        <w:t xml:space="preserve">заказным почтовым отправлением с уведомлением </w:t>
      </w:r>
      <w:r>
        <w:br/>
      </w:r>
      <w:r w:rsidR="00DC2496" w:rsidRPr="00C03CCC">
        <w:t>о вручении;</w:t>
      </w:r>
    </w:p>
    <w:p w:rsidR="00DC2496" w:rsidRPr="00C03CCC" w:rsidRDefault="0063650E" w:rsidP="00DC2496">
      <w:pPr>
        <w:ind w:firstLine="709"/>
        <w:jc w:val="both"/>
      </w:pPr>
      <w:r w:rsidRPr="0063650E">
        <w:t>установка соответствующего статуса в ТОРИС с последующей автоматической передачей в МАИС ЭГУ</w:t>
      </w:r>
      <w:r w:rsidR="00DC2496" w:rsidRPr="00C03CCC">
        <w:t>.</w:t>
      </w:r>
    </w:p>
    <w:p w:rsidR="00E56866" w:rsidRPr="00C03CCC" w:rsidRDefault="00E56866" w:rsidP="004D04F5">
      <w:pPr>
        <w:jc w:val="both"/>
      </w:pPr>
    </w:p>
    <w:p w:rsidR="0009519E" w:rsidRPr="00C03CCC" w:rsidRDefault="00E56866" w:rsidP="004D04F5">
      <w:pPr>
        <w:ind w:firstLine="709"/>
        <w:jc w:val="center"/>
        <w:rPr>
          <w:b/>
          <w:bCs/>
        </w:rPr>
      </w:pPr>
      <w:r w:rsidRPr="00C03CCC">
        <w:rPr>
          <w:b/>
          <w:bCs/>
        </w:rPr>
        <w:t xml:space="preserve">3.4. </w:t>
      </w:r>
      <w:r w:rsidR="00DF68CE" w:rsidRPr="00C03CCC">
        <w:rPr>
          <w:b/>
          <w:bCs/>
        </w:rPr>
        <w:t>П</w:t>
      </w:r>
      <w:r w:rsidR="00295C9D" w:rsidRPr="00C03CCC">
        <w:rPr>
          <w:b/>
          <w:bCs/>
        </w:rPr>
        <w:t xml:space="preserve">роведение квалификационного экзамена, </w:t>
      </w:r>
    </w:p>
    <w:p w:rsidR="0009519E" w:rsidRPr="00C03CCC" w:rsidRDefault="00295C9D" w:rsidP="004D04F5">
      <w:pPr>
        <w:ind w:firstLine="709"/>
        <w:jc w:val="center"/>
        <w:rPr>
          <w:b/>
          <w:bCs/>
        </w:rPr>
      </w:pPr>
      <w:r w:rsidRPr="00C03CCC">
        <w:rPr>
          <w:b/>
          <w:bCs/>
        </w:rPr>
        <w:t xml:space="preserve">объявление результатов квалификационного экзамена, </w:t>
      </w:r>
    </w:p>
    <w:p w:rsidR="00E56866" w:rsidRPr="00C03CCC" w:rsidRDefault="00295C9D" w:rsidP="004D04F5">
      <w:pPr>
        <w:ind w:firstLine="709"/>
        <w:jc w:val="center"/>
      </w:pPr>
      <w:r w:rsidRPr="00C03CCC">
        <w:rPr>
          <w:b/>
          <w:bCs/>
        </w:rPr>
        <w:t>внесение в реестр записи о сдаче квалификационного экзамена</w:t>
      </w:r>
      <w:r w:rsidR="00E56866" w:rsidRPr="00C03CCC">
        <w:t xml:space="preserve">  </w:t>
      </w:r>
    </w:p>
    <w:p w:rsidR="0009519E" w:rsidRPr="00C03CCC" w:rsidRDefault="0009519E" w:rsidP="004D04F5">
      <w:pPr>
        <w:ind w:firstLine="709"/>
        <w:jc w:val="center"/>
      </w:pPr>
    </w:p>
    <w:p w:rsidR="003C6231" w:rsidRPr="00C03CCC" w:rsidRDefault="00E56866" w:rsidP="00B14E44">
      <w:pPr>
        <w:ind w:firstLine="709"/>
        <w:jc w:val="both"/>
      </w:pPr>
      <w:r w:rsidRPr="00C03CCC">
        <w:t xml:space="preserve">3.4.1. </w:t>
      </w:r>
      <w:r w:rsidR="005071C5" w:rsidRPr="00C03CCC">
        <w:t>Основанием для начала адми</w:t>
      </w:r>
      <w:r w:rsidR="00B14E44" w:rsidRPr="00C03CCC">
        <w:t>нистративной процедуры является</w:t>
      </w:r>
      <w:r w:rsidR="003C6231" w:rsidRPr="00C03CCC">
        <w:t>:</w:t>
      </w:r>
    </w:p>
    <w:p w:rsidR="00DF68CE" w:rsidRPr="00C03CCC" w:rsidRDefault="00DF68CE" w:rsidP="00B14E44">
      <w:pPr>
        <w:ind w:firstLine="709"/>
        <w:jc w:val="both"/>
      </w:pPr>
      <w:r w:rsidRPr="00C03CCC">
        <w:t>допуск заявителя к квалификационному экзамену;</w:t>
      </w:r>
    </w:p>
    <w:p w:rsidR="005071C5" w:rsidRPr="00C03CCC" w:rsidRDefault="00B14E44" w:rsidP="00B14E44">
      <w:pPr>
        <w:ind w:firstLine="709"/>
        <w:jc w:val="both"/>
      </w:pPr>
      <w:r w:rsidRPr="00C03CCC">
        <w:t>наступление даты и времени проведения квалификационного экзамена</w:t>
      </w:r>
      <w:r w:rsidR="00DF68CE" w:rsidRPr="00C03CCC">
        <w:t>.</w:t>
      </w:r>
    </w:p>
    <w:p w:rsidR="003C6231" w:rsidRPr="00C03CCC" w:rsidRDefault="00E56866" w:rsidP="003C6231">
      <w:pPr>
        <w:ind w:firstLine="709"/>
        <w:jc w:val="both"/>
      </w:pPr>
      <w:r w:rsidRPr="00C03CCC">
        <w:t>3.4.2. Содержание административных действий, входящих в со</w:t>
      </w:r>
      <w:r w:rsidR="005071C5" w:rsidRPr="00C03CCC">
        <w:t xml:space="preserve">став административной процедуры, продолжительность </w:t>
      </w:r>
      <w:proofErr w:type="gramStart"/>
      <w:r w:rsidR="005071C5" w:rsidRPr="00C03CCC">
        <w:t>и(</w:t>
      </w:r>
      <w:proofErr w:type="gramEnd"/>
      <w:r w:rsidR="005071C5" w:rsidRPr="00C03CCC">
        <w:t xml:space="preserve">или) максимальный срок </w:t>
      </w:r>
      <w:r w:rsidR="00DF68CE" w:rsidRPr="00C03CCC">
        <w:br/>
      </w:r>
      <w:r w:rsidR="005071C5" w:rsidRPr="00C03CCC">
        <w:t>их выполнения:</w:t>
      </w:r>
    </w:p>
    <w:p w:rsidR="003C6231" w:rsidRPr="00C03CCC" w:rsidRDefault="00DF68CE" w:rsidP="0065587C">
      <w:pPr>
        <w:ind w:firstLine="709"/>
        <w:jc w:val="both"/>
      </w:pPr>
      <w:r w:rsidRPr="00C03CCC">
        <w:t>осуществление регистрации заявителя в журнале регистрации</w:t>
      </w:r>
      <w:r w:rsidR="001020E0" w:rsidRPr="00C03CCC">
        <w:t xml:space="preserve"> реестра по форме согласно приложению № 15 </w:t>
      </w:r>
      <w:proofErr w:type="gramStart"/>
      <w:r w:rsidR="001020E0" w:rsidRPr="00C03CCC">
        <w:t xml:space="preserve">к настоящему Административному регламенту в целях допуска </w:t>
      </w:r>
      <w:r w:rsidRPr="00C03CCC">
        <w:t>к участию в квалификационном экзамене на  основании</w:t>
      </w:r>
      <w:proofErr w:type="gramEnd"/>
      <w:r w:rsidRPr="00C03CCC">
        <w:t xml:space="preserve"> документа, удостоверяющего личность гражданина Российской Федерации. </w:t>
      </w:r>
      <w:proofErr w:type="gramStart"/>
      <w:r w:rsidR="0065587C" w:rsidRPr="00C03CCC">
        <w:t>Заявитель</w:t>
      </w:r>
      <w:r w:rsidR="003C6231" w:rsidRPr="00C03CCC">
        <w:t>, не имеющий при себе документа, удостоверяющего личность гражданина Российской Федерации, либо не явившийся к назначенным дате и времени по месту проведения квалификационного экзамена, не допускается к его прохождению.</w:t>
      </w:r>
      <w:proofErr w:type="gramEnd"/>
      <w:r w:rsidR="003C6231" w:rsidRPr="00C03CCC">
        <w:t xml:space="preserve"> </w:t>
      </w:r>
      <w:r w:rsidR="001F2041" w:rsidRPr="00C03CCC">
        <w:t xml:space="preserve">Заявитель, не прошедший регистрацию, </w:t>
      </w:r>
      <w:r w:rsidR="001020E0" w:rsidRPr="00C03CCC">
        <w:br/>
      </w:r>
      <w:r w:rsidR="001F2041" w:rsidRPr="00C03CCC">
        <w:t xml:space="preserve">не допускается к участию в квалификационном экзамене. </w:t>
      </w:r>
      <w:r w:rsidR="003C6231" w:rsidRPr="00C03CCC">
        <w:t xml:space="preserve">В </w:t>
      </w:r>
      <w:r w:rsidR="0065587C" w:rsidRPr="00C03CCC">
        <w:t>данн</w:t>
      </w:r>
      <w:r w:rsidR="001F2041" w:rsidRPr="00C03CCC">
        <w:t>ых</w:t>
      </w:r>
      <w:r w:rsidR="0065587C" w:rsidRPr="00C03CCC">
        <w:t xml:space="preserve"> случа</w:t>
      </w:r>
      <w:r w:rsidR="001F2041" w:rsidRPr="00C03CCC">
        <w:t>ях</w:t>
      </w:r>
      <w:r w:rsidR="0065587C" w:rsidRPr="00C03CCC">
        <w:t xml:space="preserve"> </w:t>
      </w:r>
      <w:r w:rsidR="001F2041" w:rsidRPr="00C03CCC">
        <w:t>заявитель</w:t>
      </w:r>
      <w:r w:rsidR="003C6231" w:rsidRPr="00C03CCC">
        <w:t xml:space="preserve"> имеет право повторно подать </w:t>
      </w:r>
      <w:r w:rsidR="0065587C" w:rsidRPr="00C03CCC">
        <w:t xml:space="preserve">заявление о предоставление квалификационного аттестата </w:t>
      </w:r>
      <w:r w:rsidR="001F2041" w:rsidRPr="00C03CCC">
        <w:br/>
      </w:r>
      <w:r w:rsidR="0065587C" w:rsidRPr="00C03CCC">
        <w:t xml:space="preserve">и прилагаемые документы </w:t>
      </w:r>
      <w:r w:rsidR="003C6231" w:rsidRPr="00C03CCC">
        <w:t>в соответствии с настоящи</w:t>
      </w:r>
      <w:r w:rsidR="001F2041" w:rsidRPr="00C03CCC">
        <w:t>м Административным регламентом;</w:t>
      </w:r>
    </w:p>
    <w:p w:rsidR="003C6231" w:rsidRPr="00C03CCC" w:rsidRDefault="0065587C" w:rsidP="00807F4C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ознакомление заявителя под подпись с руководством пользователя АПК </w:t>
      </w:r>
      <w:r w:rsidRPr="00C03CCC">
        <w:br/>
        <w:t xml:space="preserve">и Порядком проведения квалификационного экзамена, утвержденным приказом Министерства строительства и жилищно-коммунального хозяйства Российской </w:t>
      </w:r>
      <w:r w:rsidRPr="00C03CCC">
        <w:lastRenderedPageBreak/>
        <w:t>Федерации от 26.05.2026 № 326/</w:t>
      </w:r>
      <w:proofErr w:type="spellStart"/>
      <w:proofErr w:type="gramStart"/>
      <w:r w:rsidRPr="00C03CCC">
        <w:t>пр</w:t>
      </w:r>
      <w:proofErr w:type="spellEnd"/>
      <w:proofErr w:type="gramEnd"/>
      <w:r w:rsidRPr="00C03CCC">
        <w:t xml:space="preserve"> </w:t>
      </w:r>
      <w:r w:rsidR="00386D1E" w:rsidRPr="00C03CCC">
        <w:t>«</w:t>
      </w:r>
      <w:r w:rsidRPr="00C03CCC">
        <w:t xml:space="preserve"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</w:t>
      </w:r>
      <w:r w:rsidR="001F2041" w:rsidRPr="00C03CCC">
        <w:t>заявителю</w:t>
      </w:r>
      <w:r w:rsidRPr="00C03CCC">
        <w:t xml:space="preserve"> на квалификационном экзамене</w:t>
      </w:r>
      <w:r w:rsidR="00386D1E" w:rsidRPr="00C03CCC">
        <w:t>»</w:t>
      </w:r>
      <w:r w:rsidRPr="00C03CCC">
        <w:t xml:space="preserve"> (далее - Порядок). </w:t>
      </w:r>
      <w:r w:rsidR="00807F4C" w:rsidRPr="00C03CCC">
        <w:t xml:space="preserve">Квалификационный экзамен проводится в форме компьютерного тестирования. Время проведения квалификационного экзамена составляет не более 120 минут после получения индивидуального набора тестов. Доступ заявителя к индивидуальному набору тестов прекращается автоматически после ответа на последний вопрос индивидуального набора тестов или по истечении времени квалификационного экзамена. </w:t>
      </w:r>
      <w:r w:rsidR="00CB65C4" w:rsidRPr="00C03CCC">
        <w:t>П</w:t>
      </w:r>
      <w:r w:rsidR="003C6231" w:rsidRPr="00C03CCC">
        <w:t xml:space="preserve">ри нарушении указанных в </w:t>
      </w:r>
      <w:r w:rsidR="00CB65C4" w:rsidRPr="00C03CCC">
        <w:t xml:space="preserve">Порядке </w:t>
      </w:r>
      <w:r w:rsidR="003C6231" w:rsidRPr="00C03CCC">
        <w:t xml:space="preserve">требований </w:t>
      </w:r>
      <w:r w:rsidRPr="00C03CCC">
        <w:t>заявитель</w:t>
      </w:r>
      <w:r w:rsidR="003C6231" w:rsidRPr="00C03CCC">
        <w:t xml:space="preserve"> отстраняется от квалификационного экзамена и к дальнейшему прохождению указанного экзамена в этот день не допускается, при этом соответствующая запись вносится в протокол результатов компьютерного тестирования. После отстранения от </w:t>
      </w:r>
      <w:r w:rsidRPr="00C03CCC">
        <w:t>квалификационного экзамена заявитель</w:t>
      </w:r>
      <w:r w:rsidR="003C6231" w:rsidRPr="00C03CCC">
        <w:t xml:space="preserve"> имеет право повторно подать </w:t>
      </w:r>
      <w:r w:rsidRPr="00C03CCC">
        <w:t>заявление о предоставление квалификационного аттестата и прилагаемые документы</w:t>
      </w:r>
      <w:r w:rsidR="003C6231" w:rsidRPr="00C03CCC">
        <w:t xml:space="preserve"> в соответствии с </w:t>
      </w:r>
      <w:r w:rsidR="00CB65C4" w:rsidRPr="00C03CCC">
        <w:t>настоящим Административным регламентом</w:t>
      </w:r>
      <w:r w:rsidRPr="00C03CCC">
        <w:t>;</w:t>
      </w:r>
    </w:p>
    <w:p w:rsidR="003C6231" w:rsidRPr="00C03CCC" w:rsidRDefault="0065587C" w:rsidP="0065587C">
      <w:pPr>
        <w:pStyle w:val="ac"/>
        <w:spacing w:before="0" w:beforeAutospacing="0" w:after="0" w:afterAutospacing="0"/>
        <w:ind w:firstLine="709"/>
        <w:jc w:val="both"/>
      </w:pPr>
      <w:r w:rsidRPr="00C03CCC">
        <w:t xml:space="preserve">в </w:t>
      </w:r>
      <w:r w:rsidR="003C6231" w:rsidRPr="00C03CCC">
        <w:t xml:space="preserve">случае отказа </w:t>
      </w:r>
      <w:r w:rsidR="00CB65C4" w:rsidRPr="00C03CCC">
        <w:t>заявителя</w:t>
      </w:r>
      <w:r w:rsidR="003C6231" w:rsidRPr="00C03CCC">
        <w:t xml:space="preserve"> от прохождения квалификационного экзамена </w:t>
      </w:r>
      <w:r w:rsidRPr="00C03CCC">
        <w:t xml:space="preserve">делается </w:t>
      </w:r>
      <w:r w:rsidR="003C6231" w:rsidRPr="00C03CCC">
        <w:t xml:space="preserve"> соответствующ</w:t>
      </w:r>
      <w:r w:rsidRPr="00C03CCC">
        <w:t>ая</w:t>
      </w:r>
      <w:r w:rsidR="003C6231" w:rsidRPr="00C03CCC">
        <w:t xml:space="preserve"> отметк</w:t>
      </w:r>
      <w:r w:rsidRPr="00C03CCC">
        <w:t>а</w:t>
      </w:r>
      <w:r w:rsidR="003C6231" w:rsidRPr="00C03CCC">
        <w:t xml:space="preserve"> в журнале регистрации. После отказа от прохождения квалификационного экзамена </w:t>
      </w:r>
      <w:r w:rsidRPr="00C03CCC">
        <w:t>заявитель</w:t>
      </w:r>
      <w:r w:rsidR="003C6231" w:rsidRPr="00C03CCC">
        <w:t xml:space="preserve"> имеет право повторно подать </w:t>
      </w:r>
      <w:r w:rsidRPr="00C03CCC">
        <w:t xml:space="preserve">заявление </w:t>
      </w:r>
      <w:r w:rsidRPr="00C03CCC">
        <w:br/>
        <w:t xml:space="preserve">о предоставление квалификационного аттестата и прилагаемые документы </w:t>
      </w:r>
      <w:r w:rsidR="003C6231" w:rsidRPr="00C03CCC">
        <w:t xml:space="preserve">в соответствии с </w:t>
      </w:r>
      <w:r w:rsidR="00CB65C4" w:rsidRPr="00C03CCC">
        <w:t xml:space="preserve"> настоящим Административным регламентом</w:t>
      </w:r>
      <w:r w:rsidRPr="00C03CCC">
        <w:t>;</w:t>
      </w:r>
    </w:p>
    <w:p w:rsidR="003C6231" w:rsidRPr="00C03CCC" w:rsidRDefault="003C6231" w:rsidP="00CB65C4">
      <w:pPr>
        <w:pStyle w:val="ac"/>
        <w:spacing w:before="0" w:beforeAutospacing="0" w:after="0" w:afterAutospacing="0"/>
        <w:ind w:firstLine="709"/>
        <w:jc w:val="both"/>
      </w:pPr>
      <w:r w:rsidRPr="00C03CCC">
        <w:t>ознак</w:t>
      </w:r>
      <w:r w:rsidR="0065587C" w:rsidRPr="00C03CCC">
        <w:t>о</w:t>
      </w:r>
      <w:r w:rsidRPr="00C03CCC">
        <w:t>мл</w:t>
      </w:r>
      <w:r w:rsidR="0065587C" w:rsidRPr="00C03CCC">
        <w:t xml:space="preserve">ение </w:t>
      </w:r>
      <w:r w:rsidR="00CB65C4" w:rsidRPr="00C03CCC">
        <w:t>заявителя</w:t>
      </w:r>
      <w:r w:rsidRPr="00C03CCC">
        <w:t xml:space="preserve"> с результатами компьютерного тестирования под подпись</w:t>
      </w:r>
      <w:r w:rsidR="001F2041" w:rsidRPr="00C03CCC">
        <w:t xml:space="preserve"> по завершении заявителем компьютерного тестирования;</w:t>
      </w:r>
    </w:p>
    <w:p w:rsidR="003C6231" w:rsidRPr="00C03CCC" w:rsidRDefault="0065587C" w:rsidP="00CB65C4">
      <w:pPr>
        <w:pStyle w:val="ac"/>
        <w:spacing w:before="0" w:beforeAutospacing="0" w:after="0" w:afterAutospacing="0"/>
        <w:ind w:firstLine="709"/>
        <w:jc w:val="both"/>
      </w:pPr>
      <w:r w:rsidRPr="00C03CCC">
        <w:t>составление</w:t>
      </w:r>
      <w:r w:rsidR="003C6231" w:rsidRPr="00C03CCC">
        <w:t xml:space="preserve"> протокола результатов квалификационного экзамена</w:t>
      </w:r>
      <w:r w:rsidR="00807F4C" w:rsidRPr="00C03CCC">
        <w:t xml:space="preserve"> п</w:t>
      </w:r>
      <w:r w:rsidR="005949D1" w:rsidRPr="00C03CCC">
        <w:t>о форме согласно приложению № 16</w:t>
      </w:r>
      <w:r w:rsidR="00807F4C" w:rsidRPr="00C03CCC">
        <w:t xml:space="preserve"> к настоящему Административному регламенту</w:t>
      </w:r>
      <w:r w:rsidR="003C6231" w:rsidRPr="00C03CCC">
        <w:t xml:space="preserve">, в котором указываются </w:t>
      </w:r>
      <w:r w:rsidR="00CB65C4" w:rsidRPr="00C03CCC">
        <w:t>заявители</w:t>
      </w:r>
      <w:r w:rsidR="003C6231" w:rsidRPr="00C03CCC">
        <w:t xml:space="preserve">, сдавшие квалификационный экзамен, и </w:t>
      </w:r>
      <w:r w:rsidR="00CB65C4" w:rsidRPr="00C03CCC">
        <w:t>заявители</w:t>
      </w:r>
      <w:r w:rsidR="003C6231" w:rsidRPr="00C03CCC">
        <w:t>, не сдавшие квалификационный экзамен, а также дата, время и место проведения квалификационного экзамена</w:t>
      </w:r>
      <w:r w:rsidR="001F2041" w:rsidRPr="00C03CCC">
        <w:t xml:space="preserve"> (на основании результатов компьютерного тестирования);</w:t>
      </w:r>
    </w:p>
    <w:p w:rsidR="0065587C" w:rsidRPr="00C03CCC" w:rsidRDefault="003C6231" w:rsidP="00CB65C4">
      <w:pPr>
        <w:pStyle w:val="ac"/>
        <w:spacing w:before="0" w:beforeAutospacing="0" w:after="0" w:afterAutospacing="0"/>
        <w:ind w:firstLine="709"/>
        <w:jc w:val="both"/>
      </w:pPr>
      <w:r w:rsidRPr="00C03CCC">
        <w:t>подпис</w:t>
      </w:r>
      <w:r w:rsidR="0065587C" w:rsidRPr="00C03CCC">
        <w:t xml:space="preserve">ание </w:t>
      </w:r>
      <w:r w:rsidR="00CB65C4" w:rsidRPr="00C03CCC">
        <w:t xml:space="preserve">уполномоченными должностными лицами Инспекции </w:t>
      </w:r>
      <w:r w:rsidR="0065587C" w:rsidRPr="00C03CCC">
        <w:t>протокола</w:t>
      </w:r>
      <w:r w:rsidR="00807F4C" w:rsidRPr="00C03CCC">
        <w:t xml:space="preserve"> результатов квалификационного экзамена</w:t>
      </w:r>
      <w:r w:rsidR="0065587C" w:rsidRPr="00C03CCC">
        <w:t xml:space="preserve"> </w:t>
      </w:r>
      <w:r w:rsidRPr="00C03CCC">
        <w:t xml:space="preserve">не позднее </w:t>
      </w:r>
      <w:r w:rsidR="0065587C" w:rsidRPr="00C03CCC">
        <w:t>двух</w:t>
      </w:r>
      <w:r w:rsidRPr="00C03CCC">
        <w:t xml:space="preserve"> рабочих дней со дня проведения квалификационного экзамена</w:t>
      </w:r>
      <w:r w:rsidR="0065587C" w:rsidRPr="00C03CCC">
        <w:t>;</w:t>
      </w:r>
    </w:p>
    <w:p w:rsidR="003C6231" w:rsidRPr="00C03CCC" w:rsidRDefault="0065587C" w:rsidP="0065587C">
      <w:pPr>
        <w:pStyle w:val="ac"/>
        <w:spacing w:before="0" w:beforeAutospacing="0" w:after="0" w:afterAutospacing="0"/>
        <w:ind w:firstLine="709"/>
        <w:jc w:val="both"/>
      </w:pPr>
      <w:r w:rsidRPr="00C03CCC">
        <w:t>объявление р</w:t>
      </w:r>
      <w:r w:rsidR="003C6231" w:rsidRPr="00C03CCC">
        <w:t>езультат</w:t>
      </w:r>
      <w:r w:rsidRPr="00C03CCC">
        <w:t>ов</w:t>
      </w:r>
      <w:r w:rsidR="003C6231" w:rsidRPr="00C03CCC">
        <w:t xml:space="preserve"> квалификационного экзамена не позднее </w:t>
      </w:r>
      <w:r w:rsidR="001F2041" w:rsidRPr="00C03CCC">
        <w:t>двух</w:t>
      </w:r>
      <w:r w:rsidR="003C6231" w:rsidRPr="00C03CCC">
        <w:t xml:space="preserve"> рабочих дней </w:t>
      </w:r>
      <w:proofErr w:type="gramStart"/>
      <w:r w:rsidR="003C6231" w:rsidRPr="00C03CCC">
        <w:t>с даты</w:t>
      </w:r>
      <w:proofErr w:type="gramEnd"/>
      <w:r w:rsidR="003C6231" w:rsidRPr="00C03CCC">
        <w:t xml:space="preserve"> его проведения. Датой объявления </w:t>
      </w:r>
      <w:r w:rsidR="00CB65C4" w:rsidRPr="00C03CCC">
        <w:t>Инспекцией</w:t>
      </w:r>
      <w:r w:rsidR="001F2041" w:rsidRPr="00C03CCC">
        <w:t xml:space="preserve"> результатов </w:t>
      </w:r>
      <w:r w:rsidR="003C6231" w:rsidRPr="00C03CCC">
        <w:t xml:space="preserve">квалификационного экзамена считается день размещения </w:t>
      </w:r>
      <w:r w:rsidR="00CB65C4" w:rsidRPr="00C03CCC">
        <w:t>Инспекцией</w:t>
      </w:r>
      <w:r w:rsidR="003C6231" w:rsidRPr="00C03CCC">
        <w:t xml:space="preserve"> на </w:t>
      </w:r>
      <w:r w:rsidR="00CB65C4" w:rsidRPr="00C03CCC">
        <w:t xml:space="preserve">веб-странице Инспекции </w:t>
      </w:r>
      <w:r w:rsidR="003C6231" w:rsidRPr="00C03CCC">
        <w:t>протокола результа</w:t>
      </w:r>
      <w:r w:rsidR="00F159A2" w:rsidRPr="00C03CCC">
        <w:t>тов квалификационного экзамена;</w:t>
      </w:r>
    </w:p>
    <w:p w:rsidR="00F159A2" w:rsidRPr="00C03CCC" w:rsidRDefault="00F159A2" w:rsidP="00F159A2">
      <w:pPr>
        <w:pStyle w:val="ac"/>
        <w:spacing w:before="0" w:beforeAutospacing="0" w:after="0" w:afterAutospacing="0"/>
        <w:ind w:firstLine="709"/>
        <w:jc w:val="both"/>
      </w:pPr>
      <w:r w:rsidRPr="00C03CCC">
        <w:t>внесение в реестр записи о сдаче заявителем квалификационного экзамена в день объявления Инспекцией результатов квалификационного экзамена;</w:t>
      </w:r>
    </w:p>
    <w:p w:rsidR="00F159A2" w:rsidRPr="00C03CCC" w:rsidRDefault="00CA74B0" w:rsidP="001F2041">
      <w:pPr>
        <w:ind w:firstLine="709"/>
        <w:jc w:val="both"/>
      </w:pPr>
      <w:r>
        <w:t>внесение информации в ТОРИС</w:t>
      </w:r>
      <w:r w:rsidR="00F159A2" w:rsidRPr="00C03CCC">
        <w:t>.</w:t>
      </w:r>
    </w:p>
    <w:p w:rsidR="001F2041" w:rsidRPr="00C03CCC" w:rsidRDefault="001F2041" w:rsidP="001F2041">
      <w:pPr>
        <w:ind w:firstLine="709"/>
        <w:jc w:val="both"/>
      </w:pPr>
      <w:r w:rsidRPr="00C03CCC">
        <w:t>Продолжительность административной процедуры:</w:t>
      </w:r>
      <w:r w:rsidR="00701573" w:rsidRPr="00C03CCC">
        <w:t xml:space="preserve"> не позднее</w:t>
      </w:r>
      <w:r w:rsidRPr="00C03CCC">
        <w:t xml:space="preserve"> </w:t>
      </w:r>
      <w:r w:rsidR="001020E0" w:rsidRPr="00C03CCC">
        <w:t>восьми</w:t>
      </w:r>
      <w:r w:rsidRPr="00C03CCC">
        <w:t xml:space="preserve"> рабочих дней со дня </w:t>
      </w:r>
      <w:r w:rsidR="00701573" w:rsidRPr="00C03CCC">
        <w:t>регистрации заявления о предоставлении квалификационного аттестата</w:t>
      </w:r>
      <w:r w:rsidRPr="00C03CCC">
        <w:t>.</w:t>
      </w:r>
    </w:p>
    <w:p w:rsidR="001402FA" w:rsidRPr="00C03CCC" w:rsidRDefault="00E56866" w:rsidP="001F2041">
      <w:pPr>
        <w:ind w:firstLine="709"/>
        <w:jc w:val="both"/>
      </w:pPr>
      <w:r w:rsidRPr="00C03CCC">
        <w:t>3.4.</w:t>
      </w:r>
      <w:r w:rsidR="006061AC" w:rsidRPr="00C03CCC">
        <w:t>3</w:t>
      </w:r>
      <w:r w:rsidRPr="00C03CCC">
        <w:t>. 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="005071C5" w:rsidRPr="00C03CCC">
        <w:t>:</w:t>
      </w:r>
      <w:r w:rsidR="001F2041" w:rsidRPr="00C03CCC">
        <w:t xml:space="preserve"> </w:t>
      </w:r>
    </w:p>
    <w:p w:rsidR="001402FA" w:rsidRPr="00C03CCC" w:rsidRDefault="001402FA" w:rsidP="001F2041">
      <w:pPr>
        <w:ind w:firstLine="709"/>
        <w:jc w:val="both"/>
      </w:pPr>
      <w:r w:rsidRPr="00C03CCC">
        <w:t>должностные лица Инспекции, уполномоченные на подписание протокола результатов квалификационного экзамена;</w:t>
      </w:r>
    </w:p>
    <w:p w:rsidR="005071C5" w:rsidRPr="00C03CCC" w:rsidRDefault="00CB65C4" w:rsidP="001F2041">
      <w:pPr>
        <w:ind w:firstLine="709"/>
        <w:jc w:val="both"/>
      </w:pPr>
      <w:r w:rsidRPr="00C03CCC">
        <w:t>с</w:t>
      </w:r>
      <w:r w:rsidR="00E56866" w:rsidRPr="00C03CCC">
        <w:t xml:space="preserve">пециалист </w:t>
      </w:r>
      <w:r w:rsidR="00F4142D" w:rsidRPr="00C03CCC">
        <w:t>О</w:t>
      </w:r>
      <w:r w:rsidR="00E56866" w:rsidRPr="00C03CCC">
        <w:t>тдела</w:t>
      </w:r>
      <w:r w:rsidR="00F4142D" w:rsidRPr="00C03CCC">
        <w:t xml:space="preserve"> лицензирования</w:t>
      </w:r>
      <w:r w:rsidRPr="00C03CCC">
        <w:t>, ответственный за проведение квалификационного экзамена.</w:t>
      </w:r>
    </w:p>
    <w:p w:rsidR="005071C5" w:rsidRPr="00C03CCC" w:rsidRDefault="005071C5" w:rsidP="001F2041">
      <w:pPr>
        <w:ind w:firstLine="709"/>
        <w:jc w:val="both"/>
      </w:pPr>
      <w:r w:rsidRPr="00C03CCC">
        <w:t>3.4.</w:t>
      </w:r>
      <w:r w:rsidR="006061AC" w:rsidRPr="00C03CCC">
        <w:t>4</w:t>
      </w:r>
      <w:r w:rsidR="00E56866" w:rsidRPr="00C03CCC">
        <w:t>. Критерии принятия решени</w:t>
      </w:r>
      <w:r w:rsidRPr="00C03CCC">
        <w:t>я</w:t>
      </w:r>
      <w:r w:rsidR="00E56866" w:rsidRPr="00C03CCC">
        <w:t xml:space="preserve"> в рамках административной процедуры</w:t>
      </w:r>
      <w:r w:rsidRPr="00C03CCC">
        <w:t>:</w:t>
      </w:r>
      <w:r w:rsidR="00E56866" w:rsidRPr="00C03CCC">
        <w:t xml:space="preserve"> </w:t>
      </w:r>
      <w:r w:rsidR="00CB65C4" w:rsidRPr="00C03CCC">
        <w:t>заявитель, сдал (не сдал) квалификационный экзамен.</w:t>
      </w:r>
    </w:p>
    <w:p w:rsidR="005071C5" w:rsidRPr="00C03CCC" w:rsidRDefault="005071C5" w:rsidP="007216F6">
      <w:pPr>
        <w:ind w:firstLine="709"/>
        <w:jc w:val="both"/>
      </w:pPr>
      <w:r w:rsidRPr="00C03CCC">
        <w:t>3.4.</w:t>
      </w:r>
      <w:r w:rsidR="006061AC" w:rsidRPr="00C03CCC">
        <w:t>5</w:t>
      </w:r>
      <w:r w:rsidR="00E56866" w:rsidRPr="00C03CCC">
        <w:t>. Резул</w:t>
      </w:r>
      <w:r w:rsidRPr="00C03CCC">
        <w:t>ьтат административной процедуры:</w:t>
      </w:r>
      <w:r w:rsidR="007216F6" w:rsidRPr="00C03CCC">
        <w:t xml:space="preserve"> </w:t>
      </w:r>
      <w:r w:rsidR="000E0180" w:rsidRPr="00C03CCC">
        <w:t>размещение на веб-странице Инспекции протокола результ</w:t>
      </w:r>
      <w:r w:rsidR="007216F6" w:rsidRPr="00C03CCC">
        <w:t>атов квалификационного экзамена</w:t>
      </w:r>
      <w:r w:rsidR="000E0180" w:rsidRPr="00C03CCC">
        <w:t>.</w:t>
      </w:r>
      <w:r w:rsidR="00CB65C4" w:rsidRPr="00C03CCC">
        <w:t xml:space="preserve">  </w:t>
      </w:r>
    </w:p>
    <w:p w:rsidR="00E56866" w:rsidRPr="00C03CCC" w:rsidRDefault="005071C5" w:rsidP="001F2041">
      <w:pPr>
        <w:ind w:firstLine="709"/>
        <w:jc w:val="both"/>
      </w:pPr>
      <w:r w:rsidRPr="00C03CCC">
        <w:lastRenderedPageBreak/>
        <w:t>3.4.</w:t>
      </w:r>
      <w:r w:rsidR="006061AC" w:rsidRPr="00C03CCC">
        <w:t>6</w:t>
      </w:r>
      <w:r w:rsidR="00E56866" w:rsidRPr="00C03CCC">
        <w:t>. Способ фиксации результата выполн</w:t>
      </w:r>
      <w:r w:rsidRPr="00C03CCC">
        <w:t>ения административной процедуры:</w:t>
      </w:r>
      <w:r w:rsidR="001A14C9" w:rsidRPr="00C03CCC">
        <w:t xml:space="preserve"> </w:t>
      </w:r>
      <w:r w:rsidR="0063650E" w:rsidRPr="0063650E">
        <w:t>установка соответствующего статуса в ТОРИС с последующей автоматической передачей в МАИС ЭГУ</w:t>
      </w:r>
      <w:r w:rsidR="000E0180" w:rsidRPr="00C03CCC">
        <w:t>.</w:t>
      </w:r>
    </w:p>
    <w:p w:rsidR="000E0180" w:rsidRPr="00C03CCC" w:rsidRDefault="000E0180" w:rsidP="004D04F5">
      <w:pPr>
        <w:ind w:firstLine="709"/>
        <w:jc w:val="both"/>
      </w:pP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>3.5. Принятие решения о предоставлении квалификационного аттестата,</w:t>
      </w: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>внесение в реестр записи о принятом решении</w:t>
      </w: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>о предоставлении квалификационного аттестата</w:t>
      </w:r>
    </w:p>
    <w:p w:rsidR="006061AC" w:rsidRPr="00C03CCC" w:rsidRDefault="006061AC" w:rsidP="004D04F5">
      <w:pPr>
        <w:ind w:firstLine="709"/>
        <w:jc w:val="both"/>
      </w:pPr>
    </w:p>
    <w:p w:rsidR="006061AC" w:rsidRPr="00C03CCC" w:rsidRDefault="006061AC" w:rsidP="004D04F5">
      <w:pPr>
        <w:ind w:firstLine="709"/>
        <w:jc w:val="both"/>
      </w:pPr>
      <w:r w:rsidRPr="00C03CCC">
        <w:t>3.5.1. Основанием для начала адми</w:t>
      </w:r>
      <w:r w:rsidR="001A14C9" w:rsidRPr="00C03CCC">
        <w:t xml:space="preserve">нистративной процедуры является внесение </w:t>
      </w:r>
      <w:r w:rsidR="001A14C9" w:rsidRPr="00C03CCC">
        <w:br/>
        <w:t>в реестр записи о сдаче квалификационного экзамена.</w:t>
      </w:r>
    </w:p>
    <w:p w:rsidR="001A14C9" w:rsidRPr="00C03CCC" w:rsidRDefault="006061AC" w:rsidP="004D04F5">
      <w:pPr>
        <w:ind w:firstLine="709"/>
        <w:jc w:val="both"/>
      </w:pPr>
      <w:r w:rsidRPr="00C03CCC">
        <w:t xml:space="preserve">3.5.2.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55661C">
        <w:br/>
      </w:r>
      <w:r w:rsidRPr="00C03CCC">
        <w:t>их выполнения:</w:t>
      </w:r>
    </w:p>
    <w:p w:rsidR="001A14C9" w:rsidRPr="00C03CCC" w:rsidRDefault="00701573" w:rsidP="004D04F5">
      <w:pPr>
        <w:ind w:firstLine="709"/>
        <w:jc w:val="both"/>
      </w:pPr>
      <w:r w:rsidRPr="00C03CCC">
        <w:t xml:space="preserve">подготовка и </w:t>
      </w:r>
      <w:r w:rsidR="001A14C9" w:rsidRPr="00C03CCC">
        <w:t>принятие решения о предоставлении</w:t>
      </w:r>
      <w:r w:rsidR="000E0180" w:rsidRPr="00C03CCC">
        <w:t xml:space="preserve"> (об отказе в предоставлении) квалификационного аттестата;</w:t>
      </w:r>
    </w:p>
    <w:p w:rsidR="0070712C" w:rsidRPr="00C03CCC" w:rsidRDefault="001A14C9" w:rsidP="000E0180">
      <w:pPr>
        <w:ind w:firstLine="709"/>
        <w:jc w:val="both"/>
      </w:pPr>
      <w:r w:rsidRPr="00C03CCC">
        <w:t xml:space="preserve">внесение в реестр записи о принятом </w:t>
      </w:r>
      <w:proofErr w:type="gramStart"/>
      <w:r w:rsidRPr="00C03CCC">
        <w:t>решении</w:t>
      </w:r>
      <w:proofErr w:type="gramEnd"/>
      <w:r w:rsidRPr="00C03CCC">
        <w:t xml:space="preserve"> о предоставлении квалификационного аттестата пу</w:t>
      </w:r>
      <w:r w:rsidR="000E0180" w:rsidRPr="00C03CCC">
        <w:t xml:space="preserve">тем внесения сведений, предусмотренных </w:t>
      </w:r>
      <w:r w:rsidR="001F2041" w:rsidRPr="00C03CCC">
        <w:t>пунктом 13 Порядка;</w:t>
      </w:r>
    </w:p>
    <w:p w:rsidR="006061AC" w:rsidRPr="00C03CCC" w:rsidRDefault="000E0180" w:rsidP="004D04F5">
      <w:pPr>
        <w:ind w:firstLine="709"/>
        <w:jc w:val="both"/>
      </w:pPr>
      <w:r w:rsidRPr="00C03CCC">
        <w:t xml:space="preserve">обеспечение присвоения квалификационному аттестату регистрационного номера </w:t>
      </w:r>
      <w:r w:rsidR="001F2041" w:rsidRPr="00C03CCC">
        <w:br/>
      </w:r>
      <w:r w:rsidR="0070712C" w:rsidRPr="00C03CCC">
        <w:t>с использованием единого реес</w:t>
      </w:r>
      <w:r w:rsidR="001F2041" w:rsidRPr="00C03CCC">
        <w:t>тра учета лицензий (разрешений);</w:t>
      </w:r>
    </w:p>
    <w:p w:rsidR="001F2041" w:rsidRPr="00C03CCC" w:rsidRDefault="001F2041" w:rsidP="004D04F5">
      <w:pPr>
        <w:ind w:firstLine="709"/>
        <w:jc w:val="both"/>
      </w:pPr>
      <w:r w:rsidRPr="00C03CCC">
        <w:t xml:space="preserve">подготовка и направление (вручение) заявителю уведомления о предоставлении </w:t>
      </w:r>
      <w:r w:rsidRPr="00C03CCC">
        <w:br/>
        <w:t>(об отказе в предоставлении) квалификационного аттестата</w:t>
      </w:r>
      <w:r w:rsidR="00796E05" w:rsidRPr="00C03CCC">
        <w:t>;</w:t>
      </w:r>
    </w:p>
    <w:p w:rsidR="00CA74B0" w:rsidRDefault="00CA74B0" w:rsidP="004D04F5">
      <w:pPr>
        <w:ind w:firstLine="709"/>
        <w:jc w:val="both"/>
      </w:pPr>
      <w:r w:rsidRPr="00CA74B0">
        <w:t>внесение информации в ТОРИС.</w:t>
      </w:r>
    </w:p>
    <w:p w:rsidR="000E0180" w:rsidRPr="00C03CCC" w:rsidRDefault="000E0180" w:rsidP="004D04F5">
      <w:pPr>
        <w:ind w:firstLine="709"/>
        <w:jc w:val="both"/>
      </w:pPr>
      <w:r w:rsidRPr="00C03CCC">
        <w:t xml:space="preserve">Продолжительность административной процедуры: </w:t>
      </w:r>
      <w:r w:rsidR="001F2041" w:rsidRPr="00C03CCC">
        <w:t>один</w:t>
      </w:r>
      <w:r w:rsidRPr="00C03CCC">
        <w:t xml:space="preserve"> рабочий день со дня проведения квалификационного экзамена</w:t>
      </w:r>
      <w:r w:rsidR="001F2041" w:rsidRPr="00C03CCC">
        <w:t>.</w:t>
      </w:r>
    </w:p>
    <w:p w:rsidR="006061AC" w:rsidRPr="00C03CCC" w:rsidRDefault="006061AC" w:rsidP="00701573">
      <w:pPr>
        <w:ind w:firstLine="709"/>
        <w:jc w:val="both"/>
      </w:pPr>
      <w:r w:rsidRPr="00C03CCC">
        <w:t>3.5.3.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701573" w:rsidRPr="00C03CCC">
        <w:t xml:space="preserve"> </w:t>
      </w:r>
      <w:r w:rsidRPr="00C03CCC">
        <w:t>специалист Отдела лицензирования</w:t>
      </w:r>
      <w:r w:rsidR="000E0180" w:rsidRPr="00C03CCC">
        <w:t>, ответственны</w:t>
      </w:r>
      <w:r w:rsidR="00701573" w:rsidRPr="00C03CCC">
        <w:t>й</w:t>
      </w:r>
      <w:r w:rsidR="000E0180" w:rsidRPr="00C03CCC">
        <w:t xml:space="preserve"> за предоставление квалификационного аттестата</w:t>
      </w:r>
      <w:r w:rsidRPr="00C03CCC">
        <w:t xml:space="preserve">. </w:t>
      </w:r>
    </w:p>
    <w:p w:rsidR="006061AC" w:rsidRPr="00C03CCC" w:rsidRDefault="006061AC" w:rsidP="00701573">
      <w:pPr>
        <w:ind w:firstLine="709"/>
        <w:jc w:val="both"/>
      </w:pPr>
      <w:r w:rsidRPr="00C03CCC">
        <w:t xml:space="preserve">3.5.4. Критерии принятия решения в рамках административной процедуры: </w:t>
      </w:r>
      <w:r w:rsidR="000E0180" w:rsidRPr="00C03CCC">
        <w:t>наличие (отсутствие) в реестр</w:t>
      </w:r>
      <w:r w:rsidR="00807F4C" w:rsidRPr="00C03CCC">
        <w:t>е</w:t>
      </w:r>
      <w:r w:rsidR="000E0180" w:rsidRPr="00C03CCC">
        <w:t xml:space="preserve"> записи о сдаче заявителем квалификационного экзамена.</w:t>
      </w:r>
    </w:p>
    <w:p w:rsidR="000E0180" w:rsidRPr="00C03CCC" w:rsidRDefault="006061AC" w:rsidP="007216F6">
      <w:pPr>
        <w:ind w:firstLine="709"/>
        <w:jc w:val="both"/>
      </w:pPr>
      <w:r w:rsidRPr="00C03CCC">
        <w:t>3.5.5. Результат административной процедуры:</w:t>
      </w:r>
      <w:r w:rsidR="007216F6" w:rsidRPr="00C03CCC">
        <w:t xml:space="preserve"> </w:t>
      </w:r>
      <w:r w:rsidR="000E0180" w:rsidRPr="00C03CCC">
        <w:t>направление (вручение) заявителю уведомления о предоставлении (об отказе в предоставлении) квалификационного аттестата.</w:t>
      </w:r>
    </w:p>
    <w:p w:rsidR="006061AC" w:rsidRPr="00C03CCC" w:rsidRDefault="006061AC" w:rsidP="004D04F5">
      <w:pPr>
        <w:ind w:firstLine="709"/>
        <w:jc w:val="both"/>
      </w:pPr>
      <w:r w:rsidRPr="00C03CCC">
        <w:t>3.5.6. Способ фиксации результата выполнения административной процедуры:</w:t>
      </w:r>
    </w:p>
    <w:p w:rsidR="000E0180" w:rsidRPr="00C03CCC" w:rsidRDefault="00CA74B0" w:rsidP="000E0180">
      <w:pPr>
        <w:ind w:firstLine="709"/>
        <w:jc w:val="both"/>
      </w:pPr>
      <w:r>
        <w:t>в</w:t>
      </w:r>
      <w:r w:rsidR="000E0180" w:rsidRPr="00C03CCC">
        <w:t>ручение</w:t>
      </w:r>
      <w:r w:rsidR="0063650E">
        <w:t xml:space="preserve"> заявителю</w:t>
      </w:r>
      <w:r w:rsidR="000E0180" w:rsidRPr="00C03CCC">
        <w:t xml:space="preserve"> уведомления о предоставлении (об отказе в предоставлении) квалификационного аттестата лично </w:t>
      </w:r>
      <w:r w:rsidR="0063650E">
        <w:t>под подпись</w:t>
      </w:r>
      <w:r w:rsidR="000E0180" w:rsidRPr="00C03CCC">
        <w:t>;</w:t>
      </w:r>
    </w:p>
    <w:p w:rsidR="000E0180" w:rsidRPr="00C03CCC" w:rsidRDefault="0063650E" w:rsidP="000E0180">
      <w:pPr>
        <w:ind w:firstLine="709"/>
        <w:jc w:val="both"/>
      </w:pPr>
      <w:r>
        <w:t xml:space="preserve">отправка заявителю уведомления </w:t>
      </w:r>
      <w:r w:rsidR="000E0180" w:rsidRPr="00C03CCC">
        <w:t xml:space="preserve">о предоставлении (об отказе в предоставлении) квалификационного аттестата заказным почтовым отправлением с уведомлением </w:t>
      </w:r>
      <w:r>
        <w:br/>
      </w:r>
      <w:r w:rsidR="000E0180" w:rsidRPr="00C03CCC">
        <w:t>о вручении;</w:t>
      </w:r>
    </w:p>
    <w:p w:rsidR="0009519E" w:rsidRPr="00C03CCC" w:rsidRDefault="0063650E" w:rsidP="00701573">
      <w:pPr>
        <w:ind w:firstLine="709"/>
        <w:jc w:val="both"/>
      </w:pPr>
      <w:r w:rsidRPr="0063650E">
        <w:t>установка соответствующего статуса в ТОРИС с последующей автоматической передачей в МАИС ЭГУ</w:t>
      </w:r>
      <w:r w:rsidR="00701573" w:rsidRPr="00C03CCC">
        <w:t>.</w:t>
      </w:r>
    </w:p>
    <w:p w:rsidR="00701573" w:rsidRPr="00C03CCC" w:rsidRDefault="00701573" w:rsidP="004D04F5">
      <w:pPr>
        <w:ind w:firstLine="709"/>
        <w:jc w:val="center"/>
        <w:rPr>
          <w:b/>
        </w:rPr>
      </w:pPr>
    </w:p>
    <w:p w:rsidR="00A67B1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 xml:space="preserve">3.6. Принятие решения об аннулировании квалификационного аттестата, информирование лица, квалификационный аттестат </w:t>
      </w: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>которого аннулирован,</w:t>
      </w: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 xml:space="preserve">внесение в реестр информации об аннулировании </w:t>
      </w: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>квалификационного аттестата</w:t>
      </w:r>
    </w:p>
    <w:p w:rsidR="0009519E" w:rsidRPr="00C03CCC" w:rsidRDefault="0009519E" w:rsidP="004D04F5">
      <w:pPr>
        <w:ind w:firstLine="709"/>
        <w:jc w:val="both"/>
      </w:pPr>
    </w:p>
    <w:p w:rsidR="006061AC" w:rsidRPr="00C03CCC" w:rsidRDefault="006061AC" w:rsidP="004D04F5">
      <w:pPr>
        <w:ind w:firstLine="709"/>
        <w:jc w:val="both"/>
      </w:pPr>
      <w:r w:rsidRPr="00C03CCC">
        <w:t>3.6</w:t>
      </w:r>
      <w:r w:rsidR="00B837A0" w:rsidRPr="00C03CCC">
        <w:t>.1. Основаниями</w:t>
      </w:r>
      <w:r w:rsidRPr="00C03CCC">
        <w:t xml:space="preserve"> для начала административной процедуры явля</w:t>
      </w:r>
      <w:r w:rsidR="00B837A0" w:rsidRPr="00C03CCC">
        <w:t>ю</w:t>
      </w:r>
      <w:r w:rsidRPr="00C03CCC">
        <w:t>тся:</w:t>
      </w:r>
    </w:p>
    <w:p w:rsidR="00B837A0" w:rsidRPr="00C03CCC" w:rsidRDefault="00B837A0" w:rsidP="004D04F5">
      <w:pPr>
        <w:ind w:firstLine="709"/>
        <w:jc w:val="both"/>
      </w:pPr>
      <w:r w:rsidRPr="00C03CCC">
        <w:t xml:space="preserve">установление факта представления </w:t>
      </w:r>
      <w:r w:rsidR="001F2041" w:rsidRPr="00C03CCC">
        <w:t xml:space="preserve">заявителем </w:t>
      </w:r>
      <w:r w:rsidRPr="00C03CCC">
        <w:t>подложных документов в целях прохождения квалификационного экзамена;</w:t>
      </w:r>
    </w:p>
    <w:p w:rsidR="00B837A0" w:rsidRPr="00C03CCC" w:rsidRDefault="00B837A0" w:rsidP="004D04F5">
      <w:pPr>
        <w:ind w:firstLine="709"/>
        <w:jc w:val="both"/>
      </w:pPr>
      <w:r w:rsidRPr="00C03CCC">
        <w:lastRenderedPageBreak/>
        <w:t>включение сведений о физическом лице, получившем квалификационный аттестат, в реестр дисквалифицированных лиц;</w:t>
      </w:r>
    </w:p>
    <w:p w:rsidR="006061AC" w:rsidRPr="00C03CCC" w:rsidRDefault="00B837A0" w:rsidP="004D04F5">
      <w:pPr>
        <w:ind w:firstLine="709"/>
        <w:jc w:val="both"/>
      </w:pPr>
      <w:r w:rsidRPr="00C03CCC">
        <w:t xml:space="preserve">вступление в законную силу решения </w:t>
      </w:r>
      <w:r w:rsidR="00807F4C" w:rsidRPr="00C03CCC">
        <w:t xml:space="preserve">(приговора) </w:t>
      </w:r>
      <w:r w:rsidRPr="00C03CCC">
        <w:t>суда в отношении лица, получившего квалификационный аттестат, предусматривающего наказание за преступления в сфере экономики, за преступления средней тяжести, тяж</w:t>
      </w:r>
      <w:r w:rsidR="00CA74B0">
        <w:t>кие и особо тяжкие преступления.</w:t>
      </w:r>
    </w:p>
    <w:p w:rsidR="006061AC" w:rsidRPr="00C03CCC" w:rsidRDefault="006061AC" w:rsidP="004D04F5">
      <w:pPr>
        <w:ind w:firstLine="709"/>
        <w:jc w:val="both"/>
      </w:pPr>
      <w:r w:rsidRPr="00C03CCC">
        <w:t xml:space="preserve">3.6.2.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>или) максимальный срок их выполнения:</w:t>
      </w:r>
    </w:p>
    <w:p w:rsidR="00952377" w:rsidRPr="00C03CCC" w:rsidRDefault="000E0180" w:rsidP="004D04F5">
      <w:pPr>
        <w:ind w:firstLine="709"/>
        <w:jc w:val="both"/>
      </w:pPr>
      <w:r w:rsidRPr="00C03CCC">
        <w:t>п</w:t>
      </w:r>
      <w:r w:rsidR="00952377" w:rsidRPr="00C03CCC">
        <w:t>ринятие решения об аннулировании квалификационного аттестата оформляется протоколом</w:t>
      </w:r>
      <w:r w:rsidR="00807F4C" w:rsidRPr="00C03CCC">
        <w:t xml:space="preserve"> об аннулировании квалификационного аттестата</w:t>
      </w:r>
      <w:r w:rsidR="00EE29A1" w:rsidRPr="00C03CCC">
        <w:t xml:space="preserve"> по форме согласно приложению № 1</w:t>
      </w:r>
      <w:r w:rsidR="005949D1" w:rsidRPr="00C03CCC">
        <w:t>7</w:t>
      </w:r>
      <w:r w:rsidR="00EE29A1" w:rsidRPr="00C03CCC">
        <w:t xml:space="preserve"> к настоящему Административному регламенту</w:t>
      </w:r>
      <w:r w:rsidR="00952377" w:rsidRPr="00C03CCC">
        <w:t xml:space="preserve">, который подписывается </w:t>
      </w:r>
      <w:r w:rsidR="00701573" w:rsidRPr="00C03CCC">
        <w:t>начальником Инспекции</w:t>
      </w:r>
      <w:r w:rsidR="00952377" w:rsidRPr="00C03CCC">
        <w:t>, в котором указывается основание для аннулирова</w:t>
      </w:r>
      <w:r w:rsidR="00701573" w:rsidRPr="00C03CCC">
        <w:t>ния квалификационного аттестата;</w:t>
      </w:r>
    </w:p>
    <w:p w:rsidR="00CA74B0" w:rsidRDefault="00CA74B0" w:rsidP="004D04F5">
      <w:pPr>
        <w:ind w:firstLine="709"/>
        <w:jc w:val="both"/>
      </w:pPr>
      <w:r>
        <w:t xml:space="preserve">подготовка </w:t>
      </w:r>
      <w:r w:rsidRPr="00C03CCC">
        <w:t>уведомления об аннулирова</w:t>
      </w:r>
      <w:r>
        <w:t>нии квалификационного аттестата;</w:t>
      </w:r>
    </w:p>
    <w:p w:rsidR="00B837A0" w:rsidRDefault="00952377" w:rsidP="004D04F5">
      <w:pPr>
        <w:ind w:firstLine="709"/>
        <w:jc w:val="both"/>
      </w:pPr>
      <w:r w:rsidRPr="00C03CCC">
        <w:t xml:space="preserve">уведомление заявителя заказным почтовым отправлением с уведомлением </w:t>
      </w:r>
      <w:r w:rsidR="00701573" w:rsidRPr="00C03CCC">
        <w:br/>
      </w:r>
      <w:r w:rsidRPr="00C03CCC">
        <w:t xml:space="preserve">о вручении или в виде документа в электронной форме, подписанного усиленной квалифицированной электронной подписью, посредством использования </w:t>
      </w:r>
      <w:r w:rsidR="00701573" w:rsidRPr="00C03CCC">
        <w:t xml:space="preserve">сети </w:t>
      </w:r>
      <w:r w:rsidR="00386D1E" w:rsidRPr="00C03CCC">
        <w:t>«</w:t>
      </w:r>
      <w:r w:rsidRPr="00C03CCC">
        <w:t>Интерн</w:t>
      </w:r>
      <w:r w:rsidR="00701573" w:rsidRPr="00C03CCC">
        <w:t>ет</w:t>
      </w:r>
      <w:r w:rsidR="00386D1E" w:rsidRPr="00C03CCC">
        <w:t>»</w:t>
      </w:r>
      <w:r w:rsidR="00F159A2" w:rsidRPr="00C03CCC">
        <w:t>;</w:t>
      </w:r>
    </w:p>
    <w:p w:rsidR="00CA74B0" w:rsidRPr="00C03CCC" w:rsidRDefault="00CA74B0" w:rsidP="004D04F5">
      <w:pPr>
        <w:ind w:firstLine="709"/>
        <w:jc w:val="both"/>
      </w:pPr>
      <w:r w:rsidRPr="00CA74B0">
        <w:t>внесение в реестр сведений об аннулировании квалификационного аттестата;</w:t>
      </w:r>
    </w:p>
    <w:p w:rsidR="00F159A2" w:rsidRPr="00C03CCC" w:rsidRDefault="00CA74B0" w:rsidP="004D04F5">
      <w:pPr>
        <w:ind w:firstLine="709"/>
        <w:jc w:val="both"/>
      </w:pPr>
      <w:r w:rsidRPr="00CA74B0">
        <w:t>внесение информации в ТОРИС.</w:t>
      </w:r>
    </w:p>
    <w:p w:rsidR="006061AC" w:rsidRPr="00C03CCC" w:rsidRDefault="00B837A0" w:rsidP="004D04F5">
      <w:pPr>
        <w:ind w:firstLine="709"/>
        <w:jc w:val="both"/>
      </w:pPr>
      <w:r w:rsidRPr="00C03CCC">
        <w:t xml:space="preserve">Продолжительность административной процедуры: </w:t>
      </w:r>
      <w:r w:rsidR="00701573" w:rsidRPr="00C03CCC">
        <w:t>пять</w:t>
      </w:r>
      <w:r w:rsidRPr="00C03CCC">
        <w:t xml:space="preserve"> рабочих дня со дня </w:t>
      </w:r>
      <w:r w:rsidR="00952377" w:rsidRPr="00C03CCC">
        <w:t>устан</w:t>
      </w:r>
      <w:r w:rsidRPr="00C03CCC">
        <w:t>о</w:t>
      </w:r>
      <w:r w:rsidR="00952377" w:rsidRPr="00C03CCC">
        <w:t>в</w:t>
      </w:r>
      <w:r w:rsidRPr="00C03CCC">
        <w:t>ления Инспекцией оснований для принятия решения об аннулирова</w:t>
      </w:r>
      <w:r w:rsidR="00701573" w:rsidRPr="00C03CCC">
        <w:t>нии квалификационного аттестата, указанных в пункте 3.6.1 настоящего Административного регламента.</w:t>
      </w:r>
    </w:p>
    <w:p w:rsidR="006061AC" w:rsidRPr="00C03CCC" w:rsidRDefault="006061AC" w:rsidP="00701573">
      <w:pPr>
        <w:ind w:firstLine="709"/>
        <w:jc w:val="both"/>
      </w:pPr>
      <w:r w:rsidRPr="00C03CCC">
        <w:t>3.6.3.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701573" w:rsidRPr="00C03CCC">
        <w:t xml:space="preserve"> </w:t>
      </w:r>
      <w:r w:rsidRPr="00C03CCC">
        <w:t>специалист Отдела лицензирования</w:t>
      </w:r>
      <w:r w:rsidR="00952377" w:rsidRPr="00C03CCC">
        <w:t>, ответственный за аннулирование квалификационного аттестата</w:t>
      </w:r>
      <w:r w:rsidRPr="00C03CCC">
        <w:t xml:space="preserve">. </w:t>
      </w:r>
    </w:p>
    <w:p w:rsidR="006061AC" w:rsidRPr="00C03CCC" w:rsidRDefault="006061AC" w:rsidP="00701573">
      <w:pPr>
        <w:ind w:firstLine="709"/>
        <w:jc w:val="both"/>
      </w:pPr>
      <w:r w:rsidRPr="00C03CCC">
        <w:t xml:space="preserve">3.6.4. Критерии принятия решения в рамках административной процедуры: </w:t>
      </w:r>
      <w:r w:rsidR="00122E2F" w:rsidRPr="00C03CCC">
        <w:t xml:space="preserve">наличие </w:t>
      </w:r>
      <w:r w:rsidR="00952377" w:rsidRPr="00C03CCC">
        <w:t>основани</w:t>
      </w:r>
      <w:r w:rsidR="00122E2F" w:rsidRPr="00C03CCC">
        <w:t>й</w:t>
      </w:r>
      <w:r w:rsidR="00952377" w:rsidRPr="00C03CCC">
        <w:t xml:space="preserve"> для принятия решения об аннулировании квалификационного аттестата</w:t>
      </w:r>
      <w:r w:rsidR="00701573" w:rsidRPr="00C03CCC">
        <w:t>, указанных в пункте 3.6.1 настоящего Административного регламента.</w:t>
      </w:r>
    </w:p>
    <w:p w:rsidR="0063650E" w:rsidRDefault="006061AC" w:rsidP="00CA74B0">
      <w:pPr>
        <w:ind w:firstLine="709"/>
        <w:jc w:val="both"/>
      </w:pPr>
      <w:r w:rsidRPr="00C03CCC">
        <w:t>3.6.5. Результат административной процедуры:</w:t>
      </w:r>
      <w:r w:rsidR="00B837A0" w:rsidRPr="00C03CCC">
        <w:t xml:space="preserve"> </w:t>
      </w:r>
      <w:r w:rsidR="00701573" w:rsidRPr="00C03CCC">
        <w:t>направление лицу, квалификационный аттестат которого аннулирован, уведомления об аннулирова</w:t>
      </w:r>
      <w:r w:rsidR="00CA74B0">
        <w:t>нии квалификационного аттестата.</w:t>
      </w:r>
    </w:p>
    <w:p w:rsidR="006061AC" w:rsidRPr="00C03CCC" w:rsidRDefault="006061AC" w:rsidP="004D04F5">
      <w:pPr>
        <w:ind w:firstLine="709"/>
        <w:jc w:val="both"/>
      </w:pPr>
      <w:r w:rsidRPr="00C03CCC">
        <w:t>3.6.6. Способ фиксации результата выполнения административной процедуры:</w:t>
      </w:r>
    </w:p>
    <w:p w:rsidR="00122E2F" w:rsidRPr="00C03CCC" w:rsidRDefault="0063650E" w:rsidP="00122E2F">
      <w:pPr>
        <w:ind w:firstLine="709"/>
        <w:jc w:val="both"/>
      </w:pPr>
      <w:r>
        <w:t>о</w:t>
      </w:r>
      <w:r w:rsidR="00122E2F" w:rsidRPr="00C03CCC">
        <w:t>тправк</w:t>
      </w:r>
      <w:r>
        <w:t>а уведомления</w:t>
      </w:r>
      <w:r w:rsidR="00122E2F" w:rsidRPr="00C03CCC">
        <w:t xml:space="preserve"> об аннулировании квалификационного аттестата заказным почтовым отправлением с уведомлением о вручении;</w:t>
      </w:r>
    </w:p>
    <w:p w:rsidR="00952377" w:rsidRPr="00C03CCC" w:rsidRDefault="0063650E" w:rsidP="00122E2F">
      <w:pPr>
        <w:ind w:firstLine="709"/>
        <w:jc w:val="both"/>
      </w:pPr>
      <w:r w:rsidRPr="0063650E">
        <w:t>установка соответствующего статуса в ТОРИС с последующей автоматической передачей в МАИС ЭГУ</w:t>
      </w:r>
      <w:r w:rsidR="00122E2F" w:rsidRPr="00C03CCC">
        <w:t>.</w:t>
      </w:r>
    </w:p>
    <w:p w:rsidR="0009519E" w:rsidRPr="00C03CCC" w:rsidRDefault="0009519E" w:rsidP="004D04F5">
      <w:pPr>
        <w:ind w:firstLine="709"/>
        <w:jc w:val="both"/>
      </w:pPr>
    </w:p>
    <w:p w:rsidR="00122E2F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 xml:space="preserve">3.7. </w:t>
      </w:r>
      <w:r w:rsidR="00122E2F" w:rsidRPr="00C03CCC">
        <w:rPr>
          <w:b/>
        </w:rPr>
        <w:t>В</w:t>
      </w:r>
      <w:r w:rsidRPr="00C03CCC">
        <w:rPr>
          <w:b/>
        </w:rPr>
        <w:t xml:space="preserve">несение в реестр </w:t>
      </w:r>
      <w:r w:rsidR="00122E2F" w:rsidRPr="00C03CCC">
        <w:rPr>
          <w:b/>
        </w:rPr>
        <w:t xml:space="preserve">сведений об </w:t>
      </w:r>
      <w:r w:rsidRPr="00C03CCC">
        <w:rPr>
          <w:b/>
        </w:rPr>
        <w:t>изменени</w:t>
      </w:r>
      <w:r w:rsidR="00122E2F" w:rsidRPr="00C03CCC">
        <w:rPr>
          <w:b/>
        </w:rPr>
        <w:t>и</w:t>
      </w:r>
      <w:r w:rsidRPr="00C03CCC">
        <w:rPr>
          <w:b/>
        </w:rPr>
        <w:t xml:space="preserve"> фамилии, имени </w:t>
      </w:r>
    </w:p>
    <w:p w:rsidR="00122E2F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 xml:space="preserve">или отчества (при наличии) лица, которому </w:t>
      </w:r>
      <w:proofErr w:type="gramStart"/>
      <w:r w:rsidRPr="00C03CCC">
        <w:rPr>
          <w:b/>
        </w:rPr>
        <w:t>предоставлен</w:t>
      </w:r>
      <w:proofErr w:type="gramEnd"/>
      <w:r w:rsidRPr="00C03CCC">
        <w:rPr>
          <w:b/>
        </w:rPr>
        <w:t xml:space="preserve"> </w:t>
      </w:r>
    </w:p>
    <w:p w:rsidR="0009519E" w:rsidRPr="00C03CCC" w:rsidRDefault="0009519E" w:rsidP="004D04F5">
      <w:pPr>
        <w:ind w:firstLine="709"/>
        <w:jc w:val="center"/>
        <w:rPr>
          <w:b/>
        </w:rPr>
      </w:pPr>
      <w:r w:rsidRPr="00C03CCC">
        <w:rPr>
          <w:b/>
        </w:rPr>
        <w:t>квалификационный аттестат</w:t>
      </w:r>
      <w:r w:rsidR="00122E2F" w:rsidRPr="00C03CCC">
        <w:rPr>
          <w:b/>
        </w:rPr>
        <w:t xml:space="preserve">, информирование заявителя </w:t>
      </w:r>
      <w:r w:rsidR="00122E2F" w:rsidRPr="00C03CCC">
        <w:rPr>
          <w:b/>
        </w:rPr>
        <w:br/>
        <w:t>о внесении изменений</w:t>
      </w:r>
      <w:r w:rsidR="001402FA" w:rsidRPr="00C03CCC">
        <w:rPr>
          <w:b/>
        </w:rPr>
        <w:t xml:space="preserve"> (об отказе во внесении изменений)</w:t>
      </w:r>
      <w:r w:rsidR="00122E2F" w:rsidRPr="00C03CCC">
        <w:rPr>
          <w:b/>
        </w:rPr>
        <w:t xml:space="preserve"> в реестр</w:t>
      </w:r>
    </w:p>
    <w:p w:rsidR="006061AC" w:rsidRPr="00C03CCC" w:rsidRDefault="006061AC" w:rsidP="004D04F5">
      <w:pPr>
        <w:ind w:firstLine="709"/>
        <w:jc w:val="both"/>
      </w:pPr>
    </w:p>
    <w:p w:rsidR="006061AC" w:rsidRPr="00C03CCC" w:rsidRDefault="006061AC" w:rsidP="004D04F5">
      <w:pPr>
        <w:ind w:firstLine="709"/>
        <w:jc w:val="both"/>
      </w:pPr>
      <w:r w:rsidRPr="00C03CCC">
        <w:t>3.7.1. Основанием для начала адми</w:t>
      </w:r>
      <w:r w:rsidR="00413F77" w:rsidRPr="00C03CCC">
        <w:t>нистративной процедуры является поступление заявления об изменении фамилии, имени или отчества (при наличии) лица, которому предоставлен квалификационный аттестат.</w:t>
      </w:r>
    </w:p>
    <w:p w:rsidR="006061AC" w:rsidRPr="00C03CCC" w:rsidRDefault="006061AC" w:rsidP="004D04F5">
      <w:pPr>
        <w:ind w:firstLine="709"/>
        <w:jc w:val="both"/>
      </w:pPr>
      <w:r w:rsidRPr="00C03CCC">
        <w:t xml:space="preserve">3.7.2.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413F77" w:rsidRPr="00C03CCC">
        <w:br/>
      </w:r>
      <w:r w:rsidRPr="00C03CCC">
        <w:t>их выполнения:</w:t>
      </w:r>
    </w:p>
    <w:p w:rsidR="00413F77" w:rsidRPr="00C03CCC" w:rsidRDefault="00413F77" w:rsidP="004D04F5">
      <w:pPr>
        <w:ind w:firstLine="709"/>
        <w:jc w:val="both"/>
      </w:pPr>
      <w:r w:rsidRPr="00C03CCC">
        <w:lastRenderedPageBreak/>
        <w:t>рассмотрение заявления об изменении фамилии, имени или отчества (при наличии) лица, которому предоставлен квалификационный аттестат и прилагаемых к нему документов;</w:t>
      </w:r>
    </w:p>
    <w:p w:rsidR="00413F77" w:rsidRPr="00C03CCC" w:rsidRDefault="00F159A2" w:rsidP="004D04F5">
      <w:pPr>
        <w:ind w:firstLine="709"/>
        <w:jc w:val="both"/>
      </w:pPr>
      <w:r w:rsidRPr="00C03CCC">
        <w:t>внесение изменений в реестр;</w:t>
      </w:r>
    </w:p>
    <w:p w:rsidR="00CA74B0" w:rsidRDefault="00CA74B0" w:rsidP="00CA74B0">
      <w:pPr>
        <w:ind w:firstLine="709"/>
        <w:jc w:val="both"/>
      </w:pPr>
      <w:r w:rsidRPr="00CA74B0">
        <w:t>подготовка уведомления о внесении изменений в реестр</w:t>
      </w:r>
      <w:r>
        <w:t>;</w:t>
      </w:r>
    </w:p>
    <w:p w:rsidR="00F159A2" w:rsidRPr="00C03CCC" w:rsidRDefault="00CA74B0" w:rsidP="00CA74B0">
      <w:pPr>
        <w:ind w:firstLine="709"/>
        <w:jc w:val="both"/>
      </w:pPr>
      <w:r>
        <w:t>внесение информации в ТОРИС</w:t>
      </w:r>
      <w:r w:rsidR="00F159A2" w:rsidRPr="00C03CCC">
        <w:t>.</w:t>
      </w:r>
    </w:p>
    <w:p w:rsidR="006061AC" w:rsidRPr="00C03CCC" w:rsidRDefault="00413F77" w:rsidP="004D04F5">
      <w:pPr>
        <w:ind w:firstLine="709"/>
        <w:jc w:val="both"/>
      </w:pPr>
      <w:r w:rsidRPr="00C03CCC">
        <w:t xml:space="preserve">Продолжительность административной процедуры: </w:t>
      </w:r>
      <w:r w:rsidR="005949D1" w:rsidRPr="00C03CCC">
        <w:t>три</w:t>
      </w:r>
      <w:r w:rsidRPr="00C03CCC">
        <w:t xml:space="preserve"> рабочих дня со дня поступления заявления об изменении фамилии, имени или отчества (при наличии) лица, которому предоставлен квалификационный аттестат.</w:t>
      </w:r>
    </w:p>
    <w:p w:rsidR="006061AC" w:rsidRPr="00C03CCC" w:rsidRDefault="006061AC" w:rsidP="0063650E">
      <w:pPr>
        <w:ind w:firstLine="709"/>
        <w:jc w:val="both"/>
      </w:pPr>
      <w:r w:rsidRPr="00C03CCC">
        <w:t>3.7.3.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63650E">
        <w:t xml:space="preserve"> </w:t>
      </w:r>
      <w:r w:rsidRPr="00C03CCC">
        <w:t>специалист Отдела лицензирования</w:t>
      </w:r>
      <w:r w:rsidR="00413F77" w:rsidRPr="00C03CCC">
        <w:t xml:space="preserve">, ответственный за внесение изменений </w:t>
      </w:r>
      <w:r w:rsidR="00413F77" w:rsidRPr="00C03CCC">
        <w:br/>
        <w:t>в реестр</w:t>
      </w:r>
      <w:r w:rsidRPr="00C03CCC">
        <w:t xml:space="preserve">. </w:t>
      </w:r>
    </w:p>
    <w:p w:rsidR="006061AC" w:rsidRPr="00C03CCC" w:rsidRDefault="006061AC" w:rsidP="0063650E">
      <w:pPr>
        <w:ind w:firstLine="709"/>
        <w:jc w:val="both"/>
      </w:pPr>
      <w:r w:rsidRPr="00C03CCC">
        <w:t xml:space="preserve">3.7.4. Критерии принятия решения в рамках административной процедуры: </w:t>
      </w:r>
      <w:r w:rsidR="00413F77" w:rsidRPr="00C03CCC">
        <w:t>изменение фамилии, имени или отчества (при наличии) лица, которому предоставлен квалификационный аттестат, подтвержденное и прилагаемыми документами.</w:t>
      </w:r>
    </w:p>
    <w:p w:rsidR="00122E2F" w:rsidRPr="00C03CCC" w:rsidRDefault="006061AC" w:rsidP="00CA74B0">
      <w:pPr>
        <w:ind w:firstLine="709"/>
        <w:jc w:val="both"/>
      </w:pPr>
      <w:r w:rsidRPr="00C03CCC">
        <w:t>3.7.5. Результат административной процедуры:</w:t>
      </w:r>
      <w:r w:rsidR="00CA74B0">
        <w:t xml:space="preserve"> </w:t>
      </w:r>
      <w:r w:rsidR="00122E2F" w:rsidRPr="00C03CCC">
        <w:t>направление (вручение) заявителю уведомления о внесении изменений в реестр.</w:t>
      </w:r>
    </w:p>
    <w:p w:rsidR="00122E2F" w:rsidRPr="00C03CCC" w:rsidRDefault="006061AC" w:rsidP="004D04F5">
      <w:pPr>
        <w:ind w:firstLine="709"/>
        <w:jc w:val="both"/>
      </w:pPr>
      <w:r w:rsidRPr="00C03CCC">
        <w:t>3.7.6. Способ фиксации результата выполнения административной процедуры:</w:t>
      </w:r>
      <w:r w:rsidR="00B837A0" w:rsidRPr="00C03CCC">
        <w:t xml:space="preserve"> </w:t>
      </w:r>
    </w:p>
    <w:p w:rsidR="00122E2F" w:rsidRPr="00C03CCC" w:rsidRDefault="00122E2F" w:rsidP="00122E2F">
      <w:pPr>
        <w:ind w:firstLine="709"/>
        <w:jc w:val="both"/>
      </w:pPr>
      <w:r w:rsidRPr="00C03CCC">
        <w:t xml:space="preserve">вручение </w:t>
      </w:r>
      <w:r w:rsidR="0063650E">
        <w:t xml:space="preserve">заявителю </w:t>
      </w:r>
      <w:r w:rsidRPr="00C03CCC">
        <w:t>уведомления о вне</w:t>
      </w:r>
      <w:r w:rsidR="0063650E">
        <w:t>сении изменений в реестр лично под подпись</w:t>
      </w:r>
      <w:r w:rsidRPr="00C03CCC">
        <w:t>;</w:t>
      </w:r>
    </w:p>
    <w:p w:rsidR="00122E2F" w:rsidRPr="00C03CCC" w:rsidRDefault="0063650E" w:rsidP="00122E2F">
      <w:pPr>
        <w:ind w:firstLine="709"/>
        <w:jc w:val="both"/>
      </w:pPr>
      <w:r>
        <w:t>отправка</w:t>
      </w:r>
      <w:r w:rsidR="00122E2F" w:rsidRPr="00C03CCC">
        <w:t xml:space="preserve"> заявит</w:t>
      </w:r>
      <w:r>
        <w:t xml:space="preserve">елю уведомления </w:t>
      </w:r>
      <w:r w:rsidR="00122E2F" w:rsidRPr="00C03CCC">
        <w:t>о внесении изменений в реестр заказным почтовым отправлением с уведомлением о вручении;</w:t>
      </w:r>
    </w:p>
    <w:p w:rsidR="00122E2F" w:rsidRPr="00C03CCC" w:rsidRDefault="0063650E" w:rsidP="00122E2F">
      <w:pPr>
        <w:ind w:firstLine="709"/>
        <w:jc w:val="both"/>
      </w:pPr>
      <w:r w:rsidRPr="0063650E">
        <w:t>установка соответствующего статуса в ТОРИС с последующей автоматической передачей в МАИС ЭГУ</w:t>
      </w:r>
      <w:r w:rsidR="00122E2F" w:rsidRPr="00C03CCC">
        <w:t>.</w:t>
      </w:r>
    </w:p>
    <w:p w:rsidR="0009519E" w:rsidRPr="00C03CCC" w:rsidRDefault="0009519E" w:rsidP="004D04F5">
      <w:pPr>
        <w:ind w:firstLine="709"/>
        <w:jc w:val="both"/>
      </w:pPr>
    </w:p>
    <w:p w:rsidR="00122E2F" w:rsidRPr="00C03CCC" w:rsidRDefault="0009519E" w:rsidP="00122E2F">
      <w:pPr>
        <w:ind w:firstLine="709"/>
        <w:jc w:val="center"/>
        <w:rPr>
          <w:b/>
        </w:rPr>
      </w:pPr>
      <w:r w:rsidRPr="00C03CCC">
        <w:rPr>
          <w:b/>
        </w:rPr>
        <w:t xml:space="preserve">3.8. </w:t>
      </w:r>
      <w:r w:rsidR="00122E2F" w:rsidRPr="00C03CCC">
        <w:rPr>
          <w:b/>
        </w:rPr>
        <w:t>И</w:t>
      </w:r>
      <w:r w:rsidRPr="00C03CCC">
        <w:rPr>
          <w:b/>
        </w:rPr>
        <w:t xml:space="preserve">справление технической ошибки </w:t>
      </w:r>
      <w:r w:rsidR="00122E2F" w:rsidRPr="00C03CCC">
        <w:rPr>
          <w:b/>
        </w:rPr>
        <w:t>(описки, опечатки)</w:t>
      </w:r>
      <w:r w:rsidR="00122E2F" w:rsidRPr="00C03CCC">
        <w:rPr>
          <w:b/>
        </w:rPr>
        <w:br/>
      </w:r>
      <w:r w:rsidRPr="00C03CCC">
        <w:rPr>
          <w:b/>
        </w:rPr>
        <w:t xml:space="preserve">в сведениях, которая была допущена при размещении </w:t>
      </w:r>
    </w:p>
    <w:p w:rsidR="0009519E" w:rsidRPr="00C03CCC" w:rsidRDefault="0009519E" w:rsidP="00122E2F">
      <w:pPr>
        <w:ind w:firstLine="709"/>
        <w:jc w:val="center"/>
        <w:rPr>
          <w:b/>
        </w:rPr>
      </w:pPr>
      <w:r w:rsidRPr="00C03CCC">
        <w:rPr>
          <w:b/>
        </w:rPr>
        <w:t>сведений в реестре</w:t>
      </w:r>
      <w:r w:rsidR="001402FA" w:rsidRPr="00C03CCC">
        <w:rPr>
          <w:b/>
        </w:rPr>
        <w:t xml:space="preserve">, информирование заявителя об исправлении </w:t>
      </w:r>
      <w:r w:rsidR="001402FA" w:rsidRPr="00C03CCC">
        <w:rPr>
          <w:b/>
        </w:rPr>
        <w:br/>
        <w:t>технической ошибки либо об отсутствии технической ошибки</w:t>
      </w:r>
      <w:r w:rsidR="00A67B1E" w:rsidRPr="00C03CCC">
        <w:rPr>
          <w:b/>
        </w:rPr>
        <w:t>,</w:t>
      </w:r>
    </w:p>
    <w:p w:rsidR="00A67B1E" w:rsidRPr="00C03CCC" w:rsidRDefault="00A67B1E" w:rsidP="00122E2F">
      <w:pPr>
        <w:ind w:firstLine="709"/>
        <w:jc w:val="center"/>
        <w:rPr>
          <w:b/>
        </w:rPr>
      </w:pPr>
      <w:r w:rsidRPr="00C03CCC">
        <w:rPr>
          <w:b/>
        </w:rPr>
        <w:t>внесение исправлений в реестр</w:t>
      </w:r>
    </w:p>
    <w:p w:rsidR="0009519E" w:rsidRPr="00C03CCC" w:rsidRDefault="0009519E" w:rsidP="004D04F5">
      <w:pPr>
        <w:ind w:firstLine="709"/>
        <w:jc w:val="both"/>
      </w:pPr>
    </w:p>
    <w:p w:rsidR="004558B3" w:rsidRPr="00C03CCC" w:rsidRDefault="006061AC" w:rsidP="004D04F5">
      <w:pPr>
        <w:ind w:firstLine="709"/>
        <w:jc w:val="both"/>
      </w:pPr>
      <w:r w:rsidRPr="00C03CCC">
        <w:t>3.8.1. Основанием для начала административной процедуры является</w:t>
      </w:r>
      <w:r w:rsidR="004558B3" w:rsidRPr="00C03CCC">
        <w:t>:</w:t>
      </w:r>
    </w:p>
    <w:p w:rsidR="006061AC" w:rsidRPr="00C03CCC" w:rsidRDefault="004558B3" w:rsidP="004D04F5">
      <w:pPr>
        <w:ind w:firstLine="709"/>
        <w:jc w:val="both"/>
      </w:pPr>
      <w:r w:rsidRPr="00C03CCC">
        <w:t>поступление заявления об исправлении технической ошибки;</w:t>
      </w:r>
    </w:p>
    <w:p w:rsidR="006061AC" w:rsidRPr="00C03CCC" w:rsidRDefault="00477C44" w:rsidP="004D04F5">
      <w:pPr>
        <w:ind w:firstLine="709"/>
        <w:jc w:val="both"/>
      </w:pPr>
      <w:r w:rsidRPr="00C03CCC">
        <w:t>обнаружение Инспекцией технической ошибки.</w:t>
      </w:r>
    </w:p>
    <w:p w:rsidR="00477C44" w:rsidRPr="00C03CCC" w:rsidRDefault="006061AC" w:rsidP="004D04F5">
      <w:pPr>
        <w:ind w:firstLine="709"/>
        <w:jc w:val="both"/>
      </w:pPr>
      <w:r w:rsidRPr="00C03CCC">
        <w:t xml:space="preserve">3.8.2.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413F77" w:rsidRPr="00C03CCC">
        <w:br/>
      </w:r>
      <w:r w:rsidRPr="00C03CCC">
        <w:t>их выполнения:</w:t>
      </w:r>
    </w:p>
    <w:p w:rsidR="00413F77" w:rsidRPr="00C03CCC" w:rsidRDefault="00413F77" w:rsidP="004D04F5">
      <w:pPr>
        <w:ind w:firstLine="709"/>
        <w:jc w:val="both"/>
      </w:pPr>
      <w:r w:rsidRPr="00C03CCC">
        <w:t>рассмотрение заявления об исправлении технической ошибки;</w:t>
      </w:r>
    </w:p>
    <w:p w:rsidR="00413F77" w:rsidRPr="00C03CCC" w:rsidRDefault="00413F77" w:rsidP="004D04F5">
      <w:pPr>
        <w:ind w:firstLine="709"/>
        <w:jc w:val="both"/>
      </w:pPr>
      <w:r w:rsidRPr="00C03CCC">
        <w:t>принятие решения об исправлении технической ошибки;</w:t>
      </w:r>
    </w:p>
    <w:p w:rsidR="00413F77" w:rsidRPr="00C03CCC" w:rsidRDefault="00F159A2" w:rsidP="004D04F5">
      <w:pPr>
        <w:ind w:firstLine="709"/>
        <w:jc w:val="both"/>
      </w:pPr>
      <w:r w:rsidRPr="00C03CCC">
        <w:t>внесение исправлений в реестр;</w:t>
      </w:r>
    </w:p>
    <w:p w:rsidR="00CA74B0" w:rsidRDefault="00CA74B0" w:rsidP="00CA74B0">
      <w:pPr>
        <w:ind w:firstLine="709"/>
        <w:jc w:val="both"/>
      </w:pPr>
      <w:r w:rsidRPr="00CA74B0">
        <w:t>подготовка и направление (вручение) заявителю уведомления об исправлении технической ошибки либо об отсутствии технической ошибки;</w:t>
      </w:r>
    </w:p>
    <w:p w:rsidR="00F159A2" w:rsidRPr="00C03CCC" w:rsidRDefault="00CA74B0" w:rsidP="00CA74B0">
      <w:pPr>
        <w:ind w:firstLine="709"/>
        <w:jc w:val="both"/>
      </w:pPr>
      <w:r>
        <w:t>внесение информации в ТОРИС</w:t>
      </w:r>
      <w:r w:rsidR="00F159A2" w:rsidRPr="00C03CCC">
        <w:t>.</w:t>
      </w:r>
    </w:p>
    <w:p w:rsidR="00477C44" w:rsidRPr="00C03CCC" w:rsidRDefault="00477C44" w:rsidP="004D04F5">
      <w:pPr>
        <w:ind w:firstLine="709"/>
        <w:jc w:val="both"/>
      </w:pPr>
      <w:r w:rsidRPr="00C03CCC">
        <w:t xml:space="preserve">Продолжительность административной процедуры: </w:t>
      </w:r>
      <w:r w:rsidR="001402FA" w:rsidRPr="00C03CCC">
        <w:t>три</w:t>
      </w:r>
      <w:r w:rsidR="004558B3" w:rsidRPr="00C03CCC">
        <w:t xml:space="preserve"> рабочих дня со дня обнаружения </w:t>
      </w:r>
      <w:r w:rsidRPr="00C03CCC">
        <w:t xml:space="preserve">Инспекцией технической ошибки </w:t>
      </w:r>
      <w:r w:rsidR="004558B3" w:rsidRPr="00C03CCC">
        <w:t xml:space="preserve">либо поступления </w:t>
      </w:r>
      <w:r w:rsidRPr="00C03CCC">
        <w:t xml:space="preserve">заявления </w:t>
      </w:r>
      <w:r w:rsidRPr="00C03CCC">
        <w:br/>
        <w:t>об исправлении технической ошибки.</w:t>
      </w:r>
    </w:p>
    <w:p w:rsidR="006061AC" w:rsidRPr="00C03CCC" w:rsidRDefault="006061AC" w:rsidP="004D04F5">
      <w:pPr>
        <w:ind w:firstLine="709"/>
        <w:jc w:val="both"/>
      </w:pPr>
      <w:r w:rsidRPr="00C03CCC">
        <w:t>3.8.3. Сведения о должностном лице, ответственном за выполнение административного действия, входящего в состав административной процедуры:</w:t>
      </w:r>
    </w:p>
    <w:p w:rsidR="00477C44" w:rsidRPr="00C03CCC" w:rsidRDefault="00477C44" w:rsidP="004D04F5">
      <w:pPr>
        <w:ind w:firstLine="709"/>
        <w:jc w:val="both"/>
      </w:pPr>
      <w:r w:rsidRPr="00C03CCC">
        <w:t xml:space="preserve">должностное лицо Инспекции, уполномоченное на принятие решения </w:t>
      </w:r>
      <w:r w:rsidRPr="00C03CCC">
        <w:br/>
        <w:t>об исправлении технической ошибки;</w:t>
      </w:r>
    </w:p>
    <w:p w:rsidR="00477C44" w:rsidRPr="00C03CCC" w:rsidRDefault="006061AC" w:rsidP="004D04F5">
      <w:pPr>
        <w:ind w:firstLine="709"/>
        <w:jc w:val="both"/>
      </w:pPr>
      <w:r w:rsidRPr="00C03CCC">
        <w:lastRenderedPageBreak/>
        <w:t>специалист Отдела лицензирования</w:t>
      </w:r>
      <w:r w:rsidR="00477C44" w:rsidRPr="00C03CCC">
        <w:t>, ответственный за исправление технической ошибки.</w:t>
      </w:r>
    </w:p>
    <w:p w:rsidR="006061AC" w:rsidRPr="00C03CCC" w:rsidRDefault="006061AC" w:rsidP="004D04F5">
      <w:pPr>
        <w:ind w:firstLine="709"/>
        <w:jc w:val="both"/>
      </w:pPr>
      <w:r w:rsidRPr="00C03CCC">
        <w:t xml:space="preserve">3.8.4. Критерии принятия решения в рамках административной процедуры: </w:t>
      </w:r>
      <w:r w:rsidR="00477C44" w:rsidRPr="00C03CCC">
        <w:t>наличие технической ошибки в сведениях (описка, опечатка), которая была допущена Инспекцией при размещении сведений в реестре и привела к несоответствию сведений, внесенных в реестр, сведениям в документах, на основании которых соответствующие сведения были внесены в реестр.</w:t>
      </w:r>
    </w:p>
    <w:p w:rsidR="00122E2F" w:rsidRPr="00C03CCC" w:rsidRDefault="006061AC" w:rsidP="004D04F5">
      <w:pPr>
        <w:ind w:firstLine="709"/>
        <w:jc w:val="both"/>
      </w:pPr>
      <w:r w:rsidRPr="00C03CCC">
        <w:t>3.8.5. Результат административной процедуры:</w:t>
      </w:r>
      <w:r w:rsidR="00477C44" w:rsidRPr="00C03CCC">
        <w:t xml:space="preserve"> </w:t>
      </w:r>
    </w:p>
    <w:p w:rsidR="001402FA" w:rsidRPr="00C03CCC" w:rsidRDefault="001402FA" w:rsidP="001402FA">
      <w:pPr>
        <w:ind w:firstLine="709"/>
        <w:jc w:val="both"/>
      </w:pPr>
      <w:r w:rsidRPr="00C03CCC">
        <w:t>принятие решения об исправлении технической ошибки;</w:t>
      </w:r>
    </w:p>
    <w:p w:rsidR="001402FA" w:rsidRPr="00C03CCC" w:rsidRDefault="001402FA" w:rsidP="00122E2F">
      <w:pPr>
        <w:ind w:firstLine="709"/>
        <w:jc w:val="both"/>
      </w:pPr>
      <w:r w:rsidRPr="00C03CCC">
        <w:t>внесение исправлений в реестр</w:t>
      </w:r>
    </w:p>
    <w:p w:rsidR="00122E2F" w:rsidRPr="00C03CCC" w:rsidRDefault="00122E2F" w:rsidP="00122E2F">
      <w:pPr>
        <w:ind w:firstLine="709"/>
        <w:jc w:val="both"/>
      </w:pPr>
      <w:r w:rsidRPr="00C03CCC">
        <w:t>направление (вручение) заявителю уведомления об исправлении технической ошибки</w:t>
      </w:r>
      <w:r w:rsidR="001402FA" w:rsidRPr="00C03CCC">
        <w:t xml:space="preserve"> либо об отсутствии технической ошибки</w:t>
      </w:r>
      <w:r w:rsidRPr="00C03CCC">
        <w:t>.</w:t>
      </w:r>
    </w:p>
    <w:p w:rsidR="006061AC" w:rsidRPr="00C03CCC" w:rsidRDefault="006061AC" w:rsidP="00122E2F">
      <w:pPr>
        <w:ind w:firstLine="709"/>
        <w:jc w:val="both"/>
      </w:pPr>
      <w:r w:rsidRPr="00C03CCC">
        <w:t>3.8.6. Способ фиксации результата выполнения административной процедуры:</w:t>
      </w:r>
    </w:p>
    <w:p w:rsidR="00122E2F" w:rsidRPr="00C03CCC" w:rsidRDefault="0063650E" w:rsidP="00122E2F">
      <w:pPr>
        <w:ind w:firstLine="709"/>
        <w:jc w:val="both"/>
      </w:pPr>
      <w:r>
        <w:t>в</w:t>
      </w:r>
      <w:r w:rsidR="00122E2F" w:rsidRPr="00C03CCC">
        <w:t>ручение</w:t>
      </w:r>
      <w:r>
        <w:t xml:space="preserve"> заявителю</w:t>
      </w:r>
      <w:r w:rsidR="00122E2F" w:rsidRPr="00C03CCC">
        <w:t xml:space="preserve"> уведомления о внесении изм</w:t>
      </w:r>
      <w:r>
        <w:t>енений в реестр лично под подпись</w:t>
      </w:r>
      <w:r w:rsidR="00122E2F" w:rsidRPr="00C03CCC">
        <w:t>;</w:t>
      </w:r>
    </w:p>
    <w:p w:rsidR="00122E2F" w:rsidRPr="00C03CCC" w:rsidRDefault="0063650E" w:rsidP="00122E2F">
      <w:pPr>
        <w:ind w:firstLine="709"/>
        <w:jc w:val="both"/>
      </w:pPr>
      <w:r>
        <w:t xml:space="preserve">отправка заявителю уведомления </w:t>
      </w:r>
      <w:r w:rsidR="00122E2F" w:rsidRPr="00C03CCC">
        <w:t>об исправлении технической ошибки заказным почтовым отправлением с уведомлением о вручении;</w:t>
      </w:r>
    </w:p>
    <w:p w:rsidR="00122E2F" w:rsidRPr="00C03CCC" w:rsidRDefault="0063650E" w:rsidP="00122E2F">
      <w:pPr>
        <w:ind w:firstLine="709"/>
        <w:jc w:val="both"/>
      </w:pPr>
      <w:r w:rsidRPr="0063650E">
        <w:t>установка соответствующего статуса в ТОРИС с последующей автоматической передачей в МАИС ЭГУ</w:t>
      </w:r>
      <w:r w:rsidR="00122E2F" w:rsidRPr="00C03CCC">
        <w:t>.</w:t>
      </w:r>
    </w:p>
    <w:p w:rsidR="0009519E" w:rsidRPr="00C03CCC" w:rsidRDefault="0009519E" w:rsidP="004D04F5">
      <w:pPr>
        <w:ind w:firstLine="709"/>
        <w:jc w:val="both"/>
      </w:pPr>
    </w:p>
    <w:p w:rsidR="00E56866" w:rsidRPr="00C03CCC" w:rsidRDefault="0009519E" w:rsidP="004D04F5">
      <w:pPr>
        <w:ind w:firstLine="709"/>
        <w:jc w:val="center"/>
      </w:pPr>
      <w:r w:rsidRPr="00C03CCC">
        <w:rPr>
          <w:b/>
          <w:bCs/>
        </w:rPr>
        <w:t>3.9</w:t>
      </w:r>
      <w:r w:rsidR="00E56866" w:rsidRPr="00C03CCC">
        <w:rPr>
          <w:b/>
          <w:bCs/>
        </w:rPr>
        <w:t xml:space="preserve">. </w:t>
      </w:r>
      <w:r w:rsidR="001402FA" w:rsidRPr="00C03CCC">
        <w:rPr>
          <w:b/>
          <w:bCs/>
        </w:rPr>
        <w:t>П</w:t>
      </w:r>
      <w:r w:rsidRPr="00C03CCC">
        <w:rPr>
          <w:b/>
          <w:bCs/>
        </w:rPr>
        <w:t>редоставление сведений из реестра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6061AC" w:rsidRPr="00C03CCC" w:rsidRDefault="006061AC" w:rsidP="004D04F5">
      <w:pPr>
        <w:ind w:firstLine="709"/>
        <w:jc w:val="both"/>
      </w:pPr>
      <w:r w:rsidRPr="00C03CCC">
        <w:t>3.9.1. Основанием для начала административной процедуры является поступление</w:t>
      </w:r>
      <w:r w:rsidR="004558B3" w:rsidRPr="00C03CCC">
        <w:t xml:space="preserve"> заявления о предоставлении сведений из реестра.</w:t>
      </w:r>
    </w:p>
    <w:p w:rsidR="004558B3" w:rsidRPr="00C03CCC" w:rsidRDefault="006061AC" w:rsidP="004D04F5">
      <w:pPr>
        <w:ind w:firstLine="709"/>
        <w:jc w:val="both"/>
      </w:pPr>
      <w:r w:rsidRPr="00C03CCC">
        <w:t xml:space="preserve">3.9.2.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C03CCC">
        <w:t>и(</w:t>
      </w:r>
      <w:proofErr w:type="gramEnd"/>
      <w:r w:rsidRPr="00C03CCC">
        <w:t xml:space="preserve">или) максимальный срок </w:t>
      </w:r>
      <w:r w:rsidR="001402FA" w:rsidRPr="00C03CCC">
        <w:br/>
      </w:r>
      <w:r w:rsidRPr="00C03CCC">
        <w:t>их выполнения:</w:t>
      </w:r>
    </w:p>
    <w:p w:rsidR="004558B3" w:rsidRPr="00C03CCC" w:rsidRDefault="004558B3" w:rsidP="004D04F5">
      <w:pPr>
        <w:ind w:firstLine="709"/>
        <w:jc w:val="both"/>
      </w:pPr>
      <w:r w:rsidRPr="00C03CCC">
        <w:t xml:space="preserve">Предоставление сведений из реестра осуществляется в автоматическом режиме </w:t>
      </w:r>
      <w:r w:rsidRPr="00C03CCC">
        <w:br/>
        <w:t xml:space="preserve">с использованием </w:t>
      </w:r>
      <w:r w:rsidR="00352BDC" w:rsidRPr="00C03CCC">
        <w:t>ГИС ЖКХ</w:t>
      </w:r>
      <w:r w:rsidRPr="00C03CCC">
        <w:t xml:space="preserve"> в форме электронного документа, который подписывается электронной подписью системы и содержит сведения, размещенные в системе в открытом доступе на дату его формирования (далее - электронный документ).</w:t>
      </w:r>
    </w:p>
    <w:p w:rsidR="006061AC" w:rsidRPr="00C03CCC" w:rsidRDefault="004558B3" w:rsidP="004D04F5">
      <w:pPr>
        <w:ind w:firstLine="709"/>
        <w:jc w:val="both"/>
      </w:pPr>
      <w:r w:rsidRPr="00C03CCC">
        <w:t xml:space="preserve"> Электронный документ содержит двумерный штриховой код (QR-код) </w:t>
      </w:r>
      <w:r w:rsidRPr="00C03CCC">
        <w:br/>
        <w:t xml:space="preserve">с информацией об адресе страницы 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с размещенными на ней записями из реестра. При помощи двумерного штрихового кода, нанесенного на электронный документ с информацией из реестра, должно быть обеспечено отображение записей </w:t>
      </w:r>
      <w:r w:rsidRPr="00C03CCC">
        <w:br/>
        <w:t>в отношении конкретного лица, сведения о котором содержатся в реестре.</w:t>
      </w:r>
    </w:p>
    <w:p w:rsidR="004558B3" w:rsidRPr="00C03CCC" w:rsidRDefault="004558B3" w:rsidP="004D04F5">
      <w:pPr>
        <w:ind w:firstLine="709"/>
        <w:jc w:val="both"/>
      </w:pPr>
      <w:r w:rsidRPr="00C03CCC">
        <w:t xml:space="preserve">Продолжительность административной процедуры: </w:t>
      </w:r>
      <w:r w:rsidR="001402FA" w:rsidRPr="00C03CCC">
        <w:t>три</w:t>
      </w:r>
      <w:r w:rsidRPr="00C03CCC">
        <w:t xml:space="preserve"> рабочих дня поступления </w:t>
      </w:r>
      <w:r w:rsidRPr="00C03CCC">
        <w:br/>
        <w:t>в Инспекцию заявления о предоставлении сведений из реестра</w:t>
      </w:r>
    </w:p>
    <w:p w:rsidR="006061AC" w:rsidRPr="00C03CCC" w:rsidRDefault="006061AC" w:rsidP="001402FA">
      <w:pPr>
        <w:ind w:firstLine="709"/>
        <w:jc w:val="both"/>
      </w:pPr>
      <w:r w:rsidRPr="00C03CCC">
        <w:t>3.9.3. 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1402FA" w:rsidRPr="00C03CCC">
        <w:t xml:space="preserve"> </w:t>
      </w:r>
      <w:r w:rsidRPr="00C03CCC">
        <w:t>специалист Отдела лицензирования</w:t>
      </w:r>
      <w:r w:rsidR="004558B3" w:rsidRPr="00C03CCC">
        <w:t xml:space="preserve">, ответственный за предоставление сведений </w:t>
      </w:r>
      <w:r w:rsidR="004558B3" w:rsidRPr="00C03CCC">
        <w:br/>
        <w:t>из реестра</w:t>
      </w:r>
      <w:r w:rsidRPr="00C03CCC">
        <w:t xml:space="preserve">. </w:t>
      </w:r>
    </w:p>
    <w:p w:rsidR="006061AC" w:rsidRPr="00C03CCC" w:rsidRDefault="006061AC" w:rsidP="001402FA">
      <w:pPr>
        <w:ind w:firstLine="709"/>
        <w:jc w:val="both"/>
      </w:pPr>
      <w:r w:rsidRPr="00C03CCC">
        <w:t>3.9.4. Критерии принятия решения в рамках административной процедуры:</w:t>
      </w:r>
      <w:r w:rsidR="001402FA" w:rsidRPr="00C03CCC">
        <w:t xml:space="preserve"> </w:t>
      </w:r>
      <w:r w:rsidR="004558B3" w:rsidRPr="00C03CCC">
        <w:t>наличие в реестре сведений о предоставлении квалификационного аттестата.</w:t>
      </w:r>
    </w:p>
    <w:p w:rsidR="006061AC" w:rsidRPr="00C03CCC" w:rsidRDefault="006061AC" w:rsidP="001402FA">
      <w:pPr>
        <w:ind w:firstLine="709"/>
        <w:jc w:val="both"/>
      </w:pPr>
      <w:r w:rsidRPr="00C03CCC">
        <w:t>3.9.5. Результат административной процедуры:</w:t>
      </w:r>
      <w:r w:rsidR="004558B3" w:rsidRPr="00C03CCC">
        <w:t xml:space="preserve"> предоставление заявителю сведений из реестра.</w:t>
      </w:r>
    </w:p>
    <w:p w:rsidR="006061AC" w:rsidRPr="00C03CCC" w:rsidRDefault="006061AC" w:rsidP="001402FA">
      <w:pPr>
        <w:ind w:firstLine="709"/>
        <w:jc w:val="both"/>
      </w:pPr>
      <w:r w:rsidRPr="00C03CCC">
        <w:t>3.9.6. Способ фиксации результата выполнения административной процедуры:</w:t>
      </w:r>
      <w:r w:rsidR="004558B3" w:rsidRPr="00C03CCC">
        <w:t xml:space="preserve"> </w:t>
      </w:r>
      <w:r w:rsidR="00F159A2" w:rsidRPr="00C03CCC">
        <w:t xml:space="preserve">статус </w:t>
      </w:r>
      <w:r w:rsidR="00352BDC" w:rsidRPr="00C03CCC">
        <w:t>в ГИС ЖКХ</w:t>
      </w:r>
      <w:r w:rsidR="004558B3" w:rsidRPr="00C03CCC">
        <w:t>.</w:t>
      </w:r>
    </w:p>
    <w:p w:rsidR="001E044B" w:rsidRPr="00CA74B0" w:rsidRDefault="00E56866" w:rsidP="00CA74B0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3-1. Особенности предоставления государственной услуги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center"/>
      </w:pPr>
      <w:r w:rsidRPr="00C03CCC">
        <w:rPr>
          <w:b/>
          <w:bCs/>
        </w:rPr>
        <w:t>в электронной форме</w:t>
      </w:r>
      <w:r w:rsidRPr="00C03CCC">
        <w:t xml:space="preserve">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При предоставлении государственной услуги в электронной форме осуществляются следующие административные процедуры (действия):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предоставление в установленном порядке информации заявителям и обеспечение доступа заявителей к сведениям о государственной услуге;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подача запроса </w:t>
      </w:r>
      <w:r w:rsidR="00931D4F" w:rsidRPr="00C03CCC">
        <w:t xml:space="preserve">о предоставлении государственной услуги </w:t>
      </w:r>
      <w:r w:rsidRPr="00C03CCC">
        <w:t xml:space="preserve">и иных документов, необходимых для предоставления государственной услуги, и прием таких заявлений </w:t>
      </w:r>
      <w:r w:rsidR="00931D4F" w:rsidRPr="00C03CCC">
        <w:br/>
      </w:r>
      <w:r w:rsidRPr="00C03CCC">
        <w:t xml:space="preserve">и документов;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получение заявителем сведений о ходе выполнения запроса о предоставлении государственной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взаимодействие Инспекции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получение заявителем результата предоставления государственной услуги, если иное не установлено федеральным законом;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иные действия, необходимые для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3-1.1. Предоставление в установленном порядке информации заявителям </w:t>
      </w:r>
      <w:r w:rsidR="00A67B1E" w:rsidRPr="00C03CCC">
        <w:br/>
      </w:r>
      <w:r w:rsidRPr="00C03CCC">
        <w:t xml:space="preserve">и обеспечение доступа заявителей к сведениям о государственной услуге.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Заявитель может получить информацию о порядке предоставления государственной услуги, в том числе в электронной форме на </w:t>
      </w:r>
      <w:r w:rsidR="00931D4F" w:rsidRPr="00C03CCC">
        <w:t xml:space="preserve">Едином портале, </w:t>
      </w:r>
      <w:r w:rsidRPr="00C03CCC">
        <w:t xml:space="preserve">Портале.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A67B1E" w:rsidRPr="00C03CCC">
        <w:br/>
      </w:r>
      <w:r w:rsidRPr="00C03CCC">
        <w:t xml:space="preserve">и формам иных документов выполняется без предварительной авторизации заявителя на </w:t>
      </w:r>
      <w:r w:rsidR="00931D4F" w:rsidRPr="00C03CCC">
        <w:t xml:space="preserve">Едином портале, </w:t>
      </w:r>
      <w:r w:rsidRPr="00C03CCC">
        <w:t>Портале. Заявитель может ознакомиться с формой запроса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платежа), на</w:t>
      </w:r>
      <w:r w:rsidR="00931D4F" w:rsidRPr="00C03CCC">
        <w:t xml:space="preserve"> Едином портале,</w:t>
      </w:r>
      <w:r w:rsidRPr="00C03CCC">
        <w:t xml:space="preserve"> Портале, при необходимости сохранить их на компьютере.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3-1.2. Подача запроса и иных документов, необходимых для предоставления государственной услуги, и прием таких запросов и документов.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3-1.2.1. Подача запроса и иных документов, необходимых для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proofErr w:type="gramStart"/>
      <w:r w:rsidRPr="00C03CCC"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</w:t>
      </w:r>
      <w:r w:rsidR="00931D4F" w:rsidRPr="00C03CCC">
        <w:t xml:space="preserve">Едином портале, </w:t>
      </w:r>
      <w:r w:rsidRPr="00C03CCC">
        <w:t xml:space="preserve">Портале в соответствии с пунктом 5 Правил осуществления взаимодействия </w:t>
      </w:r>
      <w:r w:rsidR="0055661C">
        <w:br/>
      </w:r>
      <w:r w:rsidRPr="00C03CCC">
        <w:t xml:space="preserve"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</w:t>
      </w:r>
      <w:r w:rsidR="00F4142D" w:rsidRPr="00C03CCC">
        <w:t>№</w:t>
      </w:r>
      <w:r w:rsidRPr="00C03CCC">
        <w:t xml:space="preserve"> 516</w:t>
      </w:r>
      <w:proofErr w:type="gramEnd"/>
      <w:r w:rsidRPr="00C03CCC">
        <w:t xml:space="preserve">. После подачи электронного запроса не требуется формирование бумажного запроса.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Для подачи запроса на </w:t>
      </w:r>
      <w:r w:rsidR="00931D4F" w:rsidRPr="00C03CCC">
        <w:t xml:space="preserve">Едином портале, </w:t>
      </w:r>
      <w:r w:rsidRPr="00C03CCC">
        <w:t xml:space="preserve">Портале заявитель (представитель) выполняет следующие действия: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изучает информацию о порядке предоставления государственной услуги </w:t>
      </w:r>
      <w:r w:rsidR="00A67B1E" w:rsidRPr="00C03CCC">
        <w:br/>
      </w:r>
      <w:r w:rsidRPr="00C03CCC">
        <w:t xml:space="preserve">в электронной форме, размещенную на </w:t>
      </w:r>
      <w:r w:rsidR="00931D4F" w:rsidRPr="00C03CCC">
        <w:t xml:space="preserve">Едином портале, </w:t>
      </w:r>
      <w:r w:rsidRPr="00C03CCC">
        <w:t xml:space="preserve">Портале в соответствующем разделе;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выполняет авторизацию на </w:t>
      </w:r>
      <w:r w:rsidR="00931D4F" w:rsidRPr="00C03CCC">
        <w:t xml:space="preserve">Едином портале, </w:t>
      </w:r>
      <w:r w:rsidRPr="00C03CCC">
        <w:t xml:space="preserve">Портале. При этом авторизация физического лица производится получателем государственной услуги самостоятельно;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открывает форму электронного запроса на </w:t>
      </w:r>
      <w:r w:rsidR="00931D4F" w:rsidRPr="00C03CCC">
        <w:t xml:space="preserve">Едином портале, </w:t>
      </w:r>
      <w:r w:rsidRPr="00C03CCC">
        <w:t xml:space="preserve">Портале (далее - форма электронного запроса);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заполняет форму электронного запроса, включающую сведения, необходимые </w:t>
      </w:r>
      <w:r w:rsidR="00A67B1E" w:rsidRPr="00C03CCC">
        <w:br/>
      </w:r>
      <w:r w:rsidRPr="00C03CCC">
        <w:t xml:space="preserve">и обязательные для предоставления государственной услуги; </w:t>
      </w:r>
    </w:p>
    <w:p w:rsidR="00E56866" w:rsidRPr="00C03CCC" w:rsidRDefault="00E56866" w:rsidP="00931D4F">
      <w:pPr>
        <w:ind w:firstLine="709"/>
        <w:jc w:val="both"/>
      </w:pPr>
      <w:r w:rsidRPr="00C03CCC">
        <w:t xml:space="preserve">прикрепляет </w:t>
      </w:r>
      <w:proofErr w:type="gramStart"/>
      <w:r w:rsidRPr="00C03CCC">
        <w:t>скан-образы</w:t>
      </w:r>
      <w:proofErr w:type="gramEnd"/>
      <w:r w:rsidRPr="00C03CCC">
        <w:t xml:space="preserve"> документов к форме электронного</w:t>
      </w:r>
      <w:r w:rsidR="00931D4F" w:rsidRPr="00C03CCC">
        <w:t xml:space="preserve"> запроса (при необходимости)</w:t>
      </w:r>
      <w:r w:rsidRPr="00C03CCC">
        <w:t xml:space="preserve">. При подаче электронного запроса заявителю (представителю) </w:t>
      </w:r>
      <w:r w:rsidR="0055661C">
        <w:br/>
      </w:r>
      <w:r w:rsidRPr="00C03CCC">
        <w:t xml:space="preserve">не требуется прилагать скан-образ документа, удостоверяющего личность, при использовании ЕСИА;  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подтверждает достоверность сообщенных сведений (устанавливает соответствующую отметку в форме электронного запроса);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отправляет заполненный электронный запрос (нажимает соответствующую кнопку в форме электронного запроса);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выбирает способ получения уведомлений о ходе предоставления государственной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электронный запрос вместе с прикрепленными скан-образами документов подписывается (простой электронной подписью </w:t>
      </w:r>
      <w:proofErr w:type="gramStart"/>
      <w:r w:rsidRPr="00C03CCC">
        <w:t>и(</w:t>
      </w:r>
      <w:proofErr w:type="gramEnd"/>
      <w:r w:rsidRPr="00C03CCC">
        <w:t xml:space="preserve">или) усиленной квалифицированной электронной подписью) в соответствии с требованиями Федерального закона </w:t>
      </w:r>
      <w:r w:rsidR="00A67B1E" w:rsidRPr="00C03CCC">
        <w:br/>
      </w:r>
      <w:r w:rsidRPr="00C03CCC">
        <w:t xml:space="preserve">от 06.04.2011 </w:t>
      </w:r>
      <w:r w:rsidR="00F4142D" w:rsidRPr="00C03CCC">
        <w:t>№</w:t>
      </w:r>
      <w:r w:rsidRPr="00C03CCC">
        <w:t xml:space="preserve"> 63-ФЗ </w:t>
      </w:r>
      <w:r w:rsidR="00386D1E" w:rsidRPr="00C03CCC">
        <w:t>«</w:t>
      </w:r>
      <w:r w:rsidRPr="00C03CCC">
        <w:t>Об электронной подписи</w:t>
      </w:r>
      <w:r w:rsidR="00386D1E" w:rsidRPr="00C03CCC">
        <w:t>»</w:t>
      </w:r>
      <w:r w:rsidRPr="00C03CCC">
        <w:t xml:space="preserve"> и требованиями Федерального закона </w:t>
      </w:r>
      <w:r w:rsidR="00F4142D" w:rsidRPr="00C03CCC">
        <w:t>№</w:t>
      </w:r>
      <w:r w:rsidRPr="00C03CCC">
        <w:t xml:space="preserve"> 210-ФЗ.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Подписание запроса и </w:t>
      </w:r>
      <w:proofErr w:type="gramStart"/>
      <w:r w:rsidRPr="00C03CCC">
        <w:t>скан-образов</w:t>
      </w:r>
      <w:proofErr w:type="gramEnd"/>
      <w:r w:rsidRPr="00C03CCC">
        <w:t xml:space="preserve"> документов квалифицированной электронной подписью осуществляется только юридическими лицами. В случаях обращения физических лиц или индивидуальных предпринимателей применяется только простая электронная подпись;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получает уведомление 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 на Портале и в мобильном приложении, СМС-сообщением (при выборе заявителем соответствующего способа информирования),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получает уведомление о приеме электронного запроса в Инспекции и о начале процедуры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случае необходимости посещения Инспекции заявитель получает соответствующую информацию от уполномоченного лица Инспекции в виде уведомления; </w:t>
      </w:r>
      <w:proofErr w:type="gramStart"/>
      <w:r w:rsidRPr="00C03CCC">
        <w:t xml:space="preserve">уведомление может содержать приглашение на прием, в котором должностным лицом Инспекции установлены дата и время приема, либо заявителю предоставляется возможность самостоятельно записаться на прием в Отдел лицензирования согласно установленному графику приема граждан, формируемому Инспекцией (после осуществления записи на прием заявитель получает 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 на </w:t>
      </w:r>
      <w:r w:rsidR="00931D4F" w:rsidRPr="00C03CCC">
        <w:t xml:space="preserve">Едином портале, </w:t>
      </w:r>
      <w:r w:rsidRPr="00C03CCC">
        <w:t xml:space="preserve">Портале и в мобильном приложении электронный талон-приглашение).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При осуществлении записи на прием от заявителя не требуется совершения иных действий, кроме прохождения процедуры авторизации и указания цели приема;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случае необходимости заявитель может потребовать отзыв электронного запроса;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случае необходимости заявитель может дополнительно приложить сведения </w:t>
      </w:r>
      <w:proofErr w:type="gramStart"/>
      <w:r w:rsidRPr="00C03CCC">
        <w:t>и(</w:t>
      </w:r>
      <w:proofErr w:type="gramEnd"/>
      <w:r w:rsidRPr="00C03CCC">
        <w:t xml:space="preserve">или) документы к поданному заявлению;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случае выявления недостатков в представленных сведениях </w:t>
      </w:r>
      <w:proofErr w:type="gramStart"/>
      <w:r w:rsidRPr="00C03CCC">
        <w:t>и(</w:t>
      </w:r>
      <w:proofErr w:type="gramEnd"/>
      <w:r w:rsidRPr="00C03CCC">
        <w:t xml:space="preserve">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Инспекции недостатков в соответствии </w:t>
      </w:r>
      <w:r w:rsidR="00A67B1E" w:rsidRPr="00C03CCC">
        <w:br/>
      </w:r>
      <w:r w:rsidRPr="00C03CCC">
        <w:t xml:space="preserve">с уведомлением о выявлении недостатков не может превышать сроки, указанные в разделе III настоящего Административного регламента.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3-1.2.2. Прием заявлений и документов, необходимых для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Электронное дело, сохраненное в МАИС ЭГУ, становится доступным для специалиста отдела, ответственного за принятие решения о предоставлении (отказе </w:t>
      </w:r>
      <w:r w:rsidR="00A67B1E" w:rsidRPr="00C03CCC">
        <w:br/>
      </w:r>
      <w:r w:rsidRPr="00C03CCC">
        <w:t xml:space="preserve">в предоставлении) государственной услуги (далее - специалист отдела) в </w:t>
      </w:r>
      <w:r w:rsidR="00386D1E" w:rsidRPr="00C03CCC">
        <w:t>«</w:t>
      </w:r>
      <w:r w:rsidRPr="00C03CCC">
        <w:t>Электронном кабинете должностного лица</w:t>
      </w:r>
      <w:r w:rsidR="00386D1E" w:rsidRPr="00C03CCC">
        <w:t>»</w:t>
      </w:r>
      <w:r w:rsidRPr="00C03CCC">
        <w:t xml:space="preserve">. </w:t>
      </w:r>
    </w:p>
    <w:p w:rsidR="00E56866" w:rsidRPr="00C03CCC" w:rsidRDefault="00931D4F" w:rsidP="004D04F5">
      <w:pPr>
        <w:ind w:firstLine="709"/>
        <w:jc w:val="both"/>
      </w:pPr>
      <w:r w:rsidRPr="00C03CCC">
        <w:t>Специалист О</w:t>
      </w:r>
      <w:r w:rsidR="00E56866" w:rsidRPr="00C03CCC">
        <w:t xml:space="preserve">тдела </w:t>
      </w:r>
      <w:r w:rsidRPr="00C03CCC">
        <w:t>лицензирования</w:t>
      </w:r>
      <w:r w:rsidR="00E56866" w:rsidRPr="00C03CCC">
        <w:t xml:space="preserve"> с использованием усиленной квалифицированной электронной подписи: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проверяет наличие электронных дел, поступивших с </w:t>
      </w:r>
      <w:r w:rsidR="00931D4F" w:rsidRPr="00C03CCC">
        <w:t xml:space="preserve">Единого портала, </w:t>
      </w:r>
      <w:r w:rsidRPr="00C03CCC">
        <w:t xml:space="preserve">Портала, </w:t>
      </w:r>
      <w:r w:rsidR="00931D4F" w:rsidRPr="00C03CCC">
        <w:br/>
      </w:r>
      <w:r w:rsidRPr="00C03CCC">
        <w:t xml:space="preserve">с периодом не реже одного раза в рабочий день;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изучает поступившие электронные дела, в том числе приложенные заявителем </w:t>
      </w:r>
      <w:proofErr w:type="gramStart"/>
      <w:r w:rsidRPr="00C03CCC">
        <w:t>скан-образы</w:t>
      </w:r>
      <w:proofErr w:type="gramEnd"/>
      <w:r w:rsidRPr="00C03CCC">
        <w:t xml:space="preserve"> документов (графические файлы);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проверяет комплектность, читаемость </w:t>
      </w:r>
      <w:proofErr w:type="gramStart"/>
      <w:r w:rsidRPr="00C03CCC">
        <w:t>скан-образов</w:t>
      </w:r>
      <w:proofErr w:type="gramEnd"/>
      <w:r w:rsidRPr="00C03CCC">
        <w:t xml:space="preserve"> документов (графических файлов);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при необходимости направляет межведомственные запросы для получения необходимых документов (сведений) </w:t>
      </w:r>
      <w:proofErr w:type="gramStart"/>
      <w:r w:rsidRPr="00C03CCC">
        <w:t>и(</w:t>
      </w:r>
      <w:proofErr w:type="gramEnd"/>
      <w:r w:rsidRPr="00C03CCC">
        <w:t xml:space="preserve">или) подтверждения документов (сведений), касающихся заявителя и хранящихся в том числе в базах данных информационных систем исполнительных органов государственной власти и федеральных органов исполнительной власти, в рамках предоставления государственной услуги в электронной форме;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информирует заявителя посредством установки статусов электронного дела и (при необходимости) формирования комментариев: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 необходимости явки заявителя в Инспекцию (в случае необходимости) </w:t>
      </w:r>
      <w:r w:rsidR="00A67B1E" w:rsidRPr="00C03CCC">
        <w:br/>
      </w:r>
      <w:r w:rsidRPr="00C03CCC">
        <w:t xml:space="preserve"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 ходе предоставления государственной услуги с указанием дальнейших действий заявителя (при необходимости); </w:t>
      </w:r>
    </w:p>
    <w:p w:rsidR="00E56866" w:rsidRPr="00C03CCC" w:rsidRDefault="00E56866" w:rsidP="004D04F5">
      <w:pPr>
        <w:ind w:firstLine="709"/>
        <w:jc w:val="both"/>
      </w:pPr>
      <w:proofErr w:type="gramStart"/>
      <w:r w:rsidRPr="00C03CCC"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в том числе в целях получения информации, подтверждающей внесение заявителем платы за услугу, с учетом представления заявителю сведений </w:t>
      </w:r>
      <w:r w:rsidR="00A67B1E" w:rsidRPr="00C03CCC">
        <w:br/>
      </w:r>
      <w:r w:rsidRPr="00C03CCC">
        <w:t xml:space="preserve">о составе межведомственных запросов (наименование и состав запрашиваемых сведений </w:t>
      </w:r>
      <w:r w:rsidR="00A67B1E" w:rsidRPr="00C03CCC">
        <w:br/>
      </w:r>
      <w:r w:rsidRPr="00C03CCC">
        <w:t>о заявителе и принадлежащем ему имуществе, а также о третьих лицах), наименование государственных органов</w:t>
      </w:r>
      <w:proofErr w:type="gramEnd"/>
      <w:r w:rsidRPr="00C03CCC">
        <w:t xml:space="preserve"> или организаций, в которые направлены запросы, и </w:t>
      </w:r>
      <w:proofErr w:type="gramStart"/>
      <w:r w:rsidRPr="00C03CCC">
        <w:t>сроке</w:t>
      </w:r>
      <w:proofErr w:type="gramEnd"/>
      <w:r w:rsidRPr="00C03CCC">
        <w:t xml:space="preserve"> предоставления ответа на запрос;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 w:rsidR="00A67B1E" w:rsidRPr="00C03CCC">
        <w:br/>
      </w:r>
      <w:r w:rsidRPr="00C03CCC">
        <w:t xml:space="preserve">в соответствии с законодательством Российской Федерации);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 выявленных недостатках в представленных сведениях </w:t>
      </w:r>
      <w:proofErr w:type="gramStart"/>
      <w:r w:rsidRPr="00C03CCC">
        <w:t>и(</w:t>
      </w:r>
      <w:proofErr w:type="gramEnd"/>
      <w:r w:rsidRPr="00C03CCC">
        <w:t xml:space="preserve">или) документах </w:t>
      </w:r>
      <w:r w:rsidR="00A67B1E" w:rsidRPr="00C03CCC">
        <w:br/>
      </w:r>
      <w:r w:rsidRPr="00C03CCC">
        <w:t xml:space="preserve">и о необходимости устранения выявленных недостатков;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об иных действиях, предусмотренных в разделе III настоящего Административного регламента (в том </w:t>
      </w:r>
      <w:proofErr w:type="gramStart"/>
      <w:r w:rsidRPr="00C03CCC">
        <w:t>числе</w:t>
      </w:r>
      <w:proofErr w:type="gramEnd"/>
      <w:r w:rsidRPr="00C03CCC">
        <w:t xml:space="preserve">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органов), о рассмотрении заявления </w:t>
      </w:r>
      <w:r w:rsidR="00A67B1E" w:rsidRPr="00C03CCC">
        <w:br/>
      </w:r>
      <w:r w:rsidRPr="00C03CCC">
        <w:t xml:space="preserve">о выдаче квалификационного аттестата, о ведении реестра;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</w:t>
      </w:r>
      <w:r w:rsidR="00C97172" w:rsidRPr="00C03CCC">
        <w:t xml:space="preserve">протокол, </w:t>
      </w:r>
      <w:r w:rsidRPr="00C03CCC">
        <w:t xml:space="preserve">письмо об отказе) </w:t>
      </w:r>
      <w:proofErr w:type="gramStart"/>
      <w:r w:rsidRPr="00C03CCC">
        <w:t>и(</w:t>
      </w:r>
      <w:proofErr w:type="gramEnd"/>
      <w:r w:rsidRPr="00C03CCC">
        <w:t xml:space="preserve">или) текст решения;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 завершении процедуры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3-1.3. Получение заявителем сведений о ходе выполнения запроса </w:t>
      </w:r>
      <w:r w:rsidR="00A67B1E" w:rsidRPr="00C03CCC">
        <w:br/>
      </w:r>
      <w:r w:rsidRPr="00C03CCC">
        <w:t xml:space="preserve">о предоставлении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на Портале без прохождения авторизации в разделе </w:t>
      </w:r>
      <w:r w:rsidR="00386D1E" w:rsidRPr="00C03CCC">
        <w:t>«</w:t>
      </w:r>
      <w:r w:rsidRPr="00C03CCC">
        <w:t>Проверка статуса запроса</w:t>
      </w:r>
      <w:r w:rsidR="00386D1E" w:rsidRPr="00C03CCC">
        <w:t>»</w:t>
      </w:r>
      <w:r w:rsidRPr="00C03CCC">
        <w:t xml:space="preserve"> (доменное имя сайта в сети </w:t>
      </w:r>
      <w:r w:rsidR="00386D1E" w:rsidRPr="00C03CCC">
        <w:t>«</w:t>
      </w:r>
      <w:r w:rsidRPr="00C03CCC">
        <w:t>Интернет</w:t>
      </w:r>
      <w:r w:rsidR="00386D1E" w:rsidRPr="00C03CCC">
        <w:t>»</w:t>
      </w:r>
      <w:r w:rsidRPr="00C03CCC">
        <w:t xml:space="preserve"> - gu.spb.ru/</w:t>
      </w:r>
      <w:proofErr w:type="spellStart"/>
      <w:r w:rsidRPr="00C03CCC">
        <w:t>status</w:t>
      </w:r>
      <w:proofErr w:type="spellEnd"/>
      <w:r w:rsidRPr="00C03CCC">
        <w:t xml:space="preserve">) или после авторизации </w:t>
      </w:r>
      <w:r w:rsidR="00A67B1E" w:rsidRPr="00C03CCC">
        <w:br/>
      </w:r>
      <w:r w:rsidRPr="00C03CCC">
        <w:t xml:space="preserve">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 мобильном приложении без прохождения авторизации в разделе </w:t>
      </w:r>
      <w:r w:rsidR="00386D1E" w:rsidRPr="00C03CCC">
        <w:t>«</w:t>
      </w:r>
      <w:r w:rsidRPr="00C03CCC">
        <w:t>Проверка статуса запроса</w:t>
      </w:r>
      <w:r w:rsidR="00386D1E" w:rsidRPr="00C03CCC">
        <w:t>»</w:t>
      </w:r>
      <w:r w:rsidRPr="00C03CCC">
        <w:t xml:space="preserve"> или после авторизации 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, а также посредством всплывающих уведомлений;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посредством уведомлений, поступивших по электронной почте (при выборе заявителем соответствующего способа информирования);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посредством уведомлений, поступивших по СМС (при выборе заявителем соответствующего способа информирования);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посредством уведомлений, поступивших через </w:t>
      </w:r>
      <w:r w:rsidR="00386D1E" w:rsidRPr="00C03CCC">
        <w:t>«</w:t>
      </w:r>
      <w:r w:rsidRPr="00C03CCC">
        <w:t>Личный кабинет</w:t>
      </w:r>
      <w:r w:rsidR="00386D1E" w:rsidRPr="00C03CCC">
        <w:t>»</w:t>
      </w:r>
      <w:r w:rsidRPr="00C03CCC">
        <w:t xml:space="preserve"> на </w:t>
      </w:r>
      <w:r w:rsidR="00C97172" w:rsidRPr="00C03CCC">
        <w:t xml:space="preserve">Едином портале, </w:t>
      </w:r>
      <w:r w:rsidRPr="00C03CCC">
        <w:t xml:space="preserve">Портале или в мобильном приложении.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Специалист </w:t>
      </w:r>
      <w:r w:rsidR="00C97172" w:rsidRPr="00C03CCC">
        <w:t>О</w:t>
      </w:r>
      <w:r w:rsidRPr="00C03CCC">
        <w:t xml:space="preserve">тдела </w:t>
      </w:r>
      <w:r w:rsidR="00C97172" w:rsidRPr="00C03CCC">
        <w:t xml:space="preserve">лицензирования </w:t>
      </w:r>
      <w:r w:rsidRPr="00C03CCC">
        <w:t xml:space="preserve">с использованием усиленной квалифицированной электронной подписи: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при необходимости направляет межведомственные запросы для получения необходимых документов (сведений) </w:t>
      </w:r>
      <w:proofErr w:type="gramStart"/>
      <w:r w:rsidRPr="00C03CCC">
        <w:t>и(</w:t>
      </w:r>
      <w:proofErr w:type="gramEnd"/>
      <w:r w:rsidRPr="00C03CCC">
        <w:t xml:space="preserve">или) подтверждения документов (сведений), касающихся заявителя и хранящихся в том числе в базах данных информационных систем Инспекции и федеральных органов исполнительной власти, в рамках предоставления государственной услуги в электронной форме, а также направляет запрос в ГИС ГМП </w:t>
      </w:r>
      <w:r w:rsidR="00A67B1E" w:rsidRPr="00C03CCC">
        <w:br/>
      </w:r>
      <w:r w:rsidRPr="00C03CCC">
        <w:t xml:space="preserve">в целях получения информации, подтверждающей внесение заявителем платы за услугу </w:t>
      </w:r>
      <w:r w:rsidR="00A67B1E" w:rsidRPr="00C03CCC">
        <w:br/>
      </w:r>
      <w:r w:rsidRPr="00C03CCC">
        <w:t xml:space="preserve">(в соответствующем </w:t>
      </w:r>
      <w:proofErr w:type="gramStart"/>
      <w:r w:rsidRPr="00C03CCC">
        <w:t>случае</w:t>
      </w:r>
      <w:proofErr w:type="gramEnd"/>
      <w:r w:rsidRPr="00C03CCC">
        <w:t xml:space="preserve">), направление запросов осуществляется в соответствии </w:t>
      </w:r>
      <w:r w:rsidR="00A67B1E" w:rsidRPr="00C03CCC">
        <w:br/>
      </w:r>
      <w:r w:rsidRPr="00C03CCC">
        <w:t xml:space="preserve">с пунктом 3.2.1 настоящего Административного регламента.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3-1.5. Получение заявителем результата предоставления государственной услуги, если иное не установлено федеральным законом.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Заявитель 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 на </w:t>
      </w:r>
      <w:r w:rsidR="00C97172" w:rsidRPr="00C03CCC">
        <w:t xml:space="preserve">Едином портале, </w:t>
      </w:r>
      <w:r w:rsidRPr="00C03CCC">
        <w:t xml:space="preserve">Портале и в мобильном приложении может ознакомиться с принятым Инспекцией решением. </w:t>
      </w:r>
    </w:p>
    <w:p w:rsidR="00E56866" w:rsidRPr="00C03CCC" w:rsidRDefault="00E56866" w:rsidP="004D04F5">
      <w:pPr>
        <w:ind w:firstLine="709"/>
        <w:jc w:val="both"/>
      </w:pPr>
      <w:r w:rsidRPr="00C03CCC">
        <w:t>Заявитель получает оригинал документа, являющегося результатом предоставления государственной услуги, в Инспекции или в структурном подразделении МФЦ в случае подачи документов в структурное подразделение МФЦ или на</w:t>
      </w:r>
      <w:r w:rsidR="00C97172" w:rsidRPr="00C03CCC">
        <w:t xml:space="preserve"> Едином портале, </w:t>
      </w:r>
      <w:r w:rsidRPr="00C03CCC">
        <w:t xml:space="preserve"> Портале.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3-1.6. Иные действия, необходимые для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</w:t>
      </w:r>
      <w:r w:rsidR="00C97172" w:rsidRPr="00C03CCC">
        <w:t xml:space="preserve"> Едином портале, </w:t>
      </w:r>
      <w:r w:rsidRPr="00C03CCC">
        <w:t xml:space="preserve"> Портале. </w:t>
      </w:r>
    </w:p>
    <w:p w:rsidR="00352BDC" w:rsidRPr="00C03CCC" w:rsidRDefault="00352BDC" w:rsidP="00352BDC">
      <w:pPr>
        <w:ind w:firstLine="709"/>
        <w:jc w:val="both"/>
      </w:pPr>
    </w:p>
    <w:p w:rsidR="00E56866" w:rsidRPr="00C03CCC" w:rsidRDefault="00E56866" w:rsidP="00A67B1E">
      <w:pPr>
        <w:ind w:firstLine="709"/>
        <w:jc w:val="center"/>
        <w:rPr>
          <w:b/>
          <w:bCs/>
        </w:rPr>
      </w:pPr>
      <w:r w:rsidRPr="00C03CCC">
        <w:rPr>
          <w:b/>
          <w:bCs/>
        </w:rPr>
        <w:t>IV. Особенности выполнения административных процедур</w:t>
      </w:r>
    </w:p>
    <w:p w:rsidR="00E56866" w:rsidRPr="00C03CCC" w:rsidRDefault="00E56866" w:rsidP="00A67B1E">
      <w:pPr>
        <w:ind w:firstLine="709"/>
        <w:jc w:val="center"/>
      </w:pPr>
      <w:r w:rsidRPr="00C03CCC">
        <w:rPr>
          <w:b/>
          <w:bCs/>
        </w:rPr>
        <w:t>(действий) в МФЦ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 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При предоставлении государственной услуги структурные подразделения МФЦ осуществляют следующие административные процедуры (действия):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информирование заявителей о порядке предоставления государственной услуги </w:t>
      </w:r>
      <w:r w:rsidR="00603A2E" w:rsidRPr="00C03CCC">
        <w:br/>
      </w:r>
      <w:r w:rsidRPr="00C03CCC">
        <w:t xml:space="preserve"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прием запросов заявителей о предоставлении государственной услуги;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направление в Инспекцию документов, полученных от заявителей;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выдача заявителям документов, полученных от Инспекции,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</w:t>
      </w:r>
      <w:r w:rsidR="0055661C">
        <w:br/>
      </w:r>
      <w:r w:rsidR="00E56866" w:rsidRPr="00C03CCC">
        <w:t xml:space="preserve">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.1.1. Информирование заявителя о порядке предоставления государственной услуги в МФЦ, о ходе выполнения запроса о предоставлении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.1.1.1. Основанием для начала осуществления информирования заявителя </w:t>
      </w:r>
      <w:r w:rsidR="00A67B1E" w:rsidRPr="00C03CCC">
        <w:br/>
      </w:r>
      <w:r w:rsidR="00E56866" w:rsidRPr="00C03CCC">
        <w:t xml:space="preserve">о порядке предоставления государственной услуги в МФЦ является обращение заявителя лично в МФЦ или по телефону в ЦТО.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>.1.1.1.1. Информирование заявителя о порядке предоставления государственной услуги</w:t>
      </w:r>
      <w:r w:rsidR="00C97172" w:rsidRPr="00C03CCC">
        <w:t xml:space="preserve"> (далее также - услуга)</w:t>
      </w:r>
      <w:r w:rsidR="00E56866" w:rsidRPr="00C03CCC">
        <w:t xml:space="preserve"> в МФЦ осуществляется работником МФЦ или работником ЦТО. </w:t>
      </w:r>
    </w:p>
    <w:p w:rsidR="00E56866" w:rsidRPr="00C03CCC" w:rsidRDefault="00E56866" w:rsidP="00C97172">
      <w:pPr>
        <w:ind w:firstLine="709"/>
        <w:jc w:val="both"/>
      </w:pPr>
      <w:r w:rsidRPr="00C03CCC">
        <w:t xml:space="preserve">Также заявитель может самостоятельно </w:t>
      </w:r>
      <w:r w:rsidR="00C97172" w:rsidRPr="00C03CCC">
        <w:t xml:space="preserve">обратиться к размещенным в МФЦ </w:t>
      </w:r>
      <w:r w:rsidRPr="00C03CCC"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</w:t>
      </w:r>
      <w:r w:rsidR="00A67B1E" w:rsidRPr="00C03CCC">
        <w:br/>
      </w:r>
      <w:r w:rsidR="00F4142D" w:rsidRPr="00C03CCC">
        <w:t>№</w:t>
      </w:r>
      <w:r w:rsidRPr="00C03CCC">
        <w:t xml:space="preserve"> 1376.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.1.1.1.2. Работник МФЦ или работник ЦТО информирует заявителя по следующим вопросам: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режим работы и адреса МФЦ, время приема документов и выдачи документов, являющихся результатом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круг заявителей;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перечень документов, необходимых для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результат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срок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основания для отказа в приеме документов и для отказа в предоставлении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их уплаты;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нормативные правовые акты, регулирующие порядок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порядок обжалования действий (бездействия) и решений, осуществляемых </w:t>
      </w:r>
      <w:r w:rsidR="00A67B1E" w:rsidRPr="00C03CCC">
        <w:br/>
      </w:r>
      <w:r w:rsidRPr="00C03CCC">
        <w:t xml:space="preserve">и принимаемых органами государственной власти, учреждениями и организациями в ходе предоставления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.1.1.2. Основанием для начала осуществления информирования заявителя о ходе выполнения запроса о предоставлении государственной услуги, в том числе </w:t>
      </w:r>
      <w:r w:rsidR="00A67B1E" w:rsidRPr="00C03CCC">
        <w:br/>
      </w:r>
      <w:r w:rsidR="00E56866" w:rsidRPr="00C03CCC">
        <w:t xml:space="preserve">о поступлении результата предоставления услуги в МФЦ, является: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обращение заявителя лично в МФЦ или по телефону в ЦТО;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обращение заявителя на </w:t>
      </w:r>
      <w:r w:rsidR="00C97172" w:rsidRPr="00C03CCC">
        <w:t xml:space="preserve">единый портал, </w:t>
      </w:r>
      <w:r w:rsidRPr="00C03CCC">
        <w:t xml:space="preserve">Портал без прохождения авторизации </w:t>
      </w:r>
      <w:r w:rsidR="0055661C">
        <w:br/>
      </w:r>
      <w:r w:rsidRPr="00C03CCC">
        <w:t xml:space="preserve">в разделе </w:t>
      </w:r>
      <w:r w:rsidR="00386D1E" w:rsidRPr="00C03CCC">
        <w:t>«</w:t>
      </w:r>
      <w:r w:rsidRPr="00C03CCC">
        <w:t>Проверка статуса запроса</w:t>
      </w:r>
      <w:r w:rsidR="00386D1E" w:rsidRPr="00C03CCC">
        <w:t>»</w:t>
      </w:r>
      <w:r w:rsidRPr="00C03CCC">
        <w:t xml:space="preserve"> или получение заявителем уведомлений в </w:t>
      </w:r>
      <w:r w:rsidR="00386D1E" w:rsidRPr="00C03CCC">
        <w:t>«</w:t>
      </w:r>
      <w:r w:rsidRPr="00C03CCC">
        <w:t>Личном кабинете</w:t>
      </w:r>
      <w:r w:rsidR="00386D1E" w:rsidRPr="00C03CCC">
        <w:t>»</w:t>
      </w:r>
      <w:r w:rsidRPr="00C03CCC">
        <w:t xml:space="preserve"> на </w:t>
      </w:r>
      <w:r w:rsidR="00C97172" w:rsidRPr="00C03CCC">
        <w:t xml:space="preserve">Едином портале, </w:t>
      </w:r>
      <w:r w:rsidRPr="00C03CCC">
        <w:t xml:space="preserve">Портале непосредственно после авторизации;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обращение заявителя в мобильное приложение без прохождения авторизации </w:t>
      </w:r>
      <w:r w:rsidR="00A67B1E" w:rsidRPr="00C03CCC">
        <w:br/>
      </w:r>
      <w:r w:rsidRPr="00C03CCC">
        <w:t xml:space="preserve">в разделе </w:t>
      </w:r>
      <w:r w:rsidR="00386D1E" w:rsidRPr="00C03CCC">
        <w:t>«</w:t>
      </w:r>
      <w:r w:rsidRPr="00C03CCC">
        <w:t>Проверка статуса запроса</w:t>
      </w:r>
      <w:r w:rsidR="00386D1E" w:rsidRPr="00C03CCC">
        <w:t>»</w:t>
      </w:r>
      <w:r w:rsidRPr="00C03CCC">
        <w:t xml:space="preserve"> или получение заявителем уведомлений в </w:t>
      </w:r>
      <w:r w:rsidR="00386D1E" w:rsidRPr="00C03CCC">
        <w:t>«</w:t>
      </w:r>
      <w:r w:rsidRPr="00C03CCC">
        <w:t xml:space="preserve">Личном </w:t>
      </w:r>
      <w:r w:rsidRPr="00C03CCC">
        <w:lastRenderedPageBreak/>
        <w:t>кабинете</w:t>
      </w:r>
      <w:r w:rsidR="00386D1E" w:rsidRPr="00C03CCC">
        <w:t>»</w:t>
      </w:r>
      <w:r w:rsidRPr="00C03CCC">
        <w:t xml:space="preserve"> в мобильном приложении, а также посредством всплывающих уведомлений непосредственно после авторизации;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поступление заявителю уведомлений по электронной почте, СМС-сообщений </w:t>
      </w:r>
      <w:proofErr w:type="gramStart"/>
      <w:r w:rsidRPr="00C03CCC">
        <w:t>и(</w:t>
      </w:r>
      <w:proofErr w:type="gramEnd"/>
      <w:r w:rsidRPr="00C03CCC">
        <w:t xml:space="preserve">или) уведомлений через социальные сети (при выборе заявителем соответствующего способа информирования).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</w:t>
      </w:r>
      <w:proofErr w:type="gramStart"/>
      <w:r w:rsidRPr="00C03CCC">
        <w:t>и(</w:t>
      </w:r>
      <w:proofErr w:type="gramEnd"/>
      <w:r w:rsidRPr="00C03CCC">
        <w:t xml:space="preserve">или) номера телефона в заявлении о предоставлении государственной услуги при обращении в МФЦ.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Информирование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.1.2. Консультирование заявителя о порядке предоставления государственной услуги в МФЦ.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.1.2.1. Основанием для начала осуществления административной процедуры является обращение заявителя в МФЦ.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.1.2.2. Консультирование заявителя осуществляется работником МФЦ.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.1.2.3. При консультировании заявителя работник МФЦ: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разъясняет заявителю порядок предоставления услуги Инспекцией, принимающей решение, категории заявителей, форму результата предоставления услуги, срок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проверяет комплектность (достаточность) представленных заявителем документов;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проверяет наличие в документах сведений, необходимых для предоставления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выявляет в документах </w:t>
      </w:r>
      <w:proofErr w:type="spellStart"/>
      <w:r w:rsidRPr="00C03CCC">
        <w:t>неудостоверенные</w:t>
      </w:r>
      <w:proofErr w:type="spellEnd"/>
      <w:r w:rsidRPr="00C03CCC"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разъясняет заявителю содержание недостатков, выявленных в документах, </w:t>
      </w:r>
      <w:r w:rsidR="00A67B1E" w:rsidRPr="00C03CCC">
        <w:br/>
      </w:r>
      <w:r w:rsidRPr="00C03CCC">
        <w:t xml:space="preserve">и предлагает принять меры по их устранению;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указывает заявителю на наличие оснований для отказа в приеме документов либо предоставлении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разъясняет порядок и срок выдачи документов, являющихся результатом предоставления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.1.3. 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.1.4. 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 Прием запроса заявителя и документов, необходимых для предоставления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.2.1. 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.2.2. Прием документов осуществляется работником МФЦ.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 Работник МФЦ, осуществляющий прием документов, представленных для получения государственной услуги, выполняет следующие действия: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Для удостоверения личности заявителя работник МФЦ устанавливает: </w:t>
      </w:r>
    </w:p>
    <w:p w:rsidR="00E56866" w:rsidRPr="00C03CCC" w:rsidRDefault="00E56866" w:rsidP="004D04F5">
      <w:pPr>
        <w:ind w:firstLine="709"/>
        <w:jc w:val="both"/>
      </w:pPr>
      <w:r w:rsidRPr="00C03CCC">
        <w:lastRenderedPageBreak/>
        <w:t xml:space="preserve">тождественность заявителя фотографии, содержащейся в предъявленном </w:t>
      </w:r>
      <w:r w:rsidR="00A67B1E" w:rsidRPr="00C03CCC">
        <w:br/>
      </w:r>
      <w:r w:rsidRPr="00C03CCC">
        <w:t xml:space="preserve">им паспорте, ином документе, удостоверяющем личность в соответствии </w:t>
      </w:r>
      <w:r w:rsidR="00A67B1E" w:rsidRPr="00C03CCC">
        <w:br/>
      </w:r>
      <w:r w:rsidRPr="00C03CCC">
        <w:t xml:space="preserve">с законодательством Российской Федерации;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</w:t>
      </w:r>
      <w:r w:rsidR="00F4142D" w:rsidRPr="00C03CCC">
        <w:t>№</w:t>
      </w:r>
      <w:r w:rsidRPr="00C03CCC">
        <w:t xml:space="preserve"> 2267 </w:t>
      </w:r>
      <w:r w:rsidR="00386D1E" w:rsidRPr="00C03CCC">
        <w:t>«</w:t>
      </w:r>
      <w:r w:rsidRPr="00C03CCC">
        <w:t>Об утверждении Положения о паспорте гражданина Российской Федерации, образца и описания бланка паспорта гражданина Российской Федерации</w:t>
      </w:r>
      <w:r w:rsidR="00386D1E" w:rsidRPr="00C03CCC">
        <w:t>»</w:t>
      </w:r>
      <w:r w:rsidRPr="00C03CCC">
        <w:t xml:space="preserve">, срок действия иного документа, удостоверяющего личность (если такой срок указан в документе).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.2.3.2. Устанавливает полномочие представителя на основании предъявленных </w:t>
      </w:r>
      <w:r w:rsidR="00A67B1E" w:rsidRPr="00C03CCC">
        <w:br/>
      </w:r>
      <w:r w:rsidR="00E56866" w:rsidRPr="00C03CCC">
        <w:t xml:space="preserve">им оригиналов документов, подтверждающих в установленном порядке его полномочие.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.2.3.3. Определяет предмет обращения и проводит проверку соответствия документов требованиям, указанным в пункте 2.6 настоящего Административного регламента. </w:t>
      </w:r>
    </w:p>
    <w:p w:rsidR="00E56866" w:rsidRPr="00C03CCC" w:rsidRDefault="00E56866" w:rsidP="004D04F5">
      <w:pPr>
        <w:ind w:firstLine="709"/>
        <w:jc w:val="both"/>
      </w:pPr>
      <w:proofErr w:type="gramStart"/>
      <w:r w:rsidRPr="00C03CCC"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  <w:proofErr w:type="gramEnd"/>
    </w:p>
    <w:p w:rsidR="00E56866" w:rsidRPr="00C03CCC" w:rsidRDefault="00E56866" w:rsidP="004D04F5">
      <w:pPr>
        <w:ind w:firstLine="709"/>
        <w:jc w:val="both"/>
      </w:pPr>
      <w:r w:rsidRPr="00C03CCC">
        <w:t xml:space="preserve">В </w:t>
      </w:r>
      <w:proofErr w:type="gramStart"/>
      <w:r w:rsidRPr="00C03CCC">
        <w:t>случае</w:t>
      </w:r>
      <w:proofErr w:type="gramEnd"/>
      <w:r w:rsidRPr="00C03CCC">
        <w:t xml:space="preserve">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.2.3.4. Формирует запрос о предоставлении государственной услуги в МАИС ЭГУ.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.2.3.5.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.2.3.6. Заверяет электронное дело своей усиленной квалифицированной электронной подписью.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.2.3.7. По окончании приема документов работник МФЦ выдает заявителю расписку в приеме документов.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.2.4. </w:t>
      </w:r>
      <w:proofErr w:type="gramStart"/>
      <w:r w:rsidR="00E56866" w:rsidRPr="00C03CCC">
        <w:t>Если заявитель потребовал отзыва обращения и возврата представленных документов после отправления электронного дела в Инспекцию, но до направления комплекта документов на бумажных носителях в Инспекцию,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представленные заявителем документы.</w:t>
      </w:r>
      <w:proofErr w:type="gramEnd"/>
      <w:r w:rsidR="00E56866" w:rsidRPr="00C03CCC">
        <w:t xml:space="preserve"> При этом работник структурного подразделения МФЦ устанавливает соответствующий статус электронного дела в МАИС ЭГУ.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Если заявитель потребовал отзыва обращения и возврата представленных документов после направления электронного обращения и комплекта документов на бумажном носителе в Инспекцию, работник структурного подразделения МФЦ, осуществляющий прием документов, предлагает заявителю обратиться непосредственно </w:t>
      </w:r>
      <w:r w:rsidR="00A67B1E" w:rsidRPr="00C03CCC">
        <w:br/>
      </w:r>
      <w:r w:rsidRPr="00C03CCC">
        <w:t xml:space="preserve">в Инспекцию.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.2.5. Результатом административной процедуры является прием работником МФЦ документов, представленных заявителем.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.2.6. Способом фиксации результата административной процедуры является оформление и выдача заявителю расписки о приеме документов.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.3. Направление в Инспекцию документов, полученных от заявителя. </w:t>
      </w:r>
    </w:p>
    <w:p w:rsidR="00E56866" w:rsidRPr="00C03CCC" w:rsidRDefault="00801D0A" w:rsidP="004D04F5">
      <w:pPr>
        <w:ind w:firstLine="709"/>
        <w:jc w:val="both"/>
      </w:pPr>
      <w:r w:rsidRPr="00C03CCC">
        <w:lastRenderedPageBreak/>
        <w:t>4</w:t>
      </w:r>
      <w:r w:rsidR="00E56866" w:rsidRPr="00C03CCC">
        <w:t xml:space="preserve">.3.1. Основанием для начала административной процедуры является прием </w:t>
      </w:r>
      <w:r w:rsidR="00A67B1E" w:rsidRPr="00C03CCC">
        <w:br/>
      </w:r>
      <w:r w:rsidR="00E56866" w:rsidRPr="00C03CCC">
        <w:t xml:space="preserve">и регистрация работником МФЦ документов, представленных заявителем.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.3.2. Передача в Инспекцию документов, полученных от заявителя, осуществляется работником МФЦ.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.3.3. Передача документов в Инспекцию осуществляется на бумажных носителях не позднее трех рабочих дней со дня приема документов заявителя в МФЦ.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При этом срок предоставления государственной услуги увеличивается на время, необходимое для передачи указанных документов, - до трех рабочих дней со дня принятия запроса в МФЦ.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.3.4. Результатом административной процедуры является направление работником МФЦ в Инспекцию принятых от заявителя документов.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.3.5.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Инспекцию.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.4. Выдача документов, полученных от Инспекции, по результатам предоставления государственной услуги,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.4.1. Основанием для начала административной процедуры является получение МФЦ от Инспекции документов, являющихся результатом предоставления государственной услуги.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Возврат документов заявителя Инспекцией в МФЦ без рассмотрения </w:t>
      </w:r>
      <w:r w:rsidR="00A67B1E" w:rsidRPr="00C03CCC">
        <w:br/>
      </w:r>
      <w:r w:rsidRPr="00C03CCC">
        <w:t xml:space="preserve">не допускается.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.4.2. Выдача документов, являющихся результатом предоставления государственной услуги, осуществляется работником МФЦ, ответственным за выдачу результата предоставления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.4.3. Работник МФЦ, ответственный за выдачу результата предоставления услуги: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осуществляет выдачу результата предоставления государственной услуги </w:t>
      </w:r>
      <w:r w:rsidR="00A67B1E" w:rsidRPr="00C03CCC">
        <w:br/>
      </w:r>
      <w:r w:rsidRPr="00C03CCC">
        <w:t xml:space="preserve">в соответствии с требованиями нормативных правовых актов, регулирующих порядок предоставления государственной услуги; </w:t>
      </w:r>
    </w:p>
    <w:p w:rsidR="00E56866" w:rsidRPr="00C03CCC" w:rsidRDefault="00E56866" w:rsidP="004D04F5">
      <w:pPr>
        <w:ind w:firstLine="709"/>
        <w:jc w:val="both"/>
      </w:pPr>
      <w:r w:rsidRPr="00C03CCC">
        <w:t xml:space="preserve">устанавливает необходимый статус в МАИС ЭГУ.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.4.4. Результатом административной процедуры является выдача заявителю результата предоставления государственной услуги. </w:t>
      </w:r>
    </w:p>
    <w:p w:rsidR="00E56866" w:rsidRPr="00C03CCC" w:rsidRDefault="00801D0A" w:rsidP="004D04F5">
      <w:pPr>
        <w:ind w:firstLine="709"/>
        <w:jc w:val="both"/>
      </w:pPr>
      <w:r w:rsidRPr="00C03CCC">
        <w:t>4</w:t>
      </w:r>
      <w:r w:rsidR="00E56866" w:rsidRPr="00C03CCC">
        <w:t xml:space="preserve">.4.5. 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="00A67B1E" w:rsidRPr="00C03CCC">
        <w:br/>
      </w:r>
      <w:r w:rsidR="00E56866" w:rsidRPr="00C03CCC">
        <w:t xml:space="preserve">и проставление необходимого статуса в МАИС ЭГУ. </w:t>
      </w:r>
    </w:p>
    <w:p w:rsidR="00A67B1E" w:rsidRPr="00C03CCC" w:rsidRDefault="00E56866" w:rsidP="00EE29A1">
      <w:pPr>
        <w:ind w:firstLine="709"/>
        <w:jc w:val="both"/>
      </w:pPr>
      <w:r w:rsidRPr="00C03CCC">
        <w:t xml:space="preserve">  </w:t>
      </w:r>
    </w:p>
    <w:p w:rsidR="00C97172" w:rsidRPr="00C03CCC" w:rsidRDefault="00C97172" w:rsidP="00EE29A1">
      <w:pPr>
        <w:ind w:firstLine="709"/>
        <w:jc w:val="both"/>
      </w:pPr>
    </w:p>
    <w:p w:rsidR="00C97172" w:rsidRDefault="00C97172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A74B0" w:rsidRDefault="00CA74B0" w:rsidP="00EE29A1">
      <w:pPr>
        <w:ind w:firstLine="709"/>
        <w:jc w:val="both"/>
      </w:pPr>
    </w:p>
    <w:p w:rsidR="00C97172" w:rsidRDefault="00C97172" w:rsidP="0055661C">
      <w:pPr>
        <w:jc w:val="both"/>
      </w:pPr>
    </w:p>
    <w:p w:rsidR="0055661C" w:rsidRPr="00C03CCC" w:rsidRDefault="0055661C" w:rsidP="0055661C">
      <w:pPr>
        <w:jc w:val="both"/>
      </w:pPr>
    </w:p>
    <w:p w:rsidR="007C713B" w:rsidRPr="00C03CCC" w:rsidRDefault="007C713B" w:rsidP="007C713B">
      <w:pPr>
        <w:ind w:left="5103"/>
      </w:pPr>
      <w:r w:rsidRPr="00C03CCC">
        <w:lastRenderedPageBreak/>
        <w:t>Приложение № 1</w:t>
      </w:r>
    </w:p>
    <w:p w:rsidR="007C713B" w:rsidRPr="00C03CCC" w:rsidRDefault="007C713B" w:rsidP="007C713B">
      <w:pPr>
        <w:ind w:left="5103"/>
      </w:pPr>
      <w:r w:rsidRPr="00C03CCC">
        <w:t xml:space="preserve">к Административному регламенту </w:t>
      </w:r>
    </w:p>
    <w:p w:rsidR="00A67B1E" w:rsidRPr="00C03CCC" w:rsidRDefault="007C713B" w:rsidP="00A67B1E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</w:r>
      <w:r w:rsidR="00A67B1E" w:rsidRPr="00C03CCC"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7C713B" w:rsidRPr="00C03CCC" w:rsidRDefault="00A67B1E" w:rsidP="00A67B1E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7C713B" w:rsidRPr="00C03CCC" w:rsidRDefault="007C713B" w:rsidP="007C713B">
      <w:pPr>
        <w:ind w:firstLine="540"/>
        <w:jc w:val="both"/>
      </w:pPr>
      <w:r w:rsidRPr="00C03CCC">
        <w:t xml:space="preserve">  </w:t>
      </w:r>
    </w:p>
    <w:p w:rsidR="007C713B" w:rsidRPr="00C03CCC" w:rsidRDefault="007C713B" w:rsidP="007C713B">
      <w:pPr>
        <w:ind w:firstLine="540"/>
        <w:jc w:val="both"/>
      </w:pP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577"/>
        <w:gridCol w:w="730"/>
      </w:tblGrid>
      <w:tr w:rsidR="00C03CCC" w:rsidRPr="00C03CCC" w:rsidTr="000E0180">
        <w:tc>
          <w:tcPr>
            <w:tcW w:w="0" w:type="auto"/>
            <w:vMerge w:val="restart"/>
            <w:hideMark/>
          </w:tcPr>
          <w:p w:rsidR="007C713B" w:rsidRPr="00C03CCC" w:rsidRDefault="007C713B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7C713B" w:rsidRPr="00C03CCC" w:rsidRDefault="007C713B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7C713B" w:rsidRPr="00C03CCC" w:rsidRDefault="007C713B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vMerge/>
            <w:vAlign w:val="center"/>
            <w:hideMark/>
          </w:tcPr>
          <w:p w:rsidR="007C713B" w:rsidRPr="00C03CCC" w:rsidRDefault="007C713B" w:rsidP="000E0180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7C713B" w:rsidRPr="00C03CCC" w:rsidRDefault="007C713B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 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7C713B" w:rsidRPr="00C03CCC" w:rsidRDefault="007C713B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7C713B" w:rsidRPr="00C03CCC" w:rsidRDefault="007C713B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 xml:space="preserve">Уведомление о </w:t>
            </w:r>
            <w:r w:rsidR="007905E8" w:rsidRPr="00C03CCC">
              <w:rPr>
                <w:b/>
                <w:bCs/>
                <w:sz w:val="19"/>
                <w:szCs w:val="19"/>
              </w:rPr>
              <w:t xml:space="preserve"> возвращении заявления </w:t>
            </w:r>
            <w:r w:rsidR="007905E8" w:rsidRPr="00C03CCC">
              <w:rPr>
                <w:b/>
                <w:bCs/>
                <w:sz w:val="19"/>
                <w:szCs w:val="19"/>
              </w:rPr>
              <w:br/>
              <w:t>о предоставлении квалификационного аттестата без рассмотрения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7C713B" w:rsidRPr="00C03CCC" w:rsidRDefault="007C713B" w:rsidP="00EE29A1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В соответствии со статьей 202 Жилищного кодекса Российской Федерации,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br/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Pr="00C03CCC">
              <w:rPr>
                <w:sz w:val="19"/>
                <w:szCs w:val="19"/>
              </w:rPr>
              <w:t>, в ходе рассмотрения предста</w:t>
            </w:r>
            <w:r w:rsidR="007905E8" w:rsidRPr="00C03CCC">
              <w:rPr>
                <w:sz w:val="19"/>
                <w:szCs w:val="19"/>
              </w:rPr>
              <w:t xml:space="preserve">вленного Вами заявления </w:t>
            </w:r>
            <w:r w:rsidR="00EE29A1" w:rsidRPr="00C03CCC">
              <w:rPr>
                <w:sz w:val="19"/>
                <w:szCs w:val="19"/>
              </w:rPr>
              <w:t xml:space="preserve">о предоставлении государственной услуги </w:t>
            </w:r>
            <w:r w:rsidRPr="00C03CCC">
              <w:rPr>
                <w:sz w:val="19"/>
                <w:szCs w:val="19"/>
              </w:rPr>
              <w:t xml:space="preserve">установлено, что: </w:t>
            </w:r>
          </w:p>
        </w:tc>
      </w:tr>
      <w:tr w:rsidR="00C03CCC" w:rsidRPr="00C03CCC" w:rsidTr="000E0180">
        <w:tc>
          <w:tcPr>
            <w:tcW w:w="0" w:type="auto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7C713B" w:rsidRPr="00C03CCC" w:rsidRDefault="007C713B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7C713B" w:rsidRPr="00C03CCC" w:rsidRDefault="007C713B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7C713B" w:rsidRPr="00C03CCC" w:rsidRDefault="007C713B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7C713B" w:rsidRPr="00C03CCC" w:rsidRDefault="007C713B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7C713B" w:rsidRPr="00C03CCC" w:rsidRDefault="007C713B" w:rsidP="000E0180">
            <w:pPr>
              <w:ind w:firstLine="567"/>
              <w:jc w:val="both"/>
              <w:rPr>
                <w:sz w:val="19"/>
                <w:szCs w:val="19"/>
              </w:rPr>
            </w:pPr>
          </w:p>
          <w:p w:rsidR="007C713B" w:rsidRPr="00C03CCC" w:rsidRDefault="007C713B" w:rsidP="007905E8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связи </w:t>
            </w:r>
            <w:proofErr w:type="gramStart"/>
            <w:r w:rsidRPr="00C03CCC">
              <w:rPr>
                <w:sz w:val="19"/>
                <w:szCs w:val="19"/>
              </w:rPr>
              <w:t>с</w:t>
            </w:r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proofErr w:type="gramStart"/>
            <w:r w:rsidRPr="00C03CCC">
              <w:rPr>
                <w:sz w:val="19"/>
                <w:szCs w:val="19"/>
              </w:rPr>
              <w:t>вышеизложенным</w:t>
            </w:r>
            <w:proofErr w:type="gramEnd"/>
            <w:r w:rsidRPr="00C03CCC">
              <w:rPr>
                <w:sz w:val="19"/>
                <w:szCs w:val="19"/>
              </w:rPr>
              <w:t>,</w:t>
            </w:r>
            <w:r w:rsidR="007905E8" w:rsidRPr="00C03CCC">
              <w:rPr>
                <w:sz w:val="19"/>
                <w:szCs w:val="19"/>
              </w:rPr>
              <w:t xml:space="preserve"> возвращаем Вам заявление о предоставлении квалификационного аттестата без рассмотрения</w:t>
            </w:r>
            <w:r w:rsidRPr="00C03CCC">
              <w:rPr>
                <w:sz w:val="19"/>
                <w:szCs w:val="19"/>
              </w:rPr>
              <w:t>.</w:t>
            </w:r>
          </w:p>
        </w:tc>
      </w:tr>
    </w:tbl>
    <w:p w:rsidR="007C713B" w:rsidRPr="00C03CCC" w:rsidRDefault="007C713B" w:rsidP="007C713B">
      <w:pPr>
        <w:ind w:firstLine="540"/>
        <w:jc w:val="both"/>
      </w:pPr>
      <w:r w:rsidRPr="00C03CCC">
        <w:t xml:space="preserve">  </w:t>
      </w:r>
    </w:p>
    <w:p w:rsidR="007C713B" w:rsidRPr="00C03CCC" w:rsidRDefault="007C713B" w:rsidP="007C713B">
      <w:pPr>
        <w:ind w:firstLine="540"/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E0180">
        <w:tc>
          <w:tcPr>
            <w:tcW w:w="0" w:type="auto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7C713B" w:rsidRPr="00C03CCC" w:rsidTr="000E0180">
        <w:tc>
          <w:tcPr>
            <w:tcW w:w="0" w:type="auto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C713B" w:rsidRPr="00C03CCC" w:rsidRDefault="007C713B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7C713B" w:rsidRPr="00C03CCC" w:rsidRDefault="007C713B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C713B" w:rsidRPr="00C03CCC" w:rsidRDefault="007C713B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7C713B" w:rsidRPr="00C03CCC" w:rsidRDefault="007C713B" w:rsidP="007C713B">
      <w:pPr>
        <w:widowControl w:val="0"/>
        <w:autoSpaceDE w:val="0"/>
        <w:autoSpaceDN w:val="0"/>
        <w:outlineLvl w:val="0"/>
        <w:rPr>
          <w:b/>
        </w:rPr>
      </w:pPr>
    </w:p>
    <w:p w:rsidR="007C713B" w:rsidRPr="00C03CCC" w:rsidRDefault="007C713B" w:rsidP="007C713B">
      <w:pPr>
        <w:widowControl w:val="0"/>
        <w:autoSpaceDE w:val="0"/>
        <w:autoSpaceDN w:val="0"/>
        <w:outlineLvl w:val="0"/>
        <w:rPr>
          <w:b/>
        </w:rPr>
      </w:pPr>
    </w:p>
    <w:p w:rsidR="007C713B" w:rsidRPr="00C03CCC" w:rsidRDefault="007C713B" w:rsidP="007C713B">
      <w:pPr>
        <w:widowControl w:val="0"/>
        <w:autoSpaceDE w:val="0"/>
        <w:autoSpaceDN w:val="0"/>
        <w:outlineLvl w:val="0"/>
        <w:rPr>
          <w:b/>
        </w:rPr>
      </w:pPr>
    </w:p>
    <w:p w:rsidR="007C713B" w:rsidRPr="00C03CCC" w:rsidRDefault="007C713B" w:rsidP="007C713B">
      <w:pPr>
        <w:widowControl w:val="0"/>
        <w:autoSpaceDE w:val="0"/>
        <w:autoSpaceDN w:val="0"/>
        <w:outlineLvl w:val="0"/>
        <w:rPr>
          <w:b/>
        </w:rPr>
      </w:pPr>
    </w:p>
    <w:p w:rsidR="00745D3C" w:rsidRPr="00C03CCC" w:rsidRDefault="00745D3C" w:rsidP="00033833">
      <w:pPr>
        <w:widowControl w:val="0"/>
        <w:autoSpaceDE w:val="0"/>
        <w:autoSpaceDN w:val="0"/>
        <w:jc w:val="both"/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033833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033833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033833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033833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A67B1E" w:rsidP="00033833">
      <w:pPr>
        <w:ind w:left="5103"/>
      </w:pPr>
      <w:r w:rsidRPr="00C03CCC">
        <w:lastRenderedPageBreak/>
        <w:t>Приложение № 2</w:t>
      </w:r>
    </w:p>
    <w:p w:rsidR="00033833" w:rsidRPr="00C03CCC" w:rsidRDefault="00033833" w:rsidP="00033833">
      <w:pPr>
        <w:ind w:left="5103"/>
      </w:pPr>
      <w:r w:rsidRPr="00C03CCC">
        <w:t xml:space="preserve">к Административному регламенту </w:t>
      </w:r>
    </w:p>
    <w:p w:rsidR="00C15604" w:rsidRPr="00C03CCC" w:rsidRDefault="00033833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033833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033833" w:rsidRPr="00C03CCC" w:rsidRDefault="00033833" w:rsidP="00033833">
      <w:pPr>
        <w:ind w:firstLine="540"/>
        <w:jc w:val="both"/>
      </w:pPr>
      <w:r w:rsidRPr="00C03CCC">
        <w:t xml:space="preserve">  </w:t>
      </w:r>
    </w:p>
    <w:p w:rsidR="00033833" w:rsidRPr="00C03CCC" w:rsidRDefault="00033833" w:rsidP="00033833">
      <w:pPr>
        <w:ind w:firstLine="540"/>
        <w:jc w:val="both"/>
      </w:pP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7562"/>
        <w:gridCol w:w="707"/>
      </w:tblGrid>
      <w:tr w:rsidR="00C03CCC" w:rsidRPr="00C03CCC" w:rsidTr="000E0180">
        <w:tc>
          <w:tcPr>
            <w:tcW w:w="0" w:type="auto"/>
            <w:vMerge w:val="restart"/>
            <w:hideMark/>
          </w:tcPr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vMerge/>
            <w:vAlign w:val="center"/>
            <w:hideMark/>
          </w:tcPr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 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Уведомление о допуске к квалификационному экзамену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C15604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В соответствии со статьей 202 Жилищного кодекса Российской Федерации,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br/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Pr="00C03CCC">
              <w:rPr>
                <w:sz w:val="19"/>
                <w:szCs w:val="19"/>
              </w:rPr>
              <w:t xml:space="preserve">, в ходе рассмотрения представленного Вами заявления о </w:t>
            </w:r>
            <w:r w:rsidR="007905E8" w:rsidRPr="00C03CCC">
              <w:rPr>
                <w:sz w:val="19"/>
                <w:szCs w:val="19"/>
              </w:rPr>
              <w:t>предоставлении</w:t>
            </w:r>
            <w:r w:rsidRPr="00C03CCC">
              <w:rPr>
                <w:sz w:val="19"/>
                <w:szCs w:val="19"/>
              </w:rPr>
              <w:t xml:space="preserve"> квалификационного аттестата установлено, что: </w:t>
            </w:r>
          </w:p>
        </w:tc>
      </w:tr>
      <w:tr w:rsidR="00C03CCC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ind w:firstLine="567"/>
              <w:jc w:val="both"/>
              <w:rPr>
                <w:sz w:val="19"/>
                <w:szCs w:val="19"/>
              </w:rPr>
            </w:pPr>
          </w:p>
          <w:p w:rsidR="00033833" w:rsidRPr="00C03CCC" w:rsidRDefault="00033833" w:rsidP="00033833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связи с вышеизложенным, Вы допущены к квалификационному экзамену, который состоится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___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 ______________ 20__ г. в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___</w:t>
            </w:r>
            <w:r w:rsidR="00386D1E" w:rsidRPr="00C03CCC">
              <w:rPr>
                <w:sz w:val="19"/>
                <w:szCs w:val="19"/>
              </w:rPr>
              <w:t>»</w:t>
            </w:r>
            <w:proofErr w:type="gramStart"/>
            <w:r w:rsidRPr="00C03CCC">
              <w:rPr>
                <w:sz w:val="19"/>
                <w:szCs w:val="19"/>
              </w:rPr>
              <w:t xml:space="preserve"> :</w:t>
            </w:r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___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 по адресу: ________________________________, в помещении №____.</w:t>
            </w:r>
          </w:p>
        </w:tc>
      </w:tr>
    </w:tbl>
    <w:p w:rsidR="00033833" w:rsidRPr="00C03CCC" w:rsidRDefault="00033833" w:rsidP="00033833">
      <w:pPr>
        <w:ind w:firstLine="540"/>
        <w:jc w:val="both"/>
      </w:pPr>
      <w:r w:rsidRPr="00C03CCC">
        <w:t xml:space="preserve">  </w:t>
      </w:r>
    </w:p>
    <w:p w:rsidR="00033833" w:rsidRPr="00C03CCC" w:rsidRDefault="00033833" w:rsidP="00033833">
      <w:pPr>
        <w:ind w:firstLine="540"/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033833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3833" w:rsidRPr="00C03CCC" w:rsidRDefault="00033833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3833" w:rsidRPr="00C03CCC" w:rsidRDefault="00033833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A67B1E" w:rsidP="00033833">
      <w:pPr>
        <w:ind w:left="5103"/>
      </w:pPr>
      <w:r w:rsidRPr="00C03CCC">
        <w:lastRenderedPageBreak/>
        <w:t>Приложение № 3</w:t>
      </w:r>
    </w:p>
    <w:p w:rsidR="00033833" w:rsidRPr="00C03CCC" w:rsidRDefault="00033833" w:rsidP="00033833">
      <w:pPr>
        <w:ind w:left="5103"/>
        <w:jc w:val="both"/>
      </w:pPr>
      <w:r w:rsidRPr="00C03CCC">
        <w:t xml:space="preserve">к Административному регламенту </w:t>
      </w:r>
    </w:p>
    <w:p w:rsidR="00C15604" w:rsidRPr="00C03CCC" w:rsidRDefault="00033833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033833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7701"/>
        <w:gridCol w:w="670"/>
      </w:tblGrid>
      <w:tr w:rsidR="00C03CCC" w:rsidRPr="00C03CCC" w:rsidTr="000E0180">
        <w:tc>
          <w:tcPr>
            <w:tcW w:w="0" w:type="auto"/>
            <w:vMerge w:val="restart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</w:p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</w:p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vMerge/>
            <w:vAlign w:val="center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Адрес: 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Уведомление</w:t>
            </w:r>
            <w:r w:rsidRPr="00C03CCC">
              <w:t xml:space="preserve"> </w:t>
            </w:r>
            <w:r w:rsidRPr="00C03CCC">
              <w:rPr>
                <w:b/>
                <w:bCs/>
                <w:sz w:val="19"/>
                <w:szCs w:val="19"/>
              </w:rPr>
              <w:t>об отказе в допуске к квалификационному экзамену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C15604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В соответствии со статьей 202 Жилищного кодекса Российской Федерации,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br/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Pr="00C03CCC">
              <w:rPr>
                <w:sz w:val="19"/>
                <w:szCs w:val="19"/>
              </w:rPr>
              <w:t xml:space="preserve">, в ходе рассмотрения представленного Вами заявления о выдаче квалификационного аттестата установлено, что: </w:t>
            </w:r>
          </w:p>
        </w:tc>
      </w:tr>
      <w:tr w:rsidR="00C03CCC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3"/>
            <w:hideMark/>
          </w:tcPr>
          <w:p w:rsidR="00033833" w:rsidRPr="00C03CCC" w:rsidRDefault="00033833" w:rsidP="00033833">
            <w:pPr>
              <w:ind w:firstLine="567"/>
              <w:jc w:val="both"/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В связи с вышеизложенным, в соответствии с требованиями законодательства, Вам отказано </w:t>
            </w:r>
            <w:r w:rsidRPr="00C03CCC">
              <w:rPr>
                <w:sz w:val="19"/>
                <w:szCs w:val="19"/>
              </w:rPr>
              <w:br/>
              <w:t>в допуске к квалификационному экзамену.</w:t>
            </w:r>
            <w:proofErr w:type="gramEnd"/>
          </w:p>
        </w:tc>
      </w:tr>
    </w:tbl>
    <w:p w:rsidR="00033833" w:rsidRPr="00C03CCC" w:rsidRDefault="00033833" w:rsidP="00033833">
      <w:pPr>
        <w:ind w:firstLine="540"/>
        <w:jc w:val="both"/>
      </w:pPr>
      <w:r w:rsidRPr="00C03CCC">
        <w:t xml:space="preserve">  </w:t>
      </w:r>
    </w:p>
    <w:p w:rsidR="00033833" w:rsidRPr="00C03CCC" w:rsidRDefault="00033833" w:rsidP="00033833">
      <w:pPr>
        <w:ind w:firstLine="540"/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033833" w:rsidRPr="00C03CCC" w:rsidTr="000E0180"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3833" w:rsidRPr="00C03CCC" w:rsidRDefault="00033833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033833" w:rsidRPr="00C03CCC" w:rsidRDefault="00033833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3833" w:rsidRPr="00C03CCC" w:rsidRDefault="00033833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033833" w:rsidRPr="00C03CCC" w:rsidRDefault="00033833" w:rsidP="00033833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F4142D" w:rsidRPr="00C03CCC" w:rsidRDefault="00F4142D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F4142D" w:rsidRPr="00C03CCC" w:rsidRDefault="00F4142D" w:rsidP="004D04F5">
      <w:pPr>
        <w:widowControl w:val="0"/>
        <w:autoSpaceDE w:val="0"/>
        <w:autoSpaceDN w:val="0"/>
        <w:ind w:left="5103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A67B1E" w:rsidP="004D04F5">
      <w:pPr>
        <w:ind w:left="5103"/>
      </w:pPr>
      <w:r w:rsidRPr="00C03CCC">
        <w:lastRenderedPageBreak/>
        <w:t>Приложение № 4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D10B75" w:rsidRPr="00C03CCC" w:rsidRDefault="00D10B75" w:rsidP="004D04F5">
      <w:pPr>
        <w:ind w:left="5103"/>
      </w:pPr>
      <w:r w:rsidRPr="00C03CCC">
        <w:t>Государственной жилищной инспекции Санкт-Петербурга по предоставлению государственной услуги по прин</w:t>
      </w:r>
      <w:r w:rsidR="00F4142D" w:rsidRPr="00C03CCC">
        <w:t xml:space="preserve">ятию решений о предоставлении, </w:t>
      </w:r>
      <w:r w:rsidR="00F4142D" w:rsidRPr="00C03CCC">
        <w:br/>
      </w:r>
      <w:r w:rsidRPr="00C03CCC">
        <w:t xml:space="preserve">об аннулировании квалификационного аттестата, предусмотренного в статье 202 Жилищного кодекса Российской Федерации, </w:t>
      </w:r>
      <w:r w:rsidR="00F4142D" w:rsidRPr="00C03CCC">
        <w:t xml:space="preserve">а также </w:t>
      </w:r>
      <w:r w:rsidRPr="00C03CCC">
        <w:t>внесению сведений</w:t>
      </w:r>
      <w:r w:rsidRPr="00C03CCC">
        <w:br/>
        <w:t xml:space="preserve"> в единый федеральный реестр квалификационных аттестатов, предоставлению сведений </w:t>
      </w:r>
      <w:r w:rsidR="00F4142D" w:rsidRPr="00C03CCC">
        <w:br/>
      </w:r>
      <w:r w:rsidRPr="00C03CCC">
        <w:t>из</w:t>
      </w:r>
      <w:r w:rsidR="00F4142D" w:rsidRPr="00C03CCC">
        <w:t xml:space="preserve"> указанного реестра</w:t>
      </w: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502BC9" w:rsidRPr="00C03CCC" w:rsidRDefault="00502BC9" w:rsidP="004D04F5">
      <w:pPr>
        <w:ind w:firstLine="540"/>
        <w:jc w:val="both"/>
      </w:pP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578"/>
        <w:gridCol w:w="729"/>
      </w:tblGrid>
      <w:tr w:rsidR="00C03CCC" w:rsidRPr="00C03CCC" w:rsidTr="00D10B75">
        <w:tc>
          <w:tcPr>
            <w:tcW w:w="0" w:type="auto"/>
            <w:vMerge w:val="restart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vMerge/>
            <w:vAlign w:val="center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D10B75" w:rsidRPr="00C03CCC" w:rsidRDefault="00502BC9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 </w:t>
            </w:r>
            <w:r w:rsidR="00D10B75" w:rsidRPr="00C03CCC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502BC9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 xml:space="preserve">Уведомление о предоставлении </w:t>
            </w:r>
            <w:r w:rsidR="00D10B75" w:rsidRPr="00C03CCC">
              <w:rPr>
                <w:b/>
                <w:bCs/>
                <w:sz w:val="19"/>
                <w:szCs w:val="19"/>
              </w:rPr>
              <w:t>квалификационного аттестата</w:t>
            </w:r>
            <w:r w:rsidR="00D10B75"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EE29A1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В соответствии со статьей 202 Жилищного кодекса Российской Федерации,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br/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Pr="00C03CCC">
              <w:rPr>
                <w:sz w:val="19"/>
                <w:szCs w:val="19"/>
              </w:rPr>
              <w:t xml:space="preserve">, в ходе рассмотрения представленного Вами заявления о </w:t>
            </w:r>
            <w:r w:rsidR="00EE29A1" w:rsidRPr="00C03CCC">
              <w:rPr>
                <w:sz w:val="19"/>
                <w:szCs w:val="19"/>
              </w:rPr>
              <w:t xml:space="preserve">предоставлении </w:t>
            </w:r>
            <w:r w:rsidRPr="00C03CCC">
              <w:rPr>
                <w:sz w:val="19"/>
                <w:szCs w:val="19"/>
              </w:rPr>
              <w:t xml:space="preserve">квалификационного аттестата установлено, что: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502BC9" w:rsidRPr="00C03CCC" w:rsidRDefault="00502BC9" w:rsidP="004D04F5">
            <w:pPr>
              <w:ind w:firstLine="567"/>
              <w:jc w:val="both"/>
              <w:rPr>
                <w:sz w:val="19"/>
                <w:szCs w:val="19"/>
              </w:rPr>
            </w:pPr>
          </w:p>
          <w:p w:rsidR="00D10B75" w:rsidRPr="00C03CCC" w:rsidRDefault="00502BC9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связи </w:t>
            </w:r>
            <w:proofErr w:type="gramStart"/>
            <w:r w:rsidRPr="00C03CCC">
              <w:rPr>
                <w:sz w:val="19"/>
                <w:szCs w:val="19"/>
              </w:rPr>
              <w:t>с</w:t>
            </w:r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proofErr w:type="gramStart"/>
            <w:r w:rsidRPr="00C03CCC">
              <w:rPr>
                <w:sz w:val="19"/>
                <w:szCs w:val="19"/>
              </w:rPr>
              <w:t>вышеизложенным</w:t>
            </w:r>
            <w:proofErr w:type="gramEnd"/>
            <w:r w:rsidR="00D10B75" w:rsidRPr="00C03CCC">
              <w:rPr>
                <w:sz w:val="19"/>
                <w:szCs w:val="19"/>
              </w:rPr>
              <w:t>, Вам</w:t>
            </w:r>
            <w:r w:rsidRPr="00C03CCC">
              <w:rPr>
                <w:sz w:val="19"/>
                <w:szCs w:val="19"/>
              </w:rPr>
              <w:t xml:space="preserve"> предоставлен квалификационный аттестат, что подтверждается записью №__________________</w:t>
            </w:r>
            <w:r w:rsidR="00D10B75"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t>в едином федеральном реестре квалификационных аттестатов.</w:t>
            </w:r>
          </w:p>
        </w:tc>
      </w:tr>
    </w:tbl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502BC9" w:rsidRPr="00C03CCC" w:rsidRDefault="00502BC9" w:rsidP="004D04F5">
      <w:pPr>
        <w:ind w:firstLine="540"/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D10B75">
        <w:tc>
          <w:tcPr>
            <w:tcW w:w="0" w:type="auto"/>
            <w:hideMark/>
          </w:tcPr>
          <w:p w:rsidR="00502BC9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502BC9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502BC9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D10B75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A67B1E" w:rsidP="004D04F5">
      <w:pPr>
        <w:ind w:left="5103"/>
      </w:pPr>
      <w:r w:rsidRPr="00C03CCC">
        <w:lastRenderedPageBreak/>
        <w:t>Приложение № 5</w:t>
      </w:r>
    </w:p>
    <w:p w:rsidR="00D10B75" w:rsidRPr="00C03CCC" w:rsidRDefault="00D10B75" w:rsidP="004D04F5">
      <w:pPr>
        <w:ind w:left="5103"/>
        <w:jc w:val="both"/>
      </w:pPr>
      <w:r w:rsidRPr="00C03CCC">
        <w:t xml:space="preserve">к Административному регламенту </w:t>
      </w:r>
    </w:p>
    <w:p w:rsidR="00C15604" w:rsidRPr="00C03CCC" w:rsidRDefault="00D10B75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D10B75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7699"/>
        <w:gridCol w:w="670"/>
      </w:tblGrid>
      <w:tr w:rsidR="00C03CCC" w:rsidRPr="00C03CCC" w:rsidTr="00D10B75">
        <w:tc>
          <w:tcPr>
            <w:tcW w:w="0" w:type="auto"/>
            <w:vMerge w:val="restart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502BC9" w:rsidRPr="00C03CCC" w:rsidRDefault="00502BC9" w:rsidP="004D04F5">
            <w:pPr>
              <w:jc w:val="right"/>
              <w:rPr>
                <w:sz w:val="19"/>
                <w:szCs w:val="19"/>
              </w:rPr>
            </w:pPr>
          </w:p>
          <w:p w:rsidR="00831DEA" w:rsidRPr="00C03CCC" w:rsidRDefault="00831DEA" w:rsidP="004D04F5">
            <w:pPr>
              <w:jc w:val="right"/>
              <w:rPr>
                <w:sz w:val="19"/>
                <w:szCs w:val="19"/>
              </w:rPr>
            </w:pPr>
          </w:p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Адрес</w:t>
            </w:r>
            <w:r w:rsidR="00502BC9" w:rsidRPr="00C03CCC">
              <w:rPr>
                <w:sz w:val="19"/>
                <w:szCs w:val="19"/>
              </w:rPr>
              <w:t xml:space="preserve">: 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 xml:space="preserve">Уведомление об отказе в </w:t>
            </w:r>
            <w:r w:rsidR="00502BC9" w:rsidRPr="00C03CCC">
              <w:rPr>
                <w:b/>
                <w:bCs/>
                <w:sz w:val="19"/>
                <w:szCs w:val="19"/>
              </w:rPr>
              <w:t>предоставлении</w:t>
            </w:r>
            <w:r w:rsidRPr="00C03CCC">
              <w:rPr>
                <w:b/>
                <w:bCs/>
                <w:sz w:val="19"/>
                <w:szCs w:val="19"/>
              </w:rPr>
              <w:t xml:space="preserve"> квалификационного аттестата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EE29A1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В соответствии со статьей 202 Жилищного кодекса Российской Федерации,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br/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Pr="00C03CCC">
              <w:rPr>
                <w:sz w:val="19"/>
                <w:szCs w:val="19"/>
              </w:rPr>
              <w:t xml:space="preserve">, в ходе рассмотрения представленного Вами заявления о </w:t>
            </w:r>
            <w:r w:rsidR="00931D4F" w:rsidRPr="00C03CCC">
              <w:rPr>
                <w:sz w:val="19"/>
                <w:szCs w:val="19"/>
              </w:rPr>
              <w:t>предоставлени</w:t>
            </w:r>
            <w:r w:rsidRPr="00C03CCC">
              <w:rPr>
                <w:sz w:val="19"/>
                <w:szCs w:val="19"/>
              </w:rPr>
              <w:t xml:space="preserve">е квалификационного аттестата установлено, что: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связи </w:t>
            </w:r>
            <w:proofErr w:type="gramStart"/>
            <w:r w:rsidRPr="00C03CCC">
              <w:rPr>
                <w:sz w:val="19"/>
                <w:szCs w:val="19"/>
              </w:rPr>
              <w:t>с</w:t>
            </w:r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proofErr w:type="gramStart"/>
            <w:r w:rsidRPr="00C03CCC">
              <w:rPr>
                <w:sz w:val="19"/>
                <w:szCs w:val="19"/>
              </w:rPr>
              <w:t>вышеизложенным</w:t>
            </w:r>
            <w:proofErr w:type="gramEnd"/>
            <w:r w:rsidRPr="00C03CCC">
              <w:rPr>
                <w:sz w:val="19"/>
                <w:szCs w:val="19"/>
              </w:rPr>
              <w:t>,</w:t>
            </w:r>
            <w:r w:rsidR="00502BC9" w:rsidRPr="00C03CCC">
              <w:rPr>
                <w:sz w:val="19"/>
                <w:szCs w:val="19"/>
              </w:rPr>
              <w:t xml:space="preserve"> в соответствии с требованиями</w:t>
            </w:r>
            <w:r w:rsidR="00831DEA" w:rsidRPr="00C03CCC">
              <w:rPr>
                <w:sz w:val="19"/>
                <w:szCs w:val="19"/>
              </w:rPr>
              <w:t xml:space="preserve"> законодательства</w:t>
            </w:r>
            <w:r w:rsidRPr="00C03CCC">
              <w:rPr>
                <w:sz w:val="19"/>
                <w:szCs w:val="19"/>
              </w:rPr>
              <w:t xml:space="preserve">, Вам отказано </w:t>
            </w:r>
            <w:r w:rsidR="00831DEA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 xml:space="preserve">в предоставлении государственной услуги, повторное обращение с заявлением о </w:t>
            </w:r>
            <w:r w:rsidR="00502BC9" w:rsidRPr="00C03CCC">
              <w:rPr>
                <w:sz w:val="19"/>
                <w:szCs w:val="19"/>
              </w:rPr>
              <w:t>предоставлении</w:t>
            </w:r>
            <w:r w:rsidRPr="00C03CCC">
              <w:rPr>
                <w:sz w:val="19"/>
                <w:szCs w:val="19"/>
              </w:rPr>
              <w:t xml:space="preserve"> квалификационного аттестата осуществляется в общем порядке. </w:t>
            </w:r>
          </w:p>
        </w:tc>
      </w:tr>
    </w:tbl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502BC9" w:rsidRPr="00C03CCC" w:rsidRDefault="00502BC9" w:rsidP="004D04F5">
      <w:pPr>
        <w:ind w:firstLine="540"/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D10B75">
        <w:tc>
          <w:tcPr>
            <w:tcW w:w="0" w:type="auto"/>
            <w:hideMark/>
          </w:tcPr>
          <w:p w:rsidR="00502BC9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502BC9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502BC9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D10B75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831DEA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A67B1E" w:rsidP="004D04F5">
      <w:pPr>
        <w:ind w:left="5103"/>
      </w:pPr>
      <w:r w:rsidRPr="00C03CCC">
        <w:lastRenderedPageBreak/>
        <w:t>Приложение № 6</w:t>
      </w:r>
    </w:p>
    <w:p w:rsidR="00831DEA" w:rsidRPr="00C03CCC" w:rsidRDefault="00831DEA" w:rsidP="004D04F5">
      <w:pPr>
        <w:ind w:left="5103"/>
      </w:pPr>
      <w:r w:rsidRPr="00C03CCC">
        <w:t xml:space="preserve">к Административному регламенту </w:t>
      </w:r>
    </w:p>
    <w:p w:rsidR="00C15604" w:rsidRPr="00C03CCC" w:rsidRDefault="00831DEA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831DEA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831DEA" w:rsidP="004D04F5">
      <w:pPr>
        <w:ind w:firstLine="540"/>
        <w:jc w:val="both"/>
      </w:pPr>
      <w:r w:rsidRPr="00C03CCC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7700"/>
        <w:gridCol w:w="667"/>
      </w:tblGrid>
      <w:tr w:rsidR="00C03CCC" w:rsidRPr="00C03CCC" w:rsidTr="000B606F">
        <w:tc>
          <w:tcPr>
            <w:tcW w:w="0" w:type="auto"/>
            <w:vMerge w:val="restart"/>
            <w:hideMark/>
          </w:tcPr>
          <w:p w:rsidR="00831DEA" w:rsidRPr="00C03CCC" w:rsidRDefault="00831DEA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831DEA" w:rsidRPr="00C03CCC" w:rsidRDefault="00831DEA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31DEA" w:rsidRPr="00C03CCC" w:rsidRDefault="00831DEA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vMerge/>
            <w:vAlign w:val="center"/>
            <w:hideMark/>
          </w:tcPr>
          <w:p w:rsidR="00831DEA" w:rsidRPr="00C03CCC" w:rsidRDefault="00831DEA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831DEA" w:rsidRPr="00C03CCC" w:rsidRDefault="00831DEA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31DEA" w:rsidRPr="00C03CCC" w:rsidRDefault="00831DEA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831DEA" w:rsidRPr="00C03CCC" w:rsidRDefault="00831DEA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831DEA" w:rsidRPr="00C03CCC" w:rsidRDefault="00831DEA" w:rsidP="004D04F5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 xml:space="preserve">Уведомление о внесении изменений в единый федеральный реестр </w:t>
            </w:r>
          </w:p>
          <w:p w:rsidR="00831DEA" w:rsidRPr="00C03CCC" w:rsidRDefault="00831DEA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квалификационных аттестатов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831DEA" w:rsidRPr="00C03CCC" w:rsidRDefault="00831DEA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831DEA" w:rsidRPr="00C03CCC" w:rsidRDefault="00831DEA" w:rsidP="00C15604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Государственная жилищная инспекция Санкт-Петербурга в соответствии с пунктом 15 приложения </w:t>
            </w:r>
            <w:r w:rsidRPr="00C03CCC">
              <w:rPr>
                <w:sz w:val="19"/>
                <w:szCs w:val="19"/>
              </w:rPr>
              <w:br/>
              <w:t xml:space="preserve">№ 3 к приказу Министерства строительства и жилищно-коммунального хозяйства Российской Федерации </w:t>
            </w:r>
            <w:r w:rsidRPr="00C03CCC">
              <w:rPr>
                <w:sz w:val="19"/>
                <w:szCs w:val="19"/>
              </w:rPr>
              <w:br/>
              <w:t>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="002F0FE7"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="00EE29A1" w:rsidRPr="00C03CCC">
              <w:rPr>
                <w:sz w:val="19"/>
                <w:szCs w:val="19"/>
              </w:rPr>
              <w:t xml:space="preserve"> </w:t>
            </w:r>
            <w:r w:rsidRPr="00C03CCC">
              <w:rPr>
                <w:sz w:val="19"/>
                <w:szCs w:val="19"/>
              </w:rPr>
              <w:t>уведомляет Вас о внесении изменений в единый федеральный реестр квалификационных аттестатов.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831DEA" w:rsidRPr="00C03CCC" w:rsidRDefault="00831DEA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831DEA" w:rsidRPr="00C03CCC" w:rsidRDefault="00831DEA" w:rsidP="004D04F5">
      <w:pPr>
        <w:ind w:firstLine="540"/>
        <w:jc w:val="both"/>
      </w:pPr>
      <w:r w:rsidRPr="00C03CCC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B606F"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F0FE7" w:rsidRPr="00C03CCC" w:rsidRDefault="002F0FE7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F0FE7" w:rsidRPr="00C03CCC" w:rsidRDefault="002F0FE7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831DEA" w:rsidRPr="00C03CCC" w:rsidRDefault="00831DEA" w:rsidP="004D04F5">
      <w:pPr>
        <w:ind w:firstLine="540"/>
        <w:jc w:val="both"/>
      </w:pPr>
      <w:r w:rsidRPr="00C03CCC">
        <w:t xml:space="preserve">  </w:t>
      </w:r>
    </w:p>
    <w:p w:rsidR="00831DEA" w:rsidRPr="00C03CCC" w:rsidRDefault="00831DEA" w:rsidP="004D04F5">
      <w:pPr>
        <w:ind w:firstLine="540"/>
        <w:jc w:val="both"/>
      </w:pPr>
      <w:r w:rsidRPr="00C03CCC">
        <w:t xml:space="preserve">  </w:t>
      </w:r>
    </w:p>
    <w:p w:rsidR="00831DEA" w:rsidRPr="00C03CCC" w:rsidRDefault="00831DEA" w:rsidP="004D04F5">
      <w:pPr>
        <w:ind w:firstLine="540"/>
        <w:jc w:val="both"/>
      </w:pPr>
      <w:r w:rsidRPr="00C03CCC">
        <w:t xml:space="preserve">  </w:t>
      </w: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A67B1E" w:rsidP="004D04F5">
      <w:pPr>
        <w:ind w:left="5103"/>
      </w:pPr>
      <w:r w:rsidRPr="00C03CCC">
        <w:lastRenderedPageBreak/>
        <w:t>Приложение № 7</w:t>
      </w:r>
    </w:p>
    <w:p w:rsidR="002F0FE7" w:rsidRPr="00C03CCC" w:rsidRDefault="002F0FE7" w:rsidP="004D04F5">
      <w:pPr>
        <w:ind w:left="5103"/>
      </w:pPr>
      <w:r w:rsidRPr="00C03CCC">
        <w:t xml:space="preserve">к Административному регламенту </w:t>
      </w:r>
    </w:p>
    <w:p w:rsidR="00C15604" w:rsidRPr="00C03CCC" w:rsidRDefault="002F0FE7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2F0FE7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2F0FE7" w:rsidP="004D04F5">
      <w:pPr>
        <w:ind w:firstLine="540"/>
        <w:jc w:val="both"/>
      </w:pPr>
      <w:r w:rsidRPr="00C03CCC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699"/>
        <w:gridCol w:w="666"/>
      </w:tblGrid>
      <w:tr w:rsidR="00C03CCC" w:rsidRPr="00C03CCC" w:rsidTr="000B606F">
        <w:tc>
          <w:tcPr>
            <w:tcW w:w="0" w:type="auto"/>
            <w:vMerge w:val="restart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F0FE7" w:rsidRPr="00C03CCC" w:rsidRDefault="002F0FE7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vMerge/>
            <w:vAlign w:val="center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2F0FE7" w:rsidRPr="00C03CCC" w:rsidRDefault="002F0FE7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2F0FE7" w:rsidRPr="00C03CCC" w:rsidRDefault="002F0FE7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2F0FE7" w:rsidRPr="00C03CCC" w:rsidRDefault="002F0FE7" w:rsidP="004D04F5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 xml:space="preserve">Уведомление об отказе во внесении изменений в единый федеральный реестр </w:t>
            </w:r>
          </w:p>
          <w:p w:rsidR="002F0FE7" w:rsidRPr="00C03CCC" w:rsidRDefault="002F0FE7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квалификационных аттестатов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2F0FE7" w:rsidRPr="00C03CCC" w:rsidRDefault="002F0FE7" w:rsidP="00C15604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Государственная жилищная инспекция Санкт-Петербурга в соответствии с пунктом 15 приложения </w:t>
            </w:r>
            <w:r w:rsidRPr="00C03CCC">
              <w:rPr>
                <w:sz w:val="19"/>
                <w:szCs w:val="19"/>
              </w:rPr>
              <w:br/>
              <w:t xml:space="preserve">№ 3 к приказу Министерства строительства и жилищно-коммунального хозяйства Российской Федерации </w:t>
            </w:r>
            <w:r w:rsidRPr="00C03CCC">
              <w:rPr>
                <w:sz w:val="19"/>
                <w:szCs w:val="19"/>
              </w:rPr>
              <w:br/>
              <w:t>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</w:t>
            </w:r>
            <w:proofErr w:type="gramStart"/>
            <w:r w:rsidRPr="00C03CCC">
              <w:rPr>
                <w:sz w:val="19"/>
                <w:szCs w:val="19"/>
              </w:rPr>
              <w:t xml:space="preserve">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      </w:r>
            <w:r w:rsidRPr="00C03CCC">
              <w:rPr>
                <w:sz w:val="19"/>
                <w:szCs w:val="19"/>
              </w:rPr>
              <w:t xml:space="preserve"> уведомляет Вас об отказе во внесении изменений в единый федеральный реестр квалификационных аттестатов </w:t>
            </w:r>
            <w:r w:rsidR="00AC48C5" w:rsidRPr="00C03CCC">
              <w:rPr>
                <w:sz w:val="19"/>
                <w:szCs w:val="19"/>
              </w:rPr>
              <w:t>на основании следующего</w:t>
            </w:r>
            <w:r w:rsidRPr="00C03CCC">
              <w:rPr>
                <w:sz w:val="19"/>
                <w:szCs w:val="19"/>
              </w:rPr>
              <w:t>:</w:t>
            </w:r>
            <w:proofErr w:type="gramEnd"/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</w:p>
        </w:tc>
      </w:tr>
    </w:tbl>
    <w:p w:rsidR="002F0FE7" w:rsidRPr="00C03CCC" w:rsidRDefault="002F0FE7" w:rsidP="004D04F5">
      <w:pPr>
        <w:jc w:val="both"/>
      </w:pPr>
      <w:r w:rsidRPr="00C03CCC">
        <w:t xml:space="preserve">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C03CCC" w:rsidRPr="00C03CCC" w:rsidTr="000B606F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2F0FE7" w:rsidRPr="00C03CCC" w:rsidTr="000B606F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EE29A1" w:rsidRPr="00C03CCC" w:rsidRDefault="00EE29A1" w:rsidP="004D04F5">
      <w:pPr>
        <w:widowControl w:val="0"/>
        <w:autoSpaceDE w:val="0"/>
        <w:autoSpaceDN w:val="0"/>
        <w:outlineLvl w:val="0"/>
        <w:rPr>
          <w:b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B606F"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F0FE7" w:rsidRPr="00C03CCC" w:rsidRDefault="002F0FE7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2F0FE7" w:rsidRPr="00C03CCC" w:rsidRDefault="002F0FE7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F0FE7" w:rsidRPr="00C03CCC" w:rsidRDefault="002F0FE7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(ФИО) </w:t>
            </w:r>
          </w:p>
        </w:tc>
      </w:tr>
    </w:tbl>
    <w:p w:rsidR="002F0FE7" w:rsidRPr="00C03CCC" w:rsidRDefault="002F0FE7" w:rsidP="004D04F5">
      <w:pPr>
        <w:ind w:firstLine="540"/>
        <w:jc w:val="both"/>
      </w:pPr>
      <w:r w:rsidRPr="00C03CCC">
        <w:t xml:space="preserve">  </w:t>
      </w:r>
    </w:p>
    <w:p w:rsidR="002F0FE7" w:rsidRPr="00C03CCC" w:rsidRDefault="002F0FE7" w:rsidP="004D04F5">
      <w:pPr>
        <w:ind w:firstLine="540"/>
        <w:jc w:val="both"/>
      </w:pPr>
      <w:r w:rsidRPr="00C03CCC">
        <w:t xml:space="preserve">  </w:t>
      </w:r>
    </w:p>
    <w:p w:rsidR="002F0FE7" w:rsidRPr="00C03CCC" w:rsidRDefault="002F0FE7" w:rsidP="004D04F5">
      <w:pPr>
        <w:ind w:firstLine="540"/>
        <w:jc w:val="both"/>
      </w:pPr>
      <w:r w:rsidRPr="00C03CCC">
        <w:t xml:space="preserve">  </w:t>
      </w: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2F0FE7" w:rsidRPr="00C03CCC" w:rsidRDefault="002F0FE7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831DEA" w:rsidRPr="00C03CCC" w:rsidRDefault="00831DEA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A67B1E" w:rsidP="004D04F5">
      <w:pPr>
        <w:ind w:left="5103"/>
      </w:pPr>
      <w:r w:rsidRPr="00C03CCC">
        <w:t>Приложение № 8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C15604" w:rsidRPr="00C03CCC" w:rsidRDefault="00D10B75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D10B75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7701"/>
        <w:gridCol w:w="672"/>
      </w:tblGrid>
      <w:tr w:rsidR="00C03CCC" w:rsidRPr="00C03CCC" w:rsidTr="00D10B75">
        <w:tc>
          <w:tcPr>
            <w:tcW w:w="0" w:type="auto"/>
            <w:vMerge w:val="restart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D10B75" w:rsidRPr="00C03CCC" w:rsidRDefault="00831DEA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Адрес:</w:t>
            </w:r>
            <w:r w:rsidR="00D10B75" w:rsidRPr="00C03CCC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Уведомление об аннулировании квалификационного аттестата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EE29A1">
            <w:pPr>
              <w:ind w:firstLine="709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Государственная жилищ</w:t>
            </w:r>
            <w:r w:rsidR="00831DEA" w:rsidRPr="00C03CCC">
              <w:rPr>
                <w:sz w:val="19"/>
                <w:szCs w:val="19"/>
              </w:rPr>
              <w:t xml:space="preserve">ная инспекция Санкт-Петербурга </w:t>
            </w:r>
            <w:r w:rsidRPr="00C03CCC">
              <w:rPr>
                <w:sz w:val="19"/>
                <w:szCs w:val="19"/>
              </w:rPr>
              <w:t xml:space="preserve">в соответствии с </w:t>
            </w:r>
            <w:r w:rsidR="00831DEA" w:rsidRPr="00C03CCC">
              <w:rPr>
                <w:sz w:val="19"/>
                <w:szCs w:val="19"/>
              </w:rPr>
              <w:t>пунктами 5 – 9 приложения № 3 к приказу</w:t>
            </w:r>
            <w:r w:rsidRPr="00C03CCC">
              <w:rPr>
                <w:sz w:val="19"/>
                <w:szCs w:val="19"/>
              </w:rPr>
              <w:t xml:space="preserve">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="002F0FE7" w:rsidRPr="00C03CCC">
              <w:rPr>
                <w:sz w:val="19"/>
                <w:szCs w:val="19"/>
              </w:rPr>
              <w:t>,</w:t>
            </w:r>
            <w:r w:rsidRPr="00C03CCC">
              <w:rPr>
                <w:sz w:val="19"/>
                <w:szCs w:val="19"/>
              </w:rPr>
              <w:t xml:space="preserve"> </w:t>
            </w:r>
            <w:r w:rsidR="002F0FE7" w:rsidRPr="00C03CCC">
              <w:rPr>
                <w:sz w:val="19"/>
                <w:szCs w:val="19"/>
              </w:rPr>
              <w:t xml:space="preserve">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 </w:t>
            </w:r>
            <w:r w:rsidRPr="00C03CCC">
              <w:rPr>
                <w:sz w:val="19"/>
                <w:szCs w:val="19"/>
              </w:rPr>
              <w:t xml:space="preserve">уведомляет Вас об аннулировании квалификационного аттестата </w:t>
            </w:r>
            <w:r w:rsidR="00AC48C5" w:rsidRPr="00C03CCC">
              <w:rPr>
                <w:sz w:val="19"/>
                <w:szCs w:val="19"/>
              </w:rPr>
              <w:br/>
            </w:r>
            <w:proofErr w:type="gramStart"/>
            <w:r w:rsidRPr="00C03CCC">
              <w:rPr>
                <w:sz w:val="19"/>
                <w:szCs w:val="19"/>
              </w:rPr>
              <w:t>от</w:t>
            </w:r>
            <w:proofErr w:type="gramEnd"/>
            <w:r w:rsidRPr="00C03CCC">
              <w:rPr>
                <w:sz w:val="19"/>
                <w:szCs w:val="19"/>
              </w:rPr>
              <w:t xml:space="preserve"> _________ № _________</w:t>
            </w:r>
            <w:r w:rsidR="00EE29A1" w:rsidRPr="00C03CCC">
              <w:rPr>
                <w:sz w:val="19"/>
                <w:szCs w:val="19"/>
              </w:rPr>
              <w:t xml:space="preserve"> в связи со следующим ___________________________________________________</w:t>
            </w:r>
          </w:p>
          <w:p w:rsidR="00EE29A1" w:rsidRPr="00C03CCC" w:rsidRDefault="00EE29A1" w:rsidP="00EE29A1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______________________________________________________________________________________________.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Приложение: Протокол об аннулировании квалификационного аттестата </w:t>
            </w:r>
            <w:proofErr w:type="gramStart"/>
            <w:r w:rsidRPr="00C03CCC">
              <w:rPr>
                <w:sz w:val="19"/>
                <w:szCs w:val="19"/>
              </w:rPr>
              <w:t>от</w:t>
            </w:r>
            <w:proofErr w:type="gramEnd"/>
            <w:r w:rsidRPr="00C03CCC">
              <w:rPr>
                <w:sz w:val="19"/>
                <w:szCs w:val="19"/>
              </w:rPr>
              <w:t xml:space="preserve"> _______ на _____ л. </w:t>
            </w:r>
          </w:p>
        </w:tc>
      </w:tr>
    </w:tbl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831DEA" w:rsidRPr="00C03CCC" w:rsidRDefault="00831DEA" w:rsidP="004D04F5">
      <w:pPr>
        <w:ind w:firstLine="540"/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775"/>
        <w:gridCol w:w="107"/>
        <w:gridCol w:w="1233"/>
      </w:tblGrid>
      <w:tr w:rsidR="00C03CCC" w:rsidRPr="00C03CCC" w:rsidTr="00D10B75">
        <w:tc>
          <w:tcPr>
            <w:tcW w:w="0" w:type="auto"/>
            <w:hideMark/>
          </w:tcPr>
          <w:p w:rsidR="00831DEA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 Инспекции - главный </w:t>
            </w:r>
          </w:p>
          <w:p w:rsidR="00831DEA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государственный жилищный </w:t>
            </w:r>
          </w:p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(ФИО) </w:t>
            </w:r>
          </w:p>
        </w:tc>
      </w:tr>
    </w:tbl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A67B1E" w:rsidP="004D04F5">
      <w:pPr>
        <w:ind w:left="5103"/>
      </w:pPr>
      <w:r w:rsidRPr="00C03CCC">
        <w:lastRenderedPageBreak/>
        <w:t>Приложение № 9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C15604" w:rsidRPr="00C03CCC" w:rsidRDefault="00D10B75" w:rsidP="00C15604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</w:t>
      </w:r>
    </w:p>
    <w:p w:rsidR="00C15604" w:rsidRPr="00C03CCC" w:rsidRDefault="00C15604" w:rsidP="00C15604">
      <w:pPr>
        <w:ind w:left="5103"/>
      </w:pPr>
      <w:r w:rsidRPr="00C03CCC">
        <w:t>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D10B75" w:rsidRPr="00C03CCC" w:rsidRDefault="00D10B75" w:rsidP="004D04F5">
      <w:pPr>
        <w:ind w:left="5103"/>
      </w:pP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7688"/>
        <w:gridCol w:w="661"/>
      </w:tblGrid>
      <w:tr w:rsidR="00C03CCC" w:rsidRPr="00C03CCC" w:rsidTr="00D10B75">
        <w:tc>
          <w:tcPr>
            <w:tcW w:w="0" w:type="auto"/>
            <w:vMerge w:val="restart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D10B75" w:rsidRPr="00C03CCC" w:rsidRDefault="002F0FE7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Адрес:</w:t>
            </w:r>
            <w:r w:rsidR="00D10B75" w:rsidRPr="00C03CCC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Уведомление об исправлении технической ошибки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Государственная жилищная инспекция Санкт-Петербурга в соответствии с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</w:t>
            </w:r>
            <w:r w:rsidR="002F0FE7" w:rsidRPr="00C03CCC">
              <w:rPr>
                <w:sz w:val="19"/>
                <w:szCs w:val="19"/>
              </w:rPr>
              <w:t>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="002F0FE7"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 </w:t>
            </w:r>
            <w:r w:rsidRPr="00C03CCC">
              <w:rPr>
                <w:sz w:val="19"/>
                <w:szCs w:val="19"/>
              </w:rPr>
              <w:t xml:space="preserve">уведомляет Вас </w:t>
            </w:r>
            <w:r w:rsidR="00AC48C5" w:rsidRPr="00C03CCC">
              <w:rPr>
                <w:sz w:val="19"/>
                <w:szCs w:val="19"/>
              </w:rPr>
              <w:t>об исправлении технической ошибки</w:t>
            </w:r>
            <w:r w:rsidR="00AC48C5" w:rsidRPr="00C03CCC">
              <w:t xml:space="preserve"> </w:t>
            </w:r>
            <w:r w:rsidR="00AC48C5" w:rsidRPr="00C03CCC">
              <w:rPr>
                <w:sz w:val="19"/>
                <w:szCs w:val="19"/>
              </w:rPr>
              <w:t>в едином федеральном реестре квалификационных аттестатов.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3"/>
            <w:hideMark/>
          </w:tcPr>
          <w:p w:rsidR="00D10B75" w:rsidRPr="00C03CCC" w:rsidRDefault="00D10B75" w:rsidP="004D04F5">
            <w:pPr>
              <w:ind w:firstLine="285"/>
              <w:jc w:val="both"/>
              <w:rPr>
                <w:sz w:val="19"/>
                <w:szCs w:val="19"/>
              </w:rPr>
            </w:pPr>
          </w:p>
        </w:tc>
      </w:tr>
    </w:tbl>
    <w:p w:rsidR="00AC48C5" w:rsidRPr="00C03CCC" w:rsidRDefault="00D10B75" w:rsidP="004D04F5">
      <w:pPr>
        <w:jc w:val="both"/>
      </w:pPr>
      <w:r w:rsidRPr="00C03CCC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B606F"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C48C5" w:rsidRPr="00C03CCC" w:rsidRDefault="00AC48C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C48C5" w:rsidRPr="00C03CCC" w:rsidRDefault="00AC48C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(ФИО) </w:t>
            </w:r>
          </w:p>
        </w:tc>
      </w:tr>
    </w:tbl>
    <w:p w:rsidR="00AC48C5" w:rsidRPr="00C03CCC" w:rsidRDefault="00AC48C5" w:rsidP="004D04F5">
      <w:pPr>
        <w:ind w:firstLine="540"/>
        <w:jc w:val="both"/>
      </w:pPr>
      <w:r w:rsidRPr="00C03CCC">
        <w:t xml:space="preserve">  </w:t>
      </w:r>
    </w:p>
    <w:p w:rsidR="00D10B75" w:rsidRPr="00C03CCC" w:rsidRDefault="00D10B75" w:rsidP="004D04F5">
      <w:pPr>
        <w:jc w:val="both"/>
      </w:pP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D10B75" w:rsidRPr="00C03CCC" w:rsidRDefault="00D10B75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AC48C5" w:rsidRPr="00C03CCC" w:rsidRDefault="00AC48C5" w:rsidP="004D04F5">
      <w:pPr>
        <w:widowControl w:val="0"/>
        <w:autoSpaceDE w:val="0"/>
        <w:autoSpaceDN w:val="0"/>
        <w:outlineLvl w:val="0"/>
        <w:rPr>
          <w:b/>
        </w:rPr>
      </w:pPr>
    </w:p>
    <w:p w:rsidR="00AC48C5" w:rsidRPr="00C03CCC" w:rsidRDefault="00A67B1E" w:rsidP="004D04F5">
      <w:pPr>
        <w:ind w:left="5103"/>
      </w:pPr>
      <w:r w:rsidRPr="00C03CCC">
        <w:lastRenderedPageBreak/>
        <w:t>Приложение № 10</w:t>
      </w:r>
    </w:p>
    <w:p w:rsidR="00AC48C5" w:rsidRPr="00C03CCC" w:rsidRDefault="00AC48C5" w:rsidP="004D04F5">
      <w:pPr>
        <w:ind w:left="5103"/>
      </w:pPr>
      <w:r w:rsidRPr="00C03CCC">
        <w:t xml:space="preserve">к Административному регламенту </w:t>
      </w:r>
    </w:p>
    <w:p w:rsidR="00AC48C5" w:rsidRPr="00C03CCC" w:rsidRDefault="00AC48C5" w:rsidP="004D04F5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AC48C5" w:rsidRPr="00C03CCC" w:rsidRDefault="00AC48C5" w:rsidP="004D04F5">
      <w:pPr>
        <w:ind w:firstLine="540"/>
        <w:jc w:val="both"/>
      </w:pPr>
      <w:r w:rsidRPr="00C03CCC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688"/>
        <w:gridCol w:w="660"/>
      </w:tblGrid>
      <w:tr w:rsidR="00C03CCC" w:rsidRPr="00C03CCC" w:rsidTr="000B606F">
        <w:tc>
          <w:tcPr>
            <w:tcW w:w="0" w:type="auto"/>
            <w:vMerge w:val="restart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AC48C5" w:rsidRPr="00C03CCC" w:rsidRDefault="00AC48C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Кому: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vMerge/>
            <w:vAlign w:val="center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AC48C5" w:rsidRPr="00C03CCC" w:rsidRDefault="00AC48C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Адрес: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AC48C5" w:rsidRPr="00C03CCC" w:rsidRDefault="00AC48C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AC48C5" w:rsidRPr="00C03CCC" w:rsidRDefault="00AC48C5" w:rsidP="009B0C30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 xml:space="preserve">Уведомление </w:t>
            </w:r>
            <w:r w:rsidR="009B0C30" w:rsidRPr="00C03CCC">
              <w:rPr>
                <w:b/>
                <w:bCs/>
                <w:sz w:val="19"/>
                <w:szCs w:val="19"/>
              </w:rPr>
              <w:t>об отсутствии</w:t>
            </w:r>
            <w:r w:rsidRPr="00C03CCC">
              <w:rPr>
                <w:b/>
                <w:bCs/>
                <w:sz w:val="19"/>
                <w:szCs w:val="19"/>
              </w:rPr>
              <w:t xml:space="preserve"> технической ошибки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AC48C5" w:rsidRPr="00C03CCC" w:rsidRDefault="00AC48C5" w:rsidP="00EE29A1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Государственная жилищная инспекция Санкт-Петербурга в соответствии с приказом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3F4825" w:rsidRPr="00C03CCC">
              <w:rPr>
                <w:sz w:val="19"/>
                <w:szCs w:val="19"/>
              </w:rPr>
              <w:br/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 xml:space="preserve">, Административным регламентом Государственной жилищной инспекции Санкт-Петербурга по предоставлению государственной услуги </w:t>
            </w:r>
            <w:r w:rsidR="00C15604" w:rsidRPr="00C03CCC">
              <w:rPr>
                <w:sz w:val="19"/>
                <w:szCs w:val="19"/>
              </w:rPr>
              <w:t xml:space="preserve"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 </w:t>
            </w:r>
            <w:r w:rsidRPr="00C03CCC">
              <w:rPr>
                <w:sz w:val="19"/>
                <w:szCs w:val="19"/>
              </w:rPr>
              <w:t xml:space="preserve"> уведомляет Вас об </w:t>
            </w:r>
            <w:r w:rsidR="00EE29A1" w:rsidRPr="00C03CCC">
              <w:rPr>
                <w:sz w:val="19"/>
                <w:szCs w:val="19"/>
              </w:rPr>
              <w:t xml:space="preserve">отсутствии </w:t>
            </w:r>
            <w:r w:rsidRPr="00C03CCC">
              <w:rPr>
                <w:sz w:val="19"/>
                <w:szCs w:val="19"/>
              </w:rPr>
              <w:t>технической ошибки</w:t>
            </w:r>
            <w:r w:rsidRPr="00C03CCC">
              <w:t xml:space="preserve"> </w:t>
            </w:r>
            <w:r w:rsidRPr="00C03CCC">
              <w:rPr>
                <w:sz w:val="19"/>
                <w:szCs w:val="19"/>
              </w:rPr>
              <w:t xml:space="preserve">в едином федеральном реестре квалификационных аттестатов </w:t>
            </w:r>
            <w:r w:rsidR="00EE29A1" w:rsidRPr="00C03CCC">
              <w:rPr>
                <w:sz w:val="19"/>
                <w:szCs w:val="19"/>
              </w:rPr>
              <w:t>в связи со следующим</w:t>
            </w:r>
            <w:r w:rsidRPr="00C03CCC">
              <w:rPr>
                <w:sz w:val="19"/>
                <w:szCs w:val="19"/>
              </w:rPr>
              <w:t>:</w:t>
            </w:r>
          </w:p>
        </w:tc>
      </w:tr>
      <w:tr w:rsidR="00C03CCC" w:rsidRPr="00C03CCC" w:rsidTr="000B606F">
        <w:tc>
          <w:tcPr>
            <w:tcW w:w="0" w:type="auto"/>
            <w:gridSpan w:val="3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</w:p>
        </w:tc>
      </w:tr>
      <w:tr w:rsidR="00AC48C5" w:rsidRPr="00C03CCC" w:rsidTr="000B606F">
        <w:tc>
          <w:tcPr>
            <w:tcW w:w="0" w:type="auto"/>
            <w:gridSpan w:val="3"/>
            <w:hideMark/>
          </w:tcPr>
          <w:p w:rsidR="00AC48C5" w:rsidRPr="00C03CCC" w:rsidRDefault="00AC48C5" w:rsidP="004D04F5">
            <w:pPr>
              <w:ind w:firstLine="285"/>
              <w:jc w:val="both"/>
              <w:rPr>
                <w:sz w:val="19"/>
                <w:szCs w:val="19"/>
              </w:rPr>
            </w:pPr>
          </w:p>
        </w:tc>
      </w:tr>
    </w:tbl>
    <w:p w:rsidR="00AC48C5" w:rsidRPr="00C03CCC" w:rsidRDefault="00AC48C5" w:rsidP="004D04F5">
      <w:pPr>
        <w:jc w:val="both"/>
      </w:pP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C03CCC" w:rsidRPr="00C03CCC" w:rsidTr="000B606F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AC48C5" w:rsidRPr="00C03CCC" w:rsidTr="000B606F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AC48C5" w:rsidRPr="00C03CCC" w:rsidRDefault="00AC48C5" w:rsidP="004D04F5">
      <w:pPr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5"/>
        <w:gridCol w:w="1715"/>
        <w:gridCol w:w="104"/>
        <w:gridCol w:w="1191"/>
      </w:tblGrid>
      <w:tr w:rsidR="00C03CCC" w:rsidRPr="00C03CCC" w:rsidTr="000B606F"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Заместитель начальника </w:t>
            </w:r>
          </w:p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Инспекции - заместитель главного </w:t>
            </w:r>
          </w:p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государственного жилищного </w:t>
            </w:r>
          </w:p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инспектора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B606F"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C48C5" w:rsidRPr="00C03CCC" w:rsidRDefault="00AC48C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AC48C5" w:rsidRPr="00C03CCC" w:rsidRDefault="00AC48C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C48C5" w:rsidRPr="00C03CCC" w:rsidRDefault="00AC48C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(ФИО) </w:t>
            </w:r>
          </w:p>
        </w:tc>
      </w:tr>
    </w:tbl>
    <w:p w:rsidR="00AC48C5" w:rsidRPr="00C03CCC" w:rsidRDefault="00AC48C5" w:rsidP="004D04F5">
      <w:pPr>
        <w:ind w:firstLine="540"/>
        <w:jc w:val="both"/>
      </w:pPr>
      <w:r w:rsidRPr="00C03CCC">
        <w:t xml:space="preserve">  </w:t>
      </w:r>
    </w:p>
    <w:p w:rsidR="00AC48C5" w:rsidRPr="00C03CCC" w:rsidRDefault="00AC48C5" w:rsidP="004D04F5">
      <w:pPr>
        <w:jc w:val="both"/>
      </w:pPr>
    </w:p>
    <w:p w:rsidR="00AC48C5" w:rsidRPr="00C03CCC" w:rsidRDefault="00AC48C5" w:rsidP="004D04F5">
      <w:pPr>
        <w:ind w:firstLine="540"/>
        <w:jc w:val="both"/>
      </w:pPr>
      <w:r w:rsidRPr="00C03CCC">
        <w:t xml:space="preserve">  </w:t>
      </w:r>
    </w:p>
    <w:p w:rsidR="00AC48C5" w:rsidRPr="00C03CCC" w:rsidRDefault="00AC48C5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AC48C5" w:rsidRPr="00C03CCC" w:rsidRDefault="00AC48C5" w:rsidP="004D04F5">
      <w:pPr>
        <w:widowControl w:val="0"/>
        <w:autoSpaceDE w:val="0"/>
        <w:autoSpaceDN w:val="0"/>
        <w:outlineLvl w:val="0"/>
        <w:rPr>
          <w:b/>
        </w:rPr>
      </w:pPr>
    </w:p>
    <w:p w:rsidR="00AC48C5" w:rsidRPr="00C03CCC" w:rsidRDefault="00AC48C5" w:rsidP="004D04F5">
      <w:pPr>
        <w:widowControl w:val="0"/>
        <w:autoSpaceDE w:val="0"/>
        <w:autoSpaceDN w:val="0"/>
        <w:outlineLvl w:val="0"/>
        <w:rPr>
          <w:b/>
        </w:rPr>
      </w:pPr>
    </w:p>
    <w:p w:rsidR="00AC48C5" w:rsidRPr="00C03CCC" w:rsidRDefault="00AC48C5" w:rsidP="004D04F5">
      <w:pPr>
        <w:widowControl w:val="0"/>
        <w:autoSpaceDE w:val="0"/>
        <w:autoSpaceDN w:val="0"/>
        <w:outlineLvl w:val="0"/>
        <w:rPr>
          <w:b/>
        </w:rPr>
      </w:pPr>
    </w:p>
    <w:p w:rsidR="00AC48C5" w:rsidRPr="00C03CCC" w:rsidRDefault="00AC48C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D10B75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B0C30" w:rsidRPr="00C03CCC" w:rsidRDefault="009B0C30" w:rsidP="00EE29A1">
      <w:pPr>
        <w:widowControl w:val="0"/>
        <w:autoSpaceDE w:val="0"/>
        <w:autoSpaceDN w:val="0"/>
        <w:outlineLvl w:val="0"/>
        <w:rPr>
          <w:b/>
        </w:rPr>
      </w:pPr>
    </w:p>
    <w:p w:rsidR="00EE29A1" w:rsidRPr="00C03CCC" w:rsidRDefault="00EE29A1" w:rsidP="00EE29A1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A67B1E" w:rsidP="004D04F5">
      <w:pPr>
        <w:ind w:left="5103"/>
      </w:pPr>
      <w:r w:rsidRPr="00C03CCC">
        <w:lastRenderedPageBreak/>
        <w:t>Приложение № 11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C15604" w:rsidRPr="00C03CCC" w:rsidRDefault="00D10B75" w:rsidP="004D04F5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</w:p>
    <w:p w:rsidR="00D10B75" w:rsidRPr="00C03CCC" w:rsidRDefault="00C15604" w:rsidP="004D04F5">
      <w:pPr>
        <w:ind w:left="5103"/>
      </w:pPr>
      <w:r w:rsidRPr="00C03CCC"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D10B75" w:rsidRPr="00C03CCC" w:rsidRDefault="00D10B75" w:rsidP="004D04F5">
      <w:pPr>
        <w:ind w:firstLine="540"/>
        <w:jc w:val="both"/>
      </w:pPr>
    </w:p>
    <w:tbl>
      <w:tblPr>
        <w:tblW w:w="5066" w:type="dxa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892"/>
        <w:gridCol w:w="2854"/>
      </w:tblGrid>
      <w:tr w:rsidR="00C03CCC" w:rsidRPr="00C03CCC" w:rsidTr="00D423A5">
        <w:trPr>
          <w:trHeight w:val="639"/>
        </w:trPr>
        <w:tc>
          <w:tcPr>
            <w:tcW w:w="320" w:type="dxa"/>
            <w:vMerge w:val="restart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  <w:p w:rsidR="00EE29A1" w:rsidRPr="00C03CCC" w:rsidRDefault="00EE29A1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Начальнику Государственной жилищной инспекции </w:t>
            </w:r>
            <w:r w:rsidR="00AC48C5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 xml:space="preserve">Санкт-Петербурга - главному государственному жилищному инспектору Санкт-Петербурга </w:t>
            </w:r>
          </w:p>
          <w:p w:rsidR="00EE29A1" w:rsidRPr="00C03CCC" w:rsidRDefault="00EE29A1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D10B75" w:rsidRPr="00C03CCC" w:rsidRDefault="00EE29A1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  </w:t>
            </w:r>
            <w:proofErr w:type="gramStart"/>
            <w:r w:rsidRPr="00C03CCC">
              <w:rPr>
                <w:sz w:val="19"/>
                <w:szCs w:val="19"/>
              </w:rPr>
              <w:t>(фамилия, имя, отчество (последнее при наличии)</w:t>
            </w:r>
            <w:proofErr w:type="gramEnd"/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EE29A1" w:rsidRPr="00C03CCC" w:rsidRDefault="00EE29A1" w:rsidP="004D04F5">
            <w:pPr>
              <w:rPr>
                <w:sz w:val="19"/>
                <w:szCs w:val="19"/>
              </w:rPr>
            </w:pPr>
          </w:p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от: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854" w:type="dxa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>(фамилия, имя, отчество</w:t>
            </w:r>
            <w:r w:rsidR="00EE29A1" w:rsidRPr="00C03CCC">
              <w:rPr>
                <w:sz w:val="19"/>
                <w:szCs w:val="19"/>
              </w:rPr>
              <w:t xml:space="preserve"> (последнее при наличии</w:t>
            </w:r>
            <w:r w:rsidRPr="00C03CCC">
              <w:rPr>
                <w:sz w:val="19"/>
                <w:szCs w:val="19"/>
              </w:rPr>
              <w:t xml:space="preserve">) </w:t>
            </w:r>
            <w:proofErr w:type="gramEnd"/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Паспортные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(серия, номер, когда, кем выдан, дата и место рождения)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Контактные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D10B75" w:rsidRPr="00C03CCC" w:rsidTr="00D423A5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EE29A1" w:rsidRPr="00C03CCC" w:rsidRDefault="00D10B75" w:rsidP="004D04F5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(почтовый адрес для получения информации, </w:t>
            </w:r>
            <w:proofErr w:type="gramEnd"/>
          </w:p>
          <w:p w:rsidR="00D10B75" w:rsidRPr="00C03CCC" w:rsidRDefault="00EE29A1" w:rsidP="00EE29A1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номер </w:t>
            </w:r>
            <w:r w:rsidR="00D10B75" w:rsidRPr="00C03CCC">
              <w:rPr>
                <w:sz w:val="19"/>
                <w:szCs w:val="19"/>
              </w:rPr>
              <w:t>телефон</w:t>
            </w:r>
            <w:r w:rsidRPr="00C03CCC">
              <w:rPr>
                <w:sz w:val="19"/>
                <w:szCs w:val="19"/>
              </w:rPr>
              <w:t>а</w:t>
            </w:r>
            <w:r w:rsidR="00D10B75" w:rsidRPr="00C03CCC">
              <w:rPr>
                <w:sz w:val="19"/>
                <w:szCs w:val="19"/>
              </w:rPr>
              <w:t xml:space="preserve">, </w:t>
            </w:r>
            <w:r w:rsidRPr="00C03CCC">
              <w:rPr>
                <w:sz w:val="19"/>
                <w:szCs w:val="19"/>
              </w:rPr>
              <w:t>адрес электронной почты</w:t>
            </w:r>
            <w:r w:rsidR="00D10B75" w:rsidRPr="00C03CCC">
              <w:rPr>
                <w:sz w:val="19"/>
                <w:szCs w:val="19"/>
              </w:rPr>
              <w:t xml:space="preserve">) </w:t>
            </w:r>
          </w:p>
        </w:tc>
      </w:tr>
    </w:tbl>
    <w:p w:rsidR="00D10B75" w:rsidRPr="00C03CCC" w:rsidRDefault="00D10B75" w:rsidP="004D04F5">
      <w:pPr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113"/>
        <w:gridCol w:w="101"/>
        <w:gridCol w:w="8761"/>
      </w:tblGrid>
      <w:tr w:rsidR="00C03CCC" w:rsidRPr="00C03CCC" w:rsidTr="00D10B75">
        <w:tc>
          <w:tcPr>
            <w:tcW w:w="0" w:type="auto"/>
            <w:gridSpan w:val="4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ЗАЯВЛЕНИЕ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о предоставлении квалификационного аттестата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D10B75">
        <w:tc>
          <w:tcPr>
            <w:tcW w:w="0" w:type="auto"/>
            <w:gridSpan w:val="4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4"/>
            <w:hideMark/>
          </w:tcPr>
          <w:p w:rsidR="00D10B75" w:rsidRPr="00C03CCC" w:rsidRDefault="00C15604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П</w:t>
            </w:r>
            <w:r w:rsidR="00D10B75" w:rsidRPr="00C03CCC">
              <w:rPr>
                <w:sz w:val="19"/>
                <w:szCs w:val="19"/>
              </w:rPr>
              <w:t xml:space="preserve">рошу </w:t>
            </w:r>
            <w:r w:rsidR="00D423A5" w:rsidRPr="00C03CCC">
              <w:rPr>
                <w:sz w:val="19"/>
                <w:szCs w:val="19"/>
              </w:rPr>
              <w:t>предоставить</w:t>
            </w:r>
            <w:r w:rsidR="00D10B75" w:rsidRPr="00C03CCC">
              <w:rPr>
                <w:sz w:val="19"/>
                <w:szCs w:val="19"/>
              </w:rPr>
              <w:t xml:space="preserve"> мне квалификационный аттестат. </w:t>
            </w:r>
          </w:p>
          <w:p w:rsidR="00F42FE0" w:rsidRPr="00C03CCC" w:rsidRDefault="00F42FE0" w:rsidP="004D04F5">
            <w:pPr>
              <w:ind w:firstLine="567"/>
              <w:jc w:val="both"/>
              <w:rPr>
                <w:sz w:val="19"/>
                <w:szCs w:val="19"/>
              </w:rPr>
            </w:pP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Способ получения документа: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Лично на приеме в структурном подразделении Инспекции.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МФЦ (в случае подачи заявления посредством МФЦ).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электронной форме.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EE3F81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 почте. </w:t>
            </w:r>
          </w:p>
        </w:tc>
      </w:tr>
    </w:tbl>
    <w:p w:rsidR="005949D1" w:rsidRPr="00C03CCC" w:rsidRDefault="005949D1" w:rsidP="005949D1">
      <w:pPr>
        <w:ind w:firstLine="540"/>
        <w:jc w:val="both"/>
      </w:pPr>
    </w:p>
    <w:p w:rsidR="005949D1" w:rsidRPr="00C03CCC" w:rsidRDefault="00D10B75" w:rsidP="005949D1">
      <w:pPr>
        <w:ind w:firstLine="540"/>
        <w:jc w:val="both"/>
        <w:rPr>
          <w:sz w:val="19"/>
          <w:szCs w:val="19"/>
        </w:rPr>
      </w:pPr>
      <w:r w:rsidRPr="00C03CCC">
        <w:t> </w:t>
      </w:r>
      <w:r w:rsidR="005949D1" w:rsidRPr="00C03CCC">
        <w:rPr>
          <w:sz w:val="19"/>
          <w:szCs w:val="19"/>
        </w:rPr>
        <w:t>Приложение:______________________________________________</w:t>
      </w:r>
    </w:p>
    <w:p w:rsidR="00D10B75" w:rsidRPr="00C03CCC" w:rsidRDefault="00D10B75" w:rsidP="004D04F5">
      <w:pPr>
        <w:ind w:firstLine="540"/>
        <w:jc w:val="both"/>
      </w:pP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78"/>
        <w:gridCol w:w="2643"/>
        <w:gridCol w:w="78"/>
        <w:gridCol w:w="86"/>
        <w:gridCol w:w="3159"/>
        <w:gridCol w:w="86"/>
      </w:tblGrid>
      <w:tr w:rsidR="00C03CCC" w:rsidRPr="00C03CCC" w:rsidTr="00D10B75">
        <w:tc>
          <w:tcPr>
            <w:tcW w:w="0" w:type="auto"/>
            <w:hideMark/>
          </w:tcPr>
          <w:p w:rsidR="00D10B75" w:rsidRPr="00C03CCC" w:rsidRDefault="00386D1E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«</w:t>
            </w:r>
            <w:r w:rsidR="00D10B75" w:rsidRPr="00C03CCC">
              <w:rPr>
                <w:sz w:val="19"/>
                <w:szCs w:val="19"/>
              </w:rPr>
              <w:t>___</w:t>
            </w:r>
            <w:r w:rsidRPr="00C03CCC">
              <w:rPr>
                <w:sz w:val="19"/>
                <w:szCs w:val="19"/>
              </w:rPr>
              <w:t>»</w:t>
            </w:r>
            <w:r w:rsidR="00D10B75" w:rsidRPr="00C03CCC">
              <w:rPr>
                <w:sz w:val="19"/>
                <w:szCs w:val="19"/>
              </w:rPr>
              <w:t xml:space="preserve"> _______ 20__ г.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(дата заявления)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 заявителя)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(расшифровка подписи)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D10B75" w:rsidRPr="00C03CCC" w:rsidRDefault="00D10B75" w:rsidP="004D04F5">
      <w:pPr>
        <w:ind w:firstLine="540"/>
        <w:jc w:val="both"/>
      </w:pPr>
    </w:p>
    <w:p w:rsidR="00D10B75" w:rsidRPr="00C03CCC" w:rsidRDefault="00D10B75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outlineLvl w:val="0"/>
        <w:rPr>
          <w:b/>
        </w:rPr>
      </w:pPr>
    </w:p>
    <w:p w:rsidR="00D10B75" w:rsidRPr="00C03CCC" w:rsidRDefault="00A67B1E" w:rsidP="004D04F5">
      <w:pPr>
        <w:ind w:left="5103"/>
      </w:pPr>
      <w:r w:rsidRPr="00C03CCC">
        <w:lastRenderedPageBreak/>
        <w:t>Приложение № 12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D10B75" w:rsidRPr="00C03CCC" w:rsidRDefault="00D10B75" w:rsidP="004D04F5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5949D1" w:rsidRPr="00C03CCC" w:rsidRDefault="005949D1" w:rsidP="004D04F5">
      <w:pPr>
        <w:ind w:left="5103"/>
      </w:pPr>
    </w:p>
    <w:tbl>
      <w:tblPr>
        <w:tblW w:w="5066" w:type="dxa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892"/>
        <w:gridCol w:w="2854"/>
      </w:tblGrid>
      <w:tr w:rsidR="00C03CCC" w:rsidRPr="00C03CCC" w:rsidTr="0063650E">
        <w:trPr>
          <w:trHeight w:val="639"/>
        </w:trPr>
        <w:tc>
          <w:tcPr>
            <w:tcW w:w="320" w:type="dxa"/>
            <w:vMerge w:val="restart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Начальнику Государственной жилищной инспекции </w:t>
            </w:r>
            <w:r w:rsidRPr="00C03CCC">
              <w:rPr>
                <w:sz w:val="19"/>
                <w:szCs w:val="19"/>
              </w:rPr>
              <w:br/>
              <w:t xml:space="preserve">Санкт-Петербурга - главному государственному жилищному инспектору Санкт-Петербурга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  </w:t>
            </w:r>
            <w:proofErr w:type="gramStart"/>
            <w:r w:rsidRPr="00C03CCC">
              <w:rPr>
                <w:sz w:val="19"/>
                <w:szCs w:val="19"/>
              </w:rPr>
              <w:t>(фамилия, имя, отчество (последнее при наличии)</w:t>
            </w:r>
            <w:proofErr w:type="gramEnd"/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от: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854" w:type="dxa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(фамилия, имя, отчество (последнее при наличии) </w:t>
            </w:r>
            <w:proofErr w:type="gramEnd"/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Паспортные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(серия, номер, когда, кем выдан, дата и место рождения)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Контактные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5949D1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(почтовый адрес для получения информации, </w:t>
            </w:r>
            <w:proofErr w:type="gramEnd"/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номер телефона, адрес электронной почты) </w:t>
            </w:r>
          </w:p>
        </w:tc>
      </w:tr>
    </w:tbl>
    <w:p w:rsidR="00D10B75" w:rsidRPr="00C03CCC" w:rsidRDefault="00D10B75" w:rsidP="004D04F5">
      <w:pPr>
        <w:jc w:val="both"/>
      </w:pPr>
    </w:p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tbl>
      <w:tblPr>
        <w:tblW w:w="934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64"/>
        <w:gridCol w:w="57"/>
        <w:gridCol w:w="9122"/>
      </w:tblGrid>
      <w:tr w:rsidR="00C03CCC" w:rsidRPr="00C03CCC" w:rsidTr="00F42FE0">
        <w:tc>
          <w:tcPr>
            <w:tcW w:w="9341" w:type="dxa"/>
            <w:gridSpan w:val="4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ЗАЯВЛЕНИЕ</w:t>
            </w:r>
          </w:p>
          <w:p w:rsidR="00D423A5" w:rsidRPr="00C03CCC" w:rsidRDefault="00F42FE0" w:rsidP="004D04F5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о</w:t>
            </w:r>
            <w:r w:rsidR="00D10B75" w:rsidRPr="00C03CCC">
              <w:rPr>
                <w:b/>
                <w:bCs/>
                <w:sz w:val="19"/>
                <w:szCs w:val="19"/>
              </w:rPr>
              <w:t xml:space="preserve"> </w:t>
            </w:r>
            <w:r w:rsidR="00D423A5" w:rsidRPr="00C03CCC">
              <w:rPr>
                <w:b/>
                <w:bCs/>
                <w:sz w:val="19"/>
                <w:szCs w:val="19"/>
              </w:rPr>
              <w:t xml:space="preserve">внесении изменений в единый федеральный реестр </w:t>
            </w:r>
          </w:p>
          <w:p w:rsidR="00D10B75" w:rsidRPr="00C03CCC" w:rsidRDefault="00D423A5" w:rsidP="004D04F5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квалификационных аттестатов</w:t>
            </w:r>
          </w:p>
          <w:p w:rsidR="00F42FE0" w:rsidRPr="00C03CCC" w:rsidRDefault="00F42FE0" w:rsidP="004D04F5">
            <w:pPr>
              <w:jc w:val="center"/>
              <w:rPr>
                <w:sz w:val="19"/>
                <w:szCs w:val="19"/>
              </w:rPr>
            </w:pPr>
          </w:p>
        </w:tc>
      </w:tr>
      <w:tr w:rsidR="00C03CCC" w:rsidRPr="00C03CCC" w:rsidTr="00F42FE0">
        <w:tc>
          <w:tcPr>
            <w:tcW w:w="9341" w:type="dxa"/>
            <w:gridSpan w:val="4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</w:tr>
      <w:tr w:rsidR="00C03CCC" w:rsidRPr="00C03CCC" w:rsidTr="00F42FE0">
        <w:tc>
          <w:tcPr>
            <w:tcW w:w="9341" w:type="dxa"/>
            <w:gridSpan w:val="4"/>
            <w:hideMark/>
          </w:tcPr>
          <w:p w:rsidR="00D10B75" w:rsidRPr="00C03CCC" w:rsidRDefault="00D10B75" w:rsidP="004D04F5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связи </w:t>
            </w:r>
            <w:r w:rsidR="00F42FE0" w:rsidRPr="00C03CCC">
              <w:rPr>
                <w:sz w:val="19"/>
                <w:szCs w:val="19"/>
              </w:rPr>
              <w:t>с изменением фамилии, имени или отчества (при наличии) (</w:t>
            </w:r>
            <w:proofErr w:type="gramStart"/>
            <w:r w:rsidR="00F42FE0" w:rsidRPr="00C03CCC">
              <w:rPr>
                <w:sz w:val="19"/>
                <w:szCs w:val="19"/>
              </w:rPr>
              <w:t>нужное</w:t>
            </w:r>
            <w:proofErr w:type="gramEnd"/>
            <w:r w:rsidR="00F42FE0" w:rsidRPr="00C03CCC">
              <w:rPr>
                <w:sz w:val="19"/>
                <w:szCs w:val="19"/>
              </w:rPr>
              <w:t xml:space="preserve"> подчеркнуть) </w:t>
            </w:r>
            <w:r w:rsidRPr="00C03CCC">
              <w:rPr>
                <w:sz w:val="19"/>
                <w:szCs w:val="19"/>
              </w:rPr>
              <w:t xml:space="preserve">прошу </w:t>
            </w:r>
            <w:r w:rsidR="00F42FE0" w:rsidRPr="00C03CCC">
              <w:rPr>
                <w:sz w:val="19"/>
                <w:szCs w:val="19"/>
              </w:rPr>
              <w:t>внести изменения в единый федеральный реестр квалификационных аттестатов.</w:t>
            </w:r>
          </w:p>
        </w:tc>
      </w:tr>
      <w:tr w:rsidR="00C03CCC" w:rsidRPr="00C03CCC" w:rsidTr="00F42FE0">
        <w:tc>
          <w:tcPr>
            <w:tcW w:w="0" w:type="auto"/>
            <w:hideMark/>
          </w:tcPr>
          <w:p w:rsidR="00D10B75" w:rsidRPr="00C03CCC" w:rsidRDefault="00F42FE0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 </w:t>
            </w:r>
            <w:r w:rsidR="00D10B75"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F42FE0" w:rsidRPr="00C03CCC" w:rsidRDefault="00F42FE0" w:rsidP="004D04F5">
            <w:pPr>
              <w:rPr>
                <w:sz w:val="19"/>
                <w:szCs w:val="19"/>
              </w:rPr>
            </w:pPr>
          </w:p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Способ получения документа: </w:t>
            </w:r>
          </w:p>
        </w:tc>
      </w:tr>
      <w:tr w:rsidR="00C03CCC" w:rsidRPr="00C03CCC" w:rsidTr="00F42FE0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Лично на приеме в структурном подразделении Инспекции. </w:t>
            </w:r>
          </w:p>
        </w:tc>
      </w:tr>
      <w:tr w:rsidR="00C03CCC" w:rsidRPr="00C03CCC" w:rsidTr="00F42FE0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</w:tr>
      <w:tr w:rsidR="00C03CCC" w:rsidRPr="00C03CCC" w:rsidTr="00F42FE0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МФЦ (в случае подачи заявления посредством МФЦ). </w:t>
            </w:r>
          </w:p>
        </w:tc>
      </w:tr>
      <w:tr w:rsidR="00C03CCC" w:rsidRPr="00C03CCC" w:rsidTr="00F42FE0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F42FE0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электронной форме. </w:t>
            </w:r>
          </w:p>
        </w:tc>
      </w:tr>
      <w:tr w:rsidR="00C03CCC" w:rsidRPr="00C03CCC" w:rsidTr="00F42FE0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F42FE0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918" w:type="dxa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 почте. </w:t>
            </w:r>
          </w:p>
        </w:tc>
      </w:tr>
    </w:tbl>
    <w:p w:rsidR="00D10B75" w:rsidRPr="00C03CCC" w:rsidRDefault="00D10B75" w:rsidP="004D04F5">
      <w:pPr>
        <w:ind w:firstLine="540"/>
        <w:jc w:val="both"/>
      </w:pPr>
      <w:r w:rsidRPr="00C03CCC">
        <w:t xml:space="preserve">  </w:t>
      </w:r>
    </w:p>
    <w:p w:rsidR="005949D1" w:rsidRPr="00C03CCC" w:rsidRDefault="005949D1" w:rsidP="004D04F5">
      <w:pPr>
        <w:ind w:firstLine="540"/>
        <w:jc w:val="both"/>
        <w:rPr>
          <w:sz w:val="19"/>
          <w:szCs w:val="19"/>
        </w:rPr>
      </w:pPr>
      <w:r w:rsidRPr="00C03CCC">
        <w:rPr>
          <w:sz w:val="19"/>
          <w:szCs w:val="19"/>
        </w:rPr>
        <w:t>Приложение:______________________________________________</w:t>
      </w:r>
    </w:p>
    <w:p w:rsidR="005949D1" w:rsidRPr="00C03CCC" w:rsidRDefault="005949D1" w:rsidP="004D04F5">
      <w:pPr>
        <w:ind w:firstLine="540"/>
        <w:jc w:val="both"/>
      </w:pP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78"/>
        <w:gridCol w:w="2643"/>
        <w:gridCol w:w="78"/>
        <w:gridCol w:w="86"/>
        <w:gridCol w:w="3159"/>
        <w:gridCol w:w="86"/>
      </w:tblGrid>
      <w:tr w:rsidR="00C03CCC" w:rsidRPr="00C03CCC" w:rsidTr="00D10B75">
        <w:tc>
          <w:tcPr>
            <w:tcW w:w="0" w:type="auto"/>
            <w:hideMark/>
          </w:tcPr>
          <w:p w:rsidR="00D10B75" w:rsidRPr="00C03CCC" w:rsidRDefault="00386D1E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«</w:t>
            </w:r>
            <w:r w:rsidR="00D10B75" w:rsidRPr="00C03CCC">
              <w:rPr>
                <w:sz w:val="19"/>
                <w:szCs w:val="19"/>
              </w:rPr>
              <w:t>___</w:t>
            </w:r>
            <w:r w:rsidRPr="00C03CCC">
              <w:rPr>
                <w:sz w:val="19"/>
                <w:szCs w:val="19"/>
              </w:rPr>
              <w:t>»</w:t>
            </w:r>
            <w:r w:rsidR="00D10B75" w:rsidRPr="00C03CCC">
              <w:rPr>
                <w:sz w:val="19"/>
                <w:szCs w:val="19"/>
              </w:rPr>
              <w:t xml:space="preserve"> _______ 20__ г.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(дата заявления)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 заявителя)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F42FE0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(расшифровка подписи)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9B0C30" w:rsidRPr="00C03CCC" w:rsidRDefault="00D10B75" w:rsidP="005949D1">
      <w:pPr>
        <w:widowControl w:val="0"/>
        <w:autoSpaceDE w:val="0"/>
        <w:autoSpaceDN w:val="0"/>
        <w:jc w:val="center"/>
        <w:outlineLvl w:val="0"/>
      </w:pPr>
      <w:r w:rsidRPr="00C03CCC">
        <w:t xml:space="preserve">                                                                     </w:t>
      </w:r>
    </w:p>
    <w:p w:rsidR="005949D1" w:rsidRPr="00C03CCC" w:rsidRDefault="005949D1" w:rsidP="004D04F5">
      <w:pPr>
        <w:ind w:left="5103"/>
      </w:pPr>
    </w:p>
    <w:p w:rsidR="005949D1" w:rsidRPr="00C03CCC" w:rsidRDefault="005949D1" w:rsidP="004D04F5">
      <w:pPr>
        <w:ind w:left="5103"/>
      </w:pPr>
    </w:p>
    <w:p w:rsidR="00D10B75" w:rsidRPr="00C03CCC" w:rsidRDefault="00A67B1E" w:rsidP="004D04F5">
      <w:pPr>
        <w:ind w:left="5103"/>
      </w:pPr>
      <w:r w:rsidRPr="00C03CCC">
        <w:lastRenderedPageBreak/>
        <w:t>Приложение № 13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D10B75" w:rsidRPr="00C03CCC" w:rsidRDefault="00D10B75" w:rsidP="004D04F5">
      <w:pPr>
        <w:ind w:left="5103"/>
        <w:rPr>
          <w:sz w:val="19"/>
          <w:szCs w:val="19"/>
        </w:rPr>
      </w:pPr>
      <w:r w:rsidRPr="00C03CCC">
        <w:t>Государственной жилищной инспекции Санкт-Петербурга по предоставлению государственной услуги</w:t>
      </w:r>
      <w:r w:rsidR="00C15604" w:rsidRPr="00C03CCC">
        <w:t xml:space="preserve"> </w:t>
      </w:r>
      <w:r w:rsidR="00C15604" w:rsidRPr="00C03CCC">
        <w:br/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</w:t>
      </w:r>
      <w:r w:rsidR="00C15604" w:rsidRPr="00C03CCC">
        <w:rPr>
          <w:sz w:val="19"/>
          <w:szCs w:val="19"/>
        </w:rPr>
        <w:t>)</w:t>
      </w:r>
    </w:p>
    <w:p w:rsidR="005949D1" w:rsidRPr="00C03CCC" w:rsidRDefault="005949D1" w:rsidP="004D04F5">
      <w:pPr>
        <w:ind w:left="5103"/>
        <w:rPr>
          <w:sz w:val="19"/>
          <w:szCs w:val="19"/>
        </w:rPr>
      </w:pPr>
    </w:p>
    <w:tbl>
      <w:tblPr>
        <w:tblW w:w="5066" w:type="dxa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892"/>
        <w:gridCol w:w="2854"/>
      </w:tblGrid>
      <w:tr w:rsidR="00C03CCC" w:rsidRPr="00C03CCC" w:rsidTr="0063650E">
        <w:trPr>
          <w:trHeight w:val="639"/>
        </w:trPr>
        <w:tc>
          <w:tcPr>
            <w:tcW w:w="320" w:type="dxa"/>
            <w:vMerge w:val="restart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Начальнику Государственной жилищной инспекции </w:t>
            </w:r>
            <w:r w:rsidRPr="00C03CCC">
              <w:rPr>
                <w:sz w:val="19"/>
                <w:szCs w:val="19"/>
              </w:rPr>
              <w:br/>
              <w:t xml:space="preserve">Санкт-Петербурга - главному государственному жилищному инспектору Санкт-Петербурга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  </w:t>
            </w:r>
            <w:proofErr w:type="gramStart"/>
            <w:r w:rsidRPr="00C03CCC">
              <w:rPr>
                <w:sz w:val="19"/>
                <w:szCs w:val="19"/>
              </w:rPr>
              <w:t>(фамилия, имя, отчество (последнее при наличии)</w:t>
            </w:r>
            <w:proofErr w:type="gramEnd"/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от: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854" w:type="dxa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(фамилия, имя, отчество (последнее при наличии) </w:t>
            </w:r>
            <w:proofErr w:type="gramEnd"/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Паспортные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(серия, номер, когда, кем выдан, дата и место рождения)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Контактные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5949D1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(почтовый адрес для получения информации, </w:t>
            </w:r>
            <w:proofErr w:type="gramEnd"/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номер телефона, адрес электронной почты) </w:t>
            </w:r>
          </w:p>
        </w:tc>
      </w:tr>
    </w:tbl>
    <w:p w:rsidR="005949D1" w:rsidRPr="00C03CCC" w:rsidRDefault="005949D1" w:rsidP="004D04F5">
      <w:pPr>
        <w:ind w:left="5103"/>
      </w:pPr>
    </w:p>
    <w:p w:rsidR="00D10B75" w:rsidRPr="00C03CCC" w:rsidRDefault="00D10B75" w:rsidP="005949D1">
      <w:pPr>
        <w:ind w:firstLine="540"/>
        <w:jc w:val="both"/>
      </w:pPr>
      <w:r w:rsidRPr="00C03CCC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178"/>
        <w:gridCol w:w="158"/>
        <w:gridCol w:w="8582"/>
      </w:tblGrid>
      <w:tr w:rsidR="00C03CCC" w:rsidRPr="00C03CCC" w:rsidTr="00D10B75">
        <w:tc>
          <w:tcPr>
            <w:tcW w:w="0" w:type="auto"/>
            <w:gridSpan w:val="4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ЗАЯВЛЕНИЕ</w:t>
            </w:r>
          </w:p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об исправлении технической ошибк</w:t>
            </w:r>
            <w:r w:rsidR="003F4825" w:rsidRPr="00C03CCC">
              <w:rPr>
                <w:b/>
                <w:bCs/>
                <w:sz w:val="19"/>
                <w:szCs w:val="19"/>
              </w:rPr>
              <w:t>и</w:t>
            </w:r>
          </w:p>
        </w:tc>
      </w:tr>
      <w:tr w:rsidR="00C03CCC" w:rsidRPr="00C03CCC" w:rsidTr="00D10B75">
        <w:tc>
          <w:tcPr>
            <w:tcW w:w="0" w:type="auto"/>
            <w:gridSpan w:val="4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4"/>
            <w:hideMark/>
          </w:tcPr>
          <w:p w:rsidR="00D10B75" w:rsidRPr="00C03CCC" w:rsidRDefault="003F4825" w:rsidP="004D04F5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Прошу исправить техническую ошибку</w:t>
            </w:r>
            <w:r w:rsidRPr="00C03CCC">
              <w:t xml:space="preserve"> </w:t>
            </w:r>
            <w:r w:rsidRPr="00C03CCC">
              <w:rPr>
                <w:sz w:val="19"/>
                <w:szCs w:val="19"/>
              </w:rPr>
              <w:t xml:space="preserve">в сведениях (описка, опечатка), которая была допущена органом государственного жилищного надзора при размещении сведений в </w:t>
            </w:r>
            <w:r w:rsidR="007B7A9D" w:rsidRPr="00C03CCC">
              <w:rPr>
                <w:sz w:val="19"/>
                <w:szCs w:val="19"/>
              </w:rPr>
              <w:t xml:space="preserve">единый федеральный реестр (далее – реестр) квалификационных аттестатов </w:t>
            </w:r>
            <w:r w:rsidRPr="00C03CCC">
              <w:rPr>
                <w:sz w:val="19"/>
                <w:szCs w:val="19"/>
              </w:rPr>
              <w:t xml:space="preserve">и привела к несоответствию сведений, внесенных в реестр, сведениям </w:t>
            </w:r>
            <w:r w:rsidR="007B7A9D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>в документах, на основании которых соответствующие сведения были внесены в реестр</w:t>
            </w:r>
            <w:r w:rsidR="000B606F" w:rsidRPr="00C03CCC">
              <w:rPr>
                <w:sz w:val="19"/>
                <w:szCs w:val="19"/>
              </w:rPr>
              <w:t>:</w:t>
            </w:r>
            <w:r w:rsidR="00D10B75" w:rsidRPr="00C03CCC">
              <w:rPr>
                <w:sz w:val="19"/>
                <w:szCs w:val="19"/>
              </w:rPr>
              <w:t xml:space="preserve"> </w:t>
            </w:r>
          </w:p>
          <w:p w:rsidR="000B606F" w:rsidRPr="00C03CCC" w:rsidRDefault="000B606F" w:rsidP="004D04F5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</w:t>
            </w:r>
          </w:p>
          <w:p w:rsidR="000B606F" w:rsidRPr="00C03CCC" w:rsidRDefault="000B606F" w:rsidP="004D04F5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Способ получения документа: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Лично на приеме в структурном подразделении Инспекции.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МФЦ (в случае подачи заявления посредством МФЦ).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электронной форме. </w:t>
            </w: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B75" w:rsidRPr="00C03CCC" w:rsidRDefault="00D10B75" w:rsidP="004D04F5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 почте. </w:t>
            </w:r>
          </w:p>
        </w:tc>
      </w:tr>
    </w:tbl>
    <w:p w:rsidR="00D10B75" w:rsidRPr="00C03CCC" w:rsidRDefault="00D10B75" w:rsidP="004D04F5">
      <w:pPr>
        <w:jc w:val="both"/>
      </w:pPr>
      <w:r w:rsidRPr="00C03CCC"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78"/>
        <w:gridCol w:w="2643"/>
        <w:gridCol w:w="78"/>
        <w:gridCol w:w="86"/>
        <w:gridCol w:w="3159"/>
        <w:gridCol w:w="86"/>
      </w:tblGrid>
      <w:tr w:rsidR="00C03CCC" w:rsidRPr="00C03CCC" w:rsidTr="00D10B75">
        <w:tc>
          <w:tcPr>
            <w:tcW w:w="0" w:type="auto"/>
            <w:hideMark/>
          </w:tcPr>
          <w:p w:rsidR="00D10B75" w:rsidRPr="00C03CCC" w:rsidRDefault="00386D1E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«</w:t>
            </w:r>
            <w:r w:rsidR="00D10B75" w:rsidRPr="00C03CCC">
              <w:rPr>
                <w:sz w:val="19"/>
                <w:szCs w:val="19"/>
              </w:rPr>
              <w:t>___</w:t>
            </w:r>
            <w:r w:rsidRPr="00C03CCC">
              <w:rPr>
                <w:sz w:val="19"/>
                <w:szCs w:val="19"/>
              </w:rPr>
              <w:t>»</w:t>
            </w:r>
            <w:r w:rsidR="00D10B75" w:rsidRPr="00C03CCC">
              <w:rPr>
                <w:sz w:val="19"/>
                <w:szCs w:val="19"/>
              </w:rPr>
              <w:t xml:space="preserve"> _______ 20__ г.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</w:tr>
      <w:tr w:rsidR="00D10B75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(дата заявления)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 заявителя)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7B7A9D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(расшифровка подписи)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D10B75" w:rsidRPr="00C03CCC" w:rsidRDefault="00D10B75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D2D01" w:rsidRPr="00C03CCC" w:rsidRDefault="009D2D01" w:rsidP="005949D1">
      <w:pPr>
        <w:widowControl w:val="0"/>
        <w:autoSpaceDE w:val="0"/>
        <w:autoSpaceDN w:val="0"/>
        <w:outlineLvl w:val="0"/>
        <w:rPr>
          <w:b/>
        </w:rPr>
      </w:pPr>
    </w:p>
    <w:p w:rsidR="009D2D01" w:rsidRPr="00C03CCC" w:rsidRDefault="009D2D01" w:rsidP="009D2D01">
      <w:pPr>
        <w:widowControl w:val="0"/>
        <w:autoSpaceDE w:val="0"/>
        <w:autoSpaceDN w:val="0"/>
        <w:outlineLvl w:val="0"/>
        <w:rPr>
          <w:b/>
        </w:rPr>
      </w:pPr>
    </w:p>
    <w:p w:rsidR="009D2D01" w:rsidRPr="00C03CCC" w:rsidRDefault="00A67B1E" w:rsidP="009D2D01">
      <w:pPr>
        <w:ind w:left="5103"/>
      </w:pPr>
      <w:r w:rsidRPr="00C03CCC">
        <w:lastRenderedPageBreak/>
        <w:t>Приложение № 14</w:t>
      </w:r>
    </w:p>
    <w:p w:rsidR="009D2D01" w:rsidRPr="00C03CCC" w:rsidRDefault="009D2D01" w:rsidP="009D2D01">
      <w:pPr>
        <w:ind w:left="5103"/>
      </w:pPr>
      <w:r w:rsidRPr="00C03CCC">
        <w:t xml:space="preserve">к Административному регламенту </w:t>
      </w:r>
    </w:p>
    <w:p w:rsidR="009D2D01" w:rsidRPr="00C03CCC" w:rsidRDefault="009D2D01" w:rsidP="009D2D01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p w:rsidR="005949D1" w:rsidRPr="00C03CCC" w:rsidRDefault="005949D1" w:rsidP="009D2D01">
      <w:pPr>
        <w:ind w:left="5103"/>
      </w:pPr>
    </w:p>
    <w:tbl>
      <w:tblPr>
        <w:tblW w:w="5066" w:type="dxa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892"/>
        <w:gridCol w:w="2854"/>
      </w:tblGrid>
      <w:tr w:rsidR="00C03CCC" w:rsidRPr="00C03CCC" w:rsidTr="0063650E">
        <w:trPr>
          <w:trHeight w:val="639"/>
        </w:trPr>
        <w:tc>
          <w:tcPr>
            <w:tcW w:w="320" w:type="dxa"/>
            <w:vMerge w:val="restart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Начальнику Государственной жилищной инспекции </w:t>
            </w:r>
            <w:r w:rsidRPr="00C03CCC">
              <w:rPr>
                <w:sz w:val="19"/>
                <w:szCs w:val="19"/>
              </w:rPr>
              <w:br/>
              <w:t xml:space="preserve">Санкт-Петербурга - главному государственному жилищному инспектору Санкт-Петербурга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  </w:t>
            </w:r>
            <w:proofErr w:type="gramStart"/>
            <w:r w:rsidRPr="00C03CCC">
              <w:rPr>
                <w:sz w:val="19"/>
                <w:szCs w:val="19"/>
              </w:rPr>
              <w:t>(фамилия, имя, отчество (последнее при наличии)</w:t>
            </w:r>
            <w:proofErr w:type="gramEnd"/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от: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854" w:type="dxa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(фамилия, имя, отчество (последнее при наличии) </w:t>
            </w:r>
            <w:proofErr w:type="gramEnd"/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Паспортные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(серия, номер, когда, кем выдан, дата и место рождения)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1892" w:type="dxa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Контактные данные: 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5949D1" w:rsidRPr="00C03CCC" w:rsidTr="0063650E">
        <w:trPr>
          <w:trHeight w:val="140"/>
        </w:trPr>
        <w:tc>
          <w:tcPr>
            <w:tcW w:w="320" w:type="dxa"/>
            <w:vMerge/>
            <w:vAlign w:val="center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 xml:space="preserve">(почтовый адрес для получения информации, </w:t>
            </w:r>
            <w:proofErr w:type="gramEnd"/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номер телефона, адрес электронной почты) </w:t>
            </w:r>
          </w:p>
        </w:tc>
      </w:tr>
    </w:tbl>
    <w:p w:rsidR="005949D1" w:rsidRPr="00C03CCC" w:rsidRDefault="005949D1" w:rsidP="009D2D01">
      <w:pPr>
        <w:ind w:left="5103"/>
      </w:pPr>
    </w:p>
    <w:p w:rsidR="009D2D01" w:rsidRPr="00C03CCC" w:rsidRDefault="009D2D01" w:rsidP="009D2D01">
      <w:pPr>
        <w:ind w:firstLine="540"/>
        <w:jc w:val="both"/>
      </w:pPr>
      <w:r w:rsidRPr="00C03CCC">
        <w:t xml:space="preserve">  </w:t>
      </w:r>
    </w:p>
    <w:p w:rsidR="009D2D01" w:rsidRPr="00C03CCC" w:rsidRDefault="009D2D01" w:rsidP="009D2D01">
      <w:pPr>
        <w:ind w:firstLine="540"/>
        <w:jc w:val="both"/>
      </w:pPr>
      <w:r w:rsidRPr="00C03CCC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275"/>
        <w:gridCol w:w="245"/>
        <w:gridCol w:w="8310"/>
      </w:tblGrid>
      <w:tr w:rsidR="00C03CCC" w:rsidRPr="00C03CCC" w:rsidTr="009D2D01">
        <w:trPr>
          <w:trHeight w:val="277"/>
        </w:trPr>
        <w:tc>
          <w:tcPr>
            <w:tcW w:w="0" w:type="auto"/>
            <w:gridSpan w:val="4"/>
            <w:hideMark/>
          </w:tcPr>
          <w:p w:rsidR="009D2D01" w:rsidRPr="00C03CCC" w:rsidRDefault="009D2D01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ЗАЯВЛЕНИЕ</w:t>
            </w:r>
          </w:p>
          <w:p w:rsidR="009D2D01" w:rsidRPr="00C03CCC" w:rsidRDefault="009D2D01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о предоставлении сведений из реестра</w:t>
            </w:r>
          </w:p>
        </w:tc>
      </w:tr>
      <w:tr w:rsidR="00C03CCC" w:rsidRPr="00C03CCC" w:rsidTr="000E0180">
        <w:tc>
          <w:tcPr>
            <w:tcW w:w="0" w:type="auto"/>
            <w:gridSpan w:val="4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0E0180">
        <w:tc>
          <w:tcPr>
            <w:tcW w:w="0" w:type="auto"/>
            <w:gridSpan w:val="4"/>
            <w:hideMark/>
          </w:tcPr>
          <w:p w:rsidR="009D2D01" w:rsidRPr="00C03CCC" w:rsidRDefault="009D2D01" w:rsidP="000E0180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Прошу предоставить сведения из единого федерального  реестра квалификационных аттестатов: </w:t>
            </w:r>
          </w:p>
          <w:p w:rsidR="009D2D01" w:rsidRPr="00C03CCC" w:rsidRDefault="009D2D01" w:rsidP="000E0180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</w:t>
            </w:r>
          </w:p>
          <w:p w:rsidR="009D2D01" w:rsidRPr="00C03CCC" w:rsidRDefault="009D2D01" w:rsidP="000E0180">
            <w:pPr>
              <w:ind w:firstLine="285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</w:t>
            </w:r>
          </w:p>
        </w:tc>
      </w:tr>
      <w:tr w:rsidR="00C03CCC" w:rsidRPr="00C03CCC" w:rsidTr="009D2D01">
        <w:tc>
          <w:tcPr>
            <w:tcW w:w="0" w:type="auto"/>
            <w:hideMark/>
          </w:tcPr>
          <w:p w:rsidR="009D2D01" w:rsidRPr="00C03CCC" w:rsidRDefault="009D2D01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Способ получения документа: </w:t>
            </w:r>
          </w:p>
        </w:tc>
      </w:tr>
      <w:tr w:rsidR="00C03CCC" w:rsidRPr="00C03CCC" w:rsidTr="009D2D01">
        <w:tc>
          <w:tcPr>
            <w:tcW w:w="0" w:type="auto"/>
            <w:hideMark/>
          </w:tcPr>
          <w:p w:rsidR="009D2D01" w:rsidRPr="00C03CCC" w:rsidRDefault="009D2D01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9D2D01" w:rsidRPr="00C03CCC" w:rsidRDefault="009D2D01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9D2D01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9D2D01" w:rsidRPr="00C03CCC" w:rsidRDefault="009D2D01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D01" w:rsidRPr="00C03CCC" w:rsidRDefault="009D2D01" w:rsidP="000E0180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 электронной форме. </w:t>
            </w:r>
          </w:p>
        </w:tc>
      </w:tr>
    </w:tbl>
    <w:p w:rsidR="009D2D01" w:rsidRPr="00C03CCC" w:rsidRDefault="009D2D01" w:rsidP="009D2D01">
      <w:pPr>
        <w:jc w:val="both"/>
      </w:pPr>
      <w:r w:rsidRPr="00C03CCC">
        <w:t xml:space="preserve">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78"/>
        <w:gridCol w:w="2643"/>
        <w:gridCol w:w="78"/>
        <w:gridCol w:w="86"/>
        <w:gridCol w:w="3159"/>
        <w:gridCol w:w="86"/>
      </w:tblGrid>
      <w:tr w:rsidR="00C03CCC" w:rsidRPr="00C03CCC" w:rsidTr="000E0180">
        <w:tc>
          <w:tcPr>
            <w:tcW w:w="0" w:type="auto"/>
            <w:hideMark/>
          </w:tcPr>
          <w:p w:rsidR="009D2D01" w:rsidRPr="00C03CCC" w:rsidRDefault="00386D1E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«</w:t>
            </w:r>
            <w:r w:rsidR="009D2D01" w:rsidRPr="00C03CCC">
              <w:rPr>
                <w:sz w:val="19"/>
                <w:szCs w:val="19"/>
              </w:rPr>
              <w:t>___</w:t>
            </w:r>
            <w:r w:rsidRPr="00C03CCC">
              <w:rPr>
                <w:sz w:val="19"/>
                <w:szCs w:val="19"/>
              </w:rPr>
              <w:t>»</w:t>
            </w:r>
            <w:r w:rsidR="009D2D01" w:rsidRPr="00C03CCC">
              <w:rPr>
                <w:sz w:val="19"/>
                <w:szCs w:val="19"/>
              </w:rPr>
              <w:t xml:space="preserve"> _______ 20__ г.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/ </w:t>
            </w:r>
          </w:p>
        </w:tc>
      </w:tr>
      <w:tr w:rsidR="009D2D01" w:rsidRPr="00C03CCC" w:rsidTr="000E0180">
        <w:tc>
          <w:tcPr>
            <w:tcW w:w="0" w:type="auto"/>
            <w:hideMark/>
          </w:tcPr>
          <w:p w:rsidR="009D2D01" w:rsidRPr="00C03CCC" w:rsidRDefault="009D2D01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(дата заявления)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D2D01" w:rsidRPr="00C03CCC" w:rsidRDefault="009D2D01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 заявителя)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D2D01" w:rsidRPr="00C03CCC" w:rsidRDefault="009D2D01" w:rsidP="000E0180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(расшифровка подписи)</w:t>
            </w:r>
          </w:p>
        </w:tc>
        <w:tc>
          <w:tcPr>
            <w:tcW w:w="0" w:type="auto"/>
            <w:hideMark/>
          </w:tcPr>
          <w:p w:rsidR="009D2D01" w:rsidRPr="00C03CCC" w:rsidRDefault="009D2D01" w:rsidP="000E0180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</w:tbl>
    <w:p w:rsidR="009D2D01" w:rsidRPr="00C03CCC" w:rsidRDefault="009D2D01" w:rsidP="009D2D01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D2D01" w:rsidRPr="00C03CCC" w:rsidRDefault="009D2D01" w:rsidP="009D2D01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D2D01" w:rsidRPr="00C03CCC" w:rsidRDefault="009D2D01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9B0C30" w:rsidRPr="00C03CCC" w:rsidRDefault="009B0C30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A67B1E" w:rsidRPr="00C03CCC" w:rsidRDefault="00A67B1E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A67B1E" w:rsidRPr="00C03CCC" w:rsidRDefault="00A67B1E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A67B1E" w:rsidRPr="00C03CCC" w:rsidRDefault="00A67B1E" w:rsidP="005949D1">
      <w:pPr>
        <w:widowControl w:val="0"/>
        <w:autoSpaceDE w:val="0"/>
        <w:autoSpaceDN w:val="0"/>
        <w:outlineLvl w:val="0"/>
        <w:rPr>
          <w:b/>
        </w:rPr>
      </w:pPr>
    </w:p>
    <w:p w:rsidR="00A67B1E" w:rsidRPr="00C03CCC" w:rsidRDefault="00A67B1E" w:rsidP="004D04F5">
      <w:pPr>
        <w:widowControl w:val="0"/>
        <w:autoSpaceDE w:val="0"/>
        <w:autoSpaceDN w:val="0"/>
        <w:ind w:left="5103"/>
        <w:jc w:val="center"/>
        <w:outlineLvl w:val="0"/>
        <w:rPr>
          <w:b/>
        </w:rPr>
      </w:pPr>
    </w:p>
    <w:p w:rsidR="005949D1" w:rsidRPr="00C03CCC" w:rsidRDefault="005949D1" w:rsidP="005949D1">
      <w:pPr>
        <w:ind w:left="5103"/>
      </w:pPr>
      <w:r w:rsidRPr="00C03CCC">
        <w:lastRenderedPageBreak/>
        <w:t>Приложение № 15</w:t>
      </w:r>
    </w:p>
    <w:p w:rsidR="005949D1" w:rsidRPr="00C03CCC" w:rsidRDefault="005949D1" w:rsidP="005949D1">
      <w:pPr>
        <w:ind w:left="5103"/>
      </w:pPr>
      <w:r w:rsidRPr="00C03CCC">
        <w:t xml:space="preserve">к Административному регламенту </w:t>
      </w:r>
    </w:p>
    <w:p w:rsidR="005949D1" w:rsidRPr="00C03CCC" w:rsidRDefault="005949D1" w:rsidP="005949D1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Pr="00C03CCC">
        <w:br/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C03CCC" w:rsidRPr="00C03CCC" w:rsidTr="0063650E">
        <w:tc>
          <w:tcPr>
            <w:tcW w:w="0" w:type="auto"/>
            <w:hideMark/>
          </w:tcPr>
          <w:p w:rsidR="005949D1" w:rsidRPr="00C03CCC" w:rsidRDefault="005949D1" w:rsidP="0063650E">
            <w:pPr>
              <w:jc w:val="center"/>
            </w:pPr>
          </w:p>
        </w:tc>
      </w:tr>
      <w:tr w:rsidR="00C03CCC" w:rsidRPr="00C03CCC" w:rsidTr="0063650E">
        <w:tc>
          <w:tcPr>
            <w:tcW w:w="0" w:type="auto"/>
            <w:hideMark/>
          </w:tcPr>
          <w:p w:rsidR="005949D1" w:rsidRPr="00C03CCC" w:rsidRDefault="005949D1" w:rsidP="0063650E">
            <w:r w:rsidRPr="00C03CCC">
              <w:t> </w:t>
            </w:r>
          </w:p>
        </w:tc>
      </w:tr>
    </w:tbl>
    <w:p w:rsidR="005949D1" w:rsidRPr="00C03CCC" w:rsidRDefault="005949D1" w:rsidP="005949D1">
      <w:pPr>
        <w:jc w:val="center"/>
      </w:pPr>
      <w:r w:rsidRPr="00C03CCC">
        <w:t>Журнал регистрации</w:t>
      </w:r>
    </w:p>
    <w:p w:rsidR="005949D1" w:rsidRPr="00C03CCC" w:rsidRDefault="005949D1" w:rsidP="005949D1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3"/>
        <w:gridCol w:w="1107"/>
        <w:gridCol w:w="1409"/>
        <w:gridCol w:w="1850"/>
        <w:gridCol w:w="1044"/>
        <w:gridCol w:w="1352"/>
        <w:gridCol w:w="1031"/>
        <w:gridCol w:w="1304"/>
      </w:tblGrid>
      <w:tr w:rsidR="00C03CCC" w:rsidRPr="00C03CCC" w:rsidTr="005949D1">
        <w:trPr>
          <w:trHeight w:val="2199"/>
        </w:trPr>
        <w:tc>
          <w:tcPr>
            <w:tcW w:w="473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№</w:t>
            </w:r>
          </w:p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proofErr w:type="gramStart"/>
            <w:r w:rsidRPr="00C03CCC">
              <w:rPr>
                <w:sz w:val="19"/>
                <w:szCs w:val="19"/>
              </w:rPr>
              <w:t>п</w:t>
            </w:r>
            <w:proofErr w:type="gramEnd"/>
            <w:r w:rsidRPr="00C03CCC">
              <w:rPr>
                <w:sz w:val="19"/>
                <w:szCs w:val="19"/>
              </w:rPr>
              <w:t>/п</w:t>
            </w:r>
          </w:p>
        </w:tc>
        <w:tc>
          <w:tcPr>
            <w:tcW w:w="1107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Фамилия, имя, отчество (последнее при наличии)</w:t>
            </w:r>
          </w:p>
        </w:tc>
        <w:tc>
          <w:tcPr>
            <w:tcW w:w="1667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Данные документа </w:t>
            </w:r>
            <w:proofErr w:type="gramStart"/>
            <w:r w:rsidRPr="00C03CCC">
              <w:rPr>
                <w:sz w:val="19"/>
                <w:szCs w:val="19"/>
              </w:rPr>
              <w:t>удостоверяю</w:t>
            </w:r>
            <w:r w:rsidR="00FD476D" w:rsidRPr="00C03CCC">
              <w:rPr>
                <w:sz w:val="19"/>
                <w:szCs w:val="19"/>
              </w:rPr>
              <w:t>-</w:t>
            </w:r>
            <w:proofErr w:type="spellStart"/>
            <w:r w:rsidRPr="00C03CCC">
              <w:rPr>
                <w:sz w:val="19"/>
                <w:szCs w:val="19"/>
              </w:rPr>
              <w:t>щего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личность</w:t>
            </w:r>
          </w:p>
        </w:tc>
        <w:tc>
          <w:tcPr>
            <w:tcW w:w="1850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Дата проведения квалификационного аттестата (далее – экзамен)</w:t>
            </w:r>
          </w:p>
        </w:tc>
        <w:tc>
          <w:tcPr>
            <w:tcW w:w="1227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Время </w:t>
            </w:r>
            <w:proofErr w:type="gramStart"/>
            <w:r w:rsidRPr="00C03CCC">
              <w:rPr>
                <w:sz w:val="19"/>
                <w:szCs w:val="19"/>
              </w:rPr>
              <w:t>регистра</w:t>
            </w:r>
            <w:r w:rsidR="00FD476D" w:rsidRPr="00C03CCC">
              <w:rPr>
                <w:sz w:val="19"/>
                <w:szCs w:val="19"/>
              </w:rPr>
              <w:t>-</w:t>
            </w:r>
            <w:proofErr w:type="spellStart"/>
            <w:r w:rsidRPr="00C03CCC">
              <w:rPr>
                <w:sz w:val="19"/>
                <w:szCs w:val="19"/>
              </w:rPr>
              <w:t>ции</w:t>
            </w:r>
            <w:proofErr w:type="spellEnd"/>
            <w:proofErr w:type="gramEnd"/>
          </w:p>
        </w:tc>
        <w:tc>
          <w:tcPr>
            <w:tcW w:w="1364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Подпись </w:t>
            </w:r>
            <w:r w:rsidR="00931D4F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 xml:space="preserve">в 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ознакомле</w:t>
            </w:r>
            <w:r w:rsidR="00FD476D" w:rsidRPr="00C03CCC">
              <w:rPr>
                <w:sz w:val="19"/>
                <w:szCs w:val="19"/>
              </w:rPr>
              <w:t>-</w:t>
            </w:r>
            <w:r w:rsidRPr="00C03CCC">
              <w:rPr>
                <w:sz w:val="19"/>
                <w:szCs w:val="19"/>
              </w:rPr>
              <w:t>нии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931D4F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 xml:space="preserve">с руководством АПК </w:t>
            </w:r>
            <w:r w:rsidR="00931D4F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>и порядком проведения экзамена</w:t>
            </w:r>
          </w:p>
        </w:tc>
        <w:tc>
          <w:tcPr>
            <w:tcW w:w="1315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Отметка об отказе в 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прохож</w:t>
            </w:r>
            <w:r w:rsidR="00FD476D" w:rsidRPr="00C03CCC">
              <w:rPr>
                <w:sz w:val="19"/>
                <w:szCs w:val="19"/>
              </w:rPr>
              <w:t>-</w:t>
            </w:r>
            <w:r w:rsidRPr="00C03CCC">
              <w:rPr>
                <w:sz w:val="19"/>
                <w:szCs w:val="19"/>
              </w:rPr>
              <w:t>дении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экзамена</w:t>
            </w:r>
          </w:p>
        </w:tc>
        <w:tc>
          <w:tcPr>
            <w:tcW w:w="567" w:type="dxa"/>
          </w:tcPr>
          <w:p w:rsidR="005949D1" w:rsidRPr="00C03CCC" w:rsidRDefault="005949D1" w:rsidP="005949D1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Подпись </w:t>
            </w:r>
            <w:r w:rsidR="00FD476D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 xml:space="preserve">в 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ознакомле</w:t>
            </w:r>
            <w:r w:rsidR="00FD476D" w:rsidRPr="00C03CCC">
              <w:rPr>
                <w:sz w:val="19"/>
                <w:szCs w:val="19"/>
              </w:rPr>
              <w:t>-</w:t>
            </w:r>
            <w:r w:rsidRPr="00C03CCC">
              <w:rPr>
                <w:sz w:val="19"/>
                <w:szCs w:val="19"/>
              </w:rPr>
              <w:t>нии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931D4F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>с результатами экзамена</w:t>
            </w:r>
          </w:p>
        </w:tc>
      </w:tr>
      <w:tr w:rsidR="00C03CCC" w:rsidRPr="00C03CCC" w:rsidTr="005949D1">
        <w:trPr>
          <w:trHeight w:val="279"/>
        </w:trPr>
        <w:tc>
          <w:tcPr>
            <w:tcW w:w="473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10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66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850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22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364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315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</w:tr>
      <w:tr w:rsidR="005949D1" w:rsidRPr="00C03CCC" w:rsidTr="005949D1">
        <w:trPr>
          <w:trHeight w:val="279"/>
        </w:trPr>
        <w:tc>
          <w:tcPr>
            <w:tcW w:w="473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10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66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850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22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364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1315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  <w:tc>
          <w:tcPr>
            <w:tcW w:w="567" w:type="dxa"/>
          </w:tcPr>
          <w:p w:rsidR="005949D1" w:rsidRPr="00C03CCC" w:rsidRDefault="005949D1" w:rsidP="005949D1">
            <w:pPr>
              <w:rPr>
                <w:sz w:val="19"/>
                <w:szCs w:val="19"/>
              </w:rPr>
            </w:pPr>
          </w:p>
        </w:tc>
      </w:tr>
    </w:tbl>
    <w:p w:rsidR="005949D1" w:rsidRPr="00C03CCC" w:rsidRDefault="005949D1" w:rsidP="005949D1"/>
    <w:p w:rsidR="005949D1" w:rsidRPr="00C03CCC" w:rsidRDefault="005949D1" w:rsidP="005949D1"/>
    <w:p w:rsidR="005949D1" w:rsidRPr="00C03CCC" w:rsidRDefault="005949D1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FD476D" w:rsidRPr="00C03CCC" w:rsidRDefault="00FD476D" w:rsidP="005949D1">
      <w:pPr>
        <w:ind w:left="5103"/>
      </w:pPr>
    </w:p>
    <w:p w:rsidR="005949D1" w:rsidRPr="00C03CCC" w:rsidRDefault="005949D1" w:rsidP="005949D1">
      <w:pPr>
        <w:ind w:left="5103"/>
      </w:pPr>
    </w:p>
    <w:p w:rsidR="005949D1" w:rsidRPr="00C03CCC" w:rsidRDefault="005949D1" w:rsidP="005949D1">
      <w:pPr>
        <w:ind w:left="5103"/>
      </w:pPr>
      <w:r w:rsidRPr="00C03CCC">
        <w:lastRenderedPageBreak/>
        <w:t>Приложение № 16</w:t>
      </w:r>
    </w:p>
    <w:p w:rsidR="005949D1" w:rsidRPr="00C03CCC" w:rsidRDefault="005949D1" w:rsidP="005949D1">
      <w:pPr>
        <w:ind w:left="5103"/>
      </w:pPr>
      <w:r w:rsidRPr="00C03CCC">
        <w:t xml:space="preserve">к Административному регламенту </w:t>
      </w:r>
    </w:p>
    <w:p w:rsidR="005949D1" w:rsidRPr="00C03CCC" w:rsidRDefault="005949D1" w:rsidP="005949D1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Pr="00C03CCC">
        <w:br/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5"/>
        <w:gridCol w:w="2280"/>
      </w:tblGrid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 </w:t>
            </w: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«</w:t>
            </w:r>
            <w:r w:rsidRPr="00C03CCC">
              <w:rPr>
                <w:noProof/>
              </w:rPr>
              <w:drawing>
                <wp:inline distT="0" distB="0" distL="0" distR="0" wp14:anchorId="08E06D98" wp14:editId="24D91DE3">
                  <wp:extent cx="412544" cy="476338"/>
                  <wp:effectExtent l="0" t="0" r="6985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сультант Плюс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544" cy="476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ПРАВИТЕЛЬСТВО САНКТ-ПЕТЕРБУРГА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ГОСУДАРСТВЕННАЯ ЖИЛИЩНАЯ ИНСПЕКЦИЯ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САНКТ-ПЕТЕРБУРГА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ПРОТОКОЛ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5949D1" w:rsidRPr="00C03CCC" w:rsidRDefault="00FD476D" w:rsidP="00FD476D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результатов</w:t>
            </w:r>
            <w:r w:rsidR="005949D1" w:rsidRPr="00C03CCC">
              <w:rPr>
                <w:b/>
                <w:bCs/>
                <w:sz w:val="19"/>
                <w:szCs w:val="19"/>
              </w:rPr>
              <w:t xml:space="preserve"> квалификационного </w:t>
            </w:r>
            <w:r w:rsidRPr="00C03CCC">
              <w:rPr>
                <w:b/>
                <w:bCs/>
                <w:sz w:val="19"/>
                <w:szCs w:val="19"/>
              </w:rPr>
              <w:t>экзамена</w:t>
            </w:r>
          </w:p>
          <w:p w:rsidR="00FD476D" w:rsidRPr="00C03CCC" w:rsidRDefault="00FD476D" w:rsidP="00FD476D">
            <w:pPr>
              <w:jc w:val="center"/>
              <w:rPr>
                <w:sz w:val="19"/>
                <w:szCs w:val="19"/>
              </w:rPr>
            </w:pP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</w:tr>
      <w:tr w:rsidR="00C03CCC" w:rsidRPr="00C03CCC" w:rsidTr="0063650E">
        <w:tc>
          <w:tcPr>
            <w:tcW w:w="0" w:type="auto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_________________ </w:t>
            </w:r>
          </w:p>
        </w:tc>
        <w:tc>
          <w:tcPr>
            <w:tcW w:w="0" w:type="auto"/>
            <w:hideMark/>
          </w:tcPr>
          <w:p w:rsidR="005949D1" w:rsidRPr="00C03CCC" w:rsidRDefault="005949D1" w:rsidP="0063650E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№ ____ </w:t>
            </w:r>
          </w:p>
        </w:tc>
      </w:tr>
      <w:tr w:rsidR="00C03CCC" w:rsidRPr="00C03CCC" w:rsidTr="0063650E">
        <w:tc>
          <w:tcPr>
            <w:tcW w:w="0" w:type="auto"/>
          </w:tcPr>
          <w:p w:rsidR="00FD476D" w:rsidRPr="00C03CCC" w:rsidRDefault="00FD476D" w:rsidP="0063650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:rsidR="00FD476D" w:rsidRPr="00C03CCC" w:rsidRDefault="00FD476D" w:rsidP="0063650E">
            <w:pPr>
              <w:jc w:val="right"/>
              <w:rPr>
                <w:sz w:val="19"/>
                <w:szCs w:val="19"/>
              </w:rPr>
            </w:pP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</w:p>
        </w:tc>
      </w:tr>
      <w:tr w:rsidR="00C03CCC" w:rsidRPr="00C03CCC" w:rsidTr="0063650E">
        <w:tc>
          <w:tcPr>
            <w:tcW w:w="0" w:type="auto"/>
            <w:gridSpan w:val="2"/>
            <w:hideMark/>
          </w:tcPr>
          <w:p w:rsidR="005949D1" w:rsidRPr="00C03CCC" w:rsidRDefault="005949D1" w:rsidP="0063650E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 результатам </w:t>
            </w:r>
            <w:r w:rsidR="00FD476D" w:rsidRPr="00C03CCC">
              <w:rPr>
                <w:sz w:val="19"/>
                <w:szCs w:val="19"/>
              </w:rPr>
              <w:t>квалификационного экзамена, проведенного Государственной жилищной инспекцией Санкт-Петербурга «___» __________ 20__ г.  в «__» ____________20__ г.  по адресу: ______________________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_______________________________________________________________________________________________.</w:t>
            </w:r>
          </w:p>
          <w:p w:rsidR="00FD476D" w:rsidRPr="00C03CCC" w:rsidRDefault="00FD476D" w:rsidP="0063650E">
            <w:pPr>
              <w:ind w:firstLine="567"/>
              <w:jc w:val="both"/>
              <w:rPr>
                <w:sz w:val="19"/>
                <w:szCs w:val="19"/>
              </w:rPr>
            </w:pPr>
          </w:p>
          <w:p w:rsidR="00FD476D" w:rsidRPr="00C03CCC" w:rsidRDefault="00FD476D" w:rsidP="00FD476D">
            <w:pPr>
              <w:pStyle w:val="af"/>
              <w:numPr>
                <w:ilvl w:val="0"/>
                <w:numId w:val="23"/>
              </w:num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квалификационный экзамен сдан следующими лицами: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</w:t>
            </w:r>
          </w:p>
          <w:p w:rsidR="005949D1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</w:t>
            </w:r>
          </w:p>
        </w:tc>
      </w:tr>
      <w:tr w:rsidR="005949D1" w:rsidRPr="00C03CCC" w:rsidTr="0063650E">
        <w:tc>
          <w:tcPr>
            <w:tcW w:w="0" w:type="auto"/>
            <w:gridSpan w:val="2"/>
            <w:hideMark/>
          </w:tcPr>
          <w:p w:rsidR="00FD476D" w:rsidRPr="00C03CCC" w:rsidRDefault="00FD476D" w:rsidP="00FD476D">
            <w:pPr>
              <w:pStyle w:val="af"/>
              <w:numPr>
                <w:ilvl w:val="0"/>
                <w:numId w:val="23"/>
              </w:num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квалификационный экзамен не сдан следующими лицами: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</w:t>
            </w:r>
          </w:p>
          <w:p w:rsidR="005949D1" w:rsidRPr="00C03CCC" w:rsidRDefault="005949D1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 </w:t>
            </w:r>
          </w:p>
        </w:tc>
      </w:tr>
    </w:tbl>
    <w:p w:rsidR="005949D1" w:rsidRPr="00C03CCC" w:rsidRDefault="005949D1" w:rsidP="005949D1">
      <w:pPr>
        <w:jc w:val="both"/>
      </w:pPr>
    </w:p>
    <w:p w:rsidR="005949D1" w:rsidRPr="00C03CCC" w:rsidRDefault="005949D1" w:rsidP="005949D1">
      <w:pPr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775"/>
        <w:gridCol w:w="107"/>
        <w:gridCol w:w="1233"/>
      </w:tblGrid>
      <w:tr w:rsidR="00C03CCC" w:rsidRPr="00C03CCC" w:rsidTr="0063650E">
        <w:tc>
          <w:tcPr>
            <w:tcW w:w="0" w:type="auto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 Инспекции - главный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государственный жилищный </w:t>
            </w:r>
          </w:p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5949D1" w:rsidRPr="00C03CCC" w:rsidTr="0063650E">
        <w:tc>
          <w:tcPr>
            <w:tcW w:w="0" w:type="auto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5949D1" w:rsidRPr="00C03CCC" w:rsidRDefault="005949D1" w:rsidP="0063650E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949D1" w:rsidRPr="00C03CCC" w:rsidRDefault="005949D1" w:rsidP="0063650E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5949D1" w:rsidRPr="00C03CCC" w:rsidRDefault="005949D1" w:rsidP="005949D1"/>
    <w:p w:rsidR="005949D1" w:rsidRPr="00C03CCC" w:rsidRDefault="005949D1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FD476D" w:rsidRPr="00C03CCC" w:rsidRDefault="00FD476D" w:rsidP="004D04F5">
      <w:pPr>
        <w:ind w:left="5103"/>
      </w:pPr>
    </w:p>
    <w:p w:rsidR="005949D1" w:rsidRPr="00C03CCC" w:rsidRDefault="005949D1" w:rsidP="0055661C"/>
    <w:p w:rsidR="00D10B75" w:rsidRPr="00C03CCC" w:rsidRDefault="009B0C30" w:rsidP="004D04F5">
      <w:pPr>
        <w:ind w:left="5103"/>
      </w:pPr>
      <w:r w:rsidRPr="00C03CCC">
        <w:lastRenderedPageBreak/>
        <w:t>Приложение № 1</w:t>
      </w:r>
      <w:r w:rsidR="005949D1" w:rsidRPr="00C03CCC">
        <w:t>7</w:t>
      </w:r>
    </w:p>
    <w:p w:rsidR="00D10B75" w:rsidRPr="00C03CCC" w:rsidRDefault="00D10B75" w:rsidP="004D04F5">
      <w:pPr>
        <w:ind w:left="5103"/>
      </w:pPr>
      <w:r w:rsidRPr="00C03CCC">
        <w:t xml:space="preserve">к Административному регламенту </w:t>
      </w:r>
    </w:p>
    <w:p w:rsidR="00D10B75" w:rsidRPr="00C03CCC" w:rsidRDefault="00D10B75" w:rsidP="004D04F5">
      <w:pPr>
        <w:ind w:left="5103"/>
      </w:pPr>
      <w:r w:rsidRPr="00C03CCC">
        <w:t xml:space="preserve">Государственной жилищной инспекции Санкт-Петербурга по предоставлению государственной услуги </w:t>
      </w:r>
      <w:r w:rsidR="00C15604" w:rsidRPr="00C03CCC">
        <w:br/>
        <w:t>по предоставлению, аннулированию квалификационного аттестата, предусмотренного в статье 202 Жилищного кодекса Российской Федерации, а также внесению сведений в единый федеральный реестр квалификационных аттестатов, предоставлению сведений из указанного реестра (уникальный реестровый номер 7800000000167161209)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9"/>
        <w:gridCol w:w="1616"/>
      </w:tblGrid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 </w:t>
            </w: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6063C2" w:rsidRPr="00C03CCC" w:rsidRDefault="00386D1E" w:rsidP="004D04F5">
            <w:pPr>
              <w:jc w:val="center"/>
              <w:rPr>
                <w:b/>
                <w:bCs/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«</w:t>
            </w:r>
            <w:r w:rsidR="006063C2" w:rsidRPr="00C03CCC">
              <w:rPr>
                <w:noProof/>
              </w:rPr>
              <w:drawing>
                <wp:inline distT="0" distB="0" distL="0" distR="0" wp14:anchorId="68FB4270" wp14:editId="0A30A7B2">
                  <wp:extent cx="412544" cy="476338"/>
                  <wp:effectExtent l="0" t="0" r="6985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сультант Плюс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544" cy="476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ПРАВИТЕЛЬСТВО САНКТ-ПЕТЕРБУРГА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ГОСУДАРСТВЕННАЯ ЖИЛИЩНАЯ ИНСПЕКЦИЯ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САНКТ-ПЕТЕРБУРГА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ПРОТОКОЛ</w:t>
            </w:r>
            <w:r w:rsidRPr="00C03CCC">
              <w:rPr>
                <w:sz w:val="19"/>
                <w:szCs w:val="19"/>
              </w:rPr>
              <w:t xml:space="preserve"> </w:t>
            </w:r>
          </w:p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b/>
                <w:bCs/>
                <w:sz w:val="19"/>
                <w:szCs w:val="19"/>
              </w:rPr>
              <w:t>об аннулировании квалификационного аттестата</w:t>
            </w:r>
            <w:r w:rsidRPr="00C03CCC">
              <w:rPr>
                <w:sz w:val="19"/>
                <w:szCs w:val="19"/>
              </w:rPr>
              <w:t xml:space="preserve"> </w:t>
            </w: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</w:tr>
      <w:tr w:rsidR="00C03CCC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_________________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jc w:val="right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№ ____ </w:t>
            </w:r>
          </w:p>
        </w:tc>
      </w:tr>
      <w:tr w:rsidR="00C03CCC" w:rsidRPr="00C03CCC" w:rsidTr="00D10B75">
        <w:tc>
          <w:tcPr>
            <w:tcW w:w="0" w:type="auto"/>
          </w:tcPr>
          <w:p w:rsidR="00FD476D" w:rsidRPr="00C03CCC" w:rsidRDefault="00FD476D" w:rsidP="004D04F5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:rsidR="00FD476D" w:rsidRPr="00C03CCC" w:rsidRDefault="00FD476D" w:rsidP="004D04F5">
            <w:pPr>
              <w:jc w:val="right"/>
              <w:rPr>
                <w:sz w:val="19"/>
                <w:szCs w:val="19"/>
              </w:rPr>
            </w:pP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D10B75" w:rsidRPr="00C03CCC" w:rsidRDefault="00D10B75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По результатам мониторинга сведений о должностном лице, осуществляющем функции единоличного исполнительного органа __________________ установлено следующее. </w:t>
            </w:r>
          </w:p>
          <w:p w:rsidR="00D10B75" w:rsidRPr="00C03CCC" w:rsidRDefault="00D10B75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Должностное лицо Общества - ФИО осуществляет функции единоличного исполнительного органа (генерального директора), имеет действующий квалификационный аттестат от _________ № _________, выданный Государственной жилищной инспекцией Санкт-Петербурга по результатам успешной сдачи квалификационного экзамена, на основании Протокола результатов квалификационного экзаме</w:t>
            </w:r>
            <w:r w:rsidR="003F4825" w:rsidRPr="00C03CCC">
              <w:rPr>
                <w:sz w:val="19"/>
                <w:szCs w:val="19"/>
              </w:rPr>
              <w:t xml:space="preserve">на </w:t>
            </w:r>
            <w:r w:rsidR="003F4825" w:rsidRPr="00C03CCC">
              <w:rPr>
                <w:sz w:val="19"/>
                <w:szCs w:val="19"/>
              </w:rPr>
              <w:br/>
            </w:r>
            <w:proofErr w:type="gramStart"/>
            <w:r w:rsidR="003F4825" w:rsidRPr="00C03CCC">
              <w:rPr>
                <w:sz w:val="19"/>
                <w:szCs w:val="19"/>
              </w:rPr>
              <w:t>от</w:t>
            </w:r>
            <w:proofErr w:type="gramEnd"/>
            <w:r w:rsidR="003F4825" w:rsidRPr="00C03CCC">
              <w:rPr>
                <w:sz w:val="19"/>
                <w:szCs w:val="19"/>
              </w:rPr>
              <w:t xml:space="preserve"> _________ № ________</w:t>
            </w:r>
            <w:r w:rsidRPr="00C03CCC">
              <w:rPr>
                <w:sz w:val="19"/>
                <w:szCs w:val="19"/>
              </w:rPr>
              <w:t xml:space="preserve">. </w:t>
            </w:r>
          </w:p>
          <w:p w:rsidR="00D10B75" w:rsidRPr="00C03CCC" w:rsidRDefault="00D10B75" w:rsidP="00FD476D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Согласно сведениям </w:t>
            </w:r>
          </w:p>
        </w:tc>
      </w:tr>
      <w:tr w:rsidR="00C03CCC" w:rsidRPr="00C03CCC" w:rsidTr="00D10B75">
        <w:tc>
          <w:tcPr>
            <w:tcW w:w="0" w:type="auto"/>
            <w:gridSpan w:val="2"/>
          </w:tcPr>
          <w:p w:rsidR="00FD476D" w:rsidRPr="00C03CCC" w:rsidRDefault="00FD476D" w:rsidP="004D04F5">
            <w:pPr>
              <w:ind w:firstLine="567"/>
              <w:jc w:val="both"/>
              <w:rPr>
                <w:sz w:val="19"/>
                <w:szCs w:val="19"/>
              </w:rPr>
            </w:pPr>
          </w:p>
        </w:tc>
      </w:tr>
      <w:tr w:rsidR="00C03CCC" w:rsidRPr="00C03CCC" w:rsidTr="00D10B75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C03CCC" w:rsidRPr="00C03CCC" w:rsidTr="00D10B75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(указываются нарушения) </w:t>
            </w:r>
          </w:p>
        </w:tc>
      </w:tr>
      <w:tr w:rsidR="00C03CCC" w:rsidRPr="00C03CCC" w:rsidTr="00D10B75">
        <w:tc>
          <w:tcPr>
            <w:tcW w:w="0" w:type="auto"/>
            <w:gridSpan w:val="2"/>
            <w:hideMark/>
          </w:tcPr>
          <w:p w:rsidR="00FD476D" w:rsidRPr="00C03CCC" w:rsidRDefault="00FD476D" w:rsidP="004D04F5">
            <w:pPr>
              <w:ind w:firstLine="567"/>
              <w:jc w:val="both"/>
              <w:rPr>
                <w:sz w:val="19"/>
                <w:szCs w:val="19"/>
              </w:rPr>
            </w:pPr>
          </w:p>
          <w:p w:rsidR="00FD476D" w:rsidRPr="00C03CCC" w:rsidRDefault="00D10B75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Руководствуясь </w:t>
            </w:r>
            <w:r w:rsidR="003F4825" w:rsidRPr="00C03CCC">
              <w:rPr>
                <w:sz w:val="19"/>
                <w:szCs w:val="19"/>
              </w:rPr>
              <w:t>пунктами 6 – 8  приложения № 3</w:t>
            </w:r>
            <w:r w:rsidRPr="00C03CCC">
              <w:rPr>
                <w:sz w:val="19"/>
                <w:szCs w:val="19"/>
              </w:rPr>
              <w:t xml:space="preserve"> к приказу Министерства строительства и жилищно-коммунального хозяйства Российской Федерации от 26.05.2026 № 326/</w:t>
            </w:r>
            <w:proofErr w:type="spellStart"/>
            <w:proofErr w:type="gramStart"/>
            <w:r w:rsidRPr="00C03CCC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Pr="00C03CCC">
              <w:rPr>
                <w:sz w:val="19"/>
                <w:szCs w:val="19"/>
              </w:rPr>
              <w:t xml:space="preserve"> </w:t>
            </w:r>
            <w:r w:rsidR="00386D1E" w:rsidRPr="00C03CCC">
              <w:rPr>
                <w:sz w:val="19"/>
                <w:szCs w:val="19"/>
              </w:rPr>
              <w:t>«</w:t>
            </w:r>
            <w:r w:rsidRPr="00C03CCC">
              <w:rPr>
                <w:sz w:val="19"/>
                <w:szCs w:val="19"/>
              </w:rPr>
              <w:t xml:space="preserve">Об утверждении порядка проведения квалификационного экзамена, порядка определения результатов квалификационного экзамена, порядка предоставления, аннулирования квалификационного аттестата, порядка ведения единого федерального реестра квалификационных аттестатов, перечня вопросов, предлагаемых претенденту </w:t>
            </w:r>
            <w:r w:rsidR="003F4825" w:rsidRPr="00C03CCC">
              <w:rPr>
                <w:sz w:val="19"/>
                <w:szCs w:val="19"/>
              </w:rPr>
              <w:br/>
            </w:r>
            <w:r w:rsidRPr="00C03CCC">
              <w:rPr>
                <w:sz w:val="19"/>
                <w:szCs w:val="19"/>
              </w:rPr>
              <w:t>на квалификационном экзамене</w:t>
            </w:r>
            <w:r w:rsidR="00386D1E" w:rsidRPr="00C03CCC">
              <w:rPr>
                <w:sz w:val="19"/>
                <w:szCs w:val="19"/>
              </w:rPr>
              <w:t>»</w:t>
            </w:r>
            <w:r w:rsidRPr="00C03CCC">
              <w:rPr>
                <w:sz w:val="19"/>
                <w:szCs w:val="19"/>
              </w:rPr>
              <w:t>,</w:t>
            </w:r>
            <w:r w:rsidR="00FD476D" w:rsidRPr="00C03CCC">
              <w:rPr>
                <w:sz w:val="19"/>
                <w:szCs w:val="19"/>
              </w:rPr>
              <w:t xml:space="preserve"> на основании______________________________________________________</w:t>
            </w:r>
          </w:p>
          <w:p w:rsidR="00FD476D" w:rsidRPr="00C03CCC" w:rsidRDefault="00FD476D" w:rsidP="00FD476D">
            <w:pPr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_______________________________________________________________________________________________</w:t>
            </w:r>
          </w:p>
          <w:p w:rsidR="00FD476D" w:rsidRPr="00C03CCC" w:rsidRDefault="00FD476D" w:rsidP="00FD476D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(указываются основания)</w:t>
            </w:r>
          </w:p>
          <w:p w:rsidR="00D10B75" w:rsidRPr="00C03CCC" w:rsidRDefault="00D10B75" w:rsidP="00FD476D">
            <w:pPr>
              <w:ind w:firstLine="567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решил:</w:t>
            </w:r>
          </w:p>
          <w:p w:rsidR="00D10B75" w:rsidRPr="00C03CCC" w:rsidRDefault="00FD476D" w:rsidP="004D04F5">
            <w:pPr>
              <w:ind w:firstLine="567"/>
              <w:jc w:val="both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к</w:t>
            </w:r>
            <w:r w:rsidR="00D10B75" w:rsidRPr="00C03CCC">
              <w:rPr>
                <w:sz w:val="19"/>
                <w:szCs w:val="19"/>
              </w:rPr>
              <w:t xml:space="preserve">валификационный аттестат, оформленный Государственной жилищной инспекцией Санкт-Петербурга на имя ФИО </w:t>
            </w:r>
            <w:proofErr w:type="gramStart"/>
            <w:r w:rsidR="00D10B75" w:rsidRPr="00C03CCC">
              <w:rPr>
                <w:sz w:val="19"/>
                <w:szCs w:val="19"/>
              </w:rPr>
              <w:t>от</w:t>
            </w:r>
            <w:proofErr w:type="gramEnd"/>
            <w:r w:rsidR="00D10B75" w:rsidRPr="00C03CCC">
              <w:rPr>
                <w:sz w:val="19"/>
                <w:szCs w:val="19"/>
              </w:rPr>
              <w:t xml:space="preserve"> ______ № __________, аннулировать. </w:t>
            </w:r>
          </w:p>
        </w:tc>
      </w:tr>
    </w:tbl>
    <w:p w:rsidR="003F4825" w:rsidRPr="00C03CCC" w:rsidRDefault="00D10B75" w:rsidP="004D04F5">
      <w:pPr>
        <w:jc w:val="both"/>
      </w:pPr>
      <w:r w:rsidRPr="00C03CCC">
        <w:t xml:space="preserve">  </w:t>
      </w:r>
    </w:p>
    <w:p w:rsidR="003F4825" w:rsidRPr="00C03CCC" w:rsidRDefault="003F4825" w:rsidP="004D04F5">
      <w:pPr>
        <w:jc w:val="both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775"/>
        <w:gridCol w:w="107"/>
        <w:gridCol w:w="1233"/>
      </w:tblGrid>
      <w:tr w:rsidR="00C03CCC" w:rsidRPr="00C03CCC" w:rsidTr="00D10B75">
        <w:tc>
          <w:tcPr>
            <w:tcW w:w="0" w:type="auto"/>
            <w:hideMark/>
          </w:tcPr>
          <w:p w:rsidR="005D7281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Начальник Инспекции - главный </w:t>
            </w:r>
          </w:p>
          <w:p w:rsidR="003F482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государственный жилищный </w:t>
            </w:r>
          </w:p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инспектор Санкт-Петербурга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</w:tr>
      <w:tr w:rsidR="00D10B75" w:rsidRPr="00C03CCC" w:rsidTr="00D10B75"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D10B75" w:rsidRPr="00C03CCC" w:rsidRDefault="00D10B75" w:rsidP="004D04F5">
            <w:pPr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10B75" w:rsidRPr="00C03CCC" w:rsidRDefault="00D10B75" w:rsidP="004D04F5">
            <w:pPr>
              <w:jc w:val="center"/>
              <w:rPr>
                <w:sz w:val="19"/>
                <w:szCs w:val="19"/>
              </w:rPr>
            </w:pPr>
            <w:r w:rsidRPr="00C03CCC">
              <w:rPr>
                <w:sz w:val="19"/>
                <w:szCs w:val="19"/>
              </w:rPr>
              <w:t>(ФИО)</w:t>
            </w:r>
          </w:p>
        </w:tc>
      </w:tr>
    </w:tbl>
    <w:p w:rsidR="00B47BF4" w:rsidRPr="00C03CCC" w:rsidRDefault="00B47BF4" w:rsidP="004D04F5"/>
    <w:sectPr w:rsidR="00B47BF4" w:rsidRPr="00C03CCC" w:rsidSect="00D10B75">
      <w:headerReference w:type="default" r:id="rId16"/>
      <w:headerReference w:type="first" r:id="rId17"/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D8" w:rsidRDefault="006924D8" w:rsidP="008E3110">
      <w:r>
        <w:separator/>
      </w:r>
    </w:p>
  </w:endnote>
  <w:endnote w:type="continuationSeparator" w:id="0">
    <w:p w:rsidR="006924D8" w:rsidRDefault="006924D8" w:rsidP="008E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D8" w:rsidRDefault="006924D8" w:rsidP="008E3110">
      <w:r>
        <w:separator/>
      </w:r>
    </w:p>
  </w:footnote>
  <w:footnote w:type="continuationSeparator" w:id="0">
    <w:p w:rsidR="006924D8" w:rsidRDefault="006924D8" w:rsidP="008E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0017153"/>
      <w:docPartObj>
        <w:docPartGallery w:val="Page Numbers (Top of Page)"/>
        <w:docPartUnique/>
      </w:docPartObj>
    </w:sdtPr>
    <w:sdtEndPr/>
    <w:sdtContent>
      <w:p w:rsidR="0063650E" w:rsidRDefault="0063650E" w:rsidP="00831DE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8A6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50E" w:rsidRDefault="0063650E" w:rsidP="001E044B">
    <w:pPr>
      <w:pStyle w:val="a8"/>
      <w:tabs>
        <w:tab w:val="clear" w:pos="4677"/>
        <w:tab w:val="clear" w:pos="9355"/>
        <w:tab w:val="left" w:pos="8225"/>
      </w:tabs>
    </w:pPr>
    <w: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9EF"/>
    <w:multiLevelType w:val="hybridMultilevel"/>
    <w:tmpl w:val="5F1C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68F497E"/>
    <w:multiLevelType w:val="multilevel"/>
    <w:tmpl w:val="6AAA83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B299A"/>
    <w:multiLevelType w:val="hybridMultilevel"/>
    <w:tmpl w:val="5FC0DBBE"/>
    <w:lvl w:ilvl="0" w:tplc="BAB06C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6F99"/>
    <w:multiLevelType w:val="hybridMultilevel"/>
    <w:tmpl w:val="562A1398"/>
    <w:lvl w:ilvl="0" w:tplc="559CD40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A382A40"/>
    <w:multiLevelType w:val="hybridMultilevel"/>
    <w:tmpl w:val="66FC6636"/>
    <w:lvl w:ilvl="0" w:tplc="8B42E5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EC836A8"/>
    <w:multiLevelType w:val="multilevel"/>
    <w:tmpl w:val="FCCE1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D35C2B"/>
    <w:multiLevelType w:val="hybridMultilevel"/>
    <w:tmpl w:val="FCA0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76185"/>
    <w:multiLevelType w:val="hybridMultilevel"/>
    <w:tmpl w:val="2C32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0">
    <w:nsid w:val="243963F6"/>
    <w:multiLevelType w:val="multilevel"/>
    <w:tmpl w:val="66E85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BB224A"/>
    <w:multiLevelType w:val="hybridMultilevel"/>
    <w:tmpl w:val="ABFA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50F74"/>
    <w:multiLevelType w:val="hybridMultilevel"/>
    <w:tmpl w:val="676861C2"/>
    <w:lvl w:ilvl="0" w:tplc="DEAC2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684871C5"/>
    <w:multiLevelType w:val="multilevel"/>
    <w:tmpl w:val="E8661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EB1EAC"/>
    <w:multiLevelType w:val="hybridMultilevel"/>
    <w:tmpl w:val="04AC94B8"/>
    <w:lvl w:ilvl="0" w:tplc="C6AEBE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A62F3C"/>
    <w:multiLevelType w:val="hybridMultilevel"/>
    <w:tmpl w:val="0436E376"/>
    <w:lvl w:ilvl="0" w:tplc="85B26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CF5BF8"/>
    <w:multiLevelType w:val="hybridMultilevel"/>
    <w:tmpl w:val="DF22DA82"/>
    <w:lvl w:ilvl="0" w:tplc="1D105A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E353D0"/>
    <w:multiLevelType w:val="hybridMultilevel"/>
    <w:tmpl w:val="2A1E3ABC"/>
    <w:lvl w:ilvl="0" w:tplc="1026D4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F617ED5"/>
    <w:multiLevelType w:val="multilevel"/>
    <w:tmpl w:val="ECC63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2"/>
  </w:num>
  <w:num w:numId="5">
    <w:abstractNumId w:val="18"/>
  </w:num>
  <w:num w:numId="6">
    <w:abstractNumId w:val="12"/>
  </w:num>
  <w:num w:numId="7">
    <w:abstractNumId w:val="15"/>
  </w:num>
  <w:num w:numId="8">
    <w:abstractNumId w:val="4"/>
  </w:num>
  <w:num w:numId="9">
    <w:abstractNumId w:val="8"/>
  </w:num>
  <w:num w:numId="10">
    <w:abstractNumId w:val="19"/>
  </w:num>
  <w:num w:numId="11">
    <w:abstractNumId w:val="5"/>
  </w:num>
  <w:num w:numId="12">
    <w:abstractNumId w:val="21"/>
  </w:num>
  <w:num w:numId="13">
    <w:abstractNumId w:val="16"/>
  </w:num>
  <w:num w:numId="14">
    <w:abstractNumId w:val="9"/>
  </w:num>
  <w:num w:numId="15">
    <w:abstractNumId w:val="1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0"/>
  </w:num>
  <w:num w:numId="21">
    <w:abstractNumId w:val="11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F6"/>
    <w:rsid w:val="0000131B"/>
    <w:rsid w:val="00001F73"/>
    <w:rsid w:val="0000233C"/>
    <w:rsid w:val="00002F8A"/>
    <w:rsid w:val="0000554E"/>
    <w:rsid w:val="000072A9"/>
    <w:rsid w:val="00007A9A"/>
    <w:rsid w:val="00013777"/>
    <w:rsid w:val="00013FED"/>
    <w:rsid w:val="00014175"/>
    <w:rsid w:val="00022303"/>
    <w:rsid w:val="00023A85"/>
    <w:rsid w:val="00032A9A"/>
    <w:rsid w:val="0003311A"/>
    <w:rsid w:val="0003353C"/>
    <w:rsid w:val="00033833"/>
    <w:rsid w:val="000347E9"/>
    <w:rsid w:val="00036363"/>
    <w:rsid w:val="000379C2"/>
    <w:rsid w:val="00040319"/>
    <w:rsid w:val="00060D63"/>
    <w:rsid w:val="000621C5"/>
    <w:rsid w:val="000666FE"/>
    <w:rsid w:val="00067259"/>
    <w:rsid w:val="00071127"/>
    <w:rsid w:val="00071BB1"/>
    <w:rsid w:val="000762A3"/>
    <w:rsid w:val="000834EC"/>
    <w:rsid w:val="00083E53"/>
    <w:rsid w:val="00084CD7"/>
    <w:rsid w:val="000869C7"/>
    <w:rsid w:val="000871BC"/>
    <w:rsid w:val="00094ACC"/>
    <w:rsid w:val="0009519E"/>
    <w:rsid w:val="00096B47"/>
    <w:rsid w:val="000A0C0D"/>
    <w:rsid w:val="000B1C66"/>
    <w:rsid w:val="000B529F"/>
    <w:rsid w:val="000B5622"/>
    <w:rsid w:val="000B606F"/>
    <w:rsid w:val="000C0C50"/>
    <w:rsid w:val="000C10D7"/>
    <w:rsid w:val="000C10DA"/>
    <w:rsid w:val="000C1205"/>
    <w:rsid w:val="000C1B23"/>
    <w:rsid w:val="000C37D7"/>
    <w:rsid w:val="000C3800"/>
    <w:rsid w:val="000C40E2"/>
    <w:rsid w:val="000C597C"/>
    <w:rsid w:val="000D0F43"/>
    <w:rsid w:val="000D1904"/>
    <w:rsid w:val="000D2D3E"/>
    <w:rsid w:val="000D353B"/>
    <w:rsid w:val="000D3A8B"/>
    <w:rsid w:val="000D47A7"/>
    <w:rsid w:val="000D4995"/>
    <w:rsid w:val="000D5CB5"/>
    <w:rsid w:val="000D6126"/>
    <w:rsid w:val="000D6520"/>
    <w:rsid w:val="000D7A1C"/>
    <w:rsid w:val="000D7C6C"/>
    <w:rsid w:val="000D7D4C"/>
    <w:rsid w:val="000E0180"/>
    <w:rsid w:val="000E754F"/>
    <w:rsid w:val="000E7DFE"/>
    <w:rsid w:val="000F009B"/>
    <w:rsid w:val="000F1054"/>
    <w:rsid w:val="000F25FD"/>
    <w:rsid w:val="000F5784"/>
    <w:rsid w:val="00101BC3"/>
    <w:rsid w:val="001020E0"/>
    <w:rsid w:val="001026EC"/>
    <w:rsid w:val="00103FC5"/>
    <w:rsid w:val="001057AD"/>
    <w:rsid w:val="00105F7E"/>
    <w:rsid w:val="00111259"/>
    <w:rsid w:val="001118D0"/>
    <w:rsid w:val="0011694A"/>
    <w:rsid w:val="00120440"/>
    <w:rsid w:val="00122E2F"/>
    <w:rsid w:val="00123057"/>
    <w:rsid w:val="00123248"/>
    <w:rsid w:val="00123E81"/>
    <w:rsid w:val="00125A5D"/>
    <w:rsid w:val="00126FBE"/>
    <w:rsid w:val="00130866"/>
    <w:rsid w:val="001326BF"/>
    <w:rsid w:val="00136666"/>
    <w:rsid w:val="001371F0"/>
    <w:rsid w:val="001400C1"/>
    <w:rsid w:val="001402FA"/>
    <w:rsid w:val="0014392D"/>
    <w:rsid w:val="00146550"/>
    <w:rsid w:val="0014677F"/>
    <w:rsid w:val="0014708A"/>
    <w:rsid w:val="00150DF5"/>
    <w:rsid w:val="001560F8"/>
    <w:rsid w:val="00156CDF"/>
    <w:rsid w:val="0015744E"/>
    <w:rsid w:val="00162841"/>
    <w:rsid w:val="00164407"/>
    <w:rsid w:val="001707B0"/>
    <w:rsid w:val="00173EFC"/>
    <w:rsid w:val="0017567D"/>
    <w:rsid w:val="00176F8C"/>
    <w:rsid w:val="00177250"/>
    <w:rsid w:val="0018418F"/>
    <w:rsid w:val="001848DC"/>
    <w:rsid w:val="001875C4"/>
    <w:rsid w:val="001913E4"/>
    <w:rsid w:val="001946B8"/>
    <w:rsid w:val="0019500F"/>
    <w:rsid w:val="00195DBD"/>
    <w:rsid w:val="001961D7"/>
    <w:rsid w:val="001A024F"/>
    <w:rsid w:val="001A0F29"/>
    <w:rsid w:val="001A0F6D"/>
    <w:rsid w:val="001A14C9"/>
    <w:rsid w:val="001A3BAD"/>
    <w:rsid w:val="001A40DB"/>
    <w:rsid w:val="001A55EA"/>
    <w:rsid w:val="001A5E0B"/>
    <w:rsid w:val="001A60E6"/>
    <w:rsid w:val="001B1665"/>
    <w:rsid w:val="001B1872"/>
    <w:rsid w:val="001B570B"/>
    <w:rsid w:val="001B7C4E"/>
    <w:rsid w:val="001C11B4"/>
    <w:rsid w:val="001C1C92"/>
    <w:rsid w:val="001C45AD"/>
    <w:rsid w:val="001D2B71"/>
    <w:rsid w:val="001D303A"/>
    <w:rsid w:val="001D36E5"/>
    <w:rsid w:val="001D41A2"/>
    <w:rsid w:val="001D4202"/>
    <w:rsid w:val="001D4C61"/>
    <w:rsid w:val="001D5841"/>
    <w:rsid w:val="001D6550"/>
    <w:rsid w:val="001D78F0"/>
    <w:rsid w:val="001D7E3E"/>
    <w:rsid w:val="001E044B"/>
    <w:rsid w:val="001E0A16"/>
    <w:rsid w:val="001E3C8B"/>
    <w:rsid w:val="001E694C"/>
    <w:rsid w:val="001E7626"/>
    <w:rsid w:val="001F1789"/>
    <w:rsid w:val="001F2041"/>
    <w:rsid w:val="001F223A"/>
    <w:rsid w:val="001F2701"/>
    <w:rsid w:val="001F271F"/>
    <w:rsid w:val="001F31FF"/>
    <w:rsid w:val="001F4C33"/>
    <w:rsid w:val="001F68A8"/>
    <w:rsid w:val="001F6961"/>
    <w:rsid w:val="001F7AF5"/>
    <w:rsid w:val="00202C15"/>
    <w:rsid w:val="00203AD4"/>
    <w:rsid w:val="002048D0"/>
    <w:rsid w:val="00204ABB"/>
    <w:rsid w:val="00206809"/>
    <w:rsid w:val="0021090F"/>
    <w:rsid w:val="0021251F"/>
    <w:rsid w:val="00213036"/>
    <w:rsid w:val="00213E82"/>
    <w:rsid w:val="00214A0A"/>
    <w:rsid w:val="00216506"/>
    <w:rsid w:val="00217BAF"/>
    <w:rsid w:val="002207CE"/>
    <w:rsid w:val="0022601B"/>
    <w:rsid w:val="00226953"/>
    <w:rsid w:val="00227029"/>
    <w:rsid w:val="00232068"/>
    <w:rsid w:val="00235A46"/>
    <w:rsid w:val="00236579"/>
    <w:rsid w:val="00240672"/>
    <w:rsid w:val="00244105"/>
    <w:rsid w:val="00245D89"/>
    <w:rsid w:val="002460E8"/>
    <w:rsid w:val="00246315"/>
    <w:rsid w:val="0025082C"/>
    <w:rsid w:val="0025260F"/>
    <w:rsid w:val="002529D0"/>
    <w:rsid w:val="00255189"/>
    <w:rsid w:val="00256AF2"/>
    <w:rsid w:val="00261B18"/>
    <w:rsid w:val="0026234C"/>
    <w:rsid w:val="0026316F"/>
    <w:rsid w:val="002632BB"/>
    <w:rsid w:val="0026376E"/>
    <w:rsid w:val="00263D3C"/>
    <w:rsid w:val="00267643"/>
    <w:rsid w:val="002750EE"/>
    <w:rsid w:val="0027516D"/>
    <w:rsid w:val="0027540B"/>
    <w:rsid w:val="00275674"/>
    <w:rsid w:val="00276F18"/>
    <w:rsid w:val="0028348D"/>
    <w:rsid w:val="00287FA8"/>
    <w:rsid w:val="00291202"/>
    <w:rsid w:val="002943ED"/>
    <w:rsid w:val="00295C9D"/>
    <w:rsid w:val="002961B2"/>
    <w:rsid w:val="002963C2"/>
    <w:rsid w:val="002A05FF"/>
    <w:rsid w:val="002A18C9"/>
    <w:rsid w:val="002A5AE4"/>
    <w:rsid w:val="002A6A8D"/>
    <w:rsid w:val="002A7A30"/>
    <w:rsid w:val="002C058D"/>
    <w:rsid w:val="002C2684"/>
    <w:rsid w:val="002C2CF1"/>
    <w:rsid w:val="002C4179"/>
    <w:rsid w:val="002D263D"/>
    <w:rsid w:val="002D6C7E"/>
    <w:rsid w:val="002E0198"/>
    <w:rsid w:val="002E2289"/>
    <w:rsid w:val="002E5B3E"/>
    <w:rsid w:val="002F0FE7"/>
    <w:rsid w:val="002F23A7"/>
    <w:rsid w:val="002F690D"/>
    <w:rsid w:val="002F6C60"/>
    <w:rsid w:val="002F6F3B"/>
    <w:rsid w:val="00303C69"/>
    <w:rsid w:val="00304B04"/>
    <w:rsid w:val="00305F9E"/>
    <w:rsid w:val="00306318"/>
    <w:rsid w:val="00307E26"/>
    <w:rsid w:val="00310DA5"/>
    <w:rsid w:val="00310E6C"/>
    <w:rsid w:val="00312928"/>
    <w:rsid w:val="00312971"/>
    <w:rsid w:val="003131C9"/>
    <w:rsid w:val="00314A44"/>
    <w:rsid w:val="0031741F"/>
    <w:rsid w:val="00321D77"/>
    <w:rsid w:val="0032290A"/>
    <w:rsid w:val="0032395F"/>
    <w:rsid w:val="0032431D"/>
    <w:rsid w:val="003250A1"/>
    <w:rsid w:val="00326170"/>
    <w:rsid w:val="00326FDA"/>
    <w:rsid w:val="00331A08"/>
    <w:rsid w:val="00331BEA"/>
    <w:rsid w:val="0033351A"/>
    <w:rsid w:val="003344B1"/>
    <w:rsid w:val="00342077"/>
    <w:rsid w:val="003451F2"/>
    <w:rsid w:val="003473D7"/>
    <w:rsid w:val="00352BDC"/>
    <w:rsid w:val="00352F4F"/>
    <w:rsid w:val="00354206"/>
    <w:rsid w:val="003610B4"/>
    <w:rsid w:val="00362BC9"/>
    <w:rsid w:val="003656E5"/>
    <w:rsid w:val="003657F4"/>
    <w:rsid w:val="00365DCD"/>
    <w:rsid w:val="003660E0"/>
    <w:rsid w:val="00366585"/>
    <w:rsid w:val="00367718"/>
    <w:rsid w:val="00370011"/>
    <w:rsid w:val="00371121"/>
    <w:rsid w:val="003746B6"/>
    <w:rsid w:val="003751D0"/>
    <w:rsid w:val="003757FC"/>
    <w:rsid w:val="00376BC2"/>
    <w:rsid w:val="003868A8"/>
    <w:rsid w:val="00386D1E"/>
    <w:rsid w:val="003902E2"/>
    <w:rsid w:val="00393533"/>
    <w:rsid w:val="00393752"/>
    <w:rsid w:val="00393D29"/>
    <w:rsid w:val="00394AB9"/>
    <w:rsid w:val="00394B3C"/>
    <w:rsid w:val="003960C6"/>
    <w:rsid w:val="003A170E"/>
    <w:rsid w:val="003A1DD3"/>
    <w:rsid w:val="003A3ECD"/>
    <w:rsid w:val="003A635F"/>
    <w:rsid w:val="003B2845"/>
    <w:rsid w:val="003B4E25"/>
    <w:rsid w:val="003B5491"/>
    <w:rsid w:val="003B5F38"/>
    <w:rsid w:val="003B676A"/>
    <w:rsid w:val="003B7DBF"/>
    <w:rsid w:val="003C04F4"/>
    <w:rsid w:val="003C0DE9"/>
    <w:rsid w:val="003C212D"/>
    <w:rsid w:val="003C4FEF"/>
    <w:rsid w:val="003C6231"/>
    <w:rsid w:val="003C7FB9"/>
    <w:rsid w:val="003D0607"/>
    <w:rsid w:val="003D08AB"/>
    <w:rsid w:val="003D0A10"/>
    <w:rsid w:val="003D1784"/>
    <w:rsid w:val="003D1E96"/>
    <w:rsid w:val="003D2A12"/>
    <w:rsid w:val="003D3CD6"/>
    <w:rsid w:val="003D45AA"/>
    <w:rsid w:val="003D4E7A"/>
    <w:rsid w:val="003D6017"/>
    <w:rsid w:val="003D6E83"/>
    <w:rsid w:val="003E12A8"/>
    <w:rsid w:val="003E2946"/>
    <w:rsid w:val="003E45AB"/>
    <w:rsid w:val="003E485E"/>
    <w:rsid w:val="003F35F4"/>
    <w:rsid w:val="003F3A1C"/>
    <w:rsid w:val="003F4825"/>
    <w:rsid w:val="003F5BBC"/>
    <w:rsid w:val="003F6126"/>
    <w:rsid w:val="003F6434"/>
    <w:rsid w:val="003F75B9"/>
    <w:rsid w:val="003F7ECB"/>
    <w:rsid w:val="00401541"/>
    <w:rsid w:val="004040C6"/>
    <w:rsid w:val="00406606"/>
    <w:rsid w:val="004072F5"/>
    <w:rsid w:val="004115CE"/>
    <w:rsid w:val="0041162D"/>
    <w:rsid w:val="00411E3E"/>
    <w:rsid w:val="00413B0E"/>
    <w:rsid w:val="00413F77"/>
    <w:rsid w:val="00416AF2"/>
    <w:rsid w:val="00416E48"/>
    <w:rsid w:val="00417E4D"/>
    <w:rsid w:val="00417F79"/>
    <w:rsid w:val="004207F9"/>
    <w:rsid w:val="004217B6"/>
    <w:rsid w:val="004223D6"/>
    <w:rsid w:val="0042750B"/>
    <w:rsid w:val="004279F5"/>
    <w:rsid w:val="00427D87"/>
    <w:rsid w:val="00432C7D"/>
    <w:rsid w:val="00434073"/>
    <w:rsid w:val="00434EE8"/>
    <w:rsid w:val="004367FE"/>
    <w:rsid w:val="0043740A"/>
    <w:rsid w:val="00440239"/>
    <w:rsid w:val="004408F1"/>
    <w:rsid w:val="00442683"/>
    <w:rsid w:val="0044320E"/>
    <w:rsid w:val="004442A3"/>
    <w:rsid w:val="00446556"/>
    <w:rsid w:val="00451DA2"/>
    <w:rsid w:val="00452AE1"/>
    <w:rsid w:val="00453247"/>
    <w:rsid w:val="00453F24"/>
    <w:rsid w:val="004558B3"/>
    <w:rsid w:val="00456735"/>
    <w:rsid w:val="004574B5"/>
    <w:rsid w:val="004613A4"/>
    <w:rsid w:val="00462524"/>
    <w:rsid w:val="00464DD6"/>
    <w:rsid w:val="00465250"/>
    <w:rsid w:val="00465462"/>
    <w:rsid w:val="00472692"/>
    <w:rsid w:val="0047512D"/>
    <w:rsid w:val="00477C44"/>
    <w:rsid w:val="00480AAB"/>
    <w:rsid w:val="004816A2"/>
    <w:rsid w:val="004833F0"/>
    <w:rsid w:val="00484ADD"/>
    <w:rsid w:val="00490430"/>
    <w:rsid w:val="0049133E"/>
    <w:rsid w:val="00492441"/>
    <w:rsid w:val="00492555"/>
    <w:rsid w:val="00493E61"/>
    <w:rsid w:val="00495C53"/>
    <w:rsid w:val="004964F9"/>
    <w:rsid w:val="004968C8"/>
    <w:rsid w:val="004A15F5"/>
    <w:rsid w:val="004A4BAC"/>
    <w:rsid w:val="004A7271"/>
    <w:rsid w:val="004A7A8E"/>
    <w:rsid w:val="004B0B36"/>
    <w:rsid w:val="004B68FB"/>
    <w:rsid w:val="004C1E62"/>
    <w:rsid w:val="004C250D"/>
    <w:rsid w:val="004C3CAE"/>
    <w:rsid w:val="004C5491"/>
    <w:rsid w:val="004C5F52"/>
    <w:rsid w:val="004C61F7"/>
    <w:rsid w:val="004C6DDD"/>
    <w:rsid w:val="004D04F5"/>
    <w:rsid w:val="004D2B9B"/>
    <w:rsid w:val="004D433E"/>
    <w:rsid w:val="004D6BD2"/>
    <w:rsid w:val="004E0B89"/>
    <w:rsid w:val="004E24F3"/>
    <w:rsid w:val="004E4B3E"/>
    <w:rsid w:val="004E4CEA"/>
    <w:rsid w:val="004E505F"/>
    <w:rsid w:val="004E5F9E"/>
    <w:rsid w:val="004E750B"/>
    <w:rsid w:val="004E7F1A"/>
    <w:rsid w:val="004F0309"/>
    <w:rsid w:val="004F2B65"/>
    <w:rsid w:val="004F2D84"/>
    <w:rsid w:val="004F44C4"/>
    <w:rsid w:val="004F561F"/>
    <w:rsid w:val="004F5999"/>
    <w:rsid w:val="004F5F37"/>
    <w:rsid w:val="004F74FA"/>
    <w:rsid w:val="004F7A2E"/>
    <w:rsid w:val="004F7C53"/>
    <w:rsid w:val="00502BC9"/>
    <w:rsid w:val="005039C8"/>
    <w:rsid w:val="0050548E"/>
    <w:rsid w:val="00506C0E"/>
    <w:rsid w:val="005071C5"/>
    <w:rsid w:val="0051043F"/>
    <w:rsid w:val="0051099C"/>
    <w:rsid w:val="00511CE4"/>
    <w:rsid w:val="00515401"/>
    <w:rsid w:val="005169B2"/>
    <w:rsid w:val="00516C5F"/>
    <w:rsid w:val="00517937"/>
    <w:rsid w:val="005201B1"/>
    <w:rsid w:val="005224F6"/>
    <w:rsid w:val="005237F9"/>
    <w:rsid w:val="00531164"/>
    <w:rsid w:val="00534C44"/>
    <w:rsid w:val="00535438"/>
    <w:rsid w:val="00535AEE"/>
    <w:rsid w:val="00537A04"/>
    <w:rsid w:val="0054069C"/>
    <w:rsid w:val="005423B6"/>
    <w:rsid w:val="005451C3"/>
    <w:rsid w:val="005458AF"/>
    <w:rsid w:val="00547D6A"/>
    <w:rsid w:val="005515B3"/>
    <w:rsid w:val="00555945"/>
    <w:rsid w:val="00555C0D"/>
    <w:rsid w:val="0055661C"/>
    <w:rsid w:val="00562F52"/>
    <w:rsid w:val="00563371"/>
    <w:rsid w:val="00563A7F"/>
    <w:rsid w:val="00567CD8"/>
    <w:rsid w:val="00571A01"/>
    <w:rsid w:val="00573714"/>
    <w:rsid w:val="0057692A"/>
    <w:rsid w:val="005836B0"/>
    <w:rsid w:val="005852D4"/>
    <w:rsid w:val="005858D2"/>
    <w:rsid w:val="00585B02"/>
    <w:rsid w:val="00585B73"/>
    <w:rsid w:val="00586339"/>
    <w:rsid w:val="00587B22"/>
    <w:rsid w:val="0059082D"/>
    <w:rsid w:val="0059238F"/>
    <w:rsid w:val="00592CEB"/>
    <w:rsid w:val="005949D1"/>
    <w:rsid w:val="005A2362"/>
    <w:rsid w:val="005A2D99"/>
    <w:rsid w:val="005A30C7"/>
    <w:rsid w:val="005B0C12"/>
    <w:rsid w:val="005C130F"/>
    <w:rsid w:val="005C2659"/>
    <w:rsid w:val="005C29D3"/>
    <w:rsid w:val="005C2E27"/>
    <w:rsid w:val="005C4E58"/>
    <w:rsid w:val="005C75B3"/>
    <w:rsid w:val="005D3B56"/>
    <w:rsid w:val="005D46B0"/>
    <w:rsid w:val="005D7281"/>
    <w:rsid w:val="005D7FAF"/>
    <w:rsid w:val="005E3673"/>
    <w:rsid w:val="005E4344"/>
    <w:rsid w:val="005E60DD"/>
    <w:rsid w:val="005F29FA"/>
    <w:rsid w:val="005F2AAD"/>
    <w:rsid w:val="005F2D92"/>
    <w:rsid w:val="005F58FF"/>
    <w:rsid w:val="006003A2"/>
    <w:rsid w:val="00603A2E"/>
    <w:rsid w:val="0060608B"/>
    <w:rsid w:val="006061AC"/>
    <w:rsid w:val="006063C2"/>
    <w:rsid w:val="0060655E"/>
    <w:rsid w:val="00606AFA"/>
    <w:rsid w:val="00606F8E"/>
    <w:rsid w:val="006104B0"/>
    <w:rsid w:val="00616222"/>
    <w:rsid w:val="00623440"/>
    <w:rsid w:val="00626E93"/>
    <w:rsid w:val="0062750D"/>
    <w:rsid w:val="00633310"/>
    <w:rsid w:val="006338F4"/>
    <w:rsid w:val="00634C68"/>
    <w:rsid w:val="00634D00"/>
    <w:rsid w:val="0063650E"/>
    <w:rsid w:val="0063675A"/>
    <w:rsid w:val="00636905"/>
    <w:rsid w:val="00636D96"/>
    <w:rsid w:val="00643AA2"/>
    <w:rsid w:val="006444D7"/>
    <w:rsid w:val="006446A8"/>
    <w:rsid w:val="006477B9"/>
    <w:rsid w:val="00650047"/>
    <w:rsid w:val="00654A97"/>
    <w:rsid w:val="00655468"/>
    <w:rsid w:val="0065587C"/>
    <w:rsid w:val="00655D95"/>
    <w:rsid w:val="00655F3E"/>
    <w:rsid w:val="0065708A"/>
    <w:rsid w:val="00660650"/>
    <w:rsid w:val="00662845"/>
    <w:rsid w:val="00662C2E"/>
    <w:rsid w:val="006708F4"/>
    <w:rsid w:val="0067092A"/>
    <w:rsid w:val="00672424"/>
    <w:rsid w:val="00674210"/>
    <w:rsid w:val="00677D82"/>
    <w:rsid w:val="00682780"/>
    <w:rsid w:val="00683605"/>
    <w:rsid w:val="00684420"/>
    <w:rsid w:val="00686669"/>
    <w:rsid w:val="006924D8"/>
    <w:rsid w:val="006939C0"/>
    <w:rsid w:val="00693A73"/>
    <w:rsid w:val="00696E9C"/>
    <w:rsid w:val="006A035C"/>
    <w:rsid w:val="006A11DF"/>
    <w:rsid w:val="006A2BD2"/>
    <w:rsid w:val="006A4CF7"/>
    <w:rsid w:val="006A54C4"/>
    <w:rsid w:val="006A646B"/>
    <w:rsid w:val="006B030F"/>
    <w:rsid w:val="006B0545"/>
    <w:rsid w:val="006B0FB5"/>
    <w:rsid w:val="006B1010"/>
    <w:rsid w:val="006B3883"/>
    <w:rsid w:val="006B3AF1"/>
    <w:rsid w:val="006B67B1"/>
    <w:rsid w:val="006B699F"/>
    <w:rsid w:val="006C1A8C"/>
    <w:rsid w:val="006C29AA"/>
    <w:rsid w:val="006C3D2C"/>
    <w:rsid w:val="006C3ED5"/>
    <w:rsid w:val="006C6014"/>
    <w:rsid w:val="006D002C"/>
    <w:rsid w:val="006D1E98"/>
    <w:rsid w:val="006D3713"/>
    <w:rsid w:val="006D3B3A"/>
    <w:rsid w:val="006D4CE2"/>
    <w:rsid w:val="006D5409"/>
    <w:rsid w:val="006E1D64"/>
    <w:rsid w:val="006E3729"/>
    <w:rsid w:val="006E56FF"/>
    <w:rsid w:val="006E6FFC"/>
    <w:rsid w:val="006F1F33"/>
    <w:rsid w:val="006F4544"/>
    <w:rsid w:val="006F6D8D"/>
    <w:rsid w:val="007009EF"/>
    <w:rsid w:val="00700A3E"/>
    <w:rsid w:val="00701573"/>
    <w:rsid w:val="00705D05"/>
    <w:rsid w:val="00706F0E"/>
    <w:rsid w:val="0070712C"/>
    <w:rsid w:val="00713668"/>
    <w:rsid w:val="00713907"/>
    <w:rsid w:val="00713F81"/>
    <w:rsid w:val="007145EF"/>
    <w:rsid w:val="00714CAC"/>
    <w:rsid w:val="00714F50"/>
    <w:rsid w:val="0072018D"/>
    <w:rsid w:val="007201C3"/>
    <w:rsid w:val="007216F6"/>
    <w:rsid w:val="00724124"/>
    <w:rsid w:val="00724BD6"/>
    <w:rsid w:val="00725EB5"/>
    <w:rsid w:val="00733F6F"/>
    <w:rsid w:val="00734386"/>
    <w:rsid w:val="007348FE"/>
    <w:rsid w:val="00734F3C"/>
    <w:rsid w:val="00734F83"/>
    <w:rsid w:val="00736121"/>
    <w:rsid w:val="00737AAC"/>
    <w:rsid w:val="007431C5"/>
    <w:rsid w:val="007447F3"/>
    <w:rsid w:val="00745D3C"/>
    <w:rsid w:val="007476F8"/>
    <w:rsid w:val="00755BCB"/>
    <w:rsid w:val="0076070B"/>
    <w:rsid w:val="0076152B"/>
    <w:rsid w:val="00761BB7"/>
    <w:rsid w:val="00762FA8"/>
    <w:rsid w:val="00763238"/>
    <w:rsid w:val="00763A95"/>
    <w:rsid w:val="00763E8E"/>
    <w:rsid w:val="00766BA6"/>
    <w:rsid w:val="007673AD"/>
    <w:rsid w:val="007707D6"/>
    <w:rsid w:val="00771016"/>
    <w:rsid w:val="00773249"/>
    <w:rsid w:val="00773BBB"/>
    <w:rsid w:val="00773D86"/>
    <w:rsid w:val="00774EFE"/>
    <w:rsid w:val="0077621C"/>
    <w:rsid w:val="00777C6F"/>
    <w:rsid w:val="007803B2"/>
    <w:rsid w:val="00780BBE"/>
    <w:rsid w:val="00780BE2"/>
    <w:rsid w:val="00784C68"/>
    <w:rsid w:val="00785526"/>
    <w:rsid w:val="007856C8"/>
    <w:rsid w:val="007873D3"/>
    <w:rsid w:val="007905E8"/>
    <w:rsid w:val="0079090A"/>
    <w:rsid w:val="00792E74"/>
    <w:rsid w:val="007955EC"/>
    <w:rsid w:val="00796231"/>
    <w:rsid w:val="00796E05"/>
    <w:rsid w:val="007A245E"/>
    <w:rsid w:val="007A5ED0"/>
    <w:rsid w:val="007A774E"/>
    <w:rsid w:val="007B134A"/>
    <w:rsid w:val="007B1D9A"/>
    <w:rsid w:val="007B2012"/>
    <w:rsid w:val="007B217F"/>
    <w:rsid w:val="007B3031"/>
    <w:rsid w:val="007B3F9B"/>
    <w:rsid w:val="007B7A9D"/>
    <w:rsid w:val="007C339C"/>
    <w:rsid w:val="007C6D64"/>
    <w:rsid w:val="007C713B"/>
    <w:rsid w:val="007D1C31"/>
    <w:rsid w:val="007D4DAC"/>
    <w:rsid w:val="007D574E"/>
    <w:rsid w:val="007D7AF3"/>
    <w:rsid w:val="007E12F5"/>
    <w:rsid w:val="007E13FA"/>
    <w:rsid w:val="007E396E"/>
    <w:rsid w:val="007E7116"/>
    <w:rsid w:val="007E7C58"/>
    <w:rsid w:val="007F1920"/>
    <w:rsid w:val="007F256B"/>
    <w:rsid w:val="007F4252"/>
    <w:rsid w:val="007F429C"/>
    <w:rsid w:val="007F454E"/>
    <w:rsid w:val="007F7A89"/>
    <w:rsid w:val="007F7CDF"/>
    <w:rsid w:val="00800D31"/>
    <w:rsid w:val="00801D0A"/>
    <w:rsid w:val="00802BB6"/>
    <w:rsid w:val="008036A7"/>
    <w:rsid w:val="0080375D"/>
    <w:rsid w:val="008050C4"/>
    <w:rsid w:val="008053ED"/>
    <w:rsid w:val="00807F4C"/>
    <w:rsid w:val="00810A33"/>
    <w:rsid w:val="00812961"/>
    <w:rsid w:val="00813F1A"/>
    <w:rsid w:val="00814E34"/>
    <w:rsid w:val="0081677B"/>
    <w:rsid w:val="00823763"/>
    <w:rsid w:val="00825318"/>
    <w:rsid w:val="0083164D"/>
    <w:rsid w:val="0083175D"/>
    <w:rsid w:val="00831847"/>
    <w:rsid w:val="00831DEA"/>
    <w:rsid w:val="00836813"/>
    <w:rsid w:val="00836C28"/>
    <w:rsid w:val="00836EC3"/>
    <w:rsid w:val="00837A7A"/>
    <w:rsid w:val="00837EE8"/>
    <w:rsid w:val="0084389C"/>
    <w:rsid w:val="00845544"/>
    <w:rsid w:val="0084623E"/>
    <w:rsid w:val="0084646E"/>
    <w:rsid w:val="008501FD"/>
    <w:rsid w:val="008526B0"/>
    <w:rsid w:val="00852A1C"/>
    <w:rsid w:val="00852BAF"/>
    <w:rsid w:val="00853054"/>
    <w:rsid w:val="00855897"/>
    <w:rsid w:val="00856404"/>
    <w:rsid w:val="00857BEE"/>
    <w:rsid w:val="00861F65"/>
    <w:rsid w:val="0086218C"/>
    <w:rsid w:val="0086291C"/>
    <w:rsid w:val="00863E98"/>
    <w:rsid w:val="0086504A"/>
    <w:rsid w:val="008661BC"/>
    <w:rsid w:val="008671B4"/>
    <w:rsid w:val="008677F4"/>
    <w:rsid w:val="008709F9"/>
    <w:rsid w:val="00870B12"/>
    <w:rsid w:val="008714C9"/>
    <w:rsid w:val="008715CC"/>
    <w:rsid w:val="00872014"/>
    <w:rsid w:val="0087232E"/>
    <w:rsid w:val="00875925"/>
    <w:rsid w:val="008822CB"/>
    <w:rsid w:val="00884695"/>
    <w:rsid w:val="00884BF0"/>
    <w:rsid w:val="00887E77"/>
    <w:rsid w:val="0089045A"/>
    <w:rsid w:val="008911E3"/>
    <w:rsid w:val="00891BA0"/>
    <w:rsid w:val="0089348B"/>
    <w:rsid w:val="00897754"/>
    <w:rsid w:val="008A012F"/>
    <w:rsid w:val="008A0829"/>
    <w:rsid w:val="008A1214"/>
    <w:rsid w:val="008A1456"/>
    <w:rsid w:val="008A1DEF"/>
    <w:rsid w:val="008A2A4F"/>
    <w:rsid w:val="008A6CAB"/>
    <w:rsid w:val="008B7B4A"/>
    <w:rsid w:val="008B7BD8"/>
    <w:rsid w:val="008C2DDF"/>
    <w:rsid w:val="008C30B2"/>
    <w:rsid w:val="008D2989"/>
    <w:rsid w:val="008D49B7"/>
    <w:rsid w:val="008D5F01"/>
    <w:rsid w:val="008E07FF"/>
    <w:rsid w:val="008E09DB"/>
    <w:rsid w:val="008E14BC"/>
    <w:rsid w:val="008E1E55"/>
    <w:rsid w:val="008E257D"/>
    <w:rsid w:val="008E3110"/>
    <w:rsid w:val="008E3EEF"/>
    <w:rsid w:val="008E754A"/>
    <w:rsid w:val="008E7B8D"/>
    <w:rsid w:val="008F056D"/>
    <w:rsid w:val="008F0B20"/>
    <w:rsid w:val="008F1381"/>
    <w:rsid w:val="008F46DC"/>
    <w:rsid w:val="008F542B"/>
    <w:rsid w:val="008F5952"/>
    <w:rsid w:val="008F6ED3"/>
    <w:rsid w:val="008F7186"/>
    <w:rsid w:val="00905949"/>
    <w:rsid w:val="00906318"/>
    <w:rsid w:val="0091143E"/>
    <w:rsid w:val="00912414"/>
    <w:rsid w:val="009154C3"/>
    <w:rsid w:val="00916E44"/>
    <w:rsid w:val="00920A09"/>
    <w:rsid w:val="00924643"/>
    <w:rsid w:val="00931734"/>
    <w:rsid w:val="00931D4F"/>
    <w:rsid w:val="0093319E"/>
    <w:rsid w:val="00933418"/>
    <w:rsid w:val="00936631"/>
    <w:rsid w:val="009407A2"/>
    <w:rsid w:val="00940C67"/>
    <w:rsid w:val="00941080"/>
    <w:rsid w:val="0094201B"/>
    <w:rsid w:val="00942290"/>
    <w:rsid w:val="00942FAD"/>
    <w:rsid w:val="009433B5"/>
    <w:rsid w:val="009437BD"/>
    <w:rsid w:val="00945ACE"/>
    <w:rsid w:val="00946EA5"/>
    <w:rsid w:val="0094788A"/>
    <w:rsid w:val="00947E2B"/>
    <w:rsid w:val="00950AF1"/>
    <w:rsid w:val="00952377"/>
    <w:rsid w:val="009545F4"/>
    <w:rsid w:val="00960997"/>
    <w:rsid w:val="009615CA"/>
    <w:rsid w:val="0096511F"/>
    <w:rsid w:val="00966D48"/>
    <w:rsid w:val="00967B99"/>
    <w:rsid w:val="00967DF6"/>
    <w:rsid w:val="0097461E"/>
    <w:rsid w:val="009756C9"/>
    <w:rsid w:val="00975F46"/>
    <w:rsid w:val="00980335"/>
    <w:rsid w:val="00981ACC"/>
    <w:rsid w:val="00982F50"/>
    <w:rsid w:val="009836F9"/>
    <w:rsid w:val="00984275"/>
    <w:rsid w:val="009843C2"/>
    <w:rsid w:val="00984568"/>
    <w:rsid w:val="00986263"/>
    <w:rsid w:val="00990ED1"/>
    <w:rsid w:val="0099736D"/>
    <w:rsid w:val="009A06AD"/>
    <w:rsid w:val="009A2C25"/>
    <w:rsid w:val="009A2E65"/>
    <w:rsid w:val="009A4EE0"/>
    <w:rsid w:val="009A57DF"/>
    <w:rsid w:val="009A6F66"/>
    <w:rsid w:val="009A775D"/>
    <w:rsid w:val="009B003D"/>
    <w:rsid w:val="009B0C30"/>
    <w:rsid w:val="009B6BDF"/>
    <w:rsid w:val="009C23A2"/>
    <w:rsid w:val="009C703D"/>
    <w:rsid w:val="009C73B6"/>
    <w:rsid w:val="009C7AB3"/>
    <w:rsid w:val="009D0EBA"/>
    <w:rsid w:val="009D282A"/>
    <w:rsid w:val="009D2D01"/>
    <w:rsid w:val="009D3DCE"/>
    <w:rsid w:val="009D4052"/>
    <w:rsid w:val="009D6836"/>
    <w:rsid w:val="009D77DD"/>
    <w:rsid w:val="009E00C2"/>
    <w:rsid w:val="009E00C3"/>
    <w:rsid w:val="009E046F"/>
    <w:rsid w:val="009E0D59"/>
    <w:rsid w:val="009E3923"/>
    <w:rsid w:val="009E3B68"/>
    <w:rsid w:val="009E4997"/>
    <w:rsid w:val="009F5828"/>
    <w:rsid w:val="009F6096"/>
    <w:rsid w:val="009F62C6"/>
    <w:rsid w:val="00A01F18"/>
    <w:rsid w:val="00A0383D"/>
    <w:rsid w:val="00A03E88"/>
    <w:rsid w:val="00A11A1D"/>
    <w:rsid w:val="00A120E5"/>
    <w:rsid w:val="00A133DE"/>
    <w:rsid w:val="00A15E71"/>
    <w:rsid w:val="00A16206"/>
    <w:rsid w:val="00A168A7"/>
    <w:rsid w:val="00A16965"/>
    <w:rsid w:val="00A16E9F"/>
    <w:rsid w:val="00A1769A"/>
    <w:rsid w:val="00A20E79"/>
    <w:rsid w:val="00A221D7"/>
    <w:rsid w:val="00A27077"/>
    <w:rsid w:val="00A3001C"/>
    <w:rsid w:val="00A30B4A"/>
    <w:rsid w:val="00A315F1"/>
    <w:rsid w:val="00A340A1"/>
    <w:rsid w:val="00A34BB4"/>
    <w:rsid w:val="00A36401"/>
    <w:rsid w:val="00A36AA1"/>
    <w:rsid w:val="00A44EBF"/>
    <w:rsid w:val="00A47907"/>
    <w:rsid w:val="00A52217"/>
    <w:rsid w:val="00A52860"/>
    <w:rsid w:val="00A541EB"/>
    <w:rsid w:val="00A54BAB"/>
    <w:rsid w:val="00A551B6"/>
    <w:rsid w:val="00A55A4C"/>
    <w:rsid w:val="00A55EEC"/>
    <w:rsid w:val="00A605A2"/>
    <w:rsid w:val="00A606B3"/>
    <w:rsid w:val="00A62DAD"/>
    <w:rsid w:val="00A634B1"/>
    <w:rsid w:val="00A64F74"/>
    <w:rsid w:val="00A666A7"/>
    <w:rsid w:val="00A67B1E"/>
    <w:rsid w:val="00A74B8A"/>
    <w:rsid w:val="00A83543"/>
    <w:rsid w:val="00A852E1"/>
    <w:rsid w:val="00A85AD0"/>
    <w:rsid w:val="00A876B9"/>
    <w:rsid w:val="00A90D22"/>
    <w:rsid w:val="00A943F6"/>
    <w:rsid w:val="00A94FF9"/>
    <w:rsid w:val="00A950AD"/>
    <w:rsid w:val="00A9581E"/>
    <w:rsid w:val="00A958FC"/>
    <w:rsid w:val="00A95B20"/>
    <w:rsid w:val="00AA2B58"/>
    <w:rsid w:val="00AA3344"/>
    <w:rsid w:val="00AA4172"/>
    <w:rsid w:val="00AA4D17"/>
    <w:rsid w:val="00AA522A"/>
    <w:rsid w:val="00AA5DEE"/>
    <w:rsid w:val="00AB49A7"/>
    <w:rsid w:val="00AB5315"/>
    <w:rsid w:val="00AB56F6"/>
    <w:rsid w:val="00AC48C5"/>
    <w:rsid w:val="00AC4CC6"/>
    <w:rsid w:val="00AC6F51"/>
    <w:rsid w:val="00AC7EF3"/>
    <w:rsid w:val="00AD342B"/>
    <w:rsid w:val="00AD3F55"/>
    <w:rsid w:val="00AD653E"/>
    <w:rsid w:val="00AD685A"/>
    <w:rsid w:val="00AD7206"/>
    <w:rsid w:val="00AD768C"/>
    <w:rsid w:val="00AE1911"/>
    <w:rsid w:val="00AE223C"/>
    <w:rsid w:val="00AE3165"/>
    <w:rsid w:val="00AE79B7"/>
    <w:rsid w:val="00AF1CA7"/>
    <w:rsid w:val="00AF1D67"/>
    <w:rsid w:val="00AF2CC3"/>
    <w:rsid w:val="00AF3AA7"/>
    <w:rsid w:val="00B006C9"/>
    <w:rsid w:val="00B00FB4"/>
    <w:rsid w:val="00B01453"/>
    <w:rsid w:val="00B054F0"/>
    <w:rsid w:val="00B059BA"/>
    <w:rsid w:val="00B11F84"/>
    <w:rsid w:val="00B1204B"/>
    <w:rsid w:val="00B14E44"/>
    <w:rsid w:val="00B21482"/>
    <w:rsid w:val="00B23328"/>
    <w:rsid w:val="00B2481B"/>
    <w:rsid w:val="00B250C1"/>
    <w:rsid w:val="00B26258"/>
    <w:rsid w:val="00B26FBA"/>
    <w:rsid w:val="00B27698"/>
    <w:rsid w:val="00B276C7"/>
    <w:rsid w:val="00B31362"/>
    <w:rsid w:val="00B32338"/>
    <w:rsid w:val="00B339E5"/>
    <w:rsid w:val="00B33E3B"/>
    <w:rsid w:val="00B3468C"/>
    <w:rsid w:val="00B35249"/>
    <w:rsid w:val="00B35821"/>
    <w:rsid w:val="00B400B8"/>
    <w:rsid w:val="00B47593"/>
    <w:rsid w:val="00B47BF4"/>
    <w:rsid w:val="00B544E3"/>
    <w:rsid w:val="00B56570"/>
    <w:rsid w:val="00B61187"/>
    <w:rsid w:val="00B623BA"/>
    <w:rsid w:val="00B632B0"/>
    <w:rsid w:val="00B64809"/>
    <w:rsid w:val="00B6649B"/>
    <w:rsid w:val="00B71842"/>
    <w:rsid w:val="00B72CD4"/>
    <w:rsid w:val="00B73742"/>
    <w:rsid w:val="00B759F1"/>
    <w:rsid w:val="00B75F59"/>
    <w:rsid w:val="00B7623D"/>
    <w:rsid w:val="00B810DC"/>
    <w:rsid w:val="00B837A0"/>
    <w:rsid w:val="00B83F88"/>
    <w:rsid w:val="00B855A8"/>
    <w:rsid w:val="00B90236"/>
    <w:rsid w:val="00B9165F"/>
    <w:rsid w:val="00B935A7"/>
    <w:rsid w:val="00B941B4"/>
    <w:rsid w:val="00B94DDB"/>
    <w:rsid w:val="00B956F3"/>
    <w:rsid w:val="00B96A17"/>
    <w:rsid w:val="00B97C75"/>
    <w:rsid w:val="00BA0F98"/>
    <w:rsid w:val="00BA1179"/>
    <w:rsid w:val="00BA44BA"/>
    <w:rsid w:val="00BB152A"/>
    <w:rsid w:val="00BB19BC"/>
    <w:rsid w:val="00BB2E7C"/>
    <w:rsid w:val="00BB7A06"/>
    <w:rsid w:val="00BC5C60"/>
    <w:rsid w:val="00BC6354"/>
    <w:rsid w:val="00BC7CA9"/>
    <w:rsid w:val="00BD0BA4"/>
    <w:rsid w:val="00BD74E7"/>
    <w:rsid w:val="00BE0E4F"/>
    <w:rsid w:val="00BE4B09"/>
    <w:rsid w:val="00BE5FD0"/>
    <w:rsid w:val="00BE651F"/>
    <w:rsid w:val="00BE7002"/>
    <w:rsid w:val="00BE7A2C"/>
    <w:rsid w:val="00BF4A03"/>
    <w:rsid w:val="00BF717A"/>
    <w:rsid w:val="00C00D80"/>
    <w:rsid w:val="00C02E68"/>
    <w:rsid w:val="00C03CCC"/>
    <w:rsid w:val="00C04745"/>
    <w:rsid w:val="00C04B73"/>
    <w:rsid w:val="00C0522A"/>
    <w:rsid w:val="00C15604"/>
    <w:rsid w:val="00C171C3"/>
    <w:rsid w:val="00C17869"/>
    <w:rsid w:val="00C210A3"/>
    <w:rsid w:val="00C21609"/>
    <w:rsid w:val="00C2335B"/>
    <w:rsid w:val="00C25D55"/>
    <w:rsid w:val="00C26717"/>
    <w:rsid w:val="00C27BC8"/>
    <w:rsid w:val="00C31F9C"/>
    <w:rsid w:val="00C3209E"/>
    <w:rsid w:val="00C32606"/>
    <w:rsid w:val="00C32882"/>
    <w:rsid w:val="00C33EFF"/>
    <w:rsid w:val="00C345DF"/>
    <w:rsid w:val="00C35545"/>
    <w:rsid w:val="00C41D5C"/>
    <w:rsid w:val="00C46321"/>
    <w:rsid w:val="00C465D3"/>
    <w:rsid w:val="00C46F7C"/>
    <w:rsid w:val="00C52A9A"/>
    <w:rsid w:val="00C550EC"/>
    <w:rsid w:val="00C55248"/>
    <w:rsid w:val="00C5538C"/>
    <w:rsid w:val="00C55ED5"/>
    <w:rsid w:val="00C60AD9"/>
    <w:rsid w:val="00C61048"/>
    <w:rsid w:val="00C649FE"/>
    <w:rsid w:val="00C64D78"/>
    <w:rsid w:val="00C6580E"/>
    <w:rsid w:val="00C664B1"/>
    <w:rsid w:val="00C67D6B"/>
    <w:rsid w:val="00C7210C"/>
    <w:rsid w:val="00C7680A"/>
    <w:rsid w:val="00C81529"/>
    <w:rsid w:val="00C847EE"/>
    <w:rsid w:val="00C84B3E"/>
    <w:rsid w:val="00C86566"/>
    <w:rsid w:val="00C8701F"/>
    <w:rsid w:val="00C87F65"/>
    <w:rsid w:val="00C96D9E"/>
    <w:rsid w:val="00C97172"/>
    <w:rsid w:val="00CA09B2"/>
    <w:rsid w:val="00CA2671"/>
    <w:rsid w:val="00CA305F"/>
    <w:rsid w:val="00CA308F"/>
    <w:rsid w:val="00CA559A"/>
    <w:rsid w:val="00CA615D"/>
    <w:rsid w:val="00CA6FD8"/>
    <w:rsid w:val="00CA7008"/>
    <w:rsid w:val="00CA74B0"/>
    <w:rsid w:val="00CB34D8"/>
    <w:rsid w:val="00CB3A19"/>
    <w:rsid w:val="00CB4D51"/>
    <w:rsid w:val="00CB4DE5"/>
    <w:rsid w:val="00CB62B5"/>
    <w:rsid w:val="00CB65C4"/>
    <w:rsid w:val="00CB6629"/>
    <w:rsid w:val="00CC121D"/>
    <w:rsid w:val="00CC1338"/>
    <w:rsid w:val="00CC14F2"/>
    <w:rsid w:val="00CC4074"/>
    <w:rsid w:val="00CC4249"/>
    <w:rsid w:val="00CD2B0B"/>
    <w:rsid w:val="00CD3286"/>
    <w:rsid w:val="00CD6560"/>
    <w:rsid w:val="00CD757B"/>
    <w:rsid w:val="00CD7D25"/>
    <w:rsid w:val="00CE2B25"/>
    <w:rsid w:val="00CE498F"/>
    <w:rsid w:val="00CE6544"/>
    <w:rsid w:val="00CE67EF"/>
    <w:rsid w:val="00CF06DC"/>
    <w:rsid w:val="00CF30B5"/>
    <w:rsid w:val="00CF3228"/>
    <w:rsid w:val="00D00489"/>
    <w:rsid w:val="00D0146F"/>
    <w:rsid w:val="00D03754"/>
    <w:rsid w:val="00D03E96"/>
    <w:rsid w:val="00D0616F"/>
    <w:rsid w:val="00D06EF0"/>
    <w:rsid w:val="00D102D1"/>
    <w:rsid w:val="00D1069C"/>
    <w:rsid w:val="00D10B75"/>
    <w:rsid w:val="00D110F2"/>
    <w:rsid w:val="00D1227C"/>
    <w:rsid w:val="00D130E4"/>
    <w:rsid w:val="00D133DE"/>
    <w:rsid w:val="00D21A06"/>
    <w:rsid w:val="00D222E4"/>
    <w:rsid w:val="00D225FA"/>
    <w:rsid w:val="00D25B2F"/>
    <w:rsid w:val="00D31E5A"/>
    <w:rsid w:val="00D31F3D"/>
    <w:rsid w:val="00D3489C"/>
    <w:rsid w:val="00D34B32"/>
    <w:rsid w:val="00D36EF9"/>
    <w:rsid w:val="00D374AA"/>
    <w:rsid w:val="00D40864"/>
    <w:rsid w:val="00D423A5"/>
    <w:rsid w:val="00D44385"/>
    <w:rsid w:val="00D44ABF"/>
    <w:rsid w:val="00D469B3"/>
    <w:rsid w:val="00D471DE"/>
    <w:rsid w:val="00D47933"/>
    <w:rsid w:val="00D522A3"/>
    <w:rsid w:val="00D525FD"/>
    <w:rsid w:val="00D5357C"/>
    <w:rsid w:val="00D54679"/>
    <w:rsid w:val="00D55600"/>
    <w:rsid w:val="00D55917"/>
    <w:rsid w:val="00D56CD5"/>
    <w:rsid w:val="00D572DD"/>
    <w:rsid w:val="00D57FB8"/>
    <w:rsid w:val="00D637A5"/>
    <w:rsid w:val="00D65B5B"/>
    <w:rsid w:val="00D712ED"/>
    <w:rsid w:val="00D75E95"/>
    <w:rsid w:val="00D76A81"/>
    <w:rsid w:val="00D90081"/>
    <w:rsid w:val="00D907A8"/>
    <w:rsid w:val="00D917A8"/>
    <w:rsid w:val="00D941DA"/>
    <w:rsid w:val="00D94C2D"/>
    <w:rsid w:val="00D95094"/>
    <w:rsid w:val="00D965DA"/>
    <w:rsid w:val="00DA15A8"/>
    <w:rsid w:val="00DA620B"/>
    <w:rsid w:val="00DA767C"/>
    <w:rsid w:val="00DB116F"/>
    <w:rsid w:val="00DB3E92"/>
    <w:rsid w:val="00DB3F14"/>
    <w:rsid w:val="00DB6391"/>
    <w:rsid w:val="00DB6F8C"/>
    <w:rsid w:val="00DC0A80"/>
    <w:rsid w:val="00DC2496"/>
    <w:rsid w:val="00DC47A2"/>
    <w:rsid w:val="00DD1DD7"/>
    <w:rsid w:val="00DD2F6D"/>
    <w:rsid w:val="00DD396C"/>
    <w:rsid w:val="00DD4036"/>
    <w:rsid w:val="00DD66AA"/>
    <w:rsid w:val="00DD6A9A"/>
    <w:rsid w:val="00DD6B5F"/>
    <w:rsid w:val="00DD6C34"/>
    <w:rsid w:val="00DD73CF"/>
    <w:rsid w:val="00DD7937"/>
    <w:rsid w:val="00DE2855"/>
    <w:rsid w:val="00DE455D"/>
    <w:rsid w:val="00DE5B54"/>
    <w:rsid w:val="00DE5F17"/>
    <w:rsid w:val="00DE7B04"/>
    <w:rsid w:val="00DF54A3"/>
    <w:rsid w:val="00DF585C"/>
    <w:rsid w:val="00DF65EA"/>
    <w:rsid w:val="00DF68CE"/>
    <w:rsid w:val="00E01AE1"/>
    <w:rsid w:val="00E0258B"/>
    <w:rsid w:val="00E028D0"/>
    <w:rsid w:val="00E04ED1"/>
    <w:rsid w:val="00E05358"/>
    <w:rsid w:val="00E05717"/>
    <w:rsid w:val="00E059AC"/>
    <w:rsid w:val="00E06F95"/>
    <w:rsid w:val="00E0701A"/>
    <w:rsid w:val="00E11CBA"/>
    <w:rsid w:val="00E14086"/>
    <w:rsid w:val="00E15627"/>
    <w:rsid w:val="00E15701"/>
    <w:rsid w:val="00E1593E"/>
    <w:rsid w:val="00E16B3E"/>
    <w:rsid w:val="00E213A7"/>
    <w:rsid w:val="00E23A66"/>
    <w:rsid w:val="00E25C7A"/>
    <w:rsid w:val="00E31A6B"/>
    <w:rsid w:val="00E362D8"/>
    <w:rsid w:val="00E42177"/>
    <w:rsid w:val="00E426EE"/>
    <w:rsid w:val="00E436FB"/>
    <w:rsid w:val="00E43B36"/>
    <w:rsid w:val="00E44630"/>
    <w:rsid w:val="00E44779"/>
    <w:rsid w:val="00E44E05"/>
    <w:rsid w:val="00E456DA"/>
    <w:rsid w:val="00E46EB1"/>
    <w:rsid w:val="00E508A6"/>
    <w:rsid w:val="00E51134"/>
    <w:rsid w:val="00E56866"/>
    <w:rsid w:val="00E57335"/>
    <w:rsid w:val="00E60058"/>
    <w:rsid w:val="00E619E3"/>
    <w:rsid w:val="00E62884"/>
    <w:rsid w:val="00E62D58"/>
    <w:rsid w:val="00E64A5B"/>
    <w:rsid w:val="00E6712F"/>
    <w:rsid w:val="00E715C9"/>
    <w:rsid w:val="00E764C2"/>
    <w:rsid w:val="00E76C61"/>
    <w:rsid w:val="00E80976"/>
    <w:rsid w:val="00E81883"/>
    <w:rsid w:val="00E82485"/>
    <w:rsid w:val="00E82D8F"/>
    <w:rsid w:val="00E82E88"/>
    <w:rsid w:val="00E83385"/>
    <w:rsid w:val="00E8422C"/>
    <w:rsid w:val="00E8475C"/>
    <w:rsid w:val="00E85A3B"/>
    <w:rsid w:val="00E861A6"/>
    <w:rsid w:val="00E86636"/>
    <w:rsid w:val="00E86844"/>
    <w:rsid w:val="00E86F8B"/>
    <w:rsid w:val="00E86FB8"/>
    <w:rsid w:val="00E9356E"/>
    <w:rsid w:val="00E969ED"/>
    <w:rsid w:val="00EA17D5"/>
    <w:rsid w:val="00EA1843"/>
    <w:rsid w:val="00EA29AE"/>
    <w:rsid w:val="00EA38E6"/>
    <w:rsid w:val="00EA582B"/>
    <w:rsid w:val="00EA5B8A"/>
    <w:rsid w:val="00EA74F8"/>
    <w:rsid w:val="00EB1994"/>
    <w:rsid w:val="00EB2493"/>
    <w:rsid w:val="00EB5766"/>
    <w:rsid w:val="00EB6EB2"/>
    <w:rsid w:val="00EC042D"/>
    <w:rsid w:val="00EC5DF4"/>
    <w:rsid w:val="00EC617E"/>
    <w:rsid w:val="00ED0CAB"/>
    <w:rsid w:val="00ED108C"/>
    <w:rsid w:val="00ED231A"/>
    <w:rsid w:val="00ED2776"/>
    <w:rsid w:val="00ED3D69"/>
    <w:rsid w:val="00ED6D0D"/>
    <w:rsid w:val="00EE1B87"/>
    <w:rsid w:val="00EE1B98"/>
    <w:rsid w:val="00EE1C3D"/>
    <w:rsid w:val="00EE29A1"/>
    <w:rsid w:val="00EE3F81"/>
    <w:rsid w:val="00EE511C"/>
    <w:rsid w:val="00EE5B51"/>
    <w:rsid w:val="00EE698A"/>
    <w:rsid w:val="00EF6B8B"/>
    <w:rsid w:val="00EF759F"/>
    <w:rsid w:val="00F00EC3"/>
    <w:rsid w:val="00F02B5A"/>
    <w:rsid w:val="00F03E84"/>
    <w:rsid w:val="00F06E34"/>
    <w:rsid w:val="00F07E03"/>
    <w:rsid w:val="00F1015C"/>
    <w:rsid w:val="00F10920"/>
    <w:rsid w:val="00F14FC8"/>
    <w:rsid w:val="00F15803"/>
    <w:rsid w:val="00F159A2"/>
    <w:rsid w:val="00F2020B"/>
    <w:rsid w:val="00F20D1E"/>
    <w:rsid w:val="00F22C3D"/>
    <w:rsid w:val="00F22C3E"/>
    <w:rsid w:val="00F2473D"/>
    <w:rsid w:val="00F2524C"/>
    <w:rsid w:val="00F259FB"/>
    <w:rsid w:val="00F265B2"/>
    <w:rsid w:val="00F30B86"/>
    <w:rsid w:val="00F31979"/>
    <w:rsid w:val="00F34D1A"/>
    <w:rsid w:val="00F3590F"/>
    <w:rsid w:val="00F35C70"/>
    <w:rsid w:val="00F369F4"/>
    <w:rsid w:val="00F36D0B"/>
    <w:rsid w:val="00F3781A"/>
    <w:rsid w:val="00F37925"/>
    <w:rsid w:val="00F40DE2"/>
    <w:rsid w:val="00F4142D"/>
    <w:rsid w:val="00F4297C"/>
    <w:rsid w:val="00F42FE0"/>
    <w:rsid w:val="00F442C6"/>
    <w:rsid w:val="00F44CF1"/>
    <w:rsid w:val="00F44E3B"/>
    <w:rsid w:val="00F46725"/>
    <w:rsid w:val="00F50586"/>
    <w:rsid w:val="00F53537"/>
    <w:rsid w:val="00F5410C"/>
    <w:rsid w:val="00F561EE"/>
    <w:rsid w:val="00F60347"/>
    <w:rsid w:val="00F641DD"/>
    <w:rsid w:val="00F64C43"/>
    <w:rsid w:val="00F655D7"/>
    <w:rsid w:val="00F678C4"/>
    <w:rsid w:val="00F67912"/>
    <w:rsid w:val="00F7332A"/>
    <w:rsid w:val="00F73D39"/>
    <w:rsid w:val="00F74461"/>
    <w:rsid w:val="00F75719"/>
    <w:rsid w:val="00F84147"/>
    <w:rsid w:val="00F85560"/>
    <w:rsid w:val="00F85C83"/>
    <w:rsid w:val="00F909AB"/>
    <w:rsid w:val="00F90AF1"/>
    <w:rsid w:val="00F95F63"/>
    <w:rsid w:val="00F96EE9"/>
    <w:rsid w:val="00F971AA"/>
    <w:rsid w:val="00FA08A5"/>
    <w:rsid w:val="00FA0A62"/>
    <w:rsid w:val="00FA0DD4"/>
    <w:rsid w:val="00FA170D"/>
    <w:rsid w:val="00FB0C4D"/>
    <w:rsid w:val="00FB0CF5"/>
    <w:rsid w:val="00FB2269"/>
    <w:rsid w:val="00FB3A9B"/>
    <w:rsid w:val="00FB4197"/>
    <w:rsid w:val="00FB5BCB"/>
    <w:rsid w:val="00FC2078"/>
    <w:rsid w:val="00FC20D9"/>
    <w:rsid w:val="00FC24CC"/>
    <w:rsid w:val="00FC50F4"/>
    <w:rsid w:val="00FC5D75"/>
    <w:rsid w:val="00FC6489"/>
    <w:rsid w:val="00FC6F4A"/>
    <w:rsid w:val="00FC7081"/>
    <w:rsid w:val="00FC715E"/>
    <w:rsid w:val="00FC7ABE"/>
    <w:rsid w:val="00FD0963"/>
    <w:rsid w:val="00FD2AE5"/>
    <w:rsid w:val="00FD328D"/>
    <w:rsid w:val="00FD33D0"/>
    <w:rsid w:val="00FD476D"/>
    <w:rsid w:val="00FE1B3B"/>
    <w:rsid w:val="00FE302A"/>
    <w:rsid w:val="00FE481D"/>
    <w:rsid w:val="00FE6D12"/>
    <w:rsid w:val="00FF0EF6"/>
    <w:rsid w:val="00FF3937"/>
    <w:rsid w:val="00FF4AE0"/>
    <w:rsid w:val="00FF5D4A"/>
    <w:rsid w:val="00FF64AF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qFormat="1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0B75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nhideWhenUsed/>
    <w:qFormat/>
    <w:rsid w:val="00D10B7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10B7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D10B75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rsid w:val="00D10B7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D10B7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F6096"/>
    <w:pPr>
      <w:spacing w:after="40"/>
      <w:jc w:val="center"/>
    </w:pPr>
    <w:rPr>
      <w:b/>
      <w:sz w:val="20"/>
      <w:lang w:val="x-none" w:eastAsia="x-none"/>
    </w:rPr>
  </w:style>
  <w:style w:type="paragraph" w:styleId="a3">
    <w:name w:val="Body Text"/>
    <w:basedOn w:val="a"/>
    <w:link w:val="a4"/>
    <w:rsid w:val="0026316F"/>
    <w:pPr>
      <w:spacing w:after="120"/>
    </w:pPr>
  </w:style>
  <w:style w:type="paragraph" w:styleId="a5">
    <w:name w:val="Balloon Text"/>
    <w:basedOn w:val="a"/>
    <w:link w:val="a6"/>
    <w:rsid w:val="00912414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2048D0"/>
    <w:pPr>
      <w:spacing w:after="120" w:line="480" w:lineRule="auto"/>
    </w:pPr>
    <w:rPr>
      <w:lang w:val="x-none" w:eastAsia="x-none"/>
    </w:rPr>
  </w:style>
  <w:style w:type="character" w:styleId="a7">
    <w:name w:val="Hyperlink"/>
    <w:uiPriority w:val="99"/>
    <w:unhideWhenUsed/>
    <w:rsid w:val="0026234C"/>
    <w:rPr>
      <w:color w:val="0000FF"/>
      <w:u w:val="single"/>
    </w:rPr>
  </w:style>
  <w:style w:type="character" w:customStyle="1" w:styleId="32">
    <w:name w:val="Основной текст 3 Знак"/>
    <w:link w:val="31"/>
    <w:rsid w:val="000072A9"/>
    <w:rPr>
      <w:b/>
      <w:szCs w:val="24"/>
    </w:rPr>
  </w:style>
  <w:style w:type="character" w:customStyle="1" w:styleId="apple-converted-space">
    <w:name w:val="apple-converted-space"/>
    <w:rsid w:val="00B2481B"/>
  </w:style>
  <w:style w:type="character" w:customStyle="1" w:styleId="match">
    <w:name w:val="match"/>
    <w:rsid w:val="00B2481B"/>
  </w:style>
  <w:style w:type="paragraph" w:customStyle="1" w:styleId="headertext">
    <w:name w:val="headertext"/>
    <w:basedOn w:val="a"/>
    <w:rsid w:val="00B2481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2481B"/>
    <w:pPr>
      <w:spacing w:before="100" w:beforeAutospacing="1" w:after="100" w:afterAutospacing="1"/>
    </w:pPr>
  </w:style>
  <w:style w:type="character" w:customStyle="1" w:styleId="22">
    <w:name w:val="Основной текст 2 Знак"/>
    <w:link w:val="21"/>
    <w:rsid w:val="00173EFC"/>
    <w:rPr>
      <w:sz w:val="24"/>
      <w:szCs w:val="24"/>
    </w:rPr>
  </w:style>
  <w:style w:type="paragraph" w:styleId="a8">
    <w:name w:val="header"/>
    <w:basedOn w:val="a"/>
    <w:link w:val="a9"/>
    <w:uiPriority w:val="99"/>
    <w:rsid w:val="008E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E3110"/>
    <w:rPr>
      <w:sz w:val="24"/>
      <w:szCs w:val="24"/>
    </w:rPr>
  </w:style>
  <w:style w:type="paragraph" w:styleId="aa">
    <w:name w:val="footer"/>
    <w:basedOn w:val="a"/>
    <w:link w:val="ab"/>
    <w:uiPriority w:val="99"/>
    <w:rsid w:val="008E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E3110"/>
    <w:rPr>
      <w:sz w:val="24"/>
      <w:szCs w:val="24"/>
    </w:rPr>
  </w:style>
  <w:style w:type="character" w:customStyle="1" w:styleId="blk">
    <w:name w:val="blk"/>
    <w:rsid w:val="00E05358"/>
  </w:style>
  <w:style w:type="character" w:customStyle="1" w:styleId="6Exact">
    <w:name w:val="Основной текст (6) Exact"/>
    <w:rsid w:val="00B250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+ Малые прописные Exact"/>
    <w:rsid w:val="00B250C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u w:val="none"/>
      <w:lang w:val="en-US" w:eastAsia="en-US" w:bidi="en-US"/>
    </w:rPr>
  </w:style>
  <w:style w:type="character" w:customStyle="1" w:styleId="23">
    <w:name w:val="Основной текст (2)_"/>
    <w:link w:val="24"/>
    <w:rsid w:val="00B250C1"/>
    <w:rPr>
      <w:shd w:val="clear" w:color="auto" w:fill="FFFFFF"/>
    </w:rPr>
  </w:style>
  <w:style w:type="character" w:customStyle="1" w:styleId="61">
    <w:name w:val="Основной текст (6)_"/>
    <w:link w:val="62"/>
    <w:rsid w:val="00B250C1"/>
    <w:rPr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250C1"/>
    <w:pPr>
      <w:widowControl w:val="0"/>
      <w:shd w:val="clear" w:color="auto" w:fill="FFFFFF"/>
      <w:spacing w:after="360" w:line="0" w:lineRule="atLeast"/>
    </w:pPr>
    <w:rPr>
      <w:sz w:val="15"/>
      <w:szCs w:val="15"/>
    </w:rPr>
  </w:style>
  <w:style w:type="paragraph" w:customStyle="1" w:styleId="24">
    <w:name w:val="Основной текст (2)"/>
    <w:basedOn w:val="a"/>
    <w:link w:val="23"/>
    <w:rsid w:val="00B250C1"/>
    <w:pPr>
      <w:widowControl w:val="0"/>
      <w:shd w:val="clear" w:color="auto" w:fill="FFFFFF"/>
      <w:spacing w:before="360" w:line="274" w:lineRule="exact"/>
      <w:jc w:val="both"/>
    </w:pPr>
    <w:rPr>
      <w:sz w:val="20"/>
      <w:szCs w:val="20"/>
    </w:rPr>
  </w:style>
  <w:style w:type="paragraph" w:styleId="ac">
    <w:name w:val="Normal (Web)"/>
    <w:basedOn w:val="a"/>
    <w:uiPriority w:val="99"/>
    <w:unhideWhenUsed/>
    <w:rsid w:val="003B676A"/>
    <w:pPr>
      <w:spacing w:before="100" w:beforeAutospacing="1" w:after="100" w:afterAutospacing="1"/>
    </w:pPr>
  </w:style>
  <w:style w:type="character" w:customStyle="1" w:styleId="33">
    <w:name w:val="Основной текст (3)_"/>
    <w:rsid w:val="001A0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4">
    <w:name w:val="Основной текст (3)"/>
    <w:rsid w:val="001A0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link w:val="90"/>
    <w:rsid w:val="001A0F29"/>
    <w:rPr>
      <w:b/>
      <w:bCs/>
      <w:shd w:val="clear" w:color="auto" w:fill="FFFFFF"/>
    </w:rPr>
  </w:style>
  <w:style w:type="character" w:customStyle="1" w:styleId="2Calibri115pt">
    <w:name w:val="Основной текст (2) + Calibri;11;5 pt"/>
    <w:rsid w:val="001A0F2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1A0F29"/>
    <w:pPr>
      <w:widowControl w:val="0"/>
      <w:shd w:val="clear" w:color="auto" w:fill="FFFFFF"/>
      <w:spacing w:before="300" w:line="278" w:lineRule="exact"/>
      <w:jc w:val="both"/>
    </w:pPr>
    <w:rPr>
      <w:b/>
      <w:bCs/>
      <w:sz w:val="20"/>
      <w:szCs w:val="20"/>
    </w:rPr>
  </w:style>
  <w:style w:type="character" w:customStyle="1" w:styleId="FontStyle12">
    <w:name w:val="Font Style12"/>
    <w:rsid w:val="006446A8"/>
    <w:rPr>
      <w:rFonts w:ascii="Times New Roman" w:hAnsi="Times New Roman" w:cs="Times New Roman"/>
      <w:sz w:val="20"/>
      <w:szCs w:val="20"/>
    </w:rPr>
  </w:style>
  <w:style w:type="paragraph" w:customStyle="1" w:styleId="FR1">
    <w:name w:val="FR1"/>
    <w:rsid w:val="006446A8"/>
    <w:pPr>
      <w:widowControl w:val="0"/>
      <w:autoSpaceDE w:val="0"/>
      <w:autoSpaceDN w:val="0"/>
      <w:adjustRightInd w:val="0"/>
      <w:spacing w:before="340"/>
      <w:jc w:val="center"/>
    </w:pPr>
    <w:rPr>
      <w:rFonts w:ascii="Arial" w:eastAsia="Calibri" w:hAnsi="Arial" w:cs="Arial"/>
      <w:b/>
      <w:bCs/>
      <w:sz w:val="12"/>
      <w:szCs w:val="12"/>
    </w:rPr>
  </w:style>
  <w:style w:type="paragraph" w:customStyle="1" w:styleId="ConsPlusNormal">
    <w:name w:val="ConsPlusNormal"/>
    <w:rsid w:val="006446A8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 Spacing"/>
    <w:uiPriority w:val="1"/>
    <w:qFormat/>
    <w:rsid w:val="00D57FB8"/>
    <w:rPr>
      <w:rFonts w:ascii="Calibri" w:eastAsia="Calibri" w:hAnsi="Calibri"/>
      <w:sz w:val="22"/>
      <w:szCs w:val="22"/>
      <w:lang w:eastAsia="en-US"/>
    </w:rPr>
  </w:style>
  <w:style w:type="character" w:customStyle="1" w:styleId="contact-listnt">
    <w:name w:val="contact-list__nt"/>
    <w:rsid w:val="00F265B2"/>
  </w:style>
  <w:style w:type="table" w:styleId="ae">
    <w:name w:val="Table Grid"/>
    <w:basedOn w:val="a1"/>
    <w:rsid w:val="00B4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D222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10B75"/>
    <w:rPr>
      <w:b/>
      <w:sz w:val="36"/>
    </w:rPr>
  </w:style>
  <w:style w:type="character" w:customStyle="1" w:styleId="20">
    <w:name w:val="Заголовок 2 Знак"/>
    <w:basedOn w:val="a0"/>
    <w:link w:val="2"/>
    <w:rsid w:val="00D10B75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D10B75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rsid w:val="00D10B75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basedOn w:val="a0"/>
    <w:link w:val="5"/>
    <w:rsid w:val="00D10B75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D10B75"/>
    <w:rPr>
      <w:b/>
      <w:color w:val="000000"/>
    </w:rPr>
  </w:style>
  <w:style w:type="paragraph" w:styleId="af1">
    <w:name w:val="Title"/>
    <w:basedOn w:val="a"/>
    <w:link w:val="af2"/>
    <w:qFormat/>
    <w:rsid w:val="00D10B75"/>
    <w:pPr>
      <w:spacing w:before="20" w:after="100"/>
      <w:jc w:val="center"/>
    </w:pPr>
    <w:rPr>
      <w:sz w:val="32"/>
      <w:szCs w:val="20"/>
    </w:rPr>
  </w:style>
  <w:style w:type="character" w:customStyle="1" w:styleId="af2">
    <w:name w:val="Название Знак"/>
    <w:basedOn w:val="a0"/>
    <w:link w:val="af1"/>
    <w:rsid w:val="00D10B75"/>
    <w:rPr>
      <w:sz w:val="32"/>
    </w:rPr>
  </w:style>
  <w:style w:type="paragraph" w:customStyle="1" w:styleId="FORMATTEXT0">
    <w:name w:val=".FORMATTEXT"/>
    <w:uiPriority w:val="99"/>
    <w:rsid w:val="00D10B7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6">
    <w:name w:val="Текст выноски Знак"/>
    <w:link w:val="a5"/>
    <w:rsid w:val="00D10B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0B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D10B75"/>
    <w:pPr>
      <w:spacing w:before="100" w:beforeAutospacing="1" w:after="100" w:afterAutospacing="1"/>
    </w:pPr>
  </w:style>
  <w:style w:type="paragraph" w:customStyle="1" w:styleId="ConsPlusNonformat">
    <w:name w:val="ConsPlusNonformat"/>
    <w:rsid w:val="00D10B7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3">
    <w:name w:val="footnote text"/>
    <w:basedOn w:val="a"/>
    <w:link w:val="af4"/>
    <w:uiPriority w:val="99"/>
    <w:rsid w:val="00D10B7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D10B75"/>
  </w:style>
  <w:style w:type="character" w:styleId="af5">
    <w:name w:val="footnote reference"/>
    <w:uiPriority w:val="99"/>
    <w:rsid w:val="00D10B75"/>
    <w:rPr>
      <w:vertAlign w:val="superscript"/>
    </w:rPr>
  </w:style>
  <w:style w:type="paragraph" w:customStyle="1" w:styleId="ConsNonformat">
    <w:name w:val="ConsNonformat"/>
    <w:rsid w:val="00D10B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10B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D10B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D10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0B75"/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rsid w:val="00D10B75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sid w:val="00D10B75"/>
  </w:style>
  <w:style w:type="numbering" w:customStyle="1" w:styleId="11">
    <w:name w:val="Нет списка1"/>
    <w:next w:val="a2"/>
    <w:uiPriority w:val="99"/>
    <w:semiHidden/>
    <w:unhideWhenUsed/>
    <w:rsid w:val="00D10B75"/>
  </w:style>
  <w:style w:type="numbering" w:customStyle="1" w:styleId="110">
    <w:name w:val="Нет списка11"/>
    <w:next w:val="a2"/>
    <w:uiPriority w:val="99"/>
    <w:semiHidden/>
    <w:unhideWhenUsed/>
    <w:rsid w:val="00D10B75"/>
  </w:style>
  <w:style w:type="character" w:customStyle="1" w:styleId="af0">
    <w:name w:val="Абзац списка Знак"/>
    <w:link w:val="af"/>
    <w:uiPriority w:val="34"/>
    <w:rsid w:val="00D10B75"/>
    <w:rPr>
      <w:sz w:val="24"/>
      <w:szCs w:val="24"/>
    </w:rPr>
  </w:style>
  <w:style w:type="character" w:styleId="af8">
    <w:name w:val="page number"/>
    <w:rsid w:val="00D10B75"/>
  </w:style>
  <w:style w:type="character" w:customStyle="1" w:styleId="FontStyle25">
    <w:name w:val="Font Style25"/>
    <w:rsid w:val="00D10B75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D10B75"/>
    <w:pPr>
      <w:widowControl w:val="0"/>
      <w:ind w:firstLine="720"/>
    </w:pPr>
    <w:rPr>
      <w:rFonts w:ascii="Arial" w:hAnsi="Arial"/>
      <w:snapToGrid w:val="0"/>
    </w:rPr>
  </w:style>
  <w:style w:type="character" w:customStyle="1" w:styleId="a4">
    <w:name w:val="Основной текст Знак"/>
    <w:link w:val="a3"/>
    <w:rsid w:val="00D10B75"/>
    <w:rPr>
      <w:sz w:val="24"/>
      <w:szCs w:val="24"/>
    </w:rPr>
  </w:style>
  <w:style w:type="paragraph" w:customStyle="1" w:styleId="APPLE-INTERCHANGE-NEWLINE">
    <w:name w:val=".APPLE-INTERCHANGE-NEWLINE"/>
    <w:rsid w:val="00D10B7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styleId="af9">
    <w:name w:val="Strong"/>
    <w:qFormat/>
    <w:rsid w:val="00D10B75"/>
    <w:rPr>
      <w:b/>
      <w:bCs/>
    </w:rPr>
  </w:style>
  <w:style w:type="paragraph" w:styleId="afa">
    <w:name w:val="annotation text"/>
    <w:basedOn w:val="a"/>
    <w:link w:val="afb"/>
    <w:qFormat/>
    <w:rsid w:val="00D10B7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D10B75"/>
  </w:style>
  <w:style w:type="character" w:customStyle="1" w:styleId="FontStyle36">
    <w:name w:val="Font Style36"/>
    <w:rsid w:val="00D10B75"/>
    <w:rPr>
      <w:rFonts w:ascii="Times New Roman" w:hAnsi="Times New Roman" w:cs="Times New Roman"/>
      <w:sz w:val="22"/>
      <w:szCs w:val="22"/>
    </w:rPr>
  </w:style>
  <w:style w:type="character" w:styleId="afc">
    <w:name w:val="annotation reference"/>
    <w:qFormat/>
    <w:rsid w:val="00D10B75"/>
    <w:rPr>
      <w:sz w:val="16"/>
      <w:szCs w:val="16"/>
    </w:rPr>
  </w:style>
  <w:style w:type="paragraph" w:styleId="afd">
    <w:name w:val="annotation subject"/>
    <w:basedOn w:val="afa"/>
    <w:next w:val="afa"/>
    <w:link w:val="afe"/>
    <w:rsid w:val="00D10B75"/>
    <w:pPr>
      <w:pBdr>
        <w:top w:val="nil"/>
        <w:left w:val="nil"/>
        <w:bottom w:val="nil"/>
        <w:right w:val="nil"/>
        <w:between w:val="nil"/>
      </w:pBdr>
    </w:pPr>
    <w:rPr>
      <w:b/>
      <w:bCs/>
      <w:color w:val="000000"/>
    </w:rPr>
  </w:style>
  <w:style w:type="character" w:customStyle="1" w:styleId="afe">
    <w:name w:val="Тема примечания Знак"/>
    <w:basedOn w:val="afb"/>
    <w:link w:val="afd"/>
    <w:rsid w:val="00D10B75"/>
    <w:rPr>
      <w:b/>
      <w:bCs/>
      <w:color w:val="000000"/>
    </w:rPr>
  </w:style>
  <w:style w:type="character" w:styleId="aff">
    <w:name w:val="Subtle Reference"/>
    <w:uiPriority w:val="31"/>
    <w:qFormat/>
    <w:rsid w:val="00D10B75"/>
    <w:rPr>
      <w:rFonts w:ascii="Times New Roman" w:hAnsi="Times New Roman"/>
      <w:i/>
      <w:sz w:val="20"/>
      <w:szCs w:val="16"/>
      <w:lang w:val="ru-RU"/>
    </w:rPr>
  </w:style>
  <w:style w:type="paragraph" w:customStyle="1" w:styleId="12">
    <w:name w:val="Основной текст_1"/>
    <w:basedOn w:val="a"/>
    <w:link w:val="13"/>
    <w:qFormat/>
    <w:rsid w:val="00D10B7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eastAsia="ar-SA"/>
    </w:rPr>
  </w:style>
  <w:style w:type="character" w:customStyle="1" w:styleId="13">
    <w:name w:val="Основной текст_1 Знак"/>
    <w:link w:val="12"/>
    <w:rsid w:val="00D10B75"/>
    <w:rPr>
      <w:color w:val="000000"/>
      <w:sz w:val="26"/>
      <w:szCs w:val="26"/>
      <w:lang w:eastAsia="ar-SA"/>
    </w:rPr>
  </w:style>
  <w:style w:type="paragraph" w:styleId="aff0">
    <w:name w:val="Subtitle"/>
    <w:basedOn w:val="a"/>
    <w:next w:val="a"/>
    <w:link w:val="aff1"/>
    <w:rsid w:val="00D10B7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D10B75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1">
    <w:name w:val="s_1"/>
    <w:basedOn w:val="a"/>
    <w:rsid w:val="00D10B75"/>
    <w:pPr>
      <w:spacing w:before="100" w:beforeAutospacing="1" w:after="100" w:afterAutospacing="1"/>
    </w:pPr>
  </w:style>
  <w:style w:type="paragraph" w:customStyle="1" w:styleId="aff2">
    <w:name w:val="."/>
    <w:uiPriority w:val="99"/>
    <w:rsid w:val="00D10B7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ERTEXT0">
    <w:name w:val=".HEADERTEXT"/>
    <w:uiPriority w:val="99"/>
    <w:rsid w:val="00D10B75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styleId="aff3">
    <w:name w:val="FollowedHyperlink"/>
    <w:basedOn w:val="a0"/>
    <w:uiPriority w:val="99"/>
    <w:semiHidden/>
    <w:unhideWhenUsed/>
    <w:rsid w:val="00E5686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qFormat="1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0B75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nhideWhenUsed/>
    <w:qFormat/>
    <w:rsid w:val="00D10B7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10B7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D10B75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rsid w:val="00D10B7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D10B7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F6096"/>
    <w:pPr>
      <w:spacing w:after="40"/>
      <w:jc w:val="center"/>
    </w:pPr>
    <w:rPr>
      <w:b/>
      <w:sz w:val="20"/>
      <w:lang w:val="x-none" w:eastAsia="x-none"/>
    </w:rPr>
  </w:style>
  <w:style w:type="paragraph" w:styleId="a3">
    <w:name w:val="Body Text"/>
    <w:basedOn w:val="a"/>
    <w:link w:val="a4"/>
    <w:rsid w:val="0026316F"/>
    <w:pPr>
      <w:spacing w:after="120"/>
    </w:pPr>
  </w:style>
  <w:style w:type="paragraph" w:styleId="a5">
    <w:name w:val="Balloon Text"/>
    <w:basedOn w:val="a"/>
    <w:link w:val="a6"/>
    <w:rsid w:val="00912414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2048D0"/>
    <w:pPr>
      <w:spacing w:after="120" w:line="480" w:lineRule="auto"/>
    </w:pPr>
    <w:rPr>
      <w:lang w:val="x-none" w:eastAsia="x-none"/>
    </w:rPr>
  </w:style>
  <w:style w:type="character" w:styleId="a7">
    <w:name w:val="Hyperlink"/>
    <w:uiPriority w:val="99"/>
    <w:unhideWhenUsed/>
    <w:rsid w:val="0026234C"/>
    <w:rPr>
      <w:color w:val="0000FF"/>
      <w:u w:val="single"/>
    </w:rPr>
  </w:style>
  <w:style w:type="character" w:customStyle="1" w:styleId="32">
    <w:name w:val="Основной текст 3 Знак"/>
    <w:link w:val="31"/>
    <w:rsid w:val="000072A9"/>
    <w:rPr>
      <w:b/>
      <w:szCs w:val="24"/>
    </w:rPr>
  </w:style>
  <w:style w:type="character" w:customStyle="1" w:styleId="apple-converted-space">
    <w:name w:val="apple-converted-space"/>
    <w:rsid w:val="00B2481B"/>
  </w:style>
  <w:style w:type="character" w:customStyle="1" w:styleId="match">
    <w:name w:val="match"/>
    <w:rsid w:val="00B2481B"/>
  </w:style>
  <w:style w:type="paragraph" w:customStyle="1" w:styleId="headertext">
    <w:name w:val="headertext"/>
    <w:basedOn w:val="a"/>
    <w:rsid w:val="00B2481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2481B"/>
    <w:pPr>
      <w:spacing w:before="100" w:beforeAutospacing="1" w:after="100" w:afterAutospacing="1"/>
    </w:pPr>
  </w:style>
  <w:style w:type="character" w:customStyle="1" w:styleId="22">
    <w:name w:val="Основной текст 2 Знак"/>
    <w:link w:val="21"/>
    <w:rsid w:val="00173EFC"/>
    <w:rPr>
      <w:sz w:val="24"/>
      <w:szCs w:val="24"/>
    </w:rPr>
  </w:style>
  <w:style w:type="paragraph" w:styleId="a8">
    <w:name w:val="header"/>
    <w:basedOn w:val="a"/>
    <w:link w:val="a9"/>
    <w:uiPriority w:val="99"/>
    <w:rsid w:val="008E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E3110"/>
    <w:rPr>
      <w:sz w:val="24"/>
      <w:szCs w:val="24"/>
    </w:rPr>
  </w:style>
  <w:style w:type="paragraph" w:styleId="aa">
    <w:name w:val="footer"/>
    <w:basedOn w:val="a"/>
    <w:link w:val="ab"/>
    <w:uiPriority w:val="99"/>
    <w:rsid w:val="008E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E3110"/>
    <w:rPr>
      <w:sz w:val="24"/>
      <w:szCs w:val="24"/>
    </w:rPr>
  </w:style>
  <w:style w:type="character" w:customStyle="1" w:styleId="blk">
    <w:name w:val="blk"/>
    <w:rsid w:val="00E05358"/>
  </w:style>
  <w:style w:type="character" w:customStyle="1" w:styleId="6Exact">
    <w:name w:val="Основной текст (6) Exact"/>
    <w:rsid w:val="00B250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+ Малые прописные Exact"/>
    <w:rsid w:val="00B250C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u w:val="none"/>
      <w:lang w:val="en-US" w:eastAsia="en-US" w:bidi="en-US"/>
    </w:rPr>
  </w:style>
  <w:style w:type="character" w:customStyle="1" w:styleId="23">
    <w:name w:val="Основной текст (2)_"/>
    <w:link w:val="24"/>
    <w:rsid w:val="00B250C1"/>
    <w:rPr>
      <w:shd w:val="clear" w:color="auto" w:fill="FFFFFF"/>
    </w:rPr>
  </w:style>
  <w:style w:type="character" w:customStyle="1" w:styleId="61">
    <w:name w:val="Основной текст (6)_"/>
    <w:link w:val="62"/>
    <w:rsid w:val="00B250C1"/>
    <w:rPr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250C1"/>
    <w:pPr>
      <w:widowControl w:val="0"/>
      <w:shd w:val="clear" w:color="auto" w:fill="FFFFFF"/>
      <w:spacing w:after="360" w:line="0" w:lineRule="atLeast"/>
    </w:pPr>
    <w:rPr>
      <w:sz w:val="15"/>
      <w:szCs w:val="15"/>
    </w:rPr>
  </w:style>
  <w:style w:type="paragraph" w:customStyle="1" w:styleId="24">
    <w:name w:val="Основной текст (2)"/>
    <w:basedOn w:val="a"/>
    <w:link w:val="23"/>
    <w:rsid w:val="00B250C1"/>
    <w:pPr>
      <w:widowControl w:val="0"/>
      <w:shd w:val="clear" w:color="auto" w:fill="FFFFFF"/>
      <w:spacing w:before="360" w:line="274" w:lineRule="exact"/>
      <w:jc w:val="both"/>
    </w:pPr>
    <w:rPr>
      <w:sz w:val="20"/>
      <w:szCs w:val="20"/>
    </w:rPr>
  </w:style>
  <w:style w:type="paragraph" w:styleId="ac">
    <w:name w:val="Normal (Web)"/>
    <w:basedOn w:val="a"/>
    <w:uiPriority w:val="99"/>
    <w:unhideWhenUsed/>
    <w:rsid w:val="003B676A"/>
    <w:pPr>
      <w:spacing w:before="100" w:beforeAutospacing="1" w:after="100" w:afterAutospacing="1"/>
    </w:pPr>
  </w:style>
  <w:style w:type="character" w:customStyle="1" w:styleId="33">
    <w:name w:val="Основной текст (3)_"/>
    <w:rsid w:val="001A0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4">
    <w:name w:val="Основной текст (3)"/>
    <w:rsid w:val="001A0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link w:val="90"/>
    <w:rsid w:val="001A0F29"/>
    <w:rPr>
      <w:b/>
      <w:bCs/>
      <w:shd w:val="clear" w:color="auto" w:fill="FFFFFF"/>
    </w:rPr>
  </w:style>
  <w:style w:type="character" w:customStyle="1" w:styleId="2Calibri115pt">
    <w:name w:val="Основной текст (2) + Calibri;11;5 pt"/>
    <w:rsid w:val="001A0F2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1A0F29"/>
    <w:pPr>
      <w:widowControl w:val="0"/>
      <w:shd w:val="clear" w:color="auto" w:fill="FFFFFF"/>
      <w:spacing w:before="300" w:line="278" w:lineRule="exact"/>
      <w:jc w:val="both"/>
    </w:pPr>
    <w:rPr>
      <w:b/>
      <w:bCs/>
      <w:sz w:val="20"/>
      <w:szCs w:val="20"/>
    </w:rPr>
  </w:style>
  <w:style w:type="character" w:customStyle="1" w:styleId="FontStyle12">
    <w:name w:val="Font Style12"/>
    <w:rsid w:val="006446A8"/>
    <w:rPr>
      <w:rFonts w:ascii="Times New Roman" w:hAnsi="Times New Roman" w:cs="Times New Roman"/>
      <w:sz w:val="20"/>
      <w:szCs w:val="20"/>
    </w:rPr>
  </w:style>
  <w:style w:type="paragraph" w:customStyle="1" w:styleId="FR1">
    <w:name w:val="FR1"/>
    <w:rsid w:val="006446A8"/>
    <w:pPr>
      <w:widowControl w:val="0"/>
      <w:autoSpaceDE w:val="0"/>
      <w:autoSpaceDN w:val="0"/>
      <w:adjustRightInd w:val="0"/>
      <w:spacing w:before="340"/>
      <w:jc w:val="center"/>
    </w:pPr>
    <w:rPr>
      <w:rFonts w:ascii="Arial" w:eastAsia="Calibri" w:hAnsi="Arial" w:cs="Arial"/>
      <w:b/>
      <w:bCs/>
      <w:sz w:val="12"/>
      <w:szCs w:val="12"/>
    </w:rPr>
  </w:style>
  <w:style w:type="paragraph" w:customStyle="1" w:styleId="ConsPlusNormal">
    <w:name w:val="ConsPlusNormal"/>
    <w:rsid w:val="006446A8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 Spacing"/>
    <w:uiPriority w:val="1"/>
    <w:qFormat/>
    <w:rsid w:val="00D57FB8"/>
    <w:rPr>
      <w:rFonts w:ascii="Calibri" w:eastAsia="Calibri" w:hAnsi="Calibri"/>
      <w:sz w:val="22"/>
      <w:szCs w:val="22"/>
      <w:lang w:eastAsia="en-US"/>
    </w:rPr>
  </w:style>
  <w:style w:type="character" w:customStyle="1" w:styleId="contact-listnt">
    <w:name w:val="contact-list__nt"/>
    <w:rsid w:val="00F265B2"/>
  </w:style>
  <w:style w:type="table" w:styleId="ae">
    <w:name w:val="Table Grid"/>
    <w:basedOn w:val="a1"/>
    <w:rsid w:val="00B4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D222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10B75"/>
    <w:rPr>
      <w:b/>
      <w:sz w:val="36"/>
    </w:rPr>
  </w:style>
  <w:style w:type="character" w:customStyle="1" w:styleId="20">
    <w:name w:val="Заголовок 2 Знак"/>
    <w:basedOn w:val="a0"/>
    <w:link w:val="2"/>
    <w:rsid w:val="00D10B75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D10B75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rsid w:val="00D10B75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basedOn w:val="a0"/>
    <w:link w:val="5"/>
    <w:rsid w:val="00D10B75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D10B75"/>
    <w:rPr>
      <w:b/>
      <w:color w:val="000000"/>
    </w:rPr>
  </w:style>
  <w:style w:type="paragraph" w:styleId="af1">
    <w:name w:val="Title"/>
    <w:basedOn w:val="a"/>
    <w:link w:val="af2"/>
    <w:qFormat/>
    <w:rsid w:val="00D10B75"/>
    <w:pPr>
      <w:spacing w:before="20" w:after="100"/>
      <w:jc w:val="center"/>
    </w:pPr>
    <w:rPr>
      <w:sz w:val="32"/>
      <w:szCs w:val="20"/>
    </w:rPr>
  </w:style>
  <w:style w:type="character" w:customStyle="1" w:styleId="af2">
    <w:name w:val="Название Знак"/>
    <w:basedOn w:val="a0"/>
    <w:link w:val="af1"/>
    <w:rsid w:val="00D10B75"/>
    <w:rPr>
      <w:sz w:val="32"/>
    </w:rPr>
  </w:style>
  <w:style w:type="paragraph" w:customStyle="1" w:styleId="FORMATTEXT0">
    <w:name w:val=".FORMATTEXT"/>
    <w:uiPriority w:val="99"/>
    <w:rsid w:val="00D10B7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6">
    <w:name w:val="Текст выноски Знак"/>
    <w:link w:val="a5"/>
    <w:rsid w:val="00D10B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0B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D10B75"/>
    <w:pPr>
      <w:spacing w:before="100" w:beforeAutospacing="1" w:after="100" w:afterAutospacing="1"/>
    </w:pPr>
  </w:style>
  <w:style w:type="paragraph" w:customStyle="1" w:styleId="ConsPlusNonformat">
    <w:name w:val="ConsPlusNonformat"/>
    <w:rsid w:val="00D10B7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3">
    <w:name w:val="footnote text"/>
    <w:basedOn w:val="a"/>
    <w:link w:val="af4"/>
    <w:uiPriority w:val="99"/>
    <w:rsid w:val="00D10B7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D10B75"/>
  </w:style>
  <w:style w:type="character" w:styleId="af5">
    <w:name w:val="footnote reference"/>
    <w:uiPriority w:val="99"/>
    <w:rsid w:val="00D10B75"/>
    <w:rPr>
      <w:vertAlign w:val="superscript"/>
    </w:rPr>
  </w:style>
  <w:style w:type="paragraph" w:customStyle="1" w:styleId="ConsNonformat">
    <w:name w:val="ConsNonformat"/>
    <w:rsid w:val="00D10B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10B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D10B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D10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0B75"/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rsid w:val="00D10B75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sid w:val="00D10B75"/>
  </w:style>
  <w:style w:type="numbering" w:customStyle="1" w:styleId="11">
    <w:name w:val="Нет списка1"/>
    <w:next w:val="a2"/>
    <w:uiPriority w:val="99"/>
    <w:semiHidden/>
    <w:unhideWhenUsed/>
    <w:rsid w:val="00D10B75"/>
  </w:style>
  <w:style w:type="numbering" w:customStyle="1" w:styleId="110">
    <w:name w:val="Нет списка11"/>
    <w:next w:val="a2"/>
    <w:uiPriority w:val="99"/>
    <w:semiHidden/>
    <w:unhideWhenUsed/>
    <w:rsid w:val="00D10B75"/>
  </w:style>
  <w:style w:type="character" w:customStyle="1" w:styleId="af0">
    <w:name w:val="Абзац списка Знак"/>
    <w:link w:val="af"/>
    <w:uiPriority w:val="34"/>
    <w:rsid w:val="00D10B75"/>
    <w:rPr>
      <w:sz w:val="24"/>
      <w:szCs w:val="24"/>
    </w:rPr>
  </w:style>
  <w:style w:type="character" w:styleId="af8">
    <w:name w:val="page number"/>
    <w:rsid w:val="00D10B75"/>
  </w:style>
  <w:style w:type="character" w:customStyle="1" w:styleId="FontStyle25">
    <w:name w:val="Font Style25"/>
    <w:rsid w:val="00D10B75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D10B75"/>
    <w:pPr>
      <w:widowControl w:val="0"/>
      <w:ind w:firstLine="720"/>
    </w:pPr>
    <w:rPr>
      <w:rFonts w:ascii="Arial" w:hAnsi="Arial"/>
      <w:snapToGrid w:val="0"/>
    </w:rPr>
  </w:style>
  <w:style w:type="character" w:customStyle="1" w:styleId="a4">
    <w:name w:val="Основной текст Знак"/>
    <w:link w:val="a3"/>
    <w:rsid w:val="00D10B75"/>
    <w:rPr>
      <w:sz w:val="24"/>
      <w:szCs w:val="24"/>
    </w:rPr>
  </w:style>
  <w:style w:type="paragraph" w:customStyle="1" w:styleId="APPLE-INTERCHANGE-NEWLINE">
    <w:name w:val=".APPLE-INTERCHANGE-NEWLINE"/>
    <w:rsid w:val="00D10B7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styleId="af9">
    <w:name w:val="Strong"/>
    <w:qFormat/>
    <w:rsid w:val="00D10B75"/>
    <w:rPr>
      <w:b/>
      <w:bCs/>
    </w:rPr>
  </w:style>
  <w:style w:type="paragraph" w:styleId="afa">
    <w:name w:val="annotation text"/>
    <w:basedOn w:val="a"/>
    <w:link w:val="afb"/>
    <w:qFormat/>
    <w:rsid w:val="00D10B7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D10B75"/>
  </w:style>
  <w:style w:type="character" w:customStyle="1" w:styleId="FontStyle36">
    <w:name w:val="Font Style36"/>
    <w:rsid w:val="00D10B75"/>
    <w:rPr>
      <w:rFonts w:ascii="Times New Roman" w:hAnsi="Times New Roman" w:cs="Times New Roman"/>
      <w:sz w:val="22"/>
      <w:szCs w:val="22"/>
    </w:rPr>
  </w:style>
  <w:style w:type="character" w:styleId="afc">
    <w:name w:val="annotation reference"/>
    <w:qFormat/>
    <w:rsid w:val="00D10B75"/>
    <w:rPr>
      <w:sz w:val="16"/>
      <w:szCs w:val="16"/>
    </w:rPr>
  </w:style>
  <w:style w:type="paragraph" w:styleId="afd">
    <w:name w:val="annotation subject"/>
    <w:basedOn w:val="afa"/>
    <w:next w:val="afa"/>
    <w:link w:val="afe"/>
    <w:rsid w:val="00D10B75"/>
    <w:pPr>
      <w:pBdr>
        <w:top w:val="nil"/>
        <w:left w:val="nil"/>
        <w:bottom w:val="nil"/>
        <w:right w:val="nil"/>
        <w:between w:val="nil"/>
      </w:pBdr>
    </w:pPr>
    <w:rPr>
      <w:b/>
      <w:bCs/>
      <w:color w:val="000000"/>
    </w:rPr>
  </w:style>
  <w:style w:type="character" w:customStyle="1" w:styleId="afe">
    <w:name w:val="Тема примечания Знак"/>
    <w:basedOn w:val="afb"/>
    <w:link w:val="afd"/>
    <w:rsid w:val="00D10B75"/>
    <w:rPr>
      <w:b/>
      <w:bCs/>
      <w:color w:val="000000"/>
    </w:rPr>
  </w:style>
  <w:style w:type="character" w:styleId="aff">
    <w:name w:val="Subtle Reference"/>
    <w:uiPriority w:val="31"/>
    <w:qFormat/>
    <w:rsid w:val="00D10B75"/>
    <w:rPr>
      <w:rFonts w:ascii="Times New Roman" w:hAnsi="Times New Roman"/>
      <w:i/>
      <w:sz w:val="20"/>
      <w:szCs w:val="16"/>
      <w:lang w:val="ru-RU"/>
    </w:rPr>
  </w:style>
  <w:style w:type="paragraph" w:customStyle="1" w:styleId="12">
    <w:name w:val="Основной текст_1"/>
    <w:basedOn w:val="a"/>
    <w:link w:val="13"/>
    <w:qFormat/>
    <w:rsid w:val="00D10B7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eastAsia="ar-SA"/>
    </w:rPr>
  </w:style>
  <w:style w:type="character" w:customStyle="1" w:styleId="13">
    <w:name w:val="Основной текст_1 Знак"/>
    <w:link w:val="12"/>
    <w:rsid w:val="00D10B75"/>
    <w:rPr>
      <w:color w:val="000000"/>
      <w:sz w:val="26"/>
      <w:szCs w:val="26"/>
      <w:lang w:eastAsia="ar-SA"/>
    </w:rPr>
  </w:style>
  <w:style w:type="paragraph" w:styleId="aff0">
    <w:name w:val="Subtitle"/>
    <w:basedOn w:val="a"/>
    <w:next w:val="a"/>
    <w:link w:val="aff1"/>
    <w:rsid w:val="00D10B7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D10B75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1">
    <w:name w:val="s_1"/>
    <w:basedOn w:val="a"/>
    <w:rsid w:val="00D10B75"/>
    <w:pPr>
      <w:spacing w:before="100" w:beforeAutospacing="1" w:after="100" w:afterAutospacing="1"/>
    </w:pPr>
  </w:style>
  <w:style w:type="paragraph" w:customStyle="1" w:styleId="aff2">
    <w:name w:val="."/>
    <w:uiPriority w:val="99"/>
    <w:rsid w:val="00D10B7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ERTEXT0">
    <w:name w:val=".HEADERTEXT"/>
    <w:uiPriority w:val="99"/>
    <w:rsid w:val="00D10B75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styleId="aff3">
    <w:name w:val="FollowedHyperlink"/>
    <w:basedOn w:val="a0"/>
    <w:uiPriority w:val="99"/>
    <w:semiHidden/>
    <w:unhideWhenUsed/>
    <w:rsid w:val="00E5686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u.spb.ru/re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ov.spb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u.spb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gov.spb.ru/gov/otrasl/inspekcij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sia.gosuslugi.ru/login/registr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51;&#1040;&#1053;&#1050;&#1048;\&#1091;&#1075;&#1083;&#1086;&#1074;&#1086;&#1081;%20200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6763-AD87-4447-8D3B-5EA0F707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2005</Template>
  <TotalTime>1538</TotalTime>
  <Pages>47</Pages>
  <Words>18346</Words>
  <Characters>104578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122679</CharactersWithSpaces>
  <SharedDoc>false</SharedDoc>
  <HLinks>
    <vt:vector size="12" baseType="variant">
      <vt:variant>
        <vt:i4>5898251</vt:i4>
      </vt:variant>
      <vt:variant>
        <vt:i4>0</vt:i4>
      </vt:variant>
      <vt:variant>
        <vt:i4>0</vt:i4>
      </vt:variant>
      <vt:variant>
        <vt:i4>5</vt:i4>
      </vt:variant>
      <vt:variant>
        <vt:lpwstr>\\13d845a8-0d3d-4225-9092-3fb609a06ee8</vt:lpwstr>
      </vt:variant>
      <vt:variant>
        <vt:lpwstr/>
      </vt:variant>
      <vt:variant>
        <vt:i4>65623</vt:i4>
      </vt:variant>
      <vt:variant>
        <vt:i4>-1</vt:i4>
      </vt:variant>
      <vt:variant>
        <vt:i4>1044</vt:i4>
      </vt:variant>
      <vt:variant>
        <vt:i4>4</vt:i4>
      </vt:variant>
      <vt:variant>
        <vt:lpwstr>\\f207ca94-a13c-4ba0-b72d-f018c9eed8f1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Контроль</dc:creator>
  <cp:lastModifiedBy>Захарова Наталья Сергеевна</cp:lastModifiedBy>
  <cp:revision>67</cp:revision>
  <cp:lastPrinted>2026-08-05T17:46:00Z</cp:lastPrinted>
  <dcterms:created xsi:type="dcterms:W3CDTF">2025-12-01T09:13:00Z</dcterms:created>
  <dcterms:modified xsi:type="dcterms:W3CDTF">2026-08-06T04:50:00Z</dcterms:modified>
</cp:coreProperties>
</file>