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ED2A0" w14:textId="6B2C8B6B" w:rsidR="009D248C" w:rsidRPr="009D248C" w:rsidRDefault="00C918E2" w:rsidP="009D24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D6E3A" wp14:editId="6397D8C2">
                <wp:simplePos x="0" y="0"/>
                <wp:positionH relativeFrom="column">
                  <wp:posOffset>2284730</wp:posOffset>
                </wp:positionH>
                <wp:positionV relativeFrom="paragraph">
                  <wp:posOffset>-1211580</wp:posOffset>
                </wp:positionV>
                <wp:extent cx="2540000" cy="228600"/>
                <wp:effectExtent l="0" t="0" r="0" b="0"/>
                <wp:wrapNone/>
                <wp:docPr id="4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B8C62E" w14:textId="53636E0E" w:rsidR="00C918E2" w:rsidRPr="00C918E2" w:rsidRDefault="00C918E2" w:rsidP="00C918E2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1432020/2023-36050(4)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ryanRegNFirstP" o:spid="_x0000_s1026" style="position:absolute;left:0;text-align:left;margin-left:179.9pt;margin-top:-95.4pt;width:200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" filled="f" fillcolor="#4f81bd [3204]" stroked="f" strokecolor="#243f60 [1604]" strokeweight="2pt">
                <v:textbox inset="0,0,0,0">
                  <w:txbxContent>
                    <w:p w14:paraId="78B8C62E" w14:textId="53636E0E" w:rsidR="00C918E2" w:rsidRPr="00C918E2" w:rsidRDefault="00C918E2" w:rsidP="00C918E2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1432020/2023-36050(4)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MON_1333286187"/>
      <w:bookmarkEnd w:id="0"/>
      <w:r w:rsidR="009D248C" w:rsidRPr="009D248C">
        <w:rPr>
          <w:rFonts w:ascii="Times New Roman" w:hAnsi="Times New Roman" w:cs="Times New Roman"/>
          <w:sz w:val="24"/>
          <w:szCs w:val="24"/>
        </w:rPr>
        <w:object w:dxaOrig="901" w:dyaOrig="921" w14:anchorId="7D06A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45.7pt" o:ole="" fillcolor="window">
            <v:imagedata r:id="rId9" o:title="" gain="74473f" blacklevel="-1966f"/>
          </v:shape>
          <o:OLEObject Type="Embed" ProgID="Word.Picture.8" ShapeID="_x0000_i1025" DrawAspect="Content" ObjectID="_1846914910" r:id="rId10"/>
        </w:object>
      </w:r>
    </w:p>
    <w:p w14:paraId="78D318F1" w14:textId="77777777" w:rsidR="009D248C" w:rsidRPr="009D248C" w:rsidRDefault="009D248C" w:rsidP="009D24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604306E" w14:textId="77777777" w:rsidR="009D248C" w:rsidRPr="009D248C" w:rsidRDefault="009D248C" w:rsidP="009D24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248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5089F6E0" w14:textId="77777777" w:rsidR="009D248C" w:rsidRPr="009D248C" w:rsidRDefault="009D248C" w:rsidP="009D24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7D0DA39" w14:textId="77777777" w:rsidR="009D248C" w:rsidRPr="009D248C" w:rsidRDefault="009D248C" w:rsidP="009D24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248C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0250974D" w14:textId="77777777" w:rsidR="009D248C" w:rsidRPr="009D248C" w:rsidRDefault="009D248C" w:rsidP="009D24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3743FB5" w14:textId="2447970E" w:rsidR="009D248C" w:rsidRPr="009D248C" w:rsidRDefault="000D2864" w:rsidP="009D248C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9D248C">
        <w:rPr>
          <w:rFonts w:ascii="Times New Roman" w:hAnsi="Times New Roman" w:cs="Times New Roman"/>
          <w:sz w:val="24"/>
          <w:szCs w:val="24"/>
        </w:rPr>
        <w:tab/>
      </w:r>
      <w:r w:rsidR="009D248C">
        <w:rPr>
          <w:rFonts w:ascii="Times New Roman" w:hAnsi="Times New Roman" w:cs="Times New Roman"/>
          <w:sz w:val="24"/>
          <w:szCs w:val="24"/>
        </w:rPr>
        <w:tab/>
      </w:r>
      <w:r w:rsidR="009D248C">
        <w:rPr>
          <w:rFonts w:ascii="Times New Roman" w:hAnsi="Times New Roman" w:cs="Times New Roman"/>
          <w:sz w:val="24"/>
          <w:szCs w:val="24"/>
        </w:rPr>
        <w:tab/>
      </w:r>
      <w:r w:rsidR="009D248C">
        <w:rPr>
          <w:rFonts w:ascii="Times New Roman" w:hAnsi="Times New Roman" w:cs="Times New Roman"/>
          <w:sz w:val="24"/>
          <w:szCs w:val="24"/>
        </w:rPr>
        <w:tab/>
      </w:r>
      <w:r w:rsidR="009D248C">
        <w:rPr>
          <w:rFonts w:ascii="Times New Roman" w:hAnsi="Times New Roman" w:cs="Times New Roman"/>
          <w:sz w:val="24"/>
          <w:szCs w:val="24"/>
        </w:rPr>
        <w:tab/>
      </w:r>
      <w:r w:rsidR="009D248C">
        <w:rPr>
          <w:rFonts w:ascii="Times New Roman" w:hAnsi="Times New Roman" w:cs="Times New Roman"/>
          <w:sz w:val="24"/>
          <w:szCs w:val="24"/>
        </w:rPr>
        <w:tab/>
      </w:r>
      <w:r w:rsidR="009D248C">
        <w:rPr>
          <w:rFonts w:ascii="Times New Roman" w:hAnsi="Times New Roman" w:cs="Times New Roman"/>
          <w:sz w:val="24"/>
          <w:szCs w:val="24"/>
        </w:rPr>
        <w:tab/>
      </w:r>
      <w:r w:rsidR="009D248C">
        <w:rPr>
          <w:rFonts w:ascii="Times New Roman" w:hAnsi="Times New Roman" w:cs="Times New Roman"/>
          <w:sz w:val="24"/>
          <w:szCs w:val="24"/>
        </w:rPr>
        <w:tab/>
      </w:r>
      <w:r w:rsidR="009D3DA0">
        <w:rPr>
          <w:rFonts w:ascii="Times New Roman" w:hAnsi="Times New Roman" w:cs="Times New Roman"/>
          <w:sz w:val="24"/>
          <w:szCs w:val="24"/>
        </w:rPr>
        <w:t xml:space="preserve">       </w:t>
      </w:r>
      <w:r w:rsidR="00B15943">
        <w:rPr>
          <w:rFonts w:ascii="Times New Roman" w:hAnsi="Times New Roman" w:cs="Times New Roman"/>
          <w:sz w:val="24"/>
          <w:szCs w:val="24"/>
        </w:rPr>
        <w:t xml:space="preserve">  </w:t>
      </w:r>
      <w:r w:rsidR="009D248C" w:rsidRPr="009D248C">
        <w:rPr>
          <w:rFonts w:ascii="Times New Roman" w:hAnsi="Times New Roman" w:cs="Times New Roman"/>
          <w:b w:val="0"/>
          <w:sz w:val="24"/>
          <w:szCs w:val="24"/>
        </w:rPr>
        <w:t>№</w:t>
      </w:r>
      <w:r w:rsidR="009D248C" w:rsidRPr="009D248C">
        <w:rPr>
          <w:rFonts w:ascii="Times New Roman" w:hAnsi="Times New Roman" w:cs="Times New Roman"/>
          <w:sz w:val="24"/>
          <w:szCs w:val="24"/>
        </w:rPr>
        <w:t>____________</w:t>
      </w:r>
    </w:p>
    <w:p w14:paraId="1DBCC55E" w14:textId="77777777" w:rsidR="009D248C" w:rsidRDefault="009D248C" w:rsidP="009D248C">
      <w:pPr>
        <w:rPr>
          <w:b/>
          <w:sz w:val="24"/>
          <w:szCs w:val="24"/>
        </w:rPr>
      </w:pPr>
    </w:p>
    <w:p w14:paraId="478CCADF" w14:textId="5A494C87" w:rsidR="00CE1CAB" w:rsidRDefault="00632A1D" w:rsidP="00CE1CAB">
      <w:pPr>
        <w:rPr>
          <w:b/>
          <w:sz w:val="24"/>
          <w:szCs w:val="24"/>
        </w:rPr>
      </w:pPr>
      <w:r w:rsidRPr="00632A1D">
        <w:rPr>
          <w:b/>
          <w:sz w:val="24"/>
          <w:szCs w:val="24"/>
        </w:rPr>
        <w:t xml:space="preserve">О </w:t>
      </w:r>
      <w:r w:rsidR="00CE1CAB">
        <w:rPr>
          <w:b/>
          <w:sz w:val="24"/>
          <w:szCs w:val="24"/>
        </w:rPr>
        <w:t>вне</w:t>
      </w:r>
      <w:r w:rsidR="00EF478F">
        <w:rPr>
          <w:b/>
          <w:sz w:val="24"/>
          <w:szCs w:val="24"/>
        </w:rPr>
        <w:t xml:space="preserve">сении изменений </w:t>
      </w:r>
      <w:r w:rsidR="00EF478F">
        <w:rPr>
          <w:b/>
          <w:sz w:val="24"/>
          <w:szCs w:val="24"/>
        </w:rPr>
        <w:br/>
        <w:t>в постановления</w:t>
      </w:r>
      <w:r w:rsidRPr="00632A1D">
        <w:rPr>
          <w:b/>
          <w:sz w:val="24"/>
          <w:szCs w:val="24"/>
        </w:rPr>
        <w:t xml:space="preserve"> </w:t>
      </w:r>
      <w:r w:rsidR="005B7A96">
        <w:rPr>
          <w:b/>
          <w:sz w:val="24"/>
          <w:szCs w:val="24"/>
        </w:rPr>
        <w:br/>
      </w:r>
      <w:r w:rsidR="00BD3D66">
        <w:rPr>
          <w:b/>
          <w:sz w:val="24"/>
          <w:szCs w:val="24"/>
        </w:rPr>
        <w:t>П</w:t>
      </w:r>
      <w:r w:rsidRPr="00632A1D">
        <w:rPr>
          <w:b/>
          <w:sz w:val="24"/>
          <w:szCs w:val="24"/>
        </w:rPr>
        <w:t xml:space="preserve">равительства </w:t>
      </w:r>
      <w:r>
        <w:rPr>
          <w:b/>
          <w:sz w:val="24"/>
          <w:szCs w:val="24"/>
        </w:rPr>
        <w:t>Санкт-Петербурга</w:t>
      </w:r>
    </w:p>
    <w:p w14:paraId="17FA3D26" w14:textId="17898DBD" w:rsidR="00CE1CAB" w:rsidRDefault="00B52632" w:rsidP="00CE1CAB">
      <w:pPr>
        <w:rPr>
          <w:b/>
          <w:sz w:val="24"/>
          <w:szCs w:val="24"/>
        </w:rPr>
      </w:pPr>
      <w:r w:rsidRPr="00B52632">
        <w:rPr>
          <w:b/>
          <w:sz w:val="24"/>
          <w:szCs w:val="24"/>
        </w:rPr>
        <w:t>от 23.07.2009 № 873</w:t>
      </w:r>
      <w:r w:rsidR="00EF478F">
        <w:rPr>
          <w:b/>
          <w:sz w:val="24"/>
          <w:szCs w:val="24"/>
        </w:rPr>
        <w:t>,</w:t>
      </w:r>
      <w:r w:rsidRPr="00B52632">
        <w:rPr>
          <w:b/>
          <w:sz w:val="24"/>
          <w:szCs w:val="24"/>
        </w:rPr>
        <w:t xml:space="preserve"> </w:t>
      </w:r>
      <w:r w:rsidR="009F684E">
        <w:rPr>
          <w:b/>
          <w:sz w:val="24"/>
          <w:szCs w:val="24"/>
        </w:rPr>
        <w:t>от 05.03.2015 № 247</w:t>
      </w:r>
    </w:p>
    <w:p w14:paraId="131BE138" w14:textId="77777777" w:rsidR="00E8622A" w:rsidRDefault="00E8622A" w:rsidP="009D248C">
      <w:pPr>
        <w:rPr>
          <w:b/>
          <w:sz w:val="24"/>
          <w:szCs w:val="24"/>
        </w:rPr>
      </w:pPr>
    </w:p>
    <w:p w14:paraId="5EA29A81" w14:textId="5D3337BB" w:rsidR="00F4376D" w:rsidRPr="00632A1D" w:rsidRDefault="00C56291" w:rsidP="00EF478F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Правительство Санкт-Петербурга</w:t>
      </w:r>
    </w:p>
    <w:p w14:paraId="38CDFB08" w14:textId="77777777" w:rsidR="0048304A" w:rsidRDefault="0048304A" w:rsidP="008C1474">
      <w:pPr>
        <w:jc w:val="both"/>
        <w:rPr>
          <w:rFonts w:eastAsia="Calibri"/>
          <w:sz w:val="24"/>
          <w:szCs w:val="24"/>
          <w:lang w:eastAsia="en-US"/>
        </w:rPr>
      </w:pPr>
    </w:p>
    <w:p w14:paraId="1135A786" w14:textId="130F4B34" w:rsidR="000C6E01" w:rsidRDefault="000C6E01" w:rsidP="00EF478F">
      <w:pPr>
        <w:tabs>
          <w:tab w:val="left" w:pos="567"/>
        </w:tabs>
        <w:jc w:val="both"/>
        <w:rPr>
          <w:rFonts w:eastAsia="Calibri"/>
          <w:b/>
          <w:sz w:val="24"/>
          <w:szCs w:val="24"/>
          <w:lang w:eastAsia="en-US"/>
        </w:rPr>
      </w:pPr>
      <w:proofErr w:type="gramStart"/>
      <w:r w:rsidRPr="00985BB4">
        <w:rPr>
          <w:rFonts w:eastAsia="Calibri"/>
          <w:b/>
          <w:sz w:val="24"/>
          <w:szCs w:val="24"/>
          <w:lang w:eastAsia="en-US"/>
        </w:rPr>
        <w:t>П</w:t>
      </w:r>
      <w:proofErr w:type="gramEnd"/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О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С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Т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А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Н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О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В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Л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Я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Е</w:t>
      </w:r>
      <w:r w:rsidR="00970D76" w:rsidRPr="00985BB4">
        <w:rPr>
          <w:rFonts w:eastAsia="Calibri"/>
          <w:b/>
          <w:sz w:val="24"/>
          <w:szCs w:val="24"/>
          <w:lang w:eastAsia="en-US"/>
        </w:rPr>
        <w:t xml:space="preserve"> </w:t>
      </w:r>
      <w:r w:rsidRPr="00985BB4">
        <w:rPr>
          <w:rFonts w:eastAsia="Calibri"/>
          <w:b/>
          <w:sz w:val="24"/>
          <w:szCs w:val="24"/>
          <w:lang w:eastAsia="en-US"/>
        </w:rPr>
        <w:t>Т:</w:t>
      </w:r>
      <w:r w:rsidR="00EF478F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18897689" w14:textId="77777777" w:rsidR="00632A1D" w:rsidRDefault="00632A1D" w:rsidP="00632A1D">
      <w:pPr>
        <w:tabs>
          <w:tab w:val="left" w:pos="851"/>
        </w:tabs>
        <w:jc w:val="both"/>
        <w:rPr>
          <w:rFonts w:eastAsia="Calibri"/>
          <w:b/>
          <w:sz w:val="24"/>
          <w:szCs w:val="24"/>
          <w:lang w:eastAsia="en-US"/>
        </w:rPr>
      </w:pPr>
    </w:p>
    <w:p w14:paraId="1D525ACB" w14:textId="09F13059" w:rsidR="00B52632" w:rsidRDefault="00B52632" w:rsidP="00B52632">
      <w:pPr>
        <w:pStyle w:val="af"/>
        <w:widowControl w:val="0"/>
        <w:numPr>
          <w:ilvl w:val="0"/>
          <w:numId w:val="28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proofErr w:type="gramStart"/>
      <w:r w:rsidRPr="009A16FB">
        <w:rPr>
          <w:sz w:val="24"/>
          <w:szCs w:val="24"/>
        </w:rPr>
        <w:t>Внести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постановление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Правительства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23.07.2009</w:t>
      </w:r>
      <w:r>
        <w:rPr>
          <w:sz w:val="24"/>
          <w:szCs w:val="24"/>
        </w:rPr>
        <w:t xml:space="preserve"> № </w:t>
      </w:r>
      <w:r w:rsidRPr="009A16FB">
        <w:rPr>
          <w:sz w:val="24"/>
          <w:szCs w:val="24"/>
        </w:rPr>
        <w:t>873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br/>
      </w:r>
      <w:r w:rsidRPr="009A16FB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мерах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социальном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питании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br/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Санкт-Петербурге»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совершенствованию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уровня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питания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br/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государственных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бюджетных,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казенных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автономных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учреждениях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Санкт-Петербурга </w:t>
      </w:r>
      <w:r w:rsidRPr="009A16FB">
        <w:rPr>
          <w:sz w:val="24"/>
          <w:szCs w:val="24"/>
        </w:rPr>
        <w:t>входящих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здравоохранения,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образования,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отдыха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A16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оздоровления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молодежи,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обслуживания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населения,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A16FB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осуществляющих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спортивную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подготовку,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находящихся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ведении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A16FB">
        <w:rPr>
          <w:sz w:val="24"/>
          <w:szCs w:val="24"/>
        </w:rPr>
        <w:t>исполнительных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органов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власти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Санкт-Петербурга</w:t>
      </w:r>
      <w:proofErr w:type="gramEnd"/>
      <w:r w:rsidRPr="009A16FB">
        <w:rPr>
          <w:sz w:val="24"/>
          <w:szCs w:val="24"/>
        </w:rPr>
        <w:t>»</w:t>
      </w:r>
      <w:r w:rsidR="00EF478F">
        <w:rPr>
          <w:sz w:val="24"/>
          <w:szCs w:val="24"/>
        </w:rPr>
        <w:t xml:space="preserve"> следующие изменения</w:t>
      </w:r>
      <w:r w:rsidRPr="009A16FB">
        <w:rPr>
          <w:sz w:val="24"/>
          <w:szCs w:val="24"/>
        </w:rPr>
        <w:t>:</w:t>
      </w:r>
    </w:p>
    <w:p w14:paraId="7B71DC9C" w14:textId="7DC017C0" w:rsidR="00B52632" w:rsidRDefault="00B52632" w:rsidP="00B52632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ind w:left="567"/>
        <w:jc w:val="both"/>
        <w:rPr>
          <w:sz w:val="24"/>
          <w:szCs w:val="24"/>
        </w:rPr>
      </w:pPr>
      <w:r w:rsidRPr="009A16FB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t>П</w:t>
      </w:r>
      <w:r w:rsidRPr="009A16FB">
        <w:rPr>
          <w:sz w:val="24"/>
          <w:szCs w:val="24"/>
        </w:rPr>
        <w:t>ункт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4.1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t>постановления изложить в следующей редакции:</w:t>
      </w:r>
    </w:p>
    <w:p w14:paraId="79FEC701" w14:textId="38732279" w:rsidR="00B52632" w:rsidRDefault="00B52632" w:rsidP="00B52632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 w:rsidRPr="009A16FB">
        <w:rPr>
          <w:sz w:val="24"/>
          <w:szCs w:val="24"/>
        </w:rPr>
        <w:t>«</w:t>
      </w:r>
      <w:r w:rsidR="00EF478F">
        <w:rPr>
          <w:sz w:val="24"/>
          <w:szCs w:val="24"/>
        </w:rPr>
        <w:t xml:space="preserve">4.1. </w:t>
      </w:r>
      <w:proofErr w:type="gramStart"/>
      <w:r w:rsidRPr="009A16FB"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методику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формирования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рационов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питания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ассортимента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пищевых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продуктов,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предназначенных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питания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государственных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учреждениях,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t xml:space="preserve">находящихся в ведении исполнительных органов государственной власти Санкт-Петербурга,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отборе,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приемке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продовольственных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товаров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сырья,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используемых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приготовления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питания,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указанную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абзаце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пятом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пункта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статьи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t>82-</w:t>
      </w:r>
      <w:r w:rsidRPr="009A16FB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br/>
      </w:r>
      <w:r w:rsidRPr="009A16FB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EF478F">
        <w:rPr>
          <w:sz w:val="24"/>
          <w:szCs w:val="24"/>
        </w:rPr>
        <w:t>09</w:t>
      </w:r>
      <w:r w:rsidRPr="009A16FB">
        <w:rPr>
          <w:sz w:val="24"/>
          <w:szCs w:val="24"/>
        </w:rPr>
        <w:t>.11.2011</w:t>
      </w:r>
      <w:r>
        <w:rPr>
          <w:sz w:val="24"/>
          <w:szCs w:val="24"/>
        </w:rPr>
        <w:t xml:space="preserve"> № </w:t>
      </w:r>
      <w:r w:rsidRPr="009A16FB">
        <w:rPr>
          <w:sz w:val="24"/>
          <w:szCs w:val="24"/>
        </w:rPr>
        <w:t>728-132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«Социальный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кодекс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Санкт-Петербурга».</w:t>
      </w:r>
      <w:r w:rsidR="00EF478F">
        <w:rPr>
          <w:sz w:val="24"/>
          <w:szCs w:val="24"/>
        </w:rPr>
        <w:t>».</w:t>
      </w:r>
      <w:proofErr w:type="gramEnd"/>
    </w:p>
    <w:p w14:paraId="31DF94B5" w14:textId="43E5EEDA" w:rsidR="00EF478F" w:rsidRDefault="00EF478F" w:rsidP="00B52632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Пункты 4.1.2 – 4.1.5 постановления исключить.</w:t>
      </w:r>
    </w:p>
    <w:p w14:paraId="3D373B6A" w14:textId="77777777" w:rsidR="00EF478F" w:rsidRDefault="00EF478F" w:rsidP="00EF478F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В </w:t>
      </w:r>
      <w:proofErr w:type="gramStart"/>
      <w:r>
        <w:rPr>
          <w:sz w:val="24"/>
          <w:szCs w:val="24"/>
        </w:rPr>
        <w:t>пункте</w:t>
      </w:r>
      <w:proofErr w:type="gramEnd"/>
      <w:r>
        <w:rPr>
          <w:sz w:val="24"/>
          <w:szCs w:val="24"/>
        </w:rPr>
        <w:t xml:space="preserve"> 9 постановления слова </w:t>
      </w:r>
      <w:r w:rsidR="00B52632" w:rsidRPr="00EF478F">
        <w:rPr>
          <w:sz w:val="24"/>
          <w:szCs w:val="24"/>
        </w:rPr>
        <w:t>«Москаленко</w:t>
      </w:r>
      <w:r w:rsidR="0041216E" w:rsidRPr="00EF478F">
        <w:rPr>
          <w:sz w:val="24"/>
          <w:szCs w:val="24"/>
        </w:rPr>
        <w:t xml:space="preserve"> </w:t>
      </w:r>
      <w:r w:rsidR="00B52632" w:rsidRPr="00EF478F">
        <w:rPr>
          <w:sz w:val="24"/>
          <w:szCs w:val="24"/>
        </w:rPr>
        <w:t xml:space="preserve">В.Н.» заменить словами </w:t>
      </w:r>
      <w:r>
        <w:rPr>
          <w:sz w:val="24"/>
          <w:szCs w:val="24"/>
        </w:rPr>
        <w:br/>
        <w:t>«</w:t>
      </w:r>
      <w:proofErr w:type="spellStart"/>
      <w:r>
        <w:rPr>
          <w:sz w:val="24"/>
          <w:szCs w:val="24"/>
        </w:rPr>
        <w:t>Чечину</w:t>
      </w:r>
      <w:proofErr w:type="spellEnd"/>
      <w:r w:rsidR="0041216E" w:rsidRPr="00EF478F">
        <w:rPr>
          <w:sz w:val="24"/>
          <w:szCs w:val="24"/>
        </w:rPr>
        <w:t xml:space="preserve"> </w:t>
      </w:r>
      <w:r w:rsidR="00B52632" w:rsidRPr="00EF478F">
        <w:rPr>
          <w:sz w:val="24"/>
          <w:szCs w:val="24"/>
        </w:rPr>
        <w:t>Н.В.».</w:t>
      </w:r>
    </w:p>
    <w:p w14:paraId="0CE7F8D6" w14:textId="24E59108" w:rsidR="000C4144" w:rsidRDefault="000A55C4" w:rsidP="00EF478F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52632">
        <w:rPr>
          <w:sz w:val="24"/>
          <w:szCs w:val="24"/>
        </w:rPr>
        <w:t xml:space="preserve">. </w:t>
      </w:r>
      <w:r w:rsidR="000C4144" w:rsidRPr="00B52632">
        <w:rPr>
          <w:sz w:val="24"/>
          <w:szCs w:val="24"/>
        </w:rPr>
        <w:t xml:space="preserve">Внести в </w:t>
      </w:r>
      <w:r>
        <w:rPr>
          <w:sz w:val="24"/>
          <w:szCs w:val="24"/>
        </w:rPr>
        <w:t>постановление</w:t>
      </w:r>
      <w:r w:rsidR="000C4144" w:rsidRPr="00B52632">
        <w:rPr>
          <w:sz w:val="24"/>
          <w:szCs w:val="24"/>
        </w:rPr>
        <w:t xml:space="preserve"> Прав</w:t>
      </w:r>
      <w:r w:rsidR="009F684E" w:rsidRPr="00B52632">
        <w:rPr>
          <w:sz w:val="24"/>
          <w:szCs w:val="24"/>
        </w:rPr>
        <w:t>ительства Санкт-Петербурга от 05.03.2015 № 247</w:t>
      </w:r>
      <w:r w:rsidR="000C4144" w:rsidRPr="00B5263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9F684E" w:rsidRPr="00B52632">
        <w:rPr>
          <w:sz w:val="24"/>
          <w:szCs w:val="24"/>
        </w:rPr>
        <w:t xml:space="preserve">«О мерах по реализации главы 18 «Дополнительные меры социальной поддержки </w:t>
      </w:r>
      <w:r>
        <w:rPr>
          <w:sz w:val="24"/>
          <w:szCs w:val="24"/>
        </w:rPr>
        <w:br/>
      </w:r>
      <w:r w:rsidR="009F684E" w:rsidRPr="00B52632">
        <w:rPr>
          <w:sz w:val="24"/>
          <w:szCs w:val="24"/>
        </w:rPr>
        <w:t xml:space="preserve">по обеспечению питанием в образовательных учреждениях» Закона Санкт-Петербурга «Социальный кодекс Санкт-Петербурга» </w:t>
      </w:r>
      <w:r w:rsidR="009D0AF1" w:rsidRPr="00B52632">
        <w:rPr>
          <w:sz w:val="24"/>
          <w:szCs w:val="24"/>
        </w:rPr>
        <w:t>следующие изменени</w:t>
      </w:r>
      <w:r w:rsidR="00ED375B" w:rsidRPr="00B52632">
        <w:rPr>
          <w:sz w:val="24"/>
          <w:szCs w:val="24"/>
        </w:rPr>
        <w:t>я</w:t>
      </w:r>
      <w:r w:rsidR="000C4144" w:rsidRPr="00B52632">
        <w:rPr>
          <w:sz w:val="24"/>
          <w:szCs w:val="24"/>
        </w:rPr>
        <w:t>:</w:t>
      </w:r>
    </w:p>
    <w:p w14:paraId="15F9B27B" w14:textId="74A68286" w:rsidR="000A55C4" w:rsidRPr="00B52632" w:rsidRDefault="000A55C4" w:rsidP="00EF478F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 Дополнить постановление пунктом 3-1 следующего содержания:</w:t>
      </w:r>
    </w:p>
    <w:p w14:paraId="2E529A7A" w14:textId="5EDC8AEF" w:rsidR="002F4D66" w:rsidRDefault="000A55C4" w:rsidP="005D1790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«3-1. </w:t>
      </w:r>
      <w:proofErr w:type="gramStart"/>
      <w:r w:rsidR="005D1790">
        <w:rPr>
          <w:sz w:val="24"/>
          <w:szCs w:val="24"/>
        </w:rPr>
        <w:t xml:space="preserve">Управлению социального питания </w:t>
      </w:r>
      <w:r w:rsidR="00B52632">
        <w:rPr>
          <w:sz w:val="24"/>
          <w:szCs w:val="24"/>
        </w:rPr>
        <w:t xml:space="preserve">в месячный срок </w:t>
      </w:r>
      <w:r w:rsidR="005D1790">
        <w:rPr>
          <w:sz w:val="24"/>
          <w:szCs w:val="24"/>
        </w:rPr>
        <w:t xml:space="preserve">разработать </w:t>
      </w:r>
      <w:r w:rsidR="00B52632">
        <w:rPr>
          <w:sz w:val="24"/>
          <w:szCs w:val="24"/>
        </w:rPr>
        <w:br/>
      </w:r>
      <w:r w:rsidR="005D1790">
        <w:rPr>
          <w:sz w:val="24"/>
          <w:szCs w:val="24"/>
        </w:rPr>
        <w:t xml:space="preserve">и утвердить </w:t>
      </w:r>
      <w:r w:rsidRPr="009A16FB">
        <w:rPr>
          <w:sz w:val="24"/>
          <w:szCs w:val="24"/>
        </w:rPr>
        <w:t>методику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формирования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рационов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питания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ассортимента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пищевых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продуктов,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предназначенных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питания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государственных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учреждениях,</w:t>
      </w:r>
      <w:r>
        <w:rPr>
          <w:sz w:val="24"/>
          <w:szCs w:val="24"/>
        </w:rPr>
        <w:t xml:space="preserve"> находящихся в ведении исполнительных органов государственной власти Санкт-Петербурга,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отборе,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приемке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продовольственных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товаров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сырья,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используемых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приготовления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питания,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указанную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абзаце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пятом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пункта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статьи</w:t>
      </w:r>
      <w:r>
        <w:rPr>
          <w:sz w:val="24"/>
          <w:szCs w:val="24"/>
        </w:rPr>
        <w:t xml:space="preserve"> 82-</w:t>
      </w:r>
      <w:r w:rsidRPr="009A16FB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A16FB">
        <w:rPr>
          <w:sz w:val="24"/>
          <w:szCs w:val="24"/>
        </w:rPr>
        <w:t>от</w:t>
      </w:r>
      <w:r>
        <w:rPr>
          <w:sz w:val="24"/>
          <w:szCs w:val="24"/>
        </w:rPr>
        <w:t xml:space="preserve"> 09</w:t>
      </w:r>
      <w:r w:rsidRPr="009A16FB">
        <w:rPr>
          <w:sz w:val="24"/>
          <w:szCs w:val="24"/>
        </w:rPr>
        <w:t>.11.2011</w:t>
      </w:r>
      <w:r>
        <w:rPr>
          <w:sz w:val="24"/>
          <w:szCs w:val="24"/>
        </w:rPr>
        <w:t xml:space="preserve"> № </w:t>
      </w:r>
      <w:r w:rsidRPr="009A16FB">
        <w:rPr>
          <w:sz w:val="24"/>
          <w:szCs w:val="24"/>
        </w:rPr>
        <w:t>728-132</w:t>
      </w:r>
      <w:proofErr w:type="gramEnd"/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«Социальный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кодекс</w:t>
      </w:r>
      <w:r>
        <w:rPr>
          <w:sz w:val="24"/>
          <w:szCs w:val="24"/>
        </w:rPr>
        <w:t xml:space="preserve"> </w:t>
      </w:r>
      <w:r w:rsidRPr="009A16FB">
        <w:rPr>
          <w:sz w:val="24"/>
          <w:szCs w:val="24"/>
        </w:rPr>
        <w:t>Санкт-Петербурга»</w:t>
      </w:r>
      <w:proofErr w:type="gramStart"/>
      <w:r>
        <w:rPr>
          <w:sz w:val="24"/>
          <w:szCs w:val="24"/>
        </w:rPr>
        <w:t>.»</w:t>
      </w:r>
      <w:proofErr w:type="gramEnd"/>
      <w:r>
        <w:rPr>
          <w:sz w:val="24"/>
          <w:szCs w:val="24"/>
        </w:rPr>
        <w:t>.</w:t>
      </w:r>
    </w:p>
    <w:p w14:paraId="76A02D5E" w14:textId="341E0421" w:rsidR="00190B30" w:rsidRPr="0051019E" w:rsidRDefault="0051019E" w:rsidP="0051019E">
      <w:pPr>
        <w:pStyle w:val="af"/>
        <w:widowControl w:val="0"/>
        <w:tabs>
          <w:tab w:val="left" w:pos="0"/>
          <w:tab w:val="left" w:pos="567"/>
        </w:tabs>
        <w:autoSpaceDE w:val="0"/>
        <w:autoSpaceDN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2.2. </w:t>
      </w:r>
      <w:r w:rsidR="00C14D85" w:rsidRPr="0051019E">
        <w:rPr>
          <w:sz w:val="24"/>
          <w:szCs w:val="24"/>
        </w:rPr>
        <w:t>Пункт 1.3.1</w:t>
      </w:r>
      <w:r w:rsidR="00190B30" w:rsidRPr="0051019E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приложения № 1 к пос</w:t>
      </w:r>
      <w:bookmarkStart w:id="1" w:name="_GoBack"/>
      <w:bookmarkEnd w:id="1"/>
      <w:r>
        <w:rPr>
          <w:sz w:val="24"/>
          <w:szCs w:val="24"/>
        </w:rPr>
        <w:t xml:space="preserve">тановлению </w:t>
      </w:r>
      <w:r w:rsidR="00190B30" w:rsidRPr="0051019E">
        <w:rPr>
          <w:sz w:val="24"/>
          <w:szCs w:val="24"/>
        </w:rPr>
        <w:t>изложить в следующей редакции:</w:t>
      </w:r>
    </w:p>
    <w:p w14:paraId="48B68529" w14:textId="7E914811" w:rsidR="003A7FE2" w:rsidRPr="00190B30" w:rsidRDefault="00190B30" w:rsidP="00190B30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«1.3.1. Предоставление питания в об</w:t>
      </w:r>
      <w:r w:rsidR="005C15EA">
        <w:rPr>
          <w:sz w:val="24"/>
          <w:szCs w:val="24"/>
        </w:rPr>
        <w:t xml:space="preserve">разовательных </w:t>
      </w:r>
      <w:proofErr w:type="gramStart"/>
      <w:r w:rsidR="005C15EA">
        <w:rPr>
          <w:sz w:val="24"/>
          <w:szCs w:val="24"/>
        </w:rPr>
        <w:t>учреждениях</w:t>
      </w:r>
      <w:proofErr w:type="gramEnd"/>
      <w:r w:rsidR="005C15EA">
        <w:rPr>
          <w:sz w:val="24"/>
          <w:szCs w:val="24"/>
        </w:rPr>
        <w:t xml:space="preserve"> Санкт-</w:t>
      </w:r>
      <w:r>
        <w:rPr>
          <w:sz w:val="24"/>
          <w:szCs w:val="24"/>
        </w:rPr>
        <w:t xml:space="preserve">Петербурга </w:t>
      </w:r>
      <w:r w:rsidR="005C15EA">
        <w:rPr>
          <w:sz w:val="24"/>
          <w:szCs w:val="24"/>
        </w:rPr>
        <w:br/>
      </w:r>
      <w:r>
        <w:rPr>
          <w:sz w:val="24"/>
          <w:szCs w:val="24"/>
        </w:rPr>
        <w:t>с компенсацией за счет средств бюджета Санкт-Петербурга 100 процентов его стоимости в течение учебного дня (</w:t>
      </w:r>
      <w:r w:rsidR="00C14D85">
        <w:rPr>
          <w:sz w:val="24"/>
          <w:szCs w:val="24"/>
        </w:rPr>
        <w:t>далее – предоставление питания)</w:t>
      </w:r>
      <w:r w:rsidR="0051019E">
        <w:rPr>
          <w:sz w:val="24"/>
          <w:szCs w:val="24"/>
        </w:rPr>
        <w:t>.</w:t>
      </w:r>
      <w:r w:rsidR="00C14D85">
        <w:rPr>
          <w:sz w:val="24"/>
          <w:szCs w:val="24"/>
        </w:rPr>
        <w:t>».</w:t>
      </w:r>
    </w:p>
    <w:p w14:paraId="379B431F" w14:textId="0256F52D" w:rsidR="00532290" w:rsidRDefault="0051019E" w:rsidP="0051019E">
      <w:pPr>
        <w:pStyle w:val="af"/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52632">
        <w:rPr>
          <w:sz w:val="24"/>
          <w:szCs w:val="24"/>
        </w:rPr>
        <w:t>.3</w:t>
      </w:r>
      <w:r w:rsidR="00C14D8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14D85">
        <w:rPr>
          <w:sz w:val="24"/>
          <w:szCs w:val="24"/>
        </w:rPr>
        <w:t xml:space="preserve">В </w:t>
      </w:r>
      <w:proofErr w:type="gramStart"/>
      <w:r w:rsidR="00C14D85">
        <w:rPr>
          <w:sz w:val="24"/>
          <w:szCs w:val="24"/>
        </w:rPr>
        <w:t>п</w:t>
      </w:r>
      <w:r w:rsidR="00532290">
        <w:rPr>
          <w:sz w:val="24"/>
          <w:szCs w:val="24"/>
        </w:rPr>
        <w:t>ункт</w:t>
      </w:r>
      <w:r w:rsidR="00C14D85">
        <w:rPr>
          <w:sz w:val="24"/>
          <w:szCs w:val="24"/>
        </w:rPr>
        <w:t>е</w:t>
      </w:r>
      <w:proofErr w:type="gramEnd"/>
      <w:r w:rsidR="00C14D85">
        <w:rPr>
          <w:sz w:val="24"/>
          <w:szCs w:val="24"/>
        </w:rPr>
        <w:t xml:space="preserve"> 1.5 </w:t>
      </w:r>
      <w:r>
        <w:rPr>
          <w:sz w:val="24"/>
          <w:szCs w:val="24"/>
        </w:rPr>
        <w:t xml:space="preserve">приложения № 1 к постановлению </w:t>
      </w:r>
      <w:r w:rsidR="00C14D85">
        <w:rPr>
          <w:sz w:val="24"/>
          <w:szCs w:val="24"/>
        </w:rPr>
        <w:t xml:space="preserve">слова «Правительством </w:t>
      </w:r>
      <w:r>
        <w:rPr>
          <w:sz w:val="24"/>
          <w:szCs w:val="24"/>
        </w:rPr>
        <w:br/>
      </w:r>
      <w:r w:rsidR="00C14D85">
        <w:rPr>
          <w:sz w:val="24"/>
          <w:szCs w:val="24"/>
        </w:rPr>
        <w:t>Санкт-Петербурга» заменить словами «Управлением социального питания».</w:t>
      </w:r>
    </w:p>
    <w:p w14:paraId="767FF7A7" w14:textId="277A8FDF" w:rsidR="007F41AB" w:rsidRPr="00B52632" w:rsidRDefault="0051019E" w:rsidP="00B52632">
      <w:pPr>
        <w:widowControl w:val="0"/>
        <w:tabs>
          <w:tab w:val="left" w:pos="851"/>
          <w:tab w:val="left" w:pos="1134"/>
        </w:tabs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52632">
        <w:rPr>
          <w:sz w:val="24"/>
          <w:szCs w:val="24"/>
        </w:rPr>
        <w:t xml:space="preserve">. </w:t>
      </w:r>
      <w:proofErr w:type="gramStart"/>
      <w:r w:rsidR="00E8622A" w:rsidRPr="00B52632">
        <w:rPr>
          <w:sz w:val="24"/>
          <w:szCs w:val="24"/>
        </w:rPr>
        <w:t>Контроль за</w:t>
      </w:r>
      <w:proofErr w:type="gramEnd"/>
      <w:r w:rsidR="00E8622A" w:rsidRPr="00B52632">
        <w:rPr>
          <w:sz w:val="24"/>
          <w:szCs w:val="24"/>
        </w:rPr>
        <w:t xml:space="preserve"> выполнением </w:t>
      </w:r>
      <w:r w:rsidR="00340454" w:rsidRPr="00B52632">
        <w:rPr>
          <w:sz w:val="24"/>
          <w:szCs w:val="24"/>
        </w:rPr>
        <w:t>постановления</w:t>
      </w:r>
      <w:r w:rsidR="00E8622A" w:rsidRPr="00B52632">
        <w:rPr>
          <w:sz w:val="24"/>
          <w:szCs w:val="24"/>
        </w:rPr>
        <w:t xml:space="preserve"> возложить на вице-губернатора </w:t>
      </w:r>
      <w:r w:rsidR="00E8622A" w:rsidRPr="00B52632">
        <w:rPr>
          <w:sz w:val="24"/>
          <w:szCs w:val="24"/>
        </w:rPr>
        <w:br/>
      </w:r>
      <w:r w:rsidR="009D0AF1" w:rsidRPr="00B52632">
        <w:rPr>
          <w:sz w:val="24"/>
          <w:szCs w:val="24"/>
        </w:rPr>
        <w:t xml:space="preserve">  </w:t>
      </w:r>
      <w:r w:rsidR="00E8622A" w:rsidRPr="00B52632">
        <w:rPr>
          <w:sz w:val="24"/>
          <w:szCs w:val="24"/>
        </w:rPr>
        <w:t>Санкт-Петербурга Потехину И.П.</w:t>
      </w:r>
      <w:r w:rsidR="00A70FD7" w:rsidRPr="00B52632">
        <w:rPr>
          <w:sz w:val="24"/>
          <w:szCs w:val="24"/>
        </w:rPr>
        <w:t xml:space="preserve"> </w:t>
      </w:r>
    </w:p>
    <w:p w14:paraId="00E61A0C" w14:textId="77777777" w:rsidR="00F33113" w:rsidRDefault="00F33113" w:rsidP="00B52632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</w:p>
    <w:p w14:paraId="79857E92" w14:textId="77777777" w:rsidR="008626EC" w:rsidRDefault="008626EC" w:rsidP="00E8622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14:paraId="3F126F02" w14:textId="77777777" w:rsidR="005B7A96" w:rsidRDefault="005B7A96" w:rsidP="005B7A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F4BB09" w14:textId="43B4C7E3" w:rsidR="00AF091E" w:rsidRPr="00AF091E" w:rsidRDefault="005B7A96" w:rsidP="005B7A96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813ED">
        <w:rPr>
          <w:sz w:val="24"/>
          <w:szCs w:val="24"/>
        </w:rPr>
        <w:t xml:space="preserve">   </w:t>
      </w:r>
      <w:r w:rsidR="00AF091E" w:rsidRPr="00AF091E">
        <w:rPr>
          <w:b/>
          <w:sz w:val="24"/>
          <w:szCs w:val="24"/>
        </w:rPr>
        <w:t xml:space="preserve">Губернатор </w:t>
      </w:r>
    </w:p>
    <w:p w14:paraId="4941FAA3" w14:textId="0B73341A" w:rsidR="009D248C" w:rsidRDefault="00AF091E" w:rsidP="00EE3CD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F091E">
        <w:rPr>
          <w:b/>
          <w:sz w:val="24"/>
          <w:szCs w:val="24"/>
        </w:rPr>
        <w:t xml:space="preserve">Санкт-Петербурга                                                                              </w:t>
      </w:r>
      <w:r w:rsidR="00902DFB">
        <w:rPr>
          <w:b/>
          <w:sz w:val="24"/>
          <w:szCs w:val="24"/>
        </w:rPr>
        <w:t xml:space="preserve"> </w:t>
      </w:r>
      <w:r w:rsidRPr="00AF091E">
        <w:rPr>
          <w:b/>
          <w:sz w:val="24"/>
          <w:szCs w:val="24"/>
        </w:rPr>
        <w:t xml:space="preserve"> </w:t>
      </w:r>
      <w:bookmarkStart w:id="2" w:name="Par41"/>
      <w:bookmarkEnd w:id="2"/>
      <w:r w:rsidR="00321A78">
        <w:rPr>
          <w:b/>
          <w:sz w:val="24"/>
          <w:szCs w:val="24"/>
        </w:rPr>
        <w:t xml:space="preserve">    </w:t>
      </w:r>
      <w:r w:rsidR="001B5BDD">
        <w:rPr>
          <w:b/>
          <w:sz w:val="24"/>
          <w:szCs w:val="24"/>
        </w:rPr>
        <w:t xml:space="preserve">      </w:t>
      </w:r>
      <w:r w:rsidR="00EE3CDB">
        <w:rPr>
          <w:b/>
          <w:sz w:val="24"/>
          <w:szCs w:val="24"/>
        </w:rPr>
        <w:t xml:space="preserve">     </w:t>
      </w:r>
      <w:r w:rsidR="00EB41AB">
        <w:rPr>
          <w:b/>
          <w:sz w:val="24"/>
          <w:szCs w:val="24"/>
        </w:rPr>
        <w:t xml:space="preserve">      </w:t>
      </w:r>
      <w:proofErr w:type="spellStart"/>
      <w:r w:rsidR="00024247">
        <w:rPr>
          <w:b/>
          <w:sz w:val="24"/>
          <w:szCs w:val="24"/>
        </w:rPr>
        <w:t>А.Д.</w:t>
      </w:r>
      <w:r w:rsidR="004722B6">
        <w:rPr>
          <w:b/>
          <w:sz w:val="24"/>
          <w:szCs w:val="24"/>
        </w:rPr>
        <w:t>Бегло</w:t>
      </w:r>
      <w:r w:rsidR="009D248C">
        <w:rPr>
          <w:b/>
          <w:sz w:val="24"/>
          <w:szCs w:val="24"/>
        </w:rPr>
        <w:t>в</w:t>
      </w:r>
      <w:proofErr w:type="spellEnd"/>
    </w:p>
    <w:p w14:paraId="3317EBF2" w14:textId="77777777" w:rsidR="00994914" w:rsidRDefault="00994914" w:rsidP="00632A1D">
      <w:pPr>
        <w:widowControl w:val="0"/>
        <w:autoSpaceDE w:val="0"/>
        <w:autoSpaceDN w:val="0"/>
        <w:adjustRightInd w:val="0"/>
        <w:ind w:left="5387"/>
        <w:jc w:val="both"/>
        <w:rPr>
          <w:sz w:val="24"/>
          <w:szCs w:val="24"/>
        </w:rPr>
      </w:pPr>
    </w:p>
    <w:sectPr w:rsidR="00994914" w:rsidSect="00D94A67">
      <w:headerReference w:type="default" r:id="rId11"/>
      <w:pgSz w:w="11906" w:h="16838"/>
      <w:pgMar w:top="1134" w:right="850" w:bottom="1134" w:left="1701" w:header="426" w:footer="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B4B39" w14:textId="77777777" w:rsidR="00B31AF6" w:rsidRDefault="00B31AF6">
      <w:r>
        <w:separator/>
      </w:r>
    </w:p>
  </w:endnote>
  <w:endnote w:type="continuationSeparator" w:id="0">
    <w:p w14:paraId="024DF50D" w14:textId="77777777" w:rsidR="00B31AF6" w:rsidRDefault="00B3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5283F" w14:textId="77777777" w:rsidR="00B31AF6" w:rsidRDefault="00B31AF6">
      <w:r>
        <w:separator/>
      </w:r>
    </w:p>
  </w:footnote>
  <w:footnote w:type="continuationSeparator" w:id="0">
    <w:p w14:paraId="20488E62" w14:textId="77777777" w:rsidR="00B31AF6" w:rsidRDefault="00B31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B8DFD" w14:textId="4B6D8EAC" w:rsidR="00215EAA" w:rsidRPr="009D248C" w:rsidRDefault="00C918E2" w:rsidP="009D248C">
    <w:pPr>
      <w:pStyle w:val="a7"/>
      <w:jc w:val="center"/>
      <w:rPr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072F21" wp14:editId="00AF1FC9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5080" cy="228600"/>
              <wp:effectExtent l="0" t="0" r="7620" b="0"/>
              <wp:wrapNone/>
              <wp:docPr id="3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5080" cy="2286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C827E4" w14:textId="17101CFB" w:rsidR="00C918E2" w:rsidRPr="00C918E2" w:rsidRDefault="00C918E2" w:rsidP="00C918E2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27" style="position:absolute;left:0;text-align:left;margin-left:345pt;margin-top:20pt;width:200.4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" filled="f" fillcolor="#4f81bd [3204]" stroked="f" strokecolor="#243f60 [1604]" strokeweight="2pt">
              <v:textbox inset="0,0,0,0">
                <w:txbxContent>
                  <w:p w14:paraId="13C827E4" w14:textId="17101CFB" w:rsidR="00C918E2" w:rsidRPr="00C918E2" w:rsidRDefault="00C918E2" w:rsidP="00C918E2">
                    <w:pPr>
                      <w:jc w:val="center"/>
                      <w:rPr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sdt>
      <w:sdtPr>
        <w:id w:val="-895360541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 w:rsidR="009D248C" w:rsidRPr="009D248C">
          <w:rPr>
            <w:sz w:val="24"/>
          </w:rPr>
          <w:fldChar w:fldCharType="begin"/>
        </w:r>
        <w:r w:rsidR="009D248C" w:rsidRPr="009D248C">
          <w:rPr>
            <w:sz w:val="24"/>
          </w:rPr>
          <w:instrText>PAGE   \* MERGEFORMAT</w:instrText>
        </w:r>
        <w:r w:rsidR="009D248C" w:rsidRPr="009D248C">
          <w:rPr>
            <w:sz w:val="24"/>
          </w:rPr>
          <w:fldChar w:fldCharType="separate"/>
        </w:r>
        <w:r w:rsidR="001959DE">
          <w:rPr>
            <w:noProof/>
            <w:sz w:val="24"/>
          </w:rPr>
          <w:t>2</w:t>
        </w:r>
        <w:r w:rsidR="009D248C" w:rsidRPr="009D248C">
          <w:rPr>
            <w:sz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655462"/>
    <w:multiLevelType w:val="hybridMultilevel"/>
    <w:tmpl w:val="B85E9658"/>
    <w:lvl w:ilvl="0" w:tplc="BB3C89E6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A2190"/>
    <w:multiLevelType w:val="multilevel"/>
    <w:tmpl w:val="1F926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6CA281E"/>
    <w:multiLevelType w:val="multilevel"/>
    <w:tmpl w:val="9B0EE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07DA6760"/>
    <w:multiLevelType w:val="multilevel"/>
    <w:tmpl w:val="BB5E8A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>
    <w:nsid w:val="0B043D49"/>
    <w:multiLevelType w:val="multilevel"/>
    <w:tmpl w:val="F0DEFC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10FA0657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117C6717"/>
    <w:multiLevelType w:val="multilevel"/>
    <w:tmpl w:val="391EA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142C05AE"/>
    <w:multiLevelType w:val="multilevel"/>
    <w:tmpl w:val="362A60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10">
    <w:nsid w:val="2B493932"/>
    <w:multiLevelType w:val="multilevel"/>
    <w:tmpl w:val="BFAEEB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3D64A5"/>
    <w:multiLevelType w:val="multilevel"/>
    <w:tmpl w:val="A8DC71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12">
    <w:nsid w:val="366D2446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>
    <w:nsid w:val="402A5C22"/>
    <w:multiLevelType w:val="multilevel"/>
    <w:tmpl w:val="814820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14">
    <w:nsid w:val="41A045F8"/>
    <w:multiLevelType w:val="multilevel"/>
    <w:tmpl w:val="E8B4E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4572673A"/>
    <w:multiLevelType w:val="multilevel"/>
    <w:tmpl w:val="C49A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>
    <w:nsid w:val="4CE521A7"/>
    <w:multiLevelType w:val="multilevel"/>
    <w:tmpl w:val="90CC79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3EE175F"/>
    <w:multiLevelType w:val="multilevel"/>
    <w:tmpl w:val="9EC2ED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18">
    <w:nsid w:val="585619C4"/>
    <w:multiLevelType w:val="multilevel"/>
    <w:tmpl w:val="B66491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58BC665B"/>
    <w:multiLevelType w:val="hybridMultilevel"/>
    <w:tmpl w:val="F8128AA6"/>
    <w:lvl w:ilvl="0" w:tplc="8436B02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C4834"/>
    <w:multiLevelType w:val="multilevel"/>
    <w:tmpl w:val="53F09B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61D32250"/>
    <w:multiLevelType w:val="multilevel"/>
    <w:tmpl w:val="03A655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34B795B"/>
    <w:multiLevelType w:val="multilevel"/>
    <w:tmpl w:val="FB2EC4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23">
    <w:nsid w:val="721C721C"/>
    <w:multiLevelType w:val="multilevel"/>
    <w:tmpl w:val="C2DC17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5CD07B8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5">
    <w:nsid w:val="794B0798"/>
    <w:multiLevelType w:val="hybridMultilevel"/>
    <w:tmpl w:val="00784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D7772A"/>
    <w:multiLevelType w:val="hybridMultilevel"/>
    <w:tmpl w:val="DC649B90"/>
    <w:lvl w:ilvl="0" w:tplc="913E6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677443"/>
    <w:multiLevelType w:val="multilevel"/>
    <w:tmpl w:val="1D3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5"/>
  </w:num>
  <w:num w:numId="3">
    <w:abstractNumId w:val="0"/>
  </w:num>
  <w:num w:numId="4">
    <w:abstractNumId w:val="1"/>
  </w:num>
  <w:num w:numId="5">
    <w:abstractNumId w:val="12"/>
  </w:num>
  <w:num w:numId="6">
    <w:abstractNumId w:val="7"/>
  </w:num>
  <w:num w:numId="7">
    <w:abstractNumId w:val="15"/>
  </w:num>
  <w:num w:numId="8">
    <w:abstractNumId w:val="8"/>
  </w:num>
  <w:num w:numId="9">
    <w:abstractNumId w:val="25"/>
  </w:num>
  <w:num w:numId="10">
    <w:abstractNumId w:val="4"/>
  </w:num>
  <w:num w:numId="11">
    <w:abstractNumId w:val="9"/>
  </w:num>
  <w:num w:numId="12">
    <w:abstractNumId w:val="24"/>
  </w:num>
  <w:num w:numId="13">
    <w:abstractNumId w:val="13"/>
  </w:num>
  <w:num w:numId="14">
    <w:abstractNumId w:val="17"/>
  </w:num>
  <w:num w:numId="15">
    <w:abstractNumId w:val="22"/>
  </w:num>
  <w:num w:numId="16">
    <w:abstractNumId w:val="11"/>
  </w:num>
  <w:num w:numId="17">
    <w:abstractNumId w:val="14"/>
  </w:num>
  <w:num w:numId="18">
    <w:abstractNumId w:val="19"/>
  </w:num>
  <w:num w:numId="19">
    <w:abstractNumId w:val="20"/>
  </w:num>
  <w:num w:numId="20">
    <w:abstractNumId w:val="10"/>
  </w:num>
  <w:num w:numId="21">
    <w:abstractNumId w:val="16"/>
  </w:num>
  <w:num w:numId="22">
    <w:abstractNumId w:val="21"/>
  </w:num>
  <w:num w:numId="23">
    <w:abstractNumId w:val="2"/>
  </w:num>
  <w:num w:numId="24">
    <w:abstractNumId w:val="23"/>
  </w:num>
  <w:num w:numId="25">
    <w:abstractNumId w:val="18"/>
  </w:num>
  <w:num w:numId="26">
    <w:abstractNumId w:val="26"/>
  </w:num>
  <w:num w:numId="27">
    <w:abstractNumId w:val="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ea2039e6-d685-4204-a5f6-8c7d1dab072e"/>
  </w:docVars>
  <w:rsids>
    <w:rsidRoot w:val="00E21EA3"/>
    <w:rsid w:val="00003577"/>
    <w:rsid w:val="00003CAD"/>
    <w:rsid w:val="0000545A"/>
    <w:rsid w:val="00011D94"/>
    <w:rsid w:val="0001400B"/>
    <w:rsid w:val="00014203"/>
    <w:rsid w:val="00023044"/>
    <w:rsid w:val="00024247"/>
    <w:rsid w:val="0003021B"/>
    <w:rsid w:val="000306FE"/>
    <w:rsid w:val="000376FF"/>
    <w:rsid w:val="00040B83"/>
    <w:rsid w:val="0004711A"/>
    <w:rsid w:val="00050A1C"/>
    <w:rsid w:val="0005323C"/>
    <w:rsid w:val="00054976"/>
    <w:rsid w:val="00054B74"/>
    <w:rsid w:val="00054DD5"/>
    <w:rsid w:val="00056DA8"/>
    <w:rsid w:val="00064258"/>
    <w:rsid w:val="00066198"/>
    <w:rsid w:val="00070DE7"/>
    <w:rsid w:val="00077751"/>
    <w:rsid w:val="000813ED"/>
    <w:rsid w:val="00090769"/>
    <w:rsid w:val="000918CA"/>
    <w:rsid w:val="00094072"/>
    <w:rsid w:val="000963F7"/>
    <w:rsid w:val="00097228"/>
    <w:rsid w:val="000A1108"/>
    <w:rsid w:val="000A1EB4"/>
    <w:rsid w:val="000A55C4"/>
    <w:rsid w:val="000B0D60"/>
    <w:rsid w:val="000B4215"/>
    <w:rsid w:val="000B6553"/>
    <w:rsid w:val="000C2EB6"/>
    <w:rsid w:val="000C3FB0"/>
    <w:rsid w:val="000C4144"/>
    <w:rsid w:val="000C47C1"/>
    <w:rsid w:val="000C6E01"/>
    <w:rsid w:val="000D24E0"/>
    <w:rsid w:val="000D2864"/>
    <w:rsid w:val="000D36E4"/>
    <w:rsid w:val="000D5862"/>
    <w:rsid w:val="000E2659"/>
    <w:rsid w:val="000E326E"/>
    <w:rsid w:val="000E34D1"/>
    <w:rsid w:val="000E3DA2"/>
    <w:rsid w:val="000F09E2"/>
    <w:rsid w:val="000F22CD"/>
    <w:rsid w:val="000F5B12"/>
    <w:rsid w:val="000F702B"/>
    <w:rsid w:val="00105270"/>
    <w:rsid w:val="00106C69"/>
    <w:rsid w:val="001144AC"/>
    <w:rsid w:val="0011508B"/>
    <w:rsid w:val="00116092"/>
    <w:rsid w:val="00117E00"/>
    <w:rsid w:val="0012227E"/>
    <w:rsid w:val="0012388A"/>
    <w:rsid w:val="00123F03"/>
    <w:rsid w:val="001302C6"/>
    <w:rsid w:val="00136452"/>
    <w:rsid w:val="00136998"/>
    <w:rsid w:val="00136EA8"/>
    <w:rsid w:val="001372FF"/>
    <w:rsid w:val="001404CA"/>
    <w:rsid w:val="0014368A"/>
    <w:rsid w:val="00144D49"/>
    <w:rsid w:val="00145009"/>
    <w:rsid w:val="00145414"/>
    <w:rsid w:val="00146C18"/>
    <w:rsid w:val="00147BE3"/>
    <w:rsid w:val="001516D8"/>
    <w:rsid w:val="00154377"/>
    <w:rsid w:val="001557CA"/>
    <w:rsid w:val="00157421"/>
    <w:rsid w:val="00162E90"/>
    <w:rsid w:val="00171A65"/>
    <w:rsid w:val="00171B2B"/>
    <w:rsid w:val="00172457"/>
    <w:rsid w:val="0017295B"/>
    <w:rsid w:val="001751E1"/>
    <w:rsid w:val="00175675"/>
    <w:rsid w:val="00182B17"/>
    <w:rsid w:val="00187264"/>
    <w:rsid w:val="00187867"/>
    <w:rsid w:val="00190B30"/>
    <w:rsid w:val="00194152"/>
    <w:rsid w:val="001959DE"/>
    <w:rsid w:val="0019794E"/>
    <w:rsid w:val="00197F22"/>
    <w:rsid w:val="001A0859"/>
    <w:rsid w:val="001A15A0"/>
    <w:rsid w:val="001A471E"/>
    <w:rsid w:val="001A729D"/>
    <w:rsid w:val="001B5760"/>
    <w:rsid w:val="001B5BDD"/>
    <w:rsid w:val="001B7518"/>
    <w:rsid w:val="001C1362"/>
    <w:rsid w:val="001C294B"/>
    <w:rsid w:val="001C3B12"/>
    <w:rsid w:val="001D189F"/>
    <w:rsid w:val="001D6E1A"/>
    <w:rsid w:val="001E03C1"/>
    <w:rsid w:val="001E392B"/>
    <w:rsid w:val="001E41C3"/>
    <w:rsid w:val="001E434F"/>
    <w:rsid w:val="001E5514"/>
    <w:rsid w:val="001F2008"/>
    <w:rsid w:val="001F246A"/>
    <w:rsid w:val="001F3A3B"/>
    <w:rsid w:val="0020188A"/>
    <w:rsid w:val="00203196"/>
    <w:rsid w:val="002031C6"/>
    <w:rsid w:val="00203998"/>
    <w:rsid w:val="002041D8"/>
    <w:rsid w:val="00205B78"/>
    <w:rsid w:val="00211EDA"/>
    <w:rsid w:val="00214286"/>
    <w:rsid w:val="00215EAA"/>
    <w:rsid w:val="00220F30"/>
    <w:rsid w:val="00220F71"/>
    <w:rsid w:val="00222A63"/>
    <w:rsid w:val="0022300A"/>
    <w:rsid w:val="002254BA"/>
    <w:rsid w:val="00225EEC"/>
    <w:rsid w:val="002276FD"/>
    <w:rsid w:val="00227B68"/>
    <w:rsid w:val="00230358"/>
    <w:rsid w:val="002315BA"/>
    <w:rsid w:val="00231AF6"/>
    <w:rsid w:val="002348A5"/>
    <w:rsid w:val="002402E7"/>
    <w:rsid w:val="00240ABE"/>
    <w:rsid w:val="00242E0F"/>
    <w:rsid w:val="00246406"/>
    <w:rsid w:val="00253449"/>
    <w:rsid w:val="002552E2"/>
    <w:rsid w:val="00261627"/>
    <w:rsid w:val="0026436C"/>
    <w:rsid w:val="002662E4"/>
    <w:rsid w:val="00267E61"/>
    <w:rsid w:val="0027179A"/>
    <w:rsid w:val="00277E47"/>
    <w:rsid w:val="002801DF"/>
    <w:rsid w:val="00281BF7"/>
    <w:rsid w:val="00281F62"/>
    <w:rsid w:val="00283E17"/>
    <w:rsid w:val="00284814"/>
    <w:rsid w:val="00285948"/>
    <w:rsid w:val="002869F7"/>
    <w:rsid w:val="002870F6"/>
    <w:rsid w:val="0029653C"/>
    <w:rsid w:val="002A2F5D"/>
    <w:rsid w:val="002A5CE2"/>
    <w:rsid w:val="002B3FF6"/>
    <w:rsid w:val="002B68BD"/>
    <w:rsid w:val="002C0CE1"/>
    <w:rsid w:val="002C349E"/>
    <w:rsid w:val="002C4F33"/>
    <w:rsid w:val="002D1CCB"/>
    <w:rsid w:val="002D5862"/>
    <w:rsid w:val="002D6552"/>
    <w:rsid w:val="002D6FEB"/>
    <w:rsid w:val="002E13CA"/>
    <w:rsid w:val="002E751E"/>
    <w:rsid w:val="002F115D"/>
    <w:rsid w:val="002F48F6"/>
    <w:rsid w:val="002F4D66"/>
    <w:rsid w:val="002F6BB2"/>
    <w:rsid w:val="002F7834"/>
    <w:rsid w:val="003040E9"/>
    <w:rsid w:val="00304A4B"/>
    <w:rsid w:val="00304E27"/>
    <w:rsid w:val="00304FFC"/>
    <w:rsid w:val="0031006D"/>
    <w:rsid w:val="003102A5"/>
    <w:rsid w:val="00314979"/>
    <w:rsid w:val="00320887"/>
    <w:rsid w:val="003212EA"/>
    <w:rsid w:val="00321820"/>
    <w:rsid w:val="00321A78"/>
    <w:rsid w:val="00322FD4"/>
    <w:rsid w:val="003259E0"/>
    <w:rsid w:val="00330491"/>
    <w:rsid w:val="00331EB3"/>
    <w:rsid w:val="00336F97"/>
    <w:rsid w:val="00340454"/>
    <w:rsid w:val="00344757"/>
    <w:rsid w:val="003456DA"/>
    <w:rsid w:val="00346AC9"/>
    <w:rsid w:val="00347D84"/>
    <w:rsid w:val="00347E3D"/>
    <w:rsid w:val="00353846"/>
    <w:rsid w:val="003541F7"/>
    <w:rsid w:val="003549D7"/>
    <w:rsid w:val="00355CE6"/>
    <w:rsid w:val="003571F8"/>
    <w:rsid w:val="003601DB"/>
    <w:rsid w:val="00360D1E"/>
    <w:rsid w:val="00362B55"/>
    <w:rsid w:val="00363A79"/>
    <w:rsid w:val="00365ECE"/>
    <w:rsid w:val="00367A02"/>
    <w:rsid w:val="00367E44"/>
    <w:rsid w:val="0037406B"/>
    <w:rsid w:val="0037593B"/>
    <w:rsid w:val="0038030B"/>
    <w:rsid w:val="00381B8C"/>
    <w:rsid w:val="003841DE"/>
    <w:rsid w:val="003859B9"/>
    <w:rsid w:val="00385E53"/>
    <w:rsid w:val="00390F2A"/>
    <w:rsid w:val="00390F61"/>
    <w:rsid w:val="00393266"/>
    <w:rsid w:val="00396BFD"/>
    <w:rsid w:val="003A31F3"/>
    <w:rsid w:val="003A7FE2"/>
    <w:rsid w:val="003B19E7"/>
    <w:rsid w:val="003B2CF2"/>
    <w:rsid w:val="003C0C69"/>
    <w:rsid w:val="003C143E"/>
    <w:rsid w:val="003C3100"/>
    <w:rsid w:val="003C310C"/>
    <w:rsid w:val="003D4B30"/>
    <w:rsid w:val="003D5D8E"/>
    <w:rsid w:val="003E1A4C"/>
    <w:rsid w:val="00402B4C"/>
    <w:rsid w:val="0040538D"/>
    <w:rsid w:val="004113AA"/>
    <w:rsid w:val="0041216E"/>
    <w:rsid w:val="00416527"/>
    <w:rsid w:val="00422095"/>
    <w:rsid w:val="00437966"/>
    <w:rsid w:val="004415B6"/>
    <w:rsid w:val="00443281"/>
    <w:rsid w:val="004523E6"/>
    <w:rsid w:val="00454530"/>
    <w:rsid w:val="00462117"/>
    <w:rsid w:val="004635B9"/>
    <w:rsid w:val="00464107"/>
    <w:rsid w:val="00466743"/>
    <w:rsid w:val="00467FA4"/>
    <w:rsid w:val="004722B6"/>
    <w:rsid w:val="00473486"/>
    <w:rsid w:val="00477A4D"/>
    <w:rsid w:val="00482DEA"/>
    <w:rsid w:val="0048304A"/>
    <w:rsid w:val="004926B8"/>
    <w:rsid w:val="0049311E"/>
    <w:rsid w:val="004944B6"/>
    <w:rsid w:val="00494B63"/>
    <w:rsid w:val="00494E3E"/>
    <w:rsid w:val="00496F3F"/>
    <w:rsid w:val="004A4B37"/>
    <w:rsid w:val="004B1FA8"/>
    <w:rsid w:val="004C0A43"/>
    <w:rsid w:val="004C28E6"/>
    <w:rsid w:val="004C6215"/>
    <w:rsid w:val="004D27A6"/>
    <w:rsid w:val="004E2BC1"/>
    <w:rsid w:val="004F4798"/>
    <w:rsid w:val="004F61B9"/>
    <w:rsid w:val="005000EF"/>
    <w:rsid w:val="00500F63"/>
    <w:rsid w:val="00504CA6"/>
    <w:rsid w:val="0051019E"/>
    <w:rsid w:val="005128FD"/>
    <w:rsid w:val="00523139"/>
    <w:rsid w:val="005306B8"/>
    <w:rsid w:val="00532290"/>
    <w:rsid w:val="005365F3"/>
    <w:rsid w:val="0053680B"/>
    <w:rsid w:val="0054087E"/>
    <w:rsid w:val="00546ECB"/>
    <w:rsid w:val="00550F88"/>
    <w:rsid w:val="00551E9D"/>
    <w:rsid w:val="005543CC"/>
    <w:rsid w:val="005604D9"/>
    <w:rsid w:val="00570461"/>
    <w:rsid w:val="00576ECF"/>
    <w:rsid w:val="005771F0"/>
    <w:rsid w:val="0057773A"/>
    <w:rsid w:val="00580543"/>
    <w:rsid w:val="00581CED"/>
    <w:rsid w:val="005837E6"/>
    <w:rsid w:val="00585431"/>
    <w:rsid w:val="00590739"/>
    <w:rsid w:val="005922A5"/>
    <w:rsid w:val="00595A1F"/>
    <w:rsid w:val="00596970"/>
    <w:rsid w:val="005A08E3"/>
    <w:rsid w:val="005A1376"/>
    <w:rsid w:val="005A34A9"/>
    <w:rsid w:val="005A6772"/>
    <w:rsid w:val="005A78BB"/>
    <w:rsid w:val="005B614A"/>
    <w:rsid w:val="005B6B24"/>
    <w:rsid w:val="005B7A96"/>
    <w:rsid w:val="005B7F87"/>
    <w:rsid w:val="005C06DB"/>
    <w:rsid w:val="005C15EA"/>
    <w:rsid w:val="005C27E7"/>
    <w:rsid w:val="005C2FFB"/>
    <w:rsid w:val="005C47B3"/>
    <w:rsid w:val="005C548E"/>
    <w:rsid w:val="005C6A0D"/>
    <w:rsid w:val="005D1790"/>
    <w:rsid w:val="005D2FE5"/>
    <w:rsid w:val="005E040E"/>
    <w:rsid w:val="005E0E73"/>
    <w:rsid w:val="005E32FE"/>
    <w:rsid w:val="005E3BEB"/>
    <w:rsid w:val="005E74D3"/>
    <w:rsid w:val="005F0193"/>
    <w:rsid w:val="005F4505"/>
    <w:rsid w:val="005F6A04"/>
    <w:rsid w:val="006040D2"/>
    <w:rsid w:val="0060456C"/>
    <w:rsid w:val="00604CE5"/>
    <w:rsid w:val="0060584E"/>
    <w:rsid w:val="00607AE7"/>
    <w:rsid w:val="0062073E"/>
    <w:rsid w:val="006207D4"/>
    <w:rsid w:val="00621076"/>
    <w:rsid w:val="006214BD"/>
    <w:rsid w:val="00625CF7"/>
    <w:rsid w:val="00630CDA"/>
    <w:rsid w:val="00632679"/>
    <w:rsid w:val="00632A1D"/>
    <w:rsid w:val="0063312C"/>
    <w:rsid w:val="006335EF"/>
    <w:rsid w:val="00633EDB"/>
    <w:rsid w:val="00635196"/>
    <w:rsid w:val="00640568"/>
    <w:rsid w:val="00640AFD"/>
    <w:rsid w:val="00641CF7"/>
    <w:rsid w:val="00653072"/>
    <w:rsid w:val="0065694E"/>
    <w:rsid w:val="00660702"/>
    <w:rsid w:val="006668C2"/>
    <w:rsid w:val="00670F6C"/>
    <w:rsid w:val="00671B0D"/>
    <w:rsid w:val="00675B09"/>
    <w:rsid w:val="00676531"/>
    <w:rsid w:val="00680435"/>
    <w:rsid w:val="006835E1"/>
    <w:rsid w:val="00685420"/>
    <w:rsid w:val="00691E74"/>
    <w:rsid w:val="0069410F"/>
    <w:rsid w:val="00697A68"/>
    <w:rsid w:val="006A5AA0"/>
    <w:rsid w:val="006A650C"/>
    <w:rsid w:val="006A7027"/>
    <w:rsid w:val="006B0489"/>
    <w:rsid w:val="006B2029"/>
    <w:rsid w:val="006B59F7"/>
    <w:rsid w:val="006C04E1"/>
    <w:rsid w:val="006C0CE4"/>
    <w:rsid w:val="006C6D5E"/>
    <w:rsid w:val="006C6E56"/>
    <w:rsid w:val="006D308A"/>
    <w:rsid w:val="006D3A27"/>
    <w:rsid w:val="006D5D0E"/>
    <w:rsid w:val="006E1689"/>
    <w:rsid w:val="006E20D7"/>
    <w:rsid w:val="006E79D5"/>
    <w:rsid w:val="006F31C3"/>
    <w:rsid w:val="007056EC"/>
    <w:rsid w:val="00705E8B"/>
    <w:rsid w:val="00707AEA"/>
    <w:rsid w:val="007162BF"/>
    <w:rsid w:val="007228DC"/>
    <w:rsid w:val="00722D55"/>
    <w:rsid w:val="00725C03"/>
    <w:rsid w:val="00727FE5"/>
    <w:rsid w:val="00731B9E"/>
    <w:rsid w:val="00731C13"/>
    <w:rsid w:val="007326B1"/>
    <w:rsid w:val="00734B57"/>
    <w:rsid w:val="00734F77"/>
    <w:rsid w:val="007363D4"/>
    <w:rsid w:val="00737B96"/>
    <w:rsid w:val="00740718"/>
    <w:rsid w:val="00741596"/>
    <w:rsid w:val="0074215E"/>
    <w:rsid w:val="007453D3"/>
    <w:rsid w:val="00745A7E"/>
    <w:rsid w:val="00753375"/>
    <w:rsid w:val="00755D6A"/>
    <w:rsid w:val="00762675"/>
    <w:rsid w:val="0076312A"/>
    <w:rsid w:val="0076348B"/>
    <w:rsid w:val="00763FD9"/>
    <w:rsid w:val="00764488"/>
    <w:rsid w:val="00766250"/>
    <w:rsid w:val="00767699"/>
    <w:rsid w:val="00767A3F"/>
    <w:rsid w:val="00767C68"/>
    <w:rsid w:val="0077182C"/>
    <w:rsid w:val="0077521A"/>
    <w:rsid w:val="007775E6"/>
    <w:rsid w:val="00781100"/>
    <w:rsid w:val="007811ED"/>
    <w:rsid w:val="00783D4B"/>
    <w:rsid w:val="0079143F"/>
    <w:rsid w:val="00797408"/>
    <w:rsid w:val="007A4337"/>
    <w:rsid w:val="007A47FE"/>
    <w:rsid w:val="007B29B7"/>
    <w:rsid w:val="007B3560"/>
    <w:rsid w:val="007B46AD"/>
    <w:rsid w:val="007B5CC5"/>
    <w:rsid w:val="007B6226"/>
    <w:rsid w:val="007C16B5"/>
    <w:rsid w:val="007C2AB0"/>
    <w:rsid w:val="007C3AC5"/>
    <w:rsid w:val="007C3B45"/>
    <w:rsid w:val="007D0C31"/>
    <w:rsid w:val="007D1A26"/>
    <w:rsid w:val="007D358B"/>
    <w:rsid w:val="007D3816"/>
    <w:rsid w:val="007D5934"/>
    <w:rsid w:val="007E0730"/>
    <w:rsid w:val="007E1C29"/>
    <w:rsid w:val="007E205D"/>
    <w:rsid w:val="007E7467"/>
    <w:rsid w:val="007E7D6B"/>
    <w:rsid w:val="007F41AB"/>
    <w:rsid w:val="007F4217"/>
    <w:rsid w:val="007F49A3"/>
    <w:rsid w:val="007F7B25"/>
    <w:rsid w:val="00804E39"/>
    <w:rsid w:val="00807BE6"/>
    <w:rsid w:val="008106DE"/>
    <w:rsid w:val="00811AB2"/>
    <w:rsid w:val="0081559E"/>
    <w:rsid w:val="008167F6"/>
    <w:rsid w:val="00817C98"/>
    <w:rsid w:val="00823ACB"/>
    <w:rsid w:val="008332BD"/>
    <w:rsid w:val="00835CCC"/>
    <w:rsid w:val="00836A7D"/>
    <w:rsid w:val="00841165"/>
    <w:rsid w:val="00844349"/>
    <w:rsid w:val="00845B9F"/>
    <w:rsid w:val="0084739C"/>
    <w:rsid w:val="008526C3"/>
    <w:rsid w:val="00855F2B"/>
    <w:rsid w:val="008564BD"/>
    <w:rsid w:val="00857038"/>
    <w:rsid w:val="0085751C"/>
    <w:rsid w:val="008626EC"/>
    <w:rsid w:val="00863645"/>
    <w:rsid w:val="008649AE"/>
    <w:rsid w:val="00867130"/>
    <w:rsid w:val="00873E1D"/>
    <w:rsid w:val="00882770"/>
    <w:rsid w:val="008834C6"/>
    <w:rsid w:val="00884410"/>
    <w:rsid w:val="00887885"/>
    <w:rsid w:val="008907BC"/>
    <w:rsid w:val="008926E6"/>
    <w:rsid w:val="00895759"/>
    <w:rsid w:val="00896443"/>
    <w:rsid w:val="0089772E"/>
    <w:rsid w:val="00897DEB"/>
    <w:rsid w:val="008A3954"/>
    <w:rsid w:val="008A3E12"/>
    <w:rsid w:val="008A678D"/>
    <w:rsid w:val="008B1883"/>
    <w:rsid w:val="008B1E62"/>
    <w:rsid w:val="008B5A54"/>
    <w:rsid w:val="008C1474"/>
    <w:rsid w:val="008C158F"/>
    <w:rsid w:val="008C218A"/>
    <w:rsid w:val="008C6BED"/>
    <w:rsid w:val="008C7799"/>
    <w:rsid w:val="008D17DE"/>
    <w:rsid w:val="008D5DA6"/>
    <w:rsid w:val="008E10C3"/>
    <w:rsid w:val="008E1AFB"/>
    <w:rsid w:val="008E37CE"/>
    <w:rsid w:val="008E6D7C"/>
    <w:rsid w:val="008F2CA4"/>
    <w:rsid w:val="008F3EB9"/>
    <w:rsid w:val="008F5887"/>
    <w:rsid w:val="008F62CA"/>
    <w:rsid w:val="00901E32"/>
    <w:rsid w:val="00902DFB"/>
    <w:rsid w:val="009039D5"/>
    <w:rsid w:val="009051B0"/>
    <w:rsid w:val="009109D0"/>
    <w:rsid w:val="00910EF1"/>
    <w:rsid w:val="009122CE"/>
    <w:rsid w:val="00914C49"/>
    <w:rsid w:val="00914C4C"/>
    <w:rsid w:val="00924CA3"/>
    <w:rsid w:val="00925362"/>
    <w:rsid w:val="00934590"/>
    <w:rsid w:val="0093482E"/>
    <w:rsid w:val="00935410"/>
    <w:rsid w:val="009364B0"/>
    <w:rsid w:val="00942BA2"/>
    <w:rsid w:val="00944379"/>
    <w:rsid w:val="00950EE5"/>
    <w:rsid w:val="009514BC"/>
    <w:rsid w:val="00954117"/>
    <w:rsid w:val="00955D82"/>
    <w:rsid w:val="00963326"/>
    <w:rsid w:val="009676EE"/>
    <w:rsid w:val="00970D76"/>
    <w:rsid w:val="009726D1"/>
    <w:rsid w:val="009728C1"/>
    <w:rsid w:val="00976B85"/>
    <w:rsid w:val="00985BB4"/>
    <w:rsid w:val="00986CF4"/>
    <w:rsid w:val="0099200E"/>
    <w:rsid w:val="009946F4"/>
    <w:rsid w:val="00994914"/>
    <w:rsid w:val="009A088B"/>
    <w:rsid w:val="009A1B9C"/>
    <w:rsid w:val="009A51FB"/>
    <w:rsid w:val="009A66CB"/>
    <w:rsid w:val="009B138B"/>
    <w:rsid w:val="009B1A6B"/>
    <w:rsid w:val="009B58E1"/>
    <w:rsid w:val="009B5A62"/>
    <w:rsid w:val="009B5B10"/>
    <w:rsid w:val="009D0AF1"/>
    <w:rsid w:val="009D0FE5"/>
    <w:rsid w:val="009D248C"/>
    <w:rsid w:val="009D2D0F"/>
    <w:rsid w:val="009D3DA0"/>
    <w:rsid w:val="009D56B8"/>
    <w:rsid w:val="009E1B65"/>
    <w:rsid w:val="009F0E73"/>
    <w:rsid w:val="009F684E"/>
    <w:rsid w:val="00A023EB"/>
    <w:rsid w:val="00A047A6"/>
    <w:rsid w:val="00A05B56"/>
    <w:rsid w:val="00A11826"/>
    <w:rsid w:val="00A137B2"/>
    <w:rsid w:val="00A21210"/>
    <w:rsid w:val="00A257F3"/>
    <w:rsid w:val="00A31799"/>
    <w:rsid w:val="00A31D03"/>
    <w:rsid w:val="00A40B72"/>
    <w:rsid w:val="00A42AC3"/>
    <w:rsid w:val="00A43E57"/>
    <w:rsid w:val="00A517DE"/>
    <w:rsid w:val="00A54229"/>
    <w:rsid w:val="00A57340"/>
    <w:rsid w:val="00A57972"/>
    <w:rsid w:val="00A60224"/>
    <w:rsid w:val="00A6051C"/>
    <w:rsid w:val="00A60C01"/>
    <w:rsid w:val="00A6618D"/>
    <w:rsid w:val="00A666C3"/>
    <w:rsid w:val="00A70D56"/>
    <w:rsid w:val="00A70FD7"/>
    <w:rsid w:val="00A71865"/>
    <w:rsid w:val="00A76587"/>
    <w:rsid w:val="00A825D9"/>
    <w:rsid w:val="00A932AC"/>
    <w:rsid w:val="00A96D99"/>
    <w:rsid w:val="00AA1CF0"/>
    <w:rsid w:val="00AA6E63"/>
    <w:rsid w:val="00AA7319"/>
    <w:rsid w:val="00AB333D"/>
    <w:rsid w:val="00AB716A"/>
    <w:rsid w:val="00AC07F0"/>
    <w:rsid w:val="00AC2A53"/>
    <w:rsid w:val="00AD54B5"/>
    <w:rsid w:val="00AD5752"/>
    <w:rsid w:val="00AE2396"/>
    <w:rsid w:val="00AE5352"/>
    <w:rsid w:val="00AE5CA1"/>
    <w:rsid w:val="00AE7505"/>
    <w:rsid w:val="00AF091E"/>
    <w:rsid w:val="00AF1725"/>
    <w:rsid w:val="00AF22D0"/>
    <w:rsid w:val="00AF2D59"/>
    <w:rsid w:val="00AF36C9"/>
    <w:rsid w:val="00AF6522"/>
    <w:rsid w:val="00AF7DEE"/>
    <w:rsid w:val="00B038D8"/>
    <w:rsid w:val="00B05136"/>
    <w:rsid w:val="00B12825"/>
    <w:rsid w:val="00B15943"/>
    <w:rsid w:val="00B16C63"/>
    <w:rsid w:val="00B23168"/>
    <w:rsid w:val="00B31357"/>
    <w:rsid w:val="00B31AF6"/>
    <w:rsid w:val="00B31D28"/>
    <w:rsid w:val="00B36619"/>
    <w:rsid w:val="00B366F5"/>
    <w:rsid w:val="00B42F31"/>
    <w:rsid w:val="00B44931"/>
    <w:rsid w:val="00B50794"/>
    <w:rsid w:val="00B52632"/>
    <w:rsid w:val="00B541A7"/>
    <w:rsid w:val="00B553CB"/>
    <w:rsid w:val="00B56145"/>
    <w:rsid w:val="00B640B6"/>
    <w:rsid w:val="00B66C84"/>
    <w:rsid w:val="00B71C61"/>
    <w:rsid w:val="00B74493"/>
    <w:rsid w:val="00B7769F"/>
    <w:rsid w:val="00B776EA"/>
    <w:rsid w:val="00B85CE9"/>
    <w:rsid w:val="00B86E8D"/>
    <w:rsid w:val="00B9757C"/>
    <w:rsid w:val="00B97780"/>
    <w:rsid w:val="00B979EB"/>
    <w:rsid w:val="00BA1D1D"/>
    <w:rsid w:val="00BA4804"/>
    <w:rsid w:val="00BA4DB6"/>
    <w:rsid w:val="00BA6236"/>
    <w:rsid w:val="00BB1D73"/>
    <w:rsid w:val="00BB25C9"/>
    <w:rsid w:val="00BB6B48"/>
    <w:rsid w:val="00BB79C3"/>
    <w:rsid w:val="00BC7D02"/>
    <w:rsid w:val="00BD0E50"/>
    <w:rsid w:val="00BD2938"/>
    <w:rsid w:val="00BD3D66"/>
    <w:rsid w:val="00BD4CB0"/>
    <w:rsid w:val="00BE17A8"/>
    <w:rsid w:val="00BE6304"/>
    <w:rsid w:val="00BE635F"/>
    <w:rsid w:val="00BF385B"/>
    <w:rsid w:val="00BF5095"/>
    <w:rsid w:val="00BF69CF"/>
    <w:rsid w:val="00C04989"/>
    <w:rsid w:val="00C07A64"/>
    <w:rsid w:val="00C14D85"/>
    <w:rsid w:val="00C17629"/>
    <w:rsid w:val="00C20404"/>
    <w:rsid w:val="00C214E0"/>
    <w:rsid w:val="00C227B8"/>
    <w:rsid w:val="00C24038"/>
    <w:rsid w:val="00C25EAF"/>
    <w:rsid w:val="00C312DD"/>
    <w:rsid w:val="00C3207E"/>
    <w:rsid w:val="00C32C1A"/>
    <w:rsid w:val="00C36548"/>
    <w:rsid w:val="00C36780"/>
    <w:rsid w:val="00C3700F"/>
    <w:rsid w:val="00C422C0"/>
    <w:rsid w:val="00C44839"/>
    <w:rsid w:val="00C45396"/>
    <w:rsid w:val="00C52CC8"/>
    <w:rsid w:val="00C5353B"/>
    <w:rsid w:val="00C56291"/>
    <w:rsid w:val="00C71AAD"/>
    <w:rsid w:val="00C73084"/>
    <w:rsid w:val="00C74F52"/>
    <w:rsid w:val="00C7575E"/>
    <w:rsid w:val="00C75FE2"/>
    <w:rsid w:val="00C777FA"/>
    <w:rsid w:val="00C82F53"/>
    <w:rsid w:val="00C8305A"/>
    <w:rsid w:val="00C8329D"/>
    <w:rsid w:val="00C86958"/>
    <w:rsid w:val="00C87199"/>
    <w:rsid w:val="00C90977"/>
    <w:rsid w:val="00C90A24"/>
    <w:rsid w:val="00C918E2"/>
    <w:rsid w:val="00C91AA9"/>
    <w:rsid w:val="00CA2550"/>
    <w:rsid w:val="00CB343E"/>
    <w:rsid w:val="00CC1785"/>
    <w:rsid w:val="00CC2C9C"/>
    <w:rsid w:val="00CC6CD0"/>
    <w:rsid w:val="00CC7679"/>
    <w:rsid w:val="00CD0335"/>
    <w:rsid w:val="00CD39D9"/>
    <w:rsid w:val="00CD6480"/>
    <w:rsid w:val="00CE0E79"/>
    <w:rsid w:val="00CE1CAB"/>
    <w:rsid w:val="00CE33CC"/>
    <w:rsid w:val="00CE54D1"/>
    <w:rsid w:val="00CE64BB"/>
    <w:rsid w:val="00CF162C"/>
    <w:rsid w:val="00D015F5"/>
    <w:rsid w:val="00D10877"/>
    <w:rsid w:val="00D12BC5"/>
    <w:rsid w:val="00D14AC4"/>
    <w:rsid w:val="00D17374"/>
    <w:rsid w:val="00D173D6"/>
    <w:rsid w:val="00D205D4"/>
    <w:rsid w:val="00D20B10"/>
    <w:rsid w:val="00D227E8"/>
    <w:rsid w:val="00D27C01"/>
    <w:rsid w:val="00D30563"/>
    <w:rsid w:val="00D31AB8"/>
    <w:rsid w:val="00D35BA4"/>
    <w:rsid w:val="00D409D0"/>
    <w:rsid w:val="00D4472E"/>
    <w:rsid w:val="00D45335"/>
    <w:rsid w:val="00D470AA"/>
    <w:rsid w:val="00D47126"/>
    <w:rsid w:val="00D47BC0"/>
    <w:rsid w:val="00D52D29"/>
    <w:rsid w:val="00D5449A"/>
    <w:rsid w:val="00D57D32"/>
    <w:rsid w:val="00D762F9"/>
    <w:rsid w:val="00D77288"/>
    <w:rsid w:val="00D82A40"/>
    <w:rsid w:val="00D8337A"/>
    <w:rsid w:val="00D83EC6"/>
    <w:rsid w:val="00D85101"/>
    <w:rsid w:val="00D90759"/>
    <w:rsid w:val="00D93D70"/>
    <w:rsid w:val="00D94A67"/>
    <w:rsid w:val="00DA34A2"/>
    <w:rsid w:val="00DA6591"/>
    <w:rsid w:val="00DA73EB"/>
    <w:rsid w:val="00DB118E"/>
    <w:rsid w:val="00DB160C"/>
    <w:rsid w:val="00DB178F"/>
    <w:rsid w:val="00DB32E7"/>
    <w:rsid w:val="00DB4413"/>
    <w:rsid w:val="00DB531A"/>
    <w:rsid w:val="00DC14B6"/>
    <w:rsid w:val="00DC31F6"/>
    <w:rsid w:val="00DC3992"/>
    <w:rsid w:val="00DC4AA7"/>
    <w:rsid w:val="00DC4AE4"/>
    <w:rsid w:val="00DC4F6F"/>
    <w:rsid w:val="00DD0C4A"/>
    <w:rsid w:val="00DE4E76"/>
    <w:rsid w:val="00DE4EF5"/>
    <w:rsid w:val="00DE6EA6"/>
    <w:rsid w:val="00DF4EBF"/>
    <w:rsid w:val="00DF6199"/>
    <w:rsid w:val="00E04698"/>
    <w:rsid w:val="00E10FBD"/>
    <w:rsid w:val="00E14534"/>
    <w:rsid w:val="00E171F7"/>
    <w:rsid w:val="00E21EA3"/>
    <w:rsid w:val="00E250CA"/>
    <w:rsid w:val="00E27936"/>
    <w:rsid w:val="00E337FC"/>
    <w:rsid w:val="00E368A1"/>
    <w:rsid w:val="00E37A96"/>
    <w:rsid w:val="00E37DD4"/>
    <w:rsid w:val="00E41C69"/>
    <w:rsid w:val="00E4496E"/>
    <w:rsid w:val="00E50DC7"/>
    <w:rsid w:val="00E53F3F"/>
    <w:rsid w:val="00E62286"/>
    <w:rsid w:val="00E62AA6"/>
    <w:rsid w:val="00E62C76"/>
    <w:rsid w:val="00E659FA"/>
    <w:rsid w:val="00E731DD"/>
    <w:rsid w:val="00E742AB"/>
    <w:rsid w:val="00E74632"/>
    <w:rsid w:val="00E75254"/>
    <w:rsid w:val="00E76932"/>
    <w:rsid w:val="00E77039"/>
    <w:rsid w:val="00E83EF8"/>
    <w:rsid w:val="00E8622A"/>
    <w:rsid w:val="00E94A41"/>
    <w:rsid w:val="00E951A1"/>
    <w:rsid w:val="00E97CB5"/>
    <w:rsid w:val="00EA01A3"/>
    <w:rsid w:val="00EA09EE"/>
    <w:rsid w:val="00EA0A68"/>
    <w:rsid w:val="00EB0593"/>
    <w:rsid w:val="00EB1FD1"/>
    <w:rsid w:val="00EB2621"/>
    <w:rsid w:val="00EB2BF5"/>
    <w:rsid w:val="00EB3A16"/>
    <w:rsid w:val="00EB3E80"/>
    <w:rsid w:val="00EB4130"/>
    <w:rsid w:val="00EB41AB"/>
    <w:rsid w:val="00EB55EA"/>
    <w:rsid w:val="00EC7007"/>
    <w:rsid w:val="00ED004C"/>
    <w:rsid w:val="00ED375B"/>
    <w:rsid w:val="00EE3CDB"/>
    <w:rsid w:val="00EE61F6"/>
    <w:rsid w:val="00EE6C04"/>
    <w:rsid w:val="00EF11D1"/>
    <w:rsid w:val="00EF160A"/>
    <w:rsid w:val="00EF274F"/>
    <w:rsid w:val="00EF2B0C"/>
    <w:rsid w:val="00EF478F"/>
    <w:rsid w:val="00F00707"/>
    <w:rsid w:val="00F0096F"/>
    <w:rsid w:val="00F06B0C"/>
    <w:rsid w:val="00F13F3E"/>
    <w:rsid w:val="00F1465B"/>
    <w:rsid w:val="00F222F3"/>
    <w:rsid w:val="00F22368"/>
    <w:rsid w:val="00F278B8"/>
    <w:rsid w:val="00F30DAF"/>
    <w:rsid w:val="00F33113"/>
    <w:rsid w:val="00F33DBD"/>
    <w:rsid w:val="00F34A16"/>
    <w:rsid w:val="00F35F41"/>
    <w:rsid w:val="00F376E3"/>
    <w:rsid w:val="00F4376D"/>
    <w:rsid w:val="00F439A2"/>
    <w:rsid w:val="00F43CC5"/>
    <w:rsid w:val="00F45F91"/>
    <w:rsid w:val="00F54392"/>
    <w:rsid w:val="00F57471"/>
    <w:rsid w:val="00F63E4A"/>
    <w:rsid w:val="00F64F88"/>
    <w:rsid w:val="00F662C2"/>
    <w:rsid w:val="00F66F34"/>
    <w:rsid w:val="00F67599"/>
    <w:rsid w:val="00F701B6"/>
    <w:rsid w:val="00F72A8A"/>
    <w:rsid w:val="00F7485F"/>
    <w:rsid w:val="00F844F6"/>
    <w:rsid w:val="00F901F8"/>
    <w:rsid w:val="00F904E7"/>
    <w:rsid w:val="00F92A0A"/>
    <w:rsid w:val="00F9566A"/>
    <w:rsid w:val="00F9636C"/>
    <w:rsid w:val="00F97EAC"/>
    <w:rsid w:val="00FA01D4"/>
    <w:rsid w:val="00FA0670"/>
    <w:rsid w:val="00FA6C1A"/>
    <w:rsid w:val="00FA6D17"/>
    <w:rsid w:val="00FB5103"/>
    <w:rsid w:val="00FD13CC"/>
    <w:rsid w:val="00FD44DC"/>
    <w:rsid w:val="00FD4A02"/>
    <w:rsid w:val="00FE290B"/>
    <w:rsid w:val="00FF14C7"/>
    <w:rsid w:val="00FF2297"/>
    <w:rsid w:val="00FF34B4"/>
    <w:rsid w:val="00FF4EC7"/>
    <w:rsid w:val="00FF5191"/>
    <w:rsid w:val="00FF66B9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D44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rsid w:val="00670F6C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670F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1EA3"/>
  </w:style>
  <w:style w:type="paragraph" w:customStyle="1" w:styleId="ConsPlusNormal">
    <w:name w:val="ConsPlusNormal"/>
    <w:rsid w:val="00E21E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E21E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2E751E"/>
  </w:style>
  <w:style w:type="paragraph" w:customStyle="1" w:styleId="ConsPlusNonformat">
    <w:name w:val="ConsPlusNonformat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E751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E751E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2E75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2E75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Нижний колонтитул Знак"/>
    <w:link w:val="a9"/>
    <w:uiPriority w:val="99"/>
    <w:locked/>
    <w:rsid w:val="002E751E"/>
  </w:style>
  <w:style w:type="paragraph" w:styleId="ab">
    <w:name w:val="Normal (Web)"/>
    <w:basedOn w:val="a"/>
    <w:uiPriority w:val="99"/>
    <w:semiHidden/>
    <w:unhideWhenUsed/>
    <w:rsid w:val="00F844F6"/>
    <w:pPr>
      <w:spacing w:before="100" w:beforeAutospacing="1" w:after="100" w:afterAutospacing="1"/>
    </w:pPr>
    <w:rPr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F844F6"/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F844F6"/>
    <w:rPr>
      <w:rFonts w:asciiTheme="minorHAnsi" w:eastAsiaTheme="minorHAnsi" w:hAnsiTheme="minorHAnsi" w:cstheme="minorBidi"/>
      <w:lang w:eastAsia="en-US"/>
    </w:rPr>
  </w:style>
  <w:style w:type="character" w:styleId="ae">
    <w:name w:val="footnote reference"/>
    <w:basedOn w:val="a0"/>
    <w:uiPriority w:val="99"/>
    <w:semiHidden/>
    <w:unhideWhenUsed/>
    <w:rsid w:val="00F844F6"/>
    <w:rPr>
      <w:vertAlign w:val="superscript"/>
    </w:rPr>
  </w:style>
  <w:style w:type="paragraph" w:customStyle="1" w:styleId="FORMATTEXT">
    <w:name w:val=".FORMATTEXT"/>
    <w:rsid w:val="00211ED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0">
    <w:name w:val="Основной текст (2)_"/>
    <w:basedOn w:val="a0"/>
    <w:link w:val="21"/>
    <w:rsid w:val="008D17DE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D17DE"/>
    <w:pPr>
      <w:widowControl w:val="0"/>
      <w:shd w:val="clear" w:color="auto" w:fill="FFFFFF"/>
      <w:spacing w:before="480" w:after="480" w:line="274" w:lineRule="exact"/>
      <w:ind w:hanging="380"/>
    </w:pPr>
  </w:style>
  <w:style w:type="character" w:customStyle="1" w:styleId="5">
    <w:name w:val="Основной текст (5)_"/>
    <w:basedOn w:val="a0"/>
    <w:link w:val="50"/>
    <w:rsid w:val="008D17D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8D17DE"/>
    <w:pPr>
      <w:widowControl w:val="0"/>
      <w:shd w:val="clear" w:color="auto" w:fill="FFFFFF"/>
      <w:spacing w:before="480" w:line="274" w:lineRule="exact"/>
      <w:jc w:val="both"/>
    </w:pPr>
  </w:style>
  <w:style w:type="character" w:customStyle="1" w:styleId="3">
    <w:name w:val="Основной текст (3)_"/>
    <w:basedOn w:val="a0"/>
    <w:link w:val="30"/>
    <w:rsid w:val="00D47BC0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BC0"/>
    <w:pPr>
      <w:widowControl w:val="0"/>
      <w:shd w:val="clear" w:color="auto" w:fill="FFFFFF"/>
      <w:spacing w:line="581" w:lineRule="exact"/>
      <w:ind w:hanging="380"/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AE7505"/>
    <w:pPr>
      <w:ind w:left="720"/>
      <w:contextualSpacing/>
    </w:pPr>
  </w:style>
  <w:style w:type="character" w:customStyle="1" w:styleId="22">
    <w:name w:val="Основной текст (2) + Полужирный"/>
    <w:aliases w:val="Курсив,Интервал 1 pt"/>
    <w:rsid w:val="00496F3F"/>
    <w:rPr>
      <w:rFonts w:ascii="Times New Roman" w:hAnsi="Times New Roman" w:cs="Times New Roman"/>
      <w:b/>
      <w:bCs/>
      <w:i/>
      <w:iCs/>
      <w:spacing w:val="20"/>
      <w:sz w:val="24"/>
      <w:szCs w:val="24"/>
      <w:u w:val="none"/>
    </w:rPr>
  </w:style>
  <w:style w:type="character" w:customStyle="1" w:styleId="2MSReferenceSansSerif">
    <w:name w:val="Основной текст (2) + MS Reference Sans Serif"/>
    <w:aliases w:val="10 pt,Курсив1"/>
    <w:rsid w:val="00496F3F"/>
    <w:rPr>
      <w:rFonts w:ascii="MS Reference Sans Serif" w:hAnsi="MS Reference Sans Serif" w:cs="MS Reference Sans Serif"/>
      <w:i/>
      <w:iCs/>
      <w:sz w:val="20"/>
      <w:szCs w:val="20"/>
      <w:u w:val="none"/>
    </w:rPr>
  </w:style>
  <w:style w:type="paragraph" w:customStyle="1" w:styleId="formattext0">
    <w:name w:val="formattext"/>
    <w:basedOn w:val="a"/>
    <w:rsid w:val="00797408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annotation reference"/>
    <w:basedOn w:val="a0"/>
    <w:semiHidden/>
    <w:unhideWhenUsed/>
    <w:rsid w:val="004113A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4113AA"/>
  </w:style>
  <w:style w:type="character" w:customStyle="1" w:styleId="af2">
    <w:name w:val="Текст примечания Знак"/>
    <w:basedOn w:val="a0"/>
    <w:link w:val="af1"/>
    <w:semiHidden/>
    <w:rsid w:val="004113AA"/>
  </w:style>
  <w:style w:type="paragraph" w:styleId="af3">
    <w:name w:val="annotation subject"/>
    <w:basedOn w:val="af1"/>
    <w:next w:val="af1"/>
    <w:link w:val="af4"/>
    <w:semiHidden/>
    <w:unhideWhenUsed/>
    <w:rsid w:val="004113A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4113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rsid w:val="00670F6C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670F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1EA3"/>
  </w:style>
  <w:style w:type="paragraph" w:customStyle="1" w:styleId="ConsPlusNormal">
    <w:name w:val="ConsPlusNormal"/>
    <w:rsid w:val="00E21E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E21E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2E751E"/>
  </w:style>
  <w:style w:type="paragraph" w:customStyle="1" w:styleId="ConsPlusNonformat">
    <w:name w:val="ConsPlusNonformat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E751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E751E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2E75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2E75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Нижний колонтитул Знак"/>
    <w:link w:val="a9"/>
    <w:uiPriority w:val="99"/>
    <w:locked/>
    <w:rsid w:val="002E751E"/>
  </w:style>
  <w:style w:type="paragraph" w:styleId="ab">
    <w:name w:val="Normal (Web)"/>
    <w:basedOn w:val="a"/>
    <w:uiPriority w:val="99"/>
    <w:semiHidden/>
    <w:unhideWhenUsed/>
    <w:rsid w:val="00F844F6"/>
    <w:pPr>
      <w:spacing w:before="100" w:beforeAutospacing="1" w:after="100" w:afterAutospacing="1"/>
    </w:pPr>
    <w:rPr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F844F6"/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F844F6"/>
    <w:rPr>
      <w:rFonts w:asciiTheme="minorHAnsi" w:eastAsiaTheme="minorHAnsi" w:hAnsiTheme="minorHAnsi" w:cstheme="minorBidi"/>
      <w:lang w:eastAsia="en-US"/>
    </w:rPr>
  </w:style>
  <w:style w:type="character" w:styleId="ae">
    <w:name w:val="footnote reference"/>
    <w:basedOn w:val="a0"/>
    <w:uiPriority w:val="99"/>
    <w:semiHidden/>
    <w:unhideWhenUsed/>
    <w:rsid w:val="00F844F6"/>
    <w:rPr>
      <w:vertAlign w:val="superscript"/>
    </w:rPr>
  </w:style>
  <w:style w:type="paragraph" w:customStyle="1" w:styleId="FORMATTEXT">
    <w:name w:val=".FORMATTEXT"/>
    <w:rsid w:val="00211ED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0">
    <w:name w:val="Основной текст (2)_"/>
    <w:basedOn w:val="a0"/>
    <w:link w:val="21"/>
    <w:rsid w:val="008D17DE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D17DE"/>
    <w:pPr>
      <w:widowControl w:val="0"/>
      <w:shd w:val="clear" w:color="auto" w:fill="FFFFFF"/>
      <w:spacing w:before="480" w:after="480" w:line="274" w:lineRule="exact"/>
      <w:ind w:hanging="380"/>
    </w:pPr>
  </w:style>
  <w:style w:type="character" w:customStyle="1" w:styleId="5">
    <w:name w:val="Основной текст (5)_"/>
    <w:basedOn w:val="a0"/>
    <w:link w:val="50"/>
    <w:rsid w:val="008D17D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8D17DE"/>
    <w:pPr>
      <w:widowControl w:val="0"/>
      <w:shd w:val="clear" w:color="auto" w:fill="FFFFFF"/>
      <w:spacing w:before="480" w:line="274" w:lineRule="exact"/>
      <w:jc w:val="both"/>
    </w:pPr>
  </w:style>
  <w:style w:type="character" w:customStyle="1" w:styleId="3">
    <w:name w:val="Основной текст (3)_"/>
    <w:basedOn w:val="a0"/>
    <w:link w:val="30"/>
    <w:rsid w:val="00D47BC0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BC0"/>
    <w:pPr>
      <w:widowControl w:val="0"/>
      <w:shd w:val="clear" w:color="auto" w:fill="FFFFFF"/>
      <w:spacing w:line="581" w:lineRule="exact"/>
      <w:ind w:hanging="380"/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AE7505"/>
    <w:pPr>
      <w:ind w:left="720"/>
      <w:contextualSpacing/>
    </w:pPr>
  </w:style>
  <w:style w:type="character" w:customStyle="1" w:styleId="22">
    <w:name w:val="Основной текст (2) + Полужирный"/>
    <w:aliases w:val="Курсив,Интервал 1 pt"/>
    <w:rsid w:val="00496F3F"/>
    <w:rPr>
      <w:rFonts w:ascii="Times New Roman" w:hAnsi="Times New Roman" w:cs="Times New Roman"/>
      <w:b/>
      <w:bCs/>
      <w:i/>
      <w:iCs/>
      <w:spacing w:val="20"/>
      <w:sz w:val="24"/>
      <w:szCs w:val="24"/>
      <w:u w:val="none"/>
    </w:rPr>
  </w:style>
  <w:style w:type="character" w:customStyle="1" w:styleId="2MSReferenceSansSerif">
    <w:name w:val="Основной текст (2) + MS Reference Sans Serif"/>
    <w:aliases w:val="10 pt,Курсив1"/>
    <w:rsid w:val="00496F3F"/>
    <w:rPr>
      <w:rFonts w:ascii="MS Reference Sans Serif" w:hAnsi="MS Reference Sans Serif" w:cs="MS Reference Sans Serif"/>
      <w:i/>
      <w:iCs/>
      <w:sz w:val="20"/>
      <w:szCs w:val="20"/>
      <w:u w:val="none"/>
    </w:rPr>
  </w:style>
  <w:style w:type="paragraph" w:customStyle="1" w:styleId="formattext0">
    <w:name w:val="formattext"/>
    <w:basedOn w:val="a"/>
    <w:rsid w:val="00797408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annotation reference"/>
    <w:basedOn w:val="a0"/>
    <w:semiHidden/>
    <w:unhideWhenUsed/>
    <w:rsid w:val="004113A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4113AA"/>
  </w:style>
  <w:style w:type="character" w:customStyle="1" w:styleId="af2">
    <w:name w:val="Текст примечания Знак"/>
    <w:basedOn w:val="a0"/>
    <w:link w:val="af1"/>
    <w:semiHidden/>
    <w:rsid w:val="004113AA"/>
  </w:style>
  <w:style w:type="paragraph" w:styleId="af3">
    <w:name w:val="annotation subject"/>
    <w:basedOn w:val="af1"/>
    <w:next w:val="af1"/>
    <w:link w:val="af4"/>
    <w:semiHidden/>
    <w:unhideWhenUsed/>
    <w:rsid w:val="004113A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4113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hkeeva.nv.KOBR\AppData\Local\Temp\bdttmp\b668c2b2-5639-4500-b2ef-53b1e8a21c6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FCCBC-6506-46DA-8BB0-17F70C64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b668c2b2-5639-4500-b2ef-53b1e8a21c6f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Трещёв Денис Михайлович</dc:creator>
  <cp:lastModifiedBy>Утробин Сергей Геннадьевич</cp:lastModifiedBy>
  <cp:revision>2</cp:revision>
  <cp:lastPrinted>2025-04-09T13:18:00Z</cp:lastPrinted>
  <dcterms:created xsi:type="dcterms:W3CDTF">2026-07-30T08:09:00Z</dcterms:created>
  <dcterms:modified xsi:type="dcterms:W3CDTF">2026-07-30T08:09:00Z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ea2039e6-d685-4204-a5f6-8c7d1dab072e</vt:lpwstr>
  </property>
</Properties>
</file>