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2319" w:rsidRPr="00A85A0B" w:rsidRDefault="002F2419" w:rsidP="00BA2319">
      <w:r w:rsidRPr="00A85A0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5F2DE4" wp14:editId="5F708AFF">
                <wp:simplePos x="0" y="0"/>
                <wp:positionH relativeFrom="column">
                  <wp:posOffset>878983</wp:posOffset>
                </wp:positionH>
                <wp:positionV relativeFrom="paragraph">
                  <wp:posOffset>2050961</wp:posOffset>
                </wp:positionV>
                <wp:extent cx="2494204" cy="2009104"/>
                <wp:effectExtent l="0" t="0" r="1905" b="1079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4204" cy="2009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AAA" w:rsidRDefault="008F5AAA" w:rsidP="00C603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 организации аттестации экспертов, привлекаемых Комитетом по образованию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к осуществлению экспертизы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в целях федерального государственного контроля (надзора) в сфере образования,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и о признании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утратившими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силу некоторых распоряжений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A85A0B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8F5AAA" w:rsidRDefault="008F5AAA" w:rsidP="00C60361">
                            <w:pPr>
                              <w:rPr>
                                <w:b/>
                              </w:rPr>
                            </w:pPr>
                          </w:p>
                          <w:p w:rsidR="008F5AAA" w:rsidRDefault="008F5AA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F5AAA" w:rsidRDefault="008F5AA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F5AAA" w:rsidRDefault="008F5AA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F5AAA" w:rsidRPr="00171FAD" w:rsidRDefault="008F5AA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9.2pt;margin-top:161.5pt;width:196.4pt;height:15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" filled="f" stroked="f">
                <v:textbox inset="0,0,0,0">
                  <w:txbxContent>
                    <w:p w:rsidR="008F5AAA" w:rsidRDefault="008F5AAA" w:rsidP="00C60361">
                      <w:pPr>
                        <w:rPr>
                          <w:b/>
                        </w:rPr>
                      </w:pPr>
                      <w:bookmarkStart w:id="1" w:name="_GoBack"/>
                      <w:r>
                        <w:rPr>
                          <w:b/>
                        </w:rPr>
                        <w:t xml:space="preserve">Об организации аттестации экспертов, привлекаемых Комитетом по образованию </w:t>
                      </w:r>
                      <w:r>
                        <w:rPr>
                          <w:b/>
                        </w:rPr>
                        <w:br/>
                        <w:t xml:space="preserve">к осуществлению экспертизы </w:t>
                      </w:r>
                      <w:r>
                        <w:rPr>
                          <w:b/>
                        </w:rPr>
                        <w:br/>
                        <w:t xml:space="preserve">в целях федерального государственного контроля (надзора) в сфере образования, </w:t>
                      </w:r>
                      <w:r>
                        <w:rPr>
                          <w:b/>
                        </w:rPr>
                        <w:br/>
                        <w:t xml:space="preserve">и о признании </w:t>
                      </w:r>
                      <w:proofErr w:type="gramStart"/>
                      <w:r>
                        <w:rPr>
                          <w:b/>
                        </w:rPr>
                        <w:t>утратившими</w:t>
                      </w:r>
                      <w:proofErr w:type="gramEnd"/>
                      <w:r>
                        <w:rPr>
                          <w:b/>
                        </w:rPr>
                        <w:t xml:space="preserve"> силу некоторых распоряжений</w:t>
                      </w:r>
                      <w:r>
                        <w:rPr>
                          <w:b/>
                        </w:rPr>
                        <w:br/>
                      </w:r>
                      <w:r w:rsidRPr="00A85A0B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8F5AAA" w:rsidRDefault="008F5AAA" w:rsidP="00C60361">
                      <w:pPr>
                        <w:rPr>
                          <w:b/>
                        </w:rPr>
                      </w:pPr>
                    </w:p>
                    <w:p w:rsidR="008F5AAA" w:rsidRDefault="008F5AA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F5AAA" w:rsidRDefault="008F5AA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F5AAA" w:rsidRDefault="008F5AA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F5AAA" w:rsidRPr="00171FAD" w:rsidRDefault="008F5AA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р</w:t>
                      </w:r>
                      <w:bookmarkEnd w:id="1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A85A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14C8C" wp14:editId="103296FD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4445" r="3175" b="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AAA" w:rsidRDefault="008F5A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8F5AAA" w:rsidRDefault="008F5A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 w:rsidRPr="00A85A0B">
        <w:rPr>
          <w:noProof/>
        </w:rPr>
        <w:drawing>
          <wp:inline distT="0" distB="0" distL="0" distR="0" wp14:anchorId="7FD732C3" wp14:editId="7DC34E49">
            <wp:extent cx="7088505" cy="2340610"/>
            <wp:effectExtent l="0" t="0" r="0" b="254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Pr="00A85A0B" w:rsidRDefault="00BA2319" w:rsidP="00BA2319">
      <w:pPr>
        <w:sectPr w:rsidR="00BA2319" w:rsidRPr="00A85A0B" w:rsidSect="00EC675F">
          <w:headerReference w:type="default" r:id="rId10"/>
          <w:type w:val="continuous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</w:p>
    <w:p w:rsidR="00171FAD" w:rsidRPr="00A85A0B" w:rsidRDefault="00171FAD"/>
    <w:p w:rsidR="00171FAD" w:rsidRPr="00A85A0B" w:rsidRDefault="00171FAD"/>
    <w:p w:rsidR="00171FAD" w:rsidRPr="00A85A0B" w:rsidRDefault="00171FAD"/>
    <w:p w:rsidR="006A7DB3" w:rsidRPr="00A85A0B" w:rsidRDefault="006A7DB3"/>
    <w:p w:rsidR="00D74EB3" w:rsidRPr="00A85A0B" w:rsidRDefault="00D74EB3" w:rsidP="00D74EB3">
      <w:pPr>
        <w:tabs>
          <w:tab w:val="left" w:pos="993"/>
        </w:tabs>
        <w:jc w:val="both"/>
      </w:pPr>
    </w:p>
    <w:p w:rsidR="00D74EB3" w:rsidRPr="00A85A0B" w:rsidRDefault="00D74EB3" w:rsidP="00D74EB3">
      <w:pPr>
        <w:tabs>
          <w:tab w:val="left" w:pos="993"/>
        </w:tabs>
        <w:jc w:val="both"/>
      </w:pPr>
    </w:p>
    <w:p w:rsidR="00D74EB3" w:rsidRPr="00A85A0B" w:rsidRDefault="00D74EB3" w:rsidP="00D74EB3">
      <w:pPr>
        <w:tabs>
          <w:tab w:val="left" w:pos="993"/>
        </w:tabs>
        <w:jc w:val="both"/>
      </w:pPr>
    </w:p>
    <w:p w:rsidR="00D74EB3" w:rsidRPr="00A85A0B" w:rsidRDefault="00D74EB3" w:rsidP="00D74EB3">
      <w:pPr>
        <w:tabs>
          <w:tab w:val="left" w:pos="993"/>
        </w:tabs>
        <w:jc w:val="both"/>
      </w:pPr>
    </w:p>
    <w:p w:rsidR="00D74EB3" w:rsidRPr="00A85A0B" w:rsidRDefault="00D74EB3" w:rsidP="00D74EB3">
      <w:pPr>
        <w:tabs>
          <w:tab w:val="left" w:pos="993"/>
        </w:tabs>
        <w:jc w:val="both"/>
      </w:pPr>
    </w:p>
    <w:p w:rsidR="002C30F3" w:rsidRPr="00A85A0B" w:rsidRDefault="002C30F3" w:rsidP="00D74EB3">
      <w:pPr>
        <w:tabs>
          <w:tab w:val="left" w:pos="993"/>
        </w:tabs>
        <w:ind w:firstLine="708"/>
        <w:jc w:val="both"/>
      </w:pPr>
    </w:p>
    <w:p w:rsidR="002C30F3" w:rsidRPr="00A85A0B" w:rsidRDefault="002C30F3" w:rsidP="00D74EB3">
      <w:pPr>
        <w:tabs>
          <w:tab w:val="left" w:pos="993"/>
        </w:tabs>
        <w:ind w:firstLine="708"/>
        <w:jc w:val="both"/>
      </w:pPr>
    </w:p>
    <w:p w:rsidR="00D74EB3" w:rsidRPr="00A85A0B" w:rsidRDefault="00D74EB3" w:rsidP="00D74EB3">
      <w:pPr>
        <w:tabs>
          <w:tab w:val="left" w:pos="993"/>
        </w:tabs>
        <w:ind w:firstLine="708"/>
        <w:jc w:val="both"/>
      </w:pPr>
      <w:proofErr w:type="gramStart"/>
      <w:r w:rsidRPr="00A85A0B">
        <w:t xml:space="preserve">В соответствии с </w:t>
      </w:r>
      <w:r w:rsidR="005000A1" w:rsidRPr="00A85A0B">
        <w:t>Правилами</w:t>
      </w:r>
      <w:r w:rsidRPr="00A85A0B">
        <w:t xml:space="preserve"> </w:t>
      </w:r>
      <w:r w:rsidR="005000A1" w:rsidRPr="00A85A0B">
        <w:t>аттестации экспертов, привлекаемых</w:t>
      </w:r>
      <w:r w:rsidR="000262A1" w:rsidRPr="00A85A0B">
        <w:br/>
      </w:r>
      <w:r w:rsidR="005000A1" w:rsidRPr="00A85A0B">
        <w:t xml:space="preserve">к осуществлению экспертизы в целях </w:t>
      </w:r>
      <w:r w:rsidR="00625A63" w:rsidRPr="00A85A0B">
        <w:t>федерального государственного контроля (надзора) в сфере образования</w:t>
      </w:r>
      <w:r w:rsidR="000262A1" w:rsidRPr="00A85A0B">
        <w:t>,</w:t>
      </w:r>
      <w:r w:rsidR="00993035" w:rsidRPr="00A85A0B">
        <w:t xml:space="preserve"> </w:t>
      </w:r>
      <w:r w:rsidR="005000A1" w:rsidRPr="00A85A0B">
        <w:t>муниципального контроля, утвержденными постановлением Правительства Российской Федерации от 29.12.2020 № 2328, Положением о Комитете</w:t>
      </w:r>
      <w:r w:rsidR="002C30F3" w:rsidRPr="00A85A0B">
        <w:br/>
      </w:r>
      <w:r w:rsidR="005000A1" w:rsidRPr="00A85A0B">
        <w:t>по образованию, утвержденным постановлением Правительства Санкт-Петербурга</w:t>
      </w:r>
      <w:r w:rsidR="002C30F3" w:rsidRPr="00A85A0B">
        <w:br/>
      </w:r>
      <w:r w:rsidR="005000A1" w:rsidRPr="00A85A0B">
        <w:t xml:space="preserve">от 24.02.2004 № 225, в целях реализации переданных полномочий по осуществлению </w:t>
      </w:r>
      <w:r w:rsidR="00BD5522" w:rsidRPr="00A85A0B">
        <w:t>федерального государственного контроля (надзора) в сфере образования</w:t>
      </w:r>
      <w:r w:rsidR="005000A1" w:rsidRPr="00A85A0B">
        <w:t>:</w:t>
      </w:r>
      <w:proofErr w:type="gramEnd"/>
    </w:p>
    <w:p w:rsidR="005000A1" w:rsidRPr="00A85A0B" w:rsidRDefault="005000A1" w:rsidP="00D74EB3">
      <w:pPr>
        <w:tabs>
          <w:tab w:val="left" w:pos="993"/>
        </w:tabs>
        <w:ind w:firstLine="708"/>
        <w:jc w:val="both"/>
      </w:pPr>
    </w:p>
    <w:p w:rsidR="00C60361" w:rsidRPr="00A85A0B" w:rsidRDefault="005000A1" w:rsidP="002A08EA">
      <w:pPr>
        <w:numPr>
          <w:ilvl w:val="0"/>
          <w:numId w:val="1"/>
        </w:numPr>
        <w:tabs>
          <w:tab w:val="left" w:pos="993"/>
        </w:tabs>
        <w:ind w:left="0" w:firstLine="708"/>
        <w:jc w:val="both"/>
      </w:pPr>
      <w:r w:rsidRPr="00A85A0B">
        <w:t>У</w:t>
      </w:r>
      <w:r w:rsidR="00C37B67" w:rsidRPr="00A85A0B">
        <w:t>становить</w:t>
      </w:r>
      <w:r w:rsidR="006C174C" w:rsidRPr="00A85A0B">
        <w:t>:</w:t>
      </w:r>
    </w:p>
    <w:p w:rsidR="00722989" w:rsidRPr="00A85A0B" w:rsidRDefault="00286368" w:rsidP="00660EEB">
      <w:pPr>
        <w:tabs>
          <w:tab w:val="left" w:pos="993"/>
        </w:tabs>
        <w:ind w:firstLine="709"/>
        <w:jc w:val="both"/>
      </w:pPr>
      <w:r w:rsidRPr="00A85A0B">
        <w:t xml:space="preserve">1.1. </w:t>
      </w:r>
      <w:r w:rsidR="005000A1" w:rsidRPr="00A85A0B">
        <w:t xml:space="preserve">Перечень областей экспертиз и соответствующих им видов экспертиз, </w:t>
      </w:r>
      <w:r w:rsidR="00AF61E5" w:rsidRPr="00A85A0B">
        <w:br/>
      </w:r>
      <w:r w:rsidR="005000A1" w:rsidRPr="00A85A0B">
        <w:t>для проведения которых Комитету по образованию требуется привлечение экспертов, согласно приложен</w:t>
      </w:r>
      <w:r w:rsidR="00341A19">
        <w:t>ию № 1</w:t>
      </w:r>
      <w:r w:rsidR="005000A1" w:rsidRPr="00A85A0B">
        <w:t>.</w:t>
      </w:r>
    </w:p>
    <w:p w:rsidR="004C13CD" w:rsidRPr="00A85A0B" w:rsidRDefault="004C13CD" w:rsidP="00C37B67">
      <w:pPr>
        <w:tabs>
          <w:tab w:val="left" w:pos="993"/>
        </w:tabs>
        <w:ind w:firstLine="709"/>
        <w:jc w:val="both"/>
      </w:pPr>
      <w:r w:rsidRPr="00A85A0B">
        <w:t xml:space="preserve">1.2. </w:t>
      </w:r>
      <w:r w:rsidR="00C37B67" w:rsidRPr="00A85A0B">
        <w:t>Состав административных процедур</w:t>
      </w:r>
      <w:r w:rsidR="005A31EC" w:rsidRPr="00A85A0B">
        <w:t>, проводимых</w:t>
      </w:r>
      <w:r w:rsidR="00BD5522" w:rsidRPr="00A85A0B">
        <w:t xml:space="preserve"> </w:t>
      </w:r>
      <w:r w:rsidR="005A31EC" w:rsidRPr="00A85A0B">
        <w:t xml:space="preserve">Комитетом по образованию по вопросам аттестации </w:t>
      </w:r>
      <w:r w:rsidR="00C37B67" w:rsidRPr="00A85A0B">
        <w:t>граждан, претендующи</w:t>
      </w:r>
      <w:r w:rsidR="005A31EC" w:rsidRPr="00A85A0B">
        <w:t>х</w:t>
      </w:r>
      <w:r w:rsidR="00C37B67" w:rsidRPr="00A85A0B">
        <w:t xml:space="preserve"> на получение аттестации эксперт</w:t>
      </w:r>
      <w:r w:rsidR="00BD5522" w:rsidRPr="00A85A0B">
        <w:t>ов</w:t>
      </w:r>
      <w:r w:rsidR="0075102C" w:rsidRPr="00A85A0B">
        <w:t xml:space="preserve">, </w:t>
      </w:r>
      <w:r w:rsidR="00BD5522" w:rsidRPr="00A85A0B">
        <w:t xml:space="preserve">привлекаемых Комитетом по образованию к осуществлению экспертизы в целях федерального государственного контроля (надзора) в сфере образования, </w:t>
      </w:r>
      <w:r w:rsidR="00655180" w:rsidRPr="00A85A0B">
        <w:t xml:space="preserve">включая сроки их проведения, </w:t>
      </w:r>
      <w:r w:rsidR="0075102C" w:rsidRPr="00A85A0B">
        <w:t>согласно приложению №</w:t>
      </w:r>
      <w:r w:rsidR="002C30F3" w:rsidRPr="00A85A0B">
        <w:t> </w:t>
      </w:r>
      <w:r w:rsidR="00341A19">
        <w:t>2</w:t>
      </w:r>
      <w:r w:rsidR="0075102C" w:rsidRPr="00A85A0B">
        <w:t>.</w:t>
      </w:r>
    </w:p>
    <w:p w:rsidR="00BD5522" w:rsidRPr="00A85A0B" w:rsidRDefault="00C44116" w:rsidP="00BD5522">
      <w:pPr>
        <w:tabs>
          <w:tab w:val="left" w:pos="993"/>
        </w:tabs>
        <w:ind w:firstLine="709"/>
        <w:jc w:val="both"/>
      </w:pPr>
      <w:r w:rsidRPr="00A85A0B">
        <w:t>1.3</w:t>
      </w:r>
      <w:r w:rsidR="00C60361" w:rsidRPr="00A85A0B">
        <w:t>.</w:t>
      </w:r>
      <w:r w:rsidR="00064D7A" w:rsidRPr="00A85A0B">
        <w:t> </w:t>
      </w:r>
      <w:r w:rsidR="0075102C" w:rsidRPr="00A85A0B">
        <w:t xml:space="preserve">Критерии аттестации </w:t>
      </w:r>
      <w:r w:rsidR="00B17491" w:rsidRPr="00A85A0B">
        <w:t>экспертов</w:t>
      </w:r>
      <w:r w:rsidR="00BD5522" w:rsidRPr="00A85A0B">
        <w:t>, привлекаемых Комитетом по образованию</w:t>
      </w:r>
      <w:r w:rsidR="002C30F3" w:rsidRPr="00A85A0B">
        <w:br/>
      </w:r>
      <w:r w:rsidR="00BD5522" w:rsidRPr="00A85A0B">
        <w:t xml:space="preserve">к осуществлению экспертизы в целях федерального государственного контроля (надзора) в сфере образования, </w:t>
      </w:r>
      <w:r w:rsidR="0075102C" w:rsidRPr="00A85A0B">
        <w:t>согласно приложению №</w:t>
      </w:r>
      <w:r w:rsidR="002C30F3" w:rsidRPr="00A85A0B">
        <w:t> </w:t>
      </w:r>
      <w:r w:rsidR="0075102C" w:rsidRPr="00A85A0B">
        <w:t>3</w:t>
      </w:r>
      <w:r w:rsidR="00BD5522" w:rsidRPr="00A85A0B">
        <w:t>.</w:t>
      </w:r>
    </w:p>
    <w:p w:rsidR="0011455D" w:rsidRPr="00A85A0B" w:rsidRDefault="0011455D" w:rsidP="0011455D">
      <w:pPr>
        <w:tabs>
          <w:tab w:val="left" w:pos="993"/>
        </w:tabs>
        <w:ind w:firstLine="709"/>
        <w:jc w:val="both"/>
      </w:pPr>
      <w:r w:rsidRPr="00A85A0B">
        <w:t>1.</w:t>
      </w:r>
      <w:r w:rsidR="00627D31" w:rsidRPr="00A85A0B">
        <w:t>4</w:t>
      </w:r>
      <w:r w:rsidRPr="00A85A0B">
        <w:t xml:space="preserve">. Форму заявления </w:t>
      </w:r>
      <w:r w:rsidR="00B25CBB" w:rsidRPr="00A85A0B">
        <w:t>об</w:t>
      </w:r>
      <w:r w:rsidRPr="00A85A0B">
        <w:t xml:space="preserve"> аттестации эксперта, привлекаемого Комитетом</w:t>
      </w:r>
      <w:r w:rsidR="002C30F3" w:rsidRPr="00A85A0B">
        <w:br/>
      </w:r>
      <w:r w:rsidRPr="00A85A0B">
        <w:t>по образованию к осуществлению экспертизы в целях федерального государственного контроля (надзора) в сфере образования, согласно приложению №</w:t>
      </w:r>
      <w:r w:rsidR="002C30F3" w:rsidRPr="00A85A0B">
        <w:t> </w:t>
      </w:r>
      <w:r w:rsidR="00341A19">
        <w:t>4</w:t>
      </w:r>
      <w:r w:rsidR="002C30F3" w:rsidRPr="00A85A0B">
        <w:t>.</w:t>
      </w:r>
    </w:p>
    <w:p w:rsidR="00BD5522" w:rsidRPr="00A85A0B" w:rsidRDefault="0075102C" w:rsidP="00BD5522">
      <w:pPr>
        <w:tabs>
          <w:tab w:val="left" w:pos="993"/>
        </w:tabs>
        <w:ind w:firstLine="709"/>
        <w:jc w:val="both"/>
      </w:pPr>
      <w:r w:rsidRPr="00A85A0B">
        <w:t>1.</w:t>
      </w:r>
      <w:r w:rsidR="00CF6A82" w:rsidRPr="00A85A0B">
        <w:t>5</w:t>
      </w:r>
      <w:r w:rsidRPr="00A85A0B">
        <w:t>. Порядок и сроки проведения квалификационного экзамена</w:t>
      </w:r>
      <w:r w:rsidR="00BD5522" w:rsidRPr="00A85A0B">
        <w:t xml:space="preserve"> для граждан, претендующих на получение аттестации экспертов, привлекаемых Комитетом</w:t>
      </w:r>
      <w:r w:rsidR="002C30F3" w:rsidRPr="00A85A0B">
        <w:br/>
      </w:r>
      <w:r w:rsidR="00BD5522" w:rsidRPr="00A85A0B">
        <w:t>по образованию к осуществлению экспертизы в целях федерального государственного контроля (надзора) в сфере образования, согласно приложению №</w:t>
      </w:r>
      <w:r w:rsidR="002C30F3" w:rsidRPr="00A85A0B">
        <w:t> </w:t>
      </w:r>
      <w:r w:rsidR="007957B6" w:rsidRPr="00A85A0B">
        <w:t>5</w:t>
      </w:r>
      <w:r w:rsidR="00BD5522" w:rsidRPr="00A85A0B">
        <w:t>.</w:t>
      </w:r>
    </w:p>
    <w:p w:rsidR="0011455D" w:rsidRPr="00A85A0B" w:rsidRDefault="00D410FE" w:rsidP="00BD5522">
      <w:pPr>
        <w:tabs>
          <w:tab w:val="left" w:pos="993"/>
        </w:tabs>
        <w:ind w:firstLine="709"/>
        <w:jc w:val="both"/>
      </w:pPr>
      <w:r w:rsidRPr="00A85A0B">
        <w:t>1.6</w:t>
      </w:r>
      <w:r w:rsidR="003A722C" w:rsidRPr="00A85A0B">
        <w:t>. Положение об а</w:t>
      </w:r>
      <w:r w:rsidR="0011455D" w:rsidRPr="00A85A0B">
        <w:t xml:space="preserve">ттестационной комиссии по проведению квалификационного экзамена для граждан, претендующих на получение аттестации экспертов, привлекаемых Комитетом по образованию к осуществлению экспертизы в целях федерального государственного контроля (надзора) в сфере образования, согласно приложению № </w:t>
      </w:r>
      <w:r w:rsidR="007957B6" w:rsidRPr="00A85A0B">
        <w:t>6</w:t>
      </w:r>
      <w:r w:rsidR="00341A19">
        <w:t>.</w:t>
      </w:r>
    </w:p>
    <w:p w:rsidR="00C1329E" w:rsidRPr="00A85A0B" w:rsidRDefault="00D410FE" w:rsidP="00C1329E">
      <w:pPr>
        <w:tabs>
          <w:tab w:val="left" w:pos="993"/>
        </w:tabs>
        <w:ind w:firstLine="709"/>
        <w:jc w:val="both"/>
      </w:pPr>
      <w:r w:rsidRPr="00A85A0B">
        <w:lastRenderedPageBreak/>
        <w:t>1.7</w:t>
      </w:r>
      <w:r w:rsidR="00C1329E" w:rsidRPr="00A85A0B">
        <w:t>. Срок действия аттестации эксперт</w:t>
      </w:r>
      <w:r w:rsidR="005D5DA0" w:rsidRPr="00A85A0B">
        <w:t>ов</w:t>
      </w:r>
      <w:r w:rsidR="00C1329E" w:rsidRPr="00A85A0B">
        <w:t>, привлекаем</w:t>
      </w:r>
      <w:r w:rsidR="005D5DA0" w:rsidRPr="00A85A0B">
        <w:t>ых</w:t>
      </w:r>
      <w:r w:rsidR="00C1329E" w:rsidRPr="00A85A0B">
        <w:t xml:space="preserve"> Комитетом</w:t>
      </w:r>
      <w:r w:rsidR="002C30F3" w:rsidRPr="00A85A0B">
        <w:br/>
      </w:r>
      <w:r w:rsidR="00C1329E" w:rsidRPr="00A85A0B">
        <w:t>по образованию к осуществлению экспертизы в целях федерального государственного контроля (надзора) в сфере образования, согласно приложению №</w:t>
      </w:r>
      <w:r w:rsidR="002C30F3" w:rsidRPr="00A85A0B">
        <w:t> </w:t>
      </w:r>
      <w:r w:rsidR="007957B6" w:rsidRPr="00A85A0B">
        <w:t>7</w:t>
      </w:r>
      <w:r w:rsidR="00C1329E" w:rsidRPr="00A85A0B">
        <w:t>.</w:t>
      </w:r>
    </w:p>
    <w:p w:rsidR="00ED4BE7" w:rsidRPr="00A85A0B" w:rsidRDefault="00D410FE" w:rsidP="00ED4BE7">
      <w:pPr>
        <w:tabs>
          <w:tab w:val="left" w:pos="993"/>
        </w:tabs>
        <w:ind w:firstLine="709"/>
        <w:jc w:val="both"/>
      </w:pPr>
      <w:r w:rsidRPr="00A85A0B">
        <w:t>1.8</w:t>
      </w:r>
      <w:r w:rsidR="00ED4BE7" w:rsidRPr="00A85A0B">
        <w:t>. Правила формирования и ведения реестра экспертов, привлекаемых Комитетом по образованию к осуществлению экспертизы в целях федерального государственного контроля (надзора) в сфере образования, согласно приложению №</w:t>
      </w:r>
      <w:r w:rsidR="002C30F3" w:rsidRPr="00A85A0B">
        <w:t> </w:t>
      </w:r>
      <w:r w:rsidR="007957B6" w:rsidRPr="00A85A0B">
        <w:t>8</w:t>
      </w:r>
      <w:r w:rsidR="00ED4BE7" w:rsidRPr="00A85A0B">
        <w:t>.</w:t>
      </w:r>
    </w:p>
    <w:p w:rsidR="00B35ADE" w:rsidRPr="00A85A0B" w:rsidRDefault="00E62B8A" w:rsidP="00B35ADE">
      <w:pPr>
        <w:tabs>
          <w:tab w:val="left" w:pos="993"/>
        </w:tabs>
        <w:ind w:firstLine="709"/>
        <w:jc w:val="both"/>
      </w:pPr>
      <w:r w:rsidRPr="00A85A0B">
        <w:t>2</w:t>
      </w:r>
      <w:r w:rsidR="00016483" w:rsidRPr="00A85A0B">
        <w:t xml:space="preserve">. </w:t>
      </w:r>
      <w:r w:rsidR="00B35ADE" w:rsidRPr="00A85A0B">
        <w:t>Признать утратившими силу:</w:t>
      </w:r>
    </w:p>
    <w:p w:rsidR="003612D0" w:rsidRPr="00A85A0B" w:rsidRDefault="00B35ADE" w:rsidP="00B35ADE">
      <w:pPr>
        <w:tabs>
          <w:tab w:val="left" w:pos="993"/>
        </w:tabs>
        <w:ind w:firstLine="709"/>
        <w:jc w:val="both"/>
      </w:pPr>
      <w:r w:rsidRPr="00A85A0B">
        <w:t xml:space="preserve">распоряжение Комитета по образованию от 05.07.2021 № 1957-р </w:t>
      </w:r>
      <w:r w:rsidR="00FC2A4A" w:rsidRPr="00A85A0B">
        <w:t>«</w:t>
      </w:r>
      <w:r w:rsidRPr="00A85A0B">
        <w:t>Об организации аттестации экспертов, привлекаемых к осуществлению экспертизы в целях федерального государственного контроля (надзора) в сфере образования</w:t>
      </w:r>
      <w:r w:rsidR="00D72D0B">
        <w:t>»</w:t>
      </w:r>
      <w:r w:rsidRPr="00A85A0B">
        <w:t>;</w:t>
      </w:r>
    </w:p>
    <w:p w:rsidR="00B35ADE" w:rsidRPr="00A85A0B" w:rsidRDefault="00B35ADE" w:rsidP="00B35ADE">
      <w:pPr>
        <w:tabs>
          <w:tab w:val="left" w:pos="993"/>
        </w:tabs>
        <w:ind w:firstLine="709"/>
        <w:jc w:val="both"/>
      </w:pPr>
      <w:r w:rsidRPr="00A85A0B">
        <w:t>распоряжение Комитета по образованию от 02.09.2021 №</w:t>
      </w:r>
      <w:r w:rsidR="00801642" w:rsidRPr="00A85A0B">
        <w:t> </w:t>
      </w:r>
      <w:r w:rsidRPr="00A85A0B">
        <w:t xml:space="preserve">2501-р </w:t>
      </w:r>
      <w:r w:rsidR="00FC2A4A" w:rsidRPr="00A85A0B">
        <w:t>«</w:t>
      </w:r>
      <w:r w:rsidRPr="00A85A0B">
        <w:t>О внесении изменений в распоряжение Комитета по образованию от 05.07.2021 № 1957-р</w:t>
      </w:r>
      <w:r w:rsidR="00FC2A4A" w:rsidRPr="00A85A0B">
        <w:t>»</w:t>
      </w:r>
      <w:r w:rsidRPr="00A85A0B">
        <w:t>;</w:t>
      </w:r>
    </w:p>
    <w:p w:rsidR="00B35ADE" w:rsidRPr="00A85A0B" w:rsidRDefault="00B35ADE" w:rsidP="00B35ADE">
      <w:pPr>
        <w:tabs>
          <w:tab w:val="left" w:pos="993"/>
        </w:tabs>
        <w:ind w:firstLine="709"/>
        <w:jc w:val="both"/>
      </w:pPr>
      <w:r w:rsidRPr="00A85A0B">
        <w:t>распоряжение Комитета по образованию от 10.01.2022 №</w:t>
      </w:r>
      <w:r w:rsidR="00801642" w:rsidRPr="00A85A0B">
        <w:t> </w:t>
      </w:r>
      <w:r w:rsidRPr="00A85A0B">
        <w:t xml:space="preserve">6-р </w:t>
      </w:r>
      <w:r w:rsidR="00FC2A4A" w:rsidRPr="00A85A0B">
        <w:t>«</w:t>
      </w:r>
      <w:r w:rsidRPr="00A85A0B">
        <w:t>О внесении изменения в распоряжение Комитета по образованию от 05.07.2021 № 1957-р</w:t>
      </w:r>
      <w:r w:rsidR="00FC2A4A" w:rsidRPr="00A85A0B">
        <w:t>»</w:t>
      </w:r>
      <w:r w:rsidRPr="00A85A0B">
        <w:t>;</w:t>
      </w:r>
    </w:p>
    <w:p w:rsidR="00B35ADE" w:rsidRPr="00A85A0B" w:rsidRDefault="00B35ADE" w:rsidP="00B35ADE">
      <w:pPr>
        <w:tabs>
          <w:tab w:val="left" w:pos="993"/>
        </w:tabs>
        <w:ind w:firstLine="709"/>
        <w:jc w:val="both"/>
      </w:pPr>
      <w:r w:rsidRPr="00A85A0B">
        <w:t>распоряжение Комитета по образованию от 22.02.2024 №</w:t>
      </w:r>
      <w:r w:rsidR="00801642" w:rsidRPr="00A85A0B">
        <w:t> </w:t>
      </w:r>
      <w:r w:rsidRPr="00A85A0B">
        <w:t xml:space="preserve">168-р </w:t>
      </w:r>
      <w:r w:rsidR="00FC2A4A" w:rsidRPr="00A85A0B">
        <w:t>«</w:t>
      </w:r>
      <w:r w:rsidRPr="00A85A0B">
        <w:t>О внесении изменения в распоряжение Комитета по образованию от 05.07.2021 №</w:t>
      </w:r>
      <w:r w:rsidR="00801642" w:rsidRPr="00A85A0B">
        <w:t> </w:t>
      </w:r>
      <w:r w:rsidRPr="00A85A0B">
        <w:t>1957-р</w:t>
      </w:r>
      <w:r w:rsidR="00FC2A4A" w:rsidRPr="00A85A0B">
        <w:t>»</w:t>
      </w:r>
      <w:r w:rsidR="005A31EC" w:rsidRPr="00A85A0B">
        <w:t>;</w:t>
      </w:r>
    </w:p>
    <w:p w:rsidR="005A31EC" w:rsidRPr="00A85A0B" w:rsidRDefault="005A31EC" w:rsidP="005A31EC">
      <w:pPr>
        <w:tabs>
          <w:tab w:val="left" w:pos="993"/>
        </w:tabs>
        <w:ind w:firstLine="709"/>
        <w:jc w:val="both"/>
      </w:pPr>
      <w:r w:rsidRPr="00A85A0B">
        <w:t>распоряжение Комитета по образованию от 28.12.2024 №</w:t>
      </w:r>
      <w:r w:rsidR="00801642" w:rsidRPr="00A85A0B">
        <w:t> </w:t>
      </w:r>
      <w:r w:rsidRPr="00A85A0B">
        <w:t xml:space="preserve">1700-р </w:t>
      </w:r>
      <w:r w:rsidR="00FC2A4A" w:rsidRPr="00A85A0B">
        <w:t>«</w:t>
      </w:r>
      <w:r w:rsidRPr="00A85A0B">
        <w:t>О внесении изменения в распоряжение Комитета по образованию от 05.07.2021 №</w:t>
      </w:r>
      <w:r w:rsidR="00801642" w:rsidRPr="00A85A0B">
        <w:t> </w:t>
      </w:r>
      <w:r w:rsidRPr="00A85A0B">
        <w:t>1957-р</w:t>
      </w:r>
      <w:r w:rsidR="00FC2A4A" w:rsidRPr="00A85A0B">
        <w:t>»</w:t>
      </w:r>
      <w:r w:rsidRPr="00A85A0B">
        <w:t>;</w:t>
      </w:r>
    </w:p>
    <w:p w:rsidR="005A31EC" w:rsidRPr="00A85A0B" w:rsidRDefault="005A31EC" w:rsidP="005A31EC">
      <w:pPr>
        <w:tabs>
          <w:tab w:val="left" w:pos="993"/>
        </w:tabs>
        <w:ind w:firstLine="709"/>
        <w:jc w:val="both"/>
      </w:pPr>
      <w:r w:rsidRPr="00A85A0B">
        <w:t xml:space="preserve">распоряжение Комитета по образованию от 06.10.2025 № 1096-р </w:t>
      </w:r>
      <w:r w:rsidR="00FC2A4A" w:rsidRPr="00A85A0B">
        <w:t>«</w:t>
      </w:r>
      <w:r w:rsidRPr="00A85A0B">
        <w:t>О внесении изменения в распоряжение Комитета по образованию от 05.07.2021 №</w:t>
      </w:r>
      <w:r w:rsidR="00801642" w:rsidRPr="00A85A0B">
        <w:t> </w:t>
      </w:r>
      <w:r w:rsidRPr="00A85A0B">
        <w:t>1957-р</w:t>
      </w:r>
      <w:r w:rsidR="00FC2A4A" w:rsidRPr="00A85A0B">
        <w:t>»</w:t>
      </w:r>
      <w:r w:rsidRPr="00A85A0B">
        <w:t>;</w:t>
      </w:r>
    </w:p>
    <w:p w:rsidR="00C60361" w:rsidRPr="00A85A0B" w:rsidRDefault="005A31EC" w:rsidP="00C60361">
      <w:pPr>
        <w:tabs>
          <w:tab w:val="left" w:pos="993"/>
        </w:tabs>
        <w:ind w:firstLine="709"/>
        <w:jc w:val="both"/>
      </w:pPr>
      <w:r w:rsidRPr="00A85A0B">
        <w:t>3</w:t>
      </w:r>
      <w:r w:rsidR="00C60361" w:rsidRPr="00A85A0B">
        <w:t xml:space="preserve">. </w:t>
      </w:r>
      <w:proofErr w:type="gramStart"/>
      <w:r w:rsidR="00C60361" w:rsidRPr="00A85A0B">
        <w:t>Контроль за</w:t>
      </w:r>
      <w:proofErr w:type="gramEnd"/>
      <w:r w:rsidR="00C60361" w:rsidRPr="00A85A0B">
        <w:t xml:space="preserve"> выполнением распоряжения возложить на заместителя председателя Комитета </w:t>
      </w:r>
      <w:r w:rsidR="00FC36D8" w:rsidRPr="00A85A0B">
        <w:t>– начальника Управления по надзору и контролю за соблюдением законодательства в сфере образования Финагина А.А.</w:t>
      </w:r>
    </w:p>
    <w:p w:rsidR="00D32DCE" w:rsidRPr="00A85A0B" w:rsidRDefault="00D32DCE" w:rsidP="00D32DCE"/>
    <w:p w:rsidR="00D32DCE" w:rsidRPr="00A85A0B" w:rsidRDefault="00D32DCE" w:rsidP="00D32DCE"/>
    <w:p w:rsidR="00064D7A" w:rsidRPr="00A85A0B" w:rsidRDefault="00064D7A" w:rsidP="00D32DCE"/>
    <w:p w:rsidR="00D32DCE" w:rsidRPr="00A85A0B" w:rsidRDefault="00D32DCE" w:rsidP="00D32DCE">
      <w:pPr>
        <w:rPr>
          <w:b/>
        </w:rPr>
      </w:pPr>
      <w:r w:rsidRPr="00A85A0B">
        <w:rPr>
          <w:b/>
        </w:rPr>
        <w:t>Пр</w:t>
      </w:r>
      <w:r w:rsidR="00B87160" w:rsidRPr="00A85A0B">
        <w:rPr>
          <w:b/>
        </w:rPr>
        <w:t>е</w:t>
      </w:r>
      <w:r w:rsidRPr="00A85A0B">
        <w:rPr>
          <w:b/>
        </w:rPr>
        <w:t xml:space="preserve">дседатель Комитета    </w:t>
      </w:r>
      <w:r w:rsidR="00B87160" w:rsidRPr="00A85A0B">
        <w:rPr>
          <w:b/>
        </w:rPr>
        <w:t xml:space="preserve">                                                                          </w:t>
      </w:r>
      <w:r w:rsidRPr="00A85A0B">
        <w:rPr>
          <w:b/>
        </w:rPr>
        <w:t xml:space="preserve"> Н.Г.</w:t>
      </w:r>
      <w:r w:rsidR="00B87160" w:rsidRPr="00A85A0B">
        <w:rPr>
          <w:b/>
        </w:rPr>
        <w:t xml:space="preserve"> </w:t>
      </w:r>
      <w:r w:rsidRPr="00A85A0B">
        <w:rPr>
          <w:b/>
        </w:rPr>
        <w:t>Путиловская</w:t>
      </w:r>
    </w:p>
    <w:p w:rsidR="00B87160" w:rsidRPr="00A85A0B" w:rsidRDefault="00B87160" w:rsidP="00D32DCE">
      <w:pPr>
        <w:rPr>
          <w:b/>
        </w:rPr>
      </w:pPr>
    </w:p>
    <w:p w:rsidR="004A0987" w:rsidRPr="00A85A0B" w:rsidRDefault="004A0987">
      <w:pPr>
        <w:rPr>
          <w:b/>
        </w:rPr>
      </w:pPr>
      <w:r w:rsidRPr="00A85A0B">
        <w:rPr>
          <w:b/>
        </w:rPr>
        <w:br w:type="page"/>
      </w:r>
    </w:p>
    <w:p w:rsidR="007764FF" w:rsidRPr="00A85A0B" w:rsidRDefault="007764FF" w:rsidP="00356B8B">
      <w:pPr>
        <w:ind w:firstLine="5940"/>
        <w:sectPr w:rsidR="007764FF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356B8B" w:rsidRPr="00A85A0B" w:rsidRDefault="00356B8B" w:rsidP="00356B8B">
      <w:pPr>
        <w:ind w:firstLine="5940"/>
      </w:pPr>
      <w:r w:rsidRPr="00A85A0B">
        <w:lastRenderedPageBreak/>
        <w:t xml:space="preserve">Приложение </w:t>
      </w:r>
      <w:r w:rsidR="00E0243A" w:rsidRPr="00A85A0B">
        <w:t xml:space="preserve">№ </w:t>
      </w:r>
      <w:r w:rsidR="007957B6" w:rsidRPr="00A85A0B">
        <w:t>1</w:t>
      </w:r>
    </w:p>
    <w:p w:rsidR="00356B8B" w:rsidRPr="00A85A0B" w:rsidRDefault="00356B8B" w:rsidP="00356B8B">
      <w:pPr>
        <w:ind w:firstLine="5940"/>
      </w:pPr>
      <w:r w:rsidRPr="00A85A0B">
        <w:t>к распоряжению</w:t>
      </w:r>
    </w:p>
    <w:p w:rsidR="00356B8B" w:rsidRPr="00A85A0B" w:rsidRDefault="00356B8B" w:rsidP="00356B8B">
      <w:pPr>
        <w:ind w:firstLine="5940"/>
      </w:pPr>
      <w:r w:rsidRPr="00A85A0B">
        <w:t>Комитета по образованию</w:t>
      </w:r>
    </w:p>
    <w:p w:rsidR="00356B8B" w:rsidRPr="00A85A0B" w:rsidRDefault="00356B8B" w:rsidP="00EA047F">
      <w:pPr>
        <w:ind w:firstLine="5940"/>
      </w:pPr>
      <w:r w:rsidRPr="00A85A0B">
        <w:t xml:space="preserve">от ____________ № __________ </w:t>
      </w:r>
    </w:p>
    <w:p w:rsidR="00356B8B" w:rsidRPr="00A85A0B" w:rsidRDefault="00356B8B" w:rsidP="00356B8B">
      <w:pPr>
        <w:jc w:val="center"/>
        <w:rPr>
          <w:b/>
        </w:rPr>
      </w:pPr>
    </w:p>
    <w:p w:rsidR="00356B8B" w:rsidRPr="00A85A0B" w:rsidRDefault="00356B8B" w:rsidP="004F3606"/>
    <w:p w:rsidR="00356B8B" w:rsidRPr="00A85A0B" w:rsidRDefault="00591507" w:rsidP="004F3606">
      <w:pPr>
        <w:jc w:val="center"/>
        <w:rPr>
          <w:b/>
        </w:rPr>
      </w:pPr>
      <w:r w:rsidRPr="00A85A0B">
        <w:rPr>
          <w:b/>
        </w:rPr>
        <w:t>ПЕРЕЧЕНЬ</w:t>
      </w:r>
    </w:p>
    <w:p w:rsidR="00356B8B" w:rsidRPr="00A85A0B" w:rsidRDefault="00591507" w:rsidP="004F3606">
      <w:pPr>
        <w:jc w:val="center"/>
        <w:rPr>
          <w:b/>
        </w:rPr>
      </w:pPr>
      <w:r w:rsidRPr="00A85A0B">
        <w:rPr>
          <w:b/>
        </w:rPr>
        <w:t>областей экспертиз и соответствующих им видов экспертиз,</w:t>
      </w:r>
    </w:p>
    <w:p w:rsidR="00591507" w:rsidRPr="00A85A0B" w:rsidRDefault="00591507" w:rsidP="004F3606">
      <w:pPr>
        <w:jc w:val="center"/>
        <w:rPr>
          <w:b/>
        </w:rPr>
      </w:pPr>
      <w:r w:rsidRPr="00A85A0B">
        <w:rPr>
          <w:b/>
        </w:rPr>
        <w:t xml:space="preserve">для </w:t>
      </w:r>
      <w:proofErr w:type="gramStart"/>
      <w:r w:rsidRPr="00A85A0B">
        <w:rPr>
          <w:b/>
        </w:rPr>
        <w:t>проведения</w:t>
      </w:r>
      <w:proofErr w:type="gramEnd"/>
      <w:r w:rsidRPr="00A85A0B">
        <w:rPr>
          <w:b/>
        </w:rPr>
        <w:t xml:space="preserve"> которых Комитету по образованию </w:t>
      </w:r>
      <w:r w:rsidRPr="00A85A0B">
        <w:rPr>
          <w:b/>
        </w:rPr>
        <w:br/>
        <w:t>требуется привлечение экспертов</w:t>
      </w:r>
    </w:p>
    <w:p w:rsidR="00356B8B" w:rsidRPr="00A85A0B" w:rsidRDefault="00356B8B" w:rsidP="004F3606"/>
    <w:p w:rsidR="00591507" w:rsidRPr="00A85A0B" w:rsidRDefault="00591507" w:rsidP="004F3606"/>
    <w:p w:rsidR="00591507" w:rsidRPr="00A85A0B" w:rsidRDefault="00591507" w:rsidP="00625A63">
      <w:pPr>
        <w:ind w:firstLine="708"/>
      </w:pPr>
      <w:r w:rsidRPr="00A85A0B">
        <w:t xml:space="preserve">Экспертиза при осуществлении федерального государственного контроля (надзора) в сфере образования и ее область </w:t>
      </w:r>
      <w:r w:rsidR="00426475" w:rsidRPr="00A85A0B">
        <w:t>–</w:t>
      </w:r>
      <w:r w:rsidRPr="00A85A0B">
        <w:t xml:space="preserve"> образовательная деятельность</w:t>
      </w:r>
      <w:r w:rsidR="00426475" w:rsidRPr="00A85A0B">
        <w:t>.</w:t>
      </w:r>
    </w:p>
    <w:p w:rsidR="00356B8B" w:rsidRPr="00A85A0B" w:rsidRDefault="00356B8B" w:rsidP="004F3606"/>
    <w:p w:rsidR="00356B8B" w:rsidRPr="00A85A0B" w:rsidRDefault="00356B8B" w:rsidP="00B87160">
      <w:pPr>
        <w:jc w:val="center"/>
        <w:rPr>
          <w:b/>
        </w:rPr>
      </w:pPr>
    </w:p>
    <w:p w:rsidR="00356B8B" w:rsidRPr="00A85A0B" w:rsidRDefault="004A0987" w:rsidP="007957B6">
      <w:pPr>
        <w:rPr>
          <w:b/>
        </w:rPr>
      </w:pPr>
      <w:r w:rsidRPr="00A85A0B">
        <w:rPr>
          <w:b/>
        </w:rPr>
        <w:br w:type="page"/>
      </w:r>
    </w:p>
    <w:p w:rsidR="001835BA" w:rsidRPr="00A85A0B" w:rsidRDefault="001835BA" w:rsidP="004F3606">
      <w:pPr>
        <w:ind w:firstLine="5940"/>
        <w:sectPr w:rsidR="001835BA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835BA" w:rsidRPr="00A85A0B" w:rsidRDefault="001835BA" w:rsidP="004F3606">
      <w:pPr>
        <w:ind w:firstLine="5940"/>
        <w:sectPr w:rsidR="001835BA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F3606" w:rsidRPr="00A85A0B" w:rsidRDefault="004F3606" w:rsidP="004F3606">
      <w:pPr>
        <w:ind w:firstLine="5940"/>
      </w:pPr>
      <w:r w:rsidRPr="00A85A0B">
        <w:lastRenderedPageBreak/>
        <w:t xml:space="preserve">Приложение </w:t>
      </w:r>
      <w:r w:rsidR="00AA77F8" w:rsidRPr="00A85A0B">
        <w:t xml:space="preserve">№ </w:t>
      </w:r>
      <w:r w:rsidR="007957B6" w:rsidRPr="00A85A0B">
        <w:t>2</w:t>
      </w:r>
    </w:p>
    <w:p w:rsidR="004F3606" w:rsidRPr="00A85A0B" w:rsidRDefault="004F3606" w:rsidP="004F3606">
      <w:pPr>
        <w:ind w:firstLine="5940"/>
      </w:pPr>
      <w:r w:rsidRPr="00A85A0B">
        <w:t>к распоряжению</w:t>
      </w:r>
    </w:p>
    <w:p w:rsidR="004F3606" w:rsidRPr="00A85A0B" w:rsidRDefault="004F3606" w:rsidP="004F3606">
      <w:pPr>
        <w:ind w:firstLine="5940"/>
      </w:pPr>
      <w:r w:rsidRPr="00A85A0B">
        <w:t>Комитета по образованию</w:t>
      </w:r>
    </w:p>
    <w:p w:rsidR="004F3606" w:rsidRPr="00A85A0B" w:rsidRDefault="004F3606" w:rsidP="004F3606">
      <w:pPr>
        <w:ind w:firstLine="5940"/>
      </w:pPr>
      <w:r w:rsidRPr="00A85A0B">
        <w:t xml:space="preserve">от ____________ № __________ </w:t>
      </w:r>
    </w:p>
    <w:p w:rsidR="004F3606" w:rsidRPr="00A85A0B" w:rsidRDefault="004F3606" w:rsidP="004F3606">
      <w:pPr>
        <w:jc w:val="center"/>
        <w:rPr>
          <w:b/>
        </w:rPr>
      </w:pPr>
    </w:p>
    <w:p w:rsidR="00356B8B" w:rsidRPr="00A85A0B" w:rsidRDefault="00356B8B" w:rsidP="004F3606"/>
    <w:p w:rsidR="004F3606" w:rsidRPr="00A85A0B" w:rsidRDefault="004F3606" w:rsidP="004F3606">
      <w:pPr>
        <w:jc w:val="center"/>
        <w:rPr>
          <w:b/>
        </w:rPr>
      </w:pPr>
      <w:r w:rsidRPr="00A85A0B">
        <w:rPr>
          <w:b/>
        </w:rPr>
        <w:t>СОСТАВ</w:t>
      </w:r>
    </w:p>
    <w:p w:rsidR="00356B8B" w:rsidRPr="00A85A0B" w:rsidRDefault="004F3606" w:rsidP="004F3606">
      <w:pPr>
        <w:jc w:val="center"/>
        <w:rPr>
          <w:b/>
        </w:rPr>
      </w:pPr>
      <w:r w:rsidRPr="00A85A0B">
        <w:rPr>
          <w:b/>
        </w:rPr>
        <w:t xml:space="preserve">административных процедур, проводимых Комитетом по образованию </w:t>
      </w:r>
      <w:r w:rsidRPr="00A85A0B">
        <w:rPr>
          <w:b/>
        </w:rPr>
        <w:br/>
        <w:t xml:space="preserve">по вопросам аттестации граждан, претендующих на получение аттестации экспертов, привлекаемых Комитетом по образованию к осуществлению экспертизы в целях федерального государственного контроля (надзора) в сфере образования, </w:t>
      </w:r>
      <w:r w:rsidRPr="00A85A0B">
        <w:rPr>
          <w:b/>
        </w:rPr>
        <w:br/>
        <w:t>включая сроки их проведения</w:t>
      </w:r>
    </w:p>
    <w:p w:rsidR="00356B8B" w:rsidRPr="00A85A0B" w:rsidRDefault="00356B8B" w:rsidP="004F3606"/>
    <w:p w:rsidR="00356B8B" w:rsidRPr="00A85A0B" w:rsidRDefault="00356B8B" w:rsidP="004F3606"/>
    <w:p w:rsidR="00625A63" w:rsidRPr="00A85A0B" w:rsidRDefault="004F3606" w:rsidP="00625A63">
      <w:pPr>
        <w:ind w:firstLine="708"/>
        <w:jc w:val="both"/>
      </w:pPr>
      <w:r w:rsidRPr="00A85A0B">
        <w:t xml:space="preserve">1. Гражданин, претендующий на получение аттестации эксперта, привлекаемого </w:t>
      </w:r>
      <w:r w:rsidR="00625A63" w:rsidRPr="00A85A0B">
        <w:t xml:space="preserve">Комитетом по образованию </w:t>
      </w:r>
      <w:r w:rsidRPr="00A85A0B">
        <w:t xml:space="preserve">к осуществлению экспертизы в целях </w:t>
      </w:r>
      <w:r w:rsidR="00625A63" w:rsidRPr="00A85A0B">
        <w:t xml:space="preserve">федерального государственного контроля (надзора) в сфере образования </w:t>
      </w:r>
      <w:r w:rsidRPr="00A85A0B">
        <w:t xml:space="preserve">(далее </w:t>
      </w:r>
      <w:r w:rsidR="00801642" w:rsidRPr="00A85A0B">
        <w:t>–</w:t>
      </w:r>
      <w:r w:rsidRPr="00A85A0B">
        <w:t xml:space="preserve"> заявитель), подает</w:t>
      </w:r>
      <w:r w:rsidR="00801642" w:rsidRPr="00A85A0B">
        <w:br/>
      </w:r>
      <w:r w:rsidRPr="00A85A0B">
        <w:t xml:space="preserve">в </w:t>
      </w:r>
      <w:r w:rsidR="00625A63" w:rsidRPr="00A85A0B">
        <w:t xml:space="preserve">Комитет по образованию </w:t>
      </w:r>
      <w:r w:rsidRPr="00A85A0B">
        <w:t>следующие документы и (или) сведения:</w:t>
      </w:r>
    </w:p>
    <w:p w:rsidR="004F3606" w:rsidRPr="00A85A0B" w:rsidRDefault="004F3606" w:rsidP="00625A63">
      <w:pPr>
        <w:ind w:firstLine="708"/>
        <w:jc w:val="both"/>
      </w:pPr>
      <w:r w:rsidRPr="00A85A0B">
        <w:t xml:space="preserve">1.1 заявление об аттестации эксперта, привлекаемого </w:t>
      </w:r>
      <w:r w:rsidR="00625A63" w:rsidRPr="00A85A0B">
        <w:t>Комитетом по образованию</w:t>
      </w:r>
      <w:r w:rsidR="00801642" w:rsidRPr="00A85A0B">
        <w:br/>
      </w:r>
      <w:r w:rsidRPr="00A85A0B">
        <w:t xml:space="preserve">к осуществлению экспертизы в целях </w:t>
      </w:r>
      <w:r w:rsidR="00625A63" w:rsidRPr="00A85A0B">
        <w:t xml:space="preserve">федерального государственного контроля (надзора) в сфере образования </w:t>
      </w:r>
      <w:r w:rsidRPr="00A85A0B">
        <w:t xml:space="preserve">по форме, предусмотренной </w:t>
      </w:r>
      <w:hyperlink w:anchor="P183">
        <w:r w:rsidRPr="00A85A0B">
          <w:t xml:space="preserve">приложением </w:t>
        </w:r>
        <w:r w:rsidR="00625A63" w:rsidRPr="00A85A0B">
          <w:t>№</w:t>
        </w:r>
        <w:r w:rsidR="00801642" w:rsidRPr="00A85A0B">
          <w:t> </w:t>
        </w:r>
        <w:r w:rsidR="00AA77F8" w:rsidRPr="00A85A0B">
          <w:t>4</w:t>
        </w:r>
      </w:hyperlink>
      <w:r w:rsidRPr="00A85A0B">
        <w:t xml:space="preserve"> к настоящему </w:t>
      </w:r>
      <w:r w:rsidR="00625A63" w:rsidRPr="00A85A0B">
        <w:t xml:space="preserve">распоряжению </w:t>
      </w:r>
      <w:r w:rsidRPr="00A85A0B">
        <w:t xml:space="preserve"> (далее </w:t>
      </w:r>
      <w:r w:rsidR="00801642" w:rsidRPr="00A85A0B">
        <w:t>–</w:t>
      </w:r>
      <w:r w:rsidRPr="00A85A0B">
        <w:t xml:space="preserve"> заявление об аттестации эксперта);</w:t>
      </w:r>
    </w:p>
    <w:p w:rsidR="004F3606" w:rsidRPr="00A85A0B" w:rsidRDefault="004F3606" w:rsidP="00625A63">
      <w:pPr>
        <w:ind w:firstLine="708"/>
        <w:jc w:val="both"/>
      </w:pPr>
      <w:r w:rsidRPr="00A85A0B">
        <w:t xml:space="preserve">1.2 документы и (или) сведения, подтверждающие соответствие критериям аттестации экспертов, предусмотренным </w:t>
      </w:r>
      <w:hyperlink w:anchor="P78">
        <w:r w:rsidRPr="00A85A0B">
          <w:t>пунктами 1</w:t>
        </w:r>
      </w:hyperlink>
      <w:r w:rsidRPr="00A85A0B">
        <w:t xml:space="preserve"> и </w:t>
      </w:r>
      <w:hyperlink w:anchor="P79">
        <w:r w:rsidRPr="00A85A0B">
          <w:t>2</w:t>
        </w:r>
      </w:hyperlink>
      <w:r w:rsidRPr="00A85A0B">
        <w:t xml:space="preserve"> приложения </w:t>
      </w:r>
      <w:r w:rsidR="00625A63" w:rsidRPr="00A85A0B">
        <w:t>№</w:t>
      </w:r>
      <w:r w:rsidR="00AA77F8" w:rsidRPr="00A85A0B">
        <w:t xml:space="preserve"> 3</w:t>
      </w:r>
      <w:r w:rsidRPr="00A85A0B">
        <w:t xml:space="preserve"> к настоящему </w:t>
      </w:r>
      <w:r w:rsidR="00625A63" w:rsidRPr="00A85A0B">
        <w:t>распоряжению</w:t>
      </w:r>
      <w:r w:rsidRPr="00A85A0B">
        <w:t xml:space="preserve">, с учетом областей и видов экспертиз, для проведения которых </w:t>
      </w:r>
      <w:r w:rsidR="00CF5F09" w:rsidRPr="00A85A0B">
        <w:t>Комитету по образованию</w:t>
      </w:r>
      <w:r w:rsidRPr="00A85A0B">
        <w:t xml:space="preserve"> требуется привлечение экспертов (далее </w:t>
      </w:r>
      <w:r w:rsidR="00057FA2" w:rsidRPr="00A85A0B">
        <w:t>–</w:t>
      </w:r>
      <w:r w:rsidRPr="00A85A0B">
        <w:t xml:space="preserve"> документы):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а) копии документов об образовании и (или) о квалификации, выданных </w:t>
      </w:r>
      <w:r w:rsidR="00057FA2" w:rsidRPr="00A85A0B">
        <w:br/>
      </w:r>
      <w:r w:rsidRPr="00A85A0B">
        <w:t>ранее 1 января 1996 года;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б) сведения о </w:t>
      </w:r>
      <w:proofErr w:type="gramStart"/>
      <w:r w:rsidRPr="00A85A0B">
        <w:t>документах</w:t>
      </w:r>
      <w:proofErr w:type="gramEnd"/>
      <w:r w:rsidRPr="00A85A0B">
        <w:t xml:space="preserve"> об образовании и (или) о квалификации, выданных</w:t>
      </w:r>
      <w:r w:rsidR="00057FA2" w:rsidRPr="00A85A0B">
        <w:br/>
      </w:r>
      <w:r w:rsidRPr="00A85A0B">
        <w:t>с 1 января 1996 года, включающие:</w:t>
      </w:r>
    </w:p>
    <w:p w:rsidR="004F3606" w:rsidRPr="00A85A0B" w:rsidRDefault="004F3606" w:rsidP="00CF5F09">
      <w:pPr>
        <w:ind w:firstLine="708"/>
        <w:jc w:val="both"/>
      </w:pPr>
      <w:r w:rsidRPr="00A85A0B">
        <w:t>фамилию, имя, отчество (при наличии) лица, которому выдан документ</w:t>
      </w:r>
      <w:r w:rsidR="00057FA2" w:rsidRPr="00A85A0B">
        <w:br/>
      </w:r>
      <w:r w:rsidRPr="00A85A0B">
        <w:t>об образовании и (или) о квалификации;</w:t>
      </w:r>
    </w:p>
    <w:p w:rsidR="004F3606" w:rsidRPr="00A85A0B" w:rsidRDefault="004F3606" w:rsidP="00CF5F09">
      <w:pPr>
        <w:ind w:firstLine="708"/>
        <w:jc w:val="both"/>
      </w:pPr>
      <w:r w:rsidRPr="00A85A0B">
        <w:t>номер и серию бланка документа об образовании и (или) о квалификации;</w:t>
      </w:r>
    </w:p>
    <w:p w:rsidR="004F3606" w:rsidRPr="00A85A0B" w:rsidRDefault="004F3606" w:rsidP="00CF5F09">
      <w:pPr>
        <w:ind w:firstLine="708"/>
        <w:jc w:val="both"/>
      </w:pPr>
      <w:r w:rsidRPr="00A85A0B">
        <w:t>регистрационный номер и дату выдачи документа об образовании и (или)</w:t>
      </w:r>
      <w:r w:rsidR="00057FA2" w:rsidRPr="00A85A0B">
        <w:br/>
      </w:r>
      <w:r w:rsidRPr="00A85A0B">
        <w:t>о квалификации;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реквизиты выписки о признании </w:t>
      </w:r>
      <w:proofErr w:type="gramStart"/>
      <w:r w:rsidRPr="00A85A0B">
        <w:t>иностранного</w:t>
      </w:r>
      <w:proofErr w:type="gramEnd"/>
      <w:r w:rsidRPr="00A85A0B">
        <w:t xml:space="preserve"> образования и (или) иностранной квалификации (в случае, если полученные в иностранном государстве документы</w:t>
      </w:r>
      <w:r w:rsidR="00057FA2" w:rsidRPr="00A85A0B">
        <w:br/>
      </w:r>
      <w:r w:rsidRPr="00A85A0B">
        <w:t>об образовании и (или) о квалификации подлежат такому признанию);</w:t>
      </w:r>
    </w:p>
    <w:p w:rsidR="004F3606" w:rsidRPr="00A85A0B" w:rsidRDefault="004F3606" w:rsidP="00CF5F09">
      <w:pPr>
        <w:ind w:firstLine="708"/>
        <w:jc w:val="both"/>
      </w:pPr>
      <w:r w:rsidRPr="00A85A0B">
        <w:t>в) копии документов и (или) сведений, подтверждающих наличие стажа работы</w:t>
      </w:r>
      <w:r w:rsidR="00057FA2" w:rsidRPr="00A85A0B">
        <w:br/>
      </w:r>
      <w:r w:rsidRPr="00A85A0B">
        <w:t>в организации, осуществляющей образовательную деятельность;</w:t>
      </w:r>
    </w:p>
    <w:p w:rsidR="004F3606" w:rsidRPr="00A85A0B" w:rsidRDefault="004F3606" w:rsidP="00CF5F09">
      <w:pPr>
        <w:ind w:firstLine="708"/>
        <w:jc w:val="both"/>
      </w:pPr>
      <w:r w:rsidRPr="00A85A0B">
        <w:t>г) копии документов, подтверждающих сведения об основном месте работы</w:t>
      </w:r>
      <w:r w:rsidR="00057FA2" w:rsidRPr="00A85A0B">
        <w:br/>
      </w:r>
      <w:r w:rsidRPr="00A85A0B">
        <w:t>и должности на дату составления заявления об аттестации эксперта.</w:t>
      </w:r>
    </w:p>
    <w:p w:rsidR="004F3606" w:rsidRPr="00A85A0B" w:rsidRDefault="004F3606" w:rsidP="00CF5F09">
      <w:pPr>
        <w:ind w:firstLine="708"/>
        <w:jc w:val="both"/>
      </w:pPr>
      <w:r w:rsidRPr="00A85A0B">
        <w:t>2. Заявление и документы могут быть поданы заявителем: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непосредственно или заказным почтовым отправлением в </w:t>
      </w:r>
      <w:r w:rsidR="00CF5F09" w:rsidRPr="00A85A0B">
        <w:t>Комитет</w:t>
      </w:r>
      <w:r w:rsidR="00057FA2" w:rsidRPr="00A85A0B">
        <w:br/>
      </w:r>
      <w:r w:rsidR="00CF5F09" w:rsidRPr="00A85A0B">
        <w:t>по образованию</w:t>
      </w:r>
      <w:r w:rsidRPr="00A85A0B">
        <w:t>;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в виде электронного документа, подписанного усиленной квалифицированной электронной подписью, через информационно-телекоммуникационные сети общего доступа, включая сеть </w:t>
      </w:r>
      <w:r w:rsidR="00FC2A4A" w:rsidRPr="00A85A0B">
        <w:t>«</w:t>
      </w:r>
      <w:r w:rsidRPr="00A85A0B">
        <w:t>Интернет</w:t>
      </w:r>
      <w:r w:rsidR="00FC2A4A" w:rsidRPr="00A85A0B">
        <w:t>»</w:t>
      </w:r>
      <w:r w:rsidRPr="00A85A0B">
        <w:t>.</w:t>
      </w:r>
    </w:p>
    <w:p w:rsidR="004F3606" w:rsidRPr="00A85A0B" w:rsidRDefault="004F3606" w:rsidP="00CF5F09">
      <w:pPr>
        <w:ind w:firstLine="708"/>
        <w:jc w:val="both"/>
      </w:pPr>
      <w:bookmarkStart w:id="1" w:name="P323"/>
      <w:bookmarkEnd w:id="1"/>
      <w:r w:rsidRPr="00A85A0B">
        <w:t xml:space="preserve">3. </w:t>
      </w:r>
      <w:r w:rsidR="00CF5F09" w:rsidRPr="00A85A0B">
        <w:t xml:space="preserve">Комитет по образованию </w:t>
      </w:r>
      <w:r w:rsidRPr="00A85A0B">
        <w:t>в течение 5 рабочих дней со дня регистрации заявления об аттестации эксперта проверяет:</w:t>
      </w:r>
    </w:p>
    <w:p w:rsidR="004F3606" w:rsidRPr="00A85A0B" w:rsidRDefault="004F3606" w:rsidP="00CF5F09">
      <w:pPr>
        <w:ind w:firstLine="708"/>
        <w:jc w:val="both"/>
      </w:pPr>
      <w:r w:rsidRPr="00A85A0B">
        <w:lastRenderedPageBreak/>
        <w:t xml:space="preserve">а) соответствие заявления об аттестации эксперта форме заявления об аттестации эксперта, предусмотренной </w:t>
      </w:r>
      <w:hyperlink w:anchor="P183">
        <w:r w:rsidRPr="00A85A0B">
          <w:t xml:space="preserve">приложением </w:t>
        </w:r>
        <w:r w:rsidR="00625A63" w:rsidRPr="00A85A0B">
          <w:t>№</w:t>
        </w:r>
        <w:r w:rsidR="00057FA2" w:rsidRPr="00A85A0B">
          <w:t> </w:t>
        </w:r>
        <w:r w:rsidR="00A84F19" w:rsidRPr="00A85A0B">
          <w:t>4</w:t>
        </w:r>
      </w:hyperlink>
      <w:r w:rsidRPr="00A85A0B">
        <w:t xml:space="preserve"> к настоящему </w:t>
      </w:r>
      <w:r w:rsidR="00625A63" w:rsidRPr="00A85A0B">
        <w:t xml:space="preserve">распоряжению </w:t>
      </w:r>
      <w:r w:rsidRPr="00A85A0B">
        <w:t xml:space="preserve"> (далее </w:t>
      </w:r>
      <w:r w:rsidR="00057FA2" w:rsidRPr="00A85A0B">
        <w:t>–</w:t>
      </w:r>
      <w:r w:rsidRPr="00A85A0B">
        <w:t xml:space="preserve"> форма заявления об аттестации эксперта);</w:t>
      </w:r>
    </w:p>
    <w:p w:rsidR="004F3606" w:rsidRPr="00A85A0B" w:rsidRDefault="004F3606" w:rsidP="00CF5F09">
      <w:pPr>
        <w:ind w:firstLine="708"/>
        <w:jc w:val="both"/>
      </w:pPr>
      <w:r w:rsidRPr="00A85A0B">
        <w:t>б) наличие документов.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4. По результатам проверки, предусмотренной </w:t>
      </w:r>
      <w:hyperlink w:anchor="P323">
        <w:r w:rsidRPr="00A85A0B">
          <w:t>пунктом 3</w:t>
        </w:r>
      </w:hyperlink>
      <w:r w:rsidRPr="00A85A0B">
        <w:t xml:space="preserve"> настоящего приложения</w:t>
      </w:r>
      <w:r w:rsidR="00057FA2" w:rsidRPr="00A85A0B">
        <w:br/>
      </w:r>
      <w:r w:rsidRPr="00A85A0B">
        <w:t xml:space="preserve">к </w:t>
      </w:r>
      <w:r w:rsidR="00CF5F09" w:rsidRPr="00A85A0B">
        <w:t>распоряжению</w:t>
      </w:r>
      <w:r w:rsidRPr="00A85A0B">
        <w:t xml:space="preserve">, </w:t>
      </w:r>
      <w:r w:rsidR="00CF5F09" w:rsidRPr="00A85A0B">
        <w:t xml:space="preserve">Комитет по образованию </w:t>
      </w:r>
      <w:r w:rsidRPr="00A85A0B">
        <w:t>принимает одно из следующих решений:</w:t>
      </w:r>
    </w:p>
    <w:p w:rsidR="004F3606" w:rsidRPr="00A85A0B" w:rsidRDefault="004F3606" w:rsidP="00CF5F09">
      <w:pPr>
        <w:ind w:firstLine="708"/>
        <w:jc w:val="both"/>
      </w:pPr>
      <w:r w:rsidRPr="00A85A0B">
        <w:t>а) о принятии заявления об аттестации эксперта и документов к рассмотрению</w:t>
      </w:r>
      <w:r w:rsidR="00057FA2" w:rsidRPr="00A85A0B">
        <w:br/>
        <w:t>–</w:t>
      </w:r>
      <w:r w:rsidRPr="00A85A0B">
        <w:t xml:space="preserve"> в случае соблюдения требований, указанных в </w:t>
      </w:r>
      <w:hyperlink w:anchor="P323">
        <w:r w:rsidRPr="00A85A0B">
          <w:t>пункте 3</w:t>
        </w:r>
      </w:hyperlink>
      <w:r w:rsidRPr="00A85A0B">
        <w:t xml:space="preserve"> настоящего приложения</w:t>
      </w:r>
      <w:r w:rsidR="00057FA2" w:rsidRPr="00A85A0B">
        <w:br/>
      </w:r>
      <w:r w:rsidRPr="00A85A0B">
        <w:t xml:space="preserve">к </w:t>
      </w:r>
      <w:r w:rsidR="00057FA2" w:rsidRPr="00A85A0B">
        <w:t>распоряжению</w:t>
      </w:r>
      <w:r w:rsidRPr="00A85A0B">
        <w:t>;</w:t>
      </w:r>
    </w:p>
    <w:p w:rsidR="004F3606" w:rsidRPr="00A85A0B" w:rsidRDefault="004F3606" w:rsidP="00CF5F09">
      <w:pPr>
        <w:ind w:firstLine="708"/>
        <w:jc w:val="both"/>
      </w:pPr>
      <w:bookmarkStart w:id="2" w:name="P328"/>
      <w:bookmarkEnd w:id="2"/>
      <w:r w:rsidRPr="00A85A0B">
        <w:t>б) о возврате заявления об аттестации эксперта и документов без рассмотрения</w:t>
      </w:r>
      <w:r w:rsidR="00057FA2" w:rsidRPr="00A85A0B">
        <w:br/>
        <w:t>–</w:t>
      </w:r>
      <w:r w:rsidRPr="00A85A0B">
        <w:t xml:space="preserve"> в случае несоблюдения требований, указанных в </w:t>
      </w:r>
      <w:hyperlink w:anchor="P323">
        <w:r w:rsidRPr="00A85A0B">
          <w:t>пункте 3</w:t>
        </w:r>
      </w:hyperlink>
      <w:r w:rsidRPr="00A85A0B">
        <w:t xml:space="preserve"> настоящего приложения</w:t>
      </w:r>
      <w:r w:rsidR="00057FA2" w:rsidRPr="00A85A0B">
        <w:br/>
      </w:r>
      <w:r w:rsidRPr="00A85A0B">
        <w:t xml:space="preserve">к </w:t>
      </w:r>
      <w:r w:rsidR="00625A63" w:rsidRPr="00A85A0B">
        <w:t>распоряжени</w:t>
      </w:r>
      <w:r w:rsidR="00CF5F09" w:rsidRPr="00A85A0B">
        <w:t>ю</w:t>
      </w:r>
      <w:r w:rsidRPr="00A85A0B">
        <w:t>.</w:t>
      </w:r>
    </w:p>
    <w:p w:rsidR="004F3606" w:rsidRPr="00A85A0B" w:rsidRDefault="004F3606" w:rsidP="00CF5F09">
      <w:pPr>
        <w:ind w:firstLine="708"/>
        <w:jc w:val="both"/>
      </w:pPr>
      <w:bookmarkStart w:id="3" w:name="P329"/>
      <w:bookmarkEnd w:id="3"/>
      <w:r w:rsidRPr="00A85A0B">
        <w:t xml:space="preserve">5. Не позднее 5 рабочих дней со дня регистрации заявления об аттестации эксперта </w:t>
      </w:r>
      <w:r w:rsidR="00CF5F09" w:rsidRPr="00A85A0B">
        <w:t xml:space="preserve">Комитет по образованию </w:t>
      </w:r>
      <w:r w:rsidRPr="00A85A0B">
        <w:t xml:space="preserve">сообщает заявителю об оставлении заявления об аттестации эксперта без рассмотрения и возвращает представленные документы в случае, предусмотренном </w:t>
      </w:r>
      <w:hyperlink w:anchor="P328">
        <w:r w:rsidRPr="00A85A0B">
          <w:t xml:space="preserve">подпунктом </w:t>
        </w:r>
        <w:r w:rsidR="00FC2A4A" w:rsidRPr="00A85A0B">
          <w:t>«</w:t>
        </w:r>
        <w:r w:rsidRPr="00A85A0B">
          <w:t>б</w:t>
        </w:r>
        <w:r w:rsidR="00FC2A4A" w:rsidRPr="00A85A0B">
          <w:t>»</w:t>
        </w:r>
        <w:r w:rsidRPr="00A85A0B">
          <w:t xml:space="preserve"> пункта 4</w:t>
        </w:r>
      </w:hyperlink>
      <w:r w:rsidRPr="00A85A0B">
        <w:t xml:space="preserve"> настоящего приложения к </w:t>
      </w:r>
      <w:r w:rsidR="00625A63" w:rsidRPr="00A85A0B">
        <w:t>распоряжению</w:t>
      </w:r>
      <w:r w:rsidRPr="00A85A0B">
        <w:t>,</w:t>
      </w:r>
      <w:r w:rsidR="00057FA2" w:rsidRPr="00A85A0B">
        <w:br/>
      </w:r>
      <w:r w:rsidRPr="00A85A0B">
        <w:t>с указанием причин возврата:</w:t>
      </w:r>
    </w:p>
    <w:p w:rsidR="004F3606" w:rsidRPr="00A85A0B" w:rsidRDefault="004F3606" w:rsidP="00CF5F09">
      <w:pPr>
        <w:ind w:firstLine="708"/>
        <w:jc w:val="both"/>
      </w:pPr>
      <w:r w:rsidRPr="00A85A0B">
        <w:t>а) посредством заказного почтового отправления с уведомлением о вручении,</w:t>
      </w:r>
      <w:r w:rsidR="00057FA2" w:rsidRPr="00A85A0B">
        <w:br/>
      </w:r>
      <w:r w:rsidRPr="00A85A0B">
        <w:t>в случае отсутствия сведений об электронной почте заявителя;</w:t>
      </w:r>
    </w:p>
    <w:p w:rsidR="004F3606" w:rsidRPr="00A85A0B" w:rsidRDefault="004F3606" w:rsidP="00CF5F09">
      <w:pPr>
        <w:ind w:firstLine="708"/>
        <w:jc w:val="both"/>
      </w:pPr>
      <w:r w:rsidRPr="00A85A0B">
        <w:t>б) в форме электронного документа по электронной почте, указанной в заявлении об аттестации эксперта.</w:t>
      </w:r>
    </w:p>
    <w:p w:rsidR="004F3606" w:rsidRPr="00A85A0B" w:rsidRDefault="004F3606" w:rsidP="00CF5F09">
      <w:pPr>
        <w:ind w:firstLine="708"/>
        <w:jc w:val="both"/>
      </w:pPr>
      <w:bookmarkStart w:id="4" w:name="P334"/>
      <w:bookmarkEnd w:id="4"/>
      <w:r w:rsidRPr="00A85A0B">
        <w:t xml:space="preserve">6. </w:t>
      </w:r>
      <w:proofErr w:type="gramStart"/>
      <w:r w:rsidRPr="00A85A0B">
        <w:t>В случае принятия заявления об аттестации эксперта и документов</w:t>
      </w:r>
      <w:r w:rsidR="00057FA2" w:rsidRPr="00A85A0B">
        <w:br/>
      </w:r>
      <w:r w:rsidRPr="00A85A0B">
        <w:t xml:space="preserve">к рассмотрению </w:t>
      </w:r>
      <w:r w:rsidR="00CF5F09" w:rsidRPr="00A85A0B">
        <w:t xml:space="preserve">Комитет по образованию </w:t>
      </w:r>
      <w:r w:rsidRPr="00A85A0B">
        <w:t>проводит проверку указанных документов</w:t>
      </w:r>
      <w:r w:rsidR="00057FA2" w:rsidRPr="00A85A0B">
        <w:br/>
      </w:r>
      <w:r w:rsidRPr="00A85A0B">
        <w:t xml:space="preserve">на предмет соответствия заявителя критериям аттестации экспертов, привлекаемых </w:t>
      </w:r>
      <w:r w:rsidR="00625A63" w:rsidRPr="00A85A0B">
        <w:t xml:space="preserve">Комитетом по образованию </w:t>
      </w:r>
      <w:r w:rsidRPr="00A85A0B">
        <w:t xml:space="preserve">к осуществлению экспертизы в целях </w:t>
      </w:r>
      <w:r w:rsidR="00625A63" w:rsidRPr="00A85A0B">
        <w:t>федерального государственного контроля (надзора) в сфере образования</w:t>
      </w:r>
      <w:r w:rsidR="00CF5F09" w:rsidRPr="00A85A0B">
        <w:t xml:space="preserve">, </w:t>
      </w:r>
      <w:r w:rsidRPr="00A85A0B">
        <w:t xml:space="preserve">установленным </w:t>
      </w:r>
      <w:hyperlink w:anchor="P78">
        <w:r w:rsidRPr="00A85A0B">
          <w:t>пунктами 1</w:t>
        </w:r>
      </w:hyperlink>
      <w:r w:rsidRPr="00A85A0B">
        <w:t xml:space="preserve"> и </w:t>
      </w:r>
      <w:hyperlink w:anchor="P79">
        <w:r w:rsidRPr="00A85A0B">
          <w:t>2</w:t>
        </w:r>
      </w:hyperlink>
      <w:r w:rsidRPr="00A85A0B">
        <w:t xml:space="preserve"> приложения </w:t>
      </w:r>
      <w:r w:rsidR="00625A63" w:rsidRPr="00A85A0B">
        <w:t>№</w:t>
      </w:r>
      <w:r w:rsidR="00057FA2" w:rsidRPr="00A85A0B">
        <w:t> </w:t>
      </w:r>
      <w:r w:rsidR="005A1B62" w:rsidRPr="00A85A0B">
        <w:t>3</w:t>
      </w:r>
      <w:r w:rsidRPr="00A85A0B">
        <w:t xml:space="preserve"> к настоящему </w:t>
      </w:r>
      <w:r w:rsidR="00625A63" w:rsidRPr="00A85A0B">
        <w:t xml:space="preserve">распоряжению </w:t>
      </w:r>
      <w:r w:rsidRPr="00A85A0B">
        <w:t xml:space="preserve"> (далее </w:t>
      </w:r>
      <w:r w:rsidR="00057FA2" w:rsidRPr="00A85A0B">
        <w:t>–</w:t>
      </w:r>
      <w:r w:rsidRPr="00A85A0B">
        <w:t xml:space="preserve"> критерии аттестации экспертов</w:t>
      </w:r>
      <w:r w:rsidR="00057FA2" w:rsidRPr="00A85A0B">
        <w:br/>
      </w:r>
      <w:r w:rsidRPr="00A85A0B">
        <w:t>в части требований к образованию</w:t>
      </w:r>
      <w:proofErr w:type="gramEnd"/>
      <w:r w:rsidRPr="00A85A0B">
        <w:t xml:space="preserve"> и стажу работы), в срок, не превышающий 10 рабочих дней со дня регистрации заявления об аттестации эксперта и документов, и принимает одно из следующих решений в форме распорядительного акта: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а) об отказе в аттестации заявителя </w:t>
      </w:r>
      <w:r w:rsidR="00057FA2" w:rsidRPr="00A85A0B">
        <w:t>–</w:t>
      </w:r>
      <w:r w:rsidRPr="00A85A0B">
        <w:t xml:space="preserve"> в случае несоответствия заявителя критериям аттестации экспертов в части требований к образованию и стажу работы;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б) о допуске заявителя к квалификационному экзамену </w:t>
      </w:r>
      <w:r w:rsidR="00057FA2" w:rsidRPr="00A85A0B">
        <w:t>–</w:t>
      </w:r>
      <w:r w:rsidRPr="00A85A0B">
        <w:t xml:space="preserve"> в случае соответствия заявителя критериям аттестации экспертов в части требований к образованию и стажу работы.</w:t>
      </w:r>
    </w:p>
    <w:p w:rsidR="004F3606" w:rsidRPr="00A85A0B" w:rsidRDefault="004F3606" w:rsidP="00CF5F09">
      <w:pPr>
        <w:ind w:firstLine="708"/>
        <w:jc w:val="both"/>
      </w:pPr>
      <w:r w:rsidRPr="00A85A0B">
        <w:t xml:space="preserve">7. </w:t>
      </w:r>
      <w:r w:rsidR="00CF5F09" w:rsidRPr="00A85A0B">
        <w:t xml:space="preserve">Комитет по образованию </w:t>
      </w:r>
      <w:r w:rsidRPr="00A85A0B">
        <w:t>уведомляет заявителя о принятом в соответствии</w:t>
      </w:r>
      <w:r w:rsidR="00057FA2" w:rsidRPr="00A85A0B">
        <w:br/>
      </w:r>
      <w:r w:rsidRPr="00A85A0B">
        <w:t xml:space="preserve">с </w:t>
      </w:r>
      <w:hyperlink w:anchor="P334">
        <w:r w:rsidRPr="00A85A0B">
          <w:t>пунктом 6</w:t>
        </w:r>
      </w:hyperlink>
      <w:r w:rsidRPr="00A85A0B">
        <w:t xml:space="preserve"> настоящего приложения к </w:t>
      </w:r>
      <w:r w:rsidR="00625A63" w:rsidRPr="00A85A0B">
        <w:t xml:space="preserve">распоряжению </w:t>
      </w:r>
      <w:r w:rsidRPr="00A85A0B">
        <w:t xml:space="preserve"> решении в течение одного рабочего дня после его принятия одним из способов, предусмотренных </w:t>
      </w:r>
      <w:hyperlink w:anchor="P329">
        <w:r w:rsidRPr="00A85A0B">
          <w:t>пунктом 5</w:t>
        </w:r>
      </w:hyperlink>
      <w:r w:rsidRPr="00A85A0B">
        <w:t xml:space="preserve"> настоящего приложения к </w:t>
      </w:r>
      <w:r w:rsidR="00CF5F09" w:rsidRPr="00A85A0B">
        <w:t>распоряжению</w:t>
      </w:r>
      <w:r w:rsidRPr="00A85A0B">
        <w:t>.</w:t>
      </w:r>
    </w:p>
    <w:p w:rsidR="004F3606" w:rsidRPr="00A85A0B" w:rsidRDefault="004F3606" w:rsidP="000F122F">
      <w:pPr>
        <w:ind w:firstLine="708"/>
        <w:jc w:val="both"/>
      </w:pPr>
      <w:bookmarkStart w:id="5" w:name="P338"/>
      <w:bookmarkEnd w:id="5"/>
      <w:r w:rsidRPr="00A85A0B">
        <w:t xml:space="preserve">8. </w:t>
      </w:r>
      <w:r w:rsidR="00CF5F09" w:rsidRPr="00A85A0B">
        <w:t xml:space="preserve">Комитет по образованию </w:t>
      </w:r>
      <w:r w:rsidRPr="00A85A0B">
        <w:t xml:space="preserve">не </w:t>
      </w:r>
      <w:proofErr w:type="gramStart"/>
      <w:r w:rsidRPr="00A85A0B">
        <w:t>позднее</w:t>
      </w:r>
      <w:proofErr w:type="gramEnd"/>
      <w:r w:rsidRPr="00A85A0B">
        <w:t xml:space="preserve"> чем за 10 рабочих дней до дня проведения квалификационного экзамена уведомляет заявителей, в отношении которых принято решение о допуске к квалификационному экзамену, о месте, дате и времени проведения квалификационного экзамена одним из способов, предусмотренных </w:t>
      </w:r>
      <w:hyperlink w:anchor="P329">
        <w:r w:rsidRPr="00A85A0B">
          <w:t>пунктом 5</w:t>
        </w:r>
      </w:hyperlink>
      <w:r w:rsidRPr="00A85A0B">
        <w:t xml:space="preserve"> настоящего приложения к </w:t>
      </w:r>
      <w:r w:rsidR="000F122F" w:rsidRPr="00A85A0B">
        <w:t>распоряжению</w:t>
      </w:r>
      <w:r w:rsidRPr="00A85A0B">
        <w:t>.</w:t>
      </w:r>
    </w:p>
    <w:p w:rsidR="004F3606" w:rsidRPr="00A85A0B" w:rsidRDefault="004F3606" w:rsidP="000F122F">
      <w:pPr>
        <w:ind w:firstLine="708"/>
        <w:jc w:val="both"/>
      </w:pPr>
      <w:bookmarkStart w:id="6" w:name="P339"/>
      <w:bookmarkEnd w:id="6"/>
      <w:r w:rsidRPr="00A85A0B">
        <w:t xml:space="preserve">9. </w:t>
      </w:r>
      <w:proofErr w:type="gramStart"/>
      <w:r w:rsidRPr="00A85A0B">
        <w:t xml:space="preserve">Заявитель в течение 3 рабочих дней со дня получения уведомления, предусмотренного </w:t>
      </w:r>
      <w:hyperlink w:anchor="P338">
        <w:r w:rsidRPr="00A85A0B">
          <w:t>пунктом 8</w:t>
        </w:r>
      </w:hyperlink>
      <w:r w:rsidRPr="00A85A0B">
        <w:t xml:space="preserve"> настоящего приложения к </w:t>
      </w:r>
      <w:r w:rsidR="000F122F" w:rsidRPr="00A85A0B">
        <w:t>распоряжению</w:t>
      </w:r>
      <w:r w:rsidRPr="00A85A0B">
        <w:t xml:space="preserve">, вправе направить в </w:t>
      </w:r>
      <w:r w:rsidR="00625A63" w:rsidRPr="00A85A0B">
        <w:t>Комитет по образованию</w:t>
      </w:r>
      <w:r w:rsidR="00CF5F09" w:rsidRPr="00A85A0B">
        <w:t xml:space="preserve"> </w:t>
      </w:r>
      <w:r w:rsidRPr="00A85A0B">
        <w:t xml:space="preserve">непосредственно или заказным почтовым отправлением, либо в виде электронного документа, подписанного усиленной квалифицированной электронной подписью, через информационно-телекоммуникационные сети общего доступа, включая сеть </w:t>
      </w:r>
      <w:r w:rsidR="00FC2A4A" w:rsidRPr="00A85A0B">
        <w:t>«</w:t>
      </w:r>
      <w:r w:rsidRPr="00A85A0B">
        <w:t>Интернет</w:t>
      </w:r>
      <w:r w:rsidR="00FC2A4A" w:rsidRPr="00A85A0B">
        <w:t>»</w:t>
      </w:r>
      <w:r w:rsidRPr="00A85A0B">
        <w:t xml:space="preserve">, следующие заявления, заполняемые в свободной форме (далее </w:t>
      </w:r>
      <w:r w:rsidR="00057FA2" w:rsidRPr="00A85A0B">
        <w:t>–</w:t>
      </w:r>
      <w:r w:rsidRPr="00A85A0B">
        <w:t xml:space="preserve"> заявления):</w:t>
      </w:r>
      <w:proofErr w:type="gramEnd"/>
    </w:p>
    <w:p w:rsidR="004F3606" w:rsidRPr="00A85A0B" w:rsidRDefault="004F3606" w:rsidP="000F122F">
      <w:pPr>
        <w:ind w:firstLine="708"/>
        <w:jc w:val="both"/>
      </w:pPr>
      <w:r w:rsidRPr="00A85A0B">
        <w:lastRenderedPageBreak/>
        <w:t>а) об изменении даты и времени проведения квалификационного экзамена</w:t>
      </w:r>
      <w:r w:rsidR="00101A07" w:rsidRPr="00A85A0B">
        <w:br/>
        <w:t>–</w:t>
      </w:r>
      <w:r w:rsidRPr="00A85A0B">
        <w:t xml:space="preserve"> не более одного раза в рамках процедуры его аттестации;</w:t>
      </w:r>
    </w:p>
    <w:p w:rsidR="004F3606" w:rsidRPr="00A85A0B" w:rsidRDefault="004F3606" w:rsidP="00955974">
      <w:pPr>
        <w:ind w:firstLine="708"/>
        <w:jc w:val="both"/>
      </w:pPr>
      <w:bookmarkStart w:id="7" w:name="P341"/>
      <w:bookmarkEnd w:id="7"/>
      <w:r w:rsidRPr="00A85A0B">
        <w:t>б) о предоставлении возможности участия в квалификационном экзамене</w:t>
      </w:r>
      <w:r w:rsidR="00101A07" w:rsidRPr="00A85A0B">
        <w:br/>
      </w:r>
      <w:r w:rsidRPr="00A85A0B">
        <w:t xml:space="preserve">в дистанционной форме </w:t>
      </w:r>
      <w:r w:rsidR="00101A07" w:rsidRPr="00A85A0B">
        <w:t>–</w:t>
      </w:r>
      <w:r w:rsidRPr="00A85A0B">
        <w:t xml:space="preserve"> при возникновении обстоятельств, препятствующих проведению квалификационного экзамена в очной форме.</w:t>
      </w:r>
    </w:p>
    <w:p w:rsidR="004F3606" w:rsidRPr="00A85A0B" w:rsidRDefault="004F3606" w:rsidP="00955974">
      <w:pPr>
        <w:ind w:firstLine="708"/>
        <w:jc w:val="both"/>
      </w:pPr>
      <w:r w:rsidRPr="00A85A0B">
        <w:t xml:space="preserve">10. </w:t>
      </w:r>
      <w:r w:rsidR="00CF5F09" w:rsidRPr="00A85A0B">
        <w:t>Комитет по образованию</w:t>
      </w:r>
      <w:r w:rsidR="00955974" w:rsidRPr="00A85A0B">
        <w:t xml:space="preserve"> </w:t>
      </w:r>
      <w:r w:rsidRPr="00A85A0B">
        <w:t xml:space="preserve">в случае поступления заявлений, предусмотренных </w:t>
      </w:r>
      <w:hyperlink w:anchor="P339">
        <w:r w:rsidRPr="00A85A0B">
          <w:t>пунктом 9</w:t>
        </w:r>
      </w:hyperlink>
      <w:r w:rsidRPr="00A85A0B">
        <w:t xml:space="preserve"> настоящего приложения к </w:t>
      </w:r>
      <w:r w:rsidR="00955974" w:rsidRPr="00A85A0B">
        <w:t>распоряжению</w:t>
      </w:r>
      <w:r w:rsidRPr="00A85A0B">
        <w:t>, рассматривает соответствующие заявления в течение 3 рабочих дней со дня их регистрации.</w:t>
      </w:r>
    </w:p>
    <w:p w:rsidR="004F3606" w:rsidRPr="00A85A0B" w:rsidRDefault="004F3606" w:rsidP="00A639E6">
      <w:pPr>
        <w:ind w:firstLine="708"/>
        <w:jc w:val="both"/>
      </w:pPr>
      <w:proofErr w:type="gramStart"/>
      <w:r w:rsidRPr="00A85A0B">
        <w:t xml:space="preserve">В случае проведения квалификационного экзамена с использованием дистанционных технологий </w:t>
      </w:r>
      <w:r w:rsidR="00CF5F09" w:rsidRPr="00A85A0B">
        <w:t>Комитет по образованию</w:t>
      </w:r>
      <w:r w:rsidR="00A639E6" w:rsidRPr="00A85A0B">
        <w:t xml:space="preserve"> </w:t>
      </w:r>
      <w:r w:rsidRPr="00A85A0B">
        <w:t>уведомляет заявителя</w:t>
      </w:r>
      <w:r w:rsidR="00101A07" w:rsidRPr="00A85A0B">
        <w:br/>
      </w:r>
      <w:r w:rsidRPr="00A85A0B">
        <w:t xml:space="preserve">о применяемых дистанционных технологиях в течение 3 рабочих дней со дня регистрации заявления, предусмотренного </w:t>
      </w:r>
      <w:hyperlink w:anchor="P341">
        <w:r w:rsidRPr="00A85A0B">
          <w:t xml:space="preserve">подпунктом </w:t>
        </w:r>
        <w:r w:rsidR="00FC2A4A" w:rsidRPr="00A85A0B">
          <w:t>«</w:t>
        </w:r>
        <w:r w:rsidRPr="00A85A0B">
          <w:t>б</w:t>
        </w:r>
        <w:r w:rsidR="00FC2A4A" w:rsidRPr="00A85A0B">
          <w:t>»</w:t>
        </w:r>
        <w:r w:rsidRPr="00A85A0B">
          <w:t xml:space="preserve"> пункта 9</w:t>
        </w:r>
      </w:hyperlink>
      <w:r w:rsidRPr="00A85A0B">
        <w:t xml:space="preserve"> настоящего приложения</w:t>
      </w:r>
      <w:r w:rsidR="00101A07" w:rsidRPr="00A85A0B">
        <w:br/>
      </w:r>
      <w:r w:rsidRPr="00A85A0B">
        <w:t xml:space="preserve">к </w:t>
      </w:r>
      <w:r w:rsidR="00A639E6" w:rsidRPr="00A85A0B">
        <w:t>распоряжению</w:t>
      </w:r>
      <w:r w:rsidRPr="00A85A0B">
        <w:t>.</w:t>
      </w:r>
      <w:proofErr w:type="gramEnd"/>
    </w:p>
    <w:p w:rsidR="004F3606" w:rsidRPr="00A85A0B" w:rsidRDefault="004F3606" w:rsidP="00A639E6">
      <w:pPr>
        <w:ind w:firstLine="708"/>
        <w:jc w:val="both"/>
      </w:pPr>
      <w:bookmarkStart w:id="8" w:name="P344"/>
      <w:bookmarkEnd w:id="8"/>
      <w:r w:rsidRPr="00A85A0B">
        <w:t xml:space="preserve">11. </w:t>
      </w:r>
      <w:proofErr w:type="gramStart"/>
      <w:r w:rsidRPr="00A85A0B">
        <w:t xml:space="preserve">На основании протокола аттестационной комиссии </w:t>
      </w:r>
      <w:r w:rsidR="00A639E6" w:rsidRPr="00A85A0B">
        <w:t>Комитета по образованию</w:t>
      </w:r>
      <w:r w:rsidRPr="00A85A0B">
        <w:t xml:space="preserve"> по проведению квалификационного экзамена для граждан, претендующих на получение аттестации экспертов, привлекаемых </w:t>
      </w:r>
      <w:r w:rsidR="00625A63" w:rsidRPr="00A85A0B">
        <w:t xml:space="preserve">Комитетом по образованию </w:t>
      </w:r>
      <w:r w:rsidRPr="00A85A0B">
        <w:t xml:space="preserve">к осуществлению экспертизы в целях </w:t>
      </w:r>
      <w:r w:rsidR="00625A63" w:rsidRPr="00A85A0B">
        <w:t>федерального государственного контроля (надзора) в сфере образования</w:t>
      </w:r>
      <w:r w:rsidR="00A639E6" w:rsidRPr="00A85A0B">
        <w:t xml:space="preserve">, </w:t>
      </w:r>
      <w:r w:rsidR="00CF5F09" w:rsidRPr="00A85A0B">
        <w:t>Комитет по образованию</w:t>
      </w:r>
      <w:r w:rsidR="00A639E6" w:rsidRPr="00A85A0B">
        <w:t xml:space="preserve"> </w:t>
      </w:r>
      <w:r w:rsidRPr="00A85A0B">
        <w:t>в срок, не превышающий 10 рабочих дней со дня проведения квалификационного экзамена, принимает одно из следующих решений</w:t>
      </w:r>
      <w:r w:rsidR="00101A07" w:rsidRPr="00A85A0B">
        <w:br/>
      </w:r>
      <w:r w:rsidRPr="00A85A0B">
        <w:t>в форме распорядительного акта:</w:t>
      </w:r>
      <w:proofErr w:type="gramEnd"/>
    </w:p>
    <w:p w:rsidR="004F3606" w:rsidRPr="00A85A0B" w:rsidRDefault="004F3606" w:rsidP="00A639E6">
      <w:pPr>
        <w:ind w:firstLine="708"/>
        <w:jc w:val="both"/>
      </w:pPr>
      <w:r w:rsidRPr="00A85A0B">
        <w:t xml:space="preserve">а) об аттестации заявителя, если по результатам квалификационного экзамена принято решение о его соответствии критериям аттестации эксперта, установленным </w:t>
      </w:r>
      <w:hyperlink w:anchor="P80">
        <w:r w:rsidRPr="00A85A0B">
          <w:t>пунктом 3</w:t>
        </w:r>
      </w:hyperlink>
      <w:r w:rsidRPr="00A85A0B">
        <w:t xml:space="preserve"> приложения </w:t>
      </w:r>
      <w:r w:rsidR="00625A63" w:rsidRPr="00A85A0B">
        <w:t>№</w:t>
      </w:r>
      <w:r w:rsidR="00A639E6" w:rsidRPr="00A85A0B">
        <w:t xml:space="preserve"> </w:t>
      </w:r>
      <w:r w:rsidR="0095747C" w:rsidRPr="00A85A0B">
        <w:t>3</w:t>
      </w:r>
      <w:r w:rsidRPr="00A85A0B">
        <w:t xml:space="preserve"> к настоящему </w:t>
      </w:r>
      <w:r w:rsidR="00625A63" w:rsidRPr="00A85A0B">
        <w:t>распоряжению</w:t>
      </w:r>
      <w:proofErr w:type="gramStart"/>
      <w:r w:rsidR="00625A63" w:rsidRPr="00A85A0B">
        <w:t xml:space="preserve"> </w:t>
      </w:r>
      <w:r w:rsidRPr="00A85A0B">
        <w:t>;</w:t>
      </w:r>
      <w:proofErr w:type="gramEnd"/>
    </w:p>
    <w:p w:rsidR="004F3606" w:rsidRPr="00A85A0B" w:rsidRDefault="004F3606" w:rsidP="00A639E6">
      <w:pPr>
        <w:ind w:firstLine="708"/>
        <w:jc w:val="both"/>
      </w:pPr>
      <w:r w:rsidRPr="00A85A0B">
        <w:t xml:space="preserve">б) об отказе в аттестации заявителя, если по результатам квалификационного экзамена принято решение о его несоответствии критериям аттестации эксперта, установленным </w:t>
      </w:r>
      <w:hyperlink w:anchor="P80">
        <w:r w:rsidRPr="00A85A0B">
          <w:t>пунктом 3</w:t>
        </w:r>
      </w:hyperlink>
      <w:r w:rsidRPr="00A85A0B">
        <w:t xml:space="preserve"> приложения </w:t>
      </w:r>
      <w:r w:rsidR="00625A63" w:rsidRPr="00A85A0B">
        <w:t>№</w:t>
      </w:r>
      <w:r w:rsidR="00A639E6" w:rsidRPr="00A85A0B">
        <w:t xml:space="preserve"> </w:t>
      </w:r>
      <w:r w:rsidR="0095747C" w:rsidRPr="00A85A0B">
        <w:t>3</w:t>
      </w:r>
      <w:r w:rsidRPr="00A85A0B">
        <w:t xml:space="preserve"> к настоящему </w:t>
      </w:r>
      <w:r w:rsidR="00A639E6" w:rsidRPr="00A85A0B">
        <w:t>распоряжению</w:t>
      </w:r>
      <w:r w:rsidRPr="00A85A0B">
        <w:t>, либо если заявитель не принял участие в квалификационном экзамене.</w:t>
      </w:r>
    </w:p>
    <w:p w:rsidR="004F3606" w:rsidRPr="00A85A0B" w:rsidRDefault="004F3606" w:rsidP="00A639E6">
      <w:pPr>
        <w:ind w:firstLine="708"/>
        <w:jc w:val="both"/>
      </w:pPr>
      <w:r w:rsidRPr="00A85A0B">
        <w:t xml:space="preserve">12. </w:t>
      </w:r>
      <w:r w:rsidR="00CF5F09" w:rsidRPr="00A85A0B">
        <w:t>Комитет по образованию</w:t>
      </w:r>
      <w:r w:rsidR="00A639E6" w:rsidRPr="00A85A0B">
        <w:t xml:space="preserve"> </w:t>
      </w:r>
      <w:r w:rsidRPr="00A85A0B">
        <w:t>уведомляет заявителя о принятом в соответствии</w:t>
      </w:r>
      <w:r w:rsidR="00101A07" w:rsidRPr="00A85A0B">
        <w:br/>
      </w:r>
      <w:r w:rsidRPr="00A85A0B">
        <w:t xml:space="preserve">с </w:t>
      </w:r>
      <w:hyperlink w:anchor="P344">
        <w:r w:rsidRPr="00A85A0B">
          <w:t>пунктом 11</w:t>
        </w:r>
      </w:hyperlink>
      <w:r w:rsidRPr="00A85A0B">
        <w:t xml:space="preserve"> настоящего приложения к </w:t>
      </w:r>
      <w:r w:rsidR="00625A63" w:rsidRPr="00A85A0B">
        <w:t xml:space="preserve">распоряжению </w:t>
      </w:r>
      <w:r w:rsidRPr="00A85A0B">
        <w:t xml:space="preserve"> решении в течение 3 рабочих дней со дня принятия такого решения одним из способов, установленных </w:t>
      </w:r>
      <w:hyperlink w:anchor="P329">
        <w:r w:rsidRPr="00A85A0B">
          <w:t>пунктом 5</w:t>
        </w:r>
      </w:hyperlink>
      <w:r w:rsidRPr="00A85A0B">
        <w:t xml:space="preserve"> настоящего приложения к </w:t>
      </w:r>
      <w:r w:rsidR="000529E0" w:rsidRPr="00A85A0B">
        <w:t>распоряжению</w:t>
      </w:r>
      <w:r w:rsidRPr="00A85A0B">
        <w:t>.</w:t>
      </w:r>
    </w:p>
    <w:p w:rsidR="004F3606" w:rsidRPr="00A85A0B" w:rsidRDefault="004F3606" w:rsidP="00AC3DE9">
      <w:pPr>
        <w:ind w:firstLine="708"/>
        <w:jc w:val="both"/>
      </w:pPr>
      <w:r w:rsidRPr="00A85A0B">
        <w:t xml:space="preserve">Отказ в аттестации заявителю не является препятствием для повторной подачи документов и (или) сведений, предусмотренных </w:t>
      </w:r>
      <w:hyperlink w:anchor="P307">
        <w:r w:rsidRPr="00A85A0B">
          <w:t>пунктом 1</w:t>
        </w:r>
      </w:hyperlink>
      <w:r w:rsidRPr="00A85A0B">
        <w:t xml:space="preserve"> настоящего приложения</w:t>
      </w:r>
      <w:r w:rsidR="00101A07" w:rsidRPr="00A85A0B">
        <w:br/>
      </w:r>
      <w:r w:rsidRPr="00A85A0B">
        <w:t xml:space="preserve">к </w:t>
      </w:r>
      <w:r w:rsidR="00AC3DE9" w:rsidRPr="00A85A0B">
        <w:t>распоряжению</w:t>
      </w:r>
      <w:r w:rsidRPr="00A85A0B">
        <w:t>.</w:t>
      </w:r>
    </w:p>
    <w:p w:rsidR="004F3606" w:rsidRPr="00A85A0B" w:rsidRDefault="004F3606" w:rsidP="00625A63">
      <w:pPr>
        <w:jc w:val="both"/>
      </w:pPr>
    </w:p>
    <w:p w:rsidR="007957B6" w:rsidRPr="00A85A0B" w:rsidRDefault="007957B6">
      <w:r w:rsidRPr="00A85A0B">
        <w:br w:type="page"/>
      </w:r>
    </w:p>
    <w:p w:rsidR="00DF6505" w:rsidRPr="00A85A0B" w:rsidRDefault="00DF6505" w:rsidP="00B17491">
      <w:pPr>
        <w:ind w:firstLine="5940"/>
        <w:sectPr w:rsidR="00DF6505" w:rsidRPr="00A85A0B" w:rsidSect="00101A07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B17491" w:rsidRPr="00A85A0B" w:rsidRDefault="00B17491" w:rsidP="00B17491">
      <w:pPr>
        <w:ind w:firstLine="5940"/>
      </w:pPr>
      <w:r w:rsidRPr="00A85A0B">
        <w:lastRenderedPageBreak/>
        <w:t xml:space="preserve">Приложение </w:t>
      </w:r>
      <w:r w:rsidR="00986F85" w:rsidRPr="00A85A0B">
        <w:t xml:space="preserve">№ </w:t>
      </w:r>
      <w:r w:rsidR="007957B6" w:rsidRPr="00A85A0B">
        <w:t>3</w:t>
      </w:r>
    </w:p>
    <w:p w:rsidR="00B17491" w:rsidRPr="00A85A0B" w:rsidRDefault="00B17491" w:rsidP="00B17491">
      <w:pPr>
        <w:ind w:firstLine="5940"/>
      </w:pPr>
      <w:r w:rsidRPr="00A85A0B">
        <w:t>к распоряжению</w:t>
      </w:r>
    </w:p>
    <w:p w:rsidR="00B17491" w:rsidRPr="00A85A0B" w:rsidRDefault="00B17491" w:rsidP="00B17491">
      <w:pPr>
        <w:ind w:firstLine="5940"/>
      </w:pPr>
      <w:r w:rsidRPr="00A85A0B">
        <w:t>Комитета по образованию</w:t>
      </w:r>
    </w:p>
    <w:p w:rsidR="00B17491" w:rsidRPr="00A85A0B" w:rsidRDefault="00B17491" w:rsidP="00B17491">
      <w:pPr>
        <w:ind w:firstLine="5940"/>
      </w:pPr>
      <w:r w:rsidRPr="00A85A0B">
        <w:t xml:space="preserve">от ____________ № __________ </w:t>
      </w:r>
    </w:p>
    <w:p w:rsidR="00B17491" w:rsidRPr="00A85A0B" w:rsidRDefault="00B17491" w:rsidP="00B17491">
      <w:pPr>
        <w:jc w:val="center"/>
        <w:rPr>
          <w:b/>
        </w:rPr>
      </w:pPr>
    </w:p>
    <w:p w:rsidR="00B17491" w:rsidRPr="00A85A0B" w:rsidRDefault="00B17491" w:rsidP="00B17491"/>
    <w:p w:rsidR="00B17491" w:rsidRPr="00A85A0B" w:rsidRDefault="00B17491" w:rsidP="004F7EE9">
      <w:pPr>
        <w:jc w:val="center"/>
        <w:rPr>
          <w:b/>
        </w:rPr>
      </w:pPr>
      <w:r w:rsidRPr="00A85A0B">
        <w:rPr>
          <w:b/>
        </w:rPr>
        <w:t>КРИТЕРИИ</w:t>
      </w:r>
    </w:p>
    <w:p w:rsidR="004F7EE9" w:rsidRPr="00A85A0B" w:rsidRDefault="004F7EE9" w:rsidP="004F7EE9">
      <w:pPr>
        <w:jc w:val="center"/>
        <w:rPr>
          <w:b/>
        </w:rPr>
      </w:pPr>
      <w:r w:rsidRPr="00A85A0B">
        <w:rPr>
          <w:b/>
        </w:rPr>
        <w:t>аттестации экспертов, привлекаемых Комитетом по образованию</w:t>
      </w:r>
    </w:p>
    <w:p w:rsidR="004F7EE9" w:rsidRPr="00A85A0B" w:rsidRDefault="004F7EE9" w:rsidP="004F7EE9">
      <w:pPr>
        <w:jc w:val="center"/>
        <w:rPr>
          <w:b/>
        </w:rPr>
      </w:pPr>
      <w:r w:rsidRPr="00A85A0B">
        <w:rPr>
          <w:b/>
        </w:rPr>
        <w:t xml:space="preserve">к осуществлению экспертизы в целях </w:t>
      </w:r>
      <w:proofErr w:type="gramStart"/>
      <w:r w:rsidRPr="00A85A0B">
        <w:rPr>
          <w:b/>
        </w:rPr>
        <w:t>федерального</w:t>
      </w:r>
      <w:proofErr w:type="gramEnd"/>
      <w:r w:rsidRPr="00A85A0B">
        <w:rPr>
          <w:b/>
        </w:rPr>
        <w:t xml:space="preserve"> государственного</w:t>
      </w:r>
    </w:p>
    <w:p w:rsidR="00B17491" w:rsidRPr="00A85A0B" w:rsidRDefault="004F7EE9" w:rsidP="004F7EE9">
      <w:pPr>
        <w:jc w:val="center"/>
        <w:rPr>
          <w:b/>
        </w:rPr>
      </w:pPr>
      <w:r w:rsidRPr="00A85A0B">
        <w:rPr>
          <w:b/>
        </w:rPr>
        <w:t>контроля (надзора) в сфере образования</w:t>
      </w:r>
    </w:p>
    <w:p w:rsidR="004F7EE9" w:rsidRPr="00A85A0B" w:rsidRDefault="004F7EE9" w:rsidP="004F7EE9"/>
    <w:p w:rsidR="004F7EE9" w:rsidRPr="00A85A0B" w:rsidRDefault="00823374" w:rsidP="003F0D4B">
      <w:pPr>
        <w:ind w:firstLine="708"/>
        <w:jc w:val="both"/>
      </w:pPr>
      <w:r w:rsidRPr="00A85A0B">
        <w:t>1. </w:t>
      </w:r>
      <w:r w:rsidR="004F7EE9" w:rsidRPr="00A85A0B">
        <w:t xml:space="preserve">Наличие </w:t>
      </w:r>
      <w:proofErr w:type="gramStart"/>
      <w:r w:rsidR="004F7EE9" w:rsidRPr="00A85A0B">
        <w:t>высшего</w:t>
      </w:r>
      <w:proofErr w:type="gramEnd"/>
      <w:r w:rsidR="004F7EE9" w:rsidRPr="00A85A0B">
        <w:t xml:space="preserve"> образования.</w:t>
      </w:r>
    </w:p>
    <w:p w:rsidR="004F7EE9" w:rsidRPr="00A85A0B" w:rsidRDefault="00823374" w:rsidP="003F0D4B">
      <w:pPr>
        <w:ind w:firstLine="708"/>
        <w:jc w:val="both"/>
      </w:pPr>
      <w:bookmarkStart w:id="9" w:name="P79"/>
      <w:bookmarkEnd w:id="9"/>
      <w:r w:rsidRPr="00A85A0B">
        <w:t>2. </w:t>
      </w:r>
      <w:r w:rsidR="004F7EE9" w:rsidRPr="00A85A0B">
        <w:t>Наличие стажа работы в организации, осуществляющей образовательную деятельность, не менее 5 лет.</w:t>
      </w:r>
    </w:p>
    <w:p w:rsidR="004F7EE9" w:rsidRPr="00A85A0B" w:rsidRDefault="00823374" w:rsidP="003F0D4B">
      <w:pPr>
        <w:ind w:firstLine="708"/>
        <w:jc w:val="both"/>
      </w:pPr>
      <w:bookmarkStart w:id="10" w:name="P80"/>
      <w:bookmarkEnd w:id="10"/>
      <w:r w:rsidRPr="00A85A0B">
        <w:t>3. </w:t>
      </w:r>
      <w:r w:rsidR="004F7EE9" w:rsidRPr="00A85A0B">
        <w:t>Наличие знаний и навыков по заявленной области экспертизы:</w:t>
      </w:r>
    </w:p>
    <w:p w:rsidR="004F7EE9" w:rsidRPr="00A85A0B" w:rsidRDefault="004F7EE9" w:rsidP="003F0D4B">
      <w:pPr>
        <w:ind w:firstLine="708"/>
        <w:jc w:val="both"/>
      </w:pPr>
      <w:r w:rsidRPr="00A85A0B">
        <w:t>а) общие знания и навыки:</w:t>
      </w:r>
    </w:p>
    <w:p w:rsidR="004F7EE9" w:rsidRPr="00A85A0B" w:rsidRDefault="004F7EE9" w:rsidP="003F0D4B">
      <w:pPr>
        <w:ind w:firstLine="708"/>
        <w:jc w:val="both"/>
      </w:pPr>
      <w:r w:rsidRPr="00A85A0B">
        <w:t>способность к логическому мышлению, анализу, систематизации, обобщению, критическому осмыслению информации;</w:t>
      </w:r>
    </w:p>
    <w:p w:rsidR="004F7EE9" w:rsidRPr="00A85A0B" w:rsidRDefault="004F7EE9" w:rsidP="003F0D4B">
      <w:pPr>
        <w:ind w:firstLine="708"/>
        <w:jc w:val="both"/>
      </w:pPr>
      <w:r w:rsidRPr="00A85A0B">
        <w:t>способность использовать информационно-коммуникационные технологии</w:t>
      </w:r>
      <w:r w:rsidR="00101A07" w:rsidRPr="00A85A0B">
        <w:br/>
      </w:r>
      <w:r w:rsidRPr="00A85A0B">
        <w:t>и программно-технические средства, необходимые для подготовки и оформления экспертных заключений;</w:t>
      </w:r>
    </w:p>
    <w:p w:rsidR="004F7EE9" w:rsidRPr="00A85A0B" w:rsidRDefault="004F7EE9" w:rsidP="003F0D4B">
      <w:pPr>
        <w:ind w:firstLine="708"/>
        <w:jc w:val="both"/>
      </w:pPr>
      <w:r w:rsidRPr="00A85A0B">
        <w:t>способность работать с различными источниками информации, информационными ресурсами и технологиями, использовать в профессиональной деятельности компьютерную технику, прикладные программные средства, современные средства телекоммуникации, автоматизированные информационно-справочные, информационно-поисковые системы, базы данных.</w:t>
      </w:r>
    </w:p>
    <w:p w:rsidR="004F7EE9" w:rsidRPr="00A85A0B" w:rsidRDefault="004F7EE9" w:rsidP="003F0D4B">
      <w:pPr>
        <w:ind w:firstLine="708"/>
        <w:jc w:val="both"/>
      </w:pPr>
      <w:r w:rsidRPr="00A85A0B">
        <w:t>б) профессиональные знания и навыки (с учетом областей и видов экспертиз):</w:t>
      </w:r>
    </w:p>
    <w:p w:rsidR="004F7EE9" w:rsidRPr="00A85A0B" w:rsidRDefault="004F7EE9" w:rsidP="003F0D4B">
      <w:pPr>
        <w:ind w:firstLine="708"/>
        <w:jc w:val="both"/>
      </w:pPr>
      <w:r w:rsidRPr="00A85A0B">
        <w:t>знание нормативных правовых актов и иных документов, регламентирующих вопросы организации и проведения контрольных (надзорных) мероприяти</w:t>
      </w:r>
      <w:r w:rsidR="00DE16B4" w:rsidRPr="00A85A0B">
        <w:t>й в сфере образования</w:t>
      </w:r>
      <w:r w:rsidRPr="00A85A0B">
        <w:t>;</w:t>
      </w:r>
    </w:p>
    <w:p w:rsidR="004F7EE9" w:rsidRPr="00A85A0B" w:rsidRDefault="004F7EE9" w:rsidP="00DE16B4">
      <w:pPr>
        <w:ind w:firstLine="708"/>
        <w:jc w:val="both"/>
      </w:pPr>
      <w:r w:rsidRPr="00A85A0B">
        <w:t>навыки обследования территорий, зданий, строений, сооружений, иных объектов, используемых при осуществлении образовательной деятельности;</w:t>
      </w:r>
    </w:p>
    <w:p w:rsidR="004F7EE9" w:rsidRPr="00A85A0B" w:rsidRDefault="004F7EE9" w:rsidP="00DE16B4">
      <w:pPr>
        <w:ind w:firstLine="708"/>
        <w:jc w:val="both"/>
      </w:pPr>
      <w:r w:rsidRPr="00A85A0B">
        <w:t>навыки обследования оборудования, технических и технологических средств, используемых при осуществлении образовательной деятельности;</w:t>
      </w:r>
    </w:p>
    <w:p w:rsidR="004F7EE9" w:rsidRPr="00A85A0B" w:rsidRDefault="004F7EE9" w:rsidP="00DE16B4">
      <w:pPr>
        <w:ind w:firstLine="708"/>
        <w:jc w:val="both"/>
      </w:pPr>
      <w:r w:rsidRPr="00A85A0B">
        <w:t>навыки проведения работ, измерений и других мероприятий, необходимых при осуществлении федерального государственного контроля (надзора)</w:t>
      </w:r>
      <w:r w:rsidR="008F0335" w:rsidRPr="00A85A0B">
        <w:t xml:space="preserve"> в сфере образования</w:t>
      </w:r>
      <w:r w:rsidRPr="00A85A0B">
        <w:t>;</w:t>
      </w:r>
    </w:p>
    <w:p w:rsidR="004F7EE9" w:rsidRPr="00A85A0B" w:rsidRDefault="004F7EE9" w:rsidP="00DE16B4">
      <w:pPr>
        <w:ind w:firstLine="708"/>
        <w:jc w:val="both"/>
      </w:pPr>
      <w:r w:rsidRPr="00A85A0B">
        <w:t xml:space="preserve">навыки рассмотрения и экспертизы документов на предмет их соответствия требованиям законодательства Российской Федерации </w:t>
      </w:r>
      <w:r w:rsidR="008F0335" w:rsidRPr="00A85A0B">
        <w:t>при осуществлении федерального государственного контроля (надзора) в сфере образования</w:t>
      </w:r>
      <w:r w:rsidRPr="00A85A0B">
        <w:t>;</w:t>
      </w:r>
    </w:p>
    <w:p w:rsidR="004F7EE9" w:rsidRPr="00A85A0B" w:rsidRDefault="004F7EE9" w:rsidP="00DE16B4">
      <w:pPr>
        <w:ind w:firstLine="708"/>
        <w:jc w:val="both"/>
      </w:pPr>
      <w:r w:rsidRPr="00A85A0B">
        <w:t>знания и навыки подготовки экспертного заключения и иных документов</w:t>
      </w:r>
      <w:r w:rsidR="004B4129" w:rsidRPr="00A85A0B">
        <w:br/>
      </w:r>
      <w:r w:rsidRPr="00A85A0B">
        <w:t>по результатам участия в контрольном (надзорном) мероприятии;</w:t>
      </w:r>
    </w:p>
    <w:p w:rsidR="004F7EE9" w:rsidRPr="00A85A0B" w:rsidRDefault="004F7EE9" w:rsidP="00DE16B4">
      <w:pPr>
        <w:ind w:firstLine="708"/>
        <w:jc w:val="both"/>
      </w:pPr>
      <w:r w:rsidRPr="00A85A0B">
        <w:t xml:space="preserve">знания и навыки формулирования и обоснования выводов </w:t>
      </w:r>
      <w:r w:rsidR="008F0335" w:rsidRPr="00A85A0B">
        <w:t>при осуществлении федерального государственного контроля (надзора) в сфере образования</w:t>
      </w:r>
      <w:r w:rsidRPr="00A85A0B">
        <w:t>.</w:t>
      </w:r>
    </w:p>
    <w:p w:rsidR="00356B8B" w:rsidRPr="00A85A0B" w:rsidRDefault="00356B8B" w:rsidP="004F7EE9">
      <w:pPr>
        <w:pStyle w:val="ConsPlusNormal"/>
        <w:ind w:firstLine="540"/>
        <w:jc w:val="both"/>
      </w:pPr>
    </w:p>
    <w:p w:rsidR="00953256" w:rsidRPr="00A85A0B" w:rsidRDefault="00953256" w:rsidP="004F7EE9">
      <w:pPr>
        <w:pStyle w:val="ConsPlusNormal"/>
        <w:ind w:firstLine="540"/>
        <w:jc w:val="both"/>
      </w:pPr>
    </w:p>
    <w:p w:rsidR="007957B6" w:rsidRPr="00A85A0B" w:rsidRDefault="007957B6">
      <w:pPr>
        <w:rPr>
          <w:szCs w:val="20"/>
        </w:rPr>
      </w:pPr>
      <w:r w:rsidRPr="00A85A0B">
        <w:br w:type="page"/>
      </w:r>
    </w:p>
    <w:p w:rsidR="00DF6505" w:rsidRPr="00A85A0B" w:rsidRDefault="00DF6505" w:rsidP="00953256">
      <w:pPr>
        <w:ind w:firstLine="5940"/>
        <w:sectPr w:rsidR="00DF6505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53256" w:rsidRPr="00A85A0B" w:rsidRDefault="00953256" w:rsidP="00953256">
      <w:pPr>
        <w:ind w:firstLine="5940"/>
      </w:pPr>
      <w:r w:rsidRPr="00A85A0B">
        <w:lastRenderedPageBreak/>
        <w:t xml:space="preserve">Приложение </w:t>
      </w:r>
      <w:r w:rsidR="006A22D9" w:rsidRPr="00A85A0B">
        <w:t xml:space="preserve">№ </w:t>
      </w:r>
      <w:r w:rsidR="007957B6" w:rsidRPr="00A85A0B">
        <w:t>4</w:t>
      </w:r>
    </w:p>
    <w:p w:rsidR="00953256" w:rsidRPr="00A85A0B" w:rsidRDefault="00953256" w:rsidP="00953256">
      <w:pPr>
        <w:ind w:firstLine="5940"/>
      </w:pPr>
      <w:r w:rsidRPr="00A85A0B">
        <w:t>к распоряжению</w:t>
      </w:r>
    </w:p>
    <w:p w:rsidR="00953256" w:rsidRPr="00A85A0B" w:rsidRDefault="00953256" w:rsidP="00953256">
      <w:pPr>
        <w:ind w:firstLine="5940"/>
      </w:pPr>
      <w:r w:rsidRPr="00A85A0B">
        <w:t>Комитета по образованию</w:t>
      </w:r>
    </w:p>
    <w:p w:rsidR="00953256" w:rsidRPr="00A85A0B" w:rsidRDefault="00953256" w:rsidP="00953256">
      <w:pPr>
        <w:ind w:firstLine="5940"/>
      </w:pPr>
      <w:r w:rsidRPr="00A85A0B">
        <w:t xml:space="preserve">от ____________ № __________ </w:t>
      </w:r>
    </w:p>
    <w:p w:rsidR="00953256" w:rsidRPr="00A85A0B" w:rsidRDefault="00953256" w:rsidP="00953256">
      <w:pPr>
        <w:jc w:val="center"/>
        <w:rPr>
          <w:b/>
        </w:rPr>
      </w:pPr>
    </w:p>
    <w:p w:rsidR="00953256" w:rsidRPr="00A85A0B" w:rsidRDefault="00953256" w:rsidP="00953256"/>
    <w:p w:rsidR="00953256" w:rsidRPr="00A85A0B" w:rsidRDefault="00953256" w:rsidP="00953256">
      <w:pPr>
        <w:jc w:val="center"/>
        <w:rPr>
          <w:b/>
        </w:rPr>
      </w:pPr>
      <w:r w:rsidRPr="00A85A0B">
        <w:rPr>
          <w:b/>
        </w:rPr>
        <w:t>ФОРМА ЗАЯВЛЕНИ</w:t>
      </w:r>
      <w:r w:rsidR="00C00ED1" w:rsidRPr="00A85A0B">
        <w:rPr>
          <w:b/>
        </w:rPr>
        <w:t>Я</w:t>
      </w:r>
    </w:p>
    <w:p w:rsidR="00953256" w:rsidRPr="00A85A0B" w:rsidRDefault="00953256" w:rsidP="00953256">
      <w:pPr>
        <w:jc w:val="center"/>
        <w:rPr>
          <w:b/>
        </w:rPr>
      </w:pPr>
      <w:r w:rsidRPr="00A85A0B">
        <w:rPr>
          <w:b/>
        </w:rPr>
        <w:t>об аттестации эксперта, привлекаемого Комитетом по образованию</w:t>
      </w:r>
    </w:p>
    <w:p w:rsidR="00953256" w:rsidRPr="00A85A0B" w:rsidRDefault="00953256" w:rsidP="00953256">
      <w:pPr>
        <w:jc w:val="center"/>
        <w:rPr>
          <w:b/>
        </w:rPr>
      </w:pPr>
      <w:r w:rsidRPr="00A85A0B">
        <w:rPr>
          <w:b/>
        </w:rPr>
        <w:t xml:space="preserve">к осуществлению экспертизы в целях </w:t>
      </w:r>
      <w:proofErr w:type="gramStart"/>
      <w:r w:rsidRPr="00A85A0B">
        <w:rPr>
          <w:b/>
        </w:rPr>
        <w:t>федерального</w:t>
      </w:r>
      <w:proofErr w:type="gramEnd"/>
      <w:r w:rsidRPr="00A85A0B">
        <w:rPr>
          <w:b/>
        </w:rPr>
        <w:t xml:space="preserve"> государственного</w:t>
      </w:r>
    </w:p>
    <w:p w:rsidR="00953256" w:rsidRPr="00A85A0B" w:rsidRDefault="00953256" w:rsidP="00953256">
      <w:pPr>
        <w:jc w:val="center"/>
        <w:rPr>
          <w:b/>
        </w:rPr>
      </w:pPr>
      <w:r w:rsidRPr="00A85A0B">
        <w:rPr>
          <w:b/>
        </w:rPr>
        <w:t>контроля (надзора) в сфере образования</w:t>
      </w:r>
    </w:p>
    <w:p w:rsidR="00953256" w:rsidRPr="00A85A0B" w:rsidRDefault="00953256" w:rsidP="00953256"/>
    <w:p w:rsidR="00FA2B51" w:rsidRPr="00A85A0B" w:rsidRDefault="00FA2B51" w:rsidP="00953256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A85A0B" w:rsidRPr="00A85A0B" w:rsidTr="004A098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FA2B51"/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FA2B51">
            <w:pPr>
              <w:jc w:val="right"/>
            </w:pPr>
            <w:r w:rsidRPr="00A85A0B">
              <w:t>Комитет по образованию</w:t>
            </w:r>
          </w:p>
        </w:tc>
      </w:tr>
      <w:tr w:rsidR="00A85A0B" w:rsidRPr="00A85A0B" w:rsidTr="004A098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FA2B51"/>
        </w:tc>
      </w:tr>
      <w:tr w:rsidR="00FA2B51" w:rsidRPr="00A85A0B" w:rsidTr="004A098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FA2B51">
            <w:pPr>
              <w:jc w:val="center"/>
            </w:pPr>
            <w:r w:rsidRPr="00A85A0B">
              <w:t>Заявление</w:t>
            </w:r>
          </w:p>
        </w:tc>
      </w:tr>
    </w:tbl>
    <w:p w:rsidR="00FA2B51" w:rsidRPr="00A85A0B" w:rsidRDefault="00FA2B51" w:rsidP="00FA2B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8"/>
        <w:gridCol w:w="5556"/>
      </w:tblGrid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Фамилия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Имя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Отчество (при наличии)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Документ,</w:t>
            </w:r>
          </w:p>
          <w:p w:rsidR="00FA2B51" w:rsidRPr="00A85A0B" w:rsidRDefault="00FA2B51" w:rsidP="00FA2B51">
            <w:pPr>
              <w:jc w:val="both"/>
            </w:pPr>
            <w:r w:rsidRPr="00A85A0B">
              <w:t>удостоверяющий личность (серия, номер, кем выдан, код подразделения, дата выдачи)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Адрес регистрации по месту жительства с указанием индекса почтового отделения, фактический адрес проживания (в случае проживания не по адресу регистрации по месту жительства)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101A07">
            <w:pPr>
              <w:jc w:val="both"/>
            </w:pPr>
            <w:proofErr w:type="gramStart"/>
            <w:r w:rsidRPr="00A85A0B">
              <w:t>Сведения о полученном высшем образовании (в каких образовательных организациях оно получено, номер и серия бланка документа</w:t>
            </w:r>
            <w:r w:rsidR="00101A07" w:rsidRPr="00A85A0B">
              <w:br/>
            </w:r>
            <w:r w:rsidRPr="00A85A0B">
              <w:t>об образовании и (или)</w:t>
            </w:r>
            <w:r w:rsidR="00101A07" w:rsidRPr="00A85A0B">
              <w:br/>
            </w:r>
            <w:r w:rsidRPr="00A85A0B">
              <w:t>о квалификации, регистрационный номер и дата выдачи документа</w:t>
            </w:r>
            <w:r w:rsidR="00101A07" w:rsidRPr="00A85A0B">
              <w:br/>
            </w:r>
            <w:r w:rsidRPr="00A85A0B">
              <w:t>об образовании и (или) квалификации), сведения</w:t>
            </w:r>
            <w:r w:rsidR="00101A07" w:rsidRPr="00A85A0B">
              <w:br/>
            </w:r>
            <w:r w:rsidRPr="00A85A0B">
              <w:t>о признании образования и (или) квалификации, полученных</w:t>
            </w:r>
            <w:r w:rsidR="00101A07" w:rsidRPr="00A85A0B">
              <w:br/>
            </w:r>
            <w:r w:rsidRPr="00A85A0B">
              <w:t>в иностранном государстве</w:t>
            </w:r>
            <w:r w:rsidR="00101A07" w:rsidRPr="00A85A0B">
              <w:br/>
            </w:r>
            <w:r w:rsidRPr="00A85A0B">
              <w:t>(в случае, если полученные</w:t>
            </w:r>
            <w:r w:rsidR="00101A07" w:rsidRPr="00A85A0B">
              <w:br/>
            </w:r>
            <w:r w:rsidRPr="00A85A0B">
              <w:lastRenderedPageBreak/>
              <w:t>в иностранном государстве документы об образовании</w:t>
            </w:r>
            <w:r w:rsidR="00101A07" w:rsidRPr="00A85A0B">
              <w:br/>
            </w:r>
            <w:r w:rsidRPr="00A85A0B">
              <w:t>и (или) квалификации подлежат такому признанию)</w:t>
            </w:r>
            <w:proofErr w:type="gramEnd"/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lastRenderedPageBreak/>
              <w:t>Сведения о наличии стажа работы в организации, осуществляющей образовательную деятельность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101A07">
            <w:pPr>
              <w:jc w:val="both"/>
            </w:pPr>
            <w:r w:rsidRPr="00A85A0B">
              <w:t>Сведения об основном месте работы и должности на момент подачи заявления о согласии</w:t>
            </w:r>
            <w:r w:rsidR="00101A07" w:rsidRPr="00A85A0B">
              <w:br/>
            </w:r>
            <w:r w:rsidRPr="00A85A0B">
              <w:t>на обработку персональных данных (замещаемая должность, наименование организации)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101A07">
            <w:pPr>
              <w:jc w:val="both"/>
            </w:pPr>
            <w:r w:rsidRPr="00A85A0B">
              <w:t>Сведения о форме допуска</w:t>
            </w:r>
            <w:r w:rsidR="00101A07" w:rsidRPr="00A85A0B">
              <w:br/>
            </w:r>
            <w:r w:rsidRPr="00A85A0B">
              <w:t>к государственной тайне (при наличии)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Адрес электронной почты, почтовый адрес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A85A0B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Номера телефонов (рабочий, мобильный)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  <w:tr w:rsidR="00FA2B51" w:rsidRPr="00A85A0B" w:rsidTr="004A0987">
        <w:tc>
          <w:tcPr>
            <w:tcW w:w="3528" w:type="dxa"/>
          </w:tcPr>
          <w:p w:rsidR="00FA2B51" w:rsidRPr="00A85A0B" w:rsidRDefault="00FA2B51" w:rsidP="00FA2B51">
            <w:pPr>
              <w:jc w:val="both"/>
            </w:pPr>
            <w:r w:rsidRPr="00A85A0B">
              <w:t>Идентификационный номер налогоплательщика</w:t>
            </w:r>
          </w:p>
        </w:tc>
        <w:tc>
          <w:tcPr>
            <w:tcW w:w="5556" w:type="dxa"/>
          </w:tcPr>
          <w:p w:rsidR="00FA2B51" w:rsidRPr="00A85A0B" w:rsidRDefault="00FA2B51" w:rsidP="00FA2B51"/>
        </w:tc>
      </w:tr>
    </w:tbl>
    <w:p w:rsidR="00FA2B51" w:rsidRPr="00A85A0B" w:rsidRDefault="00FA2B51" w:rsidP="00FA2B51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85A0B" w:rsidRPr="00A85A0B" w:rsidTr="004A098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4101B9" w:rsidP="00726017">
            <w:pPr>
              <w:ind w:firstLine="708"/>
              <w:jc w:val="both"/>
            </w:pPr>
            <w:r w:rsidRPr="00A85A0B">
              <w:t>1. </w:t>
            </w:r>
            <w:r w:rsidR="00FA2B51" w:rsidRPr="00A85A0B">
              <w:t xml:space="preserve">Прошу аттестовать меня в качестве эксперта, привлекаемого </w:t>
            </w:r>
            <w:r w:rsidR="00FB099D" w:rsidRPr="00A85A0B">
              <w:t>Комитетом</w:t>
            </w:r>
            <w:r w:rsidR="00101A07" w:rsidRPr="00A85A0B">
              <w:br/>
            </w:r>
            <w:r w:rsidR="00FB099D" w:rsidRPr="00A85A0B">
              <w:t>по образованию</w:t>
            </w:r>
            <w:r w:rsidR="00FA2B51" w:rsidRPr="00A85A0B">
              <w:t xml:space="preserve"> к осуществлению экспертизы в целях федерального государственного контроля (надзора) в сфере образования </w:t>
            </w:r>
            <w:r w:rsidR="00101A07" w:rsidRPr="00A85A0B">
              <w:t>–</w:t>
            </w:r>
            <w:r w:rsidR="00FA2B51" w:rsidRPr="00A85A0B">
              <w:t xml:space="preserve"> экспертиза в облас</w:t>
            </w:r>
            <w:r w:rsidR="00726017" w:rsidRPr="00A85A0B">
              <w:t>ти образовательной деятельности.</w:t>
            </w:r>
          </w:p>
          <w:p w:rsidR="00FA2B51" w:rsidRPr="00A85A0B" w:rsidRDefault="004101B9" w:rsidP="004002F5">
            <w:pPr>
              <w:ind w:firstLine="708"/>
              <w:jc w:val="both"/>
            </w:pPr>
            <w:r w:rsidRPr="00A85A0B">
              <w:t>2. </w:t>
            </w:r>
            <w:r w:rsidR="00FA2B51" w:rsidRPr="00A85A0B">
              <w:t>Сообщаю, что в качестве индивидуального предпринимателя</w:t>
            </w:r>
            <w:r w:rsidR="00101A07" w:rsidRPr="00A85A0B">
              <w:br/>
            </w:r>
            <w:r w:rsidR="00FA2B51" w:rsidRPr="00A85A0B">
              <w:t xml:space="preserve">не </w:t>
            </w:r>
            <w:proofErr w:type="gramStart"/>
            <w:r w:rsidR="00FA2B51" w:rsidRPr="00A85A0B">
              <w:t>зарегистрирован</w:t>
            </w:r>
            <w:proofErr w:type="gramEnd"/>
            <w:r w:rsidR="00FA2B51" w:rsidRPr="00A85A0B">
              <w:t>.</w:t>
            </w:r>
          </w:p>
          <w:p w:rsidR="00FA2B51" w:rsidRPr="00A85A0B" w:rsidRDefault="004101B9" w:rsidP="004B4129">
            <w:pPr>
              <w:ind w:firstLine="708"/>
              <w:jc w:val="both"/>
            </w:pPr>
            <w:r w:rsidRPr="00A85A0B">
              <w:t>3. </w:t>
            </w:r>
            <w:proofErr w:type="gramStart"/>
            <w:r w:rsidR="00FA2B51" w:rsidRPr="00A85A0B">
              <w:t xml:space="preserve">Сообщаю о согласии на обработку моих персональных данных, указанных мною в заявлении об аттестации эксперта, привлекаемого </w:t>
            </w:r>
            <w:r w:rsidRPr="00A85A0B">
              <w:t>Комитетом по образованию</w:t>
            </w:r>
            <w:r w:rsidR="00FA2B51" w:rsidRPr="00A85A0B">
              <w:t xml:space="preserve"> к осуществлению экспертизы в целях </w:t>
            </w:r>
            <w:r w:rsidRPr="00A85A0B">
              <w:t>федерального государственного контроля (надзора) в сфере образования</w:t>
            </w:r>
            <w:r w:rsidR="00FA2B51" w:rsidRPr="00A85A0B">
              <w:t xml:space="preserve"> (далее </w:t>
            </w:r>
            <w:r w:rsidR="004B4129" w:rsidRPr="00A85A0B">
              <w:t>–</w:t>
            </w:r>
            <w:r w:rsidR="00FA2B51" w:rsidRPr="00A85A0B">
              <w:t xml:space="preserve"> эксперт), и прилагаемых к нему документов</w:t>
            </w:r>
            <w:r w:rsidR="004B4129" w:rsidRPr="00A85A0B">
              <w:br/>
            </w:r>
            <w:r w:rsidR="00FA2B51" w:rsidRPr="00A85A0B">
              <w:t>и (или) сведений (за исключением сведений, относящихся к информации, доступ</w:t>
            </w:r>
            <w:r w:rsidR="004B4129" w:rsidRPr="00A85A0B">
              <w:br/>
            </w:r>
            <w:r w:rsidR="00FA2B51" w:rsidRPr="00A85A0B">
              <w:t xml:space="preserve">к которой ограничен в соответствии с законодательством Российской Федерации), </w:t>
            </w:r>
            <w:r w:rsidRPr="00A85A0B">
              <w:t>Комитетом по образованию</w:t>
            </w:r>
            <w:proofErr w:type="gramEnd"/>
            <w:r w:rsidR="00FA2B51" w:rsidRPr="00A85A0B">
              <w:t xml:space="preserve"> (почтовый адрес: </w:t>
            </w:r>
            <w:r w:rsidR="00D77D56" w:rsidRPr="00A85A0B">
              <w:t>переулок Антоненко</w:t>
            </w:r>
            <w:r w:rsidR="00FA2B51" w:rsidRPr="00A85A0B">
              <w:t>, д</w:t>
            </w:r>
            <w:r w:rsidR="004B4129" w:rsidRPr="00A85A0B">
              <w:t>. </w:t>
            </w:r>
            <w:r w:rsidR="00D77D56" w:rsidRPr="00A85A0B">
              <w:t>8</w:t>
            </w:r>
            <w:r w:rsidR="00FA2B51" w:rsidRPr="00A85A0B">
              <w:t>,</w:t>
            </w:r>
            <w:r w:rsidR="004B4129" w:rsidRPr="00A85A0B">
              <w:t xml:space="preserve"> лит. </w:t>
            </w:r>
            <w:proofErr w:type="gramStart"/>
            <w:r w:rsidR="004B4129" w:rsidRPr="00A85A0B">
              <w:t>А,</w:t>
            </w:r>
            <w:r w:rsidR="004B4129" w:rsidRPr="00A85A0B">
              <w:br/>
            </w:r>
            <w:r w:rsidR="00D77D56" w:rsidRPr="00A85A0B">
              <w:t>Санкт-Петербург</w:t>
            </w:r>
            <w:r w:rsidR="00FA2B51" w:rsidRPr="00A85A0B">
              <w:t>, 1</w:t>
            </w:r>
            <w:r w:rsidR="00D77D56" w:rsidRPr="00A85A0B">
              <w:t>90031</w:t>
            </w:r>
            <w:r w:rsidR="00FA2B51" w:rsidRPr="00A85A0B">
              <w:t xml:space="preserve">) путем сбора, систематизации, хранения, обновления, использования посредством автоматизированной или неавтоматизированной обработки персональных данных в целях проведения аттестации меня в качестве эксперта, внесения моих персональных данных в реестр аттестованных экспертов, публикации моих сведений на официальном сайте </w:t>
            </w:r>
            <w:r w:rsidR="00DF725F" w:rsidRPr="00A85A0B">
              <w:t>Комитета по образованию</w:t>
            </w:r>
            <w:r w:rsidR="004B4129" w:rsidRPr="00A85A0B">
              <w:br/>
            </w:r>
            <w:r w:rsidR="00FA2B51" w:rsidRPr="00A85A0B">
              <w:t xml:space="preserve">в </w:t>
            </w:r>
            <w:r w:rsidR="009B7579" w:rsidRPr="00A85A0B">
              <w:t xml:space="preserve">информационно-телекоммуникационной </w:t>
            </w:r>
            <w:r w:rsidR="00FA2B51" w:rsidRPr="00A85A0B">
              <w:t xml:space="preserve">сети </w:t>
            </w:r>
            <w:r w:rsidR="00FC2A4A" w:rsidRPr="00A85A0B">
              <w:t>«</w:t>
            </w:r>
            <w:r w:rsidR="00FA2B51" w:rsidRPr="00A85A0B">
              <w:t>Интернет</w:t>
            </w:r>
            <w:r w:rsidR="00FC2A4A" w:rsidRPr="00A85A0B">
              <w:t>»</w:t>
            </w:r>
            <w:r w:rsidR="00FA2B51" w:rsidRPr="00A85A0B">
              <w:t>, организации отбора</w:t>
            </w:r>
            <w:r w:rsidR="004B4129" w:rsidRPr="00A85A0B">
              <w:br/>
            </w:r>
            <w:r w:rsidR="00FA2B51" w:rsidRPr="00A85A0B">
              <w:t xml:space="preserve">и привлечения экспертов для осуществления экспертизы в ходе контрольных (надзорных) мероприятий, проводимых </w:t>
            </w:r>
            <w:r w:rsidR="00D566B4" w:rsidRPr="00A85A0B">
              <w:t>Комитетом</w:t>
            </w:r>
            <w:proofErr w:type="gramEnd"/>
            <w:r w:rsidR="00D566B4" w:rsidRPr="00A85A0B">
              <w:t xml:space="preserve"> по образованию</w:t>
            </w:r>
            <w:r w:rsidR="00FA2B51" w:rsidRPr="00A85A0B">
              <w:t xml:space="preserve">. </w:t>
            </w:r>
            <w:proofErr w:type="gramStart"/>
            <w:r w:rsidR="00FA2B51" w:rsidRPr="00A85A0B">
              <w:t xml:space="preserve">Данное согласие действует со дня подписания мною согласия на обработку моих персональных данных </w:t>
            </w:r>
            <w:r w:rsidR="00FA2B51" w:rsidRPr="00A85A0B">
              <w:lastRenderedPageBreak/>
              <w:t xml:space="preserve">до дня его отзыва в письменной форме путем направления в </w:t>
            </w:r>
            <w:r w:rsidR="00416FC3" w:rsidRPr="00A85A0B">
              <w:t>К</w:t>
            </w:r>
            <w:r w:rsidR="006A22D9" w:rsidRPr="00A85A0B">
              <w:t xml:space="preserve">омитет по образованию </w:t>
            </w:r>
            <w:r w:rsidR="00FA2B51" w:rsidRPr="00A85A0B">
              <w:t xml:space="preserve">соответствующего заявления непосредственно мною или заказным почтовым отправлением, либо в виде электронного документа, подписанного усиленной квалифицированной электронной подписью, через информационно-телекоммуникационные сети общего доступа, включая сеть </w:t>
            </w:r>
            <w:r w:rsidR="00FC2A4A" w:rsidRPr="00A85A0B">
              <w:t>«</w:t>
            </w:r>
            <w:r w:rsidR="00FA2B51" w:rsidRPr="00A85A0B">
              <w:t>Интернет</w:t>
            </w:r>
            <w:r w:rsidR="00FC2A4A" w:rsidRPr="00A85A0B">
              <w:t>»</w:t>
            </w:r>
            <w:r w:rsidR="00FA2B51" w:rsidRPr="00A85A0B">
              <w:t>, по адресу электронной почты.</w:t>
            </w:r>
            <w:proofErr w:type="gramEnd"/>
          </w:p>
        </w:tc>
      </w:tr>
      <w:tr w:rsidR="00A85A0B" w:rsidRPr="00A85A0B" w:rsidTr="004A098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CD38F8">
            <w:pPr>
              <w:ind w:firstLine="708"/>
              <w:jc w:val="both"/>
            </w:pPr>
            <w:r w:rsidRPr="00A85A0B">
              <w:lastRenderedPageBreak/>
              <w:t>Приложение: документы и (или) сведения, в том числе:</w:t>
            </w:r>
          </w:p>
          <w:p w:rsidR="00FA2B51" w:rsidRPr="00A85A0B" w:rsidRDefault="00FA2B51" w:rsidP="00CD38F8">
            <w:pPr>
              <w:ind w:firstLine="708"/>
              <w:jc w:val="both"/>
            </w:pPr>
            <w:r w:rsidRPr="00A85A0B">
              <w:t xml:space="preserve">копии документов и (или) сведений, подтверждающих наличие </w:t>
            </w:r>
            <w:proofErr w:type="gramStart"/>
            <w:r w:rsidRPr="00A85A0B">
              <w:t>высшего</w:t>
            </w:r>
            <w:proofErr w:type="gramEnd"/>
            <w:r w:rsidRPr="00A85A0B">
              <w:t xml:space="preserve"> образования, на __ л.;</w:t>
            </w:r>
          </w:p>
          <w:p w:rsidR="00FA2B51" w:rsidRPr="00A85A0B" w:rsidRDefault="00FA2B51" w:rsidP="00CD38F8">
            <w:pPr>
              <w:ind w:firstLine="708"/>
              <w:jc w:val="both"/>
            </w:pPr>
            <w:r w:rsidRPr="00A85A0B">
              <w:t>копии документов и (или) сведений, подтверждающих наличие стажа работы</w:t>
            </w:r>
            <w:r w:rsidR="004B4129" w:rsidRPr="00A85A0B">
              <w:br/>
            </w:r>
            <w:r w:rsidRPr="00A85A0B">
              <w:t xml:space="preserve">в организации, осуществляющей образовательную деятельность, на __ </w:t>
            </w:r>
            <w:proofErr w:type="gramStart"/>
            <w:r w:rsidRPr="00A85A0B">
              <w:t>л</w:t>
            </w:r>
            <w:proofErr w:type="gramEnd"/>
            <w:r w:rsidRPr="00A85A0B">
              <w:t>.;</w:t>
            </w:r>
          </w:p>
          <w:p w:rsidR="007927D5" w:rsidRPr="00A85A0B" w:rsidRDefault="00FA2B51" w:rsidP="00CD38F8">
            <w:pPr>
              <w:ind w:firstLine="708"/>
              <w:jc w:val="both"/>
            </w:pPr>
            <w:r w:rsidRPr="00A85A0B">
              <w:t>копии документов, подтверждающих сведения об основном месте работы</w:t>
            </w:r>
            <w:r w:rsidR="004B4129" w:rsidRPr="00A85A0B">
              <w:br/>
            </w:r>
            <w:r w:rsidRPr="00A85A0B">
              <w:t xml:space="preserve">и должности на дату составления заявления, </w:t>
            </w:r>
            <w:r w:rsidR="007927D5" w:rsidRPr="00A85A0B">
              <w:t xml:space="preserve">на ___ </w:t>
            </w:r>
            <w:proofErr w:type="gramStart"/>
            <w:r w:rsidR="007927D5" w:rsidRPr="00A85A0B">
              <w:t>л</w:t>
            </w:r>
            <w:proofErr w:type="gramEnd"/>
            <w:r w:rsidR="007927D5" w:rsidRPr="00A85A0B">
              <w:t>.</w:t>
            </w:r>
          </w:p>
          <w:p w:rsidR="00FA2B51" w:rsidRPr="00A85A0B" w:rsidRDefault="00FA2B51" w:rsidP="00CD38F8">
            <w:pPr>
              <w:ind w:firstLine="708"/>
              <w:jc w:val="both"/>
            </w:pPr>
            <w:r w:rsidRPr="00A85A0B">
              <w:t xml:space="preserve">копии иных документов, прилагаемых по желанию заявителя (подтверждающих наличие ученой степени и (или) ученого звания, повышение квалификации и другое), на ___ </w:t>
            </w:r>
            <w:proofErr w:type="gramStart"/>
            <w:r w:rsidRPr="00A85A0B">
              <w:t>л</w:t>
            </w:r>
            <w:proofErr w:type="gramEnd"/>
            <w:r w:rsidRPr="00A85A0B">
              <w:t>.</w:t>
            </w:r>
          </w:p>
        </w:tc>
      </w:tr>
      <w:tr w:rsidR="00FA2B51" w:rsidRPr="00A85A0B" w:rsidTr="004A098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C00ED1">
            <w:pPr>
              <w:jc w:val="both"/>
            </w:pPr>
            <w:r w:rsidRPr="00A85A0B">
              <w:t xml:space="preserve">Заявление составлено </w:t>
            </w:r>
            <w:r w:rsidR="00FC2A4A" w:rsidRPr="00A85A0B">
              <w:t>«</w:t>
            </w:r>
            <w:r w:rsidRPr="00A85A0B">
              <w:t>__</w:t>
            </w:r>
            <w:r w:rsidR="00FC2A4A" w:rsidRPr="00A85A0B">
              <w:t>»</w:t>
            </w:r>
            <w:r w:rsidRPr="00A85A0B">
              <w:t xml:space="preserve"> ________ 20__ г.</w:t>
            </w:r>
          </w:p>
        </w:tc>
      </w:tr>
    </w:tbl>
    <w:p w:rsidR="00FA2B51" w:rsidRPr="00A85A0B" w:rsidRDefault="00FA2B51" w:rsidP="00C00ED1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134"/>
        <w:gridCol w:w="340"/>
        <w:gridCol w:w="5272"/>
      </w:tblGrid>
      <w:tr w:rsidR="00A85A0B" w:rsidRPr="00A85A0B" w:rsidTr="004A0987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B51" w:rsidRPr="00A85A0B" w:rsidRDefault="00FA2B51" w:rsidP="00C00ED1">
            <w:pPr>
              <w:jc w:val="both"/>
            </w:pPr>
            <w:r w:rsidRPr="00A85A0B">
              <w:t>Подпись заявителя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51" w:rsidRPr="00A85A0B" w:rsidRDefault="00FA2B51" w:rsidP="00C00ED1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C00ED1">
            <w:pPr>
              <w:jc w:val="both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B51" w:rsidRPr="00A85A0B" w:rsidRDefault="00FA2B51" w:rsidP="00C00ED1">
            <w:pPr>
              <w:jc w:val="both"/>
            </w:pPr>
          </w:p>
        </w:tc>
      </w:tr>
      <w:tr w:rsidR="00FA2B51" w:rsidRPr="00A85A0B" w:rsidTr="004A0987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C00ED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B51" w:rsidRPr="00A85A0B" w:rsidRDefault="00FA2B51" w:rsidP="00C00ED1">
            <w:pPr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A2B51" w:rsidRPr="00A85A0B" w:rsidRDefault="00FA2B51" w:rsidP="00C00ED1">
            <w:pPr>
              <w:jc w:val="both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B51" w:rsidRPr="00A85A0B" w:rsidRDefault="00FA2B51" w:rsidP="00C00ED1">
            <w:pPr>
              <w:jc w:val="both"/>
            </w:pPr>
            <w:r w:rsidRPr="00A85A0B">
              <w:t>(фамилия, имя, отчество (при наличии) заявителя)</w:t>
            </w:r>
          </w:p>
        </w:tc>
      </w:tr>
    </w:tbl>
    <w:p w:rsidR="00FA2B51" w:rsidRPr="00A85A0B" w:rsidRDefault="00FA2B51" w:rsidP="00C00ED1">
      <w:pPr>
        <w:jc w:val="both"/>
      </w:pPr>
    </w:p>
    <w:p w:rsidR="007957B6" w:rsidRPr="00A85A0B" w:rsidRDefault="007957B6">
      <w:r w:rsidRPr="00A85A0B">
        <w:br w:type="page"/>
      </w:r>
    </w:p>
    <w:p w:rsidR="001835BA" w:rsidRPr="00A85A0B" w:rsidRDefault="001835BA" w:rsidP="00232769">
      <w:pPr>
        <w:ind w:firstLine="5940"/>
        <w:sectPr w:rsidR="001835BA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835BA" w:rsidRPr="00A85A0B" w:rsidRDefault="001835BA" w:rsidP="00232769">
      <w:pPr>
        <w:ind w:firstLine="5940"/>
        <w:sectPr w:rsidR="001835BA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32769" w:rsidRPr="00A85A0B" w:rsidRDefault="00232769" w:rsidP="00232769">
      <w:pPr>
        <w:ind w:firstLine="5940"/>
      </w:pPr>
      <w:r w:rsidRPr="00A85A0B">
        <w:lastRenderedPageBreak/>
        <w:t xml:space="preserve">Приложение </w:t>
      </w:r>
      <w:r w:rsidR="000E5380" w:rsidRPr="00A85A0B">
        <w:t xml:space="preserve">№ </w:t>
      </w:r>
      <w:r w:rsidR="007957B6" w:rsidRPr="00A85A0B">
        <w:t>5</w:t>
      </w:r>
    </w:p>
    <w:p w:rsidR="00232769" w:rsidRPr="00A85A0B" w:rsidRDefault="00232769" w:rsidP="00232769">
      <w:pPr>
        <w:ind w:firstLine="5940"/>
      </w:pPr>
      <w:r w:rsidRPr="00A85A0B">
        <w:t>к распоряжению</w:t>
      </w:r>
    </w:p>
    <w:p w:rsidR="00232769" w:rsidRPr="00A85A0B" w:rsidRDefault="00232769" w:rsidP="00232769">
      <w:pPr>
        <w:ind w:firstLine="5940"/>
      </w:pPr>
      <w:r w:rsidRPr="00A85A0B">
        <w:t>Комитета по образованию</w:t>
      </w:r>
    </w:p>
    <w:p w:rsidR="00232769" w:rsidRPr="00A85A0B" w:rsidRDefault="00232769" w:rsidP="00232769">
      <w:pPr>
        <w:ind w:firstLine="5940"/>
      </w:pPr>
      <w:r w:rsidRPr="00A85A0B">
        <w:t xml:space="preserve">от ____________ № __________ </w:t>
      </w:r>
    </w:p>
    <w:p w:rsidR="00232769" w:rsidRPr="00A85A0B" w:rsidRDefault="00232769" w:rsidP="00232769">
      <w:pPr>
        <w:jc w:val="center"/>
        <w:rPr>
          <w:b/>
        </w:rPr>
      </w:pPr>
    </w:p>
    <w:p w:rsidR="00232769" w:rsidRPr="00A85A0B" w:rsidRDefault="00232769" w:rsidP="00232769"/>
    <w:p w:rsidR="00232769" w:rsidRPr="00A85A0B" w:rsidRDefault="00232769" w:rsidP="00232769">
      <w:pPr>
        <w:jc w:val="center"/>
        <w:rPr>
          <w:b/>
        </w:rPr>
      </w:pPr>
      <w:r w:rsidRPr="00A85A0B">
        <w:rPr>
          <w:b/>
        </w:rPr>
        <w:t>ПОРЯДОК И СРОКИ</w:t>
      </w:r>
    </w:p>
    <w:p w:rsidR="00232769" w:rsidRPr="00A85A0B" w:rsidRDefault="00232769" w:rsidP="00232769">
      <w:pPr>
        <w:jc w:val="center"/>
        <w:rPr>
          <w:b/>
        </w:rPr>
      </w:pPr>
      <w:r w:rsidRPr="00A85A0B">
        <w:rPr>
          <w:b/>
        </w:rPr>
        <w:t xml:space="preserve">проведения квалификационного экзамена для граждан, </w:t>
      </w:r>
      <w:r w:rsidRPr="00A85A0B">
        <w:rPr>
          <w:b/>
        </w:rPr>
        <w:br/>
        <w:t xml:space="preserve">претендующих на получение аттестации экспертов, </w:t>
      </w:r>
      <w:r w:rsidRPr="00A85A0B">
        <w:rPr>
          <w:b/>
        </w:rPr>
        <w:br/>
        <w:t xml:space="preserve">привлекаемых Комитетом по образованию к осуществлению экспертизы в целях федерального государственного контроля (надзора) в сфере образования </w:t>
      </w:r>
      <w:r w:rsidRPr="00A85A0B">
        <w:rPr>
          <w:b/>
        </w:rPr>
        <w:br/>
      </w:r>
    </w:p>
    <w:p w:rsidR="00232769" w:rsidRPr="00A85A0B" w:rsidRDefault="00232769" w:rsidP="002F4D82">
      <w:pPr>
        <w:jc w:val="both"/>
      </w:pPr>
    </w:p>
    <w:p w:rsidR="002F4D82" w:rsidRPr="00A85A0B" w:rsidRDefault="00C25DF1" w:rsidP="002F4D82">
      <w:pPr>
        <w:ind w:firstLine="708"/>
        <w:jc w:val="both"/>
      </w:pPr>
      <w:r w:rsidRPr="00A85A0B">
        <w:t>1. </w:t>
      </w:r>
      <w:proofErr w:type="gramStart"/>
      <w:r w:rsidR="002F4D82" w:rsidRPr="00A85A0B">
        <w:t>Основанием для проведения квалификационного экзамена в отношении граждан, претендующих на получение аттестации экспертов, привлекаемых Комитетом</w:t>
      </w:r>
      <w:r w:rsidR="004B4129" w:rsidRPr="00A85A0B">
        <w:br/>
      </w:r>
      <w:r w:rsidR="002F4D82" w:rsidRPr="00A85A0B">
        <w:t xml:space="preserve">по образованию к осуществлению экспертизы в целях федерального государственного контроля (надзора) в сфере образования (далее </w:t>
      </w:r>
      <w:r w:rsidR="004B4129" w:rsidRPr="00A85A0B">
        <w:t>–</w:t>
      </w:r>
      <w:r w:rsidR="002F4D82" w:rsidRPr="00A85A0B">
        <w:t xml:space="preserve"> заявитель), является распорядительный акт Комитета по образованию о его допуске к проведению квалификационного экзамена, принятый по результатам проверки документов и (или) сведений, представленных заявителем в соответствии с </w:t>
      </w:r>
      <w:hyperlink w:anchor="P307">
        <w:r w:rsidR="002F4D82" w:rsidRPr="00A85A0B">
          <w:t>пунктом 1</w:t>
        </w:r>
      </w:hyperlink>
      <w:r w:rsidR="002F4D82" w:rsidRPr="00A85A0B">
        <w:t xml:space="preserve"> приложения</w:t>
      </w:r>
      <w:proofErr w:type="gramEnd"/>
      <w:r w:rsidR="002F4D82" w:rsidRPr="00A85A0B">
        <w:t xml:space="preserve"> </w:t>
      </w:r>
      <w:r w:rsidR="00262E89" w:rsidRPr="00A85A0B">
        <w:t>№</w:t>
      </w:r>
      <w:r w:rsidR="00F2025C" w:rsidRPr="00A85A0B">
        <w:t xml:space="preserve"> 2</w:t>
      </w:r>
      <w:r w:rsidR="002F4D82" w:rsidRPr="00A85A0B">
        <w:t xml:space="preserve"> к настоящему </w:t>
      </w:r>
      <w:r w:rsidR="00F2025C" w:rsidRPr="00A85A0B">
        <w:t>распоряжению</w:t>
      </w:r>
      <w:r w:rsidR="002F4D82" w:rsidRPr="00A85A0B">
        <w:t>.</w:t>
      </w:r>
    </w:p>
    <w:p w:rsidR="002F4D82" w:rsidRPr="00A85A0B" w:rsidRDefault="00480209" w:rsidP="002F4D82">
      <w:pPr>
        <w:ind w:firstLine="708"/>
        <w:jc w:val="both"/>
      </w:pPr>
      <w:r w:rsidRPr="00A85A0B">
        <w:t>2. </w:t>
      </w:r>
      <w:r w:rsidR="002F4D82" w:rsidRPr="00A85A0B">
        <w:t>Квалификационный экзамен проводится в срок, не превышающий 45 рабочих дней со дня регистрации заявления об аттестации эксперта, привлекаемого Комитетом</w:t>
      </w:r>
      <w:r w:rsidR="009E7024" w:rsidRPr="00A85A0B">
        <w:br/>
      </w:r>
      <w:r w:rsidR="002F4D82" w:rsidRPr="00A85A0B">
        <w:t xml:space="preserve">по образованию к осуществлению экспертизы в целях </w:t>
      </w:r>
      <w:r w:rsidR="00F2025C" w:rsidRPr="00A85A0B">
        <w:t>федерального государственного контроля (надзора) в сфере образования.</w:t>
      </w:r>
    </w:p>
    <w:p w:rsidR="002F4D82" w:rsidRPr="00A85A0B" w:rsidRDefault="00480209" w:rsidP="002F4D82">
      <w:pPr>
        <w:ind w:firstLine="708"/>
        <w:jc w:val="both"/>
      </w:pPr>
      <w:r w:rsidRPr="00A85A0B">
        <w:t>3. </w:t>
      </w:r>
      <w:r w:rsidR="002F4D82" w:rsidRPr="00A85A0B">
        <w:t>Дата, время и место проведения квалификационного экзамена указываются</w:t>
      </w:r>
      <w:r w:rsidR="009E7024" w:rsidRPr="00A85A0B">
        <w:br/>
      </w:r>
      <w:r w:rsidR="002F4D82" w:rsidRPr="00A85A0B">
        <w:t xml:space="preserve">в уведомлении </w:t>
      </w:r>
      <w:r w:rsidR="00C25DF1" w:rsidRPr="00A85A0B">
        <w:t>Комитета по образованию</w:t>
      </w:r>
      <w:r w:rsidR="002F4D82" w:rsidRPr="00A85A0B">
        <w:t xml:space="preserve">, предусмотренном </w:t>
      </w:r>
      <w:hyperlink w:anchor="P338">
        <w:r w:rsidR="002F4D82" w:rsidRPr="00A85A0B">
          <w:t>пунктом 8</w:t>
        </w:r>
      </w:hyperlink>
      <w:r w:rsidR="002F4D82" w:rsidRPr="00A85A0B">
        <w:t xml:space="preserve"> приложения </w:t>
      </w:r>
      <w:r w:rsidR="00262E89" w:rsidRPr="00A85A0B">
        <w:t>№</w:t>
      </w:r>
      <w:r w:rsidR="00F2025C" w:rsidRPr="00A85A0B">
        <w:t xml:space="preserve"> 2</w:t>
      </w:r>
      <w:r w:rsidR="009E7024" w:rsidRPr="00A85A0B">
        <w:br/>
      </w:r>
      <w:r w:rsidR="002F4D82" w:rsidRPr="00A85A0B">
        <w:t xml:space="preserve">к настоящему </w:t>
      </w:r>
      <w:r w:rsidR="00F2025C" w:rsidRPr="00A85A0B">
        <w:t>распоряжению</w:t>
      </w:r>
      <w:r w:rsidR="002F4D82" w:rsidRPr="00A85A0B">
        <w:t>.</w:t>
      </w:r>
    </w:p>
    <w:p w:rsidR="002F4D82" w:rsidRPr="00A85A0B" w:rsidRDefault="00480209" w:rsidP="00701DF8">
      <w:pPr>
        <w:ind w:firstLine="708"/>
        <w:jc w:val="both"/>
      </w:pPr>
      <w:r w:rsidRPr="00A85A0B">
        <w:t>4. </w:t>
      </w:r>
      <w:r w:rsidR="002F4D82" w:rsidRPr="00A85A0B">
        <w:t xml:space="preserve">Регистрация заявителей осуществляется перед началом проведения квалификационного экзамена уполномоченными должностными лицами </w:t>
      </w:r>
      <w:r w:rsidR="00701DF8" w:rsidRPr="00A85A0B">
        <w:t>Комитета</w:t>
      </w:r>
      <w:r w:rsidR="009E7024" w:rsidRPr="00A85A0B">
        <w:br/>
      </w:r>
      <w:r w:rsidR="00701DF8" w:rsidRPr="00A85A0B">
        <w:t>по образованию</w:t>
      </w:r>
      <w:r w:rsidR="002F4D82" w:rsidRPr="00A85A0B">
        <w:t xml:space="preserve"> посредством проверки документов, удостоверяющих личность, предъявляемых заявителями.</w:t>
      </w:r>
    </w:p>
    <w:p w:rsidR="002F4D82" w:rsidRPr="00A85A0B" w:rsidRDefault="002F4D82" w:rsidP="00701DF8">
      <w:pPr>
        <w:ind w:firstLine="708"/>
        <w:jc w:val="both"/>
      </w:pPr>
      <w:r w:rsidRPr="00A85A0B">
        <w:t xml:space="preserve">5. В </w:t>
      </w:r>
      <w:proofErr w:type="gramStart"/>
      <w:r w:rsidRPr="00A85A0B">
        <w:t>случае</w:t>
      </w:r>
      <w:proofErr w:type="gramEnd"/>
      <w:r w:rsidRPr="00A85A0B">
        <w:t xml:space="preserve"> непредставления заявителем документа, удостоверяющего личность, его дальнейшее участие в проведении квалификационного экзамена невозможно.</w:t>
      </w:r>
    </w:p>
    <w:p w:rsidR="002F4D82" w:rsidRPr="00A85A0B" w:rsidRDefault="002F4D82" w:rsidP="00701DF8">
      <w:pPr>
        <w:ind w:firstLine="708"/>
        <w:jc w:val="both"/>
      </w:pPr>
      <w:r w:rsidRPr="00A85A0B">
        <w:t>6. Квалификационный экзамен состоит из письменной и устной частей.</w:t>
      </w:r>
    </w:p>
    <w:p w:rsidR="002F4D82" w:rsidRPr="00A85A0B" w:rsidRDefault="00480209" w:rsidP="00DD1F5A">
      <w:pPr>
        <w:ind w:firstLine="708"/>
        <w:jc w:val="both"/>
      </w:pPr>
      <w:r w:rsidRPr="00A85A0B">
        <w:t>7. </w:t>
      </w:r>
      <w:r w:rsidR="002F4D82" w:rsidRPr="00A85A0B">
        <w:t xml:space="preserve">Перечень экзаменационных вопросов для письменного задания и устного собеседования публикуется на официальном сайте </w:t>
      </w:r>
      <w:r w:rsidR="00DD1F5A" w:rsidRPr="00A85A0B">
        <w:t>Комитета по образованию</w:t>
      </w:r>
      <w:r w:rsidR="009E7024" w:rsidRPr="00A85A0B">
        <w:br/>
      </w:r>
      <w:r w:rsidR="002F4D82" w:rsidRPr="00A85A0B">
        <w:t xml:space="preserve">в </w:t>
      </w:r>
      <w:r w:rsidR="00BF31B6" w:rsidRPr="00A85A0B">
        <w:t xml:space="preserve">информационно-телекоммуникационной </w:t>
      </w:r>
      <w:r w:rsidR="002F4D82" w:rsidRPr="00A85A0B">
        <w:t xml:space="preserve">сети </w:t>
      </w:r>
      <w:r w:rsidR="00FC2A4A" w:rsidRPr="00A85A0B">
        <w:t>«</w:t>
      </w:r>
      <w:r w:rsidR="002F4D82" w:rsidRPr="00A85A0B">
        <w:t>Интернет</w:t>
      </w:r>
      <w:r w:rsidR="00FC2A4A" w:rsidRPr="00A85A0B">
        <w:t>»</w:t>
      </w:r>
      <w:r w:rsidR="002F4D82" w:rsidRPr="00A85A0B">
        <w:t>.</w:t>
      </w:r>
    </w:p>
    <w:p w:rsidR="002F4D82" w:rsidRPr="00A85A0B" w:rsidRDefault="00480209" w:rsidP="00DD1F5A">
      <w:pPr>
        <w:ind w:firstLine="708"/>
        <w:jc w:val="both"/>
      </w:pPr>
      <w:r w:rsidRPr="00A85A0B">
        <w:t>8. </w:t>
      </w:r>
      <w:r w:rsidR="002F4D82" w:rsidRPr="00A85A0B">
        <w:t>Письменное задание включает 3 вопроса по области и соответствующему</w:t>
      </w:r>
      <w:r w:rsidR="009E7024" w:rsidRPr="00A85A0B">
        <w:br/>
      </w:r>
      <w:r w:rsidR="002F4D82" w:rsidRPr="00A85A0B">
        <w:t xml:space="preserve"> ей виду экспертизы, по которой заявитель допущен к сдаче квалификационного экзамена.</w:t>
      </w:r>
    </w:p>
    <w:p w:rsidR="002F4D82" w:rsidRPr="00A85A0B" w:rsidRDefault="00480209" w:rsidP="00B2387D">
      <w:pPr>
        <w:ind w:firstLine="708"/>
        <w:jc w:val="both"/>
      </w:pPr>
      <w:r w:rsidRPr="00A85A0B">
        <w:t>9. </w:t>
      </w:r>
      <w:r w:rsidR="002F4D82" w:rsidRPr="00A85A0B">
        <w:t>В ходе проведения квалификационного экзамена не допускается использование специальной, справочной и иной литературы, письменных заметок, средств мобильной связи и иных сре</w:t>
      </w:r>
      <w:proofErr w:type="gramStart"/>
      <w:r w:rsidR="002F4D82" w:rsidRPr="00A85A0B">
        <w:t>дств хр</w:t>
      </w:r>
      <w:proofErr w:type="gramEnd"/>
      <w:r w:rsidR="002F4D82" w:rsidRPr="00A85A0B">
        <w:t>анения и передачи информации. Разговоры между заявителями</w:t>
      </w:r>
      <w:r w:rsidR="009E7024" w:rsidRPr="00A85A0B">
        <w:br/>
      </w:r>
      <w:r w:rsidR="002F4D82" w:rsidRPr="00A85A0B">
        <w:t xml:space="preserve">в процессе проведения квалификационного экзамена не допускаются. </w:t>
      </w:r>
      <w:proofErr w:type="gramStart"/>
      <w:r w:rsidR="002F4D82" w:rsidRPr="00A85A0B">
        <w:t xml:space="preserve">При нарушении требований настоящего пункта заявитель удаляется с квалификационного экзамена (проведение квалификационного экзамена для заявителя в дистанционной форме прекращается) и признается не соответствующим критериям аттестации экспертов, привлекаемых </w:t>
      </w:r>
      <w:r w:rsidR="00B2387D" w:rsidRPr="00A85A0B">
        <w:t>Комитетом по образованию</w:t>
      </w:r>
      <w:r w:rsidR="002F4D82" w:rsidRPr="00A85A0B">
        <w:t xml:space="preserve"> к осуществлению экспертизы в целях федерального государственного контроля (надзора)</w:t>
      </w:r>
      <w:r w:rsidR="00262E89" w:rsidRPr="00A85A0B">
        <w:t xml:space="preserve"> в сфере образования</w:t>
      </w:r>
      <w:r w:rsidR="002F4D82" w:rsidRPr="00A85A0B">
        <w:t xml:space="preserve">, установленным </w:t>
      </w:r>
      <w:hyperlink w:anchor="P80">
        <w:r w:rsidR="002F4D82" w:rsidRPr="00A85A0B">
          <w:t>пунктом 3</w:t>
        </w:r>
      </w:hyperlink>
      <w:r w:rsidR="002F4D82" w:rsidRPr="00A85A0B">
        <w:t xml:space="preserve"> приложения </w:t>
      </w:r>
      <w:r w:rsidR="00262E89" w:rsidRPr="00A85A0B">
        <w:t>№</w:t>
      </w:r>
      <w:r w:rsidRPr="00A85A0B">
        <w:t xml:space="preserve"> 3</w:t>
      </w:r>
      <w:r w:rsidR="002F4D82" w:rsidRPr="00A85A0B">
        <w:t xml:space="preserve"> к настоящему приказу (далее </w:t>
      </w:r>
      <w:r w:rsidR="009E7024" w:rsidRPr="00A85A0B">
        <w:t>–</w:t>
      </w:r>
      <w:r w:rsidR="002F4D82" w:rsidRPr="00A85A0B">
        <w:t xml:space="preserve"> критерии аттестации).</w:t>
      </w:r>
      <w:proofErr w:type="gramEnd"/>
    </w:p>
    <w:p w:rsidR="002F4D82" w:rsidRPr="00A85A0B" w:rsidRDefault="00480209" w:rsidP="009B7A8C">
      <w:pPr>
        <w:ind w:firstLine="708"/>
        <w:jc w:val="both"/>
      </w:pPr>
      <w:r w:rsidRPr="00A85A0B">
        <w:t>10. </w:t>
      </w:r>
      <w:r w:rsidR="002F4D82" w:rsidRPr="00A85A0B">
        <w:t>На подготовку заявителем письменного задания отводится 50 минут</w:t>
      </w:r>
      <w:r w:rsidR="009B7A8C" w:rsidRPr="00A85A0B">
        <w:t>.</w:t>
      </w:r>
    </w:p>
    <w:p w:rsidR="002F4D82" w:rsidRPr="00A85A0B" w:rsidRDefault="00480209" w:rsidP="009B7A8C">
      <w:pPr>
        <w:ind w:firstLine="708"/>
        <w:jc w:val="both"/>
      </w:pPr>
      <w:r w:rsidRPr="00A85A0B">
        <w:lastRenderedPageBreak/>
        <w:t>11. </w:t>
      </w:r>
      <w:proofErr w:type="gramStart"/>
      <w:r w:rsidR="002F4D82" w:rsidRPr="00A85A0B">
        <w:t xml:space="preserve">В ходе проведения устного собеседования аттестационная комиссия </w:t>
      </w:r>
      <w:r w:rsidR="009B7A8C" w:rsidRPr="00A85A0B">
        <w:t>Комитета по образованию</w:t>
      </w:r>
      <w:r w:rsidR="002F4D82" w:rsidRPr="00A85A0B">
        <w:t xml:space="preserve"> по проведению квалификационного экзамена для граждан, претендующих на получение аттестации экспертов, привлекаемых </w:t>
      </w:r>
      <w:r w:rsidR="009B7A8C" w:rsidRPr="00A85A0B">
        <w:t>Комитетом</w:t>
      </w:r>
      <w:r w:rsidR="009E7024" w:rsidRPr="00A85A0B">
        <w:br/>
      </w:r>
      <w:r w:rsidR="009B7A8C" w:rsidRPr="00A85A0B">
        <w:t>по образованию</w:t>
      </w:r>
      <w:r w:rsidR="002F4D82" w:rsidRPr="00A85A0B">
        <w:t xml:space="preserve"> к осуществлению экспертизы в целях </w:t>
      </w:r>
      <w:r w:rsidR="009B7A8C" w:rsidRPr="00A85A0B">
        <w:t xml:space="preserve">федерального </w:t>
      </w:r>
      <w:r w:rsidR="002F4D82" w:rsidRPr="00A85A0B">
        <w:t xml:space="preserve">государственного контроля (надзора) </w:t>
      </w:r>
      <w:r w:rsidR="009B7A8C" w:rsidRPr="00A85A0B">
        <w:t xml:space="preserve">в сфере образования </w:t>
      </w:r>
      <w:r w:rsidR="002F4D82" w:rsidRPr="00A85A0B">
        <w:t>(далее - Комиссия), задает заявителю 4 вопроса по области и соответствующему ей виду экспертизы, по которой заявитель допущен</w:t>
      </w:r>
      <w:r w:rsidR="009E7024" w:rsidRPr="00A85A0B">
        <w:br/>
      </w:r>
      <w:r w:rsidR="002F4D82" w:rsidRPr="00A85A0B">
        <w:t>к сдаче квалификационного экзамена.</w:t>
      </w:r>
      <w:proofErr w:type="gramEnd"/>
    </w:p>
    <w:p w:rsidR="002F4D82" w:rsidRPr="00A85A0B" w:rsidRDefault="008445E6" w:rsidP="000C2A58">
      <w:pPr>
        <w:ind w:firstLine="708"/>
        <w:jc w:val="both"/>
      </w:pPr>
      <w:r w:rsidRPr="00A85A0B">
        <w:t>12. </w:t>
      </w:r>
      <w:r w:rsidR="002F4D82" w:rsidRPr="00A85A0B">
        <w:t>По итогам проведения квалификационного экзамена Комиссией принимается решение об оценке знаний заявителя (</w:t>
      </w:r>
      <w:r w:rsidR="00FC2A4A" w:rsidRPr="00A85A0B">
        <w:t>«</w:t>
      </w:r>
      <w:r w:rsidR="002F4D82" w:rsidRPr="00A85A0B">
        <w:t>соответствует критериям аттестации</w:t>
      </w:r>
      <w:r w:rsidR="00FC2A4A" w:rsidRPr="00A85A0B">
        <w:t>»</w:t>
      </w:r>
      <w:r w:rsidR="002F4D82" w:rsidRPr="00A85A0B">
        <w:t xml:space="preserve"> либо</w:t>
      </w:r>
      <w:r w:rsidR="009E7024" w:rsidRPr="00A85A0B">
        <w:br/>
      </w:r>
      <w:r w:rsidR="00FC2A4A" w:rsidRPr="00A85A0B">
        <w:t>«</w:t>
      </w:r>
      <w:r w:rsidR="002F4D82" w:rsidRPr="00A85A0B">
        <w:t>не соответствует критериям аттестации</w:t>
      </w:r>
      <w:r w:rsidR="00FC2A4A" w:rsidRPr="00A85A0B">
        <w:t>»</w:t>
      </w:r>
      <w:r w:rsidR="002F4D82" w:rsidRPr="00A85A0B">
        <w:t>).</w:t>
      </w:r>
    </w:p>
    <w:p w:rsidR="002F4D82" w:rsidRPr="00A85A0B" w:rsidRDefault="008445E6" w:rsidP="00FC2A4A">
      <w:pPr>
        <w:ind w:firstLine="708"/>
        <w:jc w:val="both"/>
      </w:pPr>
      <w:r w:rsidRPr="00A85A0B">
        <w:t>13. </w:t>
      </w:r>
      <w:r w:rsidR="002F4D82" w:rsidRPr="00A85A0B">
        <w:t>Решение Комиссии о соответствии критериям аттестации заявителя принимается в случае, если заявителем даны положительные ответы на два вопроса</w:t>
      </w:r>
      <w:r w:rsidR="009E7024" w:rsidRPr="00A85A0B">
        <w:br/>
      </w:r>
      <w:r w:rsidR="002F4D82" w:rsidRPr="00A85A0B">
        <w:t xml:space="preserve">из письменного задания и </w:t>
      </w:r>
      <w:proofErr w:type="gramStart"/>
      <w:r w:rsidR="002F4D82" w:rsidRPr="00A85A0B">
        <w:t>на</w:t>
      </w:r>
      <w:proofErr w:type="gramEnd"/>
      <w:r w:rsidR="002F4D82" w:rsidRPr="00A85A0B">
        <w:t xml:space="preserve"> не менее 50% </w:t>
      </w:r>
      <w:proofErr w:type="gramStart"/>
      <w:r w:rsidR="002F4D82" w:rsidRPr="00A85A0B">
        <w:t>вопросов</w:t>
      </w:r>
      <w:proofErr w:type="gramEnd"/>
      <w:r w:rsidR="002F4D82" w:rsidRPr="00A85A0B">
        <w:t>, заданных членами Комиссии в ходе устного собеседования.</w:t>
      </w:r>
    </w:p>
    <w:p w:rsidR="00FA2B51" w:rsidRPr="00A85A0B" w:rsidRDefault="00FA2B51" w:rsidP="002F4D82">
      <w:pPr>
        <w:jc w:val="both"/>
      </w:pPr>
    </w:p>
    <w:p w:rsidR="007957B6" w:rsidRPr="00A85A0B" w:rsidRDefault="007957B6">
      <w:r w:rsidRPr="00A85A0B">
        <w:br w:type="page"/>
      </w:r>
    </w:p>
    <w:p w:rsidR="001835BA" w:rsidRPr="00A85A0B" w:rsidRDefault="001835BA" w:rsidP="00A208EB">
      <w:pPr>
        <w:ind w:firstLine="5940"/>
        <w:sectPr w:rsidR="001835BA" w:rsidRPr="00A85A0B" w:rsidSect="00101A07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835BA" w:rsidRPr="00A85A0B" w:rsidRDefault="001835BA" w:rsidP="00A208EB">
      <w:pPr>
        <w:ind w:firstLine="5940"/>
        <w:sectPr w:rsidR="001835BA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208EB" w:rsidRPr="00A85A0B" w:rsidRDefault="00A208EB" w:rsidP="00A208EB">
      <w:pPr>
        <w:ind w:firstLine="5940"/>
      </w:pPr>
      <w:r w:rsidRPr="00A85A0B">
        <w:lastRenderedPageBreak/>
        <w:t xml:space="preserve">Приложение </w:t>
      </w:r>
      <w:r w:rsidR="008639D0" w:rsidRPr="00A85A0B">
        <w:t xml:space="preserve">№ </w:t>
      </w:r>
      <w:r w:rsidR="007957B6" w:rsidRPr="00A85A0B">
        <w:t>6</w:t>
      </w:r>
    </w:p>
    <w:p w:rsidR="00A208EB" w:rsidRPr="00A85A0B" w:rsidRDefault="00A208EB" w:rsidP="00A208EB">
      <w:pPr>
        <w:ind w:firstLine="5940"/>
      </w:pPr>
      <w:r w:rsidRPr="00A85A0B">
        <w:t>к распоряжению</w:t>
      </w:r>
    </w:p>
    <w:p w:rsidR="00A208EB" w:rsidRPr="00A85A0B" w:rsidRDefault="00A208EB" w:rsidP="00A208EB">
      <w:pPr>
        <w:ind w:firstLine="5940"/>
      </w:pPr>
      <w:r w:rsidRPr="00A85A0B">
        <w:t>Комитета по образованию</w:t>
      </w:r>
    </w:p>
    <w:p w:rsidR="00A208EB" w:rsidRPr="00A85A0B" w:rsidRDefault="00A208EB" w:rsidP="00A208EB">
      <w:pPr>
        <w:ind w:firstLine="5940"/>
      </w:pPr>
      <w:r w:rsidRPr="00A85A0B">
        <w:t xml:space="preserve">от ____________ № __________ </w:t>
      </w:r>
    </w:p>
    <w:p w:rsidR="00A208EB" w:rsidRPr="00A85A0B" w:rsidRDefault="00A208EB" w:rsidP="00A208EB">
      <w:pPr>
        <w:jc w:val="center"/>
        <w:rPr>
          <w:b/>
        </w:rPr>
      </w:pPr>
    </w:p>
    <w:p w:rsidR="00A208EB" w:rsidRPr="00A85A0B" w:rsidRDefault="00A208EB" w:rsidP="00A208EB"/>
    <w:p w:rsidR="00A208EB" w:rsidRPr="00A85A0B" w:rsidRDefault="00A208EB" w:rsidP="00A208EB">
      <w:pPr>
        <w:jc w:val="center"/>
        <w:rPr>
          <w:b/>
        </w:rPr>
      </w:pPr>
      <w:r w:rsidRPr="00A85A0B">
        <w:rPr>
          <w:b/>
        </w:rPr>
        <w:t>ПОЛОЖЕНИЕ</w:t>
      </w:r>
    </w:p>
    <w:p w:rsidR="00A208EB" w:rsidRPr="00A85A0B" w:rsidRDefault="00A208EB" w:rsidP="008D193A">
      <w:pPr>
        <w:jc w:val="center"/>
        <w:rPr>
          <w:b/>
        </w:rPr>
      </w:pPr>
      <w:r w:rsidRPr="00A85A0B">
        <w:rPr>
          <w:b/>
        </w:rPr>
        <w:t xml:space="preserve">об аттестационной комиссии Комитета по образованию </w:t>
      </w:r>
      <w:r w:rsidR="008D193A" w:rsidRPr="00A85A0B">
        <w:rPr>
          <w:b/>
        </w:rPr>
        <w:br/>
      </w:r>
      <w:r w:rsidRPr="00A85A0B">
        <w:rPr>
          <w:b/>
        </w:rPr>
        <w:t xml:space="preserve">по проведению квалификационного экзамена для граждан, </w:t>
      </w:r>
      <w:r w:rsidR="008D193A" w:rsidRPr="00A85A0B">
        <w:rPr>
          <w:b/>
        </w:rPr>
        <w:br/>
      </w:r>
      <w:r w:rsidRPr="00A85A0B">
        <w:rPr>
          <w:b/>
        </w:rPr>
        <w:t xml:space="preserve">претендующих на получении аттестации экспертов, привлекаемых </w:t>
      </w:r>
      <w:r w:rsidR="008D193A" w:rsidRPr="00A85A0B">
        <w:rPr>
          <w:b/>
        </w:rPr>
        <w:br/>
      </w:r>
      <w:r w:rsidRPr="00A85A0B">
        <w:rPr>
          <w:b/>
        </w:rPr>
        <w:t>Комитетом по образованию</w:t>
      </w:r>
      <w:r w:rsidR="008D193A" w:rsidRPr="00A85A0B">
        <w:rPr>
          <w:b/>
        </w:rPr>
        <w:t xml:space="preserve"> </w:t>
      </w:r>
      <w:r w:rsidRPr="00A85A0B">
        <w:rPr>
          <w:b/>
        </w:rPr>
        <w:t>к осуществлению экспертизы в целях федерального государственного</w:t>
      </w:r>
      <w:r w:rsidR="008D193A" w:rsidRPr="00A85A0B">
        <w:rPr>
          <w:b/>
        </w:rPr>
        <w:t xml:space="preserve"> </w:t>
      </w:r>
      <w:r w:rsidRPr="00A85A0B">
        <w:rPr>
          <w:b/>
        </w:rPr>
        <w:t>контроля (надзора) в сфере образования</w:t>
      </w:r>
    </w:p>
    <w:p w:rsidR="00A208EB" w:rsidRPr="00A85A0B" w:rsidRDefault="00A208EB" w:rsidP="003628A6">
      <w:pPr>
        <w:jc w:val="both"/>
      </w:pPr>
    </w:p>
    <w:p w:rsidR="003628A6" w:rsidRPr="00A85A0B" w:rsidRDefault="003628A6" w:rsidP="003628A6">
      <w:pPr>
        <w:jc w:val="both"/>
      </w:pPr>
    </w:p>
    <w:p w:rsidR="003628A6" w:rsidRPr="00A85A0B" w:rsidRDefault="003628A6" w:rsidP="003628A6">
      <w:pPr>
        <w:ind w:firstLine="708"/>
        <w:jc w:val="both"/>
      </w:pPr>
      <w:r w:rsidRPr="00A85A0B">
        <w:t xml:space="preserve">1. </w:t>
      </w:r>
      <w:proofErr w:type="gramStart"/>
      <w:r w:rsidRPr="00A85A0B">
        <w:t>Аттестационная комиссия Комитета по образованию по проведению квалификационного экзамена для граждан, претендующих на получение аттестации экспертов, привлекаемых Комитетом по образованию к осуществлению экспертизы</w:t>
      </w:r>
      <w:r w:rsidR="008F5AAA" w:rsidRPr="00A85A0B">
        <w:br/>
      </w:r>
      <w:r w:rsidRPr="00A85A0B">
        <w:t xml:space="preserve">в целях федерального государственного контроля (надзора) в сфере образования </w:t>
      </w:r>
      <w:r w:rsidR="008F5AAA" w:rsidRPr="00A85A0B">
        <w:br/>
        <w:t>(</w:t>
      </w:r>
      <w:r w:rsidRPr="00A85A0B">
        <w:t xml:space="preserve">далее </w:t>
      </w:r>
      <w:r w:rsidR="008F5AAA" w:rsidRPr="00A85A0B">
        <w:t>–</w:t>
      </w:r>
      <w:r w:rsidRPr="00A85A0B">
        <w:t xml:space="preserve"> Комиссия), является постоянно действующим органом, созданным в целях установления соответствия кандидатов критериям аттестации, установленным </w:t>
      </w:r>
      <w:hyperlink w:anchor="P80">
        <w:r w:rsidRPr="00A85A0B">
          <w:t>пунктом 3</w:t>
        </w:r>
      </w:hyperlink>
      <w:r w:rsidR="00016982" w:rsidRPr="00A85A0B">
        <w:t xml:space="preserve"> приложения № 3</w:t>
      </w:r>
      <w:r w:rsidRPr="00A85A0B">
        <w:t xml:space="preserve">  к настоящему </w:t>
      </w:r>
      <w:r w:rsidR="00AA480A" w:rsidRPr="00A85A0B">
        <w:t>распоряжению</w:t>
      </w:r>
      <w:r w:rsidRPr="00A85A0B">
        <w:t xml:space="preserve"> (далее - критерии аттестации).</w:t>
      </w:r>
      <w:proofErr w:type="gramEnd"/>
    </w:p>
    <w:p w:rsidR="003628A6" w:rsidRPr="00A85A0B" w:rsidRDefault="003628A6" w:rsidP="003628A6">
      <w:pPr>
        <w:ind w:firstLine="708"/>
        <w:jc w:val="both"/>
      </w:pPr>
      <w:r w:rsidRPr="00A85A0B">
        <w:t>2. Основными принципами деятельности Комиссии являются компетентность, объективность, независимость, соблюдение норм профессиональной этики.</w:t>
      </w:r>
    </w:p>
    <w:p w:rsidR="003628A6" w:rsidRPr="00A85A0B" w:rsidRDefault="003628A6" w:rsidP="003628A6">
      <w:pPr>
        <w:ind w:firstLine="708"/>
        <w:jc w:val="both"/>
      </w:pPr>
      <w:r w:rsidRPr="00A85A0B">
        <w:t xml:space="preserve">3. Комиссия организует и проводит квалификационный экзамен, по результатам которого определяет соответствие (несоответствие) граждан, претендующих на получение аттестации экспертов, привлекаемых Комитетом по образованию к осуществлению экспертизы в целях федерального государственного контроля (надзора) в сфере образования (далее </w:t>
      </w:r>
      <w:r w:rsidR="008F5AAA" w:rsidRPr="00A85A0B">
        <w:t>–</w:t>
      </w:r>
      <w:r w:rsidRPr="00A85A0B">
        <w:t xml:space="preserve"> заявители), критериям аттестации.</w:t>
      </w:r>
    </w:p>
    <w:p w:rsidR="00AE6B55" w:rsidRPr="00A85A0B" w:rsidRDefault="003628A6" w:rsidP="00AE6B55">
      <w:pPr>
        <w:ind w:firstLine="708"/>
        <w:jc w:val="both"/>
      </w:pPr>
      <w:r w:rsidRPr="00A85A0B">
        <w:t>4. В состав Комиссии входят председатель Комиссии, заместитель председателя Комиссии, секретарь Комиссии и другие члены Комиссии.</w:t>
      </w:r>
    </w:p>
    <w:p w:rsidR="002D303D" w:rsidRPr="00A85A0B" w:rsidRDefault="003628A6" w:rsidP="002D303D">
      <w:pPr>
        <w:ind w:firstLine="708"/>
        <w:jc w:val="both"/>
      </w:pPr>
      <w:r w:rsidRPr="00A85A0B">
        <w:t xml:space="preserve">5. </w:t>
      </w:r>
      <w:proofErr w:type="gramStart"/>
      <w:r w:rsidRPr="00A85A0B">
        <w:t xml:space="preserve">Комиссия формируется в составе не менее 5 человек из числа государственных гражданский служащих </w:t>
      </w:r>
      <w:r w:rsidR="00851F1B" w:rsidRPr="00A85A0B">
        <w:t>Комитета по образованию</w:t>
      </w:r>
      <w:r w:rsidRPr="00A85A0B">
        <w:t>.</w:t>
      </w:r>
      <w:proofErr w:type="gramEnd"/>
      <w:r w:rsidRPr="00A85A0B">
        <w:t xml:space="preserve"> В состав Комиссии включаются заместитель </w:t>
      </w:r>
      <w:r w:rsidR="00AE6B55" w:rsidRPr="00A85A0B">
        <w:t xml:space="preserve">председателя Комитета – начальник Управления по надзору и </w:t>
      </w:r>
      <w:proofErr w:type="gramStart"/>
      <w:r w:rsidR="00AE6B55" w:rsidRPr="00A85A0B">
        <w:t>контролю</w:t>
      </w:r>
      <w:r w:rsidR="008F5AAA" w:rsidRPr="00A85A0B">
        <w:br/>
      </w:r>
      <w:r w:rsidR="00AE6B55" w:rsidRPr="00A85A0B">
        <w:t>за</w:t>
      </w:r>
      <w:proofErr w:type="gramEnd"/>
      <w:r w:rsidR="00AE6B55" w:rsidRPr="00A85A0B">
        <w:t xml:space="preserve"> соблюдением законодательства в сфере образования Комитета по образованию</w:t>
      </w:r>
      <w:r w:rsidRPr="00A85A0B">
        <w:t xml:space="preserve">, </w:t>
      </w:r>
      <w:r w:rsidR="00AE6B55" w:rsidRPr="00A85A0B">
        <w:t>начальники отделов и иные должностные лица отделов Управления по надзору</w:t>
      </w:r>
      <w:r w:rsidR="008F5AAA" w:rsidRPr="00A85A0B">
        <w:br/>
      </w:r>
      <w:r w:rsidR="00AE6B55" w:rsidRPr="00A85A0B">
        <w:t>и контролю за соблюдением законодательства в сфере образования Комитета</w:t>
      </w:r>
      <w:r w:rsidR="008F5AAA" w:rsidRPr="00A85A0B">
        <w:br/>
      </w:r>
      <w:r w:rsidR="00AE6B55" w:rsidRPr="00A85A0B">
        <w:t>по образованию, начальник Юридического отдела Комитета по образованию</w:t>
      </w:r>
      <w:r w:rsidRPr="00A85A0B">
        <w:t>.</w:t>
      </w:r>
    </w:p>
    <w:p w:rsidR="002D303D" w:rsidRPr="00A85A0B" w:rsidRDefault="003628A6" w:rsidP="002D303D">
      <w:pPr>
        <w:ind w:firstLine="708"/>
        <w:jc w:val="both"/>
      </w:pPr>
      <w:r w:rsidRPr="00A85A0B">
        <w:t xml:space="preserve">6. Работу Комиссии организует и контролирует председатель Комиссии, в случае его отсутствия </w:t>
      </w:r>
      <w:r w:rsidR="008F5AAA" w:rsidRPr="00A85A0B">
        <w:t>–</w:t>
      </w:r>
      <w:r w:rsidRPr="00A85A0B">
        <w:t xml:space="preserve"> заместитель председателя Комиссии (далее </w:t>
      </w:r>
      <w:r w:rsidR="008F5AAA" w:rsidRPr="00A85A0B">
        <w:t>–</w:t>
      </w:r>
      <w:r w:rsidRPr="00A85A0B">
        <w:t xml:space="preserve"> председательствующий на заседании Комиссии). Секретарь Комиссии ведет протокол заседания Комиссии</w:t>
      </w:r>
      <w:r w:rsidR="008F5AAA" w:rsidRPr="00A85A0B">
        <w:br/>
      </w:r>
      <w:r w:rsidRPr="00A85A0B">
        <w:t xml:space="preserve">(далее </w:t>
      </w:r>
      <w:r w:rsidR="008F5AAA" w:rsidRPr="00A85A0B">
        <w:t>–</w:t>
      </w:r>
      <w:r w:rsidRPr="00A85A0B">
        <w:t xml:space="preserve"> протокол).</w:t>
      </w:r>
    </w:p>
    <w:p w:rsidR="002D303D" w:rsidRPr="00A85A0B" w:rsidRDefault="003628A6" w:rsidP="002D303D">
      <w:pPr>
        <w:ind w:firstLine="708"/>
        <w:jc w:val="both"/>
      </w:pPr>
      <w:r w:rsidRPr="00A85A0B">
        <w:t>7. Решение Комиссии принимается открытым голосованием простым большинством голосов членов Комиссии, присутствующих на заседании, по итогам рассмотрения ответов, данных заявителем на вопросы письменного задания и заданные членами Комиссии в ходе устного собеседования. При равенстве голосов принятым считается решение, за которое проголосовал председательствующий на заседании Комиссии.</w:t>
      </w:r>
    </w:p>
    <w:p w:rsidR="002D303D" w:rsidRPr="00A85A0B" w:rsidRDefault="003628A6" w:rsidP="002D303D">
      <w:pPr>
        <w:ind w:firstLine="708"/>
        <w:jc w:val="both"/>
      </w:pPr>
      <w:r w:rsidRPr="00A85A0B">
        <w:t>8. Заседания Комиссии проводятся по мере необходимости. Заседание Комиссии считается правомочным, если на нем присутствуют более половины членов Комиссии.</w:t>
      </w:r>
    </w:p>
    <w:p w:rsidR="005863B7" w:rsidRPr="00A85A0B" w:rsidRDefault="003628A6" w:rsidP="005863B7">
      <w:pPr>
        <w:ind w:firstLine="708"/>
        <w:jc w:val="both"/>
      </w:pPr>
      <w:r w:rsidRPr="00A85A0B">
        <w:lastRenderedPageBreak/>
        <w:t>9. Результаты квалификационного экзамена и решения по их результатам оформляются протоколом, который подписывается председательствующим на заседании Комиссии и секретарем Комиссии.</w:t>
      </w:r>
    </w:p>
    <w:p w:rsidR="005863B7" w:rsidRPr="00A85A0B" w:rsidRDefault="003628A6" w:rsidP="005863B7">
      <w:pPr>
        <w:ind w:firstLine="708"/>
        <w:jc w:val="both"/>
      </w:pPr>
      <w:r w:rsidRPr="00A85A0B">
        <w:t>10. Протокол оформляется в течение 3 рабочих дней со дня заседания Комиссии.</w:t>
      </w:r>
    </w:p>
    <w:p w:rsidR="005863B7" w:rsidRPr="00A85A0B" w:rsidRDefault="003628A6" w:rsidP="005863B7">
      <w:pPr>
        <w:ind w:firstLine="708"/>
        <w:jc w:val="both"/>
      </w:pPr>
      <w:r w:rsidRPr="00A85A0B">
        <w:t xml:space="preserve">11. В </w:t>
      </w:r>
      <w:proofErr w:type="gramStart"/>
      <w:r w:rsidRPr="00A85A0B">
        <w:t>протоколе</w:t>
      </w:r>
      <w:proofErr w:type="gramEnd"/>
      <w:r w:rsidRPr="00A85A0B">
        <w:t xml:space="preserve"> указывается:</w:t>
      </w:r>
    </w:p>
    <w:p w:rsidR="005863B7" w:rsidRPr="00A85A0B" w:rsidRDefault="003628A6" w:rsidP="005863B7">
      <w:pPr>
        <w:ind w:firstLine="708"/>
        <w:jc w:val="both"/>
      </w:pPr>
      <w:r w:rsidRPr="00A85A0B">
        <w:t>а) дата проведения заседания Комиссии;</w:t>
      </w:r>
    </w:p>
    <w:p w:rsidR="005863B7" w:rsidRPr="00A85A0B" w:rsidRDefault="003628A6" w:rsidP="005863B7">
      <w:pPr>
        <w:ind w:firstLine="708"/>
        <w:jc w:val="both"/>
      </w:pPr>
      <w:r w:rsidRPr="00A85A0B">
        <w:t>б) номер протокола заседания Комиссии;</w:t>
      </w:r>
    </w:p>
    <w:p w:rsidR="005863B7" w:rsidRPr="00A85A0B" w:rsidRDefault="003628A6" w:rsidP="005863B7">
      <w:pPr>
        <w:ind w:firstLine="708"/>
        <w:jc w:val="both"/>
      </w:pPr>
      <w:r w:rsidRPr="00A85A0B">
        <w:t>в) фамилии, имена, отчества (при наличии) присутствовавших членов Комиссии;</w:t>
      </w:r>
    </w:p>
    <w:p w:rsidR="005863B7" w:rsidRPr="00A85A0B" w:rsidRDefault="003628A6" w:rsidP="005863B7">
      <w:pPr>
        <w:ind w:firstLine="708"/>
        <w:jc w:val="both"/>
      </w:pPr>
      <w:r w:rsidRPr="00A85A0B">
        <w:t>г) фамилии, имена, отчества (при наличии) заявителей, принявших участие</w:t>
      </w:r>
      <w:r w:rsidR="008F5AAA" w:rsidRPr="00A85A0B">
        <w:br/>
      </w:r>
      <w:r w:rsidRPr="00A85A0B">
        <w:t>в квалификационном экзамене;</w:t>
      </w:r>
    </w:p>
    <w:p w:rsidR="005863B7" w:rsidRPr="00A85A0B" w:rsidRDefault="003628A6" w:rsidP="005863B7">
      <w:pPr>
        <w:ind w:firstLine="708"/>
        <w:jc w:val="both"/>
      </w:pPr>
      <w:r w:rsidRPr="00A85A0B">
        <w:t>д) результаты квалификационного экзамена и результаты голосования членов Комиссии о соответствии/несоответствии заявителей критериям аттестации;</w:t>
      </w:r>
    </w:p>
    <w:p w:rsidR="005863B7" w:rsidRPr="00A85A0B" w:rsidRDefault="003628A6" w:rsidP="005863B7">
      <w:pPr>
        <w:ind w:firstLine="708"/>
        <w:jc w:val="both"/>
      </w:pPr>
      <w:r w:rsidRPr="00A85A0B">
        <w:t>е) отметка о неявке заявителей на квалификационный экзамен;</w:t>
      </w:r>
    </w:p>
    <w:p w:rsidR="005863B7" w:rsidRPr="00A85A0B" w:rsidRDefault="003628A6" w:rsidP="005863B7">
      <w:pPr>
        <w:ind w:firstLine="708"/>
        <w:jc w:val="both"/>
      </w:pPr>
      <w:r w:rsidRPr="00A85A0B">
        <w:t>ж) отметка о нарушении заявителем порядка проведения квалификационного экзамена;</w:t>
      </w:r>
    </w:p>
    <w:p w:rsidR="005863B7" w:rsidRPr="00A85A0B" w:rsidRDefault="003628A6" w:rsidP="005863B7">
      <w:pPr>
        <w:ind w:firstLine="708"/>
        <w:jc w:val="both"/>
      </w:pPr>
      <w:r w:rsidRPr="00A85A0B">
        <w:t>з) отметка о наличии особых мнений членов Комиссии.</w:t>
      </w:r>
    </w:p>
    <w:p w:rsidR="003628A6" w:rsidRPr="00A85A0B" w:rsidRDefault="003628A6" w:rsidP="005863B7">
      <w:pPr>
        <w:ind w:firstLine="708"/>
        <w:jc w:val="both"/>
      </w:pPr>
      <w:r w:rsidRPr="00A85A0B">
        <w:t xml:space="preserve">12. </w:t>
      </w:r>
      <w:proofErr w:type="gramStart"/>
      <w:r w:rsidRPr="00A85A0B">
        <w:t>В случае риска возникновения конфликта интересов, который мог бы повлиять на принимаемые Комиссией решения в результате участия члена Комиссии в аттестации заявителя, допущенного до сдачи квалификационного экзамена, член Комиссии</w:t>
      </w:r>
      <w:r w:rsidR="0040281D" w:rsidRPr="00A85A0B">
        <w:br/>
      </w:r>
      <w:r w:rsidRPr="00A85A0B">
        <w:t xml:space="preserve">в соответствии с </w:t>
      </w:r>
      <w:hyperlink r:id="rId11">
        <w:r w:rsidRPr="00A85A0B">
          <w:t>частью 2 статьи 11</w:t>
        </w:r>
      </w:hyperlink>
      <w:r w:rsidRPr="00A85A0B">
        <w:t xml:space="preserve"> Федерального закона от </w:t>
      </w:r>
      <w:r w:rsidR="00AD249D" w:rsidRPr="00A85A0B">
        <w:t>25.12.2008 № 273-ФЗ</w:t>
      </w:r>
      <w:r w:rsidR="0040281D" w:rsidRPr="00A85A0B">
        <w:br/>
      </w:r>
      <w:r w:rsidR="00AD249D" w:rsidRPr="00A85A0B">
        <w:t>«О противодействии коррупции»</w:t>
      </w:r>
      <w:r w:rsidRPr="00A85A0B">
        <w:t xml:space="preserve"> (далее </w:t>
      </w:r>
      <w:r w:rsidR="0040281D" w:rsidRPr="00A85A0B">
        <w:t>–</w:t>
      </w:r>
      <w:r w:rsidRPr="00A85A0B">
        <w:t xml:space="preserve"> Закон о противодействии коррупции) уведомляет об этом представителя нанимателя.</w:t>
      </w:r>
      <w:proofErr w:type="gramEnd"/>
      <w:r w:rsidRPr="00A85A0B">
        <w:t xml:space="preserve"> Непринятие членом Комиссии мер</w:t>
      </w:r>
      <w:r w:rsidR="0040281D" w:rsidRPr="00A85A0B">
        <w:br/>
      </w:r>
      <w:r w:rsidRPr="00A85A0B">
        <w:t>по предотвращению и урегулированию конфликта интересов, стороной которого</w:t>
      </w:r>
      <w:r w:rsidR="0040281D" w:rsidRPr="00A85A0B">
        <w:br/>
      </w:r>
      <w:r w:rsidRPr="00A85A0B">
        <w:t xml:space="preserve">он является, влечет последствия, предусмотренные </w:t>
      </w:r>
      <w:hyperlink r:id="rId12">
        <w:r w:rsidRPr="00A85A0B">
          <w:t>частью 6 статьи 11</w:t>
        </w:r>
      </w:hyperlink>
      <w:r w:rsidRPr="00A85A0B">
        <w:t xml:space="preserve"> Закона</w:t>
      </w:r>
      <w:r w:rsidR="0040281D" w:rsidRPr="00A85A0B">
        <w:br/>
      </w:r>
      <w:r w:rsidRPr="00A85A0B">
        <w:t xml:space="preserve">о противодействии коррупции и </w:t>
      </w:r>
      <w:hyperlink r:id="rId13">
        <w:r w:rsidRPr="00A85A0B">
          <w:t>частью 3.2 статьи 19</w:t>
        </w:r>
      </w:hyperlink>
      <w:r w:rsidRPr="00A85A0B">
        <w:t xml:space="preserve"> Федерального закона от </w:t>
      </w:r>
      <w:r w:rsidR="00AD249D" w:rsidRPr="00A85A0B">
        <w:t>27.07.2004 № 79-ФЗ «</w:t>
      </w:r>
      <w:r w:rsidRPr="00A85A0B">
        <w:t>О государственной гражданс</w:t>
      </w:r>
      <w:r w:rsidR="00AD249D" w:rsidRPr="00A85A0B">
        <w:t>кой службе Российской Федерации»</w:t>
      </w:r>
      <w:r w:rsidRPr="00A85A0B">
        <w:t>.</w:t>
      </w:r>
    </w:p>
    <w:p w:rsidR="003628A6" w:rsidRPr="00A85A0B" w:rsidRDefault="003628A6" w:rsidP="003628A6">
      <w:pPr>
        <w:pStyle w:val="ConsPlusNormal"/>
        <w:jc w:val="both"/>
      </w:pPr>
    </w:p>
    <w:p w:rsidR="007957B6" w:rsidRPr="00A85A0B" w:rsidRDefault="007957B6" w:rsidP="002F4D82">
      <w:pPr>
        <w:jc w:val="both"/>
      </w:pPr>
      <w:r w:rsidRPr="00A85A0B">
        <w:br w:type="page"/>
      </w:r>
    </w:p>
    <w:p w:rsidR="00DF6505" w:rsidRPr="00A85A0B" w:rsidRDefault="00DF6505" w:rsidP="007957B6">
      <w:pPr>
        <w:ind w:firstLine="5940"/>
        <w:sectPr w:rsidR="00DF6505" w:rsidRPr="00A85A0B" w:rsidSect="00101A07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7957B6" w:rsidRPr="00A85A0B" w:rsidRDefault="007957B6" w:rsidP="007957B6">
      <w:pPr>
        <w:ind w:firstLine="5940"/>
      </w:pPr>
      <w:r w:rsidRPr="00A85A0B">
        <w:lastRenderedPageBreak/>
        <w:t xml:space="preserve">Приложение </w:t>
      </w:r>
      <w:r w:rsidR="004B79D5" w:rsidRPr="00A85A0B">
        <w:t xml:space="preserve">№ </w:t>
      </w:r>
      <w:r w:rsidRPr="00A85A0B">
        <w:t>7</w:t>
      </w:r>
    </w:p>
    <w:p w:rsidR="007957B6" w:rsidRPr="00A85A0B" w:rsidRDefault="007957B6" w:rsidP="007957B6">
      <w:pPr>
        <w:ind w:firstLine="5940"/>
      </w:pPr>
      <w:r w:rsidRPr="00A85A0B">
        <w:t>к распоряжению</w:t>
      </w:r>
    </w:p>
    <w:p w:rsidR="007957B6" w:rsidRPr="00A85A0B" w:rsidRDefault="007957B6" w:rsidP="007957B6">
      <w:pPr>
        <w:ind w:firstLine="5940"/>
      </w:pPr>
      <w:r w:rsidRPr="00A85A0B">
        <w:t>Комитета по образованию</w:t>
      </w:r>
    </w:p>
    <w:p w:rsidR="007957B6" w:rsidRPr="00A85A0B" w:rsidRDefault="007957B6" w:rsidP="007957B6">
      <w:pPr>
        <w:ind w:firstLine="5940"/>
      </w:pPr>
      <w:r w:rsidRPr="00A85A0B">
        <w:t xml:space="preserve">от ____________ № __________ </w:t>
      </w:r>
    </w:p>
    <w:p w:rsidR="007957B6" w:rsidRPr="00A85A0B" w:rsidRDefault="007957B6" w:rsidP="002F4D82">
      <w:pPr>
        <w:jc w:val="both"/>
      </w:pPr>
    </w:p>
    <w:p w:rsidR="0040281D" w:rsidRPr="00A85A0B" w:rsidRDefault="0040281D" w:rsidP="007957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57B6" w:rsidRPr="00A85A0B" w:rsidRDefault="007957B6" w:rsidP="007957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СРОК</w:t>
      </w:r>
    </w:p>
    <w:p w:rsidR="007957B6" w:rsidRPr="00A85A0B" w:rsidRDefault="007957B6" w:rsidP="007957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ДЕЙСТВИЯ АТТЕСТАЦИИ ЭКСПЕРТОВ, ПРИВЛЕКАЕМЫХ</w:t>
      </w:r>
    </w:p>
    <w:p w:rsidR="007957B6" w:rsidRPr="00A85A0B" w:rsidRDefault="006E3BAC" w:rsidP="007957B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КОМИТЕТОМ ПО ОБРАЗОВАНИЮ</w:t>
      </w:r>
    </w:p>
    <w:p w:rsidR="007957B6" w:rsidRPr="00A85A0B" w:rsidRDefault="007957B6" w:rsidP="004B79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 xml:space="preserve">К ОСУЩЕСТВЛЕНИЮ ЭКСПЕРТИЗЫ В </w:t>
      </w:r>
      <w:proofErr w:type="gramStart"/>
      <w:r w:rsidRPr="00A85A0B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A85A0B">
        <w:rPr>
          <w:rFonts w:ascii="Times New Roman" w:hAnsi="Times New Roman" w:cs="Times New Roman"/>
          <w:sz w:val="24"/>
          <w:szCs w:val="24"/>
        </w:rPr>
        <w:t xml:space="preserve"> </w:t>
      </w:r>
      <w:r w:rsidR="004B79D5" w:rsidRPr="00A85A0B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A85A0B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4B79D5" w:rsidRPr="00A85A0B">
        <w:rPr>
          <w:rFonts w:ascii="Times New Roman" w:hAnsi="Times New Roman" w:cs="Times New Roman"/>
          <w:sz w:val="24"/>
          <w:szCs w:val="24"/>
        </w:rPr>
        <w:t xml:space="preserve"> </w:t>
      </w:r>
      <w:r w:rsidRPr="00A85A0B">
        <w:rPr>
          <w:rFonts w:ascii="Times New Roman" w:hAnsi="Times New Roman" w:cs="Times New Roman"/>
          <w:sz w:val="24"/>
          <w:szCs w:val="24"/>
        </w:rPr>
        <w:t>КОНТРОЛЯ (НАДЗОРА)</w:t>
      </w:r>
    </w:p>
    <w:p w:rsidR="004B79D5" w:rsidRPr="00A85A0B" w:rsidRDefault="004B79D5" w:rsidP="004B79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В СФЕРЕ ОБРАЗОВАНИЯ</w:t>
      </w:r>
    </w:p>
    <w:p w:rsidR="007957B6" w:rsidRPr="00A85A0B" w:rsidRDefault="007957B6" w:rsidP="007957B6">
      <w:pPr>
        <w:pStyle w:val="ConsPlusNormal"/>
        <w:jc w:val="both"/>
      </w:pPr>
    </w:p>
    <w:p w:rsidR="007957B6" w:rsidRPr="00A85A0B" w:rsidRDefault="007957B6" w:rsidP="006E3BAC">
      <w:pPr>
        <w:pStyle w:val="ConsPlusNormal"/>
        <w:ind w:firstLine="540"/>
        <w:jc w:val="both"/>
      </w:pPr>
      <w:bookmarkStart w:id="11" w:name="P113"/>
      <w:bookmarkEnd w:id="11"/>
      <w:r w:rsidRPr="00A85A0B">
        <w:t xml:space="preserve">1. Срок действия аттестации экспертов, привлекаемых </w:t>
      </w:r>
      <w:r w:rsidR="006E3BAC" w:rsidRPr="00A85A0B">
        <w:t>Комитетом</w:t>
      </w:r>
      <w:r w:rsidRPr="00A85A0B">
        <w:t xml:space="preserve"> </w:t>
      </w:r>
      <w:r w:rsidR="002A600E" w:rsidRPr="00A85A0B">
        <w:t>по образованию</w:t>
      </w:r>
      <w:r w:rsidR="0040281D" w:rsidRPr="00A85A0B">
        <w:br/>
      </w:r>
      <w:r w:rsidRPr="00A85A0B">
        <w:t xml:space="preserve">к осуществлению экспертизы в целях </w:t>
      </w:r>
      <w:r w:rsidR="000151F3" w:rsidRPr="00A85A0B">
        <w:t xml:space="preserve">федерального </w:t>
      </w:r>
      <w:r w:rsidRPr="00A85A0B">
        <w:t>государственного контроля (надзора)</w:t>
      </w:r>
      <w:r w:rsidR="000151F3" w:rsidRPr="00A85A0B">
        <w:t xml:space="preserve"> в сфере образования</w:t>
      </w:r>
      <w:r w:rsidRPr="00A85A0B">
        <w:t xml:space="preserve"> (далее </w:t>
      </w:r>
      <w:r w:rsidR="006E3BAC" w:rsidRPr="00A85A0B">
        <w:t>–</w:t>
      </w:r>
      <w:r w:rsidRPr="00A85A0B">
        <w:t xml:space="preserve"> эксперт), составляет 5 лет.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2. Решение о прекращении действия аттестации эксперта принимается </w:t>
      </w:r>
      <w:r w:rsidR="006E3BAC" w:rsidRPr="00A85A0B">
        <w:t>Комитетом</w:t>
      </w:r>
      <w:r w:rsidR="0040281D" w:rsidRPr="00A85A0B">
        <w:br/>
      </w:r>
      <w:r w:rsidR="002A600E" w:rsidRPr="00A85A0B">
        <w:t>по образованию</w:t>
      </w:r>
      <w:r w:rsidRPr="00A85A0B">
        <w:t xml:space="preserve"> в форме распорядительного акта, изданного: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а) не позднее 5 рабочих дней со дня регистрации </w:t>
      </w:r>
      <w:r w:rsidR="006E3BAC" w:rsidRPr="00A85A0B">
        <w:t>Комитетом</w:t>
      </w:r>
      <w:r w:rsidR="002A600E" w:rsidRPr="00A85A0B">
        <w:t xml:space="preserve"> по образованию</w:t>
      </w:r>
      <w:r w:rsidRPr="00A85A0B">
        <w:t xml:space="preserve"> заявления эксперта о прекращении действия аттестации;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б) не позднее 5 рабочих дней со дня регистрации </w:t>
      </w:r>
      <w:r w:rsidR="006E3BAC" w:rsidRPr="00A85A0B">
        <w:t>Комитетом</w:t>
      </w:r>
      <w:r w:rsidR="002A600E" w:rsidRPr="00A85A0B">
        <w:t xml:space="preserve"> по образованию</w:t>
      </w:r>
      <w:r w:rsidRPr="00A85A0B">
        <w:t xml:space="preserve"> документа, содержащего сведения о смерти эксперта;</w:t>
      </w:r>
    </w:p>
    <w:p w:rsidR="007957B6" w:rsidRPr="00A85A0B" w:rsidRDefault="007957B6" w:rsidP="006E3BAC">
      <w:pPr>
        <w:pStyle w:val="ConsPlusNormal"/>
        <w:ind w:firstLine="540"/>
        <w:jc w:val="both"/>
      </w:pPr>
      <w:bookmarkStart w:id="12" w:name="P117"/>
      <w:bookmarkEnd w:id="12"/>
      <w:r w:rsidRPr="00A85A0B">
        <w:t xml:space="preserve">в) не позднее 5 рабочих дней со дня подтверждения </w:t>
      </w:r>
      <w:r w:rsidR="006E3BAC" w:rsidRPr="00A85A0B">
        <w:t>Комитетом</w:t>
      </w:r>
      <w:r w:rsidR="002A600E" w:rsidRPr="00A85A0B">
        <w:t xml:space="preserve"> по образованию</w:t>
      </w:r>
      <w:r w:rsidRPr="00A85A0B">
        <w:t xml:space="preserve"> факта недостоверности или необъективности результатов деятельности эксперта.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3. Эксперт, в отношении которого </w:t>
      </w:r>
      <w:r w:rsidR="002A600E" w:rsidRPr="00A85A0B">
        <w:t>Комитетом по образованию</w:t>
      </w:r>
      <w:r w:rsidRPr="00A85A0B">
        <w:t xml:space="preserve"> принято решение</w:t>
      </w:r>
      <w:r w:rsidR="0040281D" w:rsidRPr="00A85A0B">
        <w:br/>
      </w:r>
      <w:r w:rsidRPr="00A85A0B">
        <w:t xml:space="preserve">о прекращении действия аттестации эксперта по основаниям, предусмотренным </w:t>
      </w:r>
      <w:hyperlink w:anchor="P117">
        <w:r w:rsidRPr="00A85A0B">
          <w:t xml:space="preserve">подпунктом </w:t>
        </w:r>
        <w:r w:rsidR="002A600E" w:rsidRPr="00A85A0B">
          <w:t>«</w:t>
        </w:r>
        <w:r w:rsidRPr="00A85A0B">
          <w:t>в</w:t>
        </w:r>
        <w:r w:rsidR="002A600E" w:rsidRPr="00A85A0B">
          <w:t>»</w:t>
        </w:r>
        <w:r w:rsidRPr="00A85A0B">
          <w:t xml:space="preserve"> пункта 2</w:t>
        </w:r>
      </w:hyperlink>
      <w:r w:rsidRPr="00A85A0B">
        <w:t xml:space="preserve"> настоящего приложения к </w:t>
      </w:r>
      <w:r w:rsidR="00FF0802" w:rsidRPr="00A85A0B">
        <w:t>распоряжению</w:t>
      </w:r>
      <w:r w:rsidRPr="00A85A0B">
        <w:t>, вправе обратиться</w:t>
      </w:r>
      <w:r w:rsidR="0040281D" w:rsidRPr="00A85A0B">
        <w:br/>
      </w:r>
      <w:r w:rsidRPr="00A85A0B">
        <w:t xml:space="preserve">в </w:t>
      </w:r>
      <w:r w:rsidR="00FF0802" w:rsidRPr="00A85A0B">
        <w:t>Комитет</w:t>
      </w:r>
      <w:r w:rsidR="002A600E" w:rsidRPr="00A85A0B">
        <w:t xml:space="preserve"> по образованию</w:t>
      </w:r>
      <w:r w:rsidRPr="00A85A0B">
        <w:t xml:space="preserve"> для аттестации не ранее, чем по истечении одного года со дня принятия соответствующего решения.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4. Решение о приостановлении действия аттестации эксперта принимается </w:t>
      </w:r>
      <w:r w:rsidR="002A600E" w:rsidRPr="00A85A0B">
        <w:t>Комитетом по образованию</w:t>
      </w:r>
      <w:r w:rsidRPr="00A85A0B">
        <w:t xml:space="preserve">, если эксперт поступил на государственную гражданскую службу в </w:t>
      </w:r>
      <w:r w:rsidR="002A600E" w:rsidRPr="00A85A0B">
        <w:t>Комитет по образованию</w:t>
      </w:r>
      <w:r w:rsidRPr="00A85A0B">
        <w:t>.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Решение о приостановлении действия аттестации эксперта принимается в форме распорядительного акта </w:t>
      </w:r>
      <w:r w:rsidR="002A600E" w:rsidRPr="00A85A0B">
        <w:t>Комитета по образованию</w:t>
      </w:r>
      <w:r w:rsidRPr="00A85A0B">
        <w:t xml:space="preserve"> в день поступления эксперта</w:t>
      </w:r>
      <w:r w:rsidR="0040281D" w:rsidRPr="00A85A0B">
        <w:br/>
      </w:r>
      <w:r w:rsidRPr="00A85A0B">
        <w:t xml:space="preserve">на государственную гражданскую службу в </w:t>
      </w:r>
      <w:r w:rsidR="002A600E" w:rsidRPr="00A85A0B">
        <w:t>Комитет по образованию</w:t>
      </w:r>
      <w:r w:rsidRPr="00A85A0B">
        <w:t>.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Привлечение такого эксперта к осуществлению экспертизы в целях </w:t>
      </w:r>
      <w:r w:rsidR="001F6285" w:rsidRPr="00A85A0B">
        <w:t xml:space="preserve">федерального </w:t>
      </w:r>
      <w:r w:rsidRPr="00A85A0B">
        <w:t>государственного контроля (надзора)</w:t>
      </w:r>
      <w:r w:rsidR="001F6285" w:rsidRPr="00A85A0B">
        <w:t xml:space="preserve"> в сфере образования</w:t>
      </w:r>
      <w:r w:rsidRPr="00A85A0B">
        <w:t xml:space="preserve"> невозможно в период прохождения им государственной гражданской службы в </w:t>
      </w:r>
      <w:r w:rsidR="002A600E" w:rsidRPr="00A85A0B">
        <w:t>Комитете по образованию</w:t>
      </w:r>
      <w:r w:rsidR="0040281D" w:rsidRPr="00A85A0B">
        <w:br/>
      </w:r>
      <w:r w:rsidRPr="00A85A0B">
        <w:t xml:space="preserve">и в течение двух лет после его увольнения из </w:t>
      </w:r>
      <w:r w:rsidR="002A600E" w:rsidRPr="00A85A0B">
        <w:t>Комитета по образованию</w:t>
      </w:r>
      <w:r w:rsidRPr="00A85A0B">
        <w:t>.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Эксперт не позднее дня представления в </w:t>
      </w:r>
      <w:r w:rsidR="002A600E" w:rsidRPr="00A85A0B">
        <w:t>Комитет по образованию</w:t>
      </w:r>
      <w:r w:rsidRPr="00A85A0B">
        <w:t xml:space="preserve"> документов</w:t>
      </w:r>
      <w:r w:rsidR="0040281D" w:rsidRPr="00A85A0B">
        <w:br/>
      </w:r>
      <w:r w:rsidRPr="00A85A0B">
        <w:t xml:space="preserve">и сведений, необходимых для его поступления на государственную гражданскую службу, направляет составленное в свободной форме заявление в </w:t>
      </w:r>
      <w:r w:rsidR="000B530C" w:rsidRPr="00A85A0B">
        <w:t>Комитет по образованию</w:t>
      </w:r>
      <w:r w:rsidR="0040281D" w:rsidRPr="00A85A0B">
        <w:br/>
      </w:r>
      <w:r w:rsidRPr="00A85A0B">
        <w:t xml:space="preserve">с просьбой о приостановлении действия его аттестации (далее </w:t>
      </w:r>
      <w:r w:rsidR="000B530C" w:rsidRPr="00A85A0B">
        <w:t>–</w:t>
      </w:r>
      <w:r w:rsidRPr="00A85A0B">
        <w:t xml:space="preserve"> заявление</w:t>
      </w:r>
      <w:r w:rsidR="0040281D" w:rsidRPr="00A85A0B">
        <w:br/>
      </w:r>
      <w:r w:rsidRPr="00A85A0B">
        <w:t>о приостановлении действия аттестации).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>Заявление о приостановлении действия аттестации представляется экспертом</w:t>
      </w:r>
      <w:r w:rsidR="0040281D" w:rsidRPr="00A85A0B">
        <w:br/>
      </w:r>
      <w:r w:rsidRPr="00A85A0B">
        <w:t xml:space="preserve">в </w:t>
      </w:r>
      <w:r w:rsidR="000B530C" w:rsidRPr="00A85A0B">
        <w:t>Комитет по образованию</w:t>
      </w:r>
      <w:r w:rsidRPr="00A85A0B">
        <w:t>: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>непосредственно или заказным почтовым отправлением;</w:t>
      </w:r>
    </w:p>
    <w:p w:rsidR="007957B6" w:rsidRPr="00A85A0B" w:rsidRDefault="007957B6" w:rsidP="006E3BAC">
      <w:pPr>
        <w:pStyle w:val="ConsPlusNormal"/>
        <w:ind w:firstLine="540"/>
        <w:jc w:val="both"/>
      </w:pPr>
      <w:r w:rsidRPr="00A85A0B">
        <w:t xml:space="preserve">в виде электронного документа, подписанного усиленной квалифицированной электронной подписью, через информационно-телекоммуникационные сети общего доступа, включая сеть </w:t>
      </w:r>
      <w:r w:rsidR="000B530C" w:rsidRPr="00A85A0B">
        <w:t>«</w:t>
      </w:r>
      <w:r w:rsidRPr="00A85A0B">
        <w:t>Интернет</w:t>
      </w:r>
      <w:r w:rsidR="000B530C" w:rsidRPr="00A85A0B">
        <w:t>»</w:t>
      </w:r>
      <w:r w:rsidRPr="00A85A0B">
        <w:t>, по адресу электронной почты.</w:t>
      </w:r>
    </w:p>
    <w:p w:rsidR="007957B6" w:rsidRPr="00A85A0B" w:rsidRDefault="007957B6" w:rsidP="000B530C">
      <w:pPr>
        <w:pStyle w:val="ConsPlusNormal"/>
        <w:ind w:firstLine="540"/>
        <w:jc w:val="both"/>
      </w:pPr>
      <w:r w:rsidRPr="00A85A0B">
        <w:t xml:space="preserve">5. На период приостановления действия аттестации эксперта течение общего срока действия аттестации эксперта, предусмотренного </w:t>
      </w:r>
      <w:hyperlink w:anchor="P113">
        <w:r w:rsidRPr="00A85A0B">
          <w:t>пунктом 1</w:t>
        </w:r>
      </w:hyperlink>
      <w:r w:rsidRPr="00A85A0B">
        <w:t xml:space="preserve"> настоящего приложения</w:t>
      </w:r>
      <w:r w:rsidR="0040281D" w:rsidRPr="00A85A0B">
        <w:br/>
      </w:r>
      <w:r w:rsidRPr="00A85A0B">
        <w:lastRenderedPageBreak/>
        <w:t xml:space="preserve">к </w:t>
      </w:r>
      <w:r w:rsidR="007550E5" w:rsidRPr="00A85A0B">
        <w:t>распоряжению</w:t>
      </w:r>
      <w:r w:rsidRPr="00A85A0B">
        <w:t>, продолжаетс</w:t>
      </w:r>
      <w:r w:rsidR="007550E5" w:rsidRPr="00A85A0B">
        <w:t>я.</w:t>
      </w:r>
    </w:p>
    <w:p w:rsidR="001835BA" w:rsidRPr="00A85A0B" w:rsidRDefault="007957B6" w:rsidP="001835BA">
      <w:pPr>
        <w:ind w:left="3540" w:firstLine="708"/>
        <w:jc w:val="center"/>
        <w:sectPr w:rsidR="001835BA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A85A0B">
        <w:br w:type="page"/>
      </w:r>
    </w:p>
    <w:p w:rsidR="00C156C4" w:rsidRPr="00A85A0B" w:rsidRDefault="00C156C4" w:rsidP="001835BA">
      <w:pPr>
        <w:ind w:left="3540" w:firstLine="708"/>
        <w:jc w:val="center"/>
        <w:sectPr w:rsidR="00C156C4" w:rsidRPr="00A85A0B" w:rsidSect="00EC675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957B6" w:rsidRPr="00A85A0B" w:rsidRDefault="007957B6" w:rsidP="001835BA">
      <w:pPr>
        <w:ind w:left="3540" w:firstLine="708"/>
        <w:jc w:val="center"/>
      </w:pPr>
      <w:r w:rsidRPr="00A85A0B">
        <w:lastRenderedPageBreak/>
        <w:t xml:space="preserve">Приложение </w:t>
      </w:r>
      <w:r w:rsidR="00353642" w:rsidRPr="00A85A0B">
        <w:t xml:space="preserve">№ </w:t>
      </w:r>
      <w:r w:rsidRPr="00A85A0B">
        <w:t>8</w:t>
      </w:r>
    </w:p>
    <w:p w:rsidR="007957B6" w:rsidRPr="00A85A0B" w:rsidRDefault="007957B6" w:rsidP="007957B6">
      <w:pPr>
        <w:ind w:firstLine="5940"/>
      </w:pPr>
      <w:r w:rsidRPr="00A85A0B">
        <w:t>к распоряжению</w:t>
      </w:r>
    </w:p>
    <w:p w:rsidR="007957B6" w:rsidRPr="00A85A0B" w:rsidRDefault="007957B6" w:rsidP="007957B6">
      <w:pPr>
        <w:ind w:firstLine="5940"/>
      </w:pPr>
      <w:r w:rsidRPr="00A85A0B">
        <w:t>Комитета по образованию</w:t>
      </w:r>
    </w:p>
    <w:p w:rsidR="007957B6" w:rsidRPr="00A85A0B" w:rsidRDefault="007957B6" w:rsidP="007957B6">
      <w:pPr>
        <w:ind w:firstLine="5940"/>
      </w:pPr>
      <w:r w:rsidRPr="00A85A0B">
        <w:t xml:space="preserve">от ____________ № __________ </w:t>
      </w:r>
    </w:p>
    <w:p w:rsidR="000262A1" w:rsidRPr="00A85A0B" w:rsidRDefault="000262A1" w:rsidP="007957B6">
      <w:pPr>
        <w:pStyle w:val="ConsPlusTitle"/>
        <w:jc w:val="center"/>
        <w:rPr>
          <w:rFonts w:ascii="Times New Roman" w:hAnsi="Times New Roman" w:cs="Times New Roman"/>
        </w:rPr>
      </w:pPr>
    </w:p>
    <w:p w:rsidR="007957B6" w:rsidRPr="00A85A0B" w:rsidRDefault="007957B6" w:rsidP="007957B6">
      <w:pPr>
        <w:pStyle w:val="ConsPlusTitle"/>
        <w:jc w:val="center"/>
        <w:rPr>
          <w:rFonts w:ascii="Times New Roman" w:hAnsi="Times New Roman" w:cs="Times New Roman"/>
        </w:rPr>
      </w:pPr>
      <w:r w:rsidRPr="00A85A0B">
        <w:rPr>
          <w:rFonts w:ascii="Times New Roman" w:hAnsi="Times New Roman" w:cs="Times New Roman"/>
        </w:rPr>
        <w:t>ПРАВИЛА</w:t>
      </w:r>
    </w:p>
    <w:p w:rsidR="007957B6" w:rsidRPr="00A85A0B" w:rsidRDefault="007957B6" w:rsidP="007957B6">
      <w:pPr>
        <w:pStyle w:val="ConsPlusTitle"/>
        <w:jc w:val="center"/>
        <w:rPr>
          <w:rFonts w:ascii="Times New Roman" w:hAnsi="Times New Roman" w:cs="Times New Roman"/>
        </w:rPr>
      </w:pPr>
      <w:r w:rsidRPr="00A85A0B">
        <w:rPr>
          <w:rFonts w:ascii="Times New Roman" w:hAnsi="Times New Roman" w:cs="Times New Roman"/>
        </w:rPr>
        <w:t>ФОРМИРОВАНИЯ И ВЕДЕНИЯ РЕЕСТРА ЭКСПЕРТОВ, ПРИВЛЕКАЕМЫХ</w:t>
      </w:r>
    </w:p>
    <w:p w:rsidR="00D073E8" w:rsidRPr="00A85A0B" w:rsidRDefault="000262A1" w:rsidP="00D073E8">
      <w:pPr>
        <w:pStyle w:val="ConsPlusTitle"/>
        <w:jc w:val="center"/>
        <w:rPr>
          <w:rFonts w:ascii="Times New Roman" w:hAnsi="Times New Roman" w:cs="Times New Roman"/>
        </w:rPr>
      </w:pPr>
      <w:r w:rsidRPr="00A85A0B">
        <w:rPr>
          <w:rFonts w:ascii="Times New Roman" w:hAnsi="Times New Roman" w:cs="Times New Roman"/>
        </w:rPr>
        <w:t>КОМИТЕТОМ ПО ОБРАЗОВАНИЮ</w:t>
      </w:r>
      <w:r w:rsidR="00D073E8" w:rsidRPr="00A85A0B">
        <w:rPr>
          <w:rFonts w:ascii="Times New Roman" w:hAnsi="Times New Roman" w:cs="Times New Roman"/>
        </w:rPr>
        <w:t xml:space="preserve"> </w:t>
      </w:r>
      <w:r w:rsidR="007957B6" w:rsidRPr="00A85A0B">
        <w:rPr>
          <w:rFonts w:ascii="Times New Roman" w:hAnsi="Times New Roman" w:cs="Times New Roman"/>
        </w:rPr>
        <w:t xml:space="preserve">К ОСУЩЕСТВЛЕНИЮ ЭКСПЕРТИЗЫ </w:t>
      </w:r>
    </w:p>
    <w:p w:rsidR="00D073E8" w:rsidRPr="00A85A0B" w:rsidRDefault="007957B6" w:rsidP="00D073E8">
      <w:pPr>
        <w:pStyle w:val="ConsPlusTitle"/>
        <w:jc w:val="center"/>
        <w:rPr>
          <w:rFonts w:ascii="Times New Roman" w:hAnsi="Times New Roman" w:cs="Times New Roman"/>
        </w:rPr>
      </w:pPr>
      <w:r w:rsidRPr="00A85A0B">
        <w:rPr>
          <w:rFonts w:ascii="Times New Roman" w:hAnsi="Times New Roman" w:cs="Times New Roman"/>
        </w:rPr>
        <w:t xml:space="preserve">В </w:t>
      </w:r>
      <w:proofErr w:type="gramStart"/>
      <w:r w:rsidRPr="00A85A0B">
        <w:rPr>
          <w:rFonts w:ascii="Times New Roman" w:hAnsi="Times New Roman" w:cs="Times New Roman"/>
        </w:rPr>
        <w:t>ЦЕЛЯХ</w:t>
      </w:r>
      <w:proofErr w:type="gramEnd"/>
      <w:r w:rsidRPr="00A85A0B">
        <w:rPr>
          <w:rFonts w:ascii="Times New Roman" w:hAnsi="Times New Roman" w:cs="Times New Roman"/>
        </w:rPr>
        <w:t xml:space="preserve"> </w:t>
      </w:r>
      <w:r w:rsidR="00D073E8" w:rsidRPr="00A85A0B">
        <w:rPr>
          <w:rFonts w:ascii="Times New Roman" w:hAnsi="Times New Roman" w:cs="Times New Roman"/>
        </w:rPr>
        <w:t xml:space="preserve">ФЕДЕРАЛЬНОГО </w:t>
      </w:r>
      <w:r w:rsidRPr="00A85A0B">
        <w:rPr>
          <w:rFonts w:ascii="Times New Roman" w:hAnsi="Times New Roman" w:cs="Times New Roman"/>
        </w:rPr>
        <w:t>ГОСУДАРСТВЕННОГО</w:t>
      </w:r>
      <w:r w:rsidR="00D073E8" w:rsidRPr="00A85A0B">
        <w:rPr>
          <w:rFonts w:ascii="Times New Roman" w:hAnsi="Times New Roman" w:cs="Times New Roman"/>
        </w:rPr>
        <w:t xml:space="preserve"> </w:t>
      </w:r>
      <w:r w:rsidRPr="00A85A0B">
        <w:rPr>
          <w:rFonts w:ascii="Times New Roman" w:hAnsi="Times New Roman" w:cs="Times New Roman"/>
        </w:rPr>
        <w:t>КОНТРОЛЯ (НАДЗОРА)</w:t>
      </w:r>
      <w:r w:rsidR="00D073E8" w:rsidRPr="00A85A0B">
        <w:rPr>
          <w:rFonts w:ascii="Times New Roman" w:hAnsi="Times New Roman" w:cs="Times New Roman"/>
        </w:rPr>
        <w:t xml:space="preserve"> </w:t>
      </w:r>
    </w:p>
    <w:p w:rsidR="007957B6" w:rsidRPr="00A85A0B" w:rsidRDefault="00D073E8" w:rsidP="00D073E8">
      <w:pPr>
        <w:pStyle w:val="ConsPlusTitle"/>
        <w:jc w:val="center"/>
        <w:rPr>
          <w:rFonts w:ascii="Times New Roman" w:hAnsi="Times New Roman" w:cs="Times New Roman"/>
        </w:rPr>
      </w:pPr>
      <w:r w:rsidRPr="00A85A0B">
        <w:rPr>
          <w:rFonts w:ascii="Times New Roman" w:hAnsi="Times New Roman" w:cs="Times New Roman"/>
        </w:rPr>
        <w:t>В СФЕРЕ ОБРАЗОВАНИЯ</w:t>
      </w:r>
    </w:p>
    <w:p w:rsidR="007957B6" w:rsidRPr="00A85A0B" w:rsidRDefault="007957B6" w:rsidP="007957B6">
      <w:pPr>
        <w:pStyle w:val="ConsPlusNormal"/>
        <w:jc w:val="both"/>
      </w:pP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1. Обеспечение формирования и ведения реестра экспертов, привлекаемых </w:t>
      </w:r>
      <w:r w:rsidR="000262A1" w:rsidRPr="00A85A0B">
        <w:t>Комитетом по образованию</w:t>
      </w:r>
      <w:r w:rsidRPr="00A85A0B">
        <w:t xml:space="preserve"> к осуществлению экспертизы в целях </w:t>
      </w:r>
      <w:r w:rsidR="005819E6" w:rsidRPr="00A85A0B">
        <w:t xml:space="preserve">федерального </w:t>
      </w:r>
      <w:r w:rsidRPr="00A85A0B">
        <w:t>государственного контроля (надзора)</w:t>
      </w:r>
      <w:r w:rsidR="005819E6" w:rsidRPr="00A85A0B">
        <w:t xml:space="preserve"> в сфере образования</w:t>
      </w:r>
      <w:r w:rsidRPr="00A85A0B">
        <w:t xml:space="preserve">, в отношении которых принято решение об аттестации (далее </w:t>
      </w:r>
      <w:r w:rsidR="0040281D" w:rsidRPr="00A85A0B">
        <w:t>–</w:t>
      </w:r>
      <w:r w:rsidRPr="00A85A0B">
        <w:t xml:space="preserve"> реестр), осуществляется </w:t>
      </w:r>
      <w:r w:rsidR="000262A1" w:rsidRPr="00A85A0B">
        <w:t>Комитетом по образованию.</w:t>
      </w:r>
      <w:r w:rsidRPr="00A85A0B">
        <w:t xml:space="preserve"> 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2. Ведение реестра осуществляется в электронном виде и включает в себя сбор, систематизацию, изменение, хранение и обновление поступающей информации</w:t>
      </w:r>
      <w:r w:rsidR="0040281D" w:rsidRPr="00A85A0B">
        <w:br/>
      </w:r>
      <w:r w:rsidRPr="00A85A0B">
        <w:t xml:space="preserve">от экспертов, привлекаемых </w:t>
      </w:r>
      <w:r w:rsidR="000262A1" w:rsidRPr="00A85A0B">
        <w:t>Комитетом по образованию</w:t>
      </w:r>
      <w:r w:rsidRPr="00A85A0B">
        <w:t xml:space="preserve"> к осуществлению экспертизы</w:t>
      </w:r>
      <w:r w:rsidR="0040281D" w:rsidRPr="00A85A0B">
        <w:br/>
      </w:r>
      <w:r w:rsidRPr="00A85A0B">
        <w:t xml:space="preserve">в целях </w:t>
      </w:r>
      <w:r w:rsidR="002571A0" w:rsidRPr="00A85A0B">
        <w:t xml:space="preserve">федерального </w:t>
      </w:r>
      <w:r w:rsidRPr="00A85A0B">
        <w:t>государственного контроля (надзора)</w:t>
      </w:r>
      <w:r w:rsidR="002571A0" w:rsidRPr="00A85A0B">
        <w:t xml:space="preserve"> в сфере образования</w:t>
      </w:r>
      <w:r w:rsidR="0040281D" w:rsidRPr="00A85A0B">
        <w:br/>
      </w:r>
      <w:r w:rsidRPr="00A85A0B">
        <w:t xml:space="preserve">(далее </w:t>
      </w:r>
      <w:r w:rsidR="0040281D" w:rsidRPr="00A85A0B">
        <w:t>–</w:t>
      </w:r>
      <w:r w:rsidRPr="00A85A0B">
        <w:t xml:space="preserve"> эксперт).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3. Основанием для внесения в реестр записи является распорядительный акт </w:t>
      </w:r>
      <w:r w:rsidR="000262A1" w:rsidRPr="00A85A0B">
        <w:t>Комитета по образованию</w:t>
      </w:r>
      <w:r w:rsidRPr="00A85A0B">
        <w:t xml:space="preserve"> об аттестации эксперта.</w:t>
      </w:r>
    </w:p>
    <w:p w:rsidR="007957B6" w:rsidRPr="00A85A0B" w:rsidRDefault="007957B6" w:rsidP="000262A1">
      <w:pPr>
        <w:pStyle w:val="ConsPlusNormal"/>
        <w:ind w:firstLine="540"/>
        <w:jc w:val="both"/>
      </w:pPr>
      <w:bookmarkStart w:id="13" w:name="P150"/>
      <w:bookmarkEnd w:id="13"/>
      <w:r w:rsidRPr="00A85A0B">
        <w:t>4. Внесению в реестр подлежат следующие сведения: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а) фамилия, имя и отчество (при наличии) экспертов, в отношении которых принято решение об аттестации;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б) регистрационный номер записи (порядковый номер), дата внесения в реестр;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в) дата и номер распорядительного акта </w:t>
      </w:r>
      <w:r w:rsidR="000262A1" w:rsidRPr="00A85A0B">
        <w:t>Комитета по образованию</w:t>
      </w:r>
      <w:r w:rsidRPr="00A85A0B">
        <w:t xml:space="preserve"> об аттестации эксперта;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г) вид государственного контроля (надзора), область экспертизы, вид экспертизы, для проведения которых привлекается эксперт;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д) дата и номер распорядительного акта </w:t>
      </w:r>
      <w:r w:rsidR="000262A1" w:rsidRPr="00A85A0B">
        <w:t>Комитета по образованию</w:t>
      </w:r>
      <w:r w:rsidRPr="00A85A0B">
        <w:t xml:space="preserve"> о прекращении действия аттестации эксперта;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е) дата и номер распорядительного акта </w:t>
      </w:r>
      <w:r w:rsidR="000262A1" w:rsidRPr="00A85A0B">
        <w:t>Комитета по образованию</w:t>
      </w:r>
      <w:r w:rsidR="009418DA" w:rsidRPr="00A85A0B">
        <w:br/>
      </w:r>
      <w:r w:rsidRPr="00A85A0B">
        <w:t>о приостановлении действия аттестации эксперта;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ж) иные сведения, предоставляемые экспертом при прохождении аттестации, которые вносятся в реестр с его согласия.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5. </w:t>
      </w:r>
      <w:r w:rsidR="000262A1" w:rsidRPr="00A85A0B">
        <w:t>Комитет по образованию</w:t>
      </w:r>
      <w:r w:rsidRPr="00A85A0B">
        <w:t xml:space="preserve"> вносит в реестр указанные в </w:t>
      </w:r>
      <w:hyperlink w:anchor="P150">
        <w:r w:rsidRPr="00A85A0B">
          <w:t>пункте 4</w:t>
        </w:r>
      </w:hyperlink>
      <w:r w:rsidRPr="00A85A0B">
        <w:t xml:space="preserve"> настоящего приложения к </w:t>
      </w:r>
      <w:r w:rsidR="00AC1251" w:rsidRPr="00A85A0B">
        <w:t>распоряжению</w:t>
      </w:r>
      <w:r w:rsidRPr="00A85A0B">
        <w:t xml:space="preserve"> сведения в срок, не превышающий 5 рабочих дней со дня принятия решения: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а) об аттестации;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б) о приостановлении действия аттестации эксперта;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в) о прекращении действия аттестации эксперта.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6. Размещение открытых сведений из реестра осуществляется </w:t>
      </w:r>
      <w:r w:rsidR="000262A1" w:rsidRPr="00A85A0B">
        <w:t>Комитетом</w:t>
      </w:r>
      <w:r w:rsidR="009418DA" w:rsidRPr="00A85A0B">
        <w:br/>
      </w:r>
      <w:r w:rsidR="000262A1" w:rsidRPr="00A85A0B">
        <w:t>по образованию</w:t>
      </w:r>
      <w:r w:rsidRPr="00A85A0B">
        <w:t xml:space="preserve"> на своем официальном сайте в </w:t>
      </w:r>
      <w:r w:rsidR="000C3A5D" w:rsidRPr="00A85A0B">
        <w:t xml:space="preserve">информационно-телекоммуникационной </w:t>
      </w:r>
      <w:r w:rsidRPr="00A85A0B">
        <w:t xml:space="preserve">сети </w:t>
      </w:r>
      <w:r w:rsidR="000262A1" w:rsidRPr="00A85A0B">
        <w:t>«</w:t>
      </w:r>
      <w:r w:rsidRPr="00A85A0B">
        <w:t>Интернет</w:t>
      </w:r>
      <w:r w:rsidR="000262A1" w:rsidRPr="00A85A0B">
        <w:t>»</w:t>
      </w:r>
      <w:r w:rsidRPr="00A85A0B">
        <w:t>.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7.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</w:t>
      </w:r>
      <w:r w:rsidR="009418DA" w:rsidRPr="00A85A0B">
        <w:br/>
      </w:r>
      <w:r w:rsidRPr="00A85A0B">
        <w:t>и физических лиц, за исключением сведений, относящихся к информации, доступ</w:t>
      </w:r>
      <w:r w:rsidR="009418DA" w:rsidRPr="00A85A0B">
        <w:br/>
      </w:r>
      <w:r w:rsidRPr="00A85A0B">
        <w:t>к которой ограничен в соответствии с законодательством Российской Федерации.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>8. Ведение реестра осуществляется в условиях, обеспечивающих предотвращение несанкционированного доступа к сведениям, содержащимся в реестре.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9. В течение 2 рабочих дней со дня принятия решения о прекращении действия </w:t>
      </w:r>
      <w:r w:rsidRPr="00A85A0B">
        <w:lastRenderedPageBreak/>
        <w:t xml:space="preserve">аттестации эксперта </w:t>
      </w:r>
      <w:r w:rsidR="000262A1" w:rsidRPr="00A85A0B">
        <w:t>Комитет по образованию</w:t>
      </w:r>
      <w:r w:rsidRPr="00A85A0B">
        <w:t xml:space="preserve"> исключает сведения об аттестации эксперта из реестра.</w:t>
      </w:r>
    </w:p>
    <w:p w:rsidR="007957B6" w:rsidRPr="00A85A0B" w:rsidRDefault="007957B6" w:rsidP="000262A1">
      <w:pPr>
        <w:pStyle w:val="ConsPlusNormal"/>
        <w:ind w:firstLine="540"/>
        <w:jc w:val="both"/>
      </w:pPr>
      <w:r w:rsidRPr="00A85A0B">
        <w:t xml:space="preserve">10. </w:t>
      </w:r>
      <w:proofErr w:type="gramStart"/>
      <w:r w:rsidRPr="00A85A0B">
        <w:t xml:space="preserve">Эксперт не позднее 10 рабочих дней со дня издания документа, подтверждающего изменения основного места работы и должности, обязан направить информацию о соответствующих изменениях в </w:t>
      </w:r>
      <w:r w:rsidR="000262A1" w:rsidRPr="00A85A0B">
        <w:t>Комитет по образованию</w:t>
      </w:r>
      <w:r w:rsidRPr="00A85A0B">
        <w:t xml:space="preserve"> заказным почтовым отправлением с уведомлением о вручении либо в виде электронного документа, подписанного усиленной квалифицированной электронной подписью, через информационно-телекоммуникационные сети общего доступа, включая сеть </w:t>
      </w:r>
      <w:r w:rsidR="000262A1" w:rsidRPr="00A85A0B">
        <w:t>«</w:t>
      </w:r>
      <w:r w:rsidRPr="00A85A0B">
        <w:t>Интернет</w:t>
      </w:r>
      <w:r w:rsidR="000262A1" w:rsidRPr="00A85A0B">
        <w:t>»</w:t>
      </w:r>
      <w:r w:rsidRPr="00A85A0B">
        <w:t>.</w:t>
      </w:r>
      <w:proofErr w:type="gramEnd"/>
    </w:p>
    <w:p w:rsidR="007957B6" w:rsidRPr="00A85A0B" w:rsidRDefault="007957B6" w:rsidP="000262A1">
      <w:pPr>
        <w:pStyle w:val="ConsPlusNormal"/>
        <w:jc w:val="both"/>
      </w:pPr>
    </w:p>
    <w:p w:rsidR="007957B6" w:rsidRPr="00A85A0B" w:rsidRDefault="007957B6" w:rsidP="002F4D82">
      <w:pPr>
        <w:jc w:val="both"/>
      </w:pPr>
    </w:p>
    <w:sectPr w:rsidR="007957B6" w:rsidRPr="00A85A0B" w:rsidSect="00101A07">
      <w:type w:val="continuous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CB" w:rsidRDefault="00263ECB">
      <w:r>
        <w:separator/>
      </w:r>
    </w:p>
  </w:endnote>
  <w:endnote w:type="continuationSeparator" w:id="0">
    <w:p w:rsidR="00263ECB" w:rsidRDefault="0026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CB" w:rsidRDefault="00263ECB">
      <w:r>
        <w:separator/>
      </w:r>
    </w:p>
  </w:footnote>
  <w:footnote w:type="continuationSeparator" w:id="0">
    <w:p w:rsidR="00263ECB" w:rsidRDefault="00263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689830"/>
      <w:docPartObj>
        <w:docPartGallery w:val="Page Numbers (Top of Page)"/>
        <w:docPartUnique/>
      </w:docPartObj>
    </w:sdtPr>
    <w:sdtEndPr/>
    <w:sdtContent>
      <w:p w:rsidR="008F5AAA" w:rsidRDefault="00DF6505" w:rsidP="00DF65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92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54019"/>
    <w:multiLevelType w:val="multilevel"/>
    <w:tmpl w:val="422056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58aa2b0e-9284-4cd6-b063-034f5918e1e4"/>
  </w:docVars>
  <w:rsids>
    <w:rsidRoot w:val="00171FAD"/>
    <w:rsid w:val="00001253"/>
    <w:rsid w:val="00001D62"/>
    <w:rsid w:val="00003E91"/>
    <w:rsid w:val="000151F3"/>
    <w:rsid w:val="00016483"/>
    <w:rsid w:val="00016982"/>
    <w:rsid w:val="00024C3C"/>
    <w:rsid w:val="000262A1"/>
    <w:rsid w:val="00042DF7"/>
    <w:rsid w:val="000529E0"/>
    <w:rsid w:val="00057FA2"/>
    <w:rsid w:val="00064D7A"/>
    <w:rsid w:val="000A2DD3"/>
    <w:rsid w:val="000A3482"/>
    <w:rsid w:val="000B530C"/>
    <w:rsid w:val="000B67B9"/>
    <w:rsid w:val="000C2A58"/>
    <w:rsid w:val="000C3A5D"/>
    <w:rsid w:val="000D03AE"/>
    <w:rsid w:val="000E5380"/>
    <w:rsid w:val="000F122F"/>
    <w:rsid w:val="00101A07"/>
    <w:rsid w:val="0011455D"/>
    <w:rsid w:val="00114814"/>
    <w:rsid w:val="00114A26"/>
    <w:rsid w:val="00171FAD"/>
    <w:rsid w:val="001835BA"/>
    <w:rsid w:val="001A2019"/>
    <w:rsid w:val="001B3C77"/>
    <w:rsid w:val="001E06FF"/>
    <w:rsid w:val="001F0B2E"/>
    <w:rsid w:val="001F2F68"/>
    <w:rsid w:val="001F6285"/>
    <w:rsid w:val="001F6814"/>
    <w:rsid w:val="001F72EC"/>
    <w:rsid w:val="00232769"/>
    <w:rsid w:val="0023680C"/>
    <w:rsid w:val="00252DFF"/>
    <w:rsid w:val="002571A0"/>
    <w:rsid w:val="00262E89"/>
    <w:rsid w:val="00263ECB"/>
    <w:rsid w:val="00286368"/>
    <w:rsid w:val="002A08EA"/>
    <w:rsid w:val="002A600E"/>
    <w:rsid w:val="002C30F3"/>
    <w:rsid w:val="002C5E1D"/>
    <w:rsid w:val="002D303D"/>
    <w:rsid w:val="002D75AD"/>
    <w:rsid w:val="002F2419"/>
    <w:rsid w:val="002F4D82"/>
    <w:rsid w:val="002F75BF"/>
    <w:rsid w:val="003061E2"/>
    <w:rsid w:val="003113EF"/>
    <w:rsid w:val="00341A19"/>
    <w:rsid w:val="00353642"/>
    <w:rsid w:val="00356B8B"/>
    <w:rsid w:val="003612D0"/>
    <w:rsid w:val="003628A6"/>
    <w:rsid w:val="00366663"/>
    <w:rsid w:val="003A722C"/>
    <w:rsid w:val="003F0D4B"/>
    <w:rsid w:val="003F4165"/>
    <w:rsid w:val="003F4981"/>
    <w:rsid w:val="004002F5"/>
    <w:rsid w:val="0040281D"/>
    <w:rsid w:val="00404B02"/>
    <w:rsid w:val="004101B9"/>
    <w:rsid w:val="00416FC3"/>
    <w:rsid w:val="00426475"/>
    <w:rsid w:val="00460B56"/>
    <w:rsid w:val="00462312"/>
    <w:rsid w:val="00480209"/>
    <w:rsid w:val="00490351"/>
    <w:rsid w:val="004A0987"/>
    <w:rsid w:val="004B4129"/>
    <w:rsid w:val="004B79D5"/>
    <w:rsid w:val="004C13CD"/>
    <w:rsid w:val="004C4C9C"/>
    <w:rsid w:val="004F3606"/>
    <w:rsid w:val="004F7EE9"/>
    <w:rsid w:val="005000A1"/>
    <w:rsid w:val="00527C08"/>
    <w:rsid w:val="005819E6"/>
    <w:rsid w:val="005863B7"/>
    <w:rsid w:val="00591507"/>
    <w:rsid w:val="005A1B62"/>
    <w:rsid w:val="005A31EC"/>
    <w:rsid w:val="005B74C5"/>
    <w:rsid w:val="005C2161"/>
    <w:rsid w:val="005D5DA0"/>
    <w:rsid w:val="005F70B2"/>
    <w:rsid w:val="006127EC"/>
    <w:rsid w:val="00625A63"/>
    <w:rsid w:val="00627D31"/>
    <w:rsid w:val="0063701A"/>
    <w:rsid w:val="00647AA5"/>
    <w:rsid w:val="00655180"/>
    <w:rsid w:val="00660EEB"/>
    <w:rsid w:val="006A22D9"/>
    <w:rsid w:val="006A6C22"/>
    <w:rsid w:val="006A7DB3"/>
    <w:rsid w:val="006C174C"/>
    <w:rsid w:val="006E3BAC"/>
    <w:rsid w:val="00701DF8"/>
    <w:rsid w:val="00703A7C"/>
    <w:rsid w:val="00704E7D"/>
    <w:rsid w:val="00705879"/>
    <w:rsid w:val="007134EC"/>
    <w:rsid w:val="00722989"/>
    <w:rsid w:val="00726017"/>
    <w:rsid w:val="00726DA5"/>
    <w:rsid w:val="00746436"/>
    <w:rsid w:val="0075102C"/>
    <w:rsid w:val="007550E5"/>
    <w:rsid w:val="00763B49"/>
    <w:rsid w:val="007764FF"/>
    <w:rsid w:val="007825E5"/>
    <w:rsid w:val="007927D5"/>
    <w:rsid w:val="00794D2E"/>
    <w:rsid w:val="007957B6"/>
    <w:rsid w:val="00801642"/>
    <w:rsid w:val="00801EB7"/>
    <w:rsid w:val="00823374"/>
    <w:rsid w:val="00823D40"/>
    <w:rsid w:val="008445E6"/>
    <w:rsid w:val="0084758D"/>
    <w:rsid w:val="00851F1B"/>
    <w:rsid w:val="008639D0"/>
    <w:rsid w:val="008A1BFC"/>
    <w:rsid w:val="008B31E5"/>
    <w:rsid w:val="008D193A"/>
    <w:rsid w:val="008D4DBA"/>
    <w:rsid w:val="008F0335"/>
    <w:rsid w:val="008F5AAA"/>
    <w:rsid w:val="009418DA"/>
    <w:rsid w:val="00953256"/>
    <w:rsid w:val="00955974"/>
    <w:rsid w:val="0095747C"/>
    <w:rsid w:val="00986F85"/>
    <w:rsid w:val="00993035"/>
    <w:rsid w:val="009A308D"/>
    <w:rsid w:val="009B45B9"/>
    <w:rsid w:val="009B7579"/>
    <w:rsid w:val="009B7A8C"/>
    <w:rsid w:val="009E7024"/>
    <w:rsid w:val="009F247A"/>
    <w:rsid w:val="00A208EB"/>
    <w:rsid w:val="00A454A1"/>
    <w:rsid w:val="00A639E6"/>
    <w:rsid w:val="00A63D21"/>
    <w:rsid w:val="00A74E2E"/>
    <w:rsid w:val="00A84F19"/>
    <w:rsid w:val="00A85A0B"/>
    <w:rsid w:val="00AA480A"/>
    <w:rsid w:val="00AA77F8"/>
    <w:rsid w:val="00AC1251"/>
    <w:rsid w:val="00AC3DE9"/>
    <w:rsid w:val="00AD249D"/>
    <w:rsid w:val="00AE4B54"/>
    <w:rsid w:val="00AE6B55"/>
    <w:rsid w:val="00AF61E5"/>
    <w:rsid w:val="00B10D51"/>
    <w:rsid w:val="00B165EF"/>
    <w:rsid w:val="00B17491"/>
    <w:rsid w:val="00B2387D"/>
    <w:rsid w:val="00B25CBB"/>
    <w:rsid w:val="00B35ADE"/>
    <w:rsid w:val="00B87160"/>
    <w:rsid w:val="00BA2319"/>
    <w:rsid w:val="00BD5522"/>
    <w:rsid w:val="00BF31B6"/>
    <w:rsid w:val="00C00ED1"/>
    <w:rsid w:val="00C1329E"/>
    <w:rsid w:val="00C156C4"/>
    <w:rsid w:val="00C25DF1"/>
    <w:rsid w:val="00C37B67"/>
    <w:rsid w:val="00C44116"/>
    <w:rsid w:val="00C60361"/>
    <w:rsid w:val="00C64B1B"/>
    <w:rsid w:val="00C801B9"/>
    <w:rsid w:val="00C874BC"/>
    <w:rsid w:val="00CD38F8"/>
    <w:rsid w:val="00CF036D"/>
    <w:rsid w:val="00CF05DB"/>
    <w:rsid w:val="00CF5F09"/>
    <w:rsid w:val="00CF6A82"/>
    <w:rsid w:val="00D073E8"/>
    <w:rsid w:val="00D32DCE"/>
    <w:rsid w:val="00D410FE"/>
    <w:rsid w:val="00D53DEE"/>
    <w:rsid w:val="00D543AA"/>
    <w:rsid w:val="00D56317"/>
    <w:rsid w:val="00D566B4"/>
    <w:rsid w:val="00D72D0B"/>
    <w:rsid w:val="00D74EB3"/>
    <w:rsid w:val="00D75E9A"/>
    <w:rsid w:val="00D77D56"/>
    <w:rsid w:val="00D80323"/>
    <w:rsid w:val="00D94D8F"/>
    <w:rsid w:val="00DB1B48"/>
    <w:rsid w:val="00DC2AED"/>
    <w:rsid w:val="00DD1F48"/>
    <w:rsid w:val="00DD1F5A"/>
    <w:rsid w:val="00DD4BD1"/>
    <w:rsid w:val="00DE16B4"/>
    <w:rsid w:val="00DE4924"/>
    <w:rsid w:val="00DF6505"/>
    <w:rsid w:val="00DF725F"/>
    <w:rsid w:val="00E0243A"/>
    <w:rsid w:val="00E62B8A"/>
    <w:rsid w:val="00E73122"/>
    <w:rsid w:val="00EA047F"/>
    <w:rsid w:val="00EA372E"/>
    <w:rsid w:val="00EB05ED"/>
    <w:rsid w:val="00EC675F"/>
    <w:rsid w:val="00ED4BE7"/>
    <w:rsid w:val="00EF7181"/>
    <w:rsid w:val="00F2025C"/>
    <w:rsid w:val="00F20508"/>
    <w:rsid w:val="00F32091"/>
    <w:rsid w:val="00F70122"/>
    <w:rsid w:val="00F71811"/>
    <w:rsid w:val="00FA024C"/>
    <w:rsid w:val="00FA2B51"/>
    <w:rsid w:val="00FB099D"/>
    <w:rsid w:val="00FC2A4A"/>
    <w:rsid w:val="00FC36D8"/>
    <w:rsid w:val="00FE0C61"/>
    <w:rsid w:val="00F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024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4903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9035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C174C"/>
    <w:pPr>
      <w:ind w:left="720"/>
      <w:contextualSpacing/>
    </w:pPr>
  </w:style>
  <w:style w:type="paragraph" w:customStyle="1" w:styleId="ConsPlusNormal">
    <w:name w:val="ConsPlusNormal"/>
    <w:rsid w:val="00356B8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4F360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101A0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024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4903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9035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C174C"/>
    <w:pPr>
      <w:ind w:left="720"/>
      <w:contextualSpacing/>
    </w:pPr>
  </w:style>
  <w:style w:type="paragraph" w:customStyle="1" w:styleId="ConsPlusNormal">
    <w:name w:val="ConsPlusNormal"/>
    <w:rsid w:val="00356B8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4F360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101A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293&amp;dst=10095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3306&amp;dst=3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6&amp;dst=29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ashian.kf\AppData\Local\Temp\bdttmp\65f5106b-bcac-4f9c-8a96-bf5a3589b70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7927E-C2E8-46C2-B7D8-0C048CCA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65f5106b-bcac-4f9c-8a96-bf5a3589b700.dot</Template>
  <TotalTime>0</TotalTime>
  <Pages>18</Pages>
  <Words>5185</Words>
  <Characters>29559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34675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Ибашян Карина Фурмановна</dc:creator>
  <cp:lastModifiedBy>Губкова Н.В.</cp:lastModifiedBy>
  <cp:revision>2</cp:revision>
  <cp:lastPrinted>2026-07-23T07:02:00Z</cp:lastPrinted>
  <dcterms:created xsi:type="dcterms:W3CDTF">2026-07-30T14:58:00Z</dcterms:created>
  <dcterms:modified xsi:type="dcterms:W3CDTF">2026-07-30T14:58:00Z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58aa2b0e-9284-4cd6-b063-034f5918e1e4</vt:lpwstr>
  </property>
</Properties>
</file>