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333286187"/>
    <w:bookmarkEnd w:id="0"/>
    <w:p w14:paraId="27AED2A0" w14:textId="0E1434F6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7743">
        <w:rPr>
          <w:rFonts w:ascii="Times New Roman" w:hAnsi="Times New Roman" w:cs="Times New Roman"/>
          <w:sz w:val="28"/>
          <w:szCs w:val="28"/>
        </w:rPr>
        <w:object w:dxaOrig="901" w:dyaOrig="921" w14:anchorId="7D06A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846664963" r:id="rId9"/>
        </w:object>
      </w:r>
    </w:p>
    <w:p w14:paraId="78D318F1" w14:textId="77777777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04306E" w14:textId="77777777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774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5089F6E0" w14:textId="77777777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7D0DA39" w14:textId="77777777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37743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0250974D" w14:textId="77777777" w:rsidR="009D248C" w:rsidRPr="00437743" w:rsidRDefault="009D248C" w:rsidP="009D2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3743FB5" w14:textId="74323D4E" w:rsidR="009D248C" w:rsidRPr="00437743" w:rsidRDefault="000D2864" w:rsidP="00966E4F">
      <w:pPr>
        <w:pStyle w:val="ConsPlusTitle"/>
        <w:ind w:right="-284"/>
        <w:rPr>
          <w:rFonts w:ascii="Times New Roman" w:hAnsi="Times New Roman" w:cs="Times New Roman"/>
          <w:sz w:val="28"/>
          <w:szCs w:val="28"/>
        </w:rPr>
      </w:pPr>
      <w:r w:rsidRPr="00437743">
        <w:rPr>
          <w:rFonts w:ascii="Times New Roman" w:hAnsi="Times New Roman" w:cs="Times New Roman"/>
          <w:sz w:val="28"/>
          <w:szCs w:val="28"/>
        </w:rPr>
        <w:t>____________</w:t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248C" w:rsidRPr="00437743">
        <w:rPr>
          <w:rFonts w:ascii="Times New Roman" w:hAnsi="Times New Roman" w:cs="Times New Roman"/>
          <w:sz w:val="28"/>
          <w:szCs w:val="28"/>
        </w:rPr>
        <w:tab/>
      </w:r>
      <w:r w:rsidR="009D3DA0" w:rsidRPr="00437743">
        <w:rPr>
          <w:rFonts w:ascii="Times New Roman" w:hAnsi="Times New Roman" w:cs="Times New Roman"/>
          <w:sz w:val="28"/>
          <w:szCs w:val="28"/>
        </w:rPr>
        <w:t xml:space="preserve">   </w:t>
      </w:r>
      <w:r w:rsidR="00966E4F">
        <w:rPr>
          <w:rFonts w:ascii="Times New Roman" w:hAnsi="Times New Roman" w:cs="Times New Roman"/>
          <w:sz w:val="28"/>
          <w:szCs w:val="28"/>
        </w:rPr>
        <w:t xml:space="preserve">     </w:t>
      </w:r>
      <w:r w:rsidR="009D3DA0" w:rsidRPr="00437743">
        <w:rPr>
          <w:rFonts w:ascii="Times New Roman" w:hAnsi="Times New Roman" w:cs="Times New Roman"/>
          <w:sz w:val="28"/>
          <w:szCs w:val="28"/>
        </w:rPr>
        <w:t xml:space="preserve">    </w:t>
      </w:r>
      <w:r w:rsidR="00B15943" w:rsidRPr="00437743">
        <w:rPr>
          <w:rFonts w:ascii="Times New Roman" w:hAnsi="Times New Roman" w:cs="Times New Roman"/>
          <w:sz w:val="28"/>
          <w:szCs w:val="28"/>
        </w:rPr>
        <w:t xml:space="preserve">  </w:t>
      </w:r>
      <w:r w:rsidR="009D248C" w:rsidRPr="00437743">
        <w:rPr>
          <w:rFonts w:ascii="Times New Roman" w:hAnsi="Times New Roman" w:cs="Times New Roman"/>
          <w:b w:val="0"/>
          <w:sz w:val="28"/>
          <w:szCs w:val="28"/>
        </w:rPr>
        <w:t>№</w:t>
      </w:r>
      <w:r w:rsidR="009D248C" w:rsidRPr="00437743">
        <w:rPr>
          <w:rFonts w:ascii="Times New Roman" w:hAnsi="Times New Roman" w:cs="Times New Roman"/>
          <w:sz w:val="28"/>
          <w:szCs w:val="28"/>
        </w:rPr>
        <w:t>____________</w:t>
      </w:r>
    </w:p>
    <w:p w14:paraId="1DBCC55E" w14:textId="2809CD42" w:rsidR="009D248C" w:rsidRDefault="009D248C" w:rsidP="009D248C">
      <w:pPr>
        <w:rPr>
          <w:b/>
          <w:sz w:val="28"/>
          <w:szCs w:val="28"/>
        </w:rPr>
      </w:pPr>
    </w:p>
    <w:p w14:paraId="1B142A61" w14:textId="6FAA9710" w:rsidR="00245449" w:rsidRDefault="00245449" w:rsidP="009D248C">
      <w:pPr>
        <w:rPr>
          <w:b/>
          <w:sz w:val="28"/>
          <w:szCs w:val="28"/>
        </w:rPr>
      </w:pPr>
    </w:p>
    <w:p w14:paraId="7E723A1E" w14:textId="77777777" w:rsidR="00245449" w:rsidRPr="00437743" w:rsidRDefault="00245449" w:rsidP="009D248C">
      <w:pPr>
        <w:rPr>
          <w:b/>
          <w:sz w:val="28"/>
          <w:szCs w:val="28"/>
        </w:rPr>
      </w:pPr>
    </w:p>
    <w:p w14:paraId="0269666F" w14:textId="6C55A515" w:rsidR="00E8622A" w:rsidRPr="00437743" w:rsidRDefault="00E8622A" w:rsidP="00927109">
      <w:pPr>
        <w:rPr>
          <w:b/>
          <w:sz w:val="28"/>
          <w:szCs w:val="28"/>
        </w:rPr>
      </w:pPr>
      <w:r w:rsidRPr="00437743">
        <w:rPr>
          <w:b/>
          <w:sz w:val="28"/>
          <w:szCs w:val="28"/>
        </w:rPr>
        <w:t>О вн</w:t>
      </w:r>
      <w:r w:rsidR="00321820" w:rsidRPr="00437743">
        <w:rPr>
          <w:b/>
          <w:sz w:val="28"/>
          <w:szCs w:val="28"/>
        </w:rPr>
        <w:t>есении изменени</w:t>
      </w:r>
      <w:r w:rsidR="005344C3" w:rsidRPr="00437743">
        <w:rPr>
          <w:b/>
          <w:sz w:val="28"/>
          <w:szCs w:val="28"/>
        </w:rPr>
        <w:t>й</w:t>
      </w:r>
      <w:r w:rsidR="00927109" w:rsidRPr="00437743">
        <w:rPr>
          <w:b/>
          <w:sz w:val="28"/>
          <w:szCs w:val="28"/>
        </w:rPr>
        <w:t xml:space="preserve"> </w:t>
      </w:r>
      <w:r w:rsidR="00321820" w:rsidRPr="00437743">
        <w:rPr>
          <w:b/>
          <w:sz w:val="28"/>
          <w:szCs w:val="28"/>
        </w:rPr>
        <w:t>в постановлени</w:t>
      </w:r>
      <w:r w:rsidR="00927109" w:rsidRPr="00437743">
        <w:rPr>
          <w:b/>
          <w:sz w:val="28"/>
          <w:szCs w:val="28"/>
        </w:rPr>
        <w:t>е</w:t>
      </w:r>
      <w:r w:rsidR="00321820" w:rsidRPr="00437743">
        <w:rPr>
          <w:b/>
          <w:sz w:val="28"/>
          <w:szCs w:val="28"/>
        </w:rPr>
        <w:t xml:space="preserve"> </w:t>
      </w:r>
      <w:r w:rsidR="009364B0" w:rsidRPr="00437743">
        <w:rPr>
          <w:b/>
          <w:sz w:val="28"/>
          <w:szCs w:val="28"/>
        </w:rPr>
        <w:br/>
      </w:r>
      <w:r w:rsidRPr="00437743">
        <w:rPr>
          <w:b/>
          <w:sz w:val="28"/>
          <w:szCs w:val="28"/>
        </w:rPr>
        <w:t xml:space="preserve">Правительства Санкт-Петербурга </w:t>
      </w:r>
      <w:r w:rsidR="00321820" w:rsidRPr="00437743">
        <w:rPr>
          <w:b/>
          <w:sz w:val="28"/>
          <w:szCs w:val="28"/>
        </w:rPr>
        <w:br/>
      </w:r>
      <w:r w:rsidR="005C2FFB" w:rsidRPr="00437743">
        <w:rPr>
          <w:b/>
          <w:sz w:val="28"/>
          <w:szCs w:val="28"/>
        </w:rPr>
        <w:t xml:space="preserve">от </w:t>
      </w:r>
      <w:r w:rsidR="00927109" w:rsidRPr="00437743">
        <w:rPr>
          <w:b/>
          <w:sz w:val="28"/>
          <w:szCs w:val="28"/>
        </w:rPr>
        <w:t>28.04.2009 № 446</w:t>
      </w:r>
      <w:r w:rsidR="00321820" w:rsidRPr="00437743">
        <w:rPr>
          <w:b/>
          <w:sz w:val="28"/>
          <w:szCs w:val="28"/>
        </w:rPr>
        <w:t xml:space="preserve"> </w:t>
      </w:r>
      <w:r w:rsidR="009364B0" w:rsidRPr="00437743">
        <w:rPr>
          <w:b/>
          <w:sz w:val="28"/>
          <w:szCs w:val="28"/>
        </w:rPr>
        <w:br/>
      </w:r>
    </w:p>
    <w:p w14:paraId="131BE138" w14:textId="77777777" w:rsidR="00E8622A" w:rsidRPr="00437743" w:rsidRDefault="00E8622A" w:rsidP="009D248C">
      <w:pPr>
        <w:rPr>
          <w:b/>
          <w:sz w:val="28"/>
          <w:szCs w:val="28"/>
        </w:rPr>
      </w:pPr>
    </w:p>
    <w:p w14:paraId="26DA6030" w14:textId="36F47726" w:rsidR="000C6E01" w:rsidRPr="00437743" w:rsidRDefault="00970D76" w:rsidP="000C6E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37743">
        <w:rPr>
          <w:rFonts w:eastAsia="Calibri"/>
          <w:sz w:val="28"/>
          <w:szCs w:val="28"/>
          <w:lang w:eastAsia="en-US"/>
        </w:rPr>
        <w:t>П</w:t>
      </w:r>
      <w:r w:rsidR="000C6E01" w:rsidRPr="00437743">
        <w:rPr>
          <w:rFonts w:eastAsia="Calibri"/>
          <w:sz w:val="28"/>
          <w:szCs w:val="28"/>
          <w:lang w:eastAsia="en-US"/>
        </w:rPr>
        <w:t>равительство Санкт-Петербурга</w:t>
      </w:r>
    </w:p>
    <w:p w14:paraId="13304425" w14:textId="77777777" w:rsidR="000C6E01" w:rsidRPr="00437743" w:rsidRDefault="000C6E01" w:rsidP="000C6E0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1135A786" w14:textId="748C07BD" w:rsidR="000C6E01" w:rsidRPr="00437743" w:rsidRDefault="000C6E01" w:rsidP="0060584E">
      <w:pPr>
        <w:jc w:val="both"/>
        <w:rPr>
          <w:rFonts w:eastAsia="Calibri"/>
          <w:b/>
          <w:sz w:val="28"/>
          <w:szCs w:val="28"/>
          <w:lang w:eastAsia="en-US"/>
        </w:rPr>
      </w:pPr>
      <w:r w:rsidRPr="00437743">
        <w:rPr>
          <w:rFonts w:eastAsia="Calibri"/>
          <w:b/>
          <w:sz w:val="28"/>
          <w:szCs w:val="28"/>
          <w:lang w:eastAsia="en-US"/>
        </w:rPr>
        <w:t>П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О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С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Т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А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Н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О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В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Л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Я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Е</w:t>
      </w:r>
      <w:r w:rsidR="00970D76" w:rsidRPr="00437743">
        <w:rPr>
          <w:rFonts w:eastAsia="Calibri"/>
          <w:b/>
          <w:sz w:val="28"/>
          <w:szCs w:val="28"/>
          <w:lang w:eastAsia="en-US"/>
        </w:rPr>
        <w:t xml:space="preserve"> </w:t>
      </w:r>
      <w:r w:rsidRPr="00437743">
        <w:rPr>
          <w:rFonts w:eastAsia="Calibri"/>
          <w:b/>
          <w:sz w:val="28"/>
          <w:szCs w:val="28"/>
          <w:lang w:eastAsia="en-US"/>
        </w:rPr>
        <w:t>Т:</w:t>
      </w:r>
    </w:p>
    <w:p w14:paraId="3DB2F77D" w14:textId="77777777" w:rsidR="000C6E01" w:rsidRPr="00437743" w:rsidRDefault="000C6E01" w:rsidP="000C6E01">
      <w:pPr>
        <w:ind w:firstLine="567"/>
        <w:jc w:val="both"/>
        <w:rPr>
          <w:sz w:val="28"/>
          <w:szCs w:val="28"/>
        </w:rPr>
      </w:pPr>
    </w:p>
    <w:p w14:paraId="64013148" w14:textId="7823ECAB" w:rsidR="00927109" w:rsidRPr="00437743" w:rsidRDefault="00A70FD7" w:rsidP="00DF0009">
      <w:pPr>
        <w:pStyle w:val="af"/>
        <w:numPr>
          <w:ilvl w:val="0"/>
          <w:numId w:val="27"/>
        </w:numPr>
        <w:autoSpaceDE w:val="0"/>
        <w:autoSpaceDN w:val="0"/>
        <w:adjustRightInd w:val="0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 xml:space="preserve">Внести в постановление Правительства Санкт-Петербурга </w:t>
      </w:r>
      <w:r w:rsidR="005724C5">
        <w:rPr>
          <w:sz w:val="28"/>
          <w:szCs w:val="28"/>
        </w:rPr>
        <w:br/>
      </w:r>
      <w:r w:rsidRPr="00437743">
        <w:rPr>
          <w:sz w:val="28"/>
          <w:szCs w:val="28"/>
        </w:rPr>
        <w:t xml:space="preserve">от </w:t>
      </w:r>
      <w:r w:rsidR="00927109" w:rsidRPr="00437743">
        <w:rPr>
          <w:sz w:val="28"/>
          <w:szCs w:val="28"/>
        </w:rPr>
        <w:t>28.04.2009 № 446</w:t>
      </w:r>
      <w:r w:rsidRPr="00437743">
        <w:rPr>
          <w:sz w:val="28"/>
          <w:szCs w:val="28"/>
        </w:rPr>
        <w:t xml:space="preserve"> «</w:t>
      </w:r>
      <w:r w:rsidR="00927109" w:rsidRPr="00437743">
        <w:rPr>
          <w:sz w:val="28"/>
          <w:szCs w:val="28"/>
        </w:rPr>
        <w:t>О размере части прибыли государственных унитарных предприятий Санкт-Петербурга, порядке и сроках ее перечисления в бюджет Санкт-Петербурга</w:t>
      </w:r>
      <w:r w:rsidRPr="00437743">
        <w:rPr>
          <w:sz w:val="28"/>
          <w:szCs w:val="28"/>
        </w:rPr>
        <w:t>»</w:t>
      </w:r>
      <w:r w:rsidR="00142FE5" w:rsidRPr="00437743">
        <w:rPr>
          <w:sz w:val="28"/>
          <w:szCs w:val="28"/>
        </w:rPr>
        <w:t xml:space="preserve"> следующие изменения:</w:t>
      </w:r>
    </w:p>
    <w:p w14:paraId="114E6150" w14:textId="72C002A8" w:rsidR="00142FE5" w:rsidRPr="00437743" w:rsidRDefault="00142FE5" w:rsidP="00DF0009">
      <w:pPr>
        <w:pStyle w:val="af"/>
        <w:numPr>
          <w:ilvl w:val="1"/>
          <w:numId w:val="27"/>
        </w:numPr>
        <w:tabs>
          <w:tab w:val="left" w:pos="567"/>
        </w:tabs>
        <w:autoSpaceDE w:val="0"/>
        <w:autoSpaceDN w:val="0"/>
        <w:adjustRightInd w:val="0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>В пункте 1.1 постановления слова «пунктах 1.2 и 1.2-2» заменить словами «пунктах 1.2, 1.2-2 и 1.2-3».</w:t>
      </w:r>
    </w:p>
    <w:p w14:paraId="1FF86594" w14:textId="4FF13ECD" w:rsidR="00142FE5" w:rsidRPr="00437743" w:rsidRDefault="00142FE5" w:rsidP="00DF0009">
      <w:pPr>
        <w:pStyle w:val="ab"/>
        <w:numPr>
          <w:ilvl w:val="1"/>
          <w:numId w:val="27"/>
        </w:numPr>
        <w:spacing w:before="0" w:beforeAutospacing="0" w:after="0" w:afterAutospacing="0" w:line="288" w:lineRule="atLeast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>Дополнить постановление пунктом 1.2-3 следующего содержания:</w:t>
      </w:r>
    </w:p>
    <w:p w14:paraId="0CFD46FD" w14:textId="6ED7BBCF" w:rsidR="00DF0009" w:rsidRDefault="00142FE5" w:rsidP="00DF0009">
      <w:pPr>
        <w:pStyle w:val="ab"/>
        <w:spacing w:before="0" w:beforeAutospacing="0" w:after="0" w:afterAutospacing="0" w:line="288" w:lineRule="atLeast"/>
        <w:ind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>«1.2-3.</w:t>
      </w:r>
      <w:r w:rsidR="00DF0009">
        <w:rPr>
          <w:sz w:val="28"/>
          <w:szCs w:val="28"/>
        </w:rPr>
        <w:tab/>
      </w:r>
      <w:r w:rsidRPr="00437743">
        <w:rPr>
          <w:sz w:val="28"/>
          <w:szCs w:val="28"/>
        </w:rPr>
        <w:t xml:space="preserve">Для Санкт-Петербургского государственного унитарного предприятия «Автоматическая телефонная станция Смольного» размер части прибыли в 2026 году составляет </w:t>
      </w:r>
      <w:r w:rsidR="00BC37C8" w:rsidRPr="00437743">
        <w:rPr>
          <w:sz w:val="28"/>
          <w:szCs w:val="28"/>
        </w:rPr>
        <w:t>100</w:t>
      </w:r>
      <w:r w:rsidRPr="00437743">
        <w:rPr>
          <w:sz w:val="28"/>
          <w:szCs w:val="28"/>
        </w:rPr>
        <w:t xml:space="preserve"> процентов от чистой прибыли указанного предприятия за 2025 год»</w:t>
      </w:r>
      <w:r w:rsidR="00DF0009">
        <w:rPr>
          <w:sz w:val="28"/>
          <w:szCs w:val="28"/>
        </w:rPr>
        <w:t>.</w:t>
      </w:r>
    </w:p>
    <w:p w14:paraId="50A2AD69" w14:textId="3FB512C7" w:rsidR="007F6C27" w:rsidRPr="00437743" w:rsidRDefault="007F6C27" w:rsidP="00DF0009">
      <w:pPr>
        <w:pStyle w:val="ab"/>
        <w:numPr>
          <w:ilvl w:val="1"/>
          <w:numId w:val="27"/>
        </w:numPr>
        <w:spacing w:before="0" w:beforeAutospacing="0" w:after="0" w:afterAutospacing="0" w:line="288" w:lineRule="atLeast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>В абзаце втором пункта 1.3 постановления слова «или 1.2-2» заменить словами «,1.2-2 или 1.2-3».</w:t>
      </w:r>
    </w:p>
    <w:p w14:paraId="353A5064" w14:textId="1C20624C" w:rsidR="007F6C27" w:rsidRPr="00437743" w:rsidRDefault="007F6C27" w:rsidP="00DF0009">
      <w:pPr>
        <w:pStyle w:val="ab"/>
        <w:numPr>
          <w:ilvl w:val="1"/>
          <w:numId w:val="27"/>
        </w:numPr>
        <w:tabs>
          <w:tab w:val="left" w:pos="567"/>
        </w:tabs>
        <w:spacing w:before="0" w:beforeAutospacing="0" w:after="0" w:afterAutospacing="0" w:line="288" w:lineRule="atLeast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>В приложении к постановлению слова «или 1.2-2» заменить словами «,</w:t>
      </w:r>
      <w:r w:rsidR="00396BBC">
        <w:rPr>
          <w:sz w:val="28"/>
          <w:szCs w:val="28"/>
        </w:rPr>
        <w:t xml:space="preserve"> </w:t>
      </w:r>
      <w:bookmarkStart w:id="1" w:name="_GoBack"/>
      <w:bookmarkEnd w:id="1"/>
      <w:r w:rsidRPr="00437743">
        <w:rPr>
          <w:sz w:val="28"/>
          <w:szCs w:val="28"/>
        </w:rPr>
        <w:t>1.2-2 или 1.2-3».</w:t>
      </w:r>
    </w:p>
    <w:p w14:paraId="4AB70A38" w14:textId="22C56B78" w:rsidR="005C2FFB" w:rsidRPr="00437743" w:rsidRDefault="00E8622A" w:rsidP="00DF0009">
      <w:pPr>
        <w:pStyle w:val="af"/>
        <w:widowControl w:val="0"/>
        <w:numPr>
          <w:ilvl w:val="0"/>
          <w:numId w:val="27"/>
        </w:numPr>
        <w:tabs>
          <w:tab w:val="left" w:pos="0"/>
        </w:tabs>
        <w:autoSpaceDE w:val="0"/>
        <w:autoSpaceDN w:val="0"/>
        <w:ind w:left="0" w:right="-2" w:firstLine="567"/>
        <w:jc w:val="both"/>
        <w:rPr>
          <w:sz w:val="28"/>
          <w:szCs w:val="28"/>
        </w:rPr>
      </w:pPr>
      <w:r w:rsidRPr="00437743">
        <w:rPr>
          <w:sz w:val="28"/>
          <w:szCs w:val="28"/>
        </w:rPr>
        <w:t xml:space="preserve">Контроль за выполнением </w:t>
      </w:r>
      <w:r w:rsidR="00340454" w:rsidRPr="00437743">
        <w:rPr>
          <w:sz w:val="28"/>
          <w:szCs w:val="28"/>
        </w:rPr>
        <w:t>постановления</w:t>
      </w:r>
      <w:r w:rsidRPr="00437743">
        <w:rPr>
          <w:sz w:val="28"/>
          <w:szCs w:val="28"/>
        </w:rPr>
        <w:t xml:space="preserve"> возложить </w:t>
      </w:r>
      <w:r w:rsidR="005724C5">
        <w:rPr>
          <w:sz w:val="28"/>
          <w:szCs w:val="28"/>
        </w:rPr>
        <w:br/>
      </w:r>
      <w:r w:rsidRPr="00437743">
        <w:rPr>
          <w:sz w:val="28"/>
          <w:szCs w:val="28"/>
        </w:rPr>
        <w:t xml:space="preserve">на вице-губернатора Санкт-Петербурга </w:t>
      </w:r>
      <w:proofErr w:type="spellStart"/>
      <w:r w:rsidR="007F6C27" w:rsidRPr="00437743">
        <w:rPr>
          <w:sz w:val="28"/>
          <w:szCs w:val="28"/>
        </w:rPr>
        <w:t>Омельницкого</w:t>
      </w:r>
      <w:proofErr w:type="spellEnd"/>
      <w:r w:rsidR="007F6C27" w:rsidRPr="00437743">
        <w:rPr>
          <w:sz w:val="28"/>
          <w:szCs w:val="28"/>
        </w:rPr>
        <w:t xml:space="preserve"> В.В.</w:t>
      </w:r>
    </w:p>
    <w:p w14:paraId="767FF7A7" w14:textId="70372AE5" w:rsidR="007F41AB" w:rsidRPr="00437743" w:rsidRDefault="007F41AB" w:rsidP="00DF0009">
      <w:pPr>
        <w:widowControl w:val="0"/>
        <w:autoSpaceDE w:val="0"/>
        <w:autoSpaceDN w:val="0"/>
        <w:ind w:right="-2" w:firstLine="709"/>
        <w:jc w:val="both"/>
        <w:rPr>
          <w:sz w:val="28"/>
          <w:szCs w:val="28"/>
        </w:rPr>
      </w:pPr>
    </w:p>
    <w:p w14:paraId="0F757F3E" w14:textId="77777777" w:rsidR="007F6C27" w:rsidRPr="00437743" w:rsidRDefault="007F6C27" w:rsidP="00DF0009">
      <w:pPr>
        <w:widowControl w:val="0"/>
        <w:autoSpaceDE w:val="0"/>
        <w:autoSpaceDN w:val="0"/>
        <w:ind w:right="-2" w:firstLine="709"/>
        <w:jc w:val="both"/>
        <w:rPr>
          <w:sz w:val="28"/>
          <w:szCs w:val="28"/>
        </w:rPr>
      </w:pPr>
    </w:p>
    <w:p w14:paraId="264CAAA5" w14:textId="77777777" w:rsidR="007F41AB" w:rsidRPr="00437743" w:rsidRDefault="007F41AB" w:rsidP="00DF0009">
      <w:pPr>
        <w:widowControl w:val="0"/>
        <w:autoSpaceDE w:val="0"/>
        <w:autoSpaceDN w:val="0"/>
        <w:ind w:right="-2" w:firstLine="709"/>
        <w:jc w:val="both"/>
        <w:rPr>
          <w:sz w:val="28"/>
          <w:szCs w:val="28"/>
        </w:rPr>
      </w:pPr>
    </w:p>
    <w:p w14:paraId="5EF4BB09" w14:textId="3DCA92A1" w:rsidR="00AF091E" w:rsidRPr="00437743" w:rsidRDefault="00236578" w:rsidP="00DF0009">
      <w:pPr>
        <w:widowControl w:val="0"/>
        <w:tabs>
          <w:tab w:val="left" w:pos="567"/>
        </w:tabs>
        <w:autoSpaceDE w:val="0"/>
        <w:autoSpaceDN w:val="0"/>
        <w:adjustRightInd w:val="0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F091E" w:rsidRPr="00437743">
        <w:rPr>
          <w:b/>
          <w:sz w:val="28"/>
          <w:szCs w:val="28"/>
        </w:rPr>
        <w:t xml:space="preserve">Губернатор </w:t>
      </w:r>
    </w:p>
    <w:p w14:paraId="3A8F3E38" w14:textId="13B8451A" w:rsidR="00823ACB" w:rsidRPr="00B15943" w:rsidRDefault="00AF091E" w:rsidP="00DF0009">
      <w:pPr>
        <w:widowControl w:val="0"/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437743">
        <w:rPr>
          <w:b/>
          <w:sz w:val="28"/>
          <w:szCs w:val="28"/>
        </w:rPr>
        <w:t>Санкт-Петербурга</w:t>
      </w:r>
      <w:bookmarkStart w:id="2" w:name="Par41"/>
      <w:bookmarkEnd w:id="2"/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r w:rsidR="00DF0009">
        <w:rPr>
          <w:b/>
          <w:sz w:val="28"/>
          <w:szCs w:val="28"/>
        </w:rPr>
        <w:tab/>
      </w:r>
      <w:proofErr w:type="spellStart"/>
      <w:r w:rsidR="00024247" w:rsidRPr="00437743">
        <w:rPr>
          <w:b/>
          <w:sz w:val="28"/>
          <w:szCs w:val="28"/>
        </w:rPr>
        <w:t>А.Д.</w:t>
      </w:r>
      <w:r w:rsidR="004722B6" w:rsidRPr="00437743">
        <w:rPr>
          <w:b/>
          <w:sz w:val="28"/>
          <w:szCs w:val="28"/>
        </w:rPr>
        <w:t>Бегло</w:t>
      </w:r>
      <w:r w:rsidR="005B660B">
        <w:rPr>
          <w:b/>
          <w:sz w:val="28"/>
          <w:szCs w:val="28"/>
        </w:rPr>
        <w:t>в</w:t>
      </w:r>
      <w:proofErr w:type="spellEnd"/>
    </w:p>
    <w:sectPr w:rsidR="00823ACB" w:rsidRPr="00B15943" w:rsidSect="00DF0009">
      <w:headerReference w:type="default" r:id="rId10"/>
      <w:pgSz w:w="11906" w:h="16838"/>
      <w:pgMar w:top="567" w:right="851" w:bottom="992" w:left="1701" w:header="425" w:footer="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3434A" w14:textId="77777777" w:rsidR="008405DB" w:rsidRDefault="008405DB">
      <w:r>
        <w:separator/>
      </w:r>
    </w:p>
  </w:endnote>
  <w:endnote w:type="continuationSeparator" w:id="0">
    <w:p w14:paraId="550ECB34" w14:textId="77777777" w:rsidR="008405DB" w:rsidRDefault="0084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AEE1A" w14:textId="77777777" w:rsidR="008405DB" w:rsidRDefault="008405DB">
      <w:r>
        <w:separator/>
      </w:r>
    </w:p>
  </w:footnote>
  <w:footnote w:type="continuationSeparator" w:id="0">
    <w:p w14:paraId="5B1DFBA5" w14:textId="77777777" w:rsidR="008405DB" w:rsidRDefault="0084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B8DFD" w14:textId="3C150957" w:rsidR="00215EAA" w:rsidRPr="009D248C" w:rsidRDefault="00396BBC" w:rsidP="009D248C">
    <w:pPr>
      <w:pStyle w:val="a7"/>
      <w:jc w:val="center"/>
      <w:rPr>
        <w:sz w:val="24"/>
      </w:rPr>
    </w:pPr>
    <w:sdt>
      <w:sdtPr>
        <w:id w:val="-895360541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="009D248C" w:rsidRPr="009D248C">
          <w:rPr>
            <w:sz w:val="24"/>
          </w:rPr>
          <w:fldChar w:fldCharType="begin"/>
        </w:r>
        <w:r w:rsidR="009D248C" w:rsidRPr="009D248C">
          <w:rPr>
            <w:sz w:val="24"/>
          </w:rPr>
          <w:instrText>PAGE   \* MERGEFORMAT</w:instrText>
        </w:r>
        <w:r w:rsidR="009D248C" w:rsidRPr="009D248C">
          <w:rPr>
            <w:sz w:val="24"/>
          </w:rPr>
          <w:fldChar w:fldCharType="separate"/>
        </w:r>
        <w:r w:rsidR="00E84CD6">
          <w:rPr>
            <w:noProof/>
            <w:sz w:val="24"/>
          </w:rPr>
          <w:t>2</w:t>
        </w:r>
        <w:r w:rsidR="009D248C" w:rsidRPr="009D248C">
          <w:rPr>
            <w:sz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655462"/>
    <w:multiLevelType w:val="hybridMultilevel"/>
    <w:tmpl w:val="B85E9658"/>
    <w:lvl w:ilvl="0" w:tplc="BB3C89E6">
      <w:start w:val="9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281E"/>
    <w:multiLevelType w:val="multilevel"/>
    <w:tmpl w:val="9B0EE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07DA6760"/>
    <w:multiLevelType w:val="multilevel"/>
    <w:tmpl w:val="BB5E8A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0B043D49"/>
    <w:multiLevelType w:val="multilevel"/>
    <w:tmpl w:val="F0DEFC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10FA0657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117C6717"/>
    <w:multiLevelType w:val="multilevel"/>
    <w:tmpl w:val="391EA4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142C05AE"/>
    <w:multiLevelType w:val="multilevel"/>
    <w:tmpl w:val="362A60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9" w15:restartNumberingAfterBreak="0">
    <w:nsid w:val="2B493932"/>
    <w:multiLevelType w:val="multilevel"/>
    <w:tmpl w:val="BFAEE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3D64A5"/>
    <w:multiLevelType w:val="multilevel"/>
    <w:tmpl w:val="A8DC71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11" w15:restartNumberingAfterBreak="0">
    <w:nsid w:val="366D2446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2" w15:restartNumberingAfterBreak="0">
    <w:nsid w:val="402A5C22"/>
    <w:multiLevelType w:val="multilevel"/>
    <w:tmpl w:val="814820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13" w15:restartNumberingAfterBreak="0">
    <w:nsid w:val="41A045F8"/>
    <w:multiLevelType w:val="multilevel"/>
    <w:tmpl w:val="E8B4E1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4572673A"/>
    <w:multiLevelType w:val="multilevel"/>
    <w:tmpl w:val="C49A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4CE521A7"/>
    <w:multiLevelType w:val="multilevel"/>
    <w:tmpl w:val="90CC79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EE175F"/>
    <w:multiLevelType w:val="multilevel"/>
    <w:tmpl w:val="9EC2ED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17" w15:restartNumberingAfterBreak="0">
    <w:nsid w:val="585619C4"/>
    <w:multiLevelType w:val="multilevel"/>
    <w:tmpl w:val="B66491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58BC665B"/>
    <w:multiLevelType w:val="hybridMultilevel"/>
    <w:tmpl w:val="F8128AA6"/>
    <w:lvl w:ilvl="0" w:tplc="8436B02C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C4834"/>
    <w:multiLevelType w:val="multilevel"/>
    <w:tmpl w:val="53F09B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1D32250"/>
    <w:multiLevelType w:val="multilevel"/>
    <w:tmpl w:val="03A655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4B795B"/>
    <w:multiLevelType w:val="multilevel"/>
    <w:tmpl w:val="FB2EC4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22" w15:restartNumberingAfterBreak="0">
    <w:nsid w:val="721C721C"/>
    <w:multiLevelType w:val="multilevel"/>
    <w:tmpl w:val="C2DC17F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5CD07B8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 w15:restartNumberingAfterBreak="0">
    <w:nsid w:val="794B0798"/>
    <w:multiLevelType w:val="hybridMultilevel"/>
    <w:tmpl w:val="00784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7772A"/>
    <w:multiLevelType w:val="hybridMultilevel"/>
    <w:tmpl w:val="DC649B90"/>
    <w:lvl w:ilvl="0" w:tplc="913E66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B677443"/>
    <w:multiLevelType w:val="multilevel"/>
    <w:tmpl w:val="1D3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"/>
  </w:num>
  <w:num w:numId="3">
    <w:abstractNumId w:val="0"/>
  </w:num>
  <w:num w:numId="4">
    <w:abstractNumId w:val="1"/>
  </w:num>
  <w:num w:numId="5">
    <w:abstractNumId w:val="11"/>
  </w:num>
  <w:num w:numId="6">
    <w:abstractNumId w:val="6"/>
  </w:num>
  <w:num w:numId="7">
    <w:abstractNumId w:val="14"/>
  </w:num>
  <w:num w:numId="8">
    <w:abstractNumId w:val="7"/>
  </w:num>
  <w:num w:numId="9">
    <w:abstractNumId w:val="24"/>
  </w:num>
  <w:num w:numId="10">
    <w:abstractNumId w:val="3"/>
  </w:num>
  <w:num w:numId="11">
    <w:abstractNumId w:val="8"/>
  </w:num>
  <w:num w:numId="12">
    <w:abstractNumId w:val="23"/>
  </w:num>
  <w:num w:numId="13">
    <w:abstractNumId w:val="12"/>
  </w:num>
  <w:num w:numId="14">
    <w:abstractNumId w:val="16"/>
  </w:num>
  <w:num w:numId="15">
    <w:abstractNumId w:val="21"/>
  </w:num>
  <w:num w:numId="16">
    <w:abstractNumId w:val="10"/>
  </w:num>
  <w:num w:numId="17">
    <w:abstractNumId w:val="13"/>
  </w:num>
  <w:num w:numId="18">
    <w:abstractNumId w:val="18"/>
  </w:num>
  <w:num w:numId="19">
    <w:abstractNumId w:val="19"/>
  </w:num>
  <w:num w:numId="20">
    <w:abstractNumId w:val="9"/>
  </w:num>
  <w:num w:numId="21">
    <w:abstractNumId w:val="15"/>
  </w:num>
  <w:num w:numId="22">
    <w:abstractNumId w:val="20"/>
  </w:num>
  <w:num w:numId="23">
    <w:abstractNumId w:val="2"/>
  </w:num>
  <w:num w:numId="24">
    <w:abstractNumId w:val="22"/>
  </w:num>
  <w:num w:numId="25">
    <w:abstractNumId w:val="17"/>
  </w:num>
  <w:num w:numId="26">
    <w:abstractNumId w:val="25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bc3c07f1-0c98-4a73-816e-6fc7ff738073"/>
  </w:docVars>
  <w:rsids>
    <w:rsidRoot w:val="00E21EA3"/>
    <w:rsid w:val="00003577"/>
    <w:rsid w:val="0000545A"/>
    <w:rsid w:val="00011D94"/>
    <w:rsid w:val="0001400B"/>
    <w:rsid w:val="00023044"/>
    <w:rsid w:val="00024247"/>
    <w:rsid w:val="0003021B"/>
    <w:rsid w:val="00040B83"/>
    <w:rsid w:val="0004711A"/>
    <w:rsid w:val="00050A1C"/>
    <w:rsid w:val="0005323C"/>
    <w:rsid w:val="00054976"/>
    <w:rsid w:val="00054DD5"/>
    <w:rsid w:val="00064258"/>
    <w:rsid w:val="00066198"/>
    <w:rsid w:val="00090769"/>
    <w:rsid w:val="000918CA"/>
    <w:rsid w:val="00094072"/>
    <w:rsid w:val="000963F7"/>
    <w:rsid w:val="000A1108"/>
    <w:rsid w:val="000B4215"/>
    <w:rsid w:val="000C2EB6"/>
    <w:rsid w:val="000C47C1"/>
    <w:rsid w:val="000C6E01"/>
    <w:rsid w:val="000D24E0"/>
    <w:rsid w:val="000D2864"/>
    <w:rsid w:val="000D36E4"/>
    <w:rsid w:val="000E2659"/>
    <w:rsid w:val="000E326E"/>
    <w:rsid w:val="000E3DA2"/>
    <w:rsid w:val="000F09E2"/>
    <w:rsid w:val="000F22CD"/>
    <w:rsid w:val="000F5B12"/>
    <w:rsid w:val="000F702B"/>
    <w:rsid w:val="00105270"/>
    <w:rsid w:val="00106C69"/>
    <w:rsid w:val="001144AC"/>
    <w:rsid w:val="00116092"/>
    <w:rsid w:val="0012227E"/>
    <w:rsid w:val="0012388A"/>
    <w:rsid w:val="00123F03"/>
    <w:rsid w:val="00136998"/>
    <w:rsid w:val="001404CA"/>
    <w:rsid w:val="00142FE5"/>
    <w:rsid w:val="00144D49"/>
    <w:rsid w:val="00145414"/>
    <w:rsid w:val="00146C18"/>
    <w:rsid w:val="001516D8"/>
    <w:rsid w:val="00157421"/>
    <w:rsid w:val="00171B2B"/>
    <w:rsid w:val="00172457"/>
    <w:rsid w:val="0017295B"/>
    <w:rsid w:val="001751E1"/>
    <w:rsid w:val="00182B17"/>
    <w:rsid w:val="00187264"/>
    <w:rsid w:val="00187867"/>
    <w:rsid w:val="00197F22"/>
    <w:rsid w:val="001A0859"/>
    <w:rsid w:val="001A471E"/>
    <w:rsid w:val="001A729D"/>
    <w:rsid w:val="001B5BDD"/>
    <w:rsid w:val="001B7518"/>
    <w:rsid w:val="001E392B"/>
    <w:rsid w:val="001E41C3"/>
    <w:rsid w:val="001E5514"/>
    <w:rsid w:val="001F3A3B"/>
    <w:rsid w:val="0020188A"/>
    <w:rsid w:val="00203196"/>
    <w:rsid w:val="002031C6"/>
    <w:rsid w:val="00203998"/>
    <w:rsid w:val="00205B78"/>
    <w:rsid w:val="00211EDA"/>
    <w:rsid w:val="00214286"/>
    <w:rsid w:val="00215EAA"/>
    <w:rsid w:val="00220F30"/>
    <w:rsid w:val="00220F71"/>
    <w:rsid w:val="00227B68"/>
    <w:rsid w:val="00230358"/>
    <w:rsid w:val="002315BA"/>
    <w:rsid w:val="00236578"/>
    <w:rsid w:val="002402E7"/>
    <w:rsid w:val="00240ABE"/>
    <w:rsid w:val="00245449"/>
    <w:rsid w:val="00246406"/>
    <w:rsid w:val="002552E2"/>
    <w:rsid w:val="0026436C"/>
    <w:rsid w:val="002662E4"/>
    <w:rsid w:val="00267E61"/>
    <w:rsid w:val="0027179A"/>
    <w:rsid w:val="00277E47"/>
    <w:rsid w:val="002801DF"/>
    <w:rsid w:val="00281BF7"/>
    <w:rsid w:val="00281F62"/>
    <w:rsid w:val="002870F6"/>
    <w:rsid w:val="002B3FF6"/>
    <w:rsid w:val="002B68BD"/>
    <w:rsid w:val="002C349E"/>
    <w:rsid w:val="002D1CCB"/>
    <w:rsid w:val="002D5862"/>
    <w:rsid w:val="002D6552"/>
    <w:rsid w:val="002D6FEB"/>
    <w:rsid w:val="002E13CA"/>
    <w:rsid w:val="002E751E"/>
    <w:rsid w:val="002F48F6"/>
    <w:rsid w:val="002F6BB2"/>
    <w:rsid w:val="003040E9"/>
    <w:rsid w:val="00304A4B"/>
    <w:rsid w:val="00304E27"/>
    <w:rsid w:val="0031006D"/>
    <w:rsid w:val="00312D6F"/>
    <w:rsid w:val="003212EA"/>
    <w:rsid w:val="00321820"/>
    <w:rsid w:val="00321A78"/>
    <w:rsid w:val="00322FD4"/>
    <w:rsid w:val="00330491"/>
    <w:rsid w:val="00336F97"/>
    <w:rsid w:val="00340454"/>
    <w:rsid w:val="00344757"/>
    <w:rsid w:val="003456DA"/>
    <w:rsid w:val="00346AC9"/>
    <w:rsid w:val="00347D84"/>
    <w:rsid w:val="00353846"/>
    <w:rsid w:val="003549D7"/>
    <w:rsid w:val="00355CE6"/>
    <w:rsid w:val="003601DB"/>
    <w:rsid w:val="00360D1E"/>
    <w:rsid w:val="00363A79"/>
    <w:rsid w:val="00365741"/>
    <w:rsid w:val="00365ECE"/>
    <w:rsid w:val="00367E44"/>
    <w:rsid w:val="0037406B"/>
    <w:rsid w:val="0037593B"/>
    <w:rsid w:val="0038030B"/>
    <w:rsid w:val="00381B8C"/>
    <w:rsid w:val="003841DE"/>
    <w:rsid w:val="00385E53"/>
    <w:rsid w:val="00390F2A"/>
    <w:rsid w:val="00396BBC"/>
    <w:rsid w:val="003A31F3"/>
    <w:rsid w:val="003C0C69"/>
    <w:rsid w:val="004113AA"/>
    <w:rsid w:val="00437743"/>
    <w:rsid w:val="00441046"/>
    <w:rsid w:val="004415B6"/>
    <w:rsid w:val="00443281"/>
    <w:rsid w:val="004523E6"/>
    <w:rsid w:val="00466743"/>
    <w:rsid w:val="00467FA4"/>
    <w:rsid w:val="004722B6"/>
    <w:rsid w:val="004926B8"/>
    <w:rsid w:val="0049311E"/>
    <w:rsid w:val="00494E3E"/>
    <w:rsid w:val="00496F3F"/>
    <w:rsid w:val="004A4B37"/>
    <w:rsid w:val="004B1FA8"/>
    <w:rsid w:val="004C0A43"/>
    <w:rsid w:val="004D27A6"/>
    <w:rsid w:val="004E2BC1"/>
    <w:rsid w:val="004F4798"/>
    <w:rsid w:val="004F61B9"/>
    <w:rsid w:val="00523139"/>
    <w:rsid w:val="005306B8"/>
    <w:rsid w:val="005344C3"/>
    <w:rsid w:val="00546ECB"/>
    <w:rsid w:val="00551E9D"/>
    <w:rsid w:val="005543CC"/>
    <w:rsid w:val="005604D9"/>
    <w:rsid w:val="005724C5"/>
    <w:rsid w:val="00576ECF"/>
    <w:rsid w:val="005771F0"/>
    <w:rsid w:val="0057773A"/>
    <w:rsid w:val="00580543"/>
    <w:rsid w:val="00581B9C"/>
    <w:rsid w:val="00585431"/>
    <w:rsid w:val="00590739"/>
    <w:rsid w:val="005922A5"/>
    <w:rsid w:val="00596970"/>
    <w:rsid w:val="005A1376"/>
    <w:rsid w:val="005A34A9"/>
    <w:rsid w:val="005A6772"/>
    <w:rsid w:val="005A78BB"/>
    <w:rsid w:val="005B614A"/>
    <w:rsid w:val="005B660B"/>
    <w:rsid w:val="005B6B24"/>
    <w:rsid w:val="005B7F87"/>
    <w:rsid w:val="005C06DB"/>
    <w:rsid w:val="005C2FFB"/>
    <w:rsid w:val="005C47B3"/>
    <w:rsid w:val="005D2FE5"/>
    <w:rsid w:val="005E040E"/>
    <w:rsid w:val="005E0E73"/>
    <w:rsid w:val="005E32FE"/>
    <w:rsid w:val="00604CE5"/>
    <w:rsid w:val="0060584E"/>
    <w:rsid w:val="00607AE7"/>
    <w:rsid w:val="0062073E"/>
    <w:rsid w:val="00621076"/>
    <w:rsid w:val="006214BD"/>
    <w:rsid w:val="00625CF7"/>
    <w:rsid w:val="0063312C"/>
    <w:rsid w:val="00633EDB"/>
    <w:rsid w:val="00640568"/>
    <w:rsid w:val="00653072"/>
    <w:rsid w:val="00655B93"/>
    <w:rsid w:val="0065694E"/>
    <w:rsid w:val="00660702"/>
    <w:rsid w:val="00670F6C"/>
    <w:rsid w:val="00671B0D"/>
    <w:rsid w:val="006835E1"/>
    <w:rsid w:val="006841C9"/>
    <w:rsid w:val="00685420"/>
    <w:rsid w:val="00697A68"/>
    <w:rsid w:val="006A5AA0"/>
    <w:rsid w:val="006B0489"/>
    <w:rsid w:val="006B2029"/>
    <w:rsid w:val="006C04E1"/>
    <w:rsid w:val="006C0CE4"/>
    <w:rsid w:val="006D308A"/>
    <w:rsid w:val="006D5D0E"/>
    <w:rsid w:val="006E20D7"/>
    <w:rsid w:val="007056EC"/>
    <w:rsid w:val="00705E8B"/>
    <w:rsid w:val="00707AEA"/>
    <w:rsid w:val="007228DC"/>
    <w:rsid w:val="00722D55"/>
    <w:rsid w:val="00725C03"/>
    <w:rsid w:val="00731B9E"/>
    <w:rsid w:val="007326B1"/>
    <w:rsid w:val="00734B57"/>
    <w:rsid w:val="00734F77"/>
    <w:rsid w:val="007363D4"/>
    <w:rsid w:val="00737B96"/>
    <w:rsid w:val="00740718"/>
    <w:rsid w:val="00741596"/>
    <w:rsid w:val="0074215E"/>
    <w:rsid w:val="00762675"/>
    <w:rsid w:val="0076312A"/>
    <w:rsid w:val="00766250"/>
    <w:rsid w:val="00767699"/>
    <w:rsid w:val="00767A3F"/>
    <w:rsid w:val="0077182C"/>
    <w:rsid w:val="007775E6"/>
    <w:rsid w:val="00781100"/>
    <w:rsid w:val="0079143F"/>
    <w:rsid w:val="00797408"/>
    <w:rsid w:val="007B29B7"/>
    <w:rsid w:val="007B3560"/>
    <w:rsid w:val="007B5CC5"/>
    <w:rsid w:val="007C3B45"/>
    <w:rsid w:val="007D1A26"/>
    <w:rsid w:val="007D358B"/>
    <w:rsid w:val="007D5934"/>
    <w:rsid w:val="007E7467"/>
    <w:rsid w:val="007E7D6B"/>
    <w:rsid w:val="007F41AB"/>
    <w:rsid w:val="007F4217"/>
    <w:rsid w:val="007F6C27"/>
    <w:rsid w:val="00804E39"/>
    <w:rsid w:val="00807BE6"/>
    <w:rsid w:val="008106DE"/>
    <w:rsid w:val="00811AB2"/>
    <w:rsid w:val="0081559E"/>
    <w:rsid w:val="008167F6"/>
    <w:rsid w:val="00817C98"/>
    <w:rsid w:val="00823ACB"/>
    <w:rsid w:val="008332BD"/>
    <w:rsid w:val="00835CCC"/>
    <w:rsid w:val="008405DB"/>
    <w:rsid w:val="00841165"/>
    <w:rsid w:val="00844349"/>
    <w:rsid w:val="0084739C"/>
    <w:rsid w:val="008526C3"/>
    <w:rsid w:val="00855F2B"/>
    <w:rsid w:val="008564BD"/>
    <w:rsid w:val="00863645"/>
    <w:rsid w:val="00873E1D"/>
    <w:rsid w:val="00882770"/>
    <w:rsid w:val="008834C6"/>
    <w:rsid w:val="00884410"/>
    <w:rsid w:val="008907BC"/>
    <w:rsid w:val="00895759"/>
    <w:rsid w:val="0089772E"/>
    <w:rsid w:val="00897DEB"/>
    <w:rsid w:val="008A678D"/>
    <w:rsid w:val="008B1883"/>
    <w:rsid w:val="008B1E62"/>
    <w:rsid w:val="008C158F"/>
    <w:rsid w:val="008C218A"/>
    <w:rsid w:val="008C7799"/>
    <w:rsid w:val="008D17DE"/>
    <w:rsid w:val="008E37CE"/>
    <w:rsid w:val="008E6D7C"/>
    <w:rsid w:val="008F2CA4"/>
    <w:rsid w:val="008F3EB9"/>
    <w:rsid w:val="008F5887"/>
    <w:rsid w:val="00901E32"/>
    <w:rsid w:val="00902DFB"/>
    <w:rsid w:val="009051B0"/>
    <w:rsid w:val="009109D0"/>
    <w:rsid w:val="00910EF1"/>
    <w:rsid w:val="009122CE"/>
    <w:rsid w:val="00914C49"/>
    <w:rsid w:val="00914C4C"/>
    <w:rsid w:val="00927109"/>
    <w:rsid w:val="0093482E"/>
    <w:rsid w:val="009364B0"/>
    <w:rsid w:val="00942BA2"/>
    <w:rsid w:val="00944379"/>
    <w:rsid w:val="009514BC"/>
    <w:rsid w:val="00954117"/>
    <w:rsid w:val="00955D82"/>
    <w:rsid w:val="00963326"/>
    <w:rsid w:val="00966E4F"/>
    <w:rsid w:val="009676EE"/>
    <w:rsid w:val="00970D76"/>
    <w:rsid w:val="009728C1"/>
    <w:rsid w:val="00985BB4"/>
    <w:rsid w:val="009946F4"/>
    <w:rsid w:val="009A088B"/>
    <w:rsid w:val="009A1B9C"/>
    <w:rsid w:val="009A51FB"/>
    <w:rsid w:val="009A66CB"/>
    <w:rsid w:val="009B138B"/>
    <w:rsid w:val="009B58E1"/>
    <w:rsid w:val="009B5A62"/>
    <w:rsid w:val="009D0FE5"/>
    <w:rsid w:val="009D248C"/>
    <w:rsid w:val="009D3DA0"/>
    <w:rsid w:val="009D56B8"/>
    <w:rsid w:val="009F0E73"/>
    <w:rsid w:val="00A047A6"/>
    <w:rsid w:val="00A05B56"/>
    <w:rsid w:val="00A21210"/>
    <w:rsid w:val="00A257F3"/>
    <w:rsid w:val="00A31799"/>
    <w:rsid w:val="00A40B72"/>
    <w:rsid w:val="00A43E57"/>
    <w:rsid w:val="00A517DE"/>
    <w:rsid w:val="00A54229"/>
    <w:rsid w:val="00A6051C"/>
    <w:rsid w:val="00A6618D"/>
    <w:rsid w:val="00A666C3"/>
    <w:rsid w:val="00A70D56"/>
    <w:rsid w:val="00A70FD7"/>
    <w:rsid w:val="00A76587"/>
    <w:rsid w:val="00A83987"/>
    <w:rsid w:val="00A96D99"/>
    <w:rsid w:val="00AA6E63"/>
    <w:rsid w:val="00AA7319"/>
    <w:rsid w:val="00AB716A"/>
    <w:rsid w:val="00AC07F0"/>
    <w:rsid w:val="00AC2A53"/>
    <w:rsid w:val="00AD54B5"/>
    <w:rsid w:val="00AE5352"/>
    <w:rsid w:val="00AE5CA1"/>
    <w:rsid w:val="00AE7505"/>
    <w:rsid w:val="00AF091E"/>
    <w:rsid w:val="00AF1725"/>
    <w:rsid w:val="00AF22D0"/>
    <w:rsid w:val="00AF36C9"/>
    <w:rsid w:val="00AF6522"/>
    <w:rsid w:val="00B038D8"/>
    <w:rsid w:val="00B05136"/>
    <w:rsid w:val="00B058C8"/>
    <w:rsid w:val="00B10DB3"/>
    <w:rsid w:val="00B15943"/>
    <w:rsid w:val="00B16C63"/>
    <w:rsid w:val="00B23168"/>
    <w:rsid w:val="00B31357"/>
    <w:rsid w:val="00B36619"/>
    <w:rsid w:val="00B50794"/>
    <w:rsid w:val="00B553CB"/>
    <w:rsid w:val="00B66C84"/>
    <w:rsid w:val="00B71C61"/>
    <w:rsid w:val="00B74493"/>
    <w:rsid w:val="00B7769F"/>
    <w:rsid w:val="00B776EA"/>
    <w:rsid w:val="00B85CE9"/>
    <w:rsid w:val="00B86E8D"/>
    <w:rsid w:val="00B9757C"/>
    <w:rsid w:val="00BA1D1D"/>
    <w:rsid w:val="00BA4804"/>
    <w:rsid w:val="00BA4DB6"/>
    <w:rsid w:val="00BB1D73"/>
    <w:rsid w:val="00BB25C9"/>
    <w:rsid w:val="00BC37C8"/>
    <w:rsid w:val="00BE17A8"/>
    <w:rsid w:val="00BE635F"/>
    <w:rsid w:val="00BF385B"/>
    <w:rsid w:val="00BF5095"/>
    <w:rsid w:val="00BF69CF"/>
    <w:rsid w:val="00C04989"/>
    <w:rsid w:val="00C17629"/>
    <w:rsid w:val="00C214E0"/>
    <w:rsid w:val="00C227B8"/>
    <w:rsid w:val="00C24038"/>
    <w:rsid w:val="00C312DD"/>
    <w:rsid w:val="00C3207E"/>
    <w:rsid w:val="00C32C1A"/>
    <w:rsid w:val="00C36548"/>
    <w:rsid w:val="00C52CC8"/>
    <w:rsid w:val="00C73084"/>
    <w:rsid w:val="00C74F52"/>
    <w:rsid w:val="00C7575E"/>
    <w:rsid w:val="00C75FE2"/>
    <w:rsid w:val="00C777FA"/>
    <w:rsid w:val="00C8305A"/>
    <w:rsid w:val="00C8329D"/>
    <w:rsid w:val="00C86958"/>
    <w:rsid w:val="00C90977"/>
    <w:rsid w:val="00C90A24"/>
    <w:rsid w:val="00CA2550"/>
    <w:rsid w:val="00CB343E"/>
    <w:rsid w:val="00CC1785"/>
    <w:rsid w:val="00CC2C9C"/>
    <w:rsid w:val="00CC7679"/>
    <w:rsid w:val="00CD39D9"/>
    <w:rsid w:val="00CD6480"/>
    <w:rsid w:val="00CE33CC"/>
    <w:rsid w:val="00CE54D1"/>
    <w:rsid w:val="00CF162C"/>
    <w:rsid w:val="00D015F5"/>
    <w:rsid w:val="00D12BC5"/>
    <w:rsid w:val="00D14AC4"/>
    <w:rsid w:val="00D17374"/>
    <w:rsid w:val="00D173D6"/>
    <w:rsid w:val="00D205D4"/>
    <w:rsid w:val="00D20B10"/>
    <w:rsid w:val="00D227E8"/>
    <w:rsid w:val="00D27C01"/>
    <w:rsid w:val="00D409D0"/>
    <w:rsid w:val="00D45335"/>
    <w:rsid w:val="00D470AA"/>
    <w:rsid w:val="00D47126"/>
    <w:rsid w:val="00D47BC0"/>
    <w:rsid w:val="00D57D32"/>
    <w:rsid w:val="00D762F9"/>
    <w:rsid w:val="00D77288"/>
    <w:rsid w:val="00D83EC6"/>
    <w:rsid w:val="00D85101"/>
    <w:rsid w:val="00D93D70"/>
    <w:rsid w:val="00DB118E"/>
    <w:rsid w:val="00DB160C"/>
    <w:rsid w:val="00DB178F"/>
    <w:rsid w:val="00DB32E7"/>
    <w:rsid w:val="00DB4413"/>
    <w:rsid w:val="00DB531A"/>
    <w:rsid w:val="00DC31F6"/>
    <w:rsid w:val="00DC3992"/>
    <w:rsid w:val="00DC4AA7"/>
    <w:rsid w:val="00DC4AE4"/>
    <w:rsid w:val="00DE4E76"/>
    <w:rsid w:val="00DE4EF5"/>
    <w:rsid w:val="00DE6EA6"/>
    <w:rsid w:val="00DF0009"/>
    <w:rsid w:val="00DF4EBF"/>
    <w:rsid w:val="00E04698"/>
    <w:rsid w:val="00E10FBD"/>
    <w:rsid w:val="00E171F7"/>
    <w:rsid w:val="00E21EA3"/>
    <w:rsid w:val="00E250CA"/>
    <w:rsid w:val="00E27936"/>
    <w:rsid w:val="00E337FC"/>
    <w:rsid w:val="00E368A1"/>
    <w:rsid w:val="00E37DD4"/>
    <w:rsid w:val="00E41C69"/>
    <w:rsid w:val="00E50DC7"/>
    <w:rsid w:val="00E53F3F"/>
    <w:rsid w:val="00E62AA6"/>
    <w:rsid w:val="00E62C76"/>
    <w:rsid w:val="00E659FA"/>
    <w:rsid w:val="00E74632"/>
    <w:rsid w:val="00E77039"/>
    <w:rsid w:val="00E83EF8"/>
    <w:rsid w:val="00E84CD6"/>
    <w:rsid w:val="00E8622A"/>
    <w:rsid w:val="00E94A41"/>
    <w:rsid w:val="00E951A1"/>
    <w:rsid w:val="00EB0593"/>
    <w:rsid w:val="00EB1FD1"/>
    <w:rsid w:val="00EB2621"/>
    <w:rsid w:val="00EB2BF5"/>
    <w:rsid w:val="00EB3A16"/>
    <w:rsid w:val="00EB3E80"/>
    <w:rsid w:val="00EB4130"/>
    <w:rsid w:val="00EB41AB"/>
    <w:rsid w:val="00EB55EA"/>
    <w:rsid w:val="00EC7007"/>
    <w:rsid w:val="00ED004C"/>
    <w:rsid w:val="00EE3CDB"/>
    <w:rsid w:val="00EF160A"/>
    <w:rsid w:val="00EF274F"/>
    <w:rsid w:val="00EF2B0C"/>
    <w:rsid w:val="00F00707"/>
    <w:rsid w:val="00F0096F"/>
    <w:rsid w:val="00F06B0C"/>
    <w:rsid w:val="00F1465B"/>
    <w:rsid w:val="00F222F3"/>
    <w:rsid w:val="00F22368"/>
    <w:rsid w:val="00F278B8"/>
    <w:rsid w:val="00F30DAF"/>
    <w:rsid w:val="00F33DBD"/>
    <w:rsid w:val="00F34A16"/>
    <w:rsid w:val="00F376E3"/>
    <w:rsid w:val="00F43CC5"/>
    <w:rsid w:val="00F54392"/>
    <w:rsid w:val="00F57471"/>
    <w:rsid w:val="00F64F88"/>
    <w:rsid w:val="00F67599"/>
    <w:rsid w:val="00F701B6"/>
    <w:rsid w:val="00F72A8A"/>
    <w:rsid w:val="00F844F6"/>
    <w:rsid w:val="00F901F8"/>
    <w:rsid w:val="00F904E7"/>
    <w:rsid w:val="00F92A0A"/>
    <w:rsid w:val="00F9566A"/>
    <w:rsid w:val="00F9636C"/>
    <w:rsid w:val="00F97EAC"/>
    <w:rsid w:val="00FD44DC"/>
    <w:rsid w:val="00FD4A02"/>
    <w:rsid w:val="00FF2297"/>
    <w:rsid w:val="00FF5191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3D44C46"/>
  <w15:docId w15:val="{2897EDA2-7973-4690-A202-97D3FB95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D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rsid w:val="00670F6C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70F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1EA3"/>
  </w:style>
  <w:style w:type="paragraph" w:customStyle="1" w:styleId="ConsPlusNormal">
    <w:name w:val="ConsPlusNormal"/>
    <w:rsid w:val="00E21E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E21EA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E751E"/>
  </w:style>
  <w:style w:type="paragraph" w:customStyle="1" w:styleId="ConsPlusNonformat">
    <w:name w:val="ConsPlusNonforma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E75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E751E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2E75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Нижний колонтитул Знак"/>
    <w:link w:val="a9"/>
    <w:uiPriority w:val="99"/>
    <w:locked/>
    <w:rsid w:val="002E751E"/>
  </w:style>
  <w:style w:type="paragraph" w:styleId="ab">
    <w:name w:val="Normal (Web)"/>
    <w:basedOn w:val="a"/>
    <w:uiPriority w:val="99"/>
    <w:unhideWhenUsed/>
    <w:rsid w:val="00F844F6"/>
    <w:pPr>
      <w:spacing w:before="100" w:beforeAutospacing="1" w:after="100" w:afterAutospacing="1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F844F6"/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F844F6"/>
    <w:rPr>
      <w:rFonts w:asciiTheme="minorHAnsi" w:eastAsiaTheme="minorHAnsi" w:hAnsiTheme="minorHAnsi" w:cstheme="minorBidi"/>
      <w:lang w:eastAsia="en-US"/>
    </w:rPr>
  </w:style>
  <w:style w:type="character" w:styleId="ae">
    <w:name w:val="footnote reference"/>
    <w:basedOn w:val="a0"/>
    <w:uiPriority w:val="99"/>
    <w:semiHidden/>
    <w:unhideWhenUsed/>
    <w:rsid w:val="00F844F6"/>
    <w:rPr>
      <w:vertAlign w:val="superscript"/>
    </w:rPr>
  </w:style>
  <w:style w:type="paragraph" w:customStyle="1" w:styleId="FORMATTEXT">
    <w:name w:val=".FORMATTEXT"/>
    <w:rsid w:val="00211ED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0">
    <w:name w:val="Основной текст (2)_"/>
    <w:basedOn w:val="a0"/>
    <w:link w:val="21"/>
    <w:rsid w:val="008D17DE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D17DE"/>
    <w:pPr>
      <w:widowControl w:val="0"/>
      <w:shd w:val="clear" w:color="auto" w:fill="FFFFFF"/>
      <w:spacing w:before="480" w:after="480" w:line="274" w:lineRule="exact"/>
      <w:ind w:hanging="380"/>
    </w:pPr>
  </w:style>
  <w:style w:type="character" w:customStyle="1" w:styleId="5">
    <w:name w:val="Основной текст (5)_"/>
    <w:basedOn w:val="a0"/>
    <w:link w:val="50"/>
    <w:rsid w:val="008D17D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17DE"/>
    <w:pPr>
      <w:widowControl w:val="0"/>
      <w:shd w:val="clear" w:color="auto" w:fill="FFFFFF"/>
      <w:spacing w:before="480" w:line="274" w:lineRule="exact"/>
      <w:jc w:val="both"/>
    </w:pPr>
  </w:style>
  <w:style w:type="character" w:customStyle="1" w:styleId="3">
    <w:name w:val="Основной текст (3)_"/>
    <w:basedOn w:val="a0"/>
    <w:link w:val="30"/>
    <w:rsid w:val="00D47BC0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BC0"/>
    <w:pPr>
      <w:widowControl w:val="0"/>
      <w:shd w:val="clear" w:color="auto" w:fill="FFFFFF"/>
      <w:spacing w:line="581" w:lineRule="exact"/>
      <w:ind w:hanging="380"/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AE7505"/>
    <w:pPr>
      <w:ind w:left="720"/>
      <w:contextualSpacing/>
    </w:pPr>
  </w:style>
  <w:style w:type="character" w:customStyle="1" w:styleId="22">
    <w:name w:val="Основной текст (2) + Полужирный"/>
    <w:aliases w:val="Курсив,Интервал 1 pt"/>
    <w:rsid w:val="00496F3F"/>
    <w:rPr>
      <w:rFonts w:ascii="Times New Roman" w:hAnsi="Times New Roman" w:cs="Times New Roman"/>
      <w:b/>
      <w:bCs/>
      <w:i/>
      <w:iCs/>
      <w:spacing w:val="20"/>
      <w:sz w:val="24"/>
      <w:szCs w:val="24"/>
      <w:u w:val="none"/>
    </w:rPr>
  </w:style>
  <w:style w:type="character" w:customStyle="1" w:styleId="2MSReferenceSansSerif">
    <w:name w:val="Основной текст (2) + MS Reference Sans Serif"/>
    <w:aliases w:val="10 pt,Курсив1"/>
    <w:rsid w:val="00496F3F"/>
    <w:rPr>
      <w:rFonts w:ascii="MS Reference Sans Serif" w:hAnsi="MS Reference Sans Serif" w:cs="MS Reference Sans Serif"/>
      <w:i/>
      <w:iCs/>
      <w:sz w:val="20"/>
      <w:szCs w:val="20"/>
      <w:u w:val="none"/>
    </w:rPr>
  </w:style>
  <w:style w:type="paragraph" w:customStyle="1" w:styleId="formattext0">
    <w:name w:val="formattext"/>
    <w:basedOn w:val="a"/>
    <w:rsid w:val="00797408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annotation reference"/>
    <w:basedOn w:val="a0"/>
    <w:semiHidden/>
    <w:unhideWhenUsed/>
    <w:rsid w:val="004113AA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4113AA"/>
  </w:style>
  <w:style w:type="character" w:customStyle="1" w:styleId="af2">
    <w:name w:val="Текст примечания Знак"/>
    <w:basedOn w:val="a0"/>
    <w:link w:val="af1"/>
    <w:semiHidden/>
    <w:rsid w:val="004113AA"/>
  </w:style>
  <w:style w:type="paragraph" w:styleId="af3">
    <w:name w:val="annotation subject"/>
    <w:basedOn w:val="af1"/>
    <w:next w:val="af1"/>
    <w:link w:val="af4"/>
    <w:semiHidden/>
    <w:unhideWhenUsed/>
    <w:rsid w:val="004113AA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4113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hkeeva.nv.KOBR\AppData\Local\Temp\bdttmp\b668c2b2-5639-4500-b2ef-53b1e8a21c6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B86D0-BF13-4A01-BB25-EBA45F51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b668c2b2-5639-4500-b2ef-53b1e8a21c6f</Template>
  <TotalTime>5</TotalTime>
  <Pages>1</Pages>
  <Words>152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Трещёв Денис Михайлович</dc:creator>
  <cp:lastModifiedBy>Поляшова Инна Сергеевна</cp:lastModifiedBy>
  <cp:revision>3</cp:revision>
  <cp:lastPrinted>2026-07-27T10:40:00Z</cp:lastPrinted>
  <dcterms:created xsi:type="dcterms:W3CDTF">2026-07-27T10:28:00Z</dcterms:created>
  <dcterms:modified xsi:type="dcterms:W3CDTF">2026-07-27T10:43:00Z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bc3c07f1-0c98-4a73-816e-6fc7ff738073</vt:lpwstr>
  </property>
</Properties>
</file>