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48717" w14:textId="77777777" w:rsidR="00FD4782" w:rsidRPr="000A3103" w:rsidRDefault="00E624A7" w:rsidP="00E46FA0">
      <w:pPr>
        <w:pStyle w:val="2"/>
        <w:spacing w:line="240" w:lineRule="auto"/>
        <w:ind w:left="142"/>
        <w:rPr>
          <w:sz w:val="30"/>
          <w:szCs w:val="30"/>
        </w:rPr>
      </w:pPr>
      <w:r>
        <w:object w:dxaOrig="1440" w:dyaOrig="1440" w14:anchorId="39363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41579942" r:id="rId9"/>
        </w:object>
      </w:r>
      <w:r w:rsidR="00A448EA" w:rsidRPr="000A3103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F854FA6" wp14:editId="684D734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16ED7" w14:textId="77777777" w:rsidR="004A28C9" w:rsidRDefault="004A2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854FA6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" o:allowincell="f" filled="f" stroked="f">
                <v:textbox inset="0,0,0,0">
                  <w:txbxContent>
                    <w:p w14:paraId="22616ED7" w14:textId="77777777" w:rsidR="004A28C9" w:rsidRDefault="004A28C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0A3103">
        <w:rPr>
          <w:sz w:val="30"/>
          <w:szCs w:val="30"/>
        </w:rPr>
        <w:t>ПРАВИТЕЛЬСТВО САНКТ-ПЕТЕРБУРГА</w:t>
      </w:r>
    </w:p>
    <w:p w14:paraId="4D2F7A8F" w14:textId="77777777" w:rsidR="00FD4782" w:rsidRPr="000A3103" w:rsidRDefault="00FD4782" w:rsidP="00E46FA0">
      <w:pPr>
        <w:pStyle w:val="3"/>
        <w:spacing w:line="240" w:lineRule="auto"/>
        <w:ind w:left="142"/>
        <w:rPr>
          <w:sz w:val="30"/>
          <w:szCs w:val="30"/>
        </w:rPr>
      </w:pPr>
      <w:r w:rsidRPr="000A3103">
        <w:rPr>
          <w:sz w:val="30"/>
          <w:szCs w:val="30"/>
        </w:rPr>
        <w:t>П О С Т А Н О В Л Е Н И Е</w:t>
      </w:r>
    </w:p>
    <w:p w14:paraId="317DADDF" w14:textId="77777777" w:rsidR="00FD4782" w:rsidRPr="000A3103" w:rsidRDefault="00FD4782" w:rsidP="00E46FA0">
      <w:pPr>
        <w:ind w:left="142"/>
        <w:jc w:val="center"/>
        <w:rPr>
          <w:sz w:val="16"/>
          <w:szCs w:val="20"/>
        </w:rPr>
      </w:pPr>
    </w:p>
    <w:p w14:paraId="3D840965" w14:textId="77777777" w:rsidR="00FD4782" w:rsidRPr="000A3103" w:rsidRDefault="00FD4782" w:rsidP="00E46FA0">
      <w:pPr>
        <w:ind w:left="142"/>
        <w:jc w:val="center"/>
        <w:rPr>
          <w:sz w:val="16"/>
        </w:rPr>
      </w:pPr>
    </w:p>
    <w:p w14:paraId="0D69492D" w14:textId="77777777" w:rsidR="00FD4782" w:rsidRPr="000A3103" w:rsidRDefault="00FD4782" w:rsidP="00E46FA0">
      <w:pPr>
        <w:pStyle w:val="a3"/>
        <w:tabs>
          <w:tab w:val="left" w:pos="10206"/>
          <w:tab w:val="left" w:pos="10490"/>
          <w:tab w:val="left" w:pos="10773"/>
        </w:tabs>
        <w:ind w:left="142"/>
        <w:jc w:val="center"/>
      </w:pPr>
      <w:r w:rsidRPr="000A3103">
        <w:t xml:space="preserve">     _________________   </w:t>
      </w:r>
      <w:r w:rsidRPr="000A3103">
        <w:tab/>
      </w:r>
      <w:r w:rsidRPr="000A3103">
        <w:tab/>
        <w:t xml:space="preserve">                  №________________</w:t>
      </w:r>
    </w:p>
    <w:p w14:paraId="1B2902E4" w14:textId="77777777" w:rsidR="00FD4782" w:rsidRPr="000A3103" w:rsidRDefault="00FD4782" w:rsidP="00E46FA0">
      <w:pPr>
        <w:ind w:left="142"/>
        <w:jc w:val="center"/>
      </w:pPr>
    </w:p>
    <w:p w14:paraId="0F609982" w14:textId="77777777" w:rsidR="00DE692D" w:rsidRDefault="00DE692D" w:rsidP="00E46FA0">
      <w:pPr>
        <w:ind w:left="142"/>
        <w:jc w:val="center"/>
      </w:pPr>
    </w:p>
    <w:p w14:paraId="07EDB7F1" w14:textId="77777777" w:rsidR="00E26F20" w:rsidRPr="000A3103" w:rsidRDefault="00170A38" w:rsidP="00E46FA0">
      <w:pPr>
        <w:ind w:left="142"/>
        <w:jc w:val="center"/>
        <w:sectPr w:rsidR="00E26F20" w:rsidRPr="000A3103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0A3103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E4CAB94" wp14:editId="5E5F5AD4">
                <wp:simplePos x="0" y="0"/>
                <wp:positionH relativeFrom="column">
                  <wp:posOffset>859155</wp:posOffset>
                </wp:positionH>
                <wp:positionV relativeFrom="paragraph">
                  <wp:posOffset>104140</wp:posOffset>
                </wp:positionV>
                <wp:extent cx="3457575" cy="6000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F1D875" w14:textId="77777777" w:rsidR="004A28C9" w:rsidRDefault="004A28C9" w:rsidP="00513F95">
                            <w:pPr>
                              <w:rPr>
                                <w:b/>
                              </w:rPr>
                            </w:pPr>
                            <w:r w:rsidRPr="00087ECE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 xml:space="preserve">внесении изменений в постановления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>
                              <w:rPr>
                                <w:b/>
                              </w:rPr>
                              <w:t>, от 17.06.2014 № 487</w:t>
                            </w:r>
                          </w:p>
                          <w:p w14:paraId="6D09C31D" w14:textId="77777777" w:rsidR="004A28C9" w:rsidRPr="00170A38" w:rsidRDefault="004A28C9" w:rsidP="00513F95">
                            <w:pPr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14:paraId="2A8F1BBC" w14:textId="77777777" w:rsidR="004A28C9" w:rsidRPr="00170A38" w:rsidRDefault="004A28C9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14:paraId="4F27B9DD" w14:textId="77777777" w:rsidR="004A28C9" w:rsidRDefault="004A28C9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4CAB94" id="doc_name" o:spid="_x0000_s1027" style="position:absolute;left:0;text-align:left;margin-left:67.65pt;margin-top:8.2pt;width:272.2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" o:allowincell="f" filled="f" stroked="f">
                <v:textbox inset="0,0,0,0">
                  <w:txbxContent>
                    <w:p w14:paraId="24F1D875" w14:textId="77777777" w:rsidR="004A28C9" w:rsidRDefault="004A28C9" w:rsidP="00513F95">
                      <w:pPr>
                        <w:rPr>
                          <w:b/>
                        </w:rPr>
                      </w:pPr>
                      <w:r w:rsidRPr="00087ECE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 xml:space="preserve">внесении изменений в постановления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>
                        <w:rPr>
                          <w:b/>
                        </w:rPr>
                        <w:t>, от 17.06.2014 № 487</w:t>
                      </w:r>
                    </w:p>
                    <w:p w14:paraId="6D09C31D" w14:textId="77777777" w:rsidR="004A28C9" w:rsidRPr="00170A38" w:rsidRDefault="004A28C9" w:rsidP="00513F95">
                      <w:pPr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14:paraId="2A8F1BBC" w14:textId="77777777" w:rsidR="004A28C9" w:rsidRPr="00170A38" w:rsidRDefault="004A28C9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14:paraId="4F27B9DD" w14:textId="77777777" w:rsidR="004A28C9" w:rsidRDefault="004A28C9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5B6565E" w14:textId="77777777" w:rsidR="00752781" w:rsidRPr="000A3103" w:rsidRDefault="00A862A0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A3103">
        <w:rPr>
          <w:spacing w:val="-4"/>
        </w:rPr>
        <w:t>В соответствии с</w:t>
      </w:r>
      <w:r w:rsidR="00752781" w:rsidRPr="000A3103">
        <w:rPr>
          <w:spacing w:val="-4"/>
        </w:rPr>
        <w:t xml:space="preserve"> постановлени</w:t>
      </w:r>
      <w:r w:rsidRPr="000A3103">
        <w:rPr>
          <w:spacing w:val="-4"/>
        </w:rPr>
        <w:t>ем</w:t>
      </w:r>
      <w:r w:rsidR="00752781" w:rsidRPr="000A3103">
        <w:rPr>
          <w:spacing w:val="-4"/>
        </w:rPr>
        <w:t xml:space="preserve"> Правительства Санкт-Петербурга от 25.12.2013 </w:t>
      </w:r>
      <w:r w:rsidR="00E46FA0">
        <w:rPr>
          <w:spacing w:val="-4"/>
        </w:rPr>
        <w:br/>
      </w:r>
      <w:r w:rsidR="00C53DBE" w:rsidRPr="000A3103">
        <w:rPr>
          <w:spacing w:val="-4"/>
        </w:rPr>
        <w:t>№ 1039 «</w:t>
      </w:r>
      <w:r w:rsidR="00752781" w:rsidRPr="000A3103">
        <w:rPr>
          <w:spacing w:val="-4"/>
        </w:rPr>
        <w:t xml:space="preserve">О порядке </w:t>
      </w:r>
      <w:r w:rsidR="00752781" w:rsidRPr="00832A98">
        <w:rPr>
          <w:spacing w:val="-4"/>
        </w:rPr>
        <w:t xml:space="preserve">принятия решений о разработке государственных программ </w:t>
      </w:r>
      <w:r w:rsidR="00E46FA0">
        <w:rPr>
          <w:spacing w:val="-4"/>
        </w:rPr>
        <w:br/>
      </w:r>
      <w:r w:rsidR="00752781" w:rsidRPr="00832A98">
        <w:rPr>
          <w:spacing w:val="-4"/>
        </w:rPr>
        <w:t xml:space="preserve">Санкт-Петербурга, формирования, реализации и проведения оценки эффективности </w:t>
      </w:r>
      <w:r w:rsidR="00E46FA0">
        <w:rPr>
          <w:spacing w:val="-4"/>
        </w:rPr>
        <w:br/>
      </w:r>
      <w:r w:rsidR="00752781" w:rsidRPr="00832A98">
        <w:rPr>
          <w:spacing w:val="-4"/>
        </w:rPr>
        <w:t xml:space="preserve">их </w:t>
      </w:r>
      <w:r w:rsidR="00C53DBE" w:rsidRPr="00832A98">
        <w:rPr>
          <w:spacing w:val="-4"/>
        </w:rPr>
        <w:t>реализации»</w:t>
      </w:r>
      <w:r w:rsidR="00E46FA0">
        <w:rPr>
          <w:spacing w:val="-4"/>
        </w:rPr>
        <w:t xml:space="preserve"> </w:t>
      </w:r>
      <w:r w:rsidR="00B92000" w:rsidRPr="00832A98">
        <w:rPr>
          <w:spacing w:val="-4"/>
        </w:rPr>
        <w:t>и</w:t>
      </w:r>
      <w:r w:rsidRPr="00832A98">
        <w:rPr>
          <w:spacing w:val="-4"/>
        </w:rPr>
        <w:t xml:space="preserve"> </w:t>
      </w:r>
      <w:r w:rsidR="004B5E89">
        <w:rPr>
          <w:spacing w:val="-4"/>
        </w:rPr>
        <w:t>постановлением</w:t>
      </w:r>
      <w:r w:rsidR="00752781" w:rsidRPr="000A3103">
        <w:rPr>
          <w:spacing w:val="-4"/>
        </w:rPr>
        <w:t xml:space="preserve"> Правительство Санкт-Петербурга</w:t>
      </w:r>
      <w:r w:rsidR="004B5E89">
        <w:rPr>
          <w:spacing w:val="-4"/>
        </w:rPr>
        <w:t xml:space="preserve"> от 09.08.2022 № 719 </w:t>
      </w:r>
      <w:r w:rsidR="004B5E89">
        <w:rPr>
          <w:spacing w:val="-4"/>
        </w:rPr>
        <w:br/>
        <w:t>«</w:t>
      </w:r>
      <w:r w:rsidR="004B5E89" w:rsidRPr="004B5E89">
        <w:rPr>
          <w:spacing w:val="-4"/>
        </w:rPr>
        <w:t xml:space="preserve">О порядках принятия решений о подготовке, реализации 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Санкт-Петербурга от 25.12.2013 </w:t>
      </w:r>
      <w:r w:rsidR="004B5E89">
        <w:rPr>
          <w:spacing w:val="-4"/>
        </w:rPr>
        <w:t xml:space="preserve">№ </w:t>
      </w:r>
      <w:r w:rsidR="004B5E89" w:rsidRPr="004B5E89">
        <w:rPr>
          <w:spacing w:val="-4"/>
        </w:rPr>
        <w:t>1039</w:t>
      </w:r>
      <w:r w:rsidR="004B5E89">
        <w:rPr>
          <w:spacing w:val="-4"/>
        </w:rPr>
        <w:t>»</w:t>
      </w:r>
    </w:p>
    <w:p w14:paraId="7F1C285D" w14:textId="77777777" w:rsidR="00E92D14" w:rsidRDefault="00752781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A3103">
        <w:rPr>
          <w:spacing w:val="-4"/>
        </w:rPr>
        <w:t> </w:t>
      </w:r>
    </w:p>
    <w:p w14:paraId="76457E47" w14:textId="77777777" w:rsidR="00816E59" w:rsidRPr="000A3103" w:rsidRDefault="00816E59" w:rsidP="004B5E89">
      <w:pPr>
        <w:autoSpaceDE w:val="0"/>
        <w:autoSpaceDN w:val="0"/>
        <w:adjustRightInd w:val="0"/>
        <w:jc w:val="both"/>
        <w:rPr>
          <w:b/>
        </w:rPr>
      </w:pPr>
      <w:r w:rsidRPr="000A3103">
        <w:rPr>
          <w:b/>
        </w:rPr>
        <w:t>П О С Т А Н О В Л Я Е Т:</w:t>
      </w:r>
    </w:p>
    <w:p w14:paraId="630A6BCB" w14:textId="77777777" w:rsidR="000C3A8C" w:rsidRPr="000A3103" w:rsidRDefault="000C3A8C" w:rsidP="00E46FA0">
      <w:pPr>
        <w:ind w:firstLine="709"/>
        <w:jc w:val="both"/>
        <w:rPr>
          <w:rFonts w:eastAsiaTheme="minorHAnsi"/>
        </w:rPr>
      </w:pPr>
    </w:p>
    <w:p w14:paraId="21D62A48" w14:textId="77777777" w:rsidR="00816E59" w:rsidRPr="000A3103" w:rsidRDefault="002518ED" w:rsidP="00E46FA0">
      <w:pPr>
        <w:tabs>
          <w:tab w:val="left" w:pos="1134"/>
        </w:tabs>
        <w:ind w:firstLine="709"/>
        <w:contextualSpacing/>
        <w:jc w:val="both"/>
      </w:pPr>
      <w:r w:rsidRPr="000A3103">
        <w:t>1</w:t>
      </w:r>
      <w:r w:rsidR="00614CA5" w:rsidRPr="000A3103">
        <w:t xml:space="preserve">. </w:t>
      </w:r>
      <w:r w:rsidR="00816E59" w:rsidRPr="000A3103">
        <w:t xml:space="preserve">Внести в постановление Правительства Санкт-Петербурга от 17.06.2014 № 486 </w:t>
      </w:r>
      <w:r w:rsidR="00816E59" w:rsidRPr="000A3103">
        <w:br/>
        <w:t xml:space="preserve">«О государственной </w:t>
      </w:r>
      <w:hyperlink w:anchor="Par53" w:history="1">
        <w:r w:rsidR="00816E59" w:rsidRPr="000A3103">
          <w:t>программ</w:t>
        </w:r>
      </w:hyperlink>
      <w:r w:rsidR="00816E59" w:rsidRPr="000A3103">
        <w:t>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14:paraId="3020D656" w14:textId="77777777" w:rsidR="00B94B69" w:rsidRPr="004B5E89" w:rsidRDefault="005A1EAE" w:rsidP="00E46FA0">
      <w:pPr>
        <w:tabs>
          <w:tab w:val="left" w:pos="1134"/>
        </w:tabs>
        <w:ind w:firstLine="709"/>
        <w:contextualSpacing/>
        <w:jc w:val="both"/>
        <w:rPr>
          <w:color w:val="FF0000"/>
        </w:rPr>
      </w:pPr>
      <w:r w:rsidRPr="000A3103">
        <w:t>1.</w:t>
      </w:r>
      <w:r w:rsidRPr="004B5E89">
        <w:t>1.</w:t>
      </w:r>
      <w:r w:rsidR="004A35AB" w:rsidRPr="004B5E89">
        <w:t xml:space="preserve"> </w:t>
      </w:r>
      <w:r w:rsidR="00B94B69" w:rsidRPr="004B5E89">
        <w:t>В графе 3 пункта 10 раздела 1 приложения к постановлению:</w:t>
      </w:r>
    </w:p>
    <w:p w14:paraId="76CB7456" w14:textId="77777777" w:rsidR="00B94B69" w:rsidRPr="004B5E89" w:rsidRDefault="00B94B69" w:rsidP="00E46FA0">
      <w:pPr>
        <w:tabs>
          <w:tab w:val="left" w:pos="1134"/>
        </w:tabs>
        <w:ind w:firstLine="709"/>
        <w:contextualSpacing/>
        <w:jc w:val="both"/>
        <w:rPr>
          <w:color w:val="FF0000"/>
        </w:rPr>
      </w:pPr>
      <w:r w:rsidRPr="00C10B3D">
        <w:t>в абзаце первом число «</w:t>
      </w:r>
      <w:r w:rsidR="00C10B3D" w:rsidRPr="00C10B3D">
        <w:t>855 701 926,5</w:t>
      </w:r>
      <w:r w:rsidRPr="00C10B3D">
        <w:t>» заменить числом «</w:t>
      </w:r>
      <w:r w:rsidR="00C10B3D" w:rsidRPr="00C10B3D">
        <w:t>856 005 295,3</w:t>
      </w:r>
      <w:r w:rsidR="00B40B95" w:rsidRPr="00C10B3D">
        <w:t>»;</w:t>
      </w:r>
    </w:p>
    <w:p w14:paraId="763AF1F0" w14:textId="77777777" w:rsidR="00B94B69" w:rsidRPr="00C10B3D" w:rsidRDefault="00B94B69" w:rsidP="00E46FA0">
      <w:pPr>
        <w:tabs>
          <w:tab w:val="left" w:pos="1134"/>
        </w:tabs>
        <w:ind w:firstLine="709"/>
        <w:contextualSpacing/>
        <w:jc w:val="both"/>
      </w:pPr>
      <w:r w:rsidRPr="00C10B3D">
        <w:t>в абзаце втором число «</w:t>
      </w:r>
      <w:r w:rsidR="00AD7A6B" w:rsidRPr="00C10B3D">
        <w:t>12</w:t>
      </w:r>
      <w:r w:rsidR="00C10B3D" w:rsidRPr="00C10B3D">
        <w:t xml:space="preserve">3 375 532,5» </w:t>
      </w:r>
      <w:r w:rsidRPr="00C10B3D">
        <w:t>заменить числом «</w:t>
      </w:r>
      <w:r w:rsidR="00C10B3D" w:rsidRPr="00C10B3D">
        <w:t>123 411 875,3</w:t>
      </w:r>
      <w:r w:rsidR="00B40B95" w:rsidRPr="00C10B3D">
        <w:t>»;</w:t>
      </w:r>
    </w:p>
    <w:p w14:paraId="4E607734" w14:textId="77777777" w:rsidR="00B94B69" w:rsidRPr="008A2240" w:rsidRDefault="00B94B69" w:rsidP="00E46FA0">
      <w:pPr>
        <w:tabs>
          <w:tab w:val="left" w:pos="1134"/>
        </w:tabs>
        <w:ind w:firstLine="709"/>
        <w:contextualSpacing/>
        <w:jc w:val="both"/>
      </w:pPr>
      <w:r w:rsidRPr="00C10B3D">
        <w:t>в абзаце третьем число «</w:t>
      </w:r>
      <w:r w:rsidR="00C10B3D" w:rsidRPr="008A2240">
        <w:t>129 280 873,1</w:t>
      </w:r>
      <w:r w:rsidRPr="008A2240">
        <w:t>» заменить числом «</w:t>
      </w:r>
      <w:r w:rsidR="00C10B3D" w:rsidRPr="008A2240">
        <w:t>129 243 099,3</w:t>
      </w:r>
      <w:r w:rsidR="00B40B95" w:rsidRPr="008A2240">
        <w:t>»;</w:t>
      </w:r>
    </w:p>
    <w:p w14:paraId="65C9D8D6" w14:textId="77777777" w:rsidR="00B40B95" w:rsidRDefault="00B40B95" w:rsidP="00E46FA0">
      <w:pPr>
        <w:tabs>
          <w:tab w:val="left" w:pos="1134"/>
        </w:tabs>
        <w:ind w:firstLine="709"/>
        <w:contextualSpacing/>
        <w:jc w:val="both"/>
      </w:pPr>
      <w:r w:rsidRPr="008A2240">
        <w:t xml:space="preserve">в абзаце </w:t>
      </w:r>
      <w:r w:rsidR="00C10B3D" w:rsidRPr="008A2240">
        <w:t>четвертом</w:t>
      </w:r>
      <w:r w:rsidRPr="008A2240">
        <w:t xml:space="preserve"> число «</w:t>
      </w:r>
      <w:r w:rsidR="00C10B3D" w:rsidRPr="008A2240">
        <w:t>14</w:t>
      </w:r>
      <w:r w:rsidR="008A2240" w:rsidRPr="008A2240">
        <w:t>8 705 280</w:t>
      </w:r>
      <w:r w:rsidR="00C10B3D" w:rsidRPr="008A2240">
        <w:t>,</w:t>
      </w:r>
      <w:r w:rsidR="008A2240" w:rsidRPr="008A2240">
        <w:t>6</w:t>
      </w:r>
      <w:r w:rsidRPr="008A2240">
        <w:t xml:space="preserve">» заменить </w:t>
      </w:r>
      <w:r w:rsidRPr="00C10B3D">
        <w:t>числом «</w:t>
      </w:r>
      <w:r w:rsidR="00C10B3D" w:rsidRPr="00C10B3D">
        <w:t>149 010 080,4</w:t>
      </w:r>
      <w:r w:rsidRPr="00C10B3D">
        <w:t>»;</w:t>
      </w:r>
    </w:p>
    <w:p w14:paraId="0B906682" w14:textId="77777777" w:rsidR="008A2240" w:rsidRPr="008A2240" w:rsidRDefault="008A2240" w:rsidP="008A2240">
      <w:pPr>
        <w:tabs>
          <w:tab w:val="left" w:pos="1134"/>
        </w:tabs>
        <w:ind w:firstLine="709"/>
        <w:contextualSpacing/>
        <w:jc w:val="both"/>
      </w:pPr>
      <w:r w:rsidRPr="008A2240">
        <w:t>в абзаце восьмом число «206 211 183,6» заменить числом «206 514 552,4»;</w:t>
      </w:r>
    </w:p>
    <w:p w14:paraId="3DB937C2" w14:textId="77777777" w:rsidR="000A1722" w:rsidRPr="008A2240" w:rsidRDefault="000A1722" w:rsidP="00E46FA0">
      <w:pPr>
        <w:tabs>
          <w:tab w:val="left" w:pos="1134"/>
        </w:tabs>
        <w:ind w:firstLine="709"/>
        <w:contextualSpacing/>
        <w:jc w:val="both"/>
      </w:pPr>
      <w:r w:rsidRPr="008A2240">
        <w:t>в абзаце девятом число «</w:t>
      </w:r>
      <w:r w:rsidR="008A2240" w:rsidRPr="008A2240">
        <w:t>38 802 320,3</w:t>
      </w:r>
      <w:r w:rsidRPr="008A2240">
        <w:t>» заменить числом «</w:t>
      </w:r>
      <w:r w:rsidR="008A2240" w:rsidRPr="008A2240">
        <w:t>38 838 663,1</w:t>
      </w:r>
      <w:r w:rsidRPr="008A2240">
        <w:t>»;</w:t>
      </w:r>
    </w:p>
    <w:p w14:paraId="059CDF9A" w14:textId="77777777" w:rsidR="000A1722" w:rsidRDefault="000A1722" w:rsidP="00E46FA0">
      <w:pPr>
        <w:tabs>
          <w:tab w:val="left" w:pos="1134"/>
        </w:tabs>
        <w:ind w:firstLine="709"/>
        <w:contextualSpacing/>
        <w:jc w:val="both"/>
      </w:pPr>
      <w:r w:rsidRPr="008A2240">
        <w:t>в абзаце десятом число «</w:t>
      </w:r>
      <w:r w:rsidR="008A2240" w:rsidRPr="008A2240">
        <w:t>35 182 383,9</w:t>
      </w:r>
      <w:r w:rsidRPr="008A2240">
        <w:t>» заменить числом «</w:t>
      </w:r>
      <w:r w:rsidR="008A2240" w:rsidRPr="008A2240">
        <w:t>35 144 610,1</w:t>
      </w:r>
      <w:r w:rsidRPr="008A2240">
        <w:t>»;</w:t>
      </w:r>
    </w:p>
    <w:p w14:paraId="6E3ACD6A" w14:textId="77777777" w:rsidR="00A21D86" w:rsidRPr="008E2674" w:rsidRDefault="00A21D86" w:rsidP="00E46FA0">
      <w:pPr>
        <w:tabs>
          <w:tab w:val="left" w:pos="1134"/>
        </w:tabs>
        <w:ind w:firstLine="709"/>
        <w:contextualSpacing/>
        <w:jc w:val="both"/>
      </w:pPr>
      <w:r w:rsidRPr="008A2240">
        <w:t xml:space="preserve">в </w:t>
      </w:r>
      <w:r w:rsidRPr="008E2674">
        <w:t>абзаце одиннадцатом число «32 648 756,5» заменить числом «32 953 556,3».</w:t>
      </w:r>
    </w:p>
    <w:p w14:paraId="60E75DBB" w14:textId="77777777" w:rsidR="00D71076" w:rsidRPr="008E2674" w:rsidRDefault="009825F9" w:rsidP="00E46FA0">
      <w:pPr>
        <w:tabs>
          <w:tab w:val="left" w:pos="1134"/>
        </w:tabs>
        <w:ind w:firstLine="709"/>
        <w:contextualSpacing/>
        <w:jc w:val="both"/>
      </w:pPr>
      <w:r w:rsidRPr="008E2674">
        <w:t>1.</w:t>
      </w:r>
      <w:r w:rsidR="008E2674" w:rsidRPr="008E2674">
        <w:t>2</w:t>
      </w:r>
      <w:r w:rsidRPr="008E2674">
        <w:t>. В</w:t>
      </w:r>
      <w:r w:rsidR="00D71076" w:rsidRPr="008E2674">
        <w:t xml:space="preserve"> т</w:t>
      </w:r>
      <w:hyperlink r:id="rId12" w:history="1">
        <w:r w:rsidR="00D71076" w:rsidRPr="008E2674">
          <w:t xml:space="preserve">аблице 4 </w:t>
        </w:r>
      </w:hyperlink>
      <w:r w:rsidR="00D71076" w:rsidRPr="008E2674">
        <w:t>раздела 7</w:t>
      </w:r>
      <w:r w:rsidR="00E92D14" w:rsidRPr="008E2674">
        <w:t xml:space="preserve"> приложения к постановлению</w:t>
      </w:r>
      <w:r w:rsidR="00D71076" w:rsidRPr="008E2674">
        <w:t>:</w:t>
      </w:r>
    </w:p>
    <w:p w14:paraId="2703C373" w14:textId="77777777" w:rsidR="001E173B" w:rsidRPr="008E2674" w:rsidRDefault="00350FF1" w:rsidP="00FC7999">
      <w:pPr>
        <w:tabs>
          <w:tab w:val="left" w:pos="1134"/>
        </w:tabs>
        <w:ind w:firstLine="709"/>
        <w:contextualSpacing/>
        <w:jc w:val="both"/>
      </w:pPr>
      <w:r w:rsidRPr="008E2674">
        <w:t>1.</w:t>
      </w:r>
      <w:r w:rsidR="008E2674" w:rsidRPr="008E2674">
        <w:t>2</w:t>
      </w:r>
      <w:r w:rsidR="00D71076" w:rsidRPr="008E2674">
        <w:t>.1. Пункты 1</w:t>
      </w:r>
      <w:r w:rsidR="00E92D14" w:rsidRPr="008E2674">
        <w:t xml:space="preserve"> </w:t>
      </w:r>
      <w:r w:rsidR="00D71076" w:rsidRPr="008E2674">
        <w:t>-</w:t>
      </w:r>
      <w:r w:rsidR="00E92D14" w:rsidRPr="008E2674">
        <w:t xml:space="preserve"> </w:t>
      </w:r>
      <w:r w:rsidR="006957C3" w:rsidRPr="008E2674">
        <w:t>3</w:t>
      </w:r>
      <w:r w:rsidR="00D71076" w:rsidRPr="008E2674">
        <w:t xml:space="preserve"> изложить в следующей редакции:</w:t>
      </w:r>
    </w:p>
    <w:p w14:paraId="566DD78F" w14:textId="77777777" w:rsidR="001E173B" w:rsidRPr="004B5E89" w:rsidRDefault="001E173B" w:rsidP="00B53891">
      <w:pPr>
        <w:autoSpaceDE w:val="0"/>
        <w:autoSpaceDN w:val="0"/>
        <w:adjustRightInd w:val="0"/>
        <w:ind w:left="540"/>
        <w:jc w:val="both"/>
        <w:rPr>
          <w:color w:val="FF0000"/>
        </w:rPr>
        <w:sectPr w:rsidR="001E173B" w:rsidRPr="004B5E89" w:rsidSect="009825F9">
          <w:headerReference w:type="default" r:id="rId13"/>
          <w:headerReference w:type="first" r:id="rId14"/>
          <w:type w:val="continuous"/>
          <w:pgSz w:w="11906" w:h="16838"/>
          <w:pgMar w:top="1134" w:right="851" w:bottom="1701" w:left="1701" w:header="709" w:footer="709" w:gutter="0"/>
          <w:cols w:space="708"/>
          <w:docGrid w:linePitch="360"/>
        </w:sectPr>
      </w:pPr>
    </w:p>
    <w:p w14:paraId="4EF37F69" w14:textId="77777777" w:rsidR="00A91D70" w:rsidRPr="004B5E89" w:rsidRDefault="00A91D70" w:rsidP="00B53891">
      <w:pPr>
        <w:spacing w:line="14" w:lineRule="exact"/>
        <w:rPr>
          <w:color w:val="FF0000"/>
          <w:sz w:val="18"/>
          <w:szCs w:val="18"/>
        </w:rPr>
      </w:pPr>
    </w:p>
    <w:p w14:paraId="6E6BBFA6" w14:textId="77777777" w:rsidR="0076065D" w:rsidRPr="004B5E89" w:rsidRDefault="009A7A4E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B2C5FD8" wp14:editId="4065995E">
                <wp:simplePos x="0" y="0"/>
                <wp:positionH relativeFrom="leftMargin">
                  <wp:posOffset>438150</wp:posOffset>
                </wp:positionH>
                <wp:positionV relativeFrom="paragraph">
                  <wp:posOffset>147320</wp:posOffset>
                </wp:positionV>
                <wp:extent cx="304800" cy="276225"/>
                <wp:effectExtent l="0" t="0" r="0" b="952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42C27" w14:textId="77777777" w:rsidR="004A28C9" w:rsidRDefault="004A28C9" w:rsidP="00742776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B2C5FD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34.5pt;margin-top:11.6pt;width:24pt;height:21.75pt;flip:x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" stroked="f">
                <v:textbox>
                  <w:txbxContent>
                    <w:p w14:paraId="4C742C27" w14:textId="77777777" w:rsidR="004A28C9" w:rsidRDefault="004A28C9" w:rsidP="00742776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17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523"/>
        <w:gridCol w:w="1432"/>
        <w:gridCol w:w="1413"/>
        <w:gridCol w:w="1989"/>
        <w:gridCol w:w="1134"/>
        <w:gridCol w:w="1134"/>
        <w:gridCol w:w="1134"/>
        <w:gridCol w:w="1134"/>
        <w:gridCol w:w="1134"/>
        <w:gridCol w:w="1276"/>
        <w:gridCol w:w="1134"/>
        <w:gridCol w:w="432"/>
      </w:tblGrid>
      <w:tr w:rsidR="008E2674" w:rsidRPr="008E2674" w14:paraId="7FEA411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14:paraId="36A441B6" w14:textId="77777777" w:rsidR="00FD42D7" w:rsidRPr="008E267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5679A713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140B7A71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Бюджет </w:t>
            </w:r>
            <w:r w:rsidRPr="008E2674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14:paraId="1765022B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1910D92E" w14:textId="77777777" w:rsidR="00FD42D7" w:rsidRPr="008E2674" w:rsidRDefault="00FD42D7" w:rsidP="00151A12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6687DF9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1B57F23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ADB5F13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CDB0AF6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A40358B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C52D57D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0D4D489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8E2674" w:rsidRPr="008E2674" w14:paraId="073095EF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58D10253" w14:textId="77777777" w:rsidR="00FD42D7" w:rsidRPr="008E2674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5531B38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404810DB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27BB6F69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5CADDE6B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8E2674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8E2674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53A8F75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29E3427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A437BF0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9F64968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86AF37C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1A0BCF5D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21EEB2A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8E2674" w:rsidRPr="004B5E89" w14:paraId="2B5B4A57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6DF4A5F9" w14:textId="77777777" w:rsidR="008E2674" w:rsidRPr="008E2674" w:rsidRDefault="008E2674" w:rsidP="008E26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D902B7B" w14:textId="77777777" w:rsidR="008E2674" w:rsidRPr="008E2674" w:rsidRDefault="008E2674" w:rsidP="008E2674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7EE0E86B" w14:textId="77777777" w:rsidR="008E2674" w:rsidRPr="008E2674" w:rsidRDefault="008E2674" w:rsidP="008E2674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15414FCD" w14:textId="77777777" w:rsidR="008E2674" w:rsidRPr="008E2674" w:rsidRDefault="008E2674" w:rsidP="008E2674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059F39ED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Pr="008E2674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8E2674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87DF364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27 673 346,1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2EF294F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27 819 721,8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C107757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25 656 042,0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EBF34ED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23 713 562,4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85E2649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23 680 217,8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EEFB594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31 813 035,1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D15E0BB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160 355 925,2</w:t>
            </w:r>
          </w:p>
        </w:tc>
      </w:tr>
      <w:tr w:rsidR="004B5E89" w:rsidRPr="004B5E89" w14:paraId="67B735E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683FAE5D" w14:textId="77777777" w:rsidR="00FD42D7" w:rsidRPr="008E2674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E111FEA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2202570F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4ED2A873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029520FE" w14:textId="77777777" w:rsidR="00FD42D7" w:rsidRPr="008E2674" w:rsidRDefault="00FD42D7" w:rsidP="00151A12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8E2674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151A12" w:rsidRPr="008E2674">
              <w:rPr>
                <w:spacing w:val="-2"/>
                <w:sz w:val="18"/>
                <w:szCs w:val="18"/>
              </w:rPr>
              <w:br/>
            </w:r>
            <w:r w:rsidRPr="008E2674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8E2674">
              <w:rPr>
                <w:spacing w:val="-2"/>
                <w:sz w:val="18"/>
                <w:szCs w:val="18"/>
              </w:rPr>
              <w:br/>
              <w:t>не включенные</w:t>
            </w:r>
            <w:r w:rsidR="00151A12" w:rsidRPr="008E2674">
              <w:rPr>
                <w:spacing w:val="-2"/>
                <w:sz w:val="18"/>
                <w:szCs w:val="18"/>
              </w:rPr>
              <w:br/>
            </w:r>
            <w:r w:rsidRPr="008E2674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8E2674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151A12" w:rsidRPr="008E2674">
              <w:rPr>
                <w:spacing w:val="-2"/>
                <w:sz w:val="18"/>
                <w:szCs w:val="18"/>
              </w:rPr>
              <w:br/>
            </w:r>
            <w:r w:rsidRPr="008E2674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E1F6241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5091104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7DE6FD0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B746298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AF72780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6B341DF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5F30943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8E2674" w:rsidRPr="004B5E89" w14:paraId="1C88F01C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7A9C4565" w14:textId="77777777" w:rsidR="008E2674" w:rsidRPr="004B5E89" w:rsidRDefault="008E2674" w:rsidP="008E267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81F2967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E843C0B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720053DA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119DB494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A255845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27 673 346,1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5B84C59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27 819 721,8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A55C0C7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25 656 042,0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6D19950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23 713 562,4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1F37830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23 680 217,8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456B962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31 813 035,1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E12A677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160 355 925,2</w:t>
            </w:r>
          </w:p>
        </w:tc>
      </w:tr>
      <w:tr w:rsidR="008E2674" w:rsidRPr="004B5E89" w14:paraId="06567B5C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C702395" w14:textId="77777777" w:rsidR="008E2674" w:rsidRPr="004B5E89" w:rsidRDefault="008E2674" w:rsidP="008E267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511FAED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1DD409E0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6A8B9D8E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9283FDC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11 165 317,0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8268448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7 324 888,3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8ADA230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7 297 514,3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833D1B9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6 539 338,8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7016838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6 787 833,7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C080728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7 043 735,1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B076911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46 158 627,2</w:t>
            </w:r>
          </w:p>
        </w:tc>
      </w:tr>
      <w:tr w:rsidR="008E2674" w:rsidRPr="004B5E89" w14:paraId="0AE32C17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3EC72528" w14:textId="77777777" w:rsidR="008E2674" w:rsidRPr="004B5E89" w:rsidRDefault="008E2674" w:rsidP="008E267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8E933DD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2577984D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781A94EA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ECFD822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38 838 663,1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6A36564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35 144 610,1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575B3BF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32 953 556,3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F7DA17F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30 252 901,2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1A94965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30 468 051,5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67193BC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38 856 770,2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E3D90A7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206 514 552,4</w:t>
            </w:r>
          </w:p>
        </w:tc>
      </w:tr>
      <w:tr w:rsidR="004B5E89" w:rsidRPr="004B5E89" w14:paraId="6A91FA79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81F2487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DC93564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5B12422D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14:paraId="66819422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141CC9C0" w14:textId="77777777" w:rsidR="00FD42D7" w:rsidRPr="008E2674" w:rsidRDefault="00FD42D7" w:rsidP="00151A12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F7485B8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43ABBD0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C43D77A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1AE5702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84CD2F3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6458B59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4FF8B5B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68E74F71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7D42DAAE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8CC468A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1FBAE364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5FB24333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54C8ED7E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8E2674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8E2674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B4BDF2E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8BDAA78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F41B7BA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7323742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C7EACE7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2BBF029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EF9315A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762C01B8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0CDF84BC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5F3DC3D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2754F5FD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016DBF0F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6A475540" w14:textId="77777777" w:rsidR="00151A12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</w:p>
          <w:p w14:paraId="4D9E57EF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8E2674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EA04F67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7130B9D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0B18723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59A225B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524D254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10A5AF1E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F3BDA21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7ABD36BE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114AF8F7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43DDECC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5498DB06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071767C0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27F3D9D0" w14:textId="77777777" w:rsidR="00FD42D7" w:rsidRPr="008E2674" w:rsidRDefault="00FD42D7" w:rsidP="00151A12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8E2674">
              <w:rPr>
                <w:spacing w:val="-2"/>
                <w:sz w:val="18"/>
                <w:szCs w:val="18"/>
              </w:rPr>
              <w:br/>
              <w:t>и соглашения</w:t>
            </w:r>
            <w:r w:rsidR="00151A12" w:rsidRPr="008E2674">
              <w:rPr>
                <w:spacing w:val="-2"/>
                <w:sz w:val="18"/>
                <w:szCs w:val="18"/>
              </w:rPr>
              <w:br/>
            </w:r>
            <w:r w:rsidRPr="008E2674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8E2674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151A12" w:rsidRPr="008E2674">
              <w:rPr>
                <w:spacing w:val="-2"/>
                <w:sz w:val="18"/>
                <w:szCs w:val="18"/>
              </w:rPr>
              <w:br/>
            </w:r>
            <w:r w:rsidRPr="008E2674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8E2674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151A12" w:rsidRPr="008E2674">
              <w:rPr>
                <w:spacing w:val="-2"/>
                <w:sz w:val="18"/>
                <w:szCs w:val="18"/>
              </w:rPr>
              <w:br/>
            </w:r>
            <w:r w:rsidRPr="008E2674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0F7C8B8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CDC119C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19C748D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A3007C2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FA682B3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1F11C71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9DCE801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74F3C00E" w14:textId="77777777" w:rsidTr="009A7A4E">
        <w:trPr>
          <w:gridAfter w:val="1"/>
          <w:wAfter w:w="432" w:type="dxa"/>
          <w:cantSplit/>
          <w:trHeight w:val="227"/>
        </w:trPr>
        <w:tc>
          <w:tcPr>
            <w:tcW w:w="306" w:type="dxa"/>
            <w:vMerge/>
            <w:shd w:val="clear" w:color="auto" w:fill="auto"/>
          </w:tcPr>
          <w:p w14:paraId="47EA02B2" w14:textId="77777777" w:rsidR="00FD42D7" w:rsidRPr="004B5E89" w:rsidRDefault="00FD42D7" w:rsidP="00FD42D7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14:paraId="77764140" w14:textId="77777777" w:rsidR="00FD42D7" w:rsidRPr="004B5E89" w:rsidRDefault="00FD42D7" w:rsidP="00FD42D7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14:paraId="0EB2253F" w14:textId="77777777" w:rsidR="00FD42D7" w:rsidRPr="004B5E89" w:rsidRDefault="00FD42D7" w:rsidP="00FD42D7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14:paraId="634B9210" w14:textId="77777777" w:rsidR="00FD42D7" w:rsidRPr="004B5E89" w:rsidRDefault="00FD42D7" w:rsidP="00FD42D7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652F6825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6BB48B4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9E1057F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89CA664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CA80837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5502788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7F09687D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6FA8CAE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8E2674" w:rsidRPr="004B5E89" w14:paraId="0493F47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61BD8EA" w14:textId="77777777" w:rsidR="008E2674" w:rsidRPr="004B5E89" w:rsidRDefault="008E2674" w:rsidP="008E267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55D5E5A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59F97843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52878CD0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531E5AC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644D6B8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9EE2584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021F62C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1EDB8D3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37D82B07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AF7841B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8E2674" w:rsidRPr="004B5E89" w14:paraId="3078D9D0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3B1698C1" w14:textId="77777777" w:rsidR="008E2674" w:rsidRPr="004B5E89" w:rsidRDefault="008E2674" w:rsidP="008E267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CEEF2EF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25EABE53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3994479A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88BA36F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0098D8C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98824DA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6FA95BD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64F45A2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6A2F26C0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DEE77DB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8E2674" w:rsidRPr="004B5E89" w14:paraId="113D242E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2748BE75" w14:textId="77777777" w:rsidR="008E2674" w:rsidRPr="004B5E89" w:rsidRDefault="008E2674" w:rsidP="008E267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CBF4354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14:paraId="4086C987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0DEE1BFC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2B44128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84 573 212,2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8344E42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94 098 489,2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9AB12B1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116 056 524,1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2F9038A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115 898 626,9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609ACEA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117 542 058,0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C3B3013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121 321 832,5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5B0230B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649 490 742,9</w:t>
            </w:r>
          </w:p>
        </w:tc>
      </w:tr>
      <w:tr w:rsidR="004B5E89" w:rsidRPr="004B5E89" w14:paraId="69C59F1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71A1C19D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658D9A1F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045E7B4C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37ACB288" w14:textId="77777777" w:rsidR="00FD42D7" w:rsidRPr="008E2674" w:rsidRDefault="00FD42D7" w:rsidP="00FD42D7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749CD6A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55A5CAF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6A2851B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3D94D5A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27948CB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1EA5814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641EA48" w14:textId="77777777" w:rsidR="00FD42D7" w:rsidRPr="008E2674" w:rsidRDefault="00FD42D7" w:rsidP="00C755BB">
            <w:pPr>
              <w:jc w:val="right"/>
              <w:rPr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21AB8553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5D758534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0841727" w14:textId="77777777" w:rsidR="00FD42D7" w:rsidRPr="008E2674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6678DEED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460D06EF" w14:textId="77777777" w:rsidR="00FD42D7" w:rsidRPr="008E2674" w:rsidRDefault="00FD42D7" w:rsidP="00151A12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Региональные проекты, не входящие</w:t>
            </w:r>
            <w:r w:rsidR="00151A12" w:rsidRPr="008E2674">
              <w:rPr>
                <w:spacing w:val="-2"/>
                <w:sz w:val="18"/>
                <w:szCs w:val="18"/>
              </w:rPr>
              <w:br/>
            </w:r>
            <w:r w:rsidRPr="008E2674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CCFE626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EBD2C27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A53A0D2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54D6B2A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614D9B1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8F00DF3" w14:textId="77777777" w:rsidR="00FD42D7" w:rsidRPr="008E2674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C541B63" w14:textId="77777777" w:rsidR="00FD42D7" w:rsidRPr="008E2674" w:rsidRDefault="00FD42D7" w:rsidP="00C755BB">
            <w:pPr>
              <w:jc w:val="right"/>
              <w:rPr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8E2674" w:rsidRPr="004B5E89" w14:paraId="53B59CE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C268B42" w14:textId="77777777" w:rsidR="008E2674" w:rsidRPr="004B5E89" w:rsidRDefault="008E2674" w:rsidP="008E267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DB92F1A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4450E744" w14:textId="77777777" w:rsidR="008E2674" w:rsidRPr="005F0AF6" w:rsidRDefault="008E2674" w:rsidP="008E267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6EC4E80D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8E2674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3073E73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27 673 346,1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7F381D8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27 819 721,8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3C8FA8E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25 656 042,0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041178B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23 713 562,4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C30F002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23 680 217,8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C7465A0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31 813 035,1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86B9EBC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160 355 925,2</w:t>
            </w:r>
          </w:p>
        </w:tc>
      </w:tr>
      <w:tr w:rsidR="008E2674" w:rsidRPr="004B5E89" w14:paraId="5794A5DB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79519858" w14:textId="77777777" w:rsidR="008E2674" w:rsidRPr="004B5E89" w:rsidRDefault="008E2674" w:rsidP="008E267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A4E51EB" w14:textId="77777777" w:rsidR="008E2674" w:rsidRPr="004B5E89" w:rsidRDefault="008E2674" w:rsidP="008E267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9A97837" w14:textId="77777777" w:rsidR="008E2674" w:rsidRPr="005F0AF6" w:rsidRDefault="008E2674" w:rsidP="008E267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3575B9A3" w14:textId="77777777" w:rsidR="008E2674" w:rsidRPr="008E2674" w:rsidRDefault="008E2674" w:rsidP="008E2674">
            <w:pPr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8E2674">
              <w:rPr>
                <w:spacing w:val="-2"/>
                <w:sz w:val="18"/>
                <w:szCs w:val="18"/>
              </w:rPr>
              <w:br/>
              <w:t>и соглашения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8E2674">
              <w:rPr>
                <w:spacing w:val="-2"/>
                <w:sz w:val="18"/>
                <w:szCs w:val="18"/>
              </w:rPr>
              <w:t xml:space="preserve">о государственно-частном партнерстве, не включенные в адресную инвестиционную программу </w:t>
            </w:r>
            <w:r>
              <w:rPr>
                <w:spacing w:val="-2"/>
                <w:sz w:val="18"/>
                <w:szCs w:val="18"/>
              </w:rPr>
              <w:br/>
            </w:r>
            <w:r w:rsidRPr="008E2674">
              <w:rPr>
                <w:spacing w:val="-2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05F6C06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7BFD26E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4F8C544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6B49ADF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9A61655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3B392FE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B1B0B7D" w14:textId="77777777" w:rsidR="008E2674" w:rsidRPr="008E2674" w:rsidRDefault="008E2674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0,0</w:t>
            </w:r>
          </w:p>
        </w:tc>
      </w:tr>
      <w:tr w:rsidR="00B4471A" w:rsidRPr="004B5E89" w14:paraId="34EFBA88" w14:textId="77777777" w:rsidTr="009A7A4E">
        <w:trPr>
          <w:gridAfter w:val="1"/>
          <w:wAfter w:w="432" w:type="dxa"/>
          <w:cantSplit/>
          <w:trHeight w:val="313"/>
        </w:trPr>
        <w:tc>
          <w:tcPr>
            <w:tcW w:w="306" w:type="dxa"/>
            <w:vMerge/>
            <w:shd w:val="clear" w:color="auto" w:fill="auto"/>
          </w:tcPr>
          <w:p w14:paraId="7CABAEAD" w14:textId="77777777" w:rsidR="00B4471A" w:rsidRPr="004B5E89" w:rsidRDefault="00B4471A" w:rsidP="00B4471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159272B" w14:textId="77777777" w:rsidR="00B4471A" w:rsidRPr="004B5E89" w:rsidRDefault="00B4471A" w:rsidP="00B4471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440946F" w14:textId="77777777" w:rsidR="00B4471A" w:rsidRPr="005F0AF6" w:rsidRDefault="00B4471A" w:rsidP="00B4471A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2C8B2ACF" w14:textId="77777777" w:rsidR="00B4471A" w:rsidRPr="004B5E89" w:rsidRDefault="00B4471A" w:rsidP="00B4471A">
            <w:pPr>
              <w:rPr>
                <w:color w:val="FF0000"/>
                <w:spacing w:val="-2"/>
                <w:sz w:val="18"/>
                <w:szCs w:val="18"/>
              </w:rPr>
            </w:pPr>
            <w:r w:rsidRPr="00B4471A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1F621C9" w14:textId="77777777" w:rsidR="00B4471A" w:rsidRPr="008E2674" w:rsidRDefault="00B4471A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27 673 346,1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A7B0D04" w14:textId="77777777" w:rsidR="00B4471A" w:rsidRPr="008E2674" w:rsidRDefault="00B4471A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27 819 721,8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DAF02A2" w14:textId="77777777" w:rsidR="00B4471A" w:rsidRPr="008E2674" w:rsidRDefault="00B4471A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25 656 042,0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E04D2D3" w14:textId="77777777" w:rsidR="00B4471A" w:rsidRPr="008E2674" w:rsidRDefault="00B4471A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23 713 562,4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A18B78E" w14:textId="77777777" w:rsidR="00B4471A" w:rsidRPr="008E2674" w:rsidRDefault="00B4471A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23 680 217,8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1468053" w14:textId="77777777" w:rsidR="00B4471A" w:rsidRPr="008E2674" w:rsidRDefault="00B4471A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31 813 035,1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8B5E3C4" w14:textId="77777777" w:rsidR="00B4471A" w:rsidRPr="008E2674" w:rsidRDefault="00B4471A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8E2674">
              <w:rPr>
                <w:spacing w:val="-2"/>
                <w:sz w:val="18"/>
                <w:szCs w:val="18"/>
              </w:rPr>
              <w:t>160 355 925,2</w:t>
            </w:r>
          </w:p>
        </w:tc>
      </w:tr>
      <w:tr w:rsidR="005F0AF6" w:rsidRPr="004B5E89" w14:paraId="68C40723" w14:textId="77777777" w:rsidTr="009A7A4E">
        <w:trPr>
          <w:gridAfter w:val="1"/>
          <w:wAfter w:w="432" w:type="dxa"/>
          <w:cantSplit/>
          <w:trHeight w:val="275"/>
        </w:trPr>
        <w:tc>
          <w:tcPr>
            <w:tcW w:w="306" w:type="dxa"/>
            <w:vMerge/>
            <w:shd w:val="clear" w:color="auto" w:fill="auto"/>
          </w:tcPr>
          <w:p w14:paraId="6BD3D58F" w14:textId="77777777" w:rsidR="005F0AF6" w:rsidRPr="004B5E89" w:rsidRDefault="005F0AF6" w:rsidP="005F0AF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8B4CD34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14:paraId="0B312048" w14:textId="77777777" w:rsidR="005F0AF6" w:rsidRPr="005F0AF6" w:rsidRDefault="005F0AF6" w:rsidP="005F0AF6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6B01C35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95 738 529,2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D3703FB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101 423 377,5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2A08F39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123 354 038,4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4A34BC9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122 437 965,7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79F1BD7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124 329 891,7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DFBB4F5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128 365 567,6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C5A2180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695 649 370,1</w:t>
            </w:r>
          </w:p>
        </w:tc>
      </w:tr>
      <w:tr w:rsidR="005F0AF6" w:rsidRPr="004B5E89" w14:paraId="05233D8B" w14:textId="77777777" w:rsidTr="009A7A4E">
        <w:trPr>
          <w:gridAfter w:val="1"/>
          <w:wAfter w:w="432" w:type="dxa"/>
          <w:cantSplit/>
          <w:trHeight w:val="306"/>
        </w:trPr>
        <w:tc>
          <w:tcPr>
            <w:tcW w:w="306" w:type="dxa"/>
            <w:vMerge/>
            <w:shd w:val="clear" w:color="auto" w:fill="auto"/>
          </w:tcPr>
          <w:p w14:paraId="4352A92C" w14:textId="77777777" w:rsidR="005F0AF6" w:rsidRPr="004B5E89" w:rsidRDefault="005F0AF6" w:rsidP="005F0AF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530E68F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14:paraId="5009D32A" w14:textId="77777777" w:rsidR="005F0AF6" w:rsidRPr="005F0AF6" w:rsidRDefault="005F0AF6" w:rsidP="005F0AF6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3F6DC95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123 411 875,3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079104D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129 243 099,3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F734173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149 010 080,4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3A2ACB3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146 151 528,1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2C81349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148 010 109,5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098C391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160 178 602,7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F9368AA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856 005 295,3</w:t>
            </w:r>
          </w:p>
        </w:tc>
      </w:tr>
      <w:tr w:rsidR="004B5E89" w:rsidRPr="004B5E89" w14:paraId="6B671585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14:paraId="33FCB3AC" w14:textId="77777777" w:rsidR="00FD42D7" w:rsidRPr="005F0AF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00858D7A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Подпрограмма 1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1E913972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 xml:space="preserve">Бюджет </w:t>
            </w:r>
            <w:r w:rsidRPr="005F0AF6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14:paraId="44557FC4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1F134DC5" w14:textId="77777777" w:rsidR="00FD42D7" w:rsidRPr="005F0AF6" w:rsidRDefault="00FD42D7" w:rsidP="00AB783D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29B4C58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ACC9446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5612621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B00C4FD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791E145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127BF939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914BB6D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3CA9B502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6CB16FBF" w14:textId="77777777" w:rsidR="00FD42D7" w:rsidRPr="005F0AF6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E18E9E5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4CD1EB9B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2C486510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7059E2CA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5F0AF6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5F0AF6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35E4044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1D4454D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7735139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DFFBEAA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7425A20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7883359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F26C03C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5F0AF6" w:rsidRPr="004B5E89" w14:paraId="64A0391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5591E744" w14:textId="77777777" w:rsidR="005F0AF6" w:rsidRPr="004B5E89" w:rsidRDefault="005F0AF6" w:rsidP="005F0AF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961F7DD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1E6EC329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1A41C8A0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68BA5599" w14:textId="77777777" w:rsidR="005F0AF6" w:rsidRPr="004B5E89" w:rsidRDefault="005F0AF6" w:rsidP="005F0AF6">
            <w:pPr>
              <w:rPr>
                <w:color w:val="FF0000"/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Pr="005F0AF6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5F0AF6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F72C69E" w14:textId="77777777" w:rsidR="005F0AF6" w:rsidRPr="005F0AF6" w:rsidRDefault="005F0AF6" w:rsidP="00C755BB">
            <w:pPr>
              <w:spacing w:line="229" w:lineRule="auto"/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7 483 125,8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13A74CB" w14:textId="77777777" w:rsidR="005F0AF6" w:rsidRPr="005F0AF6" w:rsidRDefault="005F0AF6" w:rsidP="00C755BB">
            <w:pPr>
              <w:spacing w:line="229" w:lineRule="auto"/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7 400 775,8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A9F379C" w14:textId="77777777" w:rsidR="005F0AF6" w:rsidRPr="005F0AF6" w:rsidRDefault="005F0AF6" w:rsidP="00C755BB">
            <w:pPr>
              <w:spacing w:line="229" w:lineRule="auto"/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9 519 583,3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925276E" w14:textId="77777777" w:rsidR="005F0AF6" w:rsidRPr="005F0AF6" w:rsidRDefault="005F0AF6" w:rsidP="00C755BB">
            <w:pPr>
              <w:spacing w:line="229" w:lineRule="auto"/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10 281 322,3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1665809" w14:textId="77777777" w:rsidR="005F0AF6" w:rsidRPr="005F0AF6" w:rsidRDefault="005F0AF6" w:rsidP="00C755BB">
            <w:pPr>
              <w:spacing w:line="229" w:lineRule="auto"/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9 468 863,3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E4C507F" w14:textId="77777777" w:rsidR="005F0AF6" w:rsidRPr="005F0AF6" w:rsidRDefault="005F0AF6" w:rsidP="00C755BB">
            <w:pPr>
              <w:spacing w:line="229" w:lineRule="auto"/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12 347 617,7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0B90276" w14:textId="77777777" w:rsidR="005F0AF6" w:rsidRPr="005F0AF6" w:rsidRDefault="005F0AF6" w:rsidP="00C755BB">
            <w:pPr>
              <w:spacing w:line="229" w:lineRule="auto"/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56 501 288,2</w:t>
            </w:r>
          </w:p>
        </w:tc>
      </w:tr>
      <w:tr w:rsidR="004B5E89" w:rsidRPr="004B5E89" w14:paraId="35630C95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71BBFBFA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3BE9BFB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5272D741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1AB8C81C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  <w:vAlign w:val="center"/>
          </w:tcPr>
          <w:p w14:paraId="3DE19870" w14:textId="77777777" w:rsidR="00FD42D7" w:rsidRPr="005F0AF6" w:rsidRDefault="00FD42D7" w:rsidP="00AB783D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5F0AF6">
              <w:rPr>
                <w:spacing w:val="-2"/>
                <w:sz w:val="18"/>
                <w:szCs w:val="18"/>
              </w:rPr>
              <w:br/>
              <w:t>и соглашения</w:t>
            </w:r>
            <w:r w:rsidR="00AB783D" w:rsidRPr="005F0AF6">
              <w:rPr>
                <w:spacing w:val="-2"/>
                <w:sz w:val="18"/>
                <w:szCs w:val="18"/>
              </w:rPr>
              <w:br/>
            </w:r>
            <w:r w:rsidRPr="005F0AF6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5F0AF6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AB783D" w:rsidRPr="005F0AF6">
              <w:rPr>
                <w:spacing w:val="-2"/>
                <w:sz w:val="18"/>
                <w:szCs w:val="18"/>
              </w:rPr>
              <w:br/>
            </w:r>
            <w:r w:rsidRPr="005F0AF6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5F0AF6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AB783D" w:rsidRPr="005F0AF6">
              <w:rPr>
                <w:spacing w:val="-2"/>
                <w:sz w:val="18"/>
                <w:szCs w:val="18"/>
              </w:rPr>
              <w:br/>
            </w:r>
            <w:r w:rsidRPr="005F0AF6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2A1D85B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5F5E277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4FDCD0B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7AFE25C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18BA236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14DAD3B4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9F84B07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5F0AF6" w:rsidRPr="004B5E89" w14:paraId="6269F1A4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33E67D15" w14:textId="77777777" w:rsidR="005F0AF6" w:rsidRPr="004B5E89" w:rsidRDefault="005F0AF6" w:rsidP="005F0AF6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14:paraId="2C595703" w14:textId="77777777" w:rsidR="005F0AF6" w:rsidRPr="004B5E89" w:rsidRDefault="005F0AF6" w:rsidP="005F0AF6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14:paraId="7A6BD365" w14:textId="77777777" w:rsidR="005F0AF6" w:rsidRPr="004B5E89" w:rsidRDefault="005F0AF6" w:rsidP="005F0AF6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14:paraId="1599CA92" w14:textId="77777777" w:rsidR="005F0AF6" w:rsidRPr="004B5E89" w:rsidRDefault="005F0AF6" w:rsidP="005F0AF6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47FD06B3" w14:textId="77777777" w:rsidR="005F0AF6" w:rsidRPr="004B5E89" w:rsidRDefault="005F0AF6" w:rsidP="005F0AF6">
            <w:pPr>
              <w:rPr>
                <w:color w:val="FF0000"/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0F6DBB1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7 483 125,8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956E6E6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7 400 775,8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5E4D7FB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9 519 583,3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73E642B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10 281 322,3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F9590FF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9 468 863,3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7E87C7F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12 347 617,7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FD09B4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56 501 288,2</w:t>
            </w:r>
          </w:p>
        </w:tc>
      </w:tr>
      <w:tr w:rsidR="005F0AF6" w:rsidRPr="004B5E89" w14:paraId="1B4A9777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156803B6" w14:textId="77777777" w:rsidR="005F0AF6" w:rsidRPr="004B5E89" w:rsidRDefault="005F0AF6" w:rsidP="005F0AF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2631C81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F497454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000090D6" w14:textId="77777777" w:rsidR="005F0AF6" w:rsidRPr="005F0AF6" w:rsidRDefault="005F0AF6" w:rsidP="005F0AF6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0C11ECF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1 024 910,4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BC7C676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1 025 946,7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A158DA3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1 027 005,3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7E767ED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28 042,3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38AD467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29 107,9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0033D12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30 205,2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74ACA95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3 165 217,8</w:t>
            </w:r>
          </w:p>
        </w:tc>
      </w:tr>
      <w:tr w:rsidR="005F0AF6" w:rsidRPr="004B5E89" w14:paraId="7D3744D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17A161D6" w14:textId="77777777" w:rsidR="005F0AF6" w:rsidRPr="004B5E89" w:rsidRDefault="005F0AF6" w:rsidP="005F0AF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5330BA9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2531FB9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39F4C111" w14:textId="77777777" w:rsidR="005F0AF6" w:rsidRPr="005F0AF6" w:rsidRDefault="005F0AF6" w:rsidP="005F0AF6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D9F803D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8 508 036,2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B07A6E8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8 426 722,5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F9B1123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10 546 588,6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AED3320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10 309 364,6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8CF0A13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9 497 971,2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9C23E43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12 377 822,9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BDB757F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59 666 506,0</w:t>
            </w:r>
          </w:p>
        </w:tc>
      </w:tr>
      <w:tr w:rsidR="004B5E89" w:rsidRPr="004B5E89" w14:paraId="2E0ACAA4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C59567B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A578D1E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2BCD88F9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14:paraId="070C8078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05A91E11" w14:textId="77777777" w:rsidR="00FD42D7" w:rsidRPr="005F0AF6" w:rsidRDefault="00FD42D7" w:rsidP="00444FAB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3F31491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F68E6D3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66C18EC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0501A2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71C6CE8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88ADDF1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2714256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3D518A0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6F0CB08B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4DDC2D3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5A87FC15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2DDE8CE5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4DCFE9CF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5F0AF6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5F0AF6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C498204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B0DA8CB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6116FAE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5F62A78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FC829A4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CF24F92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6E36975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05453D85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7C2987FB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052AD08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5EC4E7B1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42F95EB2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73B2B3FE" w14:textId="77777777" w:rsidR="00FD42D7" w:rsidRPr="005F0AF6" w:rsidRDefault="00FD42D7" w:rsidP="00444FAB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444FAB" w:rsidRPr="005F0AF6">
              <w:rPr>
                <w:spacing w:val="-2"/>
                <w:sz w:val="18"/>
                <w:szCs w:val="18"/>
              </w:rPr>
              <w:br/>
            </w:r>
            <w:r w:rsidRPr="005F0AF6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5F0AF6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9B0159B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3399860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3977624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49BFFB2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FAD277A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0D06F07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7403530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62B9E337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C55CAF1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2575F2A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CEA790B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0A3269F9" w14:textId="77777777" w:rsidR="00FD42D7" w:rsidRPr="005F0AF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4B183A2A" w14:textId="77777777" w:rsidR="00FD42D7" w:rsidRPr="005F0AF6" w:rsidRDefault="00FD42D7" w:rsidP="00444FAB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5F0AF6">
              <w:rPr>
                <w:spacing w:val="-2"/>
                <w:sz w:val="18"/>
                <w:szCs w:val="18"/>
              </w:rPr>
              <w:br/>
              <w:t>и соглашения</w:t>
            </w:r>
            <w:r w:rsidR="00444FAB" w:rsidRPr="005F0AF6">
              <w:rPr>
                <w:spacing w:val="-2"/>
                <w:sz w:val="18"/>
                <w:szCs w:val="18"/>
              </w:rPr>
              <w:br/>
            </w:r>
            <w:r w:rsidRPr="005F0AF6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5F0AF6">
              <w:rPr>
                <w:spacing w:val="-2"/>
                <w:sz w:val="18"/>
                <w:szCs w:val="18"/>
              </w:rPr>
              <w:br/>
              <w:t>не включенные</w:t>
            </w:r>
            <w:r w:rsidR="00444FAB" w:rsidRPr="005F0AF6">
              <w:rPr>
                <w:spacing w:val="-2"/>
                <w:sz w:val="18"/>
                <w:szCs w:val="18"/>
              </w:rPr>
              <w:br/>
            </w:r>
            <w:r w:rsidRPr="005F0AF6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5F0AF6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444FAB" w:rsidRPr="005F0AF6">
              <w:rPr>
                <w:spacing w:val="-2"/>
                <w:sz w:val="18"/>
                <w:szCs w:val="18"/>
              </w:rPr>
              <w:br/>
            </w:r>
            <w:r w:rsidRPr="005F0AF6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B7C4CBF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A994660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52DCEFB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96A4190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C61E4A4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28D2B4F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CC37DB2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4801CAC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104E8EBF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0C70017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5D5B4FDD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1313C581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788C8EC5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34E2283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78EDAAD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E67E595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2DF4A96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B3D44F2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688AB354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C0E9F4B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69B63E2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07CDEA0D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198A475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57E9C4AA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3E2A9563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2B1BDED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7CFE118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CFB582B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1726387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C612044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251F8B99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63B3D94" w14:textId="77777777" w:rsidR="00FD42D7" w:rsidRPr="005F0AF6" w:rsidRDefault="00FD42D7" w:rsidP="00C755BB">
            <w:pPr>
              <w:jc w:val="right"/>
              <w:rPr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7302D8D5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0F7BC493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A3103C9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656AFB54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5438A007" w14:textId="77777777" w:rsidR="00FD42D7" w:rsidRPr="005F0AF6" w:rsidRDefault="00FD42D7" w:rsidP="00FD42D7">
            <w:pPr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B601692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04E9357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1774233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7339751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140AA68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08D64987" w14:textId="77777777" w:rsidR="00FD42D7" w:rsidRPr="005F0AF6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FCF692E" w14:textId="77777777" w:rsidR="00FD42D7" w:rsidRPr="005F0AF6" w:rsidRDefault="00FD42D7" w:rsidP="00C755BB">
            <w:pPr>
              <w:jc w:val="right"/>
              <w:rPr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0,0</w:t>
            </w:r>
          </w:p>
        </w:tc>
      </w:tr>
      <w:tr w:rsidR="005F0AF6" w:rsidRPr="004B5E89" w14:paraId="7CCA1456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F455C63" w14:textId="77777777" w:rsidR="005F0AF6" w:rsidRPr="004B5E89" w:rsidRDefault="005F0AF6" w:rsidP="005F0AF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2F6294B" w14:textId="77777777" w:rsidR="005F0AF6" w:rsidRPr="004B5E89" w:rsidRDefault="005F0AF6" w:rsidP="005F0AF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14:paraId="289AE83B" w14:textId="77777777" w:rsidR="005F0AF6" w:rsidRPr="00C755BB" w:rsidRDefault="005F0AF6" w:rsidP="005F0AF6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59CBEBEF" w14:textId="77777777" w:rsidR="005F0AF6" w:rsidRPr="00C755BB" w:rsidRDefault="005F0AF6" w:rsidP="005F0AF6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F271B1E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19 574 368,9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A48524D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35 680 614,8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38A05F3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54 186 299,1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1131B09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55 808 473,9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501075B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58 310 147,0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383F4CA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60 861 490,5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852D534" w14:textId="77777777" w:rsidR="005F0AF6" w:rsidRPr="005F0AF6" w:rsidRDefault="005F0AF6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5F0AF6">
              <w:rPr>
                <w:spacing w:val="-2"/>
                <w:sz w:val="18"/>
                <w:szCs w:val="18"/>
              </w:rPr>
              <w:t>284 421 394,2</w:t>
            </w:r>
          </w:p>
        </w:tc>
      </w:tr>
      <w:tr w:rsidR="004B5E89" w:rsidRPr="004B5E89" w14:paraId="25CF2DF1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6F7B2F62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63D5C473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1ADE67BD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613E9014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82A47FA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9180D3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ABF2D07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32F34AB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50456C4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2818475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DC33B84" w14:textId="77777777" w:rsidR="00FD42D7" w:rsidRPr="00C755BB" w:rsidRDefault="00FD42D7" w:rsidP="00C755BB">
            <w:pPr>
              <w:jc w:val="right"/>
              <w:rPr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33794D80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18223B1D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44282BA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69E0671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6769F40A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Pr="00C755BB">
              <w:rPr>
                <w:spacing w:val="-2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6C41F6A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F6020C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4B9465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2CCA2D1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F8F07A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D24DEA5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A7E1F08" w14:textId="77777777" w:rsidR="00FD42D7" w:rsidRPr="00C755BB" w:rsidRDefault="00FD42D7" w:rsidP="00C755BB">
            <w:pPr>
              <w:jc w:val="right"/>
              <w:rPr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C755BB" w:rsidRPr="004B5E89" w14:paraId="0AD24A1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F9EE7F0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E34C41F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69549C3F" w14:textId="77777777" w:rsidR="00C755BB" w:rsidRPr="00C755BB" w:rsidRDefault="00C755BB" w:rsidP="00C755B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6DFB058F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C755BB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21135A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7 483 125,8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9437D4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7 400 775,8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D296562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9 519 583,3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82325C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10 281 322,3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76C766A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9 468 863,3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707B2C6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12 347 617,7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D622FD9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56 501 288,2</w:t>
            </w:r>
          </w:p>
        </w:tc>
      </w:tr>
      <w:tr w:rsidR="004B5E89" w:rsidRPr="004B5E89" w14:paraId="3506A26F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071E971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D1562A6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687668E6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21A31D4B" w14:textId="77777777" w:rsidR="00FD42D7" w:rsidRPr="00C755BB" w:rsidRDefault="00FD42D7" w:rsidP="00444FA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Концессионные соглашения и соглашения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C755BB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</w:t>
            </w:r>
            <w:r w:rsidR="00444FAB" w:rsidRPr="00C755BB">
              <w:rPr>
                <w:spacing w:val="-2"/>
                <w:sz w:val="18"/>
                <w:szCs w:val="18"/>
              </w:rPr>
              <w:br/>
            </w:r>
            <w:r w:rsidRPr="00C755BB">
              <w:rPr>
                <w:spacing w:val="-2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9A782A4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A4B907C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FF2ED1E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57F6C57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46C3AA4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7129B24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FD68DB2" w14:textId="77777777" w:rsidR="00FD42D7" w:rsidRPr="00C755BB" w:rsidRDefault="00FD42D7" w:rsidP="00C755BB">
            <w:pPr>
              <w:jc w:val="right"/>
              <w:rPr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C755BB" w:rsidRPr="004B5E89" w14:paraId="689EB4A0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5A923BB6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709A895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08953273" w14:textId="77777777" w:rsidR="00C755BB" w:rsidRPr="00C755BB" w:rsidRDefault="00C755BB" w:rsidP="00C755B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5EBD22D8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8EE93BC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7 483 125,8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3A64FEB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7 400 775,8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E549BD2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9 519 583,3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EEAC2FF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10 281 322,3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F478647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9 468 863,3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5F7433D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12 347 617,7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9DB2EC8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56 501 288,2</w:t>
            </w:r>
          </w:p>
        </w:tc>
      </w:tr>
      <w:tr w:rsidR="00C755BB" w:rsidRPr="004B5E89" w14:paraId="295FB2C8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2B8455A3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ED61D31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14:paraId="472AA583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A1C5BB8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20 599 279,3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CF78679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36 706 561,5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EEEA79F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55 213 304,4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4A16C89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55 836 516,2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FCD7B4A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58 339 254,9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8FFB69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60 891 695,7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50C066F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287 586 612,0</w:t>
            </w:r>
          </w:p>
        </w:tc>
      </w:tr>
      <w:tr w:rsidR="00C755BB" w:rsidRPr="004B5E89" w14:paraId="5E0930E8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575A700E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389BB47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14:paraId="15E265BE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965E06C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28 082 405,1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45F6421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44 107 337,3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A91181D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64 732 887,7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B56C702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66 117 838,5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B1D7396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67 808 118,2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13E835DC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73 239 313,4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E66EFC5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344 087 900,2</w:t>
            </w:r>
          </w:p>
        </w:tc>
      </w:tr>
      <w:tr w:rsidR="004B5E89" w:rsidRPr="004B5E89" w14:paraId="7F48BD1F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14:paraId="21A6140B" w14:textId="77777777" w:rsidR="00FD42D7" w:rsidRPr="00C755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7B5BA2B7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Подпрограмма 2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057E3394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Бюджет </w:t>
            </w:r>
            <w:r w:rsidRPr="00C755BB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14:paraId="558D7A39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2F96C529" w14:textId="77777777" w:rsidR="00FD42D7" w:rsidRPr="00C755BB" w:rsidRDefault="00FD42D7" w:rsidP="00444FA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6167150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605E57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B4143E1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1D5B7F2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EFEBB5E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D66FA0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29312E6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71489FBC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248C379D" w14:textId="77777777" w:rsidR="00FD42D7" w:rsidRPr="00C755BB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23E447F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19D69A66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58EE01DC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3DCA47B6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C755BB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42DF57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22DF892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8A5D0ED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4D16C7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46F7B61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3DCFCB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FD81FCC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C755BB" w:rsidRPr="004B5E89" w14:paraId="290BF662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0A24EC35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58658F0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4E0EC50E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AA8A12" w14:textId="77777777" w:rsidR="00C755BB" w:rsidRPr="00C755BB" w:rsidRDefault="00C755BB" w:rsidP="00C755BB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tcMar>
              <w:left w:w="43" w:type="dxa"/>
            </w:tcMar>
          </w:tcPr>
          <w:p w14:paraId="547FA22A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C755BB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F7D05FE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14 871 769,3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A5BA7DB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13 687 736,1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69435A71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9 716 013,8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57F191BE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8 681 249,6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6971070E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9 189 744,2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028868B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13 948 577,5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1DBE4FE6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70 095 090,5</w:t>
            </w:r>
          </w:p>
        </w:tc>
      </w:tr>
      <w:tr w:rsidR="004B5E89" w:rsidRPr="004B5E89" w14:paraId="4035B093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AF7E08C" w14:textId="77777777" w:rsidR="001E3432" w:rsidRPr="004B5E89" w:rsidRDefault="001E3432" w:rsidP="001E343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26E379F" w14:textId="77777777" w:rsidR="001E3432" w:rsidRPr="004B5E89" w:rsidRDefault="001E3432" w:rsidP="001E343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7958A3A7" w14:textId="77777777" w:rsidR="001E3432" w:rsidRPr="004B5E89" w:rsidRDefault="001E3432" w:rsidP="001E343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588B3627" w14:textId="77777777" w:rsidR="001E3432" w:rsidRPr="00C755BB" w:rsidRDefault="001E3432" w:rsidP="001E3432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6FA95300" w14:textId="77777777" w:rsidR="001E3432" w:rsidRPr="00C755BB" w:rsidRDefault="001E3432" w:rsidP="001E3432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в адресную инвестиционную программу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Pr="00C755BB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DE2293A" w14:textId="77777777" w:rsidR="001E3432" w:rsidRPr="00C755BB" w:rsidRDefault="001E3432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8546438" w14:textId="77777777" w:rsidR="001E3432" w:rsidRPr="00C755BB" w:rsidRDefault="001E3432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895A37D" w14:textId="77777777" w:rsidR="001E3432" w:rsidRPr="00C755BB" w:rsidRDefault="001E3432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FADE905" w14:textId="77777777" w:rsidR="001E3432" w:rsidRPr="00C755BB" w:rsidRDefault="001E3432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DD15343" w14:textId="77777777" w:rsidR="001E3432" w:rsidRPr="00C755BB" w:rsidRDefault="001E3432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2740149" w14:textId="77777777" w:rsidR="001E3432" w:rsidRPr="00C755BB" w:rsidRDefault="001E3432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7624674" w14:textId="77777777" w:rsidR="001E3432" w:rsidRPr="00C755BB" w:rsidRDefault="001E3432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C755BB" w:rsidRPr="004B5E89" w14:paraId="607FCCE9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66C3C879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FEEB853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0422375A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2FB21A17" w14:textId="77777777" w:rsidR="00C755BB" w:rsidRPr="00C755BB" w:rsidRDefault="00C755BB" w:rsidP="00C755BB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5E9FA624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DB59F5A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14 871 769,3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BAF053B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13 687 736,1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468717C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9 716 013,8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5D6A612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8 681 249,6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6ADDC79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9 189 744,2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6F0094B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13 948 577,5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1A1351F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70 095 090,5</w:t>
            </w:r>
          </w:p>
        </w:tc>
      </w:tr>
      <w:tr w:rsidR="00C755BB" w:rsidRPr="004B5E89" w14:paraId="020914F9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21E50101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9644E97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4827DEC8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3C9A7606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AE9614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3 426 864,4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0C0453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B2B7765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D900435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8FE26AB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91E378E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745F65C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3 426 864,4</w:t>
            </w:r>
          </w:p>
        </w:tc>
      </w:tr>
      <w:tr w:rsidR="00C755BB" w:rsidRPr="004B5E89" w14:paraId="16A49F25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31763700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F28CABA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7AF6163C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4DC005BD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AA90CEF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18 298 633,7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2620E88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13 687 736,1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6D44BDA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9 716 013,8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96EB8DF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8 681 249,6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7B71235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9 189 744,2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5427B3A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13 948 577,5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27E6991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73 521 954,9</w:t>
            </w:r>
          </w:p>
        </w:tc>
      </w:tr>
      <w:tr w:rsidR="004B5E89" w:rsidRPr="004B5E89" w14:paraId="5A8E46D6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479FC26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6CB1001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0731B3CF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14:paraId="18CBBD94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5B34A524" w14:textId="77777777" w:rsidR="00FD42D7" w:rsidRPr="00C755BB" w:rsidRDefault="00FD42D7" w:rsidP="00DB2238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DB02FC5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B255C4D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352D79B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C2622C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E114BD1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18965FC1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BE425E2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2F385162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1F4063A0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43AA97A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59845136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442C5EAE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75391FC9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C755BB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B85556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52A6C7F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791055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1861C0A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0EE922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B690EC5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8689567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4ADC9188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1E96E296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D7F60FF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AB8DB92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60CC4E13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18DC072C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="00DB2238" w:rsidRPr="00C755BB">
              <w:rPr>
                <w:spacing w:val="-2"/>
                <w:sz w:val="18"/>
                <w:szCs w:val="18"/>
              </w:rPr>
              <w:br/>
            </w:r>
            <w:r w:rsidRPr="00C755BB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C755BB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C0BD56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D07005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0A5430E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F0A3924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63EF7BD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8B2E97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2B2A7CE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21B1B4E2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0AC7E673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1E08DAA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0EA77BF7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4A4B77F7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4C461246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DB2238" w:rsidRPr="00C755BB">
              <w:rPr>
                <w:spacing w:val="-2"/>
                <w:sz w:val="18"/>
                <w:szCs w:val="18"/>
              </w:rPr>
              <w:br/>
            </w:r>
            <w:r w:rsidRPr="00C755BB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DB2238" w:rsidRPr="00C755BB">
              <w:rPr>
                <w:spacing w:val="-2"/>
                <w:sz w:val="18"/>
                <w:szCs w:val="18"/>
              </w:rPr>
              <w:br/>
            </w:r>
            <w:r w:rsidRPr="00C755BB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DB2238" w:rsidRPr="00C755BB">
              <w:rPr>
                <w:spacing w:val="-2"/>
                <w:sz w:val="18"/>
                <w:szCs w:val="18"/>
              </w:rPr>
              <w:br/>
            </w:r>
            <w:r w:rsidRPr="00C755BB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737F59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8D4E2B0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A09756C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7EA70E5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7F9F806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BAD01AE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72641A8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00597C1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3974F654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71ABF25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823C4FC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14:paraId="4F48C985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14:paraId="3667C238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5929C16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47AC53F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4EDBFC8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FE3107A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4FC1AB2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1698FA9B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5D2BAEB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7688B32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03FAA3CD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16AA559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3356202F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0A1D7E66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886C1EF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4CAAE1D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E866287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47EC6A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E971CC8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5637D5A9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70C864B" w14:textId="77777777" w:rsidR="00FD42D7" w:rsidRPr="00C755BB" w:rsidRDefault="00FD42D7" w:rsidP="00C755BB">
            <w:pPr>
              <w:jc w:val="right"/>
              <w:rPr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26F25F0E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754EAD92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665AD5A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65B84483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6929483A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FC4D5D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D4BEA0C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45ECBDE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3BFC0B8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E5107BE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45A2E701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584E92F" w14:textId="77777777" w:rsidR="00FD42D7" w:rsidRPr="00C755BB" w:rsidRDefault="00FD42D7" w:rsidP="00C755BB">
            <w:pPr>
              <w:jc w:val="right"/>
              <w:rPr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C755BB" w:rsidRPr="004B5E89" w14:paraId="36774D2B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3B3571A8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C55FE25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14:paraId="5A038930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54B2D5AC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BBBFC27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18 410 251,0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5C547C0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15 752 452,6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C5E53AA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16 144 708,8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9BC5C19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15 997 183,1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A2625E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16 544 409,5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4886A81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17 168 133,7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06AA637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100 017 138,7</w:t>
            </w:r>
          </w:p>
        </w:tc>
      </w:tr>
      <w:tr w:rsidR="004B5E89" w:rsidRPr="004B5E89" w14:paraId="3A2F0FE9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19D84583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18EF72BB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14:paraId="351135FE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705124BE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3FB7432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0A5A704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E04F9E1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FF2F3C5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67EADE7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4E22885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3395999" w14:textId="77777777" w:rsidR="00FD42D7" w:rsidRPr="00C755BB" w:rsidRDefault="00FD42D7" w:rsidP="00C755BB">
            <w:pPr>
              <w:jc w:val="right"/>
              <w:rPr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64D45B83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3A822281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D7285EE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1D88D7DA" w14:textId="77777777" w:rsidR="00FD42D7" w:rsidRPr="00C755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25CD7840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Региональные проекты, не входящие</w:t>
            </w:r>
            <w:r w:rsidR="00DB2238" w:rsidRPr="00C755BB">
              <w:rPr>
                <w:spacing w:val="-2"/>
                <w:sz w:val="18"/>
                <w:szCs w:val="18"/>
              </w:rPr>
              <w:br/>
            </w:r>
            <w:r w:rsidRPr="00C755BB">
              <w:rPr>
                <w:spacing w:val="-2"/>
                <w:sz w:val="18"/>
                <w:szCs w:val="18"/>
              </w:rPr>
              <w:t xml:space="preserve">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68AEF9D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B173500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459081C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698DC1C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140F204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391671B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C2D66FA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C755BB" w:rsidRPr="004B5E89" w14:paraId="4E8819F3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41C79080" w14:textId="77777777" w:rsidR="00C755BB" w:rsidRPr="004B5E89" w:rsidRDefault="00C755BB" w:rsidP="00C755BB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14:paraId="1FFF4529" w14:textId="77777777" w:rsidR="00C755BB" w:rsidRPr="004B5E89" w:rsidRDefault="00C755BB" w:rsidP="00C755BB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14:paraId="1F0CF463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4F08402C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C755BB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A92B965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14 871 769,3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9DF104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13 687 736,1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D7FB980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9 716 013,8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7FC313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8 681 249,6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0F8593A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9 189 744,2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283EEE5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13 948 577,5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A70A57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70 095 090,5</w:t>
            </w:r>
          </w:p>
        </w:tc>
      </w:tr>
      <w:tr w:rsidR="00C755BB" w:rsidRPr="00C755BB" w14:paraId="1A8BE085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56584BC7" w14:textId="77777777" w:rsidR="00FD42D7" w:rsidRPr="004B5E89" w:rsidRDefault="00FD42D7" w:rsidP="00FD42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45FFC98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416A0AE4" w14:textId="77777777" w:rsidR="00FD42D7" w:rsidRPr="004B5E89" w:rsidRDefault="00FD42D7" w:rsidP="00FD42D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1C30A519" w14:textId="77777777" w:rsidR="00FD42D7" w:rsidRPr="00C755BB" w:rsidRDefault="00FD42D7" w:rsidP="00FD42D7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 xml:space="preserve">Концессионные соглашения и соглашения </w:t>
            </w:r>
            <w:r w:rsidRPr="00C755BB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C755BB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13A6283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7E1F86F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30480B0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EC9828E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3A25847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62192B5" w14:textId="77777777" w:rsidR="00FD42D7" w:rsidRPr="00C755BB" w:rsidRDefault="00FD42D7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105E76C" w14:textId="77777777" w:rsidR="00FD42D7" w:rsidRPr="00C755BB" w:rsidRDefault="00FD42D7" w:rsidP="00C755BB">
            <w:pPr>
              <w:jc w:val="right"/>
              <w:rPr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C755BB" w:rsidRPr="004B5E89" w14:paraId="31DC8C8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03311055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C4C4155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14:paraId="6473130D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14:paraId="2DAEBAE6" w14:textId="77777777" w:rsidR="00C755BB" w:rsidRPr="00C755BB" w:rsidRDefault="00C755BB" w:rsidP="00C755BB">
            <w:pPr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344C44D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14 871 769,3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02B8109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13 687 736,1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001FF8D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9 716 013,8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7B5906D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8 681 249,6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B727505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9 189 744,2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1002F55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13 948 577,5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F24CD16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70 095 090,5</w:t>
            </w:r>
          </w:p>
        </w:tc>
      </w:tr>
      <w:tr w:rsidR="00C755BB" w:rsidRPr="004B5E89" w14:paraId="5671B0B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7508C29A" w14:textId="77777777" w:rsidR="00C755BB" w:rsidRPr="004B5E89" w:rsidRDefault="00C755BB" w:rsidP="00C755B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C1E95CA" w14:textId="77777777" w:rsidR="00C755BB" w:rsidRPr="004B5E89" w:rsidRDefault="00C755BB" w:rsidP="00C755B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14:paraId="6C654C5C" w14:textId="77777777" w:rsidR="00C755BB" w:rsidRPr="009A7A4E" w:rsidRDefault="00C755BB" w:rsidP="00C755BB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52F4782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21 837 115,4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1D6F0DD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15 752 452,6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DE30F53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16 144 708,8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ACFB01A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15 997 183,1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A3DB32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16 544 409,5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51CC97C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17 168 133,7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3C6A55FD" w14:textId="77777777" w:rsidR="00C755BB" w:rsidRPr="00C755BB" w:rsidRDefault="00C755BB" w:rsidP="00C755BB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103 444 003,1</w:t>
            </w:r>
          </w:p>
        </w:tc>
      </w:tr>
      <w:tr w:rsidR="009A7A4E" w:rsidRPr="004B5E89" w14:paraId="406A9034" w14:textId="77777777" w:rsidTr="009A7A4E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14:paraId="629616BA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2F2D622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14:paraId="290D93CB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8EBAA7E" w14:textId="77777777" w:rsidR="009A7A4E" w:rsidRPr="00C755BB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36 708 884,7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3F84BC9" w14:textId="77777777" w:rsidR="009A7A4E" w:rsidRPr="00C755BB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29 440 188,7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78037B5" w14:textId="77777777" w:rsidR="009A7A4E" w:rsidRPr="00C755BB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25 860 722,6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E604DB" w14:textId="77777777" w:rsidR="009A7A4E" w:rsidRPr="00C755BB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24 678 432,7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F5500D3" w14:textId="77777777" w:rsidR="009A7A4E" w:rsidRPr="00C755BB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25 734 153,7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B0D927E" w14:textId="77777777" w:rsidR="009A7A4E" w:rsidRPr="00C755BB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31 116 711,2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42B9BEB8" w14:textId="77777777" w:rsidR="009A7A4E" w:rsidRPr="00C755BB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C755BB">
              <w:rPr>
                <w:spacing w:val="-2"/>
                <w:sz w:val="18"/>
                <w:szCs w:val="18"/>
              </w:rPr>
              <w:t>173 539 093,6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D6759A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  <w:r w:rsidRPr="009A7A4E">
              <w:rPr>
                <w:sz w:val="18"/>
                <w:szCs w:val="18"/>
              </w:rPr>
              <w:t xml:space="preserve"> ».</w:t>
            </w:r>
          </w:p>
        </w:tc>
      </w:tr>
    </w:tbl>
    <w:p w14:paraId="532AED16" w14:textId="77777777" w:rsidR="00C4103A" w:rsidRPr="004B5E89" w:rsidRDefault="00C4103A" w:rsidP="00C4103A">
      <w:pPr>
        <w:jc w:val="right"/>
        <w:rPr>
          <w:color w:val="FF0000"/>
          <w:sz w:val="20"/>
          <w:szCs w:val="18"/>
        </w:rPr>
      </w:pPr>
    </w:p>
    <w:p w14:paraId="30D648CC" w14:textId="77777777" w:rsidR="00580F97" w:rsidRPr="009A7A4E" w:rsidRDefault="00E92D14" w:rsidP="00B53891">
      <w:pPr>
        <w:autoSpaceDE w:val="0"/>
        <w:autoSpaceDN w:val="0"/>
        <w:adjustRightInd w:val="0"/>
        <w:ind w:firstLine="709"/>
        <w:jc w:val="both"/>
      </w:pPr>
      <w:r w:rsidRPr="009A7A4E">
        <w:t>1.</w:t>
      </w:r>
      <w:r w:rsidR="009A7A4E" w:rsidRPr="009A7A4E">
        <w:t>2</w:t>
      </w:r>
      <w:r w:rsidR="00D71076" w:rsidRPr="009A7A4E">
        <w:t>.2. Пункт</w:t>
      </w:r>
      <w:r w:rsidR="006957C3" w:rsidRPr="009A7A4E">
        <w:t>ы</w:t>
      </w:r>
      <w:r w:rsidR="00D71076" w:rsidRPr="009A7A4E">
        <w:t xml:space="preserve"> 5</w:t>
      </w:r>
      <w:r w:rsidR="00803BFF" w:rsidRPr="009A7A4E">
        <w:t xml:space="preserve"> - </w:t>
      </w:r>
      <w:r w:rsidR="006957C3" w:rsidRPr="009A7A4E">
        <w:t>6</w:t>
      </w:r>
      <w:r w:rsidRPr="009A7A4E">
        <w:t xml:space="preserve"> </w:t>
      </w:r>
      <w:r w:rsidR="00D71076" w:rsidRPr="009A7A4E">
        <w:t>изложить в следующей редакции:</w:t>
      </w:r>
    </w:p>
    <w:tbl>
      <w:tblPr>
        <w:tblW w:w="150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523"/>
        <w:gridCol w:w="1430"/>
        <w:gridCol w:w="1136"/>
        <w:gridCol w:w="1844"/>
        <w:gridCol w:w="1275"/>
        <w:gridCol w:w="1134"/>
        <w:gridCol w:w="1134"/>
        <w:gridCol w:w="1134"/>
        <w:gridCol w:w="1134"/>
        <w:gridCol w:w="1276"/>
        <w:gridCol w:w="1276"/>
        <w:gridCol w:w="432"/>
      </w:tblGrid>
      <w:tr w:rsidR="004B5E89" w:rsidRPr="004B5E89" w14:paraId="7579501B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 w:val="restart"/>
            <w:shd w:val="clear" w:color="auto" w:fill="auto"/>
          </w:tcPr>
          <w:p w14:paraId="27B391DA" w14:textId="77777777" w:rsidR="00803BFF" w:rsidRPr="009A7A4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9A7A4E">
              <w:rPr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6160" behindDoc="0" locked="0" layoutInCell="1" allowOverlap="1" wp14:anchorId="14B971F5" wp14:editId="2955906F">
                      <wp:simplePos x="0" y="0"/>
                      <wp:positionH relativeFrom="leftMargin">
                        <wp:posOffset>-266065</wp:posOffset>
                      </wp:positionH>
                      <wp:positionV relativeFrom="paragraph">
                        <wp:posOffset>-92710</wp:posOffset>
                      </wp:positionV>
                      <wp:extent cx="228600" cy="323850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C82AF5" w14:textId="77777777" w:rsidR="004A28C9" w:rsidRDefault="004A28C9" w:rsidP="00876D2D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B971F5" id="_x0000_s1029" type="#_x0000_t202" style="position:absolute;left:0;text-align:left;margin-left:-20.95pt;margin-top:-7.3pt;width:18pt;height:25.5pt;flip:x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K0PwIAADE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" stroked="f">
                      <v:textbox>
                        <w:txbxContent>
                          <w:p w14:paraId="57C82AF5" w14:textId="77777777" w:rsidR="004A28C9" w:rsidRDefault="004A28C9" w:rsidP="00876D2D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A7A4E">
              <w:rPr>
                <w:spacing w:val="-2"/>
                <w:sz w:val="18"/>
                <w:szCs w:val="18"/>
              </w:rPr>
              <w:t>5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2EEF2692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Подпрограмма 4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14:paraId="27A788BB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Бюджет </w:t>
            </w:r>
            <w:r w:rsidRPr="009A7A4E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14:paraId="613531AB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50BF4EC1" w14:textId="77777777" w:rsidR="00803BFF" w:rsidRPr="009A7A4E" w:rsidRDefault="00803BFF" w:rsidP="00DB2238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563D0F97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F8BE6A6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51C637E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D21B5E9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14C7D05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E64E655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FE52996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2C89643B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4A031C3C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45F1085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7E09BFA4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5709E432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3184487A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9A7A4E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9A7A4E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3ADD42E4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55C051C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63CECAC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A5052BC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682BE60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0CE5F0A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820C744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A7A4E" w:rsidRPr="004B5E89" w14:paraId="15366556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2DD6EDD2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96E6895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0BAEE710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4FE2F680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5117745A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9A7A4E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9A7A4E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0BD77119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1 681 502,9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31A7BBC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1 572 519,9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A09C938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1 053 243,0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4792EBA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280 401,1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802770E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584 880,8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19E13A1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606 930,8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863BC2A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5 779 478,5</w:t>
            </w:r>
          </w:p>
        </w:tc>
      </w:tr>
      <w:tr w:rsidR="004B5E89" w:rsidRPr="004B5E89" w14:paraId="34EF42AA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62DA5D8F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E4419D1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459F476F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0A84455E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0F65EB09" w14:textId="77777777" w:rsidR="00803BFF" w:rsidRPr="009A7A4E" w:rsidRDefault="00803BFF" w:rsidP="00E3551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E3551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>и соглашения</w:t>
            </w:r>
            <w:r w:rsidR="00E3551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="005A17FA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не включенные </w:t>
            </w:r>
            <w:r w:rsidR="00E3551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="005A17FA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и не относящиеся </w:t>
            </w:r>
            <w:r w:rsidR="005A17FA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53F68179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2D1EA8E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A201D22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D0A6921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37017A5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E47C3C5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22E4A90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A7A4E" w:rsidRPr="004B5E89" w14:paraId="500FD968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59DD511E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A7DD22E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67F4DFDD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383D011F" w14:textId="77777777" w:rsidR="009A7A4E" w:rsidRPr="009A7A4E" w:rsidRDefault="009A7A4E" w:rsidP="009A7A4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1760C1F4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75FD7040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1 681 502,9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6C83373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1 572 519,9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96A8158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1 053 243,0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5F0DA26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280 401,1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3ED9ABB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584 880,8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D55B0E0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606 930,8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B6F8361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5 779 478,5</w:t>
            </w:r>
          </w:p>
        </w:tc>
      </w:tr>
      <w:tr w:rsidR="009A7A4E" w:rsidRPr="004B5E89" w14:paraId="1969DD5F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0B145B54" w14:textId="77777777" w:rsidR="009A7A4E" w:rsidRPr="004B5E89" w:rsidRDefault="009A7A4E" w:rsidP="009A7A4E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14:paraId="27005240" w14:textId="77777777" w:rsidR="009A7A4E" w:rsidRPr="004B5E89" w:rsidRDefault="009A7A4E" w:rsidP="009A7A4E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14:paraId="52602595" w14:textId="77777777" w:rsidR="009A7A4E" w:rsidRPr="004B5E89" w:rsidRDefault="009A7A4E" w:rsidP="009A7A4E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4D8EB825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773B364F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69 839,5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59F70DB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46 109,3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0B95AA6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47 990,6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1D76B06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49 833,4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0317B0D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51 727,1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54A9290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53 677,2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8E58D47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319 177,1</w:t>
            </w:r>
          </w:p>
        </w:tc>
      </w:tr>
      <w:tr w:rsidR="009A7A4E" w:rsidRPr="004B5E89" w14:paraId="76CD8A5E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0D5E53AA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6BC658A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34905598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203088CE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00FCFF7C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1 751 342,4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4E1F7D1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1 618 629,2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BECB024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1 101 233,6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22E48A6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330 234,5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4A5F4B9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636 607,9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1DAA571E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660 608,0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ADCE1C2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6 098 655,6</w:t>
            </w:r>
          </w:p>
        </w:tc>
      </w:tr>
      <w:tr w:rsidR="004B5E89" w:rsidRPr="004B5E89" w14:paraId="6072608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46422F82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42575B3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14:paraId="5C214E4F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14:paraId="04C61753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3E7990D6" w14:textId="77777777" w:rsidR="00803BFF" w:rsidRPr="009A7A4E" w:rsidRDefault="00803BFF" w:rsidP="00E3551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58B638BC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1AB59B7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59D9E05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AC3E5CF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853EE53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6EA9B80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15C63ED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456E091F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1EEED8D1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C008A5D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4BC8F3B7" w14:textId="77777777" w:rsidR="00803BFF" w:rsidRPr="009A7A4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773A9CD4" w14:textId="77777777" w:rsidR="00803BFF" w:rsidRPr="009A7A4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1E9F59B1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9A7A4E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6240ABB2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607C80B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3923BEA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C116BC2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35FAC99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86D291E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ECF654E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5BD981CD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2960D569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2E7ED3F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16854409" w14:textId="77777777" w:rsidR="00803BFF" w:rsidRPr="009A7A4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118FBEF4" w14:textId="77777777" w:rsidR="00803BFF" w:rsidRPr="009A7A4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529D4B2A" w14:textId="77777777" w:rsidR="00803BFF" w:rsidRPr="009A7A4E" w:rsidRDefault="00803BFF" w:rsidP="00E3551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E3551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9A7A4E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775970C2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D47AEE6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20D811B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B1E8A3A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DA9AD5D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16C8E8B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CA54875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595B73C1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42557262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311FC6E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440DF834" w14:textId="77777777" w:rsidR="00803BFF" w:rsidRPr="009A7A4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66F7C079" w14:textId="77777777" w:rsidR="00803BFF" w:rsidRPr="009A7A4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499FDD24" w14:textId="77777777" w:rsidR="00803BFF" w:rsidRPr="009A7A4E" w:rsidRDefault="00803BFF" w:rsidP="00E3551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9A7A4E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E3551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="00E3551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не включенные </w:t>
            </w:r>
            <w:r w:rsidR="00E3551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9A7A4E">
              <w:rPr>
                <w:spacing w:val="-2"/>
                <w:sz w:val="18"/>
                <w:szCs w:val="18"/>
              </w:rPr>
              <w:br/>
              <w:t>и не относящиеся</w:t>
            </w:r>
            <w:r w:rsidR="00E3551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14F3793C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B7EAD64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5CEB0D1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5621374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E90EE3C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91023E7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B3E1FEC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4653174D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247496D8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7CBAD3E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4BC1F605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6B07F721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2BA09A9C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4B58229F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F350056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F5A9D29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24C1765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C2A4DF0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0DFCDEA3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38F5BCA7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A7A4E" w:rsidRPr="004B5E89" w14:paraId="0F0112B3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7CB1CD7F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C2569E3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525C00E8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2E9B9D26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22E87E9E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C4E35A2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F6C7791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F33EF36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766CB611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4391A702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45C0C2E1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A7A4E" w:rsidRPr="004B5E89" w14:paraId="7A5E35F9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37371227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6C033B0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268BD8C1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5E073A94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565F3122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CECB860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069F83E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C65334C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16DBD1C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39FC8E20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28E528E2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A7A4E" w:rsidRPr="004B5E89" w14:paraId="4FB1531B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0B49836D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E43AAB7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tcMar>
              <w:left w:w="43" w:type="dxa"/>
            </w:tcMar>
          </w:tcPr>
          <w:p w14:paraId="24F8F836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7E56FF43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6A8BB0C3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4 020 780,0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0919C3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2 264 810,0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42DF70D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3 203 350,0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26B83D2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4 205 670,0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1ACB773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3 899 770,0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A069E69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2 945 210,0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AF7CE47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20 539 590,0</w:t>
            </w:r>
          </w:p>
        </w:tc>
      </w:tr>
      <w:tr w:rsidR="004B5E89" w:rsidRPr="004B5E89" w14:paraId="1B52751B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60CE206D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5EBEEBD5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14:paraId="5D6A3C58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4F99E05F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Региональные проекты, входящие </w:t>
            </w:r>
            <w:r w:rsidR="003C63CB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5D4185A2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5B091FC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1DD4D3B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1E8C4B9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9CFC373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4289EF3D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40ABD68B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3AA5533F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456341C8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BDF7F9C" w14:textId="77777777" w:rsidR="00803BFF" w:rsidRPr="009A7A4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182F3102" w14:textId="77777777" w:rsidR="00803BFF" w:rsidRPr="009A7A4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6577C914" w14:textId="77777777" w:rsidR="00803BFF" w:rsidRPr="009A7A4E" w:rsidRDefault="00803BFF" w:rsidP="00803BFF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="003C63CB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3F69FCAD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00F4EB7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64BA277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EA47CDB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756BE4A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05CF09D5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72B8E7E6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A7A4E" w:rsidRPr="004B5E89" w14:paraId="722D2FDF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737778EB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966B1D4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03C0DF92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194D9771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</w:p>
          <w:p w14:paraId="50B794C1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2DD28DA0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1 681 502,9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19000FB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1 572 519,9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824619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1 053 243,0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CC7E74D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280 401,1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C015F7C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584 880,8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BB8E67E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606 930,8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F6F76CA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5 779 478,5</w:t>
            </w:r>
          </w:p>
        </w:tc>
      </w:tr>
      <w:tr w:rsidR="004B5E89" w:rsidRPr="004B5E89" w14:paraId="1D83BEAF" w14:textId="77777777" w:rsidTr="009A7A4E">
        <w:trPr>
          <w:gridAfter w:val="1"/>
          <w:wAfter w:w="432" w:type="dxa"/>
          <w:cantSplit/>
          <w:trHeight w:val="1307"/>
        </w:trPr>
        <w:tc>
          <w:tcPr>
            <w:tcW w:w="305" w:type="dxa"/>
            <w:vMerge/>
            <w:shd w:val="clear" w:color="auto" w:fill="auto"/>
          </w:tcPr>
          <w:p w14:paraId="4A926E07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E93F1A9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3CAAC88C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7EDC68EA" w14:textId="77777777" w:rsidR="00803BFF" w:rsidRPr="009A7A4E" w:rsidRDefault="00803BFF" w:rsidP="00D525CE">
            <w:pPr>
              <w:ind w:right="143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D525C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="00D525CE" w:rsidRPr="009A7A4E">
              <w:rPr>
                <w:spacing w:val="-2"/>
                <w:sz w:val="18"/>
                <w:szCs w:val="18"/>
              </w:rPr>
              <w:br/>
            </w:r>
            <w:r w:rsidRPr="009A7A4E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68B1D2D7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8F2696F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6C38D4E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710DC34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CDC7BD3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1872BB0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9A3D733" w14:textId="77777777" w:rsidR="00803BFF" w:rsidRPr="009A7A4E" w:rsidRDefault="00803BFF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A7A4E" w:rsidRPr="004B5E89" w14:paraId="2D465AC9" w14:textId="77777777" w:rsidTr="009A7A4E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6236FC7D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2813B19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62C5194D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3E689C7A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4E47D7AD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1 681 502,9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529DC25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1 572 519,9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1EF382E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1 053 243,0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14B1426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280 401,1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850F508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584 880,8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4D51E3C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606 930,8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EF58D9A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5 779 478,5</w:t>
            </w:r>
          </w:p>
        </w:tc>
      </w:tr>
      <w:tr w:rsidR="009A7A4E" w:rsidRPr="004B5E89" w14:paraId="24609909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7F15A503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C6855AE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shd w:val="clear" w:color="auto" w:fill="auto"/>
            <w:tcMar>
              <w:left w:w="43" w:type="dxa"/>
            </w:tcMar>
          </w:tcPr>
          <w:p w14:paraId="49ABDC23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61290228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4 090 619,5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D449165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2 310 919,3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A8AB9DD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3 251 340,6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7093BF6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4 255 503,4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84E1CB1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3 951 497,1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7AF8159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2 998 887,2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3022560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20 858 767,1</w:t>
            </w:r>
          </w:p>
        </w:tc>
      </w:tr>
      <w:tr w:rsidR="009A7A4E" w:rsidRPr="004B5E89" w14:paraId="77DA683B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28DBBAD9" w14:textId="77777777" w:rsidR="009A7A4E" w:rsidRPr="004B5E89" w:rsidRDefault="009A7A4E" w:rsidP="009A7A4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09BE2BD" w14:textId="77777777" w:rsidR="009A7A4E" w:rsidRPr="004B5E89" w:rsidRDefault="009A7A4E" w:rsidP="009A7A4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shd w:val="clear" w:color="auto" w:fill="auto"/>
            <w:tcMar>
              <w:left w:w="43" w:type="dxa"/>
            </w:tcMar>
          </w:tcPr>
          <w:p w14:paraId="47562036" w14:textId="77777777" w:rsidR="009A7A4E" w:rsidRPr="009A7A4E" w:rsidRDefault="009A7A4E" w:rsidP="009A7A4E">
            <w:pPr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4E1E9042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5 772 122,4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5910940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3 883 439,2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81C847D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4 304 583,6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91377A4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4 535 904,5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AE1AC51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4 536 377,9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E9C5BD2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3 605 818,0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F7B4A33" w14:textId="77777777" w:rsidR="009A7A4E" w:rsidRPr="009A7A4E" w:rsidRDefault="009A7A4E" w:rsidP="009A7A4E">
            <w:pPr>
              <w:jc w:val="right"/>
              <w:rPr>
                <w:spacing w:val="-2"/>
                <w:sz w:val="18"/>
                <w:szCs w:val="18"/>
              </w:rPr>
            </w:pPr>
            <w:r w:rsidRPr="009A7A4E">
              <w:rPr>
                <w:spacing w:val="-2"/>
                <w:sz w:val="18"/>
                <w:szCs w:val="18"/>
              </w:rPr>
              <w:t>26 638 245,6</w:t>
            </w:r>
          </w:p>
        </w:tc>
      </w:tr>
      <w:tr w:rsidR="004B5E89" w:rsidRPr="004B5E89" w14:paraId="0F9B58D7" w14:textId="77777777" w:rsidTr="00DA7B79">
        <w:trPr>
          <w:gridAfter w:val="1"/>
          <w:wAfter w:w="432" w:type="dxa"/>
          <w:cantSplit/>
          <w:trHeight w:val="20"/>
        </w:trPr>
        <w:tc>
          <w:tcPr>
            <w:tcW w:w="305" w:type="dxa"/>
            <w:vMerge w:val="restart"/>
            <w:shd w:val="clear" w:color="auto" w:fill="auto"/>
          </w:tcPr>
          <w:p w14:paraId="10DD9A3F" w14:textId="77777777" w:rsidR="00803BFF" w:rsidRPr="00DA7B79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20730B46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Подпрограмма 5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14:paraId="78845298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Бюджет </w:t>
            </w:r>
            <w:r w:rsidRPr="00DA7B79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14:paraId="07618D14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446DF57B" w14:textId="77777777" w:rsidR="00803BFF" w:rsidRPr="00DA7B79" w:rsidRDefault="00803BFF" w:rsidP="00792545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496F58E2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FB1B0D7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EDA00A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C5894C9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D50B5D1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C5BE1C1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BF05FE3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46BE06D4" w14:textId="77777777" w:rsidTr="00DA7B79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55ABED9F" w14:textId="77777777" w:rsidR="00803BFF" w:rsidRPr="00DA7B79" w:rsidRDefault="00803BFF" w:rsidP="0080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FC7CB79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6ED5AB35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161610AF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678AC9EF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DA7B79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5271D72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457BA4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491F7BA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ED994C7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C2D79F3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7AC2915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2B0E13F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DA7B79" w:rsidRPr="004B5E89" w14:paraId="0A7D1E50" w14:textId="77777777" w:rsidTr="000C2DCB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0318BDCC" w14:textId="77777777" w:rsidR="00DA7B79" w:rsidRPr="004B5E89" w:rsidRDefault="00DA7B79" w:rsidP="00DA7B79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14:paraId="6735F939" w14:textId="77777777" w:rsidR="00DA7B79" w:rsidRPr="004B5E89" w:rsidRDefault="00DA7B79" w:rsidP="00DA7B79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14:paraId="1CA6EFCE" w14:textId="77777777" w:rsidR="00DA7B79" w:rsidRPr="004B5E89" w:rsidRDefault="00DA7B79" w:rsidP="00DA7B79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tcMar>
              <w:left w:w="43" w:type="dxa"/>
            </w:tcMar>
          </w:tcPr>
          <w:p w14:paraId="4B4A7220" w14:textId="77777777" w:rsidR="00DA7B79" w:rsidRPr="004B5E89" w:rsidRDefault="00DA7B79" w:rsidP="00DA7B79">
            <w:pPr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020909A0" w14:textId="77777777" w:rsidR="00DA7B79" w:rsidRPr="004B5E89" w:rsidRDefault="00DA7B79" w:rsidP="00DA7B79">
            <w:pPr>
              <w:rPr>
                <w:color w:val="FF0000"/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DA7B79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DA7B79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2FC2E3FE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3 636 948,1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2B148D6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5 158 690,0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644281D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5 367 201,9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FC3A95E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4 470 589,4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04543E7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4 436 729,5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C4ADD12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4 909 909,1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F0FC173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27 980 068,0</w:t>
            </w:r>
          </w:p>
        </w:tc>
      </w:tr>
      <w:tr w:rsidR="004B5E89" w:rsidRPr="004B5E89" w14:paraId="5AE8E761" w14:textId="77777777" w:rsidTr="00DA7B79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7D00AC1D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DD7D890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7C9BC1E2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7E69F66E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421FD990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DA7B79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DA7B79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DA7B79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5AEA500A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A0D6A98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FBF36B1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5A1E63E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F0A8602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1C3B805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C7761A0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DA7B79" w:rsidRPr="004B5E89" w14:paraId="7CE823FE" w14:textId="77777777" w:rsidTr="000C2DCB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34014D2E" w14:textId="77777777" w:rsidR="00DA7B79" w:rsidRPr="004B5E89" w:rsidRDefault="00DA7B79" w:rsidP="00DA7B7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0FAA87E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1B1EA7E4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021B9F90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78C50098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38B4CAA5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3 636 948,1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ACEFD6D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5 158 690,0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1DCFE23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5 367 201,9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60E5FC0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4 470 589,4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07C3D31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4 436 729,5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9443E9E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4 909 909,1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0A23079F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27 980 068,0</w:t>
            </w:r>
          </w:p>
        </w:tc>
      </w:tr>
      <w:tr w:rsidR="00DA7B79" w:rsidRPr="004B5E89" w14:paraId="1F7E4422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70B9C12E" w14:textId="77777777" w:rsidR="00DA7B79" w:rsidRPr="004B5E89" w:rsidRDefault="00DA7B79" w:rsidP="00DA7B7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134EFEF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06E55ECC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287269B7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484E4E66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6 196 737,4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F226C61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5 792 208,3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6A4B075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5 742 141,2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7127602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5 962 639,4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A460E14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6 189 219,7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C970FEC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6 422 553,4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7A4AB7E8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36 305 499,4</w:t>
            </w:r>
          </w:p>
        </w:tc>
      </w:tr>
      <w:tr w:rsidR="00DA7B79" w:rsidRPr="004B5E89" w14:paraId="3B096AE6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4A0881C6" w14:textId="77777777" w:rsidR="00DA7B79" w:rsidRPr="004B5E89" w:rsidRDefault="00DA7B79" w:rsidP="00DA7B7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3677653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73332F7B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0DB18004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6D88D684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9 833 685,5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59A8794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10 950 898,3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4501BE6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11 109 343,1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104B05F2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10 433 228,8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92FE204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10 625 949,2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CFE89C6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11 332 462,5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BF82DFF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64 285 567,4</w:t>
            </w:r>
          </w:p>
        </w:tc>
      </w:tr>
      <w:tr w:rsidR="004B5E89" w:rsidRPr="004B5E89" w14:paraId="6AF7C49F" w14:textId="77777777" w:rsidTr="00DA7B79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7356DC88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6574B95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14:paraId="3DFB8ED6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14:paraId="76A37D4F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790B2A2B" w14:textId="77777777" w:rsidR="00803BFF" w:rsidRPr="00DA7B79" w:rsidRDefault="00803BFF" w:rsidP="00792545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3C5DB82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26F2FE5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E8D6213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0F82C60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BCB1E90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A60634A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ECDDF2D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31988405" w14:textId="77777777" w:rsidTr="00DA7B79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3E3EEA98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EBA932D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26ACE38A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51A1F5D4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4D60B7E8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DA7B79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127C1CB8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E6685BA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E2503F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D15FAF0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F48ABB7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1F0864A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35C93A2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539C5A7F" w14:textId="77777777" w:rsidTr="00DA7B79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430D894F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79597F33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7971D01E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1E4A1433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1AF5A167" w14:textId="77777777" w:rsidR="00803BFF" w:rsidRPr="00DA7B79" w:rsidRDefault="00803BFF" w:rsidP="00792545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DA7B79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5C3D9AB9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2658EC9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D239E38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A79A514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7BEEF31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2EB1F77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122EAF4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252CB46B" w14:textId="77777777" w:rsidTr="00DA7B79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30489B65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6C7E42B0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42D14157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70C4738E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3B91FD55" w14:textId="77777777" w:rsidR="00803BFF" w:rsidRPr="00DA7B79" w:rsidRDefault="00803BFF" w:rsidP="00792545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DA7B79">
              <w:rPr>
                <w:spacing w:val="-2"/>
                <w:sz w:val="18"/>
                <w:szCs w:val="18"/>
              </w:rPr>
              <w:br/>
              <w:t>и соглашения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DA7B79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DA7B79">
              <w:rPr>
                <w:spacing w:val="-2"/>
                <w:sz w:val="18"/>
                <w:szCs w:val="18"/>
              </w:rPr>
              <w:br/>
              <w:t>и не относящиеся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6AB06B5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D12AAB2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02B2A1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2FA430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5EAC78D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5AF63BCC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360D734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090F94A9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3F122E22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780B035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5EF4C3A2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6F020AA5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tcMar>
              <w:left w:w="43" w:type="dxa"/>
            </w:tcMar>
          </w:tcPr>
          <w:p w14:paraId="3C5F5241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2FE35A43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00A7D3A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D72FF72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FBEAF6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15BC6F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38ED4674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01B49D9F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1A2C1B85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35C6DE34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9475450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307A4D0B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5EEA5983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5F78F178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DD4849A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CEFD307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77F672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2DA5BC3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4A32F495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1FDDC71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03CED4AB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29288673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12BAA80C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1DCD85AA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708D9229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022D3312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1B0CFCE7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C4EE8B5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5A4260D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F89DFF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2761C1A0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6C4DE81F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622772BF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30C14AB6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25BF081" w14:textId="77777777" w:rsidR="00803BFF" w:rsidRPr="004B5E89" w:rsidRDefault="00803BFF" w:rsidP="00803BF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tcMar>
              <w:left w:w="43" w:type="dxa"/>
            </w:tcMar>
          </w:tcPr>
          <w:p w14:paraId="1C2623D0" w14:textId="77777777" w:rsidR="00803BFF" w:rsidRPr="004B5E89" w:rsidRDefault="00803BFF" w:rsidP="00803BFF">
            <w:pPr>
              <w:rPr>
                <w:color w:val="FF0000"/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7E3896B6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5BFAC524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E69EE30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0E387CD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3DD6737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FCD751C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18128722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19D6D7F4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60A27440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1E69F1B0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14:paraId="6169C0C8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14:paraId="31159C50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251A72DE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Региональные проекты, входящие 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02B58545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8C65AA6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C9036B9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3902C52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4D00F72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3916FAFF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41A7E253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4B5E89" w:rsidRPr="004B5E89" w14:paraId="102AADAD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53529CE1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23595794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35819B90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4839B223" w14:textId="77777777" w:rsidR="00803BFF" w:rsidRPr="00DA7B79" w:rsidRDefault="00803BFF" w:rsidP="00803BFF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Pr="00DA7B79">
              <w:rPr>
                <w:spacing w:val="-2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14:paraId="6873C5D9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C7A0D91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3167578E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6496C14B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14:paraId="06824ADE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4F7EDA59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14:paraId="508B6EE8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DA7B79" w:rsidRPr="004B5E89" w14:paraId="5928C2BA" w14:textId="77777777" w:rsidTr="000C2DCB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50556ED5" w14:textId="77777777" w:rsidR="00DA7B79" w:rsidRPr="004B5E89" w:rsidRDefault="00DA7B79" w:rsidP="00DA7B79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14:paraId="7889C8ED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14:paraId="58EE2D59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444E95E9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DA7B79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15D9D8AC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3 636 948,1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15A0DD5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5 158 690,0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6D18BEE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5 367 201,9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FF20459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4 470 589,4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429DB0D6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4 436 729,5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695C7CD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4 909 909,1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B1ED6F2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27 980 068,0</w:t>
            </w:r>
          </w:p>
        </w:tc>
      </w:tr>
      <w:tr w:rsidR="004B5E89" w:rsidRPr="004B5E89" w14:paraId="1BEA7F46" w14:textId="77777777" w:rsidTr="00DA7B79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0BC337FC" w14:textId="77777777" w:rsidR="00803BFF" w:rsidRPr="004B5E89" w:rsidRDefault="00803BFF" w:rsidP="00803BF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B476CED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5E2AAAA5" w14:textId="77777777" w:rsidR="00803BFF" w:rsidRPr="00DA7B79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25E16106" w14:textId="77777777" w:rsidR="00803BFF" w:rsidRPr="00DA7B79" w:rsidRDefault="00803BFF" w:rsidP="00792545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 xml:space="preserve">и соглашения о государственно-частном партнерстве, </w:t>
            </w:r>
            <w:r w:rsidRPr="00DA7B79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</w:t>
            </w:r>
            <w:r w:rsidR="00792545" w:rsidRPr="00DA7B79">
              <w:rPr>
                <w:spacing w:val="-2"/>
                <w:sz w:val="18"/>
                <w:szCs w:val="18"/>
              </w:rPr>
              <w:br/>
            </w:r>
            <w:r w:rsidRPr="00DA7B79">
              <w:rPr>
                <w:spacing w:val="-2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5253D7EE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58F9A80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12726EC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760D007A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BD832DE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02453E0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6CB2A17F" w14:textId="77777777" w:rsidR="00803BFF" w:rsidRPr="00DA7B79" w:rsidRDefault="00803BFF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0,0</w:t>
            </w:r>
          </w:p>
        </w:tc>
      </w:tr>
      <w:tr w:rsidR="00DA7B79" w:rsidRPr="004B5E89" w14:paraId="38367794" w14:textId="77777777" w:rsidTr="000C2DCB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0E2156E8" w14:textId="77777777" w:rsidR="00DA7B79" w:rsidRPr="004B5E89" w:rsidRDefault="00DA7B79" w:rsidP="00DA7B7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00FB7C8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660A41A8" w14:textId="77777777" w:rsidR="00DA7B79" w:rsidRPr="00DA7B79" w:rsidRDefault="00DA7B79" w:rsidP="00DA7B79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gridSpan w:val="2"/>
            <w:shd w:val="clear" w:color="auto" w:fill="auto"/>
            <w:tcMar>
              <w:left w:w="43" w:type="dxa"/>
            </w:tcMar>
          </w:tcPr>
          <w:p w14:paraId="3285A73E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4C6DCDDD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3 636 948,1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B7F770C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5 158 690,0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406C014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5 367 201,9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203AC5D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4 470 589,4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01F8313F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4 436 729,5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2985FFFA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4 909 909,1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14B9D53E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27 980 068,0</w:t>
            </w:r>
          </w:p>
        </w:tc>
      </w:tr>
      <w:tr w:rsidR="00DA7B79" w:rsidRPr="004B5E89" w14:paraId="476A7E92" w14:textId="77777777" w:rsidTr="00E90ACD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1C962A41" w14:textId="77777777" w:rsidR="00DA7B79" w:rsidRPr="004B5E89" w:rsidRDefault="00DA7B79" w:rsidP="00DA7B7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47DFD003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shd w:val="clear" w:color="auto" w:fill="auto"/>
            <w:tcMar>
              <w:left w:w="43" w:type="dxa"/>
            </w:tcMar>
          </w:tcPr>
          <w:p w14:paraId="703BD91B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4304CEBB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6 196 737,4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A7BA165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5 792 208,3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3EB61C7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5 742 141,2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5812F113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5 962 639,4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9B74150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6 189 219,7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36518AFB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6 422 553,4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714D8EC1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36 305 499,4</w:t>
            </w:r>
          </w:p>
        </w:tc>
      </w:tr>
      <w:tr w:rsidR="00DA7B79" w:rsidRPr="004B5E89" w14:paraId="3C2C4B20" w14:textId="77777777" w:rsidTr="00E90ACD">
        <w:trPr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14:paraId="5B8675A3" w14:textId="77777777" w:rsidR="00DA7B79" w:rsidRPr="004B5E89" w:rsidRDefault="00DA7B79" w:rsidP="00DA7B7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505BDCCF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410" w:type="dxa"/>
            <w:gridSpan w:val="3"/>
            <w:shd w:val="clear" w:color="auto" w:fill="auto"/>
            <w:tcMar>
              <w:left w:w="43" w:type="dxa"/>
            </w:tcMar>
          </w:tcPr>
          <w:p w14:paraId="6F32CEEF" w14:textId="77777777" w:rsidR="00DA7B79" w:rsidRPr="00DA7B79" w:rsidRDefault="00DA7B79" w:rsidP="00DA7B79">
            <w:pPr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14:paraId="0B398995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9 833 685,5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395FDC31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10 950 898,3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2D8F0D15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11 109 343,1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3F5AAD4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10 433 228,8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14:paraId="62A77CCD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10 625 949,2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14:paraId="4E6BB2FE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11 332 462,5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14BE910B" w14:textId="77777777" w:rsidR="00DA7B79" w:rsidRPr="00DA7B79" w:rsidRDefault="00DA7B79" w:rsidP="00DA7B79">
            <w:pPr>
              <w:jc w:val="right"/>
              <w:rPr>
                <w:spacing w:val="-2"/>
                <w:sz w:val="18"/>
                <w:szCs w:val="18"/>
              </w:rPr>
            </w:pPr>
            <w:r w:rsidRPr="00DA7B79">
              <w:rPr>
                <w:spacing w:val="-2"/>
                <w:sz w:val="18"/>
                <w:szCs w:val="18"/>
              </w:rPr>
              <w:t>64 285 567,4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F1382" w14:textId="77777777" w:rsidR="00DA7B79" w:rsidRPr="004B5E89" w:rsidRDefault="00DA7B79" w:rsidP="00DA7B79">
            <w:pPr>
              <w:rPr>
                <w:color w:val="FF0000"/>
                <w:sz w:val="18"/>
                <w:szCs w:val="18"/>
              </w:rPr>
            </w:pPr>
            <w:r w:rsidRPr="00DA7B79">
              <w:rPr>
                <w:sz w:val="18"/>
                <w:szCs w:val="18"/>
              </w:rPr>
              <w:t xml:space="preserve"> ».</w:t>
            </w:r>
          </w:p>
        </w:tc>
      </w:tr>
    </w:tbl>
    <w:p w14:paraId="0A4AEFDB" w14:textId="77777777" w:rsidR="00051BC9" w:rsidRPr="004B5E89" w:rsidRDefault="00051BC9" w:rsidP="00B53891">
      <w:pPr>
        <w:autoSpaceDE w:val="0"/>
        <w:autoSpaceDN w:val="0"/>
        <w:adjustRightInd w:val="0"/>
        <w:ind w:firstLine="709"/>
        <w:jc w:val="both"/>
        <w:rPr>
          <w:color w:val="FF0000"/>
          <w:sz w:val="18"/>
          <w:szCs w:val="18"/>
        </w:rPr>
      </w:pPr>
    </w:p>
    <w:p w14:paraId="77E0673E" w14:textId="77777777" w:rsidR="0076065D" w:rsidRPr="00A508CC" w:rsidRDefault="00DA7B79" w:rsidP="00B53891">
      <w:pPr>
        <w:autoSpaceDE w:val="0"/>
        <w:autoSpaceDN w:val="0"/>
        <w:adjustRightInd w:val="0"/>
        <w:ind w:firstLine="567"/>
        <w:jc w:val="both"/>
      </w:pPr>
      <w:r w:rsidRPr="00A508CC">
        <w:t xml:space="preserve">1.3. </w:t>
      </w:r>
      <w:r w:rsidR="00E6759D" w:rsidRPr="00A508CC">
        <w:t xml:space="preserve">В </w:t>
      </w:r>
      <w:hyperlink r:id="rId15" w:history="1">
        <w:r w:rsidR="00E6759D" w:rsidRPr="00A508CC">
          <w:t>т</w:t>
        </w:r>
        <w:r w:rsidR="001E173B" w:rsidRPr="00A508CC">
          <w:t>аблиц</w:t>
        </w:r>
        <w:r w:rsidR="00E6759D" w:rsidRPr="00A508CC">
          <w:t>е</w:t>
        </w:r>
        <w:r w:rsidR="001E173B" w:rsidRPr="00A508CC">
          <w:t xml:space="preserve"> 5 </w:t>
        </w:r>
      </w:hyperlink>
      <w:r w:rsidR="00F86D7D" w:rsidRPr="00A508CC">
        <w:t>раздела 7 приложения к постановлению</w:t>
      </w:r>
      <w:r w:rsidR="00E6759D" w:rsidRPr="00A508CC">
        <w:t>:</w:t>
      </w:r>
      <w:r w:rsidR="0076065D" w:rsidRPr="00A508CC">
        <w:t xml:space="preserve"> </w:t>
      </w:r>
    </w:p>
    <w:p w14:paraId="76E5A8AF" w14:textId="77777777" w:rsidR="00E6759D" w:rsidRPr="00A508CC" w:rsidRDefault="00F86D7D" w:rsidP="00B53891">
      <w:pPr>
        <w:autoSpaceDE w:val="0"/>
        <w:autoSpaceDN w:val="0"/>
        <w:adjustRightInd w:val="0"/>
        <w:ind w:firstLine="567"/>
        <w:jc w:val="both"/>
      </w:pPr>
      <w:r w:rsidRPr="00A508CC">
        <w:t>1.</w:t>
      </w:r>
      <w:r w:rsidR="00DA7B79" w:rsidRPr="00A508CC">
        <w:t>3</w:t>
      </w:r>
      <w:r w:rsidR="00E6759D" w:rsidRPr="00A508CC">
        <w:t>.1. Пункты 1</w:t>
      </w:r>
      <w:r w:rsidRPr="00A508CC">
        <w:t xml:space="preserve"> – </w:t>
      </w:r>
      <w:r w:rsidR="00CC14A6" w:rsidRPr="00A508CC">
        <w:t>1.</w:t>
      </w:r>
      <w:r w:rsidR="00A508CC" w:rsidRPr="00A508CC">
        <w:t>4</w:t>
      </w:r>
      <w:r w:rsidR="00E6759D" w:rsidRPr="00A508CC">
        <w:t xml:space="preserve"> изложить в следующей редакции:</w:t>
      </w:r>
    </w:p>
    <w:p w14:paraId="638548D1" w14:textId="77777777" w:rsidR="00580F97" w:rsidRPr="004B5E89" w:rsidRDefault="008F143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5292B04A" wp14:editId="6081E90A">
                <wp:simplePos x="0" y="0"/>
                <wp:positionH relativeFrom="leftMargin">
                  <wp:posOffset>540385</wp:posOffset>
                </wp:positionH>
                <wp:positionV relativeFrom="paragraph">
                  <wp:posOffset>112395</wp:posOffset>
                </wp:positionV>
                <wp:extent cx="228600" cy="32385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11070" w14:textId="77777777" w:rsidR="004A28C9" w:rsidRDefault="004A28C9" w:rsidP="002D237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92B04A" id="Надпись 20" o:spid="_x0000_s1030" type="#_x0000_t202" style="position:absolute;left:0;text-align:left;margin-left:42.55pt;margin-top:8.85pt;width:18pt;height:25.5pt;flip:x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" stroked="f">
                <v:textbox>
                  <w:txbxContent>
                    <w:p w14:paraId="61911070" w14:textId="77777777" w:rsidR="004A28C9" w:rsidRDefault="004A28C9" w:rsidP="002D237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316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110"/>
        <w:gridCol w:w="2552"/>
        <w:gridCol w:w="1281"/>
        <w:gridCol w:w="1275"/>
        <w:gridCol w:w="1135"/>
        <w:gridCol w:w="1134"/>
        <w:gridCol w:w="1134"/>
        <w:gridCol w:w="1099"/>
        <w:gridCol w:w="1311"/>
        <w:gridCol w:w="428"/>
        <w:gridCol w:w="428"/>
      </w:tblGrid>
      <w:tr w:rsidR="00A508CC" w:rsidRPr="004B5E89" w14:paraId="14FC32BA" w14:textId="77777777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0B4774E3" w14:textId="77777777" w:rsidR="00A508CC" w:rsidRPr="00DD061E" w:rsidRDefault="00A508CC" w:rsidP="00A508CC">
            <w:pPr>
              <w:jc w:val="center"/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1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F5BDEB6" w14:textId="77777777" w:rsidR="00A508CC" w:rsidRPr="00DD061E" w:rsidRDefault="00A508CC" w:rsidP="00A508CC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КЭиИО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127BD971" w14:textId="77777777" w:rsidR="00A508CC" w:rsidRPr="00DD061E" w:rsidRDefault="00A508CC" w:rsidP="00A508CC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451780D" w14:textId="7487A2E3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38</w:t>
            </w:r>
            <w:r w:rsidR="004D78BD">
              <w:rPr>
                <w:spacing w:val="-2"/>
                <w:sz w:val="18"/>
                <w:szCs w:val="18"/>
              </w:rPr>
              <w:t> </w:t>
            </w:r>
            <w:r w:rsidRPr="00A508CC">
              <w:rPr>
                <w:spacing w:val="-2"/>
                <w:sz w:val="18"/>
                <w:szCs w:val="18"/>
              </w:rPr>
              <w:t>838</w:t>
            </w:r>
            <w:r w:rsidR="004D78BD">
              <w:rPr>
                <w:spacing w:val="-2"/>
                <w:sz w:val="18"/>
                <w:szCs w:val="18"/>
              </w:rPr>
              <w:t xml:space="preserve"> </w:t>
            </w:r>
            <w:r w:rsidRPr="00A508CC">
              <w:rPr>
                <w:spacing w:val="-2"/>
                <w:sz w:val="18"/>
                <w:szCs w:val="18"/>
              </w:rPr>
              <w:t>663,1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47766D0" w14:textId="77777777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35  144  610,1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3AFF61A" w14:textId="77777777" w:rsidR="00A508CC" w:rsidRPr="00A508CC" w:rsidRDefault="00A508CC" w:rsidP="00A508CC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32  953  556,3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0813AA7" w14:textId="77777777" w:rsidR="00A508CC" w:rsidRPr="00A508CC" w:rsidRDefault="00A508CC" w:rsidP="00A508CC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30  252  901,2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8B4187F" w14:textId="77777777" w:rsidR="00A508CC" w:rsidRPr="00A508CC" w:rsidRDefault="00A508CC" w:rsidP="00A508CC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30  468  051,5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01C957B" w14:textId="77777777" w:rsidR="00A508CC" w:rsidRPr="00A508CC" w:rsidRDefault="00A508CC" w:rsidP="00A508CC">
            <w:pPr>
              <w:jc w:val="right"/>
              <w:rPr>
                <w:spacing w:val="-6"/>
                <w:sz w:val="18"/>
                <w:szCs w:val="18"/>
              </w:rPr>
            </w:pPr>
            <w:r w:rsidRPr="00A508CC">
              <w:rPr>
                <w:spacing w:val="-6"/>
                <w:sz w:val="18"/>
                <w:szCs w:val="18"/>
              </w:rPr>
              <w:t>38  856  770,2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39F6541" w14:textId="77777777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206  514  552,4</w:t>
            </w:r>
          </w:p>
        </w:tc>
      </w:tr>
      <w:tr w:rsidR="00A508CC" w:rsidRPr="004B5E89" w14:paraId="78936407" w14:textId="77777777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2C152" w14:textId="77777777" w:rsidR="00A508CC" w:rsidRPr="00DD061E" w:rsidRDefault="00A508CC" w:rsidP="00A508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1FA8" w14:textId="77777777" w:rsidR="00A508CC" w:rsidRPr="00DD061E" w:rsidRDefault="00A508CC" w:rsidP="00A508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42DE6B10" w14:textId="77777777" w:rsidR="00A508CC" w:rsidRPr="00DD061E" w:rsidRDefault="00A508CC" w:rsidP="00A508CC">
            <w:pPr>
              <w:rPr>
                <w:spacing w:val="-10"/>
                <w:sz w:val="20"/>
                <w:szCs w:val="20"/>
              </w:rPr>
            </w:pPr>
            <w:r w:rsidRPr="00DD061E">
              <w:rPr>
                <w:spacing w:val="-1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9BE288A" w14:textId="77777777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F262D45" w14:textId="77777777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6A38290" w14:textId="77777777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9D4A7A1" w14:textId="77777777" w:rsidR="00A508CC" w:rsidRPr="00A508CC" w:rsidRDefault="00A508CC" w:rsidP="00A508CC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E2F92BF" w14:textId="77777777" w:rsidR="00A508CC" w:rsidRPr="00A508CC" w:rsidRDefault="00A508CC" w:rsidP="00A508CC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21D7942" w14:textId="77777777" w:rsidR="00A508CC" w:rsidRPr="00A508CC" w:rsidRDefault="00A508CC" w:rsidP="00A508CC">
            <w:pPr>
              <w:jc w:val="right"/>
              <w:rPr>
                <w:spacing w:val="-6"/>
                <w:sz w:val="18"/>
                <w:szCs w:val="18"/>
              </w:rPr>
            </w:pPr>
            <w:r w:rsidRPr="00A508CC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FC1CAF1" w14:textId="77777777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</w:tr>
      <w:tr w:rsidR="00A508CC" w:rsidRPr="004B5E89" w14:paraId="6F656BA4" w14:textId="77777777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150B6" w14:textId="77777777" w:rsidR="00A508CC" w:rsidRPr="00DD061E" w:rsidRDefault="00A508CC" w:rsidP="00A508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22CD0" w14:textId="77777777" w:rsidR="00A508CC" w:rsidRPr="00DD061E" w:rsidRDefault="00A508CC" w:rsidP="00A508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6EEDE11B" w14:textId="77777777" w:rsidR="00A508CC" w:rsidRPr="00DD061E" w:rsidRDefault="00A508CC" w:rsidP="00A508CC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6E1B5D5" w14:textId="79FDEFCA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38</w:t>
            </w:r>
            <w:r w:rsidR="004D78BD">
              <w:rPr>
                <w:spacing w:val="-2"/>
                <w:sz w:val="18"/>
                <w:szCs w:val="18"/>
              </w:rPr>
              <w:t> </w:t>
            </w:r>
            <w:r w:rsidRPr="00A508CC">
              <w:rPr>
                <w:spacing w:val="-2"/>
                <w:sz w:val="18"/>
                <w:szCs w:val="18"/>
              </w:rPr>
              <w:t>838</w:t>
            </w:r>
            <w:r w:rsidR="004D78BD">
              <w:rPr>
                <w:spacing w:val="-2"/>
                <w:sz w:val="18"/>
                <w:szCs w:val="18"/>
              </w:rPr>
              <w:t xml:space="preserve"> </w:t>
            </w:r>
            <w:r w:rsidRPr="00A508CC">
              <w:rPr>
                <w:spacing w:val="-2"/>
                <w:sz w:val="18"/>
                <w:szCs w:val="18"/>
              </w:rPr>
              <w:t>663,1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C096AF3" w14:textId="165D18DF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35</w:t>
            </w:r>
            <w:r w:rsidR="004D78BD">
              <w:rPr>
                <w:spacing w:val="-2"/>
                <w:sz w:val="18"/>
                <w:szCs w:val="18"/>
              </w:rPr>
              <w:t xml:space="preserve">  </w:t>
            </w:r>
            <w:r w:rsidRPr="00A508CC">
              <w:rPr>
                <w:spacing w:val="-2"/>
                <w:sz w:val="18"/>
                <w:szCs w:val="18"/>
              </w:rPr>
              <w:t>144  610,1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0589317" w14:textId="77777777" w:rsidR="00A508CC" w:rsidRPr="00A508CC" w:rsidRDefault="00A508CC" w:rsidP="00A508CC">
            <w:pPr>
              <w:jc w:val="right"/>
              <w:rPr>
                <w:spacing w:val="-6"/>
                <w:sz w:val="18"/>
                <w:szCs w:val="18"/>
              </w:rPr>
            </w:pPr>
            <w:r w:rsidRPr="00A508CC">
              <w:rPr>
                <w:spacing w:val="-6"/>
                <w:sz w:val="18"/>
                <w:szCs w:val="18"/>
              </w:rPr>
              <w:t>32  953  556,3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10FB6A4" w14:textId="77777777" w:rsidR="00A508CC" w:rsidRPr="00A508CC" w:rsidRDefault="00A508CC" w:rsidP="00A508CC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30  252  901,2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2DE90E4" w14:textId="77777777" w:rsidR="00A508CC" w:rsidRPr="00A508CC" w:rsidRDefault="00A508CC" w:rsidP="00A508CC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30  468  051,5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F693019" w14:textId="77777777" w:rsidR="00A508CC" w:rsidRPr="00A508CC" w:rsidRDefault="00A508CC" w:rsidP="00A508CC">
            <w:pPr>
              <w:jc w:val="right"/>
              <w:rPr>
                <w:spacing w:val="-6"/>
                <w:sz w:val="18"/>
                <w:szCs w:val="18"/>
              </w:rPr>
            </w:pPr>
            <w:r w:rsidRPr="00A508CC">
              <w:rPr>
                <w:spacing w:val="-6"/>
                <w:sz w:val="18"/>
                <w:szCs w:val="18"/>
              </w:rPr>
              <w:t>38  856  770,2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16734E8" w14:textId="77777777" w:rsidR="00A508CC" w:rsidRPr="00A508CC" w:rsidRDefault="00A508CC" w:rsidP="00A508CC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206  514  552,4</w:t>
            </w:r>
          </w:p>
        </w:tc>
      </w:tr>
      <w:tr w:rsidR="00DD061E" w:rsidRPr="004B5E89" w14:paraId="3EFB602A" w14:textId="77777777" w:rsidTr="00A508CC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20DF57BC" w14:textId="77777777" w:rsidR="00DD061E" w:rsidRPr="00DD061E" w:rsidRDefault="00DD061E" w:rsidP="00DD061E">
            <w:pPr>
              <w:jc w:val="center"/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1.1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14:paraId="33358E8E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28AAAD76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6CD5379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8  508  036,2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E0806FF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8  426  722,5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5014DC4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10  546  588,6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E1105AF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10  309  364,6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E13EE3B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9  497  971,2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DA71762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12  377  822,9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E391586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59  666  506,0</w:t>
            </w:r>
          </w:p>
        </w:tc>
      </w:tr>
      <w:tr w:rsidR="00DD061E" w:rsidRPr="004B5E89" w14:paraId="1A56CEF4" w14:textId="77777777" w:rsidTr="00A508CC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04B9" w14:textId="77777777" w:rsidR="00DD061E" w:rsidRPr="00DD061E" w:rsidRDefault="00DD061E" w:rsidP="00DD0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B30266" w14:textId="77777777" w:rsidR="00DD061E" w:rsidRPr="00DD061E" w:rsidRDefault="00DD061E" w:rsidP="00DD061E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14:paraId="7B6FF10C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07F4C14" w14:textId="77777777" w:rsidR="00DD061E" w:rsidRPr="00A508CC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E965256" w14:textId="77777777" w:rsidR="00DD061E" w:rsidRPr="00A508CC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7E19A7C" w14:textId="77777777" w:rsidR="00DD061E" w:rsidRPr="00A508CC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54F080F4" w14:textId="77777777" w:rsidR="00DD061E" w:rsidRPr="00A508CC" w:rsidRDefault="00DD061E" w:rsidP="00DD061E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98FFEC9" w14:textId="77777777" w:rsidR="00DD061E" w:rsidRPr="00A508CC" w:rsidRDefault="00DD061E" w:rsidP="00DD061E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42E3F50" w14:textId="77777777" w:rsidR="00DD061E" w:rsidRPr="00A508CC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A508CC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D3F8ED1" w14:textId="77777777" w:rsidR="00DD061E" w:rsidRPr="00A508CC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</w:tr>
      <w:tr w:rsidR="00DD061E" w:rsidRPr="004B5E89" w14:paraId="7CE60897" w14:textId="77777777" w:rsidTr="00A508CC">
        <w:trPr>
          <w:gridAfter w:val="2"/>
          <w:wAfter w:w="856" w:type="dxa"/>
          <w:trHeight w:val="273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371E" w14:textId="77777777" w:rsidR="00DD061E" w:rsidRPr="00DD061E" w:rsidRDefault="00DD061E" w:rsidP="00DD0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A53085" w14:textId="77777777" w:rsidR="00DD061E" w:rsidRPr="00DD061E" w:rsidRDefault="00DD061E" w:rsidP="00DD061E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14:paraId="4A43481D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2326CA9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8  508  036,2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37F46FE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8  426  722,5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4D34F92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10  546  588,6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9A070F4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10  309  364,6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B19FD1C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9  497  971,2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F0FE50C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12  377  822,9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FD3014F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59  666  506,0</w:t>
            </w:r>
          </w:p>
        </w:tc>
      </w:tr>
      <w:tr w:rsidR="00DD061E" w:rsidRPr="004B5E89" w14:paraId="098B186A" w14:textId="77777777" w:rsidTr="000C2DCB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1FE48158" w14:textId="77777777" w:rsidR="00DD061E" w:rsidRPr="00DD061E" w:rsidRDefault="00DD061E" w:rsidP="00DD061E">
            <w:pPr>
              <w:jc w:val="center"/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lastRenderedPageBreak/>
              <w:t>1.2</w:t>
            </w:r>
          </w:p>
          <w:p w14:paraId="1C42C372" w14:textId="77777777" w:rsidR="00DD061E" w:rsidRPr="00DD061E" w:rsidRDefault="00DD061E" w:rsidP="00DD061E">
            <w:pPr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14:paraId="4850A1EA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Подпрограмма 2</w:t>
            </w:r>
          </w:p>
          <w:p w14:paraId="58605C02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03B695F1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EA2F088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18  298  633,7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BF24ACE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13  687  736,1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92C798F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9  716  013,8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A4029AE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8  681  249,6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A8BE409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9  189  744,2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3B7EF6F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13  948  577,5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26937B6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73  521  954,9</w:t>
            </w:r>
          </w:p>
        </w:tc>
      </w:tr>
      <w:tr w:rsidR="00DD061E" w:rsidRPr="004B5E89" w14:paraId="03E80B22" w14:textId="77777777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3F13" w14:textId="77777777" w:rsidR="00DD061E" w:rsidRPr="00DD061E" w:rsidRDefault="00DD061E" w:rsidP="00DD0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87F4" w14:textId="77777777" w:rsidR="00DD061E" w:rsidRPr="00DD061E" w:rsidRDefault="00DD061E" w:rsidP="00DD061E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76C0837D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5281492C" w14:textId="77777777" w:rsidR="00DD061E" w:rsidRPr="00A508CC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4E0F314" w14:textId="77777777" w:rsidR="00DD061E" w:rsidRPr="00A508CC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4DA14CB" w14:textId="77777777" w:rsidR="00DD061E" w:rsidRPr="00A508CC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D5C7102" w14:textId="77777777" w:rsidR="00DD061E" w:rsidRPr="00A508CC" w:rsidRDefault="00DD061E" w:rsidP="00DD061E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E683B96" w14:textId="77777777" w:rsidR="00DD061E" w:rsidRPr="00A508CC" w:rsidRDefault="00DD061E" w:rsidP="00DD061E">
            <w:pPr>
              <w:jc w:val="right"/>
              <w:rPr>
                <w:spacing w:val="-4"/>
                <w:sz w:val="18"/>
                <w:szCs w:val="18"/>
              </w:rPr>
            </w:pPr>
            <w:r w:rsidRPr="00A508CC">
              <w:rPr>
                <w:spacing w:val="-4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FC2A583" w14:textId="77777777" w:rsidR="00DD061E" w:rsidRPr="00A508CC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A508CC">
              <w:rPr>
                <w:spacing w:val="-6"/>
                <w:sz w:val="18"/>
                <w:szCs w:val="18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9545907" w14:textId="77777777" w:rsidR="00DD061E" w:rsidRPr="00A508CC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A508CC">
              <w:rPr>
                <w:spacing w:val="-2"/>
                <w:sz w:val="18"/>
                <w:szCs w:val="18"/>
              </w:rPr>
              <w:t>0,0</w:t>
            </w:r>
          </w:p>
        </w:tc>
      </w:tr>
      <w:tr w:rsidR="00DD061E" w:rsidRPr="004B5E89" w14:paraId="49A7CED6" w14:textId="77777777" w:rsidTr="00D342C9">
        <w:trPr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C38E" w14:textId="77777777" w:rsidR="00DD061E" w:rsidRPr="00DD061E" w:rsidRDefault="00DD061E" w:rsidP="00DD0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E253C" w14:textId="77777777" w:rsidR="00DD061E" w:rsidRPr="00DD061E" w:rsidRDefault="00DD061E" w:rsidP="00DD061E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15E73203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1764DF1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18  298  633,7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29900E1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13  687  736,1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2C3618D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9  716  013,8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C821F55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8  681  249,6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56F8FA29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9  189  744,2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8A1E185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13  948  577,5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55570FF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73  521  954,9</w:t>
            </w:r>
          </w:p>
        </w:tc>
        <w:tc>
          <w:tcPr>
            <w:tcW w:w="428" w:type="dxa"/>
          </w:tcPr>
          <w:p w14:paraId="19DCE3FF" w14:textId="77777777" w:rsidR="00DD061E" w:rsidRPr="004B5E89" w:rsidRDefault="00DD061E" w:rsidP="00DD061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14:paraId="4A235CB1" w14:textId="77777777" w:rsidR="00DD061E" w:rsidRPr="004B5E89" w:rsidRDefault="00DD061E" w:rsidP="00DD061E">
            <w:pPr>
              <w:rPr>
                <w:color w:val="FF0000"/>
                <w:sz w:val="20"/>
                <w:szCs w:val="20"/>
              </w:rPr>
            </w:pPr>
          </w:p>
        </w:tc>
      </w:tr>
      <w:tr w:rsidR="00DD061E" w:rsidRPr="004B5E89" w14:paraId="09572EC5" w14:textId="77777777" w:rsidTr="000C2DCB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14:paraId="45B6CE18" w14:textId="77777777" w:rsidR="00DD061E" w:rsidRPr="00DD061E" w:rsidRDefault="00DD061E" w:rsidP="00DD061E">
            <w:pPr>
              <w:jc w:val="center"/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1.3</w:t>
            </w:r>
          </w:p>
          <w:p w14:paraId="110D4D35" w14:textId="77777777" w:rsidR="00DD061E" w:rsidRPr="00DD061E" w:rsidRDefault="00DD061E" w:rsidP="00DD061E">
            <w:pPr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14:paraId="46579F9A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Подпрограмма 4</w:t>
            </w:r>
          </w:p>
          <w:p w14:paraId="2A92BD60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5A77CAF7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0B23D52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1  751  342,4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0E75998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1  618  629,2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664D7CA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1  101  233,6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5B7235F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330  234,5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DD4B5D3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636  607,9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4502FF9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660  608,0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34D58DF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6  098  655,6</w:t>
            </w:r>
          </w:p>
        </w:tc>
      </w:tr>
      <w:tr w:rsidR="00A508CC" w:rsidRPr="004B5E89" w14:paraId="3F063E66" w14:textId="77777777" w:rsidTr="000C2DCB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9E12E" w14:textId="77777777" w:rsidR="00A508CC" w:rsidRPr="00DD061E" w:rsidRDefault="00A508CC" w:rsidP="00A508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8298" w14:textId="77777777" w:rsidR="00A508CC" w:rsidRPr="00DD061E" w:rsidRDefault="00A508CC" w:rsidP="00A508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200ED5D1" w14:textId="77777777" w:rsidR="00A508CC" w:rsidRPr="00DD061E" w:rsidRDefault="00A508CC" w:rsidP="00A508CC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42D692C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D28AA4F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C1A4CC6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8002AFC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97DE47B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DB321D7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5C26292B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</w:tr>
      <w:tr w:rsidR="00DD061E" w:rsidRPr="004B5E89" w14:paraId="3113660F" w14:textId="77777777" w:rsidTr="000C2DCB">
        <w:trPr>
          <w:trHeight w:val="20"/>
        </w:trPr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4987B" w14:textId="77777777" w:rsidR="00DD061E" w:rsidRPr="00DD061E" w:rsidRDefault="00DD061E" w:rsidP="00DD06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AA72F" w14:textId="77777777" w:rsidR="00DD061E" w:rsidRPr="00DD061E" w:rsidRDefault="00DD061E" w:rsidP="00DD061E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45DCA3B2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C80B39D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1  751  342,4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077609B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1  618  629,2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EC1FA97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1  101  233,6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2B75C5B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330  234,5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6F5EDF4E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636  607,9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5A9A1C8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660  608,0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7B0459A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6  098  655,6</w:t>
            </w:r>
          </w:p>
        </w:tc>
        <w:tc>
          <w:tcPr>
            <w:tcW w:w="428" w:type="dxa"/>
          </w:tcPr>
          <w:p w14:paraId="406B1DE1" w14:textId="77777777" w:rsidR="00DD061E" w:rsidRPr="004B5E89" w:rsidRDefault="00DD061E" w:rsidP="00DD061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14:paraId="6866212B" w14:textId="77777777" w:rsidR="00DD061E" w:rsidRPr="004B5E89" w:rsidRDefault="00DD061E" w:rsidP="00DD061E">
            <w:pPr>
              <w:rPr>
                <w:color w:val="FF0000"/>
                <w:sz w:val="20"/>
                <w:szCs w:val="20"/>
              </w:rPr>
            </w:pPr>
          </w:p>
        </w:tc>
      </w:tr>
      <w:tr w:rsidR="00DD061E" w:rsidRPr="004B5E89" w14:paraId="486F9FDF" w14:textId="77777777" w:rsidTr="000C2DCB">
        <w:trPr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F1574" w14:textId="77777777" w:rsidR="00DD061E" w:rsidRPr="00DD061E" w:rsidRDefault="00DD061E" w:rsidP="00DD061E">
            <w:pPr>
              <w:jc w:val="center"/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1.4</w:t>
            </w:r>
          </w:p>
          <w:p w14:paraId="1F26F256" w14:textId="77777777" w:rsidR="00DD061E" w:rsidRPr="00DD061E" w:rsidRDefault="00DD061E" w:rsidP="00DD061E">
            <w:pPr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B9600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Подпрограмма 5</w:t>
            </w:r>
          </w:p>
          <w:p w14:paraId="07263FCA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6169EE4A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7E778C8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9  833  685,5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61159B6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10  950  898,3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2AB78C8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11  109  343,1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7454615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10  433  228,8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279E5AAA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10  625  949,2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108E6BB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11  332  462,5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D884589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64  285  567,4</w:t>
            </w:r>
          </w:p>
        </w:tc>
        <w:tc>
          <w:tcPr>
            <w:tcW w:w="428" w:type="dxa"/>
          </w:tcPr>
          <w:p w14:paraId="7FE07C0C" w14:textId="77777777" w:rsidR="00DD061E" w:rsidRPr="004B5E89" w:rsidRDefault="00DD061E" w:rsidP="00DD061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14:paraId="6203D783" w14:textId="77777777" w:rsidR="00DD061E" w:rsidRPr="004B5E89" w:rsidRDefault="00DD061E" w:rsidP="00DD061E">
            <w:pPr>
              <w:rPr>
                <w:color w:val="FF0000"/>
                <w:sz w:val="20"/>
                <w:szCs w:val="20"/>
              </w:rPr>
            </w:pPr>
          </w:p>
        </w:tc>
      </w:tr>
      <w:tr w:rsidR="00A508CC" w:rsidRPr="004B5E89" w14:paraId="4D5C3C00" w14:textId="77777777" w:rsidTr="000C2DCB">
        <w:trPr>
          <w:trHeight w:val="20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4FB56" w14:textId="77777777" w:rsidR="00A508CC" w:rsidRPr="004B5E89" w:rsidRDefault="00A508CC" w:rsidP="00A508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AFD77" w14:textId="77777777" w:rsidR="00A508CC" w:rsidRPr="004B5E89" w:rsidRDefault="00A508CC" w:rsidP="00A508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321A9560" w14:textId="77777777" w:rsidR="00A508CC" w:rsidRPr="00DD061E" w:rsidRDefault="00A508CC" w:rsidP="00A508CC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0E140DE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C8258F2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F9AFCA7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7DB6A1D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7828D0A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6697C72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07D7E3A8" w14:textId="77777777" w:rsidR="00A508CC" w:rsidRPr="00DD061E" w:rsidRDefault="00A508CC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428" w:type="dxa"/>
          </w:tcPr>
          <w:p w14:paraId="00454707" w14:textId="77777777" w:rsidR="00A508CC" w:rsidRPr="004B5E89" w:rsidRDefault="00A508CC" w:rsidP="00A508C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14:paraId="7CC28459" w14:textId="77777777" w:rsidR="00A508CC" w:rsidRPr="004B5E89" w:rsidRDefault="00A508CC" w:rsidP="00A508CC">
            <w:pPr>
              <w:rPr>
                <w:color w:val="FF0000"/>
                <w:sz w:val="20"/>
                <w:szCs w:val="20"/>
              </w:rPr>
            </w:pPr>
          </w:p>
        </w:tc>
      </w:tr>
      <w:tr w:rsidR="00DD061E" w:rsidRPr="004B5E89" w14:paraId="02CB96F9" w14:textId="77777777" w:rsidTr="000C2DCB">
        <w:trPr>
          <w:trHeight w:val="20"/>
        </w:trPr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A2FD" w14:textId="77777777" w:rsidR="00DD061E" w:rsidRPr="004B5E89" w:rsidRDefault="00DD061E" w:rsidP="00DD061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7BFB0" w14:textId="77777777" w:rsidR="00DD061E" w:rsidRPr="004B5E89" w:rsidRDefault="00DD061E" w:rsidP="00DD061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14:paraId="7161C5D6" w14:textId="77777777" w:rsidR="00DD061E" w:rsidRPr="00DD061E" w:rsidRDefault="00DD061E" w:rsidP="00DD061E">
            <w:pPr>
              <w:rPr>
                <w:spacing w:val="-2"/>
                <w:sz w:val="20"/>
                <w:szCs w:val="20"/>
              </w:rPr>
            </w:pPr>
            <w:r w:rsidRPr="00DD061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4EEF892B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9  833  685,5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566E1C26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10  950  898,3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593ABC5D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11  109  343,1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3D591E77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10  433  228,8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1EF29D8A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10  625  949,2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5C927698" w14:textId="77777777" w:rsidR="00DD061E" w:rsidRPr="00DD061E" w:rsidRDefault="00DD061E" w:rsidP="00DD061E">
            <w:pPr>
              <w:jc w:val="right"/>
              <w:rPr>
                <w:spacing w:val="-6"/>
                <w:sz w:val="18"/>
                <w:szCs w:val="18"/>
              </w:rPr>
            </w:pPr>
            <w:r w:rsidRPr="00DD061E">
              <w:rPr>
                <w:spacing w:val="-6"/>
                <w:sz w:val="18"/>
                <w:szCs w:val="18"/>
              </w:rPr>
              <w:t>11  332  462,5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14:paraId="79DC9FA6" w14:textId="77777777" w:rsidR="00DD061E" w:rsidRPr="00DD061E" w:rsidRDefault="00DD061E" w:rsidP="00DD061E">
            <w:pPr>
              <w:jc w:val="right"/>
              <w:rPr>
                <w:spacing w:val="-2"/>
                <w:sz w:val="18"/>
                <w:szCs w:val="18"/>
              </w:rPr>
            </w:pPr>
            <w:r w:rsidRPr="00DD061E">
              <w:rPr>
                <w:spacing w:val="-2"/>
                <w:sz w:val="18"/>
                <w:szCs w:val="18"/>
              </w:rPr>
              <w:t>64  285  567,4</w:t>
            </w:r>
          </w:p>
        </w:tc>
        <w:tc>
          <w:tcPr>
            <w:tcW w:w="428" w:type="dxa"/>
          </w:tcPr>
          <w:p w14:paraId="1FE59BDE" w14:textId="77777777" w:rsidR="00DD061E" w:rsidRPr="00DD061E" w:rsidRDefault="00DD061E" w:rsidP="00DD061E">
            <w:pPr>
              <w:rPr>
                <w:sz w:val="20"/>
                <w:szCs w:val="20"/>
              </w:rPr>
            </w:pPr>
            <w:r w:rsidRPr="00DD061E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8" w:type="dxa"/>
          </w:tcPr>
          <w:p w14:paraId="4699512A" w14:textId="77777777" w:rsidR="00DD061E" w:rsidRPr="004B5E89" w:rsidRDefault="00DD061E" w:rsidP="00DD061E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76B7259" w14:textId="77777777" w:rsidR="00D342C9" w:rsidRPr="004B5E89" w:rsidRDefault="00D342C9" w:rsidP="0063340E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14:paraId="500E9A66" w14:textId="77777777" w:rsidR="00160A3B" w:rsidRPr="00DD061E" w:rsidRDefault="00F86D7D" w:rsidP="00B538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D061E">
        <w:t>1</w:t>
      </w:r>
      <w:r w:rsidR="00D129A0" w:rsidRPr="00DD061E">
        <w:t>.</w:t>
      </w:r>
      <w:r w:rsidR="00DD061E" w:rsidRPr="00DD061E">
        <w:t>4</w:t>
      </w:r>
      <w:r w:rsidR="001E173B" w:rsidRPr="00DD061E">
        <w:t>.</w:t>
      </w:r>
      <w:r w:rsidR="00160A3B" w:rsidRPr="00DD061E">
        <w:t xml:space="preserve"> </w:t>
      </w:r>
      <w:r w:rsidR="00160A3B" w:rsidRPr="00DD061E">
        <w:rPr>
          <w:rFonts w:eastAsia="Calibri"/>
          <w:lang w:eastAsia="en-US"/>
        </w:rPr>
        <w:t xml:space="preserve">В подразделе </w:t>
      </w:r>
      <w:r w:rsidR="00693FE4" w:rsidRPr="00DD061E">
        <w:rPr>
          <w:rFonts w:eastAsia="Calibri"/>
          <w:lang w:eastAsia="en-US"/>
        </w:rPr>
        <w:t>8</w:t>
      </w:r>
      <w:r w:rsidR="00160A3B" w:rsidRPr="00DD061E">
        <w:rPr>
          <w:rFonts w:eastAsia="Calibri"/>
          <w:lang w:eastAsia="en-US"/>
        </w:rPr>
        <w:t xml:space="preserve">.1 </w:t>
      </w:r>
      <w:hyperlink r:id="rId16" w:history="1">
        <w:r w:rsidR="00160A3B" w:rsidRPr="00DD061E">
          <w:rPr>
            <w:rFonts w:eastAsia="Calibri"/>
            <w:lang w:eastAsia="en-US"/>
          </w:rPr>
          <w:t>раздела</w:t>
        </w:r>
      </w:hyperlink>
      <w:r w:rsidR="00160A3B" w:rsidRPr="00DD061E">
        <w:rPr>
          <w:rFonts w:eastAsia="Calibri"/>
          <w:lang w:eastAsia="en-US"/>
        </w:rPr>
        <w:t xml:space="preserve"> </w:t>
      </w:r>
      <w:r w:rsidR="00693FE4" w:rsidRPr="00DD061E">
        <w:rPr>
          <w:rFonts w:eastAsia="Calibri"/>
          <w:lang w:eastAsia="en-US"/>
        </w:rPr>
        <w:t>8</w:t>
      </w:r>
      <w:r w:rsidR="00E178D0" w:rsidRPr="00DD061E">
        <w:rPr>
          <w:rFonts w:eastAsia="Calibri"/>
          <w:lang w:eastAsia="en-US"/>
        </w:rPr>
        <w:t xml:space="preserve"> </w:t>
      </w:r>
      <w:r w:rsidR="00E178D0" w:rsidRPr="00DD061E">
        <w:t>приложения к постановлению</w:t>
      </w:r>
      <w:r w:rsidR="00160A3B" w:rsidRPr="00DD061E">
        <w:rPr>
          <w:rFonts w:eastAsia="Calibri"/>
          <w:lang w:eastAsia="en-US"/>
        </w:rPr>
        <w:t>:</w:t>
      </w:r>
    </w:p>
    <w:p w14:paraId="5B461245" w14:textId="77777777" w:rsidR="001E173B" w:rsidRPr="004B5E89" w:rsidRDefault="00E84A7C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9347DA">
        <w:t>в</w:t>
      </w:r>
      <w:r w:rsidR="001E173B" w:rsidRPr="009347DA">
        <w:t xml:space="preserve"> абзаце первом графы 3 пункта 6 число «</w:t>
      </w:r>
      <w:r w:rsidR="009347DA" w:rsidRPr="009347DA">
        <w:t>346 951 475,6</w:t>
      </w:r>
      <w:r w:rsidR="001E173B" w:rsidRPr="009347DA">
        <w:t xml:space="preserve">» </w:t>
      </w:r>
      <w:r w:rsidR="003715BE" w:rsidRPr="009347DA">
        <w:t xml:space="preserve">заменить </w:t>
      </w:r>
      <w:r w:rsidR="001E173B" w:rsidRPr="009347DA">
        <w:t>число</w:t>
      </w:r>
      <w:r w:rsidR="003715BE" w:rsidRPr="009347DA">
        <w:t>м</w:t>
      </w:r>
      <w:r w:rsidR="001E173B" w:rsidRPr="009347DA">
        <w:t xml:space="preserve"> «</w:t>
      </w:r>
      <w:r w:rsidR="009347DA" w:rsidRPr="009347DA">
        <w:t>344 087 900,2</w:t>
      </w:r>
      <w:r w:rsidR="00047FC7" w:rsidRPr="009347DA">
        <w:t>»;</w:t>
      </w:r>
    </w:p>
    <w:p w14:paraId="2A37CB64" w14:textId="77777777" w:rsidR="00D129A0" w:rsidRPr="009347DA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</w:pPr>
      <w:r w:rsidRPr="009347DA">
        <w:t>в</w:t>
      </w:r>
      <w:r w:rsidR="00D129A0" w:rsidRPr="009347DA">
        <w:t xml:space="preserve"> абзаце втором графы 3 пункта 6 </w:t>
      </w:r>
      <w:r w:rsidR="00D129A0" w:rsidRPr="009347DA">
        <w:rPr>
          <w:szCs w:val="24"/>
        </w:rPr>
        <w:t>число «</w:t>
      </w:r>
      <w:r w:rsidR="009347DA" w:rsidRPr="009347DA">
        <w:rPr>
          <w:szCs w:val="24"/>
        </w:rPr>
        <w:t>30 853 634,3</w:t>
      </w:r>
      <w:r w:rsidR="00D129A0" w:rsidRPr="009347DA">
        <w:rPr>
          <w:szCs w:val="24"/>
        </w:rPr>
        <w:t xml:space="preserve"> заменить числом «</w:t>
      </w:r>
      <w:r w:rsidR="009347DA" w:rsidRPr="009347DA">
        <w:rPr>
          <w:szCs w:val="24"/>
        </w:rPr>
        <w:t>28 082 405,1</w:t>
      </w:r>
      <w:r w:rsidR="00047FC7" w:rsidRPr="009347DA">
        <w:rPr>
          <w:szCs w:val="24"/>
        </w:rPr>
        <w:t>»;</w:t>
      </w:r>
    </w:p>
    <w:p w14:paraId="39828B81" w14:textId="77777777" w:rsidR="001E173B" w:rsidRPr="009347DA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9347DA">
        <w:t>в</w:t>
      </w:r>
      <w:r w:rsidR="001E173B" w:rsidRPr="009347DA">
        <w:t xml:space="preserve"> абзаце </w:t>
      </w:r>
      <w:r w:rsidR="003715BE" w:rsidRPr="009347DA">
        <w:t>третьем</w:t>
      </w:r>
      <w:r w:rsidR="001E173B" w:rsidRPr="009347DA">
        <w:t xml:space="preserve"> графы 3 пункта 6 </w:t>
      </w:r>
      <w:r w:rsidR="001E173B" w:rsidRPr="009347DA">
        <w:rPr>
          <w:szCs w:val="24"/>
        </w:rPr>
        <w:t>число «</w:t>
      </w:r>
      <w:r w:rsidR="009347DA" w:rsidRPr="009347DA">
        <w:rPr>
          <w:szCs w:val="24"/>
        </w:rPr>
        <w:t>44 199 683,5</w:t>
      </w:r>
      <w:r w:rsidR="001E173B" w:rsidRPr="009347DA">
        <w:rPr>
          <w:szCs w:val="24"/>
        </w:rPr>
        <w:t xml:space="preserve">» </w:t>
      </w:r>
      <w:r w:rsidR="003715BE" w:rsidRPr="009347DA">
        <w:rPr>
          <w:szCs w:val="24"/>
        </w:rPr>
        <w:t xml:space="preserve">заменить числом </w:t>
      </w:r>
      <w:r w:rsidR="001E173B" w:rsidRPr="009347DA">
        <w:rPr>
          <w:szCs w:val="24"/>
        </w:rPr>
        <w:t>«</w:t>
      </w:r>
      <w:r w:rsidR="009347DA" w:rsidRPr="009347DA">
        <w:rPr>
          <w:szCs w:val="24"/>
        </w:rPr>
        <w:t>44 107 337,3</w:t>
      </w:r>
      <w:r w:rsidR="00047FC7" w:rsidRPr="009347DA">
        <w:rPr>
          <w:szCs w:val="24"/>
        </w:rPr>
        <w:t>»;</w:t>
      </w:r>
    </w:p>
    <w:p w14:paraId="602E94F9" w14:textId="77777777" w:rsidR="005F7D69" w:rsidRPr="009347DA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9347DA">
        <w:rPr>
          <w:szCs w:val="24"/>
        </w:rPr>
        <w:t>в</w:t>
      </w:r>
      <w:r w:rsidR="005F7D69" w:rsidRPr="009347DA">
        <w:rPr>
          <w:szCs w:val="24"/>
        </w:rPr>
        <w:t xml:space="preserve"> абзаце </w:t>
      </w:r>
      <w:r w:rsidR="00047FC7" w:rsidRPr="009347DA">
        <w:rPr>
          <w:szCs w:val="24"/>
        </w:rPr>
        <w:t>восьмом</w:t>
      </w:r>
      <w:r w:rsidR="005F7D69" w:rsidRPr="009347DA">
        <w:rPr>
          <w:szCs w:val="24"/>
        </w:rPr>
        <w:t xml:space="preserve"> графы 3 пункта 6 число «</w:t>
      </w:r>
      <w:r w:rsidR="009347DA" w:rsidRPr="009347DA">
        <w:rPr>
          <w:szCs w:val="24"/>
        </w:rPr>
        <w:t>62 530 081,4</w:t>
      </w:r>
      <w:r w:rsidR="005F7D69" w:rsidRPr="009347DA">
        <w:rPr>
          <w:szCs w:val="24"/>
        </w:rPr>
        <w:t>» заменить числом «</w:t>
      </w:r>
      <w:r w:rsidR="009347DA" w:rsidRPr="009347DA">
        <w:rPr>
          <w:szCs w:val="24"/>
        </w:rPr>
        <w:t>59 666 506,0</w:t>
      </w:r>
      <w:r w:rsidR="00047FC7" w:rsidRPr="009347DA">
        <w:rPr>
          <w:szCs w:val="24"/>
        </w:rPr>
        <w:t>»;</w:t>
      </w:r>
    </w:p>
    <w:p w14:paraId="76160EBD" w14:textId="77777777" w:rsidR="00047FC7" w:rsidRPr="004B5E89" w:rsidRDefault="00047FC7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9347DA">
        <w:rPr>
          <w:szCs w:val="24"/>
        </w:rPr>
        <w:t>в абзаце девятом графы 3 пункта 6 число «</w:t>
      </w:r>
      <w:r w:rsidR="009347DA" w:rsidRPr="009347DA">
        <w:rPr>
          <w:szCs w:val="24"/>
        </w:rPr>
        <w:t>11 279 265,4</w:t>
      </w:r>
      <w:r w:rsidRPr="009347DA">
        <w:rPr>
          <w:szCs w:val="24"/>
        </w:rPr>
        <w:t>» заменить числом «</w:t>
      </w:r>
      <w:r w:rsidR="009347DA" w:rsidRPr="009347DA">
        <w:rPr>
          <w:szCs w:val="24"/>
        </w:rPr>
        <w:t>8 508 036,2</w:t>
      </w:r>
      <w:r w:rsidRPr="009347DA">
        <w:rPr>
          <w:szCs w:val="24"/>
        </w:rPr>
        <w:t>»;</w:t>
      </w:r>
    </w:p>
    <w:p w14:paraId="47405348" w14:textId="77777777" w:rsidR="00047FC7" w:rsidRPr="004B5E89" w:rsidRDefault="00047FC7" w:rsidP="009637B5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0F42F9">
        <w:rPr>
          <w:szCs w:val="24"/>
        </w:rPr>
        <w:t xml:space="preserve">в абзаце </w:t>
      </w:r>
      <w:r w:rsidR="00350A09" w:rsidRPr="000F42F9">
        <w:rPr>
          <w:szCs w:val="24"/>
        </w:rPr>
        <w:t>десятом</w:t>
      </w:r>
      <w:r w:rsidRPr="000F42F9">
        <w:rPr>
          <w:szCs w:val="24"/>
        </w:rPr>
        <w:t xml:space="preserve"> графы 3 пункта 6 число «</w:t>
      </w:r>
      <w:r w:rsidR="000F42F9" w:rsidRPr="000F42F9">
        <w:rPr>
          <w:szCs w:val="24"/>
        </w:rPr>
        <w:t>8 519 068,7</w:t>
      </w:r>
      <w:r w:rsidRPr="000F42F9">
        <w:rPr>
          <w:szCs w:val="24"/>
        </w:rPr>
        <w:t>» заменить числом «</w:t>
      </w:r>
      <w:r w:rsidR="000F42F9" w:rsidRPr="000F42F9">
        <w:rPr>
          <w:szCs w:val="24"/>
        </w:rPr>
        <w:t>8 426 722,5</w:t>
      </w:r>
      <w:r w:rsidRPr="000F42F9">
        <w:rPr>
          <w:szCs w:val="24"/>
        </w:rPr>
        <w:t>»</w:t>
      </w:r>
      <w:r w:rsidR="009637B5">
        <w:rPr>
          <w:szCs w:val="24"/>
        </w:rPr>
        <w:t>.</w:t>
      </w:r>
    </w:p>
    <w:p w14:paraId="09C7DD48" w14:textId="77777777" w:rsidR="00AA2012" w:rsidRPr="009637B5" w:rsidRDefault="00D129A0" w:rsidP="00B53891">
      <w:pPr>
        <w:autoSpaceDE w:val="0"/>
        <w:autoSpaceDN w:val="0"/>
        <w:adjustRightInd w:val="0"/>
        <w:ind w:firstLine="567"/>
        <w:jc w:val="both"/>
      </w:pPr>
      <w:r w:rsidRPr="009637B5">
        <w:t>1.</w:t>
      </w:r>
      <w:r w:rsidR="009637B5" w:rsidRPr="009637B5">
        <w:t>5</w:t>
      </w:r>
      <w:r w:rsidR="00CF07D3" w:rsidRPr="009637B5">
        <w:t>.</w:t>
      </w:r>
      <w:r w:rsidR="00BD172F" w:rsidRPr="009637B5">
        <w:t xml:space="preserve"> </w:t>
      </w:r>
      <w:r w:rsidR="009637B5">
        <w:t>Таблицу п</w:t>
      </w:r>
      <w:r w:rsidR="00E84A7C" w:rsidRPr="009637B5">
        <w:t>роектн</w:t>
      </w:r>
      <w:r w:rsidR="009637B5">
        <w:t>ой</w:t>
      </w:r>
      <w:r w:rsidR="00E84A7C" w:rsidRPr="009637B5">
        <w:t xml:space="preserve"> част</w:t>
      </w:r>
      <w:r w:rsidR="009637B5">
        <w:t>и</w:t>
      </w:r>
      <w:r w:rsidR="00E84A7C" w:rsidRPr="009637B5">
        <w:t xml:space="preserve"> </w:t>
      </w:r>
      <w:r w:rsidR="00BD172F" w:rsidRPr="009637B5">
        <w:rPr>
          <w:rFonts w:eastAsia="Calibri"/>
          <w:lang w:eastAsia="en-US"/>
        </w:rPr>
        <w:t xml:space="preserve">подраздела 8.3 </w:t>
      </w:r>
      <w:hyperlink r:id="rId17" w:history="1">
        <w:r w:rsidR="00BD172F" w:rsidRPr="009637B5">
          <w:rPr>
            <w:rFonts w:eastAsia="Calibri"/>
            <w:lang w:eastAsia="en-US"/>
          </w:rPr>
          <w:t>раздела</w:t>
        </w:r>
      </w:hyperlink>
      <w:r w:rsidR="00BD172F" w:rsidRPr="009637B5">
        <w:rPr>
          <w:rFonts w:eastAsia="Calibri"/>
          <w:lang w:eastAsia="en-US"/>
        </w:rPr>
        <w:t xml:space="preserve"> 8</w:t>
      </w:r>
      <w:r w:rsidR="00BD172F" w:rsidRPr="009637B5">
        <w:t xml:space="preserve"> приложения к постановлению изложить в следующей редакции:</w:t>
      </w:r>
    </w:p>
    <w:p w14:paraId="5380CAC1" w14:textId="77777777" w:rsidR="00CB1829" w:rsidRPr="004B5E89" w:rsidRDefault="00CB1829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72D5FC85" wp14:editId="16457CFF">
                <wp:simplePos x="0" y="0"/>
                <wp:positionH relativeFrom="leftMargin">
                  <wp:posOffset>816610</wp:posOffset>
                </wp:positionH>
                <wp:positionV relativeFrom="paragraph">
                  <wp:posOffset>163195</wp:posOffset>
                </wp:positionV>
                <wp:extent cx="228600" cy="3238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19908" w14:textId="77777777" w:rsidR="004A28C9" w:rsidRDefault="004A28C9" w:rsidP="00CB182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D5FC85" id="Надпись 3" o:spid="_x0000_s1031" type="#_x0000_t202" style="position:absolute;left:0;text-align:left;margin-left:64.3pt;margin-top:12.85pt;width:18pt;height:25.5pt;flip:x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" stroked="f">
                <v:textbox>
                  <w:txbxContent>
                    <w:p w14:paraId="04019908" w14:textId="77777777" w:rsidR="004A28C9" w:rsidRDefault="004A28C9" w:rsidP="00CB182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102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533"/>
        <w:gridCol w:w="1307"/>
        <w:gridCol w:w="1238"/>
        <w:gridCol w:w="682"/>
        <w:gridCol w:w="568"/>
        <w:gridCol w:w="818"/>
        <w:gridCol w:w="873"/>
        <w:gridCol w:w="1028"/>
        <w:gridCol w:w="707"/>
        <w:gridCol w:w="709"/>
        <w:gridCol w:w="709"/>
        <w:gridCol w:w="709"/>
        <w:gridCol w:w="668"/>
        <w:gridCol w:w="750"/>
        <w:gridCol w:w="851"/>
        <w:gridCol w:w="1106"/>
      </w:tblGrid>
      <w:tr w:rsidR="009637B5" w:rsidRPr="009637B5" w14:paraId="3D8884A4" w14:textId="77777777" w:rsidTr="00EE3C91">
        <w:trPr>
          <w:cantSplit/>
          <w:trHeight w:val="1220"/>
        </w:trPr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F1F6A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 xml:space="preserve">№ </w:t>
            </w:r>
          </w:p>
          <w:p w14:paraId="0694DC0F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E7EB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Наименование</w:t>
            </w:r>
          </w:p>
          <w:p w14:paraId="5E2FEC40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30D5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Исполнитель,</w:t>
            </w:r>
          </w:p>
          <w:p w14:paraId="30695690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участник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A9D77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Район</w:t>
            </w:r>
          </w:p>
          <w:p w14:paraId="01E7BF31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Санкт-</w:t>
            </w:r>
          </w:p>
          <w:p w14:paraId="329E6FED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Петербурга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8A8A0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9637B5">
              <w:rPr>
                <w:b/>
                <w:spacing w:val="-2"/>
                <w:sz w:val="18"/>
                <w:szCs w:val="18"/>
              </w:rPr>
              <w:t>Мощ</w:t>
            </w:r>
            <w:r w:rsidR="00F96A93" w:rsidRPr="009637B5">
              <w:rPr>
                <w:b/>
                <w:spacing w:val="-2"/>
                <w:sz w:val="18"/>
                <w:szCs w:val="18"/>
              </w:rPr>
              <w:t>-но</w:t>
            </w:r>
            <w:r w:rsidRPr="009637B5">
              <w:rPr>
                <w:b/>
                <w:spacing w:val="-2"/>
                <w:sz w:val="18"/>
                <w:szCs w:val="18"/>
              </w:rPr>
              <w:t>сть</w:t>
            </w:r>
            <w:proofErr w:type="spellEnd"/>
            <w:proofErr w:type="gramEnd"/>
          </w:p>
          <w:p w14:paraId="2FA9BE38" w14:textId="77777777" w:rsidR="00CB1829" w:rsidRPr="009637B5" w:rsidRDefault="00CB1829" w:rsidP="00F96A93">
            <w:pPr>
              <w:ind w:left="-59" w:right="-33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337C0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Вид работ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E7D38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 xml:space="preserve">Срок </w:t>
            </w:r>
          </w:p>
          <w:p w14:paraId="3F069739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9637B5">
              <w:rPr>
                <w:b/>
                <w:spacing w:val="-2"/>
                <w:sz w:val="18"/>
                <w:szCs w:val="18"/>
              </w:rPr>
              <w:t>выполне-ния</w:t>
            </w:r>
            <w:proofErr w:type="spellEnd"/>
            <w:proofErr w:type="gramEnd"/>
            <w:r w:rsidRPr="009637B5">
              <w:rPr>
                <w:b/>
                <w:spacing w:val="-2"/>
                <w:sz w:val="18"/>
                <w:szCs w:val="18"/>
              </w:rPr>
              <w:t xml:space="preserve"> </w:t>
            </w:r>
          </w:p>
          <w:p w14:paraId="7AE4434A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работ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66911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Общий объем расходов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97C55" w14:textId="77777777" w:rsidR="00CB1829" w:rsidRPr="009637B5" w:rsidRDefault="00CB1829" w:rsidP="00F96A93">
            <w:pPr>
              <w:ind w:left="-23" w:right="-39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 xml:space="preserve">Источник </w:t>
            </w:r>
            <w:proofErr w:type="spellStart"/>
            <w:r w:rsidRPr="009637B5">
              <w:rPr>
                <w:b/>
                <w:spacing w:val="-2"/>
                <w:sz w:val="18"/>
                <w:szCs w:val="18"/>
              </w:rPr>
              <w:t>финанси</w:t>
            </w:r>
            <w:r w:rsidR="00F96A93" w:rsidRPr="009637B5">
              <w:rPr>
                <w:b/>
                <w:spacing w:val="-2"/>
                <w:sz w:val="18"/>
                <w:szCs w:val="18"/>
              </w:rPr>
              <w:t>-</w:t>
            </w:r>
            <w:r w:rsidRPr="009637B5">
              <w:rPr>
                <w:b/>
                <w:spacing w:val="-2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837A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 xml:space="preserve">Срок реализации и объем финансирования </w:t>
            </w:r>
            <w:r w:rsidR="00C56443">
              <w:rPr>
                <w:b/>
                <w:spacing w:val="-2"/>
                <w:sz w:val="18"/>
                <w:szCs w:val="18"/>
              </w:rPr>
              <w:br/>
            </w:r>
            <w:r w:rsidRPr="009637B5">
              <w:rPr>
                <w:b/>
                <w:spacing w:val="-2"/>
                <w:sz w:val="18"/>
                <w:szCs w:val="18"/>
              </w:rPr>
              <w:t>по годам, тыс.руб.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79471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6AAF0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r w:rsidRPr="009637B5">
              <w:rPr>
                <w:b/>
                <w:spacing w:val="-2"/>
                <w:sz w:val="18"/>
                <w:szCs w:val="18"/>
              </w:rPr>
              <w:t>Наименова</w:t>
            </w:r>
            <w:r w:rsidR="00EE3C91">
              <w:rPr>
                <w:b/>
                <w:spacing w:val="-2"/>
                <w:sz w:val="18"/>
                <w:szCs w:val="18"/>
              </w:rPr>
              <w:t>-</w:t>
            </w:r>
            <w:r w:rsidRPr="009637B5">
              <w:rPr>
                <w:b/>
                <w:spacing w:val="-2"/>
                <w:sz w:val="18"/>
                <w:szCs w:val="18"/>
              </w:rPr>
              <w:t>ние</w:t>
            </w:r>
            <w:proofErr w:type="spellEnd"/>
            <w:r w:rsidRPr="009637B5">
              <w:rPr>
                <w:b/>
                <w:spacing w:val="-2"/>
                <w:sz w:val="18"/>
                <w:szCs w:val="18"/>
              </w:rPr>
              <w:t xml:space="preserve"> целевого показателя, индикатора, </w:t>
            </w:r>
            <w:r w:rsidRPr="009637B5">
              <w:rPr>
                <w:b/>
                <w:spacing w:val="-2"/>
                <w:sz w:val="18"/>
                <w:szCs w:val="18"/>
              </w:rPr>
              <w:br/>
              <w:t xml:space="preserve">на достижение которых оказывает влияние реализация </w:t>
            </w:r>
            <w:proofErr w:type="spellStart"/>
            <w:r w:rsidRPr="009637B5">
              <w:rPr>
                <w:b/>
                <w:spacing w:val="-2"/>
                <w:sz w:val="18"/>
                <w:szCs w:val="18"/>
              </w:rPr>
              <w:t>мероприя</w:t>
            </w:r>
            <w:r w:rsidR="00EE3C91">
              <w:rPr>
                <w:b/>
                <w:spacing w:val="-2"/>
                <w:sz w:val="18"/>
                <w:szCs w:val="18"/>
              </w:rPr>
              <w:t>-</w:t>
            </w:r>
            <w:r w:rsidRPr="009637B5">
              <w:rPr>
                <w:b/>
                <w:spacing w:val="-2"/>
                <w:sz w:val="18"/>
                <w:szCs w:val="18"/>
              </w:rPr>
              <w:t>тия</w:t>
            </w:r>
            <w:proofErr w:type="spellEnd"/>
          </w:p>
        </w:tc>
      </w:tr>
      <w:tr w:rsidR="009637B5" w:rsidRPr="009637B5" w14:paraId="79512C4D" w14:textId="77777777" w:rsidTr="00EE3C91">
        <w:trPr>
          <w:cantSplit/>
          <w:trHeight w:val="20"/>
        </w:trPr>
        <w:tc>
          <w:tcPr>
            <w:tcW w:w="3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55E0C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5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5BD5D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E6BCE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AA190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50874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1F646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1B4BE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FCAA6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DEBD1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C7C88" w14:textId="77777777" w:rsidR="009637B5" w:rsidRPr="009637B5" w:rsidRDefault="009637B5" w:rsidP="009637B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637B5">
              <w:rPr>
                <w:b/>
                <w:spacing w:val="-2"/>
                <w:sz w:val="18"/>
              </w:rPr>
              <w:t>2026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22B72" w14:textId="77777777" w:rsidR="009637B5" w:rsidRPr="009637B5" w:rsidRDefault="009637B5" w:rsidP="009637B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637B5">
              <w:rPr>
                <w:b/>
                <w:spacing w:val="-2"/>
                <w:sz w:val="18"/>
              </w:rPr>
              <w:t>2027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99D8A" w14:textId="77777777" w:rsidR="009637B5" w:rsidRPr="009637B5" w:rsidRDefault="009637B5" w:rsidP="009637B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637B5">
              <w:rPr>
                <w:b/>
                <w:spacing w:val="-2"/>
                <w:sz w:val="18"/>
              </w:rPr>
              <w:t>2028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D8AE6" w14:textId="77777777" w:rsidR="009637B5" w:rsidRPr="009637B5" w:rsidRDefault="009637B5" w:rsidP="009637B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637B5">
              <w:rPr>
                <w:b/>
                <w:spacing w:val="-2"/>
                <w:sz w:val="18"/>
              </w:rPr>
              <w:t>2029 г.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69C9A" w14:textId="77777777" w:rsidR="009637B5" w:rsidRPr="009637B5" w:rsidRDefault="009637B5" w:rsidP="009637B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637B5">
              <w:rPr>
                <w:b/>
                <w:spacing w:val="-2"/>
                <w:sz w:val="18"/>
              </w:rPr>
              <w:t>2030 г.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2B44F" w14:textId="77777777" w:rsidR="009637B5" w:rsidRPr="009637B5" w:rsidRDefault="009637B5" w:rsidP="009637B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9637B5">
              <w:rPr>
                <w:b/>
                <w:spacing w:val="-2"/>
                <w:sz w:val="18"/>
              </w:rPr>
              <w:t>2031 г.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C17E9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E1DFC" w14:textId="77777777" w:rsidR="009637B5" w:rsidRPr="009637B5" w:rsidRDefault="009637B5" w:rsidP="009637B5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</w:tr>
    </w:tbl>
    <w:p w14:paraId="3A1D8B6C" w14:textId="77777777" w:rsidR="00CB1829" w:rsidRPr="009637B5" w:rsidRDefault="00CB1829" w:rsidP="00F96A93">
      <w:pPr>
        <w:spacing w:line="14" w:lineRule="exact"/>
        <w:contextualSpacing/>
        <w:rPr>
          <w:b/>
          <w:sz w:val="18"/>
          <w:szCs w:val="18"/>
        </w:rPr>
      </w:pPr>
    </w:p>
    <w:tbl>
      <w:tblPr>
        <w:tblW w:w="562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1542"/>
        <w:gridCol w:w="1278"/>
        <w:gridCol w:w="1276"/>
        <w:gridCol w:w="708"/>
        <w:gridCol w:w="569"/>
        <w:gridCol w:w="709"/>
        <w:gridCol w:w="992"/>
        <w:gridCol w:w="993"/>
        <w:gridCol w:w="708"/>
        <w:gridCol w:w="709"/>
        <w:gridCol w:w="709"/>
        <w:gridCol w:w="709"/>
        <w:gridCol w:w="708"/>
        <w:gridCol w:w="709"/>
        <w:gridCol w:w="851"/>
        <w:gridCol w:w="1134"/>
        <w:gridCol w:w="1187"/>
        <w:gridCol w:w="290"/>
      </w:tblGrid>
      <w:tr w:rsidR="00EE3C91" w:rsidRPr="009637B5" w14:paraId="2E57074D" w14:textId="77777777" w:rsidTr="00EE3C91">
        <w:trPr>
          <w:gridAfter w:val="2"/>
          <w:wAfter w:w="1477" w:type="dxa"/>
          <w:trHeight w:val="20"/>
          <w:tblHeader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A750B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8F36C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F5A91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22878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75B7C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805C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21ADF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A17E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95FB9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A2D46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B3F2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 xml:space="preserve">11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F267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628B2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EEE3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0331D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59F4C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D168D" w14:textId="77777777" w:rsidR="00CB1829" w:rsidRPr="009637B5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17</w:t>
            </w:r>
          </w:p>
        </w:tc>
      </w:tr>
      <w:tr w:rsidR="004B5E89" w:rsidRPr="004B5E89" w14:paraId="693181A9" w14:textId="77777777" w:rsidTr="00EE3C91">
        <w:trPr>
          <w:gridAfter w:val="2"/>
          <w:wAfter w:w="1477" w:type="dxa"/>
          <w:trHeight w:val="207"/>
        </w:trPr>
        <w:tc>
          <w:tcPr>
            <w:tcW w:w="14596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FD3E9" w14:textId="77777777" w:rsidR="00CB1829" w:rsidRPr="009637B5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9637B5">
              <w:rPr>
                <w:b/>
                <w:spacing w:val="-2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4B5E89" w:rsidRPr="004B5E89" w14:paraId="08EAECE0" w14:textId="77777777" w:rsidTr="00EE3C91">
        <w:trPr>
          <w:gridAfter w:val="2"/>
          <w:wAfter w:w="1477" w:type="dxa"/>
          <w:trHeight w:val="220"/>
        </w:trPr>
        <w:tc>
          <w:tcPr>
            <w:tcW w:w="14596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81F71" w14:textId="77777777" w:rsidR="00CB1829" w:rsidRPr="004B5E89" w:rsidRDefault="00CB1829" w:rsidP="001529D9">
            <w:pPr>
              <w:rPr>
                <w:color w:val="FF0000"/>
                <w:sz w:val="18"/>
                <w:szCs w:val="18"/>
              </w:rPr>
            </w:pPr>
          </w:p>
        </w:tc>
      </w:tr>
      <w:tr w:rsidR="00EE3C91" w:rsidRPr="004B5E89" w14:paraId="2E6F9A0F" w14:textId="77777777" w:rsidTr="00EE3C91">
        <w:trPr>
          <w:gridAfter w:val="2"/>
          <w:wAfter w:w="1477" w:type="dxa"/>
          <w:trHeight w:val="20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F10B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637B5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4F827" w14:textId="77777777" w:rsidR="009637B5" w:rsidRPr="009637B5" w:rsidRDefault="009637B5" w:rsidP="009637B5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 xml:space="preserve">Проектирование строительства и (или) реконструкции </w:t>
            </w:r>
            <w:r w:rsidRPr="009637B5">
              <w:rPr>
                <w:spacing w:val="-2"/>
                <w:sz w:val="16"/>
                <w:szCs w:val="22"/>
              </w:rPr>
              <w:lastRenderedPageBreak/>
              <w:t>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0E31C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57514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933D2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5B191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9DCF2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2020 - 2026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DFE84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9D62F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AA6CF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29 552,6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E35F4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8BAEB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784C9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E14CB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A0AA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06954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29 552,6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5B7F9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 xml:space="preserve">ЦП 1, ЦП 2, </w:t>
            </w:r>
            <w:r w:rsidR="001F156D">
              <w:rPr>
                <w:spacing w:val="-2"/>
                <w:sz w:val="16"/>
                <w:szCs w:val="22"/>
              </w:rPr>
              <w:br/>
            </w:r>
            <w:r w:rsidRPr="009637B5">
              <w:rPr>
                <w:spacing w:val="-2"/>
                <w:sz w:val="16"/>
                <w:szCs w:val="22"/>
              </w:rPr>
              <w:t xml:space="preserve">И 1.1, И 1.2 </w:t>
            </w:r>
          </w:p>
        </w:tc>
      </w:tr>
      <w:tr w:rsidR="00EE3C91" w:rsidRPr="004B5E89" w14:paraId="5B105732" w14:textId="77777777" w:rsidTr="00EE3C91">
        <w:trPr>
          <w:gridAfter w:val="2"/>
          <w:wAfter w:w="1477" w:type="dxa"/>
          <w:trHeight w:val="20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5F9AF" w14:textId="77777777" w:rsidR="009637B5" w:rsidRPr="009637B5" w:rsidRDefault="009637B5" w:rsidP="009637B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637B5">
              <w:rPr>
                <w:spacing w:val="-2"/>
                <w:sz w:val="16"/>
                <w:szCs w:val="22"/>
              </w:rPr>
              <w:lastRenderedPageBreak/>
              <w:t>1.2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865F2" w14:textId="77777777" w:rsidR="009637B5" w:rsidRPr="009637B5" w:rsidRDefault="009637B5" w:rsidP="009637B5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9637B5">
              <w:rPr>
                <w:spacing w:val="-2"/>
                <w:sz w:val="16"/>
                <w:szCs w:val="22"/>
              </w:rPr>
              <w:t>Строительство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BD7AB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КЭиИО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A48D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E5824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82949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49594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2021 - 2029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B5A95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EDDDE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28263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137 274,0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E9CE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269 617,7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5583" w14:textId="77777777" w:rsidR="009637B5" w:rsidRPr="009637B5" w:rsidRDefault="009637B5" w:rsidP="009637B5">
            <w:pPr>
              <w:spacing w:line="229" w:lineRule="auto"/>
              <w:jc w:val="center"/>
              <w:rPr>
                <w:color w:val="000000"/>
                <w:spacing w:val="-6"/>
                <w:sz w:val="16"/>
              </w:rPr>
            </w:pPr>
            <w:r w:rsidRPr="009637B5">
              <w:rPr>
                <w:color w:val="000000"/>
                <w:spacing w:val="-6"/>
                <w:sz w:val="16"/>
              </w:rPr>
              <w:t>414 907,1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B359D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798 466,1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4BC9F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511E0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BB0CA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1 620 264,9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A1D3B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ЦП 1, ЦП 2, </w:t>
            </w:r>
            <w:r w:rsidR="001F156D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И 1.1, И 1.2 </w:t>
            </w:r>
          </w:p>
        </w:tc>
      </w:tr>
      <w:tr w:rsidR="00EE3C91" w:rsidRPr="004B5E89" w14:paraId="1B55C6A8" w14:textId="77777777" w:rsidTr="00EE3C91">
        <w:trPr>
          <w:gridAfter w:val="2"/>
          <w:wAfter w:w="1477" w:type="dxa"/>
          <w:trHeight w:val="20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DEF42" w14:textId="77777777" w:rsidR="009637B5" w:rsidRPr="001F156D" w:rsidRDefault="009637B5" w:rsidP="009637B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F156D">
              <w:rPr>
                <w:spacing w:val="-2"/>
                <w:sz w:val="16"/>
                <w:szCs w:val="22"/>
              </w:rPr>
              <w:t>1.3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8580" w14:textId="77777777" w:rsidR="009637B5" w:rsidRPr="001F156D" w:rsidRDefault="009637B5" w:rsidP="00EE3C91">
            <w:pPr>
              <w:spacing w:line="229" w:lineRule="auto"/>
              <w:rPr>
                <w:spacing w:val="-2"/>
                <w:sz w:val="16"/>
              </w:rPr>
            </w:pPr>
            <w:r w:rsidRPr="001F156D">
              <w:rPr>
                <w:spacing w:val="-2"/>
                <w:sz w:val="16"/>
                <w:szCs w:val="22"/>
              </w:rPr>
              <w:t>Субсидии АО «ТЭК СПб». Строительство</w:t>
            </w:r>
            <w:r w:rsidRPr="001F156D">
              <w:rPr>
                <w:spacing w:val="-2"/>
                <w:sz w:val="16"/>
                <w:szCs w:val="22"/>
              </w:rPr>
              <w:br/>
              <w:t xml:space="preserve"> и реконструкция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E6721" w14:textId="77777777" w:rsidR="009637B5" w:rsidRPr="001F156D" w:rsidRDefault="009637B5" w:rsidP="009637B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F156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7188E" w14:textId="77777777" w:rsidR="009637B5" w:rsidRPr="001F156D" w:rsidRDefault="009637B5" w:rsidP="009637B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5E8F0" w14:textId="77777777" w:rsidR="009637B5" w:rsidRPr="001F156D" w:rsidRDefault="009637B5" w:rsidP="009637B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F156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61894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9B3FD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E306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4F84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8232" w14:textId="77777777" w:rsidR="009637B5" w:rsidRPr="001F156D" w:rsidRDefault="009637B5" w:rsidP="001F156D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1F156D">
              <w:rPr>
                <w:color w:val="000000"/>
                <w:spacing w:val="-8"/>
                <w:sz w:val="16"/>
              </w:rPr>
              <w:t>5 309 712,7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EB31F" w14:textId="77777777" w:rsidR="009637B5" w:rsidRPr="001F156D" w:rsidRDefault="009637B5" w:rsidP="001F156D">
            <w:pPr>
              <w:spacing w:line="229" w:lineRule="auto"/>
              <w:ind w:left="-47"/>
              <w:jc w:val="center"/>
              <w:rPr>
                <w:color w:val="000000"/>
                <w:spacing w:val="-8"/>
                <w:sz w:val="16"/>
              </w:rPr>
            </w:pPr>
            <w:r w:rsidRPr="001F156D">
              <w:rPr>
                <w:color w:val="000000"/>
                <w:spacing w:val="-8"/>
                <w:sz w:val="16"/>
              </w:rPr>
              <w:t>4 412 885,2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A88F2" w14:textId="77777777" w:rsidR="009637B5" w:rsidRPr="001F156D" w:rsidRDefault="009637B5" w:rsidP="001F156D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1F156D">
              <w:rPr>
                <w:color w:val="000000"/>
                <w:spacing w:val="-8"/>
                <w:sz w:val="16"/>
              </w:rPr>
              <w:t>6 104 676,2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4A035" w14:textId="77777777" w:rsidR="009637B5" w:rsidRPr="001F156D" w:rsidRDefault="009637B5" w:rsidP="001F156D">
            <w:pPr>
              <w:spacing w:line="229" w:lineRule="auto"/>
              <w:ind w:left="-24"/>
              <w:jc w:val="center"/>
              <w:rPr>
                <w:color w:val="000000"/>
                <w:spacing w:val="-8"/>
                <w:sz w:val="16"/>
              </w:rPr>
            </w:pPr>
            <w:r w:rsidRPr="001F156D">
              <w:rPr>
                <w:color w:val="000000"/>
                <w:spacing w:val="-8"/>
                <w:sz w:val="16"/>
              </w:rPr>
              <w:t>6 362 856,2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2C122" w14:textId="77777777" w:rsidR="009637B5" w:rsidRPr="001F156D" w:rsidRDefault="009637B5" w:rsidP="001F156D">
            <w:pPr>
              <w:spacing w:line="229" w:lineRule="auto"/>
              <w:ind w:left="-29"/>
              <w:jc w:val="center"/>
              <w:rPr>
                <w:color w:val="000000"/>
                <w:spacing w:val="-8"/>
                <w:sz w:val="16"/>
              </w:rPr>
            </w:pPr>
            <w:r w:rsidRPr="001F156D">
              <w:rPr>
                <w:color w:val="000000"/>
                <w:spacing w:val="-8"/>
                <w:sz w:val="16"/>
              </w:rPr>
              <w:t>6 348 863,3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811D1" w14:textId="77777777" w:rsidR="009637B5" w:rsidRPr="001F156D" w:rsidRDefault="009637B5" w:rsidP="001F156D">
            <w:pPr>
              <w:spacing w:line="229" w:lineRule="auto"/>
              <w:ind w:left="-29" w:right="-24"/>
              <w:jc w:val="center"/>
              <w:rPr>
                <w:color w:val="000000"/>
                <w:spacing w:val="-8"/>
                <w:sz w:val="16"/>
              </w:rPr>
            </w:pPr>
            <w:r w:rsidRPr="001F156D">
              <w:rPr>
                <w:color w:val="000000"/>
                <w:spacing w:val="-8"/>
                <w:sz w:val="16"/>
              </w:rPr>
              <w:t>9 102 817,7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37F2" w14:textId="77777777" w:rsidR="009637B5" w:rsidRPr="009637B5" w:rsidRDefault="009637B5" w:rsidP="009637B5">
            <w:pPr>
              <w:spacing w:line="229" w:lineRule="auto"/>
              <w:jc w:val="center"/>
              <w:rPr>
                <w:color w:val="000000"/>
                <w:spacing w:val="-6"/>
                <w:sz w:val="16"/>
              </w:rPr>
            </w:pPr>
            <w:r w:rsidRPr="009637B5">
              <w:rPr>
                <w:color w:val="000000"/>
                <w:spacing w:val="-6"/>
                <w:sz w:val="16"/>
              </w:rPr>
              <w:t>37 641 811,3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F2185" w14:textId="77777777" w:rsidR="009637B5" w:rsidRDefault="009637B5" w:rsidP="009637B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ЦП 1, ЦП 2, </w:t>
            </w:r>
            <w:r w:rsidR="001F156D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И 1.1, И 1.2 </w:t>
            </w:r>
          </w:p>
        </w:tc>
      </w:tr>
      <w:tr w:rsidR="00EE3C91" w:rsidRPr="004B5E89" w14:paraId="4AC3D519" w14:textId="77777777" w:rsidTr="00EE3C91">
        <w:trPr>
          <w:gridAfter w:val="2"/>
          <w:wAfter w:w="1477" w:type="dxa"/>
          <w:trHeight w:val="20"/>
        </w:trPr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2DE9E" w14:textId="77777777" w:rsidR="00EE3C91" w:rsidRPr="00EE3C91" w:rsidRDefault="00EE3C91" w:rsidP="00EE3C9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EE3C91">
              <w:rPr>
                <w:spacing w:val="-2"/>
                <w:sz w:val="16"/>
                <w:szCs w:val="22"/>
              </w:rPr>
              <w:t>1.4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32719" w14:textId="77777777" w:rsidR="00EE3C91" w:rsidRPr="00EE3C91" w:rsidRDefault="00EE3C91" w:rsidP="00EE3C91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EE3C91">
              <w:rPr>
                <w:spacing w:val="-2"/>
                <w:sz w:val="16"/>
                <w:szCs w:val="22"/>
              </w:rPr>
              <w:t>Предоставление бюджетных инвестиций</w:t>
            </w:r>
            <w:r w:rsidRPr="00EE3C91">
              <w:rPr>
                <w:spacing w:val="-2"/>
                <w:sz w:val="16"/>
                <w:szCs w:val="22"/>
              </w:rPr>
              <w:br/>
              <w:t xml:space="preserve">АО «Теплосеть </w:t>
            </w:r>
          </w:p>
          <w:p w14:paraId="02CF9971" w14:textId="77777777" w:rsidR="00EE3C91" w:rsidRPr="00EE3C91" w:rsidRDefault="00EE3C91" w:rsidP="00EE3C91">
            <w:pPr>
              <w:spacing w:line="229" w:lineRule="auto"/>
              <w:ind w:right="73"/>
              <w:rPr>
                <w:spacing w:val="-2"/>
                <w:sz w:val="16"/>
              </w:rPr>
            </w:pPr>
            <w:r w:rsidRPr="00EE3C91">
              <w:rPr>
                <w:spacing w:val="-2"/>
                <w:sz w:val="16"/>
                <w:szCs w:val="22"/>
              </w:rPr>
              <w:t xml:space="preserve">Санкт-Петербурга» </w:t>
            </w:r>
            <w:r w:rsidRPr="00EE3C91">
              <w:rPr>
                <w:spacing w:val="-2"/>
                <w:sz w:val="16"/>
                <w:szCs w:val="22"/>
              </w:rPr>
              <w:br/>
              <w:t>в целях реконструкции тепловых сетей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E2FBB" w14:textId="77777777" w:rsidR="00EE3C91" w:rsidRPr="00EE3C91" w:rsidRDefault="00EE3C91" w:rsidP="00EE3C9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E3C91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A152A" w14:textId="77777777" w:rsidR="00EE3C91" w:rsidRPr="00EE3C91" w:rsidRDefault="00EE3C91" w:rsidP="00EE3C9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E3C91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AE351" w14:textId="77777777" w:rsidR="00EE3C91" w:rsidRPr="00EE3C91" w:rsidRDefault="00EE3C91" w:rsidP="00EE3C9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E3C91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F8C64" w14:textId="77777777" w:rsidR="00EE3C91" w:rsidRPr="00EE3C91" w:rsidRDefault="00EE3C91" w:rsidP="00EE3C9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E3C91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9BCCE" w14:textId="10356851" w:rsidR="00EE3C91" w:rsidRDefault="00EE3C91" w:rsidP="00F66A3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2024 - 203</w:t>
            </w:r>
            <w:r w:rsidR="00F66A32">
              <w:rPr>
                <w:color w:val="000000"/>
                <w:spacing w:val="-2"/>
                <w:sz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1B00" w14:textId="77777777" w:rsidR="00EE3C91" w:rsidRDefault="00EE3C91" w:rsidP="00EE3C9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1CC0F" w14:textId="77777777" w:rsidR="00EE3C91" w:rsidRDefault="00EE3C91" w:rsidP="00EE3C9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E14FE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EE3C91">
              <w:rPr>
                <w:color w:val="000000"/>
                <w:spacing w:val="-8"/>
                <w:sz w:val="16"/>
              </w:rPr>
              <w:t>2 006 586,5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8414B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EE3C91">
              <w:rPr>
                <w:color w:val="000000"/>
                <w:spacing w:val="-8"/>
                <w:sz w:val="16"/>
              </w:rPr>
              <w:t>2 718 272,9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DBF1A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EE3C91">
              <w:rPr>
                <w:color w:val="000000"/>
                <w:spacing w:val="-8"/>
                <w:sz w:val="16"/>
              </w:rPr>
              <w:t>3 000 000,0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90EA7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EE3C91">
              <w:rPr>
                <w:color w:val="000000"/>
                <w:spacing w:val="-8"/>
                <w:sz w:val="16"/>
              </w:rPr>
              <w:t>3 120 000,0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3FE14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EE3C91">
              <w:rPr>
                <w:color w:val="000000"/>
                <w:spacing w:val="-8"/>
                <w:sz w:val="16"/>
              </w:rPr>
              <w:t>3 120 000,0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6FDD7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EE3C91">
              <w:rPr>
                <w:color w:val="000000"/>
                <w:spacing w:val="-8"/>
                <w:sz w:val="16"/>
              </w:rPr>
              <w:t>3 244 800,0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4D9E6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color w:val="000000"/>
                <w:spacing w:val="-8"/>
                <w:sz w:val="16"/>
              </w:rPr>
            </w:pPr>
            <w:r w:rsidRPr="00EE3C91">
              <w:rPr>
                <w:color w:val="000000"/>
                <w:spacing w:val="-8"/>
                <w:sz w:val="16"/>
              </w:rPr>
              <w:t>17 209 659,4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8409E" w14:textId="77777777" w:rsidR="00EE3C91" w:rsidRDefault="00EE3C91" w:rsidP="00EE3C9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ЦП 1 </w:t>
            </w:r>
          </w:p>
        </w:tc>
      </w:tr>
      <w:tr w:rsidR="00EE3C91" w:rsidRPr="00EE3C91" w14:paraId="1F03135D" w14:textId="77777777" w:rsidTr="00EE3C91">
        <w:trPr>
          <w:gridAfter w:val="2"/>
          <w:wAfter w:w="1477" w:type="dxa"/>
          <w:trHeight w:val="20"/>
        </w:trPr>
        <w:tc>
          <w:tcPr>
            <w:tcW w:w="83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308E8" w14:textId="77777777" w:rsidR="00EE3C91" w:rsidRPr="00EE3C91" w:rsidRDefault="00EE3C91" w:rsidP="00EE3C91">
            <w:pPr>
              <w:spacing w:line="229" w:lineRule="auto"/>
              <w:rPr>
                <w:b/>
                <w:spacing w:val="-2"/>
                <w:sz w:val="16"/>
              </w:rPr>
            </w:pPr>
            <w:r w:rsidRPr="00EE3C91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98A8B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7 483 125,8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BD4E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7 400 775,8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F25C2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9 519 583,3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8E2C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10 281 322,3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E9DB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9 468 863,3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22F0F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12 347 617,7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40447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56 501 288,2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4E99D" w14:textId="77777777" w:rsidR="00EE3C91" w:rsidRPr="00EE3C91" w:rsidRDefault="00EE3C91" w:rsidP="00EE3C9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E3C91">
              <w:rPr>
                <w:spacing w:val="-2"/>
                <w:sz w:val="16"/>
                <w:szCs w:val="22"/>
              </w:rPr>
              <w:t>X</w:t>
            </w:r>
          </w:p>
        </w:tc>
      </w:tr>
      <w:tr w:rsidR="00EE3C91" w:rsidRPr="004B5E89" w14:paraId="378554E8" w14:textId="77777777" w:rsidTr="00EE3C91">
        <w:trPr>
          <w:trHeight w:val="395"/>
        </w:trPr>
        <w:tc>
          <w:tcPr>
            <w:tcW w:w="83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A9CD8" w14:textId="77777777" w:rsidR="00EE3C91" w:rsidRPr="00EE3C91" w:rsidRDefault="00EE3C91" w:rsidP="00EE3C91">
            <w:pPr>
              <w:spacing w:line="229" w:lineRule="auto"/>
              <w:rPr>
                <w:b/>
                <w:spacing w:val="-2"/>
                <w:sz w:val="16"/>
              </w:rPr>
            </w:pPr>
            <w:r w:rsidRPr="00EE3C91">
              <w:rPr>
                <w:b/>
                <w:spacing w:val="-2"/>
                <w:sz w:val="16"/>
                <w:szCs w:val="22"/>
              </w:rPr>
              <w:t>ВСЕГО проектная часть подпрограммы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FDDF1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7 483 125,8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75D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7 400 775,8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F933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9 519 583,3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0C7E9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10 281 322,3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1F9D6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9 468 863,3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2A98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12 347 617,7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F2FC" w14:textId="77777777" w:rsidR="00EE3C91" w:rsidRPr="00EE3C91" w:rsidRDefault="00EE3C91" w:rsidP="00EE3C91">
            <w:pPr>
              <w:spacing w:line="229" w:lineRule="auto"/>
              <w:ind w:left="-44"/>
              <w:jc w:val="center"/>
              <w:rPr>
                <w:spacing w:val="-8"/>
                <w:sz w:val="16"/>
              </w:rPr>
            </w:pPr>
            <w:r w:rsidRPr="00EE3C91">
              <w:rPr>
                <w:spacing w:val="-8"/>
                <w:sz w:val="16"/>
              </w:rPr>
              <w:t>56 501 288,2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65C9B" w14:textId="77777777" w:rsidR="00EE3C91" w:rsidRPr="00EE3C91" w:rsidRDefault="00EE3C91" w:rsidP="00EE3C9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E3C91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1187" w:type="dxa"/>
          </w:tcPr>
          <w:p w14:paraId="7EAB5C7A" w14:textId="77777777" w:rsidR="00EE3C91" w:rsidRPr="00EE3C91" w:rsidRDefault="00EE3C91" w:rsidP="00EE3C91">
            <w:pPr>
              <w:rPr>
                <w:sz w:val="18"/>
                <w:szCs w:val="18"/>
              </w:rPr>
            </w:pPr>
            <w:r w:rsidRPr="00EE3C91">
              <w:rPr>
                <w:sz w:val="20"/>
                <w:szCs w:val="20"/>
              </w:rPr>
              <w:t>».</w:t>
            </w:r>
          </w:p>
        </w:tc>
        <w:tc>
          <w:tcPr>
            <w:tcW w:w="290" w:type="dxa"/>
            <w:vAlign w:val="center"/>
          </w:tcPr>
          <w:p w14:paraId="0F07C10A" w14:textId="77777777" w:rsidR="00EE3C91" w:rsidRPr="004B5E89" w:rsidRDefault="00EE3C91" w:rsidP="00EE3C91">
            <w:pPr>
              <w:rPr>
                <w:color w:val="FF0000"/>
                <w:sz w:val="18"/>
                <w:szCs w:val="18"/>
              </w:rPr>
            </w:pPr>
          </w:p>
        </w:tc>
      </w:tr>
    </w:tbl>
    <w:p w14:paraId="11170B92" w14:textId="77777777" w:rsidR="00CD4204" w:rsidRPr="004B5E89" w:rsidRDefault="00CD420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14:paraId="711BD12C" w14:textId="649B1F35" w:rsidR="000C2DCB" w:rsidRDefault="000C2DCB" w:rsidP="00E3296F">
      <w:pPr>
        <w:autoSpaceDE w:val="0"/>
        <w:autoSpaceDN w:val="0"/>
        <w:adjustRightInd w:val="0"/>
        <w:ind w:firstLine="567"/>
        <w:jc w:val="both"/>
      </w:pPr>
      <w:r>
        <w:t>1.</w:t>
      </w:r>
      <w:r w:rsidR="00E624A7">
        <w:t>6</w:t>
      </w:r>
      <w:r>
        <w:t xml:space="preserve">. Таблицу 6 </w:t>
      </w:r>
      <w:r w:rsidRPr="000C2DCB">
        <w:t>подраздела 8.4.1 раздела 8 приложения к постановлению</w:t>
      </w:r>
      <w:r>
        <w:t xml:space="preserve"> изложить в следующей редакции:</w:t>
      </w:r>
    </w:p>
    <w:p w14:paraId="533468F0" w14:textId="77777777" w:rsidR="000C2DCB" w:rsidRPr="00877432" w:rsidRDefault="000C2DCB" w:rsidP="000C2DCB">
      <w:pPr>
        <w:spacing w:after="160"/>
        <w:ind w:firstLine="709"/>
        <w:jc w:val="right"/>
        <w:rPr>
          <w:szCs w:val="22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02D8EDB9" wp14:editId="572496B1">
                <wp:simplePos x="0" y="0"/>
                <wp:positionH relativeFrom="leftMargin">
                  <wp:posOffset>546735</wp:posOffset>
                </wp:positionH>
                <wp:positionV relativeFrom="paragraph">
                  <wp:posOffset>235585</wp:posOffset>
                </wp:positionV>
                <wp:extent cx="228600" cy="323850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F60F4" w14:textId="77777777" w:rsidR="004A28C9" w:rsidRDefault="004A28C9" w:rsidP="000C2DCB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D8EDB9" id="Надпись 10" o:spid="_x0000_s1032" type="#_x0000_t202" style="position:absolute;left:0;text-align:left;margin-left:43.05pt;margin-top:18.55pt;width:18pt;height:25.5pt;flip:x;z-index:2517376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" stroked="f">
                <v:textbox>
                  <w:txbxContent>
                    <w:p w14:paraId="780F60F4" w14:textId="77777777" w:rsidR="004A28C9" w:rsidRDefault="004A28C9" w:rsidP="000C2DCB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943" w:type="dxa"/>
        <w:tblInd w:w="-436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843"/>
        <w:gridCol w:w="1559"/>
        <w:gridCol w:w="992"/>
        <w:gridCol w:w="850"/>
        <w:gridCol w:w="993"/>
        <w:gridCol w:w="851"/>
        <w:gridCol w:w="946"/>
        <w:gridCol w:w="897"/>
        <w:gridCol w:w="839"/>
        <w:gridCol w:w="897"/>
        <w:gridCol w:w="851"/>
        <w:gridCol w:w="850"/>
        <w:gridCol w:w="815"/>
        <w:gridCol w:w="1187"/>
      </w:tblGrid>
      <w:tr w:rsidR="008E57B0" w:rsidRPr="003B3D30" w14:paraId="49340129" w14:textId="77777777" w:rsidTr="008E57B0">
        <w:trPr>
          <w:gridAfter w:val="1"/>
          <w:wAfter w:w="1187" w:type="dxa"/>
        </w:trPr>
        <w:tc>
          <w:tcPr>
            <w:tcW w:w="57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AA504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95E85" w14:textId="77777777" w:rsidR="008E57B0" w:rsidRPr="00A53C9D" w:rsidRDefault="008E57B0" w:rsidP="000C2DCB">
            <w:pPr>
              <w:spacing w:after="160"/>
              <w:ind w:right="252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C0CE1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Адрес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D12E" w14:textId="77777777" w:rsidR="008E57B0" w:rsidRPr="00A53C9D" w:rsidRDefault="008E57B0" w:rsidP="000C2DCB">
            <w:pPr>
              <w:spacing w:after="16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A53C9D">
              <w:rPr>
                <w:rFonts w:ascii="Times New Roman Полужирный" w:hAnsi="Times New Roman Полужирный"/>
                <w:b/>
                <w:spacing w:val="-20"/>
                <w:sz w:val="18"/>
                <w:szCs w:val="22"/>
              </w:rPr>
              <w:t>Мощность объекта,</w:t>
            </w:r>
            <w:r w:rsidRPr="00A53C9D">
              <w:rPr>
                <w:rFonts w:ascii="Times New Roman Полужирный" w:hAnsi="Times New Roman Полужирный"/>
                <w:b/>
                <w:spacing w:val="-20"/>
                <w:sz w:val="18"/>
                <w:szCs w:val="22"/>
              </w:rPr>
              <w:br/>
              <w:t>п. м труб</w:t>
            </w:r>
          </w:p>
        </w:tc>
        <w:tc>
          <w:tcPr>
            <w:tcW w:w="8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A974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 xml:space="preserve">Срок </w:t>
            </w:r>
            <w:proofErr w:type="spellStart"/>
            <w:r w:rsidRPr="00A53C9D">
              <w:rPr>
                <w:b/>
                <w:sz w:val="18"/>
                <w:szCs w:val="22"/>
              </w:rPr>
              <w:t>выпол</w:t>
            </w:r>
            <w:proofErr w:type="spellEnd"/>
            <w:r w:rsidRPr="00A53C9D">
              <w:rPr>
                <w:b/>
                <w:sz w:val="18"/>
                <w:szCs w:val="22"/>
              </w:rPr>
              <w:t>-нения работ</w:t>
            </w:r>
          </w:p>
        </w:tc>
        <w:tc>
          <w:tcPr>
            <w:tcW w:w="9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89584" w14:textId="77777777" w:rsidR="008E57B0" w:rsidRPr="00A53C9D" w:rsidRDefault="008E57B0" w:rsidP="000C2DCB">
            <w:pPr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Общий объем расходов, тыс. руб.</w:t>
            </w:r>
          </w:p>
        </w:tc>
        <w:tc>
          <w:tcPr>
            <w:tcW w:w="694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CC2A5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 xml:space="preserve">Срок реализации и объем финансирования </w:t>
            </w:r>
            <w:r w:rsidRPr="00A53C9D">
              <w:rPr>
                <w:b/>
                <w:szCs w:val="22"/>
              </w:rPr>
              <w:br/>
              <w:t xml:space="preserve">   </w:t>
            </w:r>
            <w:r w:rsidRPr="00A53C9D">
              <w:rPr>
                <w:b/>
                <w:sz w:val="18"/>
                <w:szCs w:val="22"/>
              </w:rPr>
              <w:t xml:space="preserve">  по годам, тыс. руб.</w:t>
            </w:r>
          </w:p>
        </w:tc>
      </w:tr>
      <w:tr w:rsidR="008E57B0" w:rsidRPr="003B3D30" w14:paraId="30EBEBC7" w14:textId="77777777" w:rsidTr="008E57B0">
        <w:trPr>
          <w:gridAfter w:val="1"/>
          <w:wAfter w:w="1187" w:type="dxa"/>
        </w:trPr>
        <w:tc>
          <w:tcPr>
            <w:tcW w:w="5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D54B0" w14:textId="77777777" w:rsidR="008E57B0" w:rsidRPr="00A53C9D" w:rsidRDefault="008E57B0" w:rsidP="000C2DCB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D920" w14:textId="77777777" w:rsidR="008E57B0" w:rsidRPr="00A53C9D" w:rsidRDefault="008E57B0" w:rsidP="000C2DCB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47DC3" w14:textId="77777777" w:rsidR="008E57B0" w:rsidRPr="00A53C9D" w:rsidRDefault="008E57B0" w:rsidP="000C2DCB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7337" w14:textId="77777777" w:rsidR="008E57B0" w:rsidRPr="00A53C9D" w:rsidRDefault="008E57B0" w:rsidP="000C2DCB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5C27F" w14:textId="77777777" w:rsidR="008E57B0" w:rsidRPr="00A53C9D" w:rsidRDefault="008E57B0" w:rsidP="000C2DCB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9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360D9" w14:textId="77777777" w:rsidR="008E57B0" w:rsidRPr="00A53C9D" w:rsidRDefault="008E57B0" w:rsidP="000C2DCB">
            <w:pPr>
              <w:spacing w:after="160" w:line="259" w:lineRule="auto"/>
              <w:jc w:val="center"/>
              <w:rPr>
                <w:b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2F16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2024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390F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2025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7B4AA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2026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AAAC8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2027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6B05F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2028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EDB2" w14:textId="77777777" w:rsidR="008E57B0" w:rsidRPr="00A53C9D" w:rsidRDefault="008E57B0" w:rsidP="000C2DCB">
            <w:pPr>
              <w:tabs>
                <w:tab w:val="left" w:pos="450"/>
              </w:tabs>
              <w:spacing w:after="160"/>
              <w:ind w:right="84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2029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C6EA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2030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2E583" w14:textId="77777777" w:rsidR="008E57B0" w:rsidRPr="00A53C9D" w:rsidRDefault="008E57B0" w:rsidP="000C2DCB">
            <w:pPr>
              <w:tabs>
                <w:tab w:val="left" w:pos="90"/>
                <w:tab w:val="left" w:pos="180"/>
              </w:tabs>
              <w:spacing w:after="160"/>
              <w:ind w:right="7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2031</w:t>
            </w:r>
          </w:p>
        </w:tc>
      </w:tr>
      <w:tr w:rsidR="008E57B0" w:rsidRPr="000C2DCB" w14:paraId="39122D23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  <w:trHeight w:hRule="exact" w:val="227"/>
          <w:tblHeader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F21B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D438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E3D16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5F8B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1636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5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0F0BC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6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0AFA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7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F8E1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8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A456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9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2D7E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10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01BC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11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348CD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12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CA4D8" w14:textId="77777777" w:rsidR="008E57B0" w:rsidRPr="00A53C9D" w:rsidRDefault="008E57B0" w:rsidP="000C2DCB">
            <w:pPr>
              <w:spacing w:after="160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13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D5C9" w14:textId="77777777" w:rsidR="008E57B0" w:rsidRPr="00A53C9D" w:rsidRDefault="008E57B0" w:rsidP="000C2DCB">
            <w:pPr>
              <w:spacing w:after="160"/>
              <w:ind w:right="-153"/>
              <w:jc w:val="center"/>
              <w:rPr>
                <w:b/>
              </w:rPr>
            </w:pPr>
            <w:r w:rsidRPr="00A53C9D">
              <w:rPr>
                <w:b/>
                <w:sz w:val="18"/>
                <w:szCs w:val="22"/>
              </w:rPr>
              <w:t>14</w:t>
            </w:r>
          </w:p>
        </w:tc>
      </w:tr>
      <w:tr w:rsidR="008E57B0" w:rsidRPr="000C2DCB" w14:paraId="53097A54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  <w:trHeight w:val="556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A5DDA" w14:textId="77777777" w:rsidR="008E57B0" w:rsidRPr="00A53C9D" w:rsidRDefault="008E57B0" w:rsidP="00A53C9D">
            <w:pPr>
              <w:spacing w:after="160"/>
              <w:jc w:val="center"/>
            </w:pPr>
            <w:r w:rsidRPr="00A53C9D">
              <w:rPr>
                <w:sz w:val="16"/>
                <w:szCs w:val="22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F2845" w14:textId="77777777" w:rsidR="008E57B0" w:rsidRPr="00A53C9D" w:rsidRDefault="008E57B0" w:rsidP="00A53C9D">
            <w:pPr>
              <w:spacing w:after="160"/>
            </w:pPr>
            <w:r w:rsidRPr="00A53C9D">
              <w:rPr>
                <w:sz w:val="16"/>
                <w:szCs w:val="22"/>
              </w:rPr>
              <w:t xml:space="preserve">Реконструкция тепловых вводов </w:t>
            </w:r>
            <w:r>
              <w:rPr>
                <w:sz w:val="16"/>
                <w:szCs w:val="22"/>
              </w:rPr>
              <w:br/>
            </w:r>
            <w:r w:rsidRPr="00A53C9D">
              <w:rPr>
                <w:sz w:val="16"/>
                <w:szCs w:val="22"/>
              </w:rPr>
              <w:t xml:space="preserve">от узла </w:t>
            </w:r>
            <w:proofErr w:type="spellStart"/>
            <w:r w:rsidRPr="00A53C9D">
              <w:rPr>
                <w:sz w:val="16"/>
                <w:szCs w:val="22"/>
              </w:rPr>
              <w:t>внекамерной</w:t>
            </w:r>
            <w:proofErr w:type="spellEnd"/>
            <w:r w:rsidRPr="00A53C9D">
              <w:rPr>
                <w:sz w:val="16"/>
                <w:szCs w:val="22"/>
              </w:rPr>
              <w:t xml:space="preserve"> врезки-4 право, узла </w:t>
            </w:r>
            <w:proofErr w:type="spellStart"/>
            <w:r w:rsidRPr="00A53C9D">
              <w:rPr>
                <w:sz w:val="16"/>
                <w:szCs w:val="22"/>
              </w:rPr>
              <w:t>внекамерной</w:t>
            </w:r>
            <w:proofErr w:type="spellEnd"/>
            <w:r w:rsidRPr="00A53C9D">
              <w:rPr>
                <w:sz w:val="16"/>
                <w:szCs w:val="22"/>
              </w:rPr>
              <w:t xml:space="preserve"> врезки-4Б право, тепловой камеры-5 право, тепловой камеры-6 право </w:t>
            </w:r>
            <w:r w:rsidRPr="00A53C9D">
              <w:rPr>
                <w:sz w:val="16"/>
                <w:szCs w:val="22"/>
              </w:rPr>
              <w:lastRenderedPageBreak/>
              <w:t xml:space="preserve">распределительной сети </w:t>
            </w:r>
            <w:proofErr w:type="spellStart"/>
            <w:r w:rsidRPr="00A53C9D">
              <w:rPr>
                <w:sz w:val="16"/>
                <w:szCs w:val="22"/>
              </w:rPr>
              <w:t>Кондратьевская</w:t>
            </w:r>
            <w:proofErr w:type="spell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DB28" w14:textId="77777777" w:rsidR="008E57B0" w:rsidRDefault="008E57B0" w:rsidP="00A53C9D">
            <w:pPr>
              <w:spacing w:after="160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lastRenderedPageBreak/>
              <w:t>Квартал 23 «</w:t>
            </w:r>
            <w:proofErr w:type="spellStart"/>
            <w:r w:rsidRPr="00A53C9D">
              <w:rPr>
                <w:sz w:val="16"/>
                <w:szCs w:val="22"/>
              </w:rPr>
              <w:t>Полюстрово</w:t>
            </w:r>
            <w:proofErr w:type="spellEnd"/>
            <w:r w:rsidRPr="00A53C9D">
              <w:rPr>
                <w:sz w:val="16"/>
                <w:szCs w:val="22"/>
              </w:rPr>
              <w:t xml:space="preserve">», ограниченный Кондратьевским пр., </w:t>
            </w:r>
            <w:r w:rsidRPr="00A53C9D">
              <w:rPr>
                <w:sz w:val="16"/>
                <w:szCs w:val="22"/>
              </w:rPr>
              <w:br/>
              <w:t xml:space="preserve">пр. Маршала Блюхера, Ключевая ул., </w:t>
            </w:r>
            <w:proofErr w:type="spellStart"/>
            <w:r w:rsidRPr="00A53C9D">
              <w:rPr>
                <w:sz w:val="16"/>
                <w:szCs w:val="22"/>
              </w:rPr>
              <w:t>Замшиной</w:t>
            </w:r>
            <w:proofErr w:type="spellEnd"/>
            <w:r w:rsidRPr="00A53C9D">
              <w:rPr>
                <w:sz w:val="16"/>
                <w:szCs w:val="22"/>
              </w:rPr>
              <w:t xml:space="preserve"> ул. в </w:t>
            </w:r>
          </w:p>
          <w:p w14:paraId="2848C220" w14:textId="37ED6B44" w:rsidR="008E57B0" w:rsidRPr="00A53C9D" w:rsidRDefault="008E57B0" w:rsidP="00A53C9D">
            <w:pPr>
              <w:spacing w:after="160"/>
            </w:pPr>
            <w:r w:rsidRPr="00A53C9D">
              <w:rPr>
                <w:sz w:val="16"/>
                <w:szCs w:val="22"/>
              </w:rPr>
              <w:lastRenderedPageBreak/>
              <w:t>Калининском районе Санкт-Петербурга</w:t>
            </w:r>
            <w:r w:rsidRPr="00A53C9D">
              <w:rPr>
                <w:szCs w:val="22"/>
              </w:rPr>
              <w:t xml:space="preserve">  </w:t>
            </w:r>
            <w:r w:rsidRPr="00A53C9D">
              <w:rPr>
                <w:sz w:val="16"/>
                <w:szCs w:val="22"/>
              </w:rPr>
              <w:t xml:space="preserve">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BFE33" w14:textId="77777777" w:rsidR="008E57B0" w:rsidRPr="00A53C9D" w:rsidRDefault="008E57B0" w:rsidP="00A53C9D">
            <w:pPr>
              <w:jc w:val="center"/>
            </w:pPr>
            <w:r w:rsidRPr="00A53C9D">
              <w:rPr>
                <w:sz w:val="16"/>
                <w:szCs w:val="22"/>
              </w:rPr>
              <w:lastRenderedPageBreak/>
              <w:t>9 348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A353" w14:textId="77777777" w:rsidR="008E57B0" w:rsidRPr="00A53C9D" w:rsidRDefault="008E57B0" w:rsidP="00A53C9D">
            <w:pPr>
              <w:ind w:right="181"/>
              <w:jc w:val="center"/>
            </w:pPr>
            <w:r w:rsidRPr="00A53C9D">
              <w:rPr>
                <w:sz w:val="16"/>
                <w:szCs w:val="22"/>
              </w:rPr>
              <w:t>2024-2028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D74DB" w14:textId="77777777" w:rsidR="008E57B0" w:rsidRPr="000C2DCB" w:rsidRDefault="008E57B0" w:rsidP="00A53C9D">
            <w:pPr>
              <w:jc w:val="center"/>
              <w:rPr>
                <w:color w:val="FF0000"/>
              </w:rPr>
            </w:pPr>
            <w:r w:rsidRPr="00A53C9D">
              <w:rPr>
                <w:sz w:val="16"/>
                <w:szCs w:val="22"/>
              </w:rPr>
              <w:t>606 879,8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B6E5" w14:textId="77777777" w:rsidR="008E57B0" w:rsidRPr="00A53C9D" w:rsidRDefault="008E57B0" w:rsidP="00A53C9D">
            <w:pPr>
              <w:jc w:val="center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t>32</w:t>
            </w:r>
            <w:r>
              <w:rPr>
                <w:sz w:val="16"/>
                <w:szCs w:val="22"/>
              </w:rPr>
              <w:t xml:space="preserve"> </w:t>
            </w:r>
            <w:r w:rsidRPr="00A53C9D">
              <w:rPr>
                <w:sz w:val="16"/>
                <w:szCs w:val="22"/>
              </w:rPr>
              <w:t>633,9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D5803" w14:textId="77777777" w:rsidR="008E57B0" w:rsidRPr="00A53C9D" w:rsidRDefault="008E57B0" w:rsidP="00A53C9D">
            <w:pPr>
              <w:jc w:val="center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t>100</w:t>
            </w:r>
            <w:r>
              <w:rPr>
                <w:sz w:val="16"/>
                <w:szCs w:val="22"/>
              </w:rPr>
              <w:t xml:space="preserve"> </w:t>
            </w:r>
            <w:r w:rsidRPr="00A53C9D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66FB6" w14:textId="77777777" w:rsidR="008E57B0" w:rsidRPr="00A53C9D" w:rsidRDefault="008E57B0" w:rsidP="00A53C9D">
            <w:pPr>
              <w:jc w:val="center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t>150</w:t>
            </w:r>
            <w:r>
              <w:rPr>
                <w:sz w:val="16"/>
                <w:szCs w:val="22"/>
              </w:rPr>
              <w:t xml:space="preserve"> </w:t>
            </w:r>
            <w:r w:rsidRPr="00A53C9D">
              <w:rPr>
                <w:sz w:val="16"/>
                <w:szCs w:val="22"/>
              </w:rPr>
              <w:t>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88670" w14:textId="77777777" w:rsidR="008E57B0" w:rsidRPr="00A53C9D" w:rsidRDefault="008E57B0" w:rsidP="00A53C9D">
            <w:pPr>
              <w:ind w:right="-113"/>
              <w:jc w:val="center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t>150</w:t>
            </w:r>
            <w:r>
              <w:rPr>
                <w:sz w:val="16"/>
                <w:szCs w:val="22"/>
              </w:rPr>
              <w:t xml:space="preserve"> </w:t>
            </w:r>
            <w:r w:rsidRPr="00A53C9D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510D" w14:textId="77777777" w:rsidR="008E57B0" w:rsidRPr="00A53C9D" w:rsidRDefault="008E57B0" w:rsidP="00A53C9D">
            <w:pPr>
              <w:jc w:val="center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t>174</w:t>
            </w:r>
            <w:r>
              <w:rPr>
                <w:sz w:val="16"/>
                <w:szCs w:val="22"/>
              </w:rPr>
              <w:t xml:space="preserve"> </w:t>
            </w:r>
            <w:r w:rsidRPr="00A53C9D">
              <w:rPr>
                <w:sz w:val="16"/>
                <w:szCs w:val="22"/>
              </w:rPr>
              <w:t>245,9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3BD0" w14:textId="77777777" w:rsidR="008E57B0" w:rsidRPr="00A53C9D" w:rsidRDefault="008E57B0" w:rsidP="00A53C9D">
            <w:pPr>
              <w:jc w:val="center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571B" w14:textId="77777777" w:rsidR="008E57B0" w:rsidRPr="00A53C9D" w:rsidRDefault="008E57B0" w:rsidP="00A53C9D">
            <w:pPr>
              <w:jc w:val="center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577A8" w14:textId="77777777" w:rsidR="008E57B0" w:rsidRPr="00A53C9D" w:rsidRDefault="008E57B0" w:rsidP="00A53C9D">
            <w:pPr>
              <w:jc w:val="center"/>
              <w:rPr>
                <w:sz w:val="16"/>
                <w:szCs w:val="22"/>
              </w:rPr>
            </w:pPr>
            <w:r w:rsidRPr="00A53C9D">
              <w:rPr>
                <w:sz w:val="16"/>
                <w:szCs w:val="22"/>
              </w:rPr>
              <w:t>0,0</w:t>
            </w:r>
          </w:p>
        </w:tc>
      </w:tr>
      <w:tr w:rsidR="008E57B0" w:rsidRPr="000C2DCB" w14:paraId="1824F96C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6D683" w14:textId="77777777" w:rsidR="008E57B0" w:rsidRPr="00A53C9D" w:rsidRDefault="008E57B0" w:rsidP="00B4201E">
            <w:pPr>
              <w:spacing w:after="160"/>
              <w:jc w:val="center"/>
            </w:pPr>
            <w:r w:rsidRPr="00A53C9D">
              <w:rPr>
                <w:sz w:val="16"/>
                <w:szCs w:val="22"/>
              </w:rPr>
              <w:lastRenderedPageBreak/>
              <w:t>2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2BF0" w14:textId="77777777" w:rsidR="008E57B0" w:rsidRPr="00A53C9D" w:rsidRDefault="008E57B0" w:rsidP="00B4201E">
            <w:pPr>
              <w:spacing w:after="160"/>
            </w:pPr>
            <w:r w:rsidRPr="00A53C9D">
              <w:rPr>
                <w:sz w:val="16"/>
                <w:szCs w:val="22"/>
              </w:rPr>
              <w:t xml:space="preserve">Реконструкция тепловых вводов от тепловой камеры-14 лево, тепловой камеры-17 лево распределительной сети </w:t>
            </w:r>
            <w:proofErr w:type="spellStart"/>
            <w:r w:rsidRPr="00A53C9D">
              <w:rPr>
                <w:sz w:val="16"/>
                <w:szCs w:val="22"/>
              </w:rPr>
              <w:t>Замшина</w:t>
            </w:r>
            <w:proofErr w:type="spell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99E9" w14:textId="77777777" w:rsidR="008E57B0" w:rsidRPr="000C2DCB" w:rsidRDefault="008E57B0" w:rsidP="00B4201E">
            <w:pPr>
              <w:spacing w:after="160"/>
              <w:rPr>
                <w:color w:val="FF0000"/>
              </w:rPr>
            </w:pPr>
            <w:r w:rsidRPr="00A53C9D">
              <w:rPr>
                <w:sz w:val="16"/>
                <w:szCs w:val="22"/>
              </w:rPr>
              <w:t>Квартал 37 «</w:t>
            </w:r>
            <w:proofErr w:type="spellStart"/>
            <w:r w:rsidRPr="00A53C9D">
              <w:rPr>
                <w:sz w:val="16"/>
                <w:szCs w:val="22"/>
              </w:rPr>
              <w:t>Полюстрово</w:t>
            </w:r>
            <w:proofErr w:type="spellEnd"/>
            <w:r w:rsidRPr="00A53C9D">
              <w:rPr>
                <w:sz w:val="16"/>
                <w:szCs w:val="22"/>
              </w:rPr>
              <w:t xml:space="preserve">», ограниченный Кондратьевским пр., </w:t>
            </w:r>
            <w:r w:rsidRPr="00A53C9D">
              <w:rPr>
                <w:sz w:val="16"/>
                <w:szCs w:val="22"/>
              </w:rPr>
              <w:br/>
            </w:r>
            <w:proofErr w:type="spellStart"/>
            <w:r w:rsidRPr="00A53C9D">
              <w:rPr>
                <w:sz w:val="16"/>
                <w:szCs w:val="22"/>
              </w:rPr>
              <w:t>Бестужевской</w:t>
            </w:r>
            <w:proofErr w:type="spellEnd"/>
            <w:r w:rsidRPr="00A53C9D">
              <w:rPr>
                <w:sz w:val="16"/>
                <w:szCs w:val="22"/>
              </w:rPr>
              <w:t xml:space="preserve"> ул., </w:t>
            </w:r>
            <w:r w:rsidRPr="00A53C9D">
              <w:rPr>
                <w:sz w:val="16"/>
                <w:szCs w:val="22"/>
              </w:rPr>
              <w:br/>
            </w:r>
            <w:proofErr w:type="spellStart"/>
            <w:r w:rsidRPr="00A53C9D">
              <w:rPr>
                <w:sz w:val="16"/>
                <w:szCs w:val="22"/>
              </w:rPr>
              <w:t>Замшиной</w:t>
            </w:r>
            <w:proofErr w:type="spellEnd"/>
            <w:r w:rsidRPr="00A53C9D">
              <w:rPr>
                <w:sz w:val="16"/>
                <w:szCs w:val="22"/>
              </w:rPr>
              <w:t xml:space="preserve"> ул., </w:t>
            </w:r>
            <w:r w:rsidRPr="00A53C9D">
              <w:rPr>
                <w:szCs w:val="22"/>
              </w:rPr>
              <w:br/>
            </w:r>
            <w:r w:rsidRPr="00A53C9D">
              <w:rPr>
                <w:sz w:val="16"/>
                <w:szCs w:val="22"/>
              </w:rPr>
              <w:t xml:space="preserve"> пр. Маршала Блюхера, </w:t>
            </w:r>
            <w:r w:rsidRPr="00A53C9D">
              <w:rPr>
                <w:sz w:val="16"/>
                <w:szCs w:val="22"/>
              </w:rPr>
              <w:br/>
              <w:t>в Калининском районе Санкт-Петербурга</w:t>
            </w:r>
            <w:r w:rsidRPr="00A53C9D"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6612" w14:textId="77777777" w:rsidR="008E57B0" w:rsidRPr="00A53C9D" w:rsidRDefault="008E57B0" w:rsidP="00B4201E">
            <w:pPr>
              <w:spacing w:after="160"/>
              <w:jc w:val="center"/>
            </w:pPr>
            <w:r w:rsidRPr="00A53C9D">
              <w:rPr>
                <w:sz w:val="16"/>
                <w:szCs w:val="22"/>
              </w:rPr>
              <w:t>8 794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A610" w14:textId="77777777" w:rsidR="008E57B0" w:rsidRPr="00A53C9D" w:rsidRDefault="008E57B0" w:rsidP="00B4201E">
            <w:pPr>
              <w:spacing w:after="160"/>
              <w:jc w:val="center"/>
            </w:pPr>
            <w:r w:rsidRPr="00A53C9D">
              <w:rPr>
                <w:sz w:val="16"/>
                <w:szCs w:val="22"/>
              </w:rPr>
              <w:t>2024-2028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6B8D0" w14:textId="77777777" w:rsidR="008E57B0" w:rsidRPr="00B4201E" w:rsidRDefault="008E57B0" w:rsidP="00B4201E">
            <w:pPr>
              <w:spacing w:after="160"/>
              <w:jc w:val="center"/>
            </w:pPr>
            <w:r w:rsidRPr="00B4201E">
              <w:rPr>
                <w:sz w:val="16"/>
                <w:szCs w:val="22"/>
              </w:rPr>
              <w:t>597 383,7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CC6EC" w14:textId="77777777" w:rsidR="008E57B0" w:rsidRPr="00B4201E" w:rsidRDefault="008E57B0" w:rsidP="00B4201E">
            <w:pPr>
              <w:spacing w:after="160"/>
              <w:jc w:val="center"/>
            </w:pPr>
            <w:r w:rsidRPr="00B4201E">
              <w:rPr>
                <w:sz w:val="16"/>
                <w:szCs w:val="22"/>
              </w:rPr>
              <w:t>28 920,0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830E4" w14:textId="77777777" w:rsidR="008E57B0" w:rsidRPr="000C2DCB" w:rsidRDefault="008E57B0" w:rsidP="00B4201E">
            <w:pPr>
              <w:spacing w:after="160"/>
              <w:jc w:val="center"/>
              <w:rPr>
                <w:color w:val="FF0000"/>
              </w:rPr>
            </w:pPr>
            <w:r w:rsidRPr="00B4201E">
              <w:rPr>
                <w:sz w:val="16"/>
                <w:szCs w:val="22"/>
              </w:rPr>
              <w:t>100 000,0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8568D" w14:textId="77777777" w:rsidR="008E57B0" w:rsidRPr="00B4201E" w:rsidRDefault="008E57B0" w:rsidP="00B4201E">
            <w:pPr>
              <w:spacing w:after="160"/>
              <w:jc w:val="center"/>
              <w:rPr>
                <w:sz w:val="16"/>
                <w:szCs w:val="22"/>
              </w:rPr>
            </w:pPr>
            <w:r w:rsidRPr="00B4201E">
              <w:rPr>
                <w:sz w:val="16"/>
                <w:szCs w:val="22"/>
              </w:rPr>
              <w:t>150000,0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D09C8" w14:textId="77777777" w:rsidR="008E57B0" w:rsidRPr="00B4201E" w:rsidRDefault="008E57B0" w:rsidP="00B4201E">
            <w:pPr>
              <w:spacing w:after="160"/>
              <w:jc w:val="center"/>
              <w:rPr>
                <w:sz w:val="16"/>
                <w:szCs w:val="22"/>
              </w:rPr>
            </w:pPr>
            <w:r w:rsidRPr="00B4201E">
              <w:rPr>
                <w:sz w:val="16"/>
                <w:szCs w:val="22"/>
              </w:rPr>
              <w:t>150000,0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D1E16" w14:textId="77777777" w:rsidR="008E57B0" w:rsidRPr="00B4201E" w:rsidRDefault="008E57B0" w:rsidP="00B4201E">
            <w:pPr>
              <w:spacing w:after="160"/>
              <w:jc w:val="center"/>
              <w:rPr>
                <w:sz w:val="16"/>
                <w:szCs w:val="22"/>
              </w:rPr>
            </w:pPr>
            <w:r w:rsidRPr="00B4201E">
              <w:rPr>
                <w:sz w:val="16"/>
                <w:szCs w:val="22"/>
              </w:rPr>
              <w:t>168463,5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296E" w14:textId="77777777" w:rsidR="008E57B0" w:rsidRPr="00B4201E" w:rsidRDefault="008E57B0" w:rsidP="00B4201E">
            <w:pPr>
              <w:spacing w:after="160"/>
              <w:jc w:val="center"/>
              <w:rPr>
                <w:sz w:val="16"/>
                <w:szCs w:val="22"/>
              </w:rPr>
            </w:pPr>
            <w:r w:rsidRPr="00B4201E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A28F7" w14:textId="77777777" w:rsidR="008E57B0" w:rsidRPr="00B4201E" w:rsidRDefault="008E57B0" w:rsidP="00B4201E">
            <w:pPr>
              <w:spacing w:after="160"/>
              <w:jc w:val="center"/>
              <w:rPr>
                <w:sz w:val="16"/>
                <w:szCs w:val="22"/>
              </w:rPr>
            </w:pPr>
            <w:r w:rsidRPr="00B4201E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27AEC" w14:textId="77777777" w:rsidR="008E57B0" w:rsidRPr="00B4201E" w:rsidRDefault="008E57B0" w:rsidP="00B4201E">
            <w:pPr>
              <w:spacing w:after="160"/>
              <w:jc w:val="center"/>
              <w:rPr>
                <w:sz w:val="16"/>
                <w:szCs w:val="22"/>
              </w:rPr>
            </w:pPr>
            <w:r w:rsidRPr="00B4201E">
              <w:rPr>
                <w:sz w:val="16"/>
                <w:szCs w:val="22"/>
              </w:rPr>
              <w:t>0,0</w:t>
            </w:r>
          </w:p>
        </w:tc>
      </w:tr>
      <w:tr w:rsidR="008E57B0" w:rsidRPr="000C2DCB" w14:paraId="4CCD89AD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711C" w14:textId="77777777" w:rsidR="008E57B0" w:rsidRPr="009830F4" w:rsidRDefault="008E57B0" w:rsidP="009830F4">
            <w:pPr>
              <w:spacing w:after="160"/>
              <w:jc w:val="center"/>
            </w:pPr>
            <w:r w:rsidRPr="009830F4">
              <w:rPr>
                <w:sz w:val="16"/>
                <w:szCs w:val="22"/>
              </w:rPr>
              <w:t>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26F3" w14:textId="77777777" w:rsidR="008E57B0" w:rsidRPr="009830F4" w:rsidRDefault="008E57B0" w:rsidP="009830F4">
            <w:pPr>
              <w:spacing w:after="160"/>
            </w:pPr>
            <w:r w:rsidRPr="009830F4">
              <w:rPr>
                <w:sz w:val="16"/>
                <w:szCs w:val="22"/>
              </w:rPr>
              <w:t xml:space="preserve">Реконструкция распределительной сети 10-11 линии от тепловой камеры - 25 (Восточной </w:t>
            </w:r>
            <w:proofErr w:type="spellStart"/>
            <w:r w:rsidRPr="009830F4">
              <w:rPr>
                <w:sz w:val="16"/>
                <w:szCs w:val="22"/>
              </w:rPr>
              <w:t>тепломагистрали</w:t>
            </w:r>
            <w:proofErr w:type="spellEnd"/>
            <w:r w:rsidRPr="009830F4">
              <w:rPr>
                <w:sz w:val="16"/>
                <w:szCs w:val="22"/>
              </w:rPr>
              <w:t xml:space="preserve">) </w:t>
            </w:r>
            <w:r w:rsidRPr="009830F4">
              <w:rPr>
                <w:sz w:val="16"/>
                <w:szCs w:val="22"/>
              </w:rPr>
              <w:br/>
              <w:t>до тепловой камеры - 111, 131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C01B5" w14:textId="77777777" w:rsidR="008E57B0" w:rsidRPr="009830F4" w:rsidRDefault="008E57B0" w:rsidP="009830F4">
            <w:pPr>
              <w:spacing w:after="160"/>
            </w:pPr>
            <w:r w:rsidRPr="009830F4">
              <w:rPr>
                <w:sz w:val="16"/>
                <w:szCs w:val="22"/>
              </w:rPr>
              <w:t xml:space="preserve">10-11 линии Васильевского острова от дома </w:t>
            </w:r>
            <w:r w:rsidRPr="009830F4">
              <w:rPr>
                <w:sz w:val="16"/>
                <w:szCs w:val="22"/>
              </w:rPr>
              <w:br/>
              <w:t xml:space="preserve">№ 15/1 по наб. Лейтенанта Шмидта до дома </w:t>
            </w:r>
            <w:r w:rsidRPr="009830F4">
              <w:rPr>
                <w:sz w:val="16"/>
                <w:szCs w:val="22"/>
              </w:rPr>
              <w:br/>
              <w:t>№ 51/31 по 10-й линии,</w:t>
            </w:r>
            <w:r w:rsidRPr="009830F4">
              <w:rPr>
                <w:sz w:val="16"/>
                <w:szCs w:val="22"/>
              </w:rPr>
              <w:br/>
              <w:t xml:space="preserve">с пересечением Среднего пр. В.О. и Малого пр. В.О. в Василеостровском районе </w:t>
            </w:r>
            <w:r w:rsidRPr="009830F4">
              <w:rPr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56E4" w14:textId="77777777" w:rsidR="008E57B0" w:rsidRPr="009830F4" w:rsidRDefault="008E57B0" w:rsidP="009830F4">
            <w:pPr>
              <w:spacing w:after="160"/>
              <w:jc w:val="center"/>
            </w:pPr>
            <w:r w:rsidRPr="009830F4">
              <w:rPr>
                <w:sz w:val="16"/>
                <w:szCs w:val="22"/>
              </w:rPr>
              <w:t>3 388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45660" w14:textId="77777777" w:rsidR="008E57B0" w:rsidRPr="009830F4" w:rsidRDefault="008E57B0" w:rsidP="009830F4">
            <w:pPr>
              <w:spacing w:after="160"/>
              <w:jc w:val="center"/>
            </w:pPr>
            <w:r w:rsidRPr="009830F4">
              <w:rPr>
                <w:sz w:val="16"/>
                <w:szCs w:val="22"/>
              </w:rPr>
              <w:t>2024-2028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269C8" w14:textId="77777777" w:rsidR="008E57B0" w:rsidRPr="000C2DCB" w:rsidRDefault="008E57B0" w:rsidP="009830F4">
            <w:pPr>
              <w:spacing w:after="160"/>
              <w:jc w:val="center"/>
              <w:rPr>
                <w:color w:val="FF0000"/>
              </w:rPr>
            </w:pPr>
            <w:r w:rsidRPr="009830F4">
              <w:rPr>
                <w:sz w:val="16"/>
                <w:szCs w:val="22"/>
              </w:rPr>
              <w:t>329 152,4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0ED60" w14:textId="77777777" w:rsidR="008E57B0" w:rsidRPr="009830F4" w:rsidRDefault="008E57B0" w:rsidP="009830F4">
            <w:pPr>
              <w:spacing w:after="160"/>
              <w:jc w:val="center"/>
            </w:pPr>
            <w:r w:rsidRPr="009830F4">
              <w:rPr>
                <w:sz w:val="16"/>
                <w:szCs w:val="22"/>
              </w:rPr>
              <w:t>5 366,3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8644" w14:textId="77777777" w:rsidR="008E57B0" w:rsidRPr="000C2DCB" w:rsidRDefault="008E57B0" w:rsidP="009830F4">
            <w:pPr>
              <w:spacing w:after="160"/>
              <w:jc w:val="center"/>
              <w:rPr>
                <w:color w:val="FF0000"/>
              </w:rPr>
            </w:pPr>
            <w:r w:rsidRPr="009830F4">
              <w:rPr>
                <w:sz w:val="16"/>
                <w:szCs w:val="22"/>
              </w:rPr>
              <w:t>50 000,0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ECB6D" w14:textId="77777777" w:rsidR="008E57B0" w:rsidRPr="009830F4" w:rsidRDefault="008E57B0" w:rsidP="009830F4">
            <w:pPr>
              <w:spacing w:after="160"/>
              <w:jc w:val="center"/>
              <w:rPr>
                <w:sz w:val="16"/>
                <w:szCs w:val="22"/>
              </w:rPr>
            </w:pPr>
            <w:r w:rsidRPr="009830F4">
              <w:rPr>
                <w:sz w:val="16"/>
                <w:szCs w:val="22"/>
              </w:rPr>
              <w:t>70000,0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EDD94" w14:textId="77777777" w:rsidR="008E57B0" w:rsidRPr="009830F4" w:rsidRDefault="008E57B0" w:rsidP="009830F4">
            <w:pPr>
              <w:spacing w:after="160"/>
              <w:jc w:val="center"/>
              <w:rPr>
                <w:sz w:val="16"/>
                <w:szCs w:val="22"/>
              </w:rPr>
            </w:pPr>
            <w:r w:rsidRPr="009830F4">
              <w:rPr>
                <w:sz w:val="16"/>
                <w:szCs w:val="22"/>
              </w:rPr>
              <w:t>90000,0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74D76" w14:textId="77777777" w:rsidR="008E57B0" w:rsidRPr="009830F4" w:rsidRDefault="008E57B0" w:rsidP="009830F4">
            <w:pPr>
              <w:spacing w:after="160"/>
              <w:jc w:val="center"/>
              <w:rPr>
                <w:sz w:val="16"/>
                <w:szCs w:val="22"/>
              </w:rPr>
            </w:pPr>
            <w:r w:rsidRPr="009830F4">
              <w:rPr>
                <w:sz w:val="16"/>
                <w:szCs w:val="22"/>
              </w:rPr>
              <w:t>113786,1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616B" w14:textId="77777777" w:rsidR="008E57B0" w:rsidRPr="009830F4" w:rsidRDefault="008E57B0" w:rsidP="009830F4">
            <w:pPr>
              <w:spacing w:after="160"/>
              <w:jc w:val="center"/>
              <w:rPr>
                <w:sz w:val="16"/>
                <w:szCs w:val="22"/>
              </w:rPr>
            </w:pPr>
            <w:r w:rsidRPr="009830F4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E62B" w14:textId="77777777" w:rsidR="008E57B0" w:rsidRPr="009830F4" w:rsidRDefault="008E57B0" w:rsidP="009830F4">
            <w:pPr>
              <w:spacing w:after="160"/>
              <w:jc w:val="center"/>
              <w:rPr>
                <w:sz w:val="16"/>
                <w:szCs w:val="22"/>
              </w:rPr>
            </w:pPr>
            <w:r w:rsidRPr="009830F4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6D51B" w14:textId="77777777" w:rsidR="008E57B0" w:rsidRPr="009830F4" w:rsidRDefault="008E57B0" w:rsidP="009830F4">
            <w:pPr>
              <w:spacing w:after="160"/>
              <w:jc w:val="center"/>
            </w:pPr>
            <w:r w:rsidRPr="009830F4">
              <w:rPr>
                <w:sz w:val="16"/>
                <w:szCs w:val="22"/>
              </w:rPr>
              <w:t>0,0</w:t>
            </w:r>
          </w:p>
        </w:tc>
      </w:tr>
      <w:tr w:rsidR="008E57B0" w:rsidRPr="000C2DCB" w14:paraId="00D81FA4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8D6A" w14:textId="77777777" w:rsidR="008E57B0" w:rsidRPr="00D02722" w:rsidRDefault="008E57B0" w:rsidP="002F4AA1">
            <w:pPr>
              <w:spacing w:after="160"/>
              <w:jc w:val="center"/>
            </w:pPr>
            <w:r w:rsidRPr="00D02722">
              <w:rPr>
                <w:sz w:val="16"/>
                <w:szCs w:val="22"/>
              </w:rPr>
              <w:t>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8CDA2" w14:textId="77777777" w:rsidR="008E57B0" w:rsidRPr="00D02722" w:rsidRDefault="008E57B0" w:rsidP="002F4AA1">
            <w:pPr>
              <w:spacing w:after="160"/>
            </w:pPr>
            <w:r w:rsidRPr="00D02722">
              <w:rPr>
                <w:sz w:val="16"/>
                <w:szCs w:val="22"/>
              </w:rPr>
              <w:t xml:space="preserve">Реконструкция тепловой магистрали </w:t>
            </w:r>
            <w:r w:rsidRPr="00D02722">
              <w:rPr>
                <w:sz w:val="16"/>
                <w:szCs w:val="22"/>
              </w:rPr>
              <w:br/>
              <w:t xml:space="preserve">2-я Южная от ТЭЦ </w:t>
            </w:r>
            <w:r w:rsidRPr="00D02722">
              <w:rPr>
                <w:sz w:val="16"/>
                <w:szCs w:val="22"/>
              </w:rPr>
              <w:br/>
              <w:t xml:space="preserve">до тепловой </w:t>
            </w:r>
            <w:r w:rsidRPr="00D02722">
              <w:rPr>
                <w:sz w:val="16"/>
                <w:szCs w:val="22"/>
              </w:rPr>
              <w:br/>
              <w:t>камеры-15а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5AD8C" w14:textId="77777777" w:rsidR="008E57B0" w:rsidRPr="000C2DCB" w:rsidRDefault="008E57B0" w:rsidP="002F4AA1">
            <w:pPr>
              <w:spacing w:after="160"/>
              <w:ind w:right="-109"/>
              <w:rPr>
                <w:color w:val="FF0000"/>
              </w:rPr>
            </w:pPr>
            <w:r w:rsidRPr="00D02722">
              <w:rPr>
                <w:sz w:val="16"/>
                <w:szCs w:val="22"/>
              </w:rPr>
              <w:t xml:space="preserve">От забора </w:t>
            </w:r>
            <w:r>
              <w:rPr>
                <w:sz w:val="16"/>
                <w:szCs w:val="22"/>
              </w:rPr>
              <w:br/>
            </w:r>
            <w:proofErr w:type="spellStart"/>
            <w:r w:rsidRPr="00D02722">
              <w:rPr>
                <w:sz w:val="16"/>
                <w:szCs w:val="22"/>
              </w:rPr>
              <w:t>Автовской</w:t>
            </w:r>
            <w:proofErr w:type="spellEnd"/>
            <w:r w:rsidRPr="00D02722">
              <w:rPr>
                <w:sz w:val="16"/>
                <w:szCs w:val="22"/>
              </w:rPr>
              <w:t xml:space="preserve"> ТЭЦ-15 параллельно Балтийскому направлению Октябрьской </w:t>
            </w:r>
            <w:proofErr w:type="spellStart"/>
            <w:r w:rsidRPr="00D02722">
              <w:rPr>
                <w:sz w:val="16"/>
                <w:szCs w:val="22"/>
              </w:rPr>
              <w:t>ж.д</w:t>
            </w:r>
            <w:proofErr w:type="spellEnd"/>
            <w:r w:rsidRPr="00D02722">
              <w:rPr>
                <w:sz w:val="16"/>
                <w:szCs w:val="22"/>
              </w:rPr>
              <w:t xml:space="preserve">., далее пересечение Балтийского направления Октябрьской </w:t>
            </w:r>
            <w:proofErr w:type="spellStart"/>
            <w:r w:rsidRPr="00D02722">
              <w:rPr>
                <w:sz w:val="16"/>
                <w:szCs w:val="22"/>
              </w:rPr>
              <w:t>ж.д</w:t>
            </w:r>
            <w:proofErr w:type="spellEnd"/>
            <w:r w:rsidRPr="00D02722">
              <w:rPr>
                <w:sz w:val="16"/>
                <w:szCs w:val="22"/>
              </w:rPr>
              <w:t xml:space="preserve">. </w:t>
            </w:r>
            <w:r>
              <w:rPr>
                <w:sz w:val="16"/>
                <w:szCs w:val="22"/>
              </w:rPr>
              <w:br/>
            </w:r>
            <w:r w:rsidRPr="00D02722">
              <w:rPr>
                <w:sz w:val="16"/>
                <w:szCs w:val="22"/>
              </w:rPr>
              <w:t xml:space="preserve">и Западного скоростного диаметра в створе </w:t>
            </w:r>
            <w:proofErr w:type="spellStart"/>
            <w:r w:rsidRPr="00D02722">
              <w:rPr>
                <w:sz w:val="16"/>
                <w:szCs w:val="22"/>
              </w:rPr>
              <w:t>Бассейной</w:t>
            </w:r>
            <w:proofErr w:type="spellEnd"/>
            <w:r w:rsidRPr="00D02722">
              <w:rPr>
                <w:sz w:val="16"/>
                <w:szCs w:val="22"/>
              </w:rPr>
              <w:t xml:space="preserve"> ул. </w:t>
            </w:r>
            <w:r>
              <w:rPr>
                <w:sz w:val="16"/>
                <w:szCs w:val="22"/>
              </w:rPr>
              <w:br/>
            </w:r>
            <w:r w:rsidRPr="00D02722">
              <w:rPr>
                <w:sz w:val="16"/>
                <w:szCs w:val="22"/>
              </w:rPr>
              <w:t xml:space="preserve">и далее по </w:t>
            </w:r>
            <w:proofErr w:type="spellStart"/>
            <w:r w:rsidRPr="00D02722">
              <w:rPr>
                <w:sz w:val="16"/>
                <w:szCs w:val="22"/>
              </w:rPr>
              <w:t>Бассейной</w:t>
            </w:r>
            <w:proofErr w:type="spellEnd"/>
            <w:r w:rsidRPr="00D02722">
              <w:rPr>
                <w:sz w:val="16"/>
                <w:szCs w:val="22"/>
              </w:rPr>
              <w:t xml:space="preserve"> ул. </w:t>
            </w:r>
            <w:r>
              <w:rPr>
                <w:sz w:val="16"/>
                <w:szCs w:val="22"/>
              </w:rPr>
              <w:br/>
            </w:r>
            <w:r w:rsidRPr="00D02722">
              <w:rPr>
                <w:sz w:val="16"/>
                <w:szCs w:val="22"/>
              </w:rPr>
              <w:t>до дома</w:t>
            </w:r>
            <w:r>
              <w:rPr>
                <w:sz w:val="16"/>
                <w:szCs w:val="22"/>
              </w:rPr>
              <w:t xml:space="preserve"> №</w:t>
            </w:r>
            <w:r w:rsidRPr="00D02722">
              <w:rPr>
                <w:sz w:val="16"/>
                <w:szCs w:val="22"/>
              </w:rPr>
              <w:t xml:space="preserve"> 25</w:t>
            </w:r>
            <w:r>
              <w:rPr>
                <w:sz w:val="16"/>
                <w:szCs w:val="22"/>
              </w:rPr>
              <w:br/>
            </w:r>
            <w:r w:rsidRPr="00D02722">
              <w:rPr>
                <w:sz w:val="16"/>
                <w:szCs w:val="22"/>
              </w:rPr>
              <w:t xml:space="preserve"> по Варшавской ул.</w:t>
            </w:r>
            <w:r>
              <w:rPr>
                <w:sz w:val="16"/>
                <w:szCs w:val="22"/>
              </w:rPr>
              <w:br/>
            </w:r>
            <w:r w:rsidRPr="00D02722">
              <w:rPr>
                <w:sz w:val="16"/>
                <w:szCs w:val="22"/>
              </w:rPr>
              <w:t xml:space="preserve">с пересечением </w:t>
            </w:r>
            <w:r w:rsidRPr="00D02722">
              <w:rPr>
                <w:sz w:val="16"/>
                <w:szCs w:val="22"/>
              </w:rPr>
              <w:lastRenderedPageBreak/>
              <w:t xml:space="preserve">Кубинской ул. </w:t>
            </w:r>
            <w:r>
              <w:rPr>
                <w:sz w:val="16"/>
                <w:szCs w:val="22"/>
              </w:rPr>
              <w:br/>
            </w:r>
            <w:r w:rsidRPr="00D02722">
              <w:rPr>
                <w:sz w:val="16"/>
                <w:szCs w:val="22"/>
              </w:rPr>
              <w:t xml:space="preserve">и </w:t>
            </w:r>
            <w:proofErr w:type="spellStart"/>
            <w:r w:rsidRPr="00D02722">
              <w:rPr>
                <w:sz w:val="16"/>
                <w:szCs w:val="22"/>
              </w:rPr>
              <w:t>Новоизмайловского</w:t>
            </w:r>
            <w:proofErr w:type="spellEnd"/>
            <w:r w:rsidRPr="00D02722">
              <w:rPr>
                <w:sz w:val="16"/>
                <w:szCs w:val="22"/>
              </w:rPr>
              <w:t xml:space="preserve"> пр. в Московском районе 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FAAB3" w14:textId="77777777" w:rsidR="008E57B0" w:rsidRPr="00D02722" w:rsidRDefault="008E57B0" w:rsidP="002F4AA1">
            <w:pPr>
              <w:spacing w:after="160"/>
              <w:jc w:val="center"/>
            </w:pPr>
            <w:r w:rsidRPr="00D02722">
              <w:rPr>
                <w:sz w:val="16"/>
                <w:szCs w:val="22"/>
              </w:rPr>
              <w:lastRenderedPageBreak/>
              <w:t>2 782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82DF" w14:textId="77777777" w:rsidR="008E57B0" w:rsidRPr="00D02722" w:rsidRDefault="008E57B0" w:rsidP="002F4AA1">
            <w:pPr>
              <w:spacing w:after="160"/>
              <w:jc w:val="center"/>
            </w:pPr>
            <w:r w:rsidRPr="00D02722">
              <w:rPr>
                <w:sz w:val="16"/>
                <w:szCs w:val="22"/>
              </w:rPr>
              <w:t>2024-2028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D89F0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2F4AA1">
              <w:rPr>
                <w:sz w:val="16"/>
                <w:szCs w:val="22"/>
              </w:rPr>
              <w:t>660</w:t>
            </w:r>
            <w:r>
              <w:rPr>
                <w:sz w:val="16"/>
                <w:szCs w:val="22"/>
              </w:rPr>
              <w:t xml:space="preserve"> </w:t>
            </w:r>
            <w:r w:rsidRPr="002F4AA1">
              <w:rPr>
                <w:sz w:val="16"/>
                <w:szCs w:val="22"/>
              </w:rPr>
              <w:t>822,9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1AFBB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995</w:t>
            </w:r>
            <w:r>
              <w:rPr>
                <w:sz w:val="16"/>
                <w:szCs w:val="22"/>
              </w:rPr>
              <w:t xml:space="preserve"> </w:t>
            </w:r>
            <w:r w:rsidRPr="002F4AA1">
              <w:rPr>
                <w:sz w:val="16"/>
                <w:szCs w:val="22"/>
              </w:rPr>
              <w:t>853,6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4FDC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611</w:t>
            </w:r>
            <w:r>
              <w:rPr>
                <w:sz w:val="16"/>
                <w:szCs w:val="22"/>
              </w:rPr>
              <w:t xml:space="preserve"> </w:t>
            </w:r>
            <w:r w:rsidRPr="002F4AA1">
              <w:rPr>
                <w:sz w:val="16"/>
                <w:szCs w:val="22"/>
              </w:rPr>
              <w:t>719,3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763DD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27</w:t>
            </w:r>
            <w:r>
              <w:rPr>
                <w:sz w:val="16"/>
                <w:szCs w:val="22"/>
              </w:rPr>
              <w:t xml:space="preserve"> </w:t>
            </w:r>
            <w:r w:rsidRPr="002F4AA1">
              <w:rPr>
                <w:sz w:val="16"/>
                <w:szCs w:val="22"/>
              </w:rPr>
              <w:t>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1749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24</w:t>
            </w:r>
            <w:r>
              <w:rPr>
                <w:sz w:val="16"/>
                <w:szCs w:val="22"/>
              </w:rPr>
              <w:t xml:space="preserve"> </w:t>
            </w:r>
            <w:r w:rsidRPr="002F4AA1">
              <w:rPr>
                <w:sz w:val="16"/>
                <w:szCs w:val="22"/>
              </w:rPr>
              <w:t>334,8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2B0D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2F4AA1">
              <w:rPr>
                <w:sz w:val="16"/>
                <w:szCs w:val="22"/>
              </w:rPr>
              <w:t>915,2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98258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1DC0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EF91" w14:textId="77777777" w:rsidR="008E57B0" w:rsidRPr="002F4AA1" w:rsidRDefault="008E57B0" w:rsidP="002F4AA1">
            <w:pPr>
              <w:spacing w:after="160"/>
              <w:jc w:val="center"/>
              <w:rPr>
                <w:sz w:val="16"/>
                <w:szCs w:val="22"/>
              </w:rPr>
            </w:pPr>
            <w:r w:rsidRPr="002F4AA1">
              <w:rPr>
                <w:sz w:val="16"/>
                <w:szCs w:val="22"/>
              </w:rPr>
              <w:t>0,0</w:t>
            </w:r>
          </w:p>
        </w:tc>
      </w:tr>
      <w:tr w:rsidR="008E57B0" w:rsidRPr="00363DBD" w14:paraId="329B9BB9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2943E" w14:textId="77777777" w:rsidR="008E57B0" w:rsidRPr="00363DBD" w:rsidRDefault="008E57B0" w:rsidP="00363DBD">
            <w:pPr>
              <w:spacing w:after="160"/>
              <w:jc w:val="center"/>
            </w:pPr>
            <w:r w:rsidRPr="00363DBD">
              <w:rPr>
                <w:sz w:val="16"/>
                <w:szCs w:val="22"/>
              </w:rPr>
              <w:lastRenderedPageBreak/>
              <w:t>5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DFB2B" w14:textId="77777777" w:rsidR="008E57B0" w:rsidRPr="00363DBD" w:rsidRDefault="008E57B0" w:rsidP="00363DBD">
            <w:pPr>
              <w:spacing w:after="160"/>
            </w:pPr>
            <w:r w:rsidRPr="00363DBD">
              <w:rPr>
                <w:sz w:val="16"/>
                <w:szCs w:val="22"/>
              </w:rPr>
              <w:t>Реконструкция теплового ввода от тепловой камеры-24 лево распределительной сети Космонавтов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99488" w14:textId="77777777" w:rsidR="008E57B0" w:rsidRPr="00363DBD" w:rsidRDefault="008E57B0" w:rsidP="00363DBD">
            <w:pPr>
              <w:spacing w:after="160"/>
            </w:pPr>
            <w:r w:rsidRPr="00363DBD">
              <w:rPr>
                <w:sz w:val="16"/>
                <w:szCs w:val="22"/>
              </w:rPr>
              <w:t>Квартал, ограниченный пр. Космонавтов, ул. Орджоникидзе, Витебским пр., Звездной ул. в Московском районе 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2588" w14:textId="77777777" w:rsidR="008E57B0" w:rsidRPr="00363DBD" w:rsidRDefault="008E57B0" w:rsidP="00363DBD">
            <w:pPr>
              <w:spacing w:after="160"/>
              <w:jc w:val="center"/>
            </w:pPr>
            <w:r w:rsidRPr="00363DBD">
              <w:rPr>
                <w:sz w:val="16"/>
                <w:szCs w:val="22"/>
              </w:rPr>
              <w:t>5 116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C39F" w14:textId="77777777" w:rsidR="008E57B0" w:rsidRPr="00363DBD" w:rsidRDefault="008E57B0" w:rsidP="00363DBD">
            <w:pPr>
              <w:spacing w:after="160"/>
              <w:jc w:val="center"/>
            </w:pPr>
            <w:r w:rsidRPr="00363DBD">
              <w:rPr>
                <w:sz w:val="16"/>
                <w:szCs w:val="22"/>
              </w:rPr>
              <w:t>2025-2028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D9648" w14:textId="77777777" w:rsidR="008E57B0" w:rsidRPr="00363DBD" w:rsidRDefault="008E57B0" w:rsidP="00363DBD">
            <w:pPr>
              <w:spacing w:after="160"/>
              <w:jc w:val="center"/>
            </w:pPr>
            <w:r w:rsidRPr="00363DBD">
              <w:rPr>
                <w:sz w:val="16"/>
                <w:szCs w:val="22"/>
              </w:rPr>
              <w:t>344 974,8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3B2C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9D9EE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50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5C39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100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0CB9A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100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FA512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94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974,8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C5A03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00F3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F5EA4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0,0</w:t>
            </w:r>
          </w:p>
        </w:tc>
      </w:tr>
      <w:tr w:rsidR="008E57B0" w:rsidRPr="000C2DCB" w14:paraId="5DE3A24C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  <w:trHeight w:val="1238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1E7F8" w14:textId="77777777" w:rsidR="008E57B0" w:rsidRPr="00363DBD" w:rsidRDefault="008E57B0" w:rsidP="00363DBD">
            <w:pPr>
              <w:spacing w:after="160"/>
              <w:jc w:val="center"/>
            </w:pPr>
            <w:r w:rsidRPr="00363DBD">
              <w:rPr>
                <w:sz w:val="16"/>
                <w:szCs w:val="22"/>
              </w:rPr>
              <w:t>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CCDD1" w14:textId="77777777" w:rsidR="008E57B0" w:rsidRPr="00363DBD" w:rsidRDefault="008E57B0" w:rsidP="00363DBD">
            <w:pPr>
              <w:spacing w:after="160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 xml:space="preserve">Реконструкция теплового ввода </w:t>
            </w:r>
            <w:r>
              <w:rPr>
                <w:sz w:val="16"/>
                <w:szCs w:val="22"/>
              </w:rPr>
              <w:br/>
            </w:r>
            <w:r w:rsidRPr="00363DBD">
              <w:rPr>
                <w:sz w:val="16"/>
                <w:szCs w:val="22"/>
              </w:rPr>
              <w:t xml:space="preserve">от тепловой камеры-20 лево </w:t>
            </w:r>
            <w:proofErr w:type="spellStart"/>
            <w:r w:rsidRPr="00363DBD">
              <w:rPr>
                <w:sz w:val="16"/>
                <w:szCs w:val="22"/>
              </w:rPr>
              <w:t>Полюстровской</w:t>
            </w:r>
            <w:proofErr w:type="spellEnd"/>
            <w:r w:rsidRPr="00363DBD">
              <w:rPr>
                <w:sz w:val="16"/>
                <w:szCs w:val="22"/>
              </w:rPr>
              <w:t xml:space="preserve"> тепловой магистрали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91A8" w14:textId="77777777" w:rsidR="008E57B0" w:rsidRPr="00363DBD" w:rsidRDefault="008E57B0" w:rsidP="00363DBD">
            <w:pPr>
              <w:spacing w:after="160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 xml:space="preserve">Квартал, ограниченный </w:t>
            </w:r>
            <w:proofErr w:type="spellStart"/>
            <w:r w:rsidRPr="00363DBD">
              <w:rPr>
                <w:sz w:val="16"/>
                <w:szCs w:val="22"/>
              </w:rPr>
              <w:t>Замшиной</w:t>
            </w:r>
            <w:proofErr w:type="spellEnd"/>
            <w:r w:rsidRPr="00363DBD">
              <w:rPr>
                <w:sz w:val="16"/>
                <w:szCs w:val="22"/>
              </w:rPr>
              <w:t xml:space="preserve"> ул.,</w:t>
            </w:r>
            <w:r>
              <w:rPr>
                <w:sz w:val="16"/>
                <w:szCs w:val="22"/>
              </w:rPr>
              <w:br/>
            </w:r>
            <w:r w:rsidRPr="00363DBD">
              <w:rPr>
                <w:sz w:val="16"/>
                <w:szCs w:val="22"/>
              </w:rPr>
              <w:t xml:space="preserve">пр. Металлистов, Пискаревским пр. и </w:t>
            </w:r>
            <w:proofErr w:type="spellStart"/>
            <w:r w:rsidRPr="00363DBD">
              <w:rPr>
                <w:sz w:val="16"/>
                <w:szCs w:val="22"/>
              </w:rPr>
              <w:t>Полюстровским</w:t>
            </w:r>
            <w:proofErr w:type="spellEnd"/>
            <w:r w:rsidRPr="00363DBD">
              <w:rPr>
                <w:sz w:val="16"/>
                <w:szCs w:val="22"/>
              </w:rPr>
              <w:t xml:space="preserve"> пр. в Калининском районе</w:t>
            </w:r>
            <w:r>
              <w:rPr>
                <w:sz w:val="16"/>
                <w:szCs w:val="22"/>
              </w:rPr>
              <w:br/>
            </w:r>
            <w:r w:rsidRPr="00363DBD">
              <w:rPr>
                <w:sz w:val="16"/>
                <w:szCs w:val="22"/>
              </w:rPr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0C5DB" w14:textId="77777777" w:rsidR="008E57B0" w:rsidRPr="000C2DCB" w:rsidRDefault="008E57B0" w:rsidP="00363DBD">
            <w:pPr>
              <w:spacing w:after="160"/>
              <w:jc w:val="center"/>
              <w:rPr>
                <w:color w:val="FF0000"/>
              </w:rPr>
            </w:pPr>
            <w:r w:rsidRPr="00363DBD">
              <w:rPr>
                <w:sz w:val="16"/>
                <w:szCs w:val="22"/>
              </w:rPr>
              <w:t>10 170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324A6" w14:textId="77777777" w:rsidR="008E57B0" w:rsidRPr="00363DBD" w:rsidRDefault="008E57B0" w:rsidP="00363DBD">
            <w:pPr>
              <w:spacing w:after="160"/>
              <w:jc w:val="center"/>
            </w:pPr>
            <w:r w:rsidRPr="00363DBD">
              <w:rPr>
                <w:sz w:val="16"/>
                <w:szCs w:val="22"/>
              </w:rPr>
              <w:t>2024-2028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1AFBA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565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243,3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279E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42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076,2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FC951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100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AF800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100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8EE17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100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DD3E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223</w:t>
            </w:r>
            <w:r>
              <w:rPr>
                <w:sz w:val="16"/>
                <w:szCs w:val="22"/>
              </w:rPr>
              <w:t xml:space="preserve"> </w:t>
            </w:r>
            <w:r w:rsidRPr="00363DBD">
              <w:rPr>
                <w:sz w:val="16"/>
                <w:szCs w:val="22"/>
              </w:rPr>
              <w:t>167,1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7B25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742A9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52FEE" w14:textId="77777777" w:rsidR="008E57B0" w:rsidRPr="00363DBD" w:rsidRDefault="008E57B0" w:rsidP="00363DBD">
            <w:pPr>
              <w:spacing w:after="160"/>
              <w:jc w:val="center"/>
              <w:rPr>
                <w:sz w:val="16"/>
                <w:szCs w:val="22"/>
              </w:rPr>
            </w:pPr>
            <w:r w:rsidRPr="00363DBD">
              <w:rPr>
                <w:sz w:val="16"/>
                <w:szCs w:val="22"/>
              </w:rPr>
              <w:t>0,0</w:t>
            </w:r>
          </w:p>
        </w:tc>
      </w:tr>
      <w:tr w:rsidR="008E57B0" w:rsidRPr="000C2DCB" w14:paraId="589D86E4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6374C" w14:textId="77777777" w:rsidR="008E57B0" w:rsidRPr="001707BE" w:rsidRDefault="008E57B0" w:rsidP="001707BE">
            <w:pPr>
              <w:spacing w:after="160"/>
              <w:jc w:val="center"/>
            </w:pPr>
            <w:r w:rsidRPr="001707BE">
              <w:rPr>
                <w:sz w:val="16"/>
                <w:szCs w:val="22"/>
              </w:rPr>
              <w:t>7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117D" w14:textId="77777777" w:rsidR="008E57B0" w:rsidRPr="001707BE" w:rsidRDefault="008E57B0" w:rsidP="001707BE">
            <w:pPr>
              <w:spacing w:after="160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 xml:space="preserve">Реконструкция распределительной сети Пражская (влево) от тепловой камеры-6 (распределительной сети Белы Куна)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>до тепловой камеры-10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A8B3" w14:textId="77777777" w:rsidR="008E57B0" w:rsidRPr="001707BE" w:rsidRDefault="008E57B0" w:rsidP="001707BE">
            <w:pPr>
              <w:spacing w:after="160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 xml:space="preserve">По Пражской ул. от ул. Белы Куна до ул. Фучика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>во Фрунзенском районе 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BA86" w14:textId="77777777" w:rsidR="008E57B0" w:rsidRPr="001707BE" w:rsidRDefault="008E57B0" w:rsidP="001707BE">
            <w:pPr>
              <w:spacing w:after="160"/>
              <w:jc w:val="center"/>
            </w:pPr>
            <w:r w:rsidRPr="001707BE">
              <w:rPr>
                <w:sz w:val="16"/>
                <w:szCs w:val="22"/>
              </w:rPr>
              <w:t>2 364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B8097" w14:textId="77777777" w:rsidR="008E57B0" w:rsidRPr="001707BE" w:rsidRDefault="008E57B0" w:rsidP="001707BE">
            <w:pPr>
              <w:spacing w:after="160"/>
              <w:jc w:val="center"/>
            </w:pPr>
            <w:r w:rsidRPr="001707BE">
              <w:rPr>
                <w:sz w:val="16"/>
                <w:szCs w:val="22"/>
              </w:rPr>
              <w:t>2024-2028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11FDC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685 984,5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1031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107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072,4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9F666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493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125,0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95A7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83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787,1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FDF0A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C6564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000,0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703D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0B5DE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DA18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0,0</w:t>
            </w:r>
          </w:p>
        </w:tc>
      </w:tr>
      <w:tr w:rsidR="008E57B0" w:rsidRPr="000C2DCB" w14:paraId="478C7608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B272" w14:textId="77777777" w:rsidR="008E57B0" w:rsidRPr="001707BE" w:rsidRDefault="008E57B0" w:rsidP="001707BE">
            <w:pPr>
              <w:spacing w:after="160"/>
              <w:jc w:val="center"/>
            </w:pPr>
            <w:r w:rsidRPr="001707BE">
              <w:rPr>
                <w:sz w:val="16"/>
                <w:szCs w:val="22"/>
              </w:rPr>
              <w:t>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7C2E" w14:textId="77777777" w:rsidR="008E57B0" w:rsidRPr="001707BE" w:rsidRDefault="008E57B0" w:rsidP="001707BE">
            <w:pPr>
              <w:spacing w:after="160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 xml:space="preserve">Реконструкция </w:t>
            </w:r>
            <w:proofErr w:type="spellStart"/>
            <w:r w:rsidRPr="001707BE">
              <w:rPr>
                <w:sz w:val="16"/>
                <w:szCs w:val="22"/>
              </w:rPr>
              <w:t>Пороховской</w:t>
            </w:r>
            <w:proofErr w:type="spellEnd"/>
            <w:r w:rsidRPr="001707BE">
              <w:rPr>
                <w:sz w:val="16"/>
                <w:szCs w:val="22"/>
              </w:rPr>
              <w:t xml:space="preserve"> тепловой магистрали от узла теплофикационного-4 до границы работ у тепловой камеры-34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D677" w14:textId="77777777" w:rsidR="008E57B0" w:rsidRPr="001707BE" w:rsidRDefault="008E57B0" w:rsidP="001707BE">
            <w:pPr>
              <w:spacing w:after="160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 xml:space="preserve">По границе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 xml:space="preserve">Санкт-Петербурга и Ленинградской области в районе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 xml:space="preserve">г. </w:t>
            </w:r>
            <w:proofErr w:type="spellStart"/>
            <w:r w:rsidRPr="001707BE">
              <w:rPr>
                <w:sz w:val="16"/>
                <w:szCs w:val="22"/>
              </w:rPr>
              <w:t>Кудрово</w:t>
            </w:r>
            <w:proofErr w:type="spellEnd"/>
            <w:r w:rsidRPr="001707BE">
              <w:rPr>
                <w:sz w:val="16"/>
                <w:szCs w:val="22"/>
              </w:rPr>
              <w:t xml:space="preserve"> параллельно пр. Большевиков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 xml:space="preserve">до </w:t>
            </w:r>
            <w:proofErr w:type="spellStart"/>
            <w:r w:rsidRPr="001707BE">
              <w:rPr>
                <w:sz w:val="16"/>
                <w:szCs w:val="22"/>
              </w:rPr>
              <w:t>Кудровского</w:t>
            </w:r>
            <w:proofErr w:type="spellEnd"/>
            <w:r w:rsidRPr="001707BE">
              <w:rPr>
                <w:sz w:val="16"/>
                <w:szCs w:val="22"/>
              </w:rPr>
              <w:t xml:space="preserve"> проезда, далее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 xml:space="preserve">по пр. Большевиков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 xml:space="preserve">до ул. Дыбенко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 xml:space="preserve">с пересечением </w:t>
            </w:r>
            <w:proofErr w:type="spellStart"/>
            <w:r w:rsidRPr="001707BE">
              <w:rPr>
                <w:sz w:val="16"/>
                <w:szCs w:val="22"/>
              </w:rPr>
              <w:t>Кудровского</w:t>
            </w:r>
            <w:proofErr w:type="spellEnd"/>
            <w:r w:rsidRPr="001707BE">
              <w:rPr>
                <w:sz w:val="16"/>
                <w:szCs w:val="22"/>
              </w:rPr>
              <w:t xml:space="preserve"> проезда,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t xml:space="preserve">ул. Крыленко </w:t>
            </w:r>
            <w:r>
              <w:rPr>
                <w:sz w:val="16"/>
                <w:szCs w:val="22"/>
              </w:rPr>
              <w:br/>
            </w:r>
            <w:r w:rsidRPr="001707BE">
              <w:rPr>
                <w:sz w:val="16"/>
                <w:szCs w:val="22"/>
              </w:rPr>
              <w:lastRenderedPageBreak/>
              <w:t>в Невском районе 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E6054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lastRenderedPageBreak/>
              <w:t>5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450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7332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2024-2030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A2899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6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501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406,5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42A7C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538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399,4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E93AA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276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211,6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3B893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386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668,8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CB4BF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900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D8F5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558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669,8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5F31D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310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806,9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C7DA5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530</w:t>
            </w:r>
            <w:r>
              <w:rPr>
                <w:sz w:val="16"/>
                <w:szCs w:val="22"/>
              </w:rPr>
              <w:t xml:space="preserve"> </w:t>
            </w:r>
            <w:r w:rsidRPr="001707BE">
              <w:rPr>
                <w:sz w:val="16"/>
                <w:szCs w:val="22"/>
              </w:rPr>
              <w:t>650,0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022C" w14:textId="77777777" w:rsidR="008E57B0" w:rsidRPr="001707BE" w:rsidRDefault="008E57B0" w:rsidP="001707BE">
            <w:pPr>
              <w:spacing w:after="160"/>
              <w:jc w:val="center"/>
              <w:rPr>
                <w:sz w:val="16"/>
                <w:szCs w:val="22"/>
              </w:rPr>
            </w:pPr>
            <w:r w:rsidRPr="001707BE">
              <w:rPr>
                <w:sz w:val="16"/>
                <w:szCs w:val="22"/>
              </w:rPr>
              <w:t>0,0</w:t>
            </w:r>
          </w:p>
        </w:tc>
      </w:tr>
      <w:tr w:rsidR="008E57B0" w:rsidRPr="000C2DCB" w14:paraId="61C38AAF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FA1A" w14:textId="77777777" w:rsidR="008E57B0" w:rsidRPr="00416A7A" w:rsidRDefault="008E57B0" w:rsidP="00416A7A">
            <w:pPr>
              <w:spacing w:after="160"/>
              <w:jc w:val="center"/>
            </w:pPr>
            <w:r w:rsidRPr="00416A7A">
              <w:rPr>
                <w:sz w:val="16"/>
                <w:szCs w:val="22"/>
              </w:rPr>
              <w:lastRenderedPageBreak/>
              <w:t>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B88B" w14:textId="77777777" w:rsidR="008E57B0" w:rsidRPr="00416A7A" w:rsidRDefault="008E57B0" w:rsidP="00416A7A">
            <w:pPr>
              <w:spacing w:after="160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Реконструкция распределительной сети Антоновская</w:t>
            </w:r>
            <w:r>
              <w:rPr>
                <w:sz w:val="16"/>
                <w:szCs w:val="22"/>
              </w:rPr>
              <w:br/>
            </w:r>
            <w:r w:rsidRPr="00416A7A">
              <w:rPr>
                <w:sz w:val="16"/>
                <w:szCs w:val="22"/>
              </w:rPr>
              <w:t xml:space="preserve">от тепловой камеры-9 (распределительной сети </w:t>
            </w:r>
            <w:proofErr w:type="spellStart"/>
            <w:r w:rsidRPr="00416A7A">
              <w:rPr>
                <w:sz w:val="16"/>
                <w:szCs w:val="22"/>
              </w:rPr>
              <w:t>Замшина</w:t>
            </w:r>
            <w:proofErr w:type="spellEnd"/>
            <w:r w:rsidRPr="00416A7A">
              <w:rPr>
                <w:sz w:val="16"/>
                <w:szCs w:val="22"/>
              </w:rPr>
              <w:t xml:space="preserve">) </w:t>
            </w:r>
            <w:r>
              <w:rPr>
                <w:sz w:val="16"/>
                <w:szCs w:val="22"/>
              </w:rPr>
              <w:br/>
            </w:r>
            <w:r w:rsidRPr="00416A7A">
              <w:rPr>
                <w:sz w:val="16"/>
                <w:szCs w:val="22"/>
              </w:rPr>
              <w:t xml:space="preserve">до тепловой камеры-6 </w:t>
            </w:r>
            <w:r>
              <w:rPr>
                <w:sz w:val="16"/>
                <w:szCs w:val="22"/>
              </w:rPr>
              <w:br/>
            </w:r>
            <w:r w:rsidRPr="00416A7A">
              <w:rPr>
                <w:sz w:val="16"/>
                <w:szCs w:val="22"/>
              </w:rPr>
              <w:t>с вводами от тепловой камеры-2 право, тепловой камеры-6 право, тепловой камеры-4 лево, тепловой камеры-5 лево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AB7F" w14:textId="77777777" w:rsidR="008E57B0" w:rsidRPr="00416A7A" w:rsidRDefault="008E57B0" w:rsidP="00416A7A">
            <w:pPr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 xml:space="preserve">Квартал 24 </w:t>
            </w:r>
            <w:r>
              <w:rPr>
                <w:sz w:val="16"/>
                <w:szCs w:val="22"/>
              </w:rPr>
              <w:t>«</w:t>
            </w:r>
            <w:proofErr w:type="spellStart"/>
            <w:r w:rsidRPr="00416A7A">
              <w:rPr>
                <w:sz w:val="16"/>
                <w:szCs w:val="22"/>
              </w:rPr>
              <w:t>Полюстрово</w:t>
            </w:r>
            <w:proofErr w:type="spellEnd"/>
            <w:r>
              <w:rPr>
                <w:sz w:val="16"/>
                <w:szCs w:val="22"/>
              </w:rPr>
              <w:t>»</w:t>
            </w:r>
            <w:r w:rsidRPr="00416A7A">
              <w:rPr>
                <w:sz w:val="16"/>
                <w:szCs w:val="22"/>
              </w:rPr>
              <w:t xml:space="preserve">, ограниченный </w:t>
            </w:r>
            <w:proofErr w:type="spellStart"/>
            <w:r w:rsidRPr="00416A7A">
              <w:rPr>
                <w:sz w:val="16"/>
                <w:szCs w:val="22"/>
              </w:rPr>
              <w:t>Замшиной</w:t>
            </w:r>
            <w:proofErr w:type="spellEnd"/>
            <w:r w:rsidRPr="00416A7A">
              <w:rPr>
                <w:sz w:val="16"/>
                <w:szCs w:val="22"/>
              </w:rPr>
              <w:t xml:space="preserve"> ул., Ключевой ул.,</w:t>
            </w:r>
            <w:r>
              <w:rPr>
                <w:sz w:val="16"/>
                <w:szCs w:val="22"/>
              </w:rPr>
              <w:br/>
            </w:r>
            <w:r w:rsidRPr="00416A7A">
              <w:rPr>
                <w:sz w:val="16"/>
                <w:szCs w:val="22"/>
              </w:rPr>
              <w:t xml:space="preserve">пр. Металлистов, Пискаревским пр. в Калининском районе </w:t>
            </w:r>
            <w:r>
              <w:rPr>
                <w:sz w:val="16"/>
                <w:szCs w:val="22"/>
              </w:rPr>
              <w:br/>
            </w:r>
            <w:r w:rsidRPr="00416A7A">
              <w:rPr>
                <w:sz w:val="16"/>
                <w:szCs w:val="22"/>
              </w:rPr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B22D9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10</w:t>
            </w:r>
            <w:r>
              <w:rPr>
                <w:sz w:val="16"/>
                <w:szCs w:val="22"/>
              </w:rPr>
              <w:t xml:space="preserve"> </w:t>
            </w:r>
            <w:r w:rsidRPr="00416A7A">
              <w:rPr>
                <w:sz w:val="16"/>
                <w:szCs w:val="22"/>
              </w:rPr>
              <w:t>450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8E0A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2025-2028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D9BE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581</w:t>
            </w:r>
            <w:r>
              <w:rPr>
                <w:sz w:val="16"/>
                <w:szCs w:val="22"/>
              </w:rPr>
              <w:t xml:space="preserve"> </w:t>
            </w:r>
            <w:r w:rsidRPr="00416A7A">
              <w:rPr>
                <w:sz w:val="16"/>
                <w:szCs w:val="22"/>
              </w:rPr>
              <w:t>961,2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32C22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0F396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115</w:t>
            </w:r>
            <w:r>
              <w:rPr>
                <w:sz w:val="16"/>
                <w:szCs w:val="22"/>
              </w:rPr>
              <w:t xml:space="preserve"> </w:t>
            </w:r>
            <w:r w:rsidRPr="00416A7A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D962A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150</w:t>
            </w:r>
            <w:r>
              <w:rPr>
                <w:sz w:val="16"/>
                <w:szCs w:val="22"/>
              </w:rPr>
              <w:t xml:space="preserve"> </w:t>
            </w:r>
            <w:r w:rsidRPr="00416A7A">
              <w:rPr>
                <w:sz w:val="16"/>
                <w:szCs w:val="22"/>
              </w:rPr>
              <w:t>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6867A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150</w:t>
            </w:r>
            <w:r>
              <w:rPr>
                <w:sz w:val="16"/>
                <w:szCs w:val="22"/>
              </w:rPr>
              <w:t xml:space="preserve"> </w:t>
            </w:r>
            <w:r w:rsidRPr="00416A7A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B928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166</w:t>
            </w:r>
            <w:r>
              <w:rPr>
                <w:sz w:val="16"/>
                <w:szCs w:val="22"/>
              </w:rPr>
              <w:t xml:space="preserve"> </w:t>
            </w:r>
            <w:r w:rsidRPr="00416A7A">
              <w:rPr>
                <w:sz w:val="16"/>
                <w:szCs w:val="22"/>
              </w:rPr>
              <w:t>961,2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0E45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545A2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D2627" w14:textId="77777777" w:rsidR="008E57B0" w:rsidRPr="00416A7A" w:rsidRDefault="008E57B0" w:rsidP="00416A7A">
            <w:pPr>
              <w:jc w:val="center"/>
              <w:rPr>
                <w:sz w:val="16"/>
                <w:szCs w:val="22"/>
              </w:rPr>
            </w:pPr>
            <w:r w:rsidRPr="00416A7A">
              <w:rPr>
                <w:sz w:val="16"/>
                <w:szCs w:val="22"/>
              </w:rPr>
              <w:t>0,0</w:t>
            </w:r>
          </w:p>
        </w:tc>
      </w:tr>
      <w:tr w:rsidR="008E57B0" w:rsidRPr="000C2DCB" w14:paraId="117FDEEE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C3CE8" w14:textId="77777777" w:rsidR="008E57B0" w:rsidRPr="00894192" w:rsidRDefault="008E57B0" w:rsidP="00894192">
            <w:pPr>
              <w:spacing w:after="160"/>
              <w:jc w:val="center"/>
            </w:pPr>
            <w:r w:rsidRPr="00894192">
              <w:rPr>
                <w:sz w:val="16"/>
                <w:szCs w:val="22"/>
              </w:rPr>
              <w:t>10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683F" w14:textId="77777777" w:rsidR="008E57B0" w:rsidRPr="00894192" w:rsidRDefault="008E57B0" w:rsidP="00894192">
            <w:pPr>
              <w:spacing w:after="160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Реконструкция тепловой магистрали Рыбацкая от узла воздушников - 4 до узла воздушников - 10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1C2C" w14:textId="77777777" w:rsidR="008E57B0" w:rsidRPr="00894192" w:rsidRDefault="008E57B0" w:rsidP="00894192">
            <w:pPr>
              <w:spacing w:after="160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 xml:space="preserve">От территории Южной ТЭЦ-22 (ул. Софийская, дом </w:t>
            </w:r>
            <w:r>
              <w:rPr>
                <w:sz w:val="16"/>
                <w:szCs w:val="22"/>
              </w:rPr>
              <w:t>№</w:t>
            </w:r>
            <w:r w:rsidRPr="00894192">
              <w:rPr>
                <w:sz w:val="16"/>
                <w:szCs w:val="22"/>
              </w:rPr>
              <w:t xml:space="preserve"> 96) </w:t>
            </w:r>
            <w:r>
              <w:rPr>
                <w:sz w:val="16"/>
                <w:szCs w:val="22"/>
              </w:rPr>
              <w:br/>
            </w:r>
            <w:r w:rsidRPr="00894192">
              <w:rPr>
                <w:sz w:val="16"/>
                <w:szCs w:val="22"/>
              </w:rPr>
              <w:t xml:space="preserve">в сторону </w:t>
            </w:r>
            <w:proofErr w:type="spellStart"/>
            <w:r w:rsidRPr="00894192">
              <w:rPr>
                <w:sz w:val="16"/>
                <w:szCs w:val="22"/>
              </w:rPr>
              <w:t>Караваевской</w:t>
            </w:r>
            <w:proofErr w:type="spellEnd"/>
            <w:r w:rsidRPr="00894192">
              <w:rPr>
                <w:sz w:val="16"/>
                <w:szCs w:val="22"/>
              </w:rPr>
              <w:t xml:space="preserve"> ул.</w:t>
            </w:r>
            <w:r>
              <w:rPr>
                <w:sz w:val="16"/>
                <w:szCs w:val="22"/>
              </w:rPr>
              <w:br/>
            </w:r>
            <w:r w:rsidRPr="00894192">
              <w:rPr>
                <w:sz w:val="16"/>
                <w:szCs w:val="22"/>
              </w:rPr>
              <w:t xml:space="preserve">с пересечением железнодорожных путей Октябрьской железной дороги </w:t>
            </w:r>
            <w:r>
              <w:rPr>
                <w:sz w:val="16"/>
                <w:szCs w:val="22"/>
              </w:rPr>
              <w:br/>
            </w:r>
            <w:r w:rsidRPr="00894192">
              <w:rPr>
                <w:sz w:val="16"/>
                <w:szCs w:val="22"/>
              </w:rPr>
              <w:t xml:space="preserve">в Колпинском районе </w:t>
            </w:r>
            <w:r>
              <w:rPr>
                <w:sz w:val="16"/>
                <w:szCs w:val="22"/>
              </w:rPr>
              <w:br/>
            </w:r>
            <w:r w:rsidRPr="00894192">
              <w:rPr>
                <w:sz w:val="16"/>
                <w:szCs w:val="22"/>
              </w:rPr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26AF2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4812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B124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2025-2030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62C8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2</w:t>
            </w:r>
            <w:r>
              <w:rPr>
                <w:sz w:val="16"/>
                <w:szCs w:val="22"/>
              </w:rPr>
              <w:t xml:space="preserve"> </w:t>
            </w:r>
            <w:r w:rsidRPr="00894192">
              <w:rPr>
                <w:sz w:val="16"/>
                <w:szCs w:val="22"/>
              </w:rPr>
              <w:t>352</w:t>
            </w:r>
            <w:r>
              <w:rPr>
                <w:sz w:val="16"/>
                <w:szCs w:val="22"/>
              </w:rPr>
              <w:t xml:space="preserve"> </w:t>
            </w:r>
            <w:r w:rsidRPr="00894192">
              <w:rPr>
                <w:sz w:val="16"/>
                <w:szCs w:val="22"/>
              </w:rPr>
              <w:t>441,9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6F0C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D16A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765</w:t>
            </w:r>
            <w:r>
              <w:rPr>
                <w:sz w:val="16"/>
                <w:szCs w:val="22"/>
              </w:rPr>
              <w:t xml:space="preserve"> </w:t>
            </w:r>
            <w:r w:rsidRPr="00894192">
              <w:rPr>
                <w:sz w:val="16"/>
                <w:szCs w:val="22"/>
              </w:rPr>
              <w:t>539,2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D8FDF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231</w:t>
            </w:r>
            <w:r>
              <w:rPr>
                <w:sz w:val="16"/>
                <w:szCs w:val="22"/>
              </w:rPr>
              <w:t xml:space="preserve"> </w:t>
            </w:r>
            <w:r w:rsidRPr="00894192">
              <w:rPr>
                <w:sz w:val="16"/>
                <w:szCs w:val="22"/>
              </w:rPr>
              <w:t>815,7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38F9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168</w:t>
            </w:r>
            <w:r>
              <w:rPr>
                <w:sz w:val="16"/>
                <w:szCs w:val="22"/>
              </w:rPr>
              <w:t xml:space="preserve"> </w:t>
            </w:r>
            <w:r w:rsidRPr="00894192">
              <w:rPr>
                <w:sz w:val="16"/>
                <w:szCs w:val="22"/>
              </w:rPr>
              <w:t>665,2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95EE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367</w:t>
            </w:r>
            <w:r>
              <w:rPr>
                <w:sz w:val="16"/>
                <w:szCs w:val="22"/>
              </w:rPr>
              <w:t xml:space="preserve"> </w:t>
            </w:r>
            <w:r w:rsidRPr="00894192">
              <w:rPr>
                <w:sz w:val="16"/>
                <w:szCs w:val="22"/>
              </w:rPr>
              <w:t>017,4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F8D66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363</w:t>
            </w:r>
            <w:r>
              <w:rPr>
                <w:sz w:val="16"/>
                <w:szCs w:val="22"/>
              </w:rPr>
              <w:t xml:space="preserve"> </w:t>
            </w:r>
            <w:r w:rsidRPr="00894192">
              <w:rPr>
                <w:sz w:val="16"/>
                <w:szCs w:val="22"/>
              </w:rPr>
              <w:t>334,8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55E6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456</w:t>
            </w:r>
            <w:r>
              <w:rPr>
                <w:sz w:val="16"/>
                <w:szCs w:val="22"/>
              </w:rPr>
              <w:t xml:space="preserve"> </w:t>
            </w:r>
            <w:r w:rsidRPr="00894192">
              <w:rPr>
                <w:sz w:val="16"/>
                <w:szCs w:val="22"/>
              </w:rPr>
              <w:t>069,6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C3C35" w14:textId="77777777" w:rsidR="008E57B0" w:rsidRPr="00894192" w:rsidRDefault="008E57B0" w:rsidP="00894192">
            <w:pPr>
              <w:spacing w:after="160"/>
              <w:jc w:val="center"/>
              <w:rPr>
                <w:sz w:val="16"/>
                <w:szCs w:val="22"/>
              </w:rPr>
            </w:pPr>
            <w:r w:rsidRPr="00894192">
              <w:rPr>
                <w:sz w:val="16"/>
                <w:szCs w:val="22"/>
              </w:rPr>
              <w:t>0,0</w:t>
            </w:r>
          </w:p>
        </w:tc>
      </w:tr>
      <w:tr w:rsidR="008E57B0" w:rsidRPr="000C2DCB" w14:paraId="38DC44F6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80A01" w14:textId="77777777" w:rsidR="008E57B0" w:rsidRPr="00371E67" w:rsidRDefault="008E57B0" w:rsidP="00371E67">
            <w:pPr>
              <w:spacing w:after="160"/>
              <w:jc w:val="center"/>
            </w:pPr>
            <w:r w:rsidRPr="00371E67">
              <w:rPr>
                <w:sz w:val="16"/>
                <w:szCs w:val="22"/>
              </w:rPr>
              <w:t>11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B562" w14:textId="77777777" w:rsidR="008E57B0" w:rsidRPr="00371E67" w:rsidRDefault="008E57B0" w:rsidP="00371E67">
            <w:pPr>
              <w:spacing w:after="160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Реконструкция сетей квартала 4 Юго-Запад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F5588" w14:textId="77777777" w:rsidR="008E57B0" w:rsidRPr="00371E67" w:rsidRDefault="008E57B0" w:rsidP="00371E67">
            <w:pPr>
              <w:spacing w:after="160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 xml:space="preserve">Квартал, ограниченный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ул. Маршала Казакова, пр. Маршала Жукова, Ленинским пр.,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ул. </w:t>
            </w:r>
            <w:proofErr w:type="spellStart"/>
            <w:r w:rsidRPr="00371E67">
              <w:rPr>
                <w:sz w:val="16"/>
                <w:szCs w:val="22"/>
              </w:rPr>
              <w:t>Котина</w:t>
            </w:r>
            <w:proofErr w:type="spellEnd"/>
            <w:r w:rsidRPr="00371E67">
              <w:rPr>
                <w:sz w:val="16"/>
                <w:szCs w:val="22"/>
              </w:rPr>
              <w:t xml:space="preserve">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в Красносельском районе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0FA8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25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000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2844A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2029-2033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9BFB6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847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287,2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C5EC5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C6125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7770D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E074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5747D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E203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495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335,0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57A5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500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000,0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2483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500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000,0</w:t>
            </w:r>
          </w:p>
        </w:tc>
      </w:tr>
      <w:tr w:rsidR="008E57B0" w:rsidRPr="000C2DCB" w14:paraId="0ABEE204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59AC" w14:textId="77777777" w:rsidR="008E57B0" w:rsidRPr="00371E67" w:rsidRDefault="008E57B0" w:rsidP="00371E67">
            <w:pPr>
              <w:spacing w:after="160"/>
              <w:jc w:val="center"/>
            </w:pPr>
            <w:r w:rsidRPr="00371E67">
              <w:rPr>
                <w:sz w:val="16"/>
                <w:szCs w:val="22"/>
              </w:rPr>
              <w:t>12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30030" w14:textId="77777777" w:rsidR="008E57B0" w:rsidRPr="00371E67" w:rsidRDefault="008E57B0" w:rsidP="00371E67">
            <w:pPr>
              <w:spacing w:after="160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Реконструкция распределительной сети Белградская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>от границы работ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2010 года у узла воздушников-1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>до тепловой камеры-</w:t>
            </w:r>
            <w:r w:rsidRPr="00371E67">
              <w:rPr>
                <w:sz w:val="16"/>
                <w:szCs w:val="22"/>
              </w:rPr>
              <w:lastRenderedPageBreak/>
              <w:t>47а 2-й Южной тепловой магистрали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B1013" w14:textId="77777777" w:rsidR="008E57B0" w:rsidRPr="00371E67" w:rsidRDefault="008E57B0" w:rsidP="00371E67">
            <w:pPr>
              <w:spacing w:after="160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lastRenderedPageBreak/>
              <w:t xml:space="preserve">По Белградской ул. от дома </w:t>
            </w:r>
            <w:r>
              <w:rPr>
                <w:sz w:val="16"/>
                <w:szCs w:val="22"/>
              </w:rPr>
              <w:t>№</w:t>
            </w:r>
            <w:r w:rsidRPr="00371E67">
              <w:rPr>
                <w:sz w:val="16"/>
                <w:szCs w:val="22"/>
              </w:rPr>
              <w:t xml:space="preserve"> 32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до дома </w:t>
            </w:r>
            <w:r>
              <w:rPr>
                <w:sz w:val="16"/>
                <w:szCs w:val="22"/>
              </w:rPr>
              <w:t>№</w:t>
            </w:r>
            <w:r w:rsidRPr="00371E67">
              <w:rPr>
                <w:sz w:val="16"/>
                <w:szCs w:val="22"/>
              </w:rPr>
              <w:t xml:space="preserve"> 16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во Фрунзенском районе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6C30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2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396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74B9F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2025-2028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F8F7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528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796,2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7EC47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043C0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260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DC10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200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3E50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520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93724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548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796,2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51CC6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905A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79DEB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</w:tr>
      <w:tr w:rsidR="008E57B0" w:rsidRPr="000C2DCB" w14:paraId="11A4523E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17CF5" w14:textId="77777777" w:rsidR="008E57B0" w:rsidRPr="00371E67" w:rsidRDefault="008E57B0" w:rsidP="00371E67">
            <w:pPr>
              <w:spacing w:after="160"/>
              <w:jc w:val="center"/>
            </w:pPr>
            <w:r w:rsidRPr="00371E67">
              <w:rPr>
                <w:sz w:val="16"/>
                <w:szCs w:val="22"/>
              </w:rPr>
              <w:lastRenderedPageBreak/>
              <w:t>13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3A41C" w14:textId="77777777" w:rsidR="008E57B0" w:rsidRPr="00371E67" w:rsidRDefault="008E57B0" w:rsidP="00371E67">
            <w:pPr>
              <w:spacing w:after="160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 xml:space="preserve">Реконструкция Северная тепловая магистраль ТЭЦ-14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>от ТК-48 до УСЗ-1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AF99" w14:textId="77777777" w:rsidR="008E57B0" w:rsidRPr="00371E67" w:rsidRDefault="008E57B0" w:rsidP="00371E67">
            <w:pPr>
              <w:spacing w:after="160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 xml:space="preserve">По Дровяной ул.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>от Обводного канала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до Рижского пр., далее </w:t>
            </w:r>
            <w:proofErr w:type="spellStart"/>
            <w:r w:rsidRPr="00371E67">
              <w:rPr>
                <w:sz w:val="16"/>
                <w:szCs w:val="22"/>
              </w:rPr>
              <w:t>внутриквартально</w:t>
            </w:r>
            <w:proofErr w:type="spellEnd"/>
            <w:r w:rsidRPr="00371E67">
              <w:rPr>
                <w:sz w:val="16"/>
                <w:szCs w:val="22"/>
              </w:rPr>
              <w:t xml:space="preserve"> по территории дома </w:t>
            </w:r>
            <w:r>
              <w:rPr>
                <w:sz w:val="16"/>
                <w:szCs w:val="22"/>
              </w:rPr>
              <w:t>№</w:t>
            </w:r>
            <w:r w:rsidRPr="00371E67">
              <w:rPr>
                <w:sz w:val="16"/>
                <w:szCs w:val="22"/>
              </w:rPr>
              <w:t xml:space="preserve"> 144, лит. А по набережной реки Фонтанки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 с пересечением 12-ой Красноармейской ул., 10-ой Красноармейской ул., Рижского пр.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 xml:space="preserve">в Адмиралтейском районе </w:t>
            </w:r>
            <w:r>
              <w:rPr>
                <w:sz w:val="16"/>
                <w:szCs w:val="22"/>
              </w:rPr>
              <w:br/>
            </w:r>
            <w:r w:rsidRPr="00371E67">
              <w:rPr>
                <w:sz w:val="16"/>
                <w:szCs w:val="22"/>
              </w:rPr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49DC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1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458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A6F7D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2028-2031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3DDE9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711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507,9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502C4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1236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F88DF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9207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8E72B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85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588,1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9212F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300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000,0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AC344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300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000,0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F494" w14:textId="77777777" w:rsidR="008E57B0" w:rsidRPr="00371E67" w:rsidRDefault="008E57B0" w:rsidP="00371E67">
            <w:pPr>
              <w:spacing w:after="160"/>
              <w:jc w:val="center"/>
              <w:rPr>
                <w:sz w:val="16"/>
                <w:szCs w:val="22"/>
              </w:rPr>
            </w:pPr>
            <w:r w:rsidRPr="00371E67">
              <w:rPr>
                <w:sz w:val="16"/>
                <w:szCs w:val="22"/>
              </w:rPr>
              <w:t>25</w:t>
            </w:r>
            <w:r>
              <w:rPr>
                <w:sz w:val="16"/>
                <w:szCs w:val="22"/>
              </w:rPr>
              <w:t xml:space="preserve"> </w:t>
            </w:r>
            <w:r w:rsidRPr="00371E67">
              <w:rPr>
                <w:sz w:val="16"/>
                <w:szCs w:val="22"/>
              </w:rPr>
              <w:t>919,8</w:t>
            </w:r>
          </w:p>
        </w:tc>
      </w:tr>
      <w:tr w:rsidR="008E57B0" w:rsidRPr="000C2DCB" w14:paraId="63695302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3CED1" w14:textId="77777777" w:rsidR="008E57B0" w:rsidRPr="00F96E39" w:rsidRDefault="008E57B0" w:rsidP="00F96E39">
            <w:pPr>
              <w:spacing w:after="160"/>
              <w:jc w:val="center"/>
            </w:pPr>
            <w:r w:rsidRPr="00F96E39">
              <w:rPr>
                <w:sz w:val="16"/>
                <w:szCs w:val="22"/>
              </w:rPr>
              <w:t>14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0DE8" w14:textId="77777777" w:rsidR="008E57B0" w:rsidRPr="00F96E39" w:rsidRDefault="008E57B0" w:rsidP="00F96E39">
            <w:pPr>
              <w:spacing w:after="160"/>
            </w:pPr>
            <w:r w:rsidRPr="00F96E39">
              <w:rPr>
                <w:sz w:val="16"/>
                <w:szCs w:val="22"/>
              </w:rPr>
              <w:t xml:space="preserve">Реконструкция распределительной сети </w:t>
            </w:r>
            <w:r w:rsidRPr="00F96E39">
              <w:rPr>
                <w:szCs w:val="22"/>
              </w:rPr>
              <w:br/>
            </w:r>
            <w:r w:rsidRPr="00F96E39">
              <w:rPr>
                <w:sz w:val="16"/>
                <w:szCs w:val="22"/>
              </w:rPr>
              <w:t xml:space="preserve">«по Московскому пр.» </w:t>
            </w:r>
            <w:r w:rsidRPr="00F96E39">
              <w:rPr>
                <w:sz w:val="16"/>
                <w:szCs w:val="22"/>
              </w:rPr>
              <w:br/>
              <w:t xml:space="preserve">от тепловой камеры-4 </w:t>
            </w:r>
            <w:proofErr w:type="spellStart"/>
            <w:r w:rsidRPr="00F96E39">
              <w:rPr>
                <w:sz w:val="16"/>
                <w:szCs w:val="22"/>
              </w:rPr>
              <w:t>тепломагистрали</w:t>
            </w:r>
            <w:proofErr w:type="spellEnd"/>
            <w:r w:rsidRPr="00F96E39">
              <w:rPr>
                <w:sz w:val="16"/>
                <w:szCs w:val="22"/>
              </w:rPr>
              <w:t xml:space="preserve"> «Сенная» до тепловой камеры-8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38EC" w14:textId="77777777" w:rsidR="008E57B0" w:rsidRPr="00F96E39" w:rsidRDefault="008E57B0" w:rsidP="00F96E39">
            <w:pPr>
              <w:spacing w:after="160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 xml:space="preserve">Московский пр. </w:t>
            </w:r>
            <w:r>
              <w:rPr>
                <w:sz w:val="16"/>
                <w:szCs w:val="22"/>
              </w:rPr>
              <w:br/>
            </w:r>
            <w:r w:rsidRPr="00F96E39">
              <w:rPr>
                <w:sz w:val="16"/>
                <w:szCs w:val="22"/>
              </w:rPr>
              <w:t xml:space="preserve">от наб. реки Фонтанки </w:t>
            </w:r>
            <w:r>
              <w:rPr>
                <w:sz w:val="16"/>
                <w:szCs w:val="22"/>
              </w:rPr>
              <w:br/>
            </w:r>
            <w:r w:rsidRPr="00F96E39">
              <w:rPr>
                <w:sz w:val="16"/>
                <w:szCs w:val="22"/>
              </w:rPr>
              <w:t xml:space="preserve">до пер. </w:t>
            </w:r>
            <w:proofErr w:type="spellStart"/>
            <w:r w:rsidRPr="00F96E39">
              <w:rPr>
                <w:sz w:val="16"/>
                <w:szCs w:val="22"/>
              </w:rPr>
              <w:t>Бринько</w:t>
            </w:r>
            <w:proofErr w:type="spellEnd"/>
            <w:r w:rsidRPr="00F96E39">
              <w:rPr>
                <w:sz w:val="16"/>
                <w:szCs w:val="22"/>
              </w:rPr>
              <w:t xml:space="preserve"> </w:t>
            </w:r>
            <w:r>
              <w:rPr>
                <w:sz w:val="16"/>
                <w:szCs w:val="22"/>
              </w:rPr>
              <w:br/>
            </w:r>
            <w:r w:rsidRPr="00F96E39">
              <w:rPr>
                <w:sz w:val="16"/>
                <w:szCs w:val="22"/>
              </w:rPr>
              <w:t xml:space="preserve">в Адмиралтейском районе </w:t>
            </w:r>
            <w:r>
              <w:rPr>
                <w:sz w:val="16"/>
                <w:szCs w:val="22"/>
              </w:rPr>
              <w:br/>
            </w:r>
            <w:r w:rsidRPr="00F96E39">
              <w:rPr>
                <w:sz w:val="16"/>
                <w:szCs w:val="22"/>
              </w:rPr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0A60D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806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2546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2026-2028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E57E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227</w:t>
            </w:r>
            <w:r>
              <w:rPr>
                <w:sz w:val="16"/>
                <w:szCs w:val="22"/>
              </w:rPr>
              <w:t xml:space="preserve"> </w:t>
            </w:r>
            <w:r w:rsidRPr="00F96E39">
              <w:rPr>
                <w:sz w:val="16"/>
                <w:szCs w:val="22"/>
              </w:rPr>
              <w:t>848,6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DE61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CED47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A5EB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70</w:t>
            </w:r>
            <w:r>
              <w:rPr>
                <w:sz w:val="16"/>
                <w:szCs w:val="22"/>
              </w:rPr>
              <w:t xml:space="preserve"> </w:t>
            </w:r>
            <w:r w:rsidRPr="00F96E39">
              <w:rPr>
                <w:sz w:val="16"/>
                <w:szCs w:val="22"/>
              </w:rPr>
              <w:t>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FC25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100</w:t>
            </w:r>
            <w:r>
              <w:rPr>
                <w:sz w:val="16"/>
                <w:szCs w:val="22"/>
              </w:rPr>
              <w:t xml:space="preserve"> </w:t>
            </w:r>
            <w:r w:rsidRPr="00F96E39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9CDC4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57</w:t>
            </w:r>
            <w:r>
              <w:rPr>
                <w:sz w:val="16"/>
                <w:szCs w:val="22"/>
              </w:rPr>
              <w:t xml:space="preserve"> </w:t>
            </w:r>
            <w:r w:rsidRPr="00F96E39">
              <w:rPr>
                <w:sz w:val="16"/>
                <w:szCs w:val="22"/>
              </w:rPr>
              <w:t>848,6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7A621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163B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AB1E5" w14:textId="77777777" w:rsidR="008E57B0" w:rsidRPr="00F96E39" w:rsidRDefault="008E57B0" w:rsidP="00F96E39">
            <w:pPr>
              <w:spacing w:after="160"/>
              <w:jc w:val="center"/>
              <w:rPr>
                <w:sz w:val="16"/>
                <w:szCs w:val="22"/>
              </w:rPr>
            </w:pPr>
            <w:r w:rsidRPr="00F96E39">
              <w:rPr>
                <w:sz w:val="16"/>
                <w:szCs w:val="22"/>
              </w:rPr>
              <w:t>0,0</w:t>
            </w:r>
          </w:p>
        </w:tc>
      </w:tr>
      <w:tr w:rsidR="008E57B0" w:rsidRPr="000C2DCB" w14:paraId="3C81CB8A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4F10" w14:textId="77777777" w:rsidR="008E57B0" w:rsidRPr="00A57A9C" w:rsidRDefault="008E57B0" w:rsidP="00A57A9C">
            <w:pPr>
              <w:spacing w:after="160"/>
              <w:jc w:val="center"/>
            </w:pPr>
            <w:r w:rsidRPr="00A57A9C">
              <w:rPr>
                <w:sz w:val="16"/>
                <w:szCs w:val="22"/>
              </w:rPr>
              <w:t>15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02C3" w14:textId="77777777" w:rsidR="008E57B0" w:rsidRPr="00A57A9C" w:rsidRDefault="008E57B0" w:rsidP="00A57A9C">
            <w:pPr>
              <w:spacing w:after="160"/>
            </w:pPr>
            <w:r w:rsidRPr="00A57A9C">
              <w:rPr>
                <w:sz w:val="16"/>
                <w:szCs w:val="22"/>
              </w:rPr>
              <w:t>Реконструкция тепловой магистрали «</w:t>
            </w:r>
            <w:proofErr w:type="spellStart"/>
            <w:r w:rsidRPr="00A57A9C">
              <w:rPr>
                <w:sz w:val="16"/>
                <w:szCs w:val="22"/>
              </w:rPr>
              <w:t>Пороховская</w:t>
            </w:r>
            <w:proofErr w:type="spellEnd"/>
            <w:r w:rsidRPr="00A57A9C">
              <w:rPr>
                <w:sz w:val="16"/>
                <w:szCs w:val="22"/>
              </w:rPr>
              <w:t>»</w:t>
            </w:r>
            <w:r w:rsidRPr="00A57A9C">
              <w:rPr>
                <w:szCs w:val="22"/>
              </w:rPr>
              <w:br/>
            </w:r>
            <w:r w:rsidRPr="00A57A9C">
              <w:rPr>
                <w:sz w:val="16"/>
                <w:szCs w:val="22"/>
              </w:rPr>
              <w:t>от НПС «</w:t>
            </w:r>
            <w:proofErr w:type="spellStart"/>
            <w:r w:rsidRPr="00A57A9C">
              <w:rPr>
                <w:sz w:val="16"/>
                <w:szCs w:val="22"/>
              </w:rPr>
              <w:t>Пороховская</w:t>
            </w:r>
            <w:proofErr w:type="spellEnd"/>
            <w:r w:rsidRPr="00A57A9C">
              <w:rPr>
                <w:sz w:val="16"/>
                <w:szCs w:val="22"/>
              </w:rPr>
              <w:t>»</w:t>
            </w:r>
            <w:r w:rsidRPr="00A57A9C">
              <w:rPr>
                <w:sz w:val="16"/>
                <w:szCs w:val="22"/>
              </w:rPr>
              <w:br/>
              <w:t xml:space="preserve">до ул. </w:t>
            </w:r>
            <w:proofErr w:type="spellStart"/>
            <w:r w:rsidRPr="00A57A9C">
              <w:rPr>
                <w:sz w:val="16"/>
                <w:szCs w:val="22"/>
              </w:rPr>
              <w:t>Подвойского</w:t>
            </w:r>
            <w:proofErr w:type="spellEnd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6C689" w14:textId="77777777" w:rsidR="008E57B0" w:rsidRPr="00A57A9C" w:rsidRDefault="008E57B0" w:rsidP="00A57A9C">
            <w:pPr>
              <w:spacing w:after="160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 xml:space="preserve">Параллельно пр. Большевиков </w:t>
            </w:r>
            <w:r>
              <w:rPr>
                <w:sz w:val="16"/>
                <w:szCs w:val="22"/>
              </w:rPr>
              <w:br/>
            </w:r>
            <w:r w:rsidRPr="00A57A9C">
              <w:rPr>
                <w:sz w:val="16"/>
                <w:szCs w:val="22"/>
              </w:rPr>
              <w:t xml:space="preserve">от дома </w:t>
            </w:r>
            <w:r>
              <w:rPr>
                <w:sz w:val="16"/>
                <w:szCs w:val="22"/>
              </w:rPr>
              <w:t>№</w:t>
            </w:r>
            <w:r w:rsidRPr="00A57A9C">
              <w:rPr>
                <w:sz w:val="16"/>
                <w:szCs w:val="22"/>
              </w:rPr>
              <w:t xml:space="preserve"> 31 </w:t>
            </w:r>
            <w:r>
              <w:rPr>
                <w:sz w:val="16"/>
                <w:szCs w:val="22"/>
              </w:rPr>
              <w:br/>
            </w:r>
            <w:r w:rsidRPr="00A57A9C">
              <w:rPr>
                <w:sz w:val="16"/>
                <w:szCs w:val="22"/>
              </w:rPr>
              <w:t xml:space="preserve">по ул. Дыбенко </w:t>
            </w:r>
            <w:r>
              <w:rPr>
                <w:sz w:val="16"/>
                <w:szCs w:val="22"/>
              </w:rPr>
              <w:br/>
            </w:r>
            <w:r w:rsidRPr="00A57A9C">
              <w:rPr>
                <w:sz w:val="16"/>
                <w:szCs w:val="22"/>
              </w:rPr>
              <w:t xml:space="preserve">до ул. </w:t>
            </w:r>
            <w:proofErr w:type="spellStart"/>
            <w:r w:rsidRPr="00A57A9C">
              <w:rPr>
                <w:sz w:val="16"/>
                <w:szCs w:val="22"/>
              </w:rPr>
              <w:t>Подвойского</w:t>
            </w:r>
            <w:proofErr w:type="spellEnd"/>
            <w:r w:rsidRPr="00A57A9C">
              <w:rPr>
                <w:sz w:val="16"/>
                <w:szCs w:val="22"/>
              </w:rPr>
              <w:t xml:space="preserve">, </w:t>
            </w:r>
            <w:r>
              <w:rPr>
                <w:sz w:val="16"/>
                <w:szCs w:val="22"/>
              </w:rPr>
              <w:br/>
            </w:r>
            <w:r w:rsidRPr="00A57A9C">
              <w:rPr>
                <w:sz w:val="16"/>
                <w:szCs w:val="22"/>
              </w:rPr>
              <w:t xml:space="preserve">с пересечением </w:t>
            </w:r>
            <w:r>
              <w:rPr>
                <w:sz w:val="16"/>
                <w:szCs w:val="22"/>
              </w:rPr>
              <w:br/>
            </w:r>
            <w:r w:rsidRPr="00A57A9C">
              <w:rPr>
                <w:sz w:val="16"/>
                <w:szCs w:val="22"/>
              </w:rPr>
              <w:t xml:space="preserve">ул. Дыбенко </w:t>
            </w:r>
            <w:r>
              <w:rPr>
                <w:sz w:val="16"/>
                <w:szCs w:val="22"/>
              </w:rPr>
              <w:br/>
            </w:r>
            <w:r w:rsidRPr="00A57A9C">
              <w:rPr>
                <w:sz w:val="16"/>
                <w:szCs w:val="22"/>
              </w:rPr>
              <w:t xml:space="preserve">и ул. </w:t>
            </w:r>
            <w:proofErr w:type="spellStart"/>
            <w:r w:rsidRPr="00A57A9C">
              <w:rPr>
                <w:sz w:val="16"/>
                <w:szCs w:val="22"/>
              </w:rPr>
              <w:t>Подвойского</w:t>
            </w:r>
            <w:proofErr w:type="spellEnd"/>
            <w:r w:rsidRPr="00A57A9C">
              <w:rPr>
                <w:sz w:val="16"/>
                <w:szCs w:val="22"/>
              </w:rPr>
              <w:t xml:space="preserve"> в Невском районе 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B4B7C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2</w:t>
            </w:r>
            <w:r>
              <w:rPr>
                <w:sz w:val="16"/>
                <w:szCs w:val="22"/>
              </w:rPr>
              <w:t xml:space="preserve"> </w:t>
            </w:r>
            <w:r w:rsidRPr="00A57A9C">
              <w:rPr>
                <w:sz w:val="16"/>
                <w:szCs w:val="22"/>
              </w:rPr>
              <w:t>280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CC76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2030-2034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F7A60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4</w:t>
            </w:r>
            <w:r>
              <w:rPr>
                <w:sz w:val="16"/>
                <w:szCs w:val="22"/>
              </w:rPr>
              <w:t xml:space="preserve"> </w:t>
            </w:r>
            <w:r w:rsidRPr="00A57A9C">
              <w:rPr>
                <w:sz w:val="16"/>
                <w:szCs w:val="22"/>
              </w:rPr>
              <w:t>981</w:t>
            </w:r>
            <w:r>
              <w:rPr>
                <w:sz w:val="16"/>
                <w:szCs w:val="22"/>
              </w:rPr>
              <w:t xml:space="preserve"> </w:t>
            </w:r>
            <w:r w:rsidRPr="00A57A9C">
              <w:rPr>
                <w:sz w:val="16"/>
                <w:szCs w:val="22"/>
              </w:rPr>
              <w:t>668,5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66E7F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9E2C4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50DE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4426C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4E0AE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C5CEF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621FA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30</w:t>
            </w:r>
            <w:r>
              <w:rPr>
                <w:sz w:val="16"/>
                <w:szCs w:val="22"/>
              </w:rPr>
              <w:t xml:space="preserve"> </w:t>
            </w:r>
            <w:r w:rsidRPr="00A57A9C">
              <w:rPr>
                <w:sz w:val="16"/>
                <w:szCs w:val="22"/>
              </w:rPr>
              <w:t>000,0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55E6" w14:textId="77777777" w:rsidR="008E57B0" w:rsidRPr="00A57A9C" w:rsidRDefault="008E57B0" w:rsidP="00A57A9C">
            <w:pPr>
              <w:spacing w:after="160"/>
              <w:jc w:val="center"/>
              <w:rPr>
                <w:sz w:val="16"/>
                <w:szCs w:val="22"/>
              </w:rPr>
            </w:pPr>
            <w:r w:rsidRPr="00A57A9C">
              <w:rPr>
                <w:sz w:val="16"/>
                <w:szCs w:val="22"/>
              </w:rPr>
              <w:t>500</w:t>
            </w:r>
            <w:r>
              <w:rPr>
                <w:sz w:val="16"/>
                <w:szCs w:val="22"/>
              </w:rPr>
              <w:t xml:space="preserve"> </w:t>
            </w:r>
            <w:r w:rsidRPr="00A57A9C">
              <w:rPr>
                <w:sz w:val="16"/>
                <w:szCs w:val="22"/>
              </w:rPr>
              <w:t>000,0</w:t>
            </w:r>
          </w:p>
        </w:tc>
      </w:tr>
      <w:tr w:rsidR="008E57B0" w:rsidRPr="000C2DCB" w14:paraId="65837F19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A3E34" w14:textId="77777777" w:rsidR="008E57B0" w:rsidRPr="00FA797A" w:rsidRDefault="008E57B0" w:rsidP="00FA797A">
            <w:pPr>
              <w:spacing w:after="160"/>
              <w:jc w:val="center"/>
            </w:pPr>
            <w:r w:rsidRPr="00FA797A">
              <w:rPr>
                <w:sz w:val="16"/>
                <w:szCs w:val="22"/>
              </w:rPr>
              <w:t>16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13F43" w14:textId="77777777" w:rsidR="008E57B0" w:rsidRPr="00FA797A" w:rsidRDefault="008E57B0" w:rsidP="00FA797A">
            <w:pPr>
              <w:spacing w:after="160"/>
            </w:pPr>
            <w:r w:rsidRPr="00FA797A">
              <w:rPr>
                <w:sz w:val="16"/>
                <w:szCs w:val="22"/>
              </w:rPr>
              <w:t xml:space="preserve">Реконструкция </w:t>
            </w:r>
            <w:r w:rsidRPr="00FA797A">
              <w:rPr>
                <w:sz w:val="16"/>
                <w:szCs w:val="22"/>
              </w:rPr>
              <w:br/>
              <w:t>тепловой магистрали «</w:t>
            </w:r>
            <w:proofErr w:type="spellStart"/>
            <w:r w:rsidRPr="00FA797A">
              <w:rPr>
                <w:sz w:val="16"/>
                <w:szCs w:val="22"/>
              </w:rPr>
              <w:t>Полюстровская</w:t>
            </w:r>
            <w:proofErr w:type="spellEnd"/>
            <w:r w:rsidRPr="00FA797A">
              <w:rPr>
                <w:sz w:val="16"/>
                <w:szCs w:val="22"/>
              </w:rPr>
              <w:t>»</w:t>
            </w:r>
            <w:r w:rsidRPr="00FA797A">
              <w:rPr>
                <w:sz w:val="16"/>
                <w:szCs w:val="22"/>
              </w:rPr>
              <w:br/>
              <w:t>от тепловой камеры-41</w:t>
            </w:r>
            <w:r w:rsidRPr="00FA797A">
              <w:rPr>
                <w:sz w:val="16"/>
                <w:szCs w:val="22"/>
              </w:rPr>
              <w:br/>
              <w:t>до тепловой камеры-43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4B62C" w14:textId="77777777" w:rsidR="008E57B0" w:rsidRPr="00FA797A" w:rsidRDefault="008E57B0" w:rsidP="00C80D4C">
            <w:pPr>
              <w:spacing w:after="160"/>
              <w:ind w:right="-109"/>
              <w:rPr>
                <w:sz w:val="16"/>
                <w:szCs w:val="22"/>
              </w:rPr>
            </w:pPr>
            <w:proofErr w:type="spellStart"/>
            <w:r>
              <w:rPr>
                <w:sz w:val="16"/>
                <w:szCs w:val="22"/>
              </w:rPr>
              <w:t>Внутриквартально</w:t>
            </w:r>
            <w:proofErr w:type="spellEnd"/>
            <w:r w:rsidRPr="00FA797A">
              <w:rPr>
                <w:sz w:val="16"/>
                <w:szCs w:val="22"/>
              </w:rPr>
              <w:t xml:space="preserve"> между домами </w:t>
            </w:r>
            <w:r>
              <w:rPr>
                <w:sz w:val="16"/>
                <w:szCs w:val="22"/>
              </w:rPr>
              <w:t>№</w:t>
            </w:r>
            <w:r w:rsidRPr="00FA797A">
              <w:rPr>
                <w:sz w:val="16"/>
                <w:szCs w:val="22"/>
              </w:rPr>
              <w:t xml:space="preserve"> 18 и </w:t>
            </w:r>
            <w:r>
              <w:rPr>
                <w:sz w:val="16"/>
                <w:szCs w:val="22"/>
              </w:rPr>
              <w:t>№</w:t>
            </w:r>
            <w:r w:rsidRPr="00FA797A">
              <w:rPr>
                <w:sz w:val="16"/>
                <w:szCs w:val="22"/>
              </w:rPr>
              <w:t xml:space="preserve"> 20 по шоссе Революции</w:t>
            </w:r>
            <w:r>
              <w:rPr>
                <w:sz w:val="16"/>
                <w:szCs w:val="22"/>
              </w:rPr>
              <w:t xml:space="preserve"> </w:t>
            </w:r>
            <w:r w:rsidRPr="00FA797A">
              <w:rPr>
                <w:sz w:val="16"/>
                <w:szCs w:val="22"/>
              </w:rPr>
              <w:t xml:space="preserve">в Красногвардейском районе </w:t>
            </w:r>
            <w:r>
              <w:rPr>
                <w:sz w:val="16"/>
                <w:szCs w:val="22"/>
              </w:rPr>
              <w:br/>
            </w:r>
            <w:r w:rsidRPr="00FA797A">
              <w:rPr>
                <w:sz w:val="16"/>
                <w:szCs w:val="22"/>
              </w:rPr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D7EBD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168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00CF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2029-2030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FF178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175</w:t>
            </w:r>
            <w:r>
              <w:rPr>
                <w:sz w:val="16"/>
                <w:szCs w:val="22"/>
              </w:rPr>
              <w:t xml:space="preserve"> </w:t>
            </w:r>
            <w:r w:rsidRPr="00FA797A">
              <w:rPr>
                <w:sz w:val="16"/>
                <w:szCs w:val="22"/>
              </w:rPr>
              <w:t>945,7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747D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4CED5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F78AE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560A3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91440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A9637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75</w:t>
            </w:r>
            <w:r>
              <w:rPr>
                <w:sz w:val="16"/>
                <w:szCs w:val="22"/>
              </w:rPr>
              <w:t xml:space="preserve"> </w:t>
            </w:r>
            <w:r w:rsidRPr="00FA797A">
              <w:rPr>
                <w:sz w:val="16"/>
                <w:szCs w:val="22"/>
              </w:rPr>
              <w:t>945,7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1BA4E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100</w:t>
            </w:r>
            <w:r>
              <w:rPr>
                <w:sz w:val="16"/>
                <w:szCs w:val="22"/>
              </w:rPr>
              <w:t xml:space="preserve"> </w:t>
            </w:r>
            <w:r w:rsidRPr="00FA797A">
              <w:rPr>
                <w:sz w:val="16"/>
                <w:szCs w:val="22"/>
              </w:rPr>
              <w:t>000,0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54C21" w14:textId="77777777" w:rsidR="008E57B0" w:rsidRPr="00FA797A" w:rsidRDefault="008E57B0" w:rsidP="00FA797A">
            <w:pPr>
              <w:spacing w:after="160"/>
              <w:jc w:val="center"/>
              <w:rPr>
                <w:sz w:val="16"/>
                <w:szCs w:val="22"/>
              </w:rPr>
            </w:pPr>
            <w:r w:rsidRPr="00FA797A">
              <w:rPr>
                <w:sz w:val="16"/>
                <w:szCs w:val="22"/>
              </w:rPr>
              <w:t>0,0</w:t>
            </w:r>
          </w:p>
        </w:tc>
      </w:tr>
      <w:tr w:rsidR="008E57B0" w:rsidRPr="000C2DCB" w14:paraId="1A9A471D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FDC25" w14:textId="77777777" w:rsidR="008E57B0" w:rsidRPr="00E82969" w:rsidRDefault="008E57B0" w:rsidP="00E82969">
            <w:pPr>
              <w:spacing w:after="160"/>
              <w:jc w:val="center"/>
            </w:pPr>
            <w:r w:rsidRPr="00E82969">
              <w:rPr>
                <w:sz w:val="16"/>
                <w:szCs w:val="22"/>
              </w:rPr>
              <w:lastRenderedPageBreak/>
              <w:t>17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26CB" w14:textId="77777777" w:rsidR="008E57B0" w:rsidRPr="00E82969" w:rsidRDefault="008E57B0" w:rsidP="00E82969">
            <w:pPr>
              <w:spacing w:after="160"/>
            </w:pPr>
            <w:r w:rsidRPr="00E82969">
              <w:rPr>
                <w:sz w:val="16"/>
                <w:szCs w:val="22"/>
              </w:rPr>
              <w:t>Реконструкция распределительной сети «</w:t>
            </w:r>
            <w:proofErr w:type="spellStart"/>
            <w:r w:rsidRPr="00E82969">
              <w:rPr>
                <w:sz w:val="16"/>
                <w:szCs w:val="22"/>
              </w:rPr>
              <w:t>Трефолева</w:t>
            </w:r>
            <w:proofErr w:type="spellEnd"/>
            <w:r w:rsidRPr="00E82969">
              <w:rPr>
                <w:sz w:val="16"/>
                <w:szCs w:val="22"/>
              </w:rPr>
              <w:t xml:space="preserve">» на участке от границы работ 2011 года </w:t>
            </w:r>
            <w:r w:rsidRPr="00E82969">
              <w:rPr>
                <w:sz w:val="16"/>
                <w:szCs w:val="22"/>
              </w:rPr>
              <w:br/>
              <w:t xml:space="preserve">(в 30-ти метрах </w:t>
            </w:r>
            <w:r w:rsidRPr="00E82969">
              <w:rPr>
                <w:sz w:val="16"/>
                <w:szCs w:val="22"/>
              </w:rPr>
              <w:br/>
              <w:t xml:space="preserve">от тепловой камеры 21 тепловой магистрали «Северная ТЭЦ-14» </w:t>
            </w:r>
            <w:r w:rsidRPr="00E82969">
              <w:rPr>
                <w:sz w:val="16"/>
                <w:szCs w:val="22"/>
              </w:rPr>
              <w:br/>
              <w:t xml:space="preserve">в сторону Павильона 1а) до подвала д.29 </w:t>
            </w:r>
            <w:r w:rsidRPr="00E82969">
              <w:rPr>
                <w:sz w:val="16"/>
                <w:szCs w:val="22"/>
              </w:rPr>
              <w:br/>
              <w:t>по пр. Стачек (включительно)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63229" w14:textId="77777777" w:rsidR="008E57B0" w:rsidRPr="000C2DCB" w:rsidRDefault="008E57B0" w:rsidP="00E82969">
            <w:pPr>
              <w:spacing w:after="160"/>
              <w:rPr>
                <w:color w:val="FF0000"/>
              </w:rPr>
            </w:pPr>
            <w:proofErr w:type="spellStart"/>
            <w:r w:rsidRPr="00E82969">
              <w:rPr>
                <w:sz w:val="16"/>
                <w:szCs w:val="22"/>
              </w:rPr>
              <w:t>Внутриквартально</w:t>
            </w:r>
            <w:proofErr w:type="spellEnd"/>
            <w:r w:rsidRPr="00E82969">
              <w:rPr>
                <w:sz w:val="16"/>
                <w:szCs w:val="22"/>
              </w:rPr>
              <w:t xml:space="preserve"> </w:t>
            </w:r>
            <w:r w:rsidRPr="00E82969">
              <w:rPr>
                <w:sz w:val="16"/>
                <w:szCs w:val="22"/>
              </w:rPr>
              <w:br/>
              <w:t xml:space="preserve">от дома № 28 </w:t>
            </w:r>
            <w:r>
              <w:rPr>
                <w:sz w:val="16"/>
                <w:szCs w:val="22"/>
              </w:rPr>
              <w:br/>
            </w:r>
            <w:r w:rsidRPr="00E82969">
              <w:rPr>
                <w:sz w:val="16"/>
                <w:szCs w:val="22"/>
              </w:rPr>
              <w:t xml:space="preserve">по ул. Маршала Говорова до дома № 29 по пр. Стачек, </w:t>
            </w:r>
            <w:r w:rsidRPr="00E82969">
              <w:rPr>
                <w:szCs w:val="22"/>
              </w:rPr>
              <w:br/>
            </w:r>
            <w:r w:rsidRPr="00E82969">
              <w:rPr>
                <w:sz w:val="16"/>
                <w:szCs w:val="22"/>
              </w:rPr>
              <w:t>с пересечением пр. Стачек в Кировском районе 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0A04" w14:textId="77777777" w:rsidR="008E57B0" w:rsidRPr="000C2DCB" w:rsidRDefault="008E57B0" w:rsidP="00E82969">
            <w:pPr>
              <w:spacing w:after="160"/>
              <w:jc w:val="center"/>
              <w:rPr>
                <w:color w:val="FF0000"/>
              </w:rPr>
            </w:pPr>
            <w:r w:rsidRPr="00E82969">
              <w:rPr>
                <w:sz w:val="16"/>
                <w:szCs w:val="22"/>
              </w:rPr>
              <w:t>1 282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FAFF" w14:textId="77777777" w:rsidR="008E57B0" w:rsidRPr="00E82969" w:rsidRDefault="008E57B0" w:rsidP="00E82969">
            <w:pPr>
              <w:spacing w:after="160"/>
              <w:jc w:val="center"/>
            </w:pPr>
            <w:r w:rsidRPr="00E82969">
              <w:rPr>
                <w:sz w:val="16"/>
                <w:szCs w:val="22"/>
              </w:rPr>
              <w:t>2028-2030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CBD50" w14:textId="77777777" w:rsidR="008E57B0" w:rsidRPr="00E82969" w:rsidRDefault="008E57B0" w:rsidP="00E82969">
            <w:pPr>
              <w:spacing w:after="160"/>
              <w:jc w:val="center"/>
            </w:pPr>
            <w:r w:rsidRPr="00E82969">
              <w:rPr>
                <w:sz w:val="16"/>
                <w:szCs w:val="22"/>
              </w:rPr>
              <w:t>313 209,8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77423" w14:textId="77777777" w:rsidR="008E57B0" w:rsidRPr="00E82969" w:rsidRDefault="008E57B0" w:rsidP="00E82969">
            <w:pPr>
              <w:spacing w:after="160"/>
              <w:jc w:val="center"/>
              <w:rPr>
                <w:sz w:val="16"/>
                <w:szCs w:val="22"/>
              </w:rPr>
            </w:pPr>
            <w:r w:rsidRPr="00E82969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F46E4" w14:textId="77777777" w:rsidR="008E57B0" w:rsidRPr="00E82969" w:rsidRDefault="008E57B0" w:rsidP="00E82969">
            <w:pPr>
              <w:spacing w:after="160"/>
              <w:jc w:val="center"/>
              <w:rPr>
                <w:sz w:val="16"/>
                <w:szCs w:val="22"/>
              </w:rPr>
            </w:pPr>
            <w:r w:rsidRPr="00E82969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F937C" w14:textId="77777777" w:rsidR="008E57B0" w:rsidRPr="00E82969" w:rsidRDefault="008E57B0" w:rsidP="00E82969">
            <w:pPr>
              <w:spacing w:after="160"/>
              <w:jc w:val="center"/>
              <w:rPr>
                <w:sz w:val="16"/>
                <w:szCs w:val="22"/>
              </w:rPr>
            </w:pPr>
            <w:r w:rsidRPr="00E82969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9E33A" w14:textId="77777777" w:rsidR="008E57B0" w:rsidRPr="00E82969" w:rsidRDefault="008E57B0" w:rsidP="00E82969">
            <w:pPr>
              <w:spacing w:after="160"/>
              <w:jc w:val="center"/>
              <w:rPr>
                <w:sz w:val="16"/>
                <w:szCs w:val="22"/>
              </w:rPr>
            </w:pPr>
            <w:r w:rsidRPr="00E82969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E01D" w14:textId="77777777" w:rsidR="008E57B0" w:rsidRPr="00E82969" w:rsidRDefault="008E57B0" w:rsidP="00E82969">
            <w:pPr>
              <w:spacing w:after="160"/>
              <w:jc w:val="center"/>
              <w:rPr>
                <w:sz w:val="16"/>
                <w:szCs w:val="22"/>
              </w:rPr>
            </w:pPr>
            <w:r w:rsidRPr="00E82969">
              <w:rPr>
                <w:sz w:val="16"/>
                <w:szCs w:val="22"/>
              </w:rPr>
              <w:t>66</w:t>
            </w:r>
            <w:r>
              <w:rPr>
                <w:sz w:val="16"/>
                <w:szCs w:val="22"/>
              </w:rPr>
              <w:t xml:space="preserve"> </w:t>
            </w:r>
            <w:r w:rsidRPr="00E82969">
              <w:rPr>
                <w:sz w:val="16"/>
                <w:szCs w:val="22"/>
              </w:rPr>
              <w:t>236,0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B3A5" w14:textId="77777777" w:rsidR="008E57B0" w:rsidRPr="00E82969" w:rsidRDefault="008E57B0" w:rsidP="00E82969">
            <w:pPr>
              <w:spacing w:after="160"/>
              <w:jc w:val="center"/>
              <w:rPr>
                <w:sz w:val="16"/>
                <w:szCs w:val="22"/>
              </w:rPr>
            </w:pPr>
            <w:r w:rsidRPr="00E82969">
              <w:rPr>
                <w:sz w:val="16"/>
                <w:szCs w:val="22"/>
              </w:rPr>
              <w:t>225</w:t>
            </w:r>
            <w:r>
              <w:rPr>
                <w:sz w:val="16"/>
                <w:szCs w:val="22"/>
              </w:rPr>
              <w:t xml:space="preserve"> </w:t>
            </w:r>
            <w:r w:rsidRPr="00E82969">
              <w:rPr>
                <w:sz w:val="16"/>
                <w:szCs w:val="22"/>
              </w:rPr>
              <w:t>915,4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8534" w14:textId="77777777" w:rsidR="008E57B0" w:rsidRPr="00E82969" w:rsidRDefault="008E57B0" w:rsidP="00E82969">
            <w:pPr>
              <w:spacing w:after="160"/>
              <w:jc w:val="center"/>
              <w:rPr>
                <w:sz w:val="16"/>
                <w:szCs w:val="22"/>
              </w:rPr>
            </w:pPr>
            <w:r w:rsidRPr="00E82969">
              <w:rPr>
                <w:sz w:val="16"/>
                <w:szCs w:val="22"/>
              </w:rPr>
              <w:t>21</w:t>
            </w:r>
            <w:r>
              <w:rPr>
                <w:sz w:val="16"/>
                <w:szCs w:val="22"/>
              </w:rPr>
              <w:t xml:space="preserve"> </w:t>
            </w:r>
            <w:r w:rsidRPr="00E82969">
              <w:rPr>
                <w:sz w:val="16"/>
                <w:szCs w:val="22"/>
              </w:rPr>
              <w:t>058,4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2E194" w14:textId="77777777" w:rsidR="008E57B0" w:rsidRPr="00E82969" w:rsidRDefault="008E57B0" w:rsidP="00E82969">
            <w:pPr>
              <w:spacing w:after="160"/>
              <w:jc w:val="center"/>
              <w:rPr>
                <w:sz w:val="16"/>
                <w:szCs w:val="22"/>
              </w:rPr>
            </w:pPr>
            <w:r w:rsidRPr="00E82969">
              <w:rPr>
                <w:sz w:val="16"/>
                <w:szCs w:val="22"/>
              </w:rPr>
              <w:t>0,0</w:t>
            </w:r>
          </w:p>
        </w:tc>
      </w:tr>
      <w:tr w:rsidR="008E57B0" w:rsidRPr="000C2DCB" w14:paraId="530DBB88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D9B6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18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ADB1B" w14:textId="77777777" w:rsidR="008E57B0" w:rsidRPr="0019396D" w:rsidRDefault="008E57B0" w:rsidP="0019396D">
            <w:pPr>
              <w:spacing w:after="160"/>
            </w:pPr>
            <w:r w:rsidRPr="0019396D">
              <w:rPr>
                <w:sz w:val="16"/>
                <w:szCs w:val="22"/>
              </w:rPr>
              <w:t xml:space="preserve">Реконструкция распределительной сети «Маршала Казакова» </w:t>
            </w:r>
            <w:r w:rsidRPr="0019396D">
              <w:rPr>
                <w:szCs w:val="22"/>
              </w:rPr>
              <w:br/>
            </w:r>
            <w:r w:rsidRPr="0019396D">
              <w:rPr>
                <w:sz w:val="16"/>
                <w:szCs w:val="22"/>
              </w:rPr>
              <w:t xml:space="preserve">от тепловой камеры-4 </w:t>
            </w:r>
            <w:r w:rsidRPr="0019396D">
              <w:rPr>
                <w:sz w:val="16"/>
                <w:szCs w:val="22"/>
              </w:rPr>
              <w:br/>
              <w:t>до тепловой камеры-2 распределительной сети «Маршала Жукова»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794B" w14:textId="77777777" w:rsidR="008E57B0" w:rsidRPr="0019396D" w:rsidRDefault="008E57B0" w:rsidP="0019396D">
            <w:pPr>
              <w:spacing w:after="160"/>
            </w:pPr>
            <w:r w:rsidRPr="0019396D">
              <w:rPr>
                <w:sz w:val="16"/>
                <w:szCs w:val="22"/>
              </w:rPr>
              <w:t xml:space="preserve">По ул. Маршала Казакова от дома № 7 до пр. Маршала Жукова, с пересечением пр. Маршала Жукова </w:t>
            </w:r>
            <w:r w:rsidRPr="0019396D">
              <w:rPr>
                <w:sz w:val="16"/>
                <w:szCs w:val="22"/>
              </w:rPr>
              <w:br/>
              <w:t xml:space="preserve">в Кировском районе </w:t>
            </w:r>
            <w:r w:rsidRPr="0019396D">
              <w:rPr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E0DF5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1 184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A566D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2025-2029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29F69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489 949,5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A7D3F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3CE9F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40 000,0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AA9D1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110 000,0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17ABC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145</w:t>
            </w:r>
            <w:r>
              <w:rPr>
                <w:sz w:val="16"/>
                <w:szCs w:val="22"/>
              </w:rPr>
              <w:t xml:space="preserve"> </w:t>
            </w:r>
            <w:r w:rsidRPr="0019396D">
              <w:rPr>
                <w:sz w:val="16"/>
                <w:szCs w:val="22"/>
              </w:rPr>
              <w:t>000,0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E66E7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141</w:t>
            </w:r>
            <w:r>
              <w:rPr>
                <w:sz w:val="16"/>
                <w:szCs w:val="22"/>
              </w:rPr>
              <w:t xml:space="preserve"> </w:t>
            </w:r>
            <w:r w:rsidRPr="0019396D">
              <w:rPr>
                <w:sz w:val="16"/>
                <w:szCs w:val="22"/>
              </w:rPr>
              <w:t>330,1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4EEA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53</w:t>
            </w:r>
            <w:r>
              <w:rPr>
                <w:sz w:val="16"/>
                <w:szCs w:val="22"/>
              </w:rPr>
              <w:t xml:space="preserve"> </w:t>
            </w:r>
            <w:r w:rsidRPr="0019396D">
              <w:rPr>
                <w:sz w:val="16"/>
                <w:szCs w:val="22"/>
              </w:rPr>
              <w:t>619,4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13D1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0FB9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0,0</w:t>
            </w:r>
          </w:p>
        </w:tc>
      </w:tr>
      <w:tr w:rsidR="008E57B0" w:rsidRPr="000C2DCB" w14:paraId="496AA4D3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  <w:trHeight w:val="1499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0454B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19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35DF" w14:textId="77777777" w:rsidR="008E57B0" w:rsidRPr="0019396D" w:rsidRDefault="008E57B0" w:rsidP="0019396D">
            <w:pPr>
              <w:spacing w:after="160"/>
            </w:pPr>
            <w:r w:rsidRPr="0019396D">
              <w:rPr>
                <w:sz w:val="16"/>
                <w:szCs w:val="22"/>
              </w:rPr>
              <w:t xml:space="preserve">Реконструкция распределительной сети «Маршала Жукова» </w:t>
            </w:r>
            <w:r w:rsidRPr="0019396D">
              <w:rPr>
                <w:szCs w:val="22"/>
              </w:rPr>
              <w:br/>
            </w:r>
            <w:r w:rsidRPr="0019396D">
              <w:rPr>
                <w:sz w:val="16"/>
                <w:szCs w:val="22"/>
              </w:rPr>
              <w:t xml:space="preserve">от тепловой камеры-7 </w:t>
            </w:r>
            <w:r w:rsidRPr="0019396D">
              <w:rPr>
                <w:szCs w:val="22"/>
              </w:rPr>
              <w:br/>
            </w:r>
            <w:r w:rsidRPr="0019396D">
              <w:rPr>
                <w:sz w:val="16"/>
                <w:szCs w:val="22"/>
              </w:rPr>
              <w:t>до тепловой камеры-13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8DDF" w14:textId="77777777" w:rsidR="008E57B0" w:rsidRPr="0019396D" w:rsidRDefault="008E57B0" w:rsidP="0019396D">
            <w:pPr>
              <w:spacing w:after="160"/>
            </w:pPr>
            <w:r w:rsidRPr="0019396D">
              <w:rPr>
                <w:sz w:val="16"/>
                <w:szCs w:val="22"/>
              </w:rPr>
              <w:t>От дома № 33</w:t>
            </w:r>
            <w:r w:rsidRPr="0019396D">
              <w:rPr>
                <w:sz w:val="16"/>
                <w:szCs w:val="22"/>
              </w:rPr>
              <w:br/>
              <w:t xml:space="preserve">по пр. Маршала Жукова до Ленинского пр. </w:t>
            </w:r>
            <w:r w:rsidRPr="0019396D">
              <w:rPr>
                <w:sz w:val="16"/>
                <w:szCs w:val="22"/>
              </w:rPr>
              <w:br/>
              <w:t>в Красносельском районе Санкт-Петербурга</w:t>
            </w:r>
          </w:p>
          <w:p w14:paraId="78196007" w14:textId="77777777" w:rsidR="008E57B0" w:rsidRPr="0019396D" w:rsidRDefault="008E57B0" w:rsidP="0019396D">
            <w:pPr>
              <w:spacing w:after="160"/>
            </w:pPr>
            <w:r w:rsidRPr="0019396D">
              <w:rPr>
                <w:szCs w:val="22"/>
              </w:rPr>
              <w:t xml:space="preserve">    </w:t>
            </w:r>
            <w:r w:rsidRPr="0019396D">
              <w:rPr>
                <w:sz w:val="16"/>
                <w:szCs w:val="22"/>
              </w:rPr>
              <w:t xml:space="preserve">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D958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1 142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AE8E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2025-2029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5028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466 203,1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FA51" w14:textId="77777777" w:rsidR="008E57B0" w:rsidRPr="0019396D" w:rsidRDefault="008E57B0" w:rsidP="0019396D">
            <w:pPr>
              <w:spacing w:after="160"/>
              <w:jc w:val="center"/>
            </w:pPr>
            <w:r w:rsidRPr="0019396D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AC753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51</w:t>
            </w:r>
            <w:r>
              <w:rPr>
                <w:sz w:val="16"/>
                <w:szCs w:val="22"/>
              </w:rPr>
              <w:t xml:space="preserve"> </w:t>
            </w:r>
            <w:r w:rsidRPr="0019396D">
              <w:rPr>
                <w:sz w:val="16"/>
                <w:szCs w:val="22"/>
              </w:rPr>
              <w:t>185,1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8315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117</w:t>
            </w:r>
            <w:r>
              <w:rPr>
                <w:sz w:val="16"/>
                <w:szCs w:val="22"/>
              </w:rPr>
              <w:t xml:space="preserve"> </w:t>
            </w:r>
            <w:r w:rsidRPr="0019396D">
              <w:rPr>
                <w:sz w:val="16"/>
                <w:szCs w:val="22"/>
              </w:rPr>
              <w:t>314,9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AA4DB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88</w:t>
            </w:r>
            <w:r>
              <w:rPr>
                <w:sz w:val="16"/>
                <w:szCs w:val="22"/>
              </w:rPr>
              <w:t xml:space="preserve"> </w:t>
            </w:r>
            <w:r w:rsidRPr="0019396D">
              <w:rPr>
                <w:sz w:val="16"/>
                <w:szCs w:val="22"/>
              </w:rPr>
              <w:t>320,9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3282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150</w:t>
            </w:r>
            <w:r>
              <w:rPr>
                <w:sz w:val="16"/>
                <w:szCs w:val="22"/>
              </w:rPr>
              <w:t xml:space="preserve"> </w:t>
            </w:r>
            <w:r w:rsidRPr="0019396D">
              <w:rPr>
                <w:sz w:val="16"/>
                <w:szCs w:val="22"/>
              </w:rPr>
              <w:t>000,0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93F8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59</w:t>
            </w:r>
            <w:r>
              <w:rPr>
                <w:sz w:val="16"/>
                <w:szCs w:val="22"/>
              </w:rPr>
              <w:t xml:space="preserve"> </w:t>
            </w:r>
            <w:r w:rsidRPr="0019396D">
              <w:rPr>
                <w:sz w:val="16"/>
                <w:szCs w:val="22"/>
              </w:rPr>
              <w:t>382,2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7CEB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70589" w14:textId="77777777" w:rsidR="008E57B0" w:rsidRPr="0019396D" w:rsidRDefault="008E57B0" w:rsidP="0019396D">
            <w:pPr>
              <w:spacing w:after="160"/>
              <w:jc w:val="center"/>
              <w:rPr>
                <w:sz w:val="16"/>
                <w:szCs w:val="22"/>
              </w:rPr>
            </w:pPr>
            <w:r w:rsidRPr="0019396D">
              <w:rPr>
                <w:sz w:val="16"/>
                <w:szCs w:val="22"/>
              </w:rPr>
              <w:t>0,0</w:t>
            </w:r>
          </w:p>
        </w:tc>
      </w:tr>
      <w:tr w:rsidR="008E57B0" w:rsidRPr="000C2DCB" w14:paraId="5EEC2B0E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FD95" w14:textId="77777777" w:rsidR="008E57B0" w:rsidRPr="00A1187C" w:rsidRDefault="008E57B0" w:rsidP="00A1187C">
            <w:pPr>
              <w:spacing w:after="160"/>
              <w:jc w:val="center"/>
            </w:pPr>
            <w:r w:rsidRPr="00A1187C">
              <w:rPr>
                <w:sz w:val="16"/>
                <w:szCs w:val="22"/>
              </w:rPr>
              <w:t>20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A092E" w14:textId="77777777" w:rsidR="008E57B0" w:rsidRPr="00A1187C" w:rsidRDefault="008E57B0" w:rsidP="00A1187C">
            <w:pPr>
              <w:spacing w:after="160"/>
            </w:pPr>
            <w:r w:rsidRPr="00A1187C">
              <w:rPr>
                <w:sz w:val="16"/>
                <w:szCs w:val="22"/>
              </w:rPr>
              <w:t>Реконструкция распределительной сети «</w:t>
            </w:r>
            <w:proofErr w:type="spellStart"/>
            <w:r w:rsidRPr="00A1187C">
              <w:rPr>
                <w:sz w:val="16"/>
                <w:szCs w:val="22"/>
              </w:rPr>
              <w:t>Ульянка</w:t>
            </w:r>
            <w:proofErr w:type="spellEnd"/>
            <w:r w:rsidRPr="00A1187C">
              <w:rPr>
                <w:sz w:val="16"/>
                <w:szCs w:val="22"/>
              </w:rPr>
              <w:t xml:space="preserve">» </w:t>
            </w:r>
            <w:r>
              <w:rPr>
                <w:sz w:val="16"/>
                <w:szCs w:val="22"/>
              </w:rPr>
              <w:br/>
            </w:r>
            <w:r w:rsidRPr="00A1187C">
              <w:rPr>
                <w:sz w:val="16"/>
                <w:szCs w:val="22"/>
              </w:rPr>
              <w:t xml:space="preserve">от тепловой камеры-4 </w:t>
            </w:r>
            <w:r w:rsidRPr="00A1187C">
              <w:rPr>
                <w:szCs w:val="22"/>
              </w:rPr>
              <w:t xml:space="preserve"> </w:t>
            </w:r>
            <w:r w:rsidRPr="00A1187C">
              <w:rPr>
                <w:sz w:val="16"/>
                <w:szCs w:val="22"/>
              </w:rPr>
              <w:t xml:space="preserve">до тепловой камеры-4а </w:t>
            </w:r>
            <w:r w:rsidRPr="00A1187C">
              <w:rPr>
                <w:szCs w:val="22"/>
              </w:rPr>
              <w:br/>
            </w:r>
            <w:r w:rsidRPr="00A1187C">
              <w:rPr>
                <w:sz w:val="16"/>
                <w:szCs w:val="22"/>
              </w:rPr>
              <w:t xml:space="preserve">(2002 год. </w:t>
            </w:r>
            <w:proofErr w:type="spellStart"/>
            <w:r w:rsidRPr="00A1187C">
              <w:rPr>
                <w:sz w:val="16"/>
                <w:szCs w:val="22"/>
              </w:rPr>
              <w:t>Пересечка</w:t>
            </w:r>
            <w:proofErr w:type="spellEnd"/>
            <w:r w:rsidRPr="00A1187C">
              <w:rPr>
                <w:szCs w:val="22"/>
              </w:rPr>
              <w:br/>
            </w:r>
            <w:r w:rsidRPr="00A1187C">
              <w:rPr>
                <w:sz w:val="16"/>
                <w:szCs w:val="22"/>
              </w:rPr>
              <w:t>проспекта Стачек)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F1191" w14:textId="77777777" w:rsidR="008E57B0" w:rsidRPr="00A1187C" w:rsidRDefault="008E57B0" w:rsidP="00A1187C">
            <w:pPr>
              <w:spacing w:after="160"/>
            </w:pPr>
            <w:r w:rsidRPr="00A1187C">
              <w:rPr>
                <w:sz w:val="16"/>
                <w:szCs w:val="22"/>
              </w:rPr>
              <w:t xml:space="preserve">На пересечении </w:t>
            </w:r>
            <w:r w:rsidRPr="00A1187C">
              <w:rPr>
                <w:sz w:val="16"/>
                <w:szCs w:val="22"/>
              </w:rPr>
              <w:br/>
              <w:t xml:space="preserve">пр. Маршала Жукова </w:t>
            </w:r>
            <w:r w:rsidRPr="00A1187C">
              <w:rPr>
                <w:szCs w:val="22"/>
              </w:rPr>
              <w:br/>
            </w:r>
            <w:r w:rsidRPr="00A1187C">
              <w:rPr>
                <w:sz w:val="16"/>
                <w:szCs w:val="22"/>
              </w:rPr>
              <w:t xml:space="preserve">и пр. Стачек </w:t>
            </w:r>
            <w:r>
              <w:rPr>
                <w:sz w:val="16"/>
                <w:szCs w:val="22"/>
              </w:rPr>
              <w:br/>
            </w:r>
            <w:r w:rsidRPr="00A1187C">
              <w:rPr>
                <w:sz w:val="16"/>
                <w:szCs w:val="22"/>
              </w:rPr>
              <w:t xml:space="preserve">в Кировском районе </w:t>
            </w:r>
            <w:r>
              <w:rPr>
                <w:sz w:val="16"/>
                <w:szCs w:val="22"/>
              </w:rPr>
              <w:br/>
            </w:r>
            <w:r w:rsidRPr="00A1187C">
              <w:rPr>
                <w:sz w:val="16"/>
                <w:szCs w:val="22"/>
              </w:rPr>
              <w:t>Санкт-Петербурга</w:t>
            </w:r>
            <w:r w:rsidRPr="00A1187C">
              <w:rPr>
                <w:szCs w:val="22"/>
              </w:rPr>
              <w:t xml:space="preserve">   </w:t>
            </w:r>
            <w:r w:rsidRPr="00A1187C">
              <w:rPr>
                <w:sz w:val="16"/>
                <w:szCs w:val="22"/>
              </w:rPr>
              <w:t xml:space="preserve">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191B7" w14:textId="77777777" w:rsidR="008E57B0" w:rsidRPr="00A1187C" w:rsidRDefault="008E57B0" w:rsidP="00A1187C">
            <w:pPr>
              <w:spacing w:after="160"/>
              <w:jc w:val="center"/>
            </w:pPr>
            <w:r w:rsidRPr="00A1187C">
              <w:rPr>
                <w:sz w:val="16"/>
                <w:szCs w:val="22"/>
              </w:rPr>
              <w:t>218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C922" w14:textId="77777777" w:rsidR="008E57B0" w:rsidRPr="00A1187C" w:rsidRDefault="008E57B0" w:rsidP="00A1187C">
            <w:pPr>
              <w:spacing w:after="160"/>
              <w:jc w:val="center"/>
            </w:pPr>
            <w:r w:rsidRPr="00A1187C">
              <w:rPr>
                <w:sz w:val="16"/>
                <w:szCs w:val="22"/>
              </w:rPr>
              <w:t>2028-2029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40B45" w14:textId="77777777" w:rsidR="008E57B0" w:rsidRPr="00A1187C" w:rsidRDefault="008E57B0" w:rsidP="00A1187C">
            <w:pPr>
              <w:spacing w:after="160"/>
              <w:jc w:val="center"/>
            </w:pPr>
            <w:r w:rsidRPr="00A1187C">
              <w:rPr>
                <w:sz w:val="16"/>
                <w:szCs w:val="22"/>
              </w:rPr>
              <w:t>95 843,0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41E4" w14:textId="77777777" w:rsidR="008E57B0" w:rsidRPr="00A1187C" w:rsidRDefault="008E57B0" w:rsidP="00A1187C">
            <w:pPr>
              <w:spacing w:after="160"/>
              <w:jc w:val="center"/>
              <w:rPr>
                <w:sz w:val="16"/>
                <w:szCs w:val="22"/>
              </w:rPr>
            </w:pPr>
            <w:r w:rsidRPr="00A1187C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89EB" w14:textId="77777777" w:rsidR="008E57B0" w:rsidRPr="00A1187C" w:rsidRDefault="008E57B0" w:rsidP="00A1187C">
            <w:pPr>
              <w:spacing w:after="160"/>
              <w:jc w:val="center"/>
              <w:rPr>
                <w:sz w:val="16"/>
                <w:szCs w:val="22"/>
              </w:rPr>
            </w:pPr>
            <w:r w:rsidRPr="00A1187C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CB7CA" w14:textId="77777777" w:rsidR="008E57B0" w:rsidRPr="00A1187C" w:rsidRDefault="008E57B0" w:rsidP="00A1187C">
            <w:pPr>
              <w:spacing w:after="160"/>
              <w:jc w:val="center"/>
              <w:rPr>
                <w:sz w:val="16"/>
                <w:szCs w:val="22"/>
              </w:rPr>
            </w:pPr>
            <w:r w:rsidRPr="00A1187C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39BCB" w14:textId="77777777" w:rsidR="008E57B0" w:rsidRPr="00A1187C" w:rsidRDefault="008E57B0" w:rsidP="00A1187C">
            <w:pPr>
              <w:spacing w:after="160"/>
              <w:jc w:val="center"/>
              <w:rPr>
                <w:sz w:val="16"/>
                <w:szCs w:val="22"/>
              </w:rPr>
            </w:pPr>
            <w:r w:rsidRPr="00A1187C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ABAA" w14:textId="77777777" w:rsidR="008E57B0" w:rsidRPr="00A1187C" w:rsidRDefault="008E57B0" w:rsidP="00A1187C">
            <w:pPr>
              <w:spacing w:after="160"/>
              <w:jc w:val="center"/>
              <w:rPr>
                <w:sz w:val="16"/>
                <w:szCs w:val="22"/>
              </w:rPr>
            </w:pPr>
            <w:r w:rsidRPr="00A1187C">
              <w:rPr>
                <w:sz w:val="16"/>
                <w:szCs w:val="22"/>
              </w:rPr>
              <w:t>30</w:t>
            </w:r>
            <w:r>
              <w:rPr>
                <w:sz w:val="16"/>
                <w:szCs w:val="22"/>
              </w:rPr>
              <w:t xml:space="preserve"> </w:t>
            </w:r>
            <w:r w:rsidRPr="00A1187C">
              <w:rPr>
                <w:sz w:val="16"/>
                <w:szCs w:val="22"/>
              </w:rPr>
              <w:t>000,0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26855" w14:textId="77777777" w:rsidR="008E57B0" w:rsidRPr="00A1187C" w:rsidRDefault="008E57B0" w:rsidP="00A1187C">
            <w:pPr>
              <w:spacing w:after="160"/>
              <w:jc w:val="center"/>
              <w:rPr>
                <w:sz w:val="16"/>
                <w:szCs w:val="22"/>
              </w:rPr>
            </w:pPr>
            <w:r w:rsidRPr="00A1187C">
              <w:rPr>
                <w:sz w:val="16"/>
                <w:szCs w:val="22"/>
              </w:rPr>
              <w:t>65</w:t>
            </w:r>
            <w:r>
              <w:rPr>
                <w:sz w:val="16"/>
                <w:szCs w:val="22"/>
              </w:rPr>
              <w:t xml:space="preserve"> </w:t>
            </w:r>
            <w:r w:rsidRPr="00A1187C">
              <w:rPr>
                <w:sz w:val="16"/>
                <w:szCs w:val="22"/>
              </w:rPr>
              <w:t>843,0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95AF9" w14:textId="77777777" w:rsidR="008E57B0" w:rsidRPr="00A1187C" w:rsidRDefault="008E57B0" w:rsidP="00A1187C">
            <w:pPr>
              <w:spacing w:after="160"/>
              <w:jc w:val="center"/>
              <w:rPr>
                <w:sz w:val="16"/>
                <w:szCs w:val="22"/>
              </w:rPr>
            </w:pPr>
            <w:r w:rsidRPr="00A1187C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D0FC" w14:textId="77777777" w:rsidR="008E57B0" w:rsidRPr="00A1187C" w:rsidRDefault="008E57B0" w:rsidP="00A1187C">
            <w:pPr>
              <w:spacing w:after="160"/>
              <w:jc w:val="center"/>
              <w:rPr>
                <w:sz w:val="16"/>
                <w:szCs w:val="22"/>
              </w:rPr>
            </w:pPr>
            <w:r w:rsidRPr="00A1187C">
              <w:rPr>
                <w:sz w:val="16"/>
                <w:szCs w:val="22"/>
              </w:rPr>
              <w:t>0,0</w:t>
            </w:r>
          </w:p>
        </w:tc>
      </w:tr>
      <w:tr w:rsidR="008E57B0" w:rsidRPr="000C2DCB" w14:paraId="63A68E02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  <w:trHeight w:val="332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9A78" w14:textId="77777777" w:rsidR="008E57B0" w:rsidRPr="00EC4A90" w:rsidRDefault="008E57B0" w:rsidP="00EC4A90">
            <w:pPr>
              <w:spacing w:after="160"/>
              <w:jc w:val="center"/>
            </w:pPr>
            <w:r w:rsidRPr="00EC4A90">
              <w:rPr>
                <w:sz w:val="16"/>
                <w:szCs w:val="22"/>
              </w:rPr>
              <w:t>21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EB407" w14:textId="77777777" w:rsidR="008E57B0" w:rsidRPr="00EC4A90" w:rsidRDefault="008E57B0" w:rsidP="00EC4A90">
            <w:pPr>
              <w:spacing w:after="160"/>
            </w:pPr>
            <w:r w:rsidRPr="00EC4A90">
              <w:rPr>
                <w:sz w:val="16"/>
                <w:szCs w:val="22"/>
              </w:rPr>
              <w:t xml:space="preserve">Реконструкция распределительной сети «Октябрьская» от тепловой </w:t>
            </w:r>
            <w:r w:rsidRPr="00EC4A90">
              <w:rPr>
                <w:szCs w:val="22"/>
              </w:rPr>
              <w:br/>
            </w:r>
            <w:r w:rsidRPr="00EC4A90">
              <w:rPr>
                <w:sz w:val="16"/>
                <w:szCs w:val="22"/>
              </w:rPr>
              <w:t xml:space="preserve">камеры-11 до узла </w:t>
            </w:r>
            <w:proofErr w:type="spellStart"/>
            <w:r w:rsidRPr="00EC4A90">
              <w:rPr>
                <w:sz w:val="16"/>
                <w:szCs w:val="22"/>
              </w:rPr>
              <w:t>внекамерной</w:t>
            </w:r>
            <w:proofErr w:type="spellEnd"/>
            <w:r w:rsidRPr="00EC4A90">
              <w:rPr>
                <w:sz w:val="16"/>
                <w:szCs w:val="22"/>
              </w:rPr>
              <w:t xml:space="preserve"> врезки-13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D407D" w14:textId="77777777" w:rsidR="008E57B0" w:rsidRPr="00EC4A90" w:rsidRDefault="008E57B0" w:rsidP="00EC4A90">
            <w:pPr>
              <w:spacing w:after="160"/>
            </w:pPr>
            <w:proofErr w:type="spellStart"/>
            <w:r w:rsidRPr="00EC4A90">
              <w:rPr>
                <w:sz w:val="16"/>
                <w:szCs w:val="22"/>
              </w:rPr>
              <w:t>Внутриквартальноот</w:t>
            </w:r>
            <w:proofErr w:type="spellEnd"/>
            <w:r w:rsidRPr="00EC4A90">
              <w:rPr>
                <w:sz w:val="16"/>
                <w:szCs w:val="22"/>
              </w:rPr>
              <w:t xml:space="preserve"> дома № 11 </w:t>
            </w:r>
            <w:r w:rsidRPr="00EC4A90">
              <w:rPr>
                <w:sz w:val="16"/>
                <w:szCs w:val="22"/>
              </w:rPr>
              <w:br/>
              <w:t xml:space="preserve">корп. 2 </w:t>
            </w:r>
            <w:r w:rsidRPr="00EC4A90">
              <w:rPr>
                <w:sz w:val="16"/>
                <w:szCs w:val="22"/>
              </w:rPr>
              <w:br/>
              <w:t xml:space="preserve">по Народной ул. </w:t>
            </w:r>
            <w:r w:rsidRPr="00EC4A90">
              <w:rPr>
                <w:sz w:val="16"/>
                <w:szCs w:val="22"/>
              </w:rPr>
              <w:br/>
              <w:t>до дома № 12</w:t>
            </w:r>
            <w:r w:rsidRPr="00EC4A90">
              <w:rPr>
                <w:sz w:val="16"/>
                <w:szCs w:val="22"/>
              </w:rPr>
              <w:br/>
              <w:t xml:space="preserve">по Народной ул. </w:t>
            </w:r>
            <w:r w:rsidRPr="00EC4A90">
              <w:rPr>
                <w:sz w:val="16"/>
                <w:szCs w:val="22"/>
              </w:rPr>
              <w:br/>
              <w:t xml:space="preserve">с пересечением Народной ул. </w:t>
            </w:r>
            <w:r w:rsidRPr="00EC4A90">
              <w:rPr>
                <w:sz w:val="16"/>
                <w:szCs w:val="22"/>
              </w:rPr>
              <w:br/>
            </w:r>
            <w:r w:rsidRPr="00EC4A90">
              <w:rPr>
                <w:sz w:val="16"/>
                <w:szCs w:val="22"/>
              </w:rPr>
              <w:lastRenderedPageBreak/>
              <w:t>в Невском районе 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FF458" w14:textId="77777777" w:rsidR="008E57B0" w:rsidRPr="000C2DCB" w:rsidRDefault="008E57B0" w:rsidP="00EC4A90">
            <w:pPr>
              <w:spacing w:after="160"/>
              <w:jc w:val="center"/>
              <w:rPr>
                <w:color w:val="FF0000"/>
              </w:rPr>
            </w:pPr>
            <w:r w:rsidRPr="00EC4A90">
              <w:rPr>
                <w:sz w:val="16"/>
                <w:szCs w:val="22"/>
              </w:rPr>
              <w:lastRenderedPageBreak/>
              <w:t>598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B440" w14:textId="77777777" w:rsidR="008E57B0" w:rsidRPr="00EC4A90" w:rsidRDefault="008E57B0" w:rsidP="00EC4A90">
            <w:pPr>
              <w:spacing w:after="160"/>
              <w:jc w:val="center"/>
            </w:pPr>
            <w:r w:rsidRPr="00EC4A90">
              <w:rPr>
                <w:sz w:val="16"/>
                <w:szCs w:val="22"/>
              </w:rPr>
              <w:t>2029-2031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8E4BF" w14:textId="77777777" w:rsidR="008E57B0" w:rsidRPr="00EC4A90" w:rsidRDefault="008E57B0" w:rsidP="00EC4A90">
            <w:pPr>
              <w:spacing w:after="160"/>
              <w:jc w:val="center"/>
            </w:pPr>
            <w:r w:rsidRPr="00EC4A90">
              <w:rPr>
                <w:sz w:val="16"/>
                <w:szCs w:val="22"/>
              </w:rPr>
              <w:t>276 782,0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C6A01" w14:textId="77777777" w:rsidR="008E57B0" w:rsidRPr="00EC4A90" w:rsidRDefault="008E57B0" w:rsidP="00EC4A90">
            <w:pPr>
              <w:spacing w:after="160"/>
              <w:jc w:val="center"/>
            </w:pPr>
            <w:r w:rsidRPr="00EC4A90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4A27" w14:textId="77777777" w:rsidR="008E57B0" w:rsidRPr="00EC4A90" w:rsidRDefault="008E57B0" w:rsidP="00EC4A90">
            <w:pPr>
              <w:spacing w:after="160"/>
              <w:jc w:val="center"/>
            </w:pPr>
            <w:r w:rsidRPr="00EC4A90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8B74D" w14:textId="77777777" w:rsidR="008E57B0" w:rsidRPr="00EC4A90" w:rsidRDefault="008E57B0" w:rsidP="00EC4A90">
            <w:pPr>
              <w:spacing w:after="160"/>
              <w:jc w:val="center"/>
              <w:rPr>
                <w:sz w:val="16"/>
                <w:szCs w:val="22"/>
              </w:rPr>
            </w:pPr>
            <w:r w:rsidRPr="00EC4A90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CD107" w14:textId="77777777" w:rsidR="008E57B0" w:rsidRPr="00EC4A90" w:rsidRDefault="008E57B0" w:rsidP="00EC4A90">
            <w:pPr>
              <w:spacing w:after="160"/>
              <w:jc w:val="center"/>
              <w:rPr>
                <w:sz w:val="16"/>
                <w:szCs w:val="22"/>
              </w:rPr>
            </w:pPr>
            <w:r w:rsidRPr="00EC4A90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BB08" w14:textId="77777777" w:rsidR="008E57B0" w:rsidRPr="00EC4A90" w:rsidRDefault="008E57B0" w:rsidP="00EC4A90">
            <w:pPr>
              <w:spacing w:after="160"/>
              <w:jc w:val="center"/>
              <w:rPr>
                <w:sz w:val="16"/>
                <w:szCs w:val="22"/>
              </w:rPr>
            </w:pPr>
            <w:r w:rsidRPr="00EC4A90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2F24E" w14:textId="77777777" w:rsidR="008E57B0" w:rsidRPr="00EC4A90" w:rsidRDefault="008E57B0" w:rsidP="00EC4A90">
            <w:pPr>
              <w:spacing w:after="160"/>
              <w:jc w:val="center"/>
              <w:rPr>
                <w:sz w:val="16"/>
                <w:szCs w:val="22"/>
              </w:rPr>
            </w:pPr>
            <w:r w:rsidRPr="00EC4A90">
              <w:rPr>
                <w:sz w:val="16"/>
                <w:szCs w:val="22"/>
              </w:rPr>
              <w:t>81</w:t>
            </w:r>
            <w:r>
              <w:rPr>
                <w:sz w:val="16"/>
                <w:szCs w:val="22"/>
              </w:rPr>
              <w:t xml:space="preserve"> </w:t>
            </w:r>
            <w:r w:rsidRPr="00EC4A90">
              <w:rPr>
                <w:sz w:val="16"/>
                <w:szCs w:val="22"/>
              </w:rPr>
              <w:t>847,9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705A" w14:textId="77777777" w:rsidR="008E57B0" w:rsidRPr="00EC4A90" w:rsidRDefault="008E57B0" w:rsidP="00EC4A90">
            <w:pPr>
              <w:spacing w:after="160"/>
              <w:jc w:val="center"/>
              <w:rPr>
                <w:sz w:val="16"/>
                <w:szCs w:val="22"/>
              </w:rPr>
            </w:pPr>
            <w:r w:rsidRPr="00EC4A90">
              <w:rPr>
                <w:sz w:val="16"/>
                <w:szCs w:val="22"/>
              </w:rPr>
              <w:t>160</w:t>
            </w:r>
            <w:r>
              <w:rPr>
                <w:sz w:val="16"/>
                <w:szCs w:val="22"/>
              </w:rPr>
              <w:t xml:space="preserve"> </w:t>
            </w:r>
            <w:r w:rsidRPr="00EC4A90">
              <w:rPr>
                <w:sz w:val="16"/>
                <w:szCs w:val="22"/>
              </w:rPr>
              <w:t>000,0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1A9E" w14:textId="77777777" w:rsidR="008E57B0" w:rsidRPr="00EC4A90" w:rsidRDefault="008E57B0" w:rsidP="00EC4A90">
            <w:pPr>
              <w:spacing w:after="160"/>
              <w:jc w:val="center"/>
              <w:rPr>
                <w:sz w:val="16"/>
                <w:szCs w:val="22"/>
              </w:rPr>
            </w:pPr>
            <w:r w:rsidRPr="00EC4A90">
              <w:rPr>
                <w:sz w:val="16"/>
                <w:szCs w:val="22"/>
              </w:rPr>
              <w:t>34</w:t>
            </w:r>
            <w:r>
              <w:rPr>
                <w:sz w:val="16"/>
                <w:szCs w:val="22"/>
              </w:rPr>
              <w:t xml:space="preserve"> </w:t>
            </w:r>
            <w:r w:rsidRPr="00EC4A90">
              <w:rPr>
                <w:sz w:val="16"/>
                <w:szCs w:val="22"/>
              </w:rPr>
              <w:t>934,1</w:t>
            </w:r>
          </w:p>
        </w:tc>
      </w:tr>
      <w:tr w:rsidR="008E57B0" w:rsidRPr="000C2DCB" w14:paraId="23E7B6F7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C4A9" w14:textId="77777777" w:rsidR="008E57B0" w:rsidRPr="003D481D" w:rsidRDefault="008E57B0" w:rsidP="003D481D">
            <w:pPr>
              <w:spacing w:after="160"/>
              <w:jc w:val="center"/>
            </w:pPr>
            <w:r w:rsidRPr="003D481D">
              <w:rPr>
                <w:sz w:val="16"/>
                <w:szCs w:val="22"/>
              </w:rPr>
              <w:lastRenderedPageBreak/>
              <w:t>22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F4A62" w14:textId="77777777" w:rsidR="008E57B0" w:rsidRPr="003D481D" w:rsidRDefault="008E57B0" w:rsidP="003D481D">
            <w:pPr>
              <w:spacing w:after="160"/>
            </w:pPr>
            <w:r w:rsidRPr="003D481D">
              <w:rPr>
                <w:sz w:val="16"/>
                <w:szCs w:val="22"/>
              </w:rPr>
              <w:t>Реконструкция распределительной сети «</w:t>
            </w:r>
            <w:proofErr w:type="spellStart"/>
            <w:r w:rsidRPr="003D481D">
              <w:rPr>
                <w:sz w:val="16"/>
                <w:szCs w:val="22"/>
              </w:rPr>
              <w:t>Пловдивская</w:t>
            </w:r>
            <w:proofErr w:type="spellEnd"/>
            <w:r w:rsidRPr="003D481D">
              <w:rPr>
                <w:sz w:val="16"/>
                <w:szCs w:val="22"/>
              </w:rPr>
              <w:t>»</w:t>
            </w:r>
            <w:r w:rsidRPr="003D481D">
              <w:rPr>
                <w:szCs w:val="22"/>
              </w:rPr>
              <w:br/>
            </w:r>
            <w:r w:rsidRPr="003D481D">
              <w:rPr>
                <w:sz w:val="16"/>
                <w:szCs w:val="22"/>
              </w:rPr>
              <w:t xml:space="preserve">от тепловой  камеры-9 </w:t>
            </w:r>
            <w:r w:rsidRPr="003D481D">
              <w:rPr>
                <w:szCs w:val="22"/>
              </w:rPr>
              <w:br/>
            </w:r>
            <w:r w:rsidRPr="003D481D">
              <w:rPr>
                <w:sz w:val="16"/>
                <w:szCs w:val="22"/>
              </w:rPr>
              <w:t>до тепловой камеры-19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553EB" w14:textId="77777777" w:rsidR="008E57B0" w:rsidRPr="0063408A" w:rsidRDefault="008E57B0" w:rsidP="003D481D">
            <w:pPr>
              <w:spacing w:after="160"/>
            </w:pPr>
            <w:r w:rsidRPr="0063408A">
              <w:rPr>
                <w:sz w:val="16"/>
                <w:szCs w:val="22"/>
              </w:rPr>
              <w:t xml:space="preserve">От дома № 1/10 лит. А по </w:t>
            </w:r>
            <w:r w:rsidRPr="0063408A">
              <w:rPr>
                <w:sz w:val="16"/>
                <w:szCs w:val="22"/>
              </w:rPr>
              <w:br/>
              <w:t xml:space="preserve">ул. </w:t>
            </w:r>
            <w:proofErr w:type="spellStart"/>
            <w:r w:rsidRPr="0063408A">
              <w:rPr>
                <w:sz w:val="16"/>
                <w:szCs w:val="22"/>
              </w:rPr>
              <w:t>Пловдивская</w:t>
            </w:r>
            <w:proofErr w:type="spellEnd"/>
            <w:r w:rsidRPr="0063408A">
              <w:rPr>
                <w:sz w:val="16"/>
                <w:szCs w:val="22"/>
              </w:rPr>
              <w:t>,</w:t>
            </w:r>
            <w:r w:rsidRPr="0063408A">
              <w:rPr>
                <w:sz w:val="16"/>
                <w:szCs w:val="22"/>
              </w:rPr>
              <w:br/>
              <w:t xml:space="preserve">далее по ул. Малая Балканская </w:t>
            </w:r>
            <w:r w:rsidRPr="0063408A">
              <w:rPr>
                <w:sz w:val="16"/>
                <w:szCs w:val="22"/>
              </w:rPr>
              <w:br/>
              <w:t xml:space="preserve">до дома № 11 корп.2, лит. А </w:t>
            </w:r>
            <w:r w:rsidRPr="0063408A">
              <w:rPr>
                <w:sz w:val="16"/>
                <w:szCs w:val="22"/>
              </w:rPr>
              <w:br/>
              <w:t xml:space="preserve">по Малой Балканской ул. </w:t>
            </w:r>
            <w:r w:rsidRPr="0063408A">
              <w:rPr>
                <w:sz w:val="16"/>
                <w:szCs w:val="22"/>
              </w:rPr>
              <w:br/>
              <w:t xml:space="preserve">во Фрунзенском районе </w:t>
            </w:r>
            <w:r w:rsidRPr="0063408A">
              <w:rPr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10855" w14:textId="77777777" w:rsidR="008E57B0" w:rsidRPr="000C2DCB" w:rsidRDefault="008E57B0" w:rsidP="003D481D">
            <w:pPr>
              <w:spacing w:after="160"/>
              <w:jc w:val="center"/>
              <w:rPr>
                <w:color w:val="FF0000"/>
              </w:rPr>
            </w:pPr>
            <w:r w:rsidRPr="003D481D">
              <w:rPr>
                <w:sz w:val="16"/>
                <w:szCs w:val="22"/>
              </w:rPr>
              <w:t>424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973EE" w14:textId="77777777" w:rsidR="008E57B0" w:rsidRPr="003D481D" w:rsidRDefault="008E57B0" w:rsidP="003D481D">
            <w:pPr>
              <w:spacing w:after="160"/>
              <w:jc w:val="center"/>
            </w:pPr>
            <w:r w:rsidRPr="003D481D">
              <w:rPr>
                <w:sz w:val="16"/>
                <w:szCs w:val="22"/>
              </w:rPr>
              <w:t>2028-2029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13D23" w14:textId="77777777" w:rsidR="008E57B0" w:rsidRPr="000C2DCB" w:rsidRDefault="008E57B0" w:rsidP="003D481D">
            <w:pPr>
              <w:spacing w:after="160"/>
              <w:jc w:val="center"/>
              <w:rPr>
                <w:color w:val="FF0000"/>
              </w:rPr>
            </w:pPr>
            <w:r w:rsidRPr="003D481D">
              <w:rPr>
                <w:sz w:val="16"/>
                <w:szCs w:val="22"/>
              </w:rPr>
              <w:t>137 969,7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5317" w14:textId="77777777" w:rsidR="008E57B0" w:rsidRPr="000C2DCB" w:rsidRDefault="008E57B0" w:rsidP="003D481D">
            <w:pPr>
              <w:spacing w:after="160"/>
              <w:jc w:val="center"/>
              <w:rPr>
                <w:color w:val="FF0000"/>
              </w:rPr>
            </w:pPr>
            <w:r w:rsidRPr="003D481D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75812" w14:textId="77777777" w:rsidR="008E57B0" w:rsidRPr="003D481D" w:rsidRDefault="008E57B0" w:rsidP="003D481D">
            <w:pPr>
              <w:spacing w:after="160"/>
              <w:jc w:val="center"/>
              <w:rPr>
                <w:sz w:val="16"/>
                <w:szCs w:val="22"/>
              </w:rPr>
            </w:pPr>
            <w:r w:rsidRPr="003D481D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85A6" w14:textId="77777777" w:rsidR="008E57B0" w:rsidRPr="003D481D" w:rsidRDefault="008E57B0" w:rsidP="003D481D">
            <w:pPr>
              <w:spacing w:after="160"/>
              <w:jc w:val="center"/>
              <w:rPr>
                <w:sz w:val="16"/>
                <w:szCs w:val="22"/>
              </w:rPr>
            </w:pPr>
            <w:r w:rsidRPr="003D481D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62CB6" w14:textId="77777777" w:rsidR="008E57B0" w:rsidRPr="003D481D" w:rsidRDefault="008E57B0" w:rsidP="003D481D">
            <w:pPr>
              <w:spacing w:after="160"/>
              <w:jc w:val="center"/>
              <w:rPr>
                <w:sz w:val="16"/>
                <w:szCs w:val="22"/>
              </w:rPr>
            </w:pPr>
            <w:r w:rsidRPr="003D481D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2241" w14:textId="77777777" w:rsidR="008E57B0" w:rsidRPr="003D481D" w:rsidRDefault="008E57B0" w:rsidP="003D481D">
            <w:pPr>
              <w:spacing w:after="160"/>
              <w:jc w:val="center"/>
              <w:rPr>
                <w:sz w:val="16"/>
                <w:szCs w:val="22"/>
              </w:rPr>
            </w:pPr>
            <w:r w:rsidRPr="003D481D">
              <w:rPr>
                <w:sz w:val="16"/>
                <w:szCs w:val="22"/>
              </w:rPr>
              <w:t>50</w:t>
            </w:r>
            <w:r>
              <w:rPr>
                <w:sz w:val="16"/>
                <w:szCs w:val="22"/>
              </w:rPr>
              <w:t xml:space="preserve"> </w:t>
            </w:r>
            <w:r w:rsidRPr="003D481D">
              <w:rPr>
                <w:sz w:val="16"/>
                <w:szCs w:val="22"/>
              </w:rPr>
              <w:t>000,0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CCD1" w14:textId="77777777" w:rsidR="008E57B0" w:rsidRPr="003D481D" w:rsidRDefault="008E57B0" w:rsidP="003D481D">
            <w:pPr>
              <w:spacing w:after="160"/>
              <w:jc w:val="center"/>
              <w:rPr>
                <w:sz w:val="16"/>
                <w:szCs w:val="22"/>
              </w:rPr>
            </w:pPr>
            <w:r w:rsidRPr="003D481D">
              <w:rPr>
                <w:sz w:val="16"/>
                <w:szCs w:val="22"/>
              </w:rPr>
              <w:t>87</w:t>
            </w:r>
            <w:r>
              <w:rPr>
                <w:sz w:val="16"/>
                <w:szCs w:val="22"/>
              </w:rPr>
              <w:t xml:space="preserve"> </w:t>
            </w:r>
            <w:r w:rsidRPr="003D481D">
              <w:rPr>
                <w:sz w:val="16"/>
                <w:szCs w:val="22"/>
              </w:rPr>
              <w:t>969,7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200E" w14:textId="77777777" w:rsidR="008E57B0" w:rsidRPr="003D481D" w:rsidRDefault="008E57B0" w:rsidP="003D481D">
            <w:pPr>
              <w:spacing w:after="160"/>
              <w:jc w:val="center"/>
              <w:rPr>
                <w:sz w:val="16"/>
                <w:szCs w:val="22"/>
              </w:rPr>
            </w:pPr>
            <w:r w:rsidRPr="003D481D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4806C" w14:textId="77777777" w:rsidR="008E57B0" w:rsidRPr="003D481D" w:rsidRDefault="008E57B0" w:rsidP="003D481D">
            <w:pPr>
              <w:spacing w:after="160"/>
              <w:jc w:val="center"/>
              <w:rPr>
                <w:sz w:val="16"/>
                <w:szCs w:val="22"/>
              </w:rPr>
            </w:pPr>
            <w:r w:rsidRPr="003D481D">
              <w:rPr>
                <w:sz w:val="16"/>
                <w:szCs w:val="22"/>
              </w:rPr>
              <w:t>0,0</w:t>
            </w:r>
          </w:p>
        </w:tc>
      </w:tr>
      <w:tr w:rsidR="008E57B0" w:rsidRPr="000C2DCB" w14:paraId="04F5A989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E026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23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D10B" w14:textId="77777777" w:rsidR="008E57B0" w:rsidRPr="0063408A" w:rsidRDefault="008E57B0" w:rsidP="0063408A">
            <w:pPr>
              <w:spacing w:after="160"/>
            </w:pPr>
            <w:r w:rsidRPr="0063408A">
              <w:rPr>
                <w:sz w:val="16"/>
                <w:szCs w:val="22"/>
              </w:rPr>
              <w:t xml:space="preserve">Реконструкция распределительной сети «Маршала Захарова» </w:t>
            </w:r>
            <w:r w:rsidRPr="0063408A">
              <w:rPr>
                <w:sz w:val="16"/>
                <w:szCs w:val="22"/>
              </w:rPr>
              <w:br/>
              <w:t xml:space="preserve">от тепловой камеры-13 </w:t>
            </w:r>
            <w:r w:rsidRPr="0063408A">
              <w:rPr>
                <w:szCs w:val="22"/>
              </w:rPr>
              <w:br/>
            </w:r>
            <w:r w:rsidRPr="0063408A">
              <w:rPr>
                <w:sz w:val="16"/>
                <w:szCs w:val="22"/>
              </w:rPr>
              <w:t xml:space="preserve">до тепловой камеры-28 (границы работ 2007 года), тепловой </w:t>
            </w:r>
            <w:r w:rsidRPr="0063408A">
              <w:rPr>
                <w:szCs w:val="22"/>
              </w:rPr>
              <w:t xml:space="preserve"> </w:t>
            </w:r>
            <w:r w:rsidRPr="0063408A">
              <w:rPr>
                <w:sz w:val="16"/>
                <w:szCs w:val="22"/>
              </w:rPr>
              <w:t>камеры-1 распределительной сети «квартал 7-12 Юго-Запад», тепловой камеры-5 распределительной сети «Ленинская»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7886" w14:textId="77777777" w:rsidR="008E57B0" w:rsidRPr="0063408A" w:rsidRDefault="008E57B0" w:rsidP="0063408A">
            <w:pPr>
              <w:spacing w:after="160"/>
            </w:pPr>
            <w:r w:rsidRPr="0063408A">
              <w:rPr>
                <w:sz w:val="16"/>
                <w:szCs w:val="22"/>
              </w:rPr>
              <w:t xml:space="preserve">Пр. Маршала Жукова </w:t>
            </w:r>
            <w:r w:rsidRPr="0063408A">
              <w:rPr>
                <w:sz w:val="16"/>
                <w:szCs w:val="22"/>
              </w:rPr>
              <w:br/>
              <w:t>от Ленинского пр.</w:t>
            </w:r>
            <w:r w:rsidRPr="0063408A">
              <w:rPr>
                <w:szCs w:val="22"/>
              </w:rPr>
              <w:br/>
            </w:r>
            <w:r w:rsidRPr="0063408A">
              <w:rPr>
                <w:sz w:val="16"/>
                <w:szCs w:val="22"/>
              </w:rPr>
              <w:t xml:space="preserve">до ул. Маршала Захарова и ул. Маршала Захарова   от пр. Маршала Жукова до ул. Десантников </w:t>
            </w:r>
            <w:r w:rsidRPr="0063408A">
              <w:rPr>
                <w:szCs w:val="22"/>
              </w:rPr>
              <w:br/>
            </w:r>
            <w:r w:rsidRPr="0063408A">
              <w:rPr>
                <w:sz w:val="16"/>
                <w:szCs w:val="22"/>
              </w:rPr>
              <w:t>в Красносельском районе Санкт-Петербурга</w:t>
            </w:r>
          </w:p>
          <w:p w14:paraId="5DE18B50" w14:textId="77777777" w:rsidR="008E57B0" w:rsidRPr="0063408A" w:rsidRDefault="008E57B0" w:rsidP="0063408A">
            <w:pPr>
              <w:spacing w:after="160"/>
            </w:pPr>
            <w:r w:rsidRPr="0063408A">
              <w:rPr>
                <w:szCs w:val="22"/>
              </w:rPr>
              <w:t xml:space="preserve">    </w:t>
            </w:r>
            <w:r w:rsidRPr="0063408A">
              <w:rPr>
                <w:sz w:val="16"/>
                <w:szCs w:val="22"/>
              </w:rPr>
              <w:t xml:space="preserve">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A65B6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3 470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D54E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2031-2035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FD12D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1 563 288,8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87BE6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E426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451F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7C64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0921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1A1F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D6A7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91C4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500</w:t>
            </w:r>
            <w:r>
              <w:rPr>
                <w:sz w:val="16"/>
                <w:szCs w:val="22"/>
              </w:rPr>
              <w:t xml:space="preserve"> </w:t>
            </w:r>
            <w:r w:rsidRPr="0063408A">
              <w:rPr>
                <w:sz w:val="16"/>
                <w:szCs w:val="22"/>
              </w:rPr>
              <w:t>000,0</w:t>
            </w:r>
          </w:p>
        </w:tc>
      </w:tr>
      <w:tr w:rsidR="008E57B0" w:rsidRPr="000C2DCB" w14:paraId="27925924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  <w:trHeight w:val="1503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A1AB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24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8001A" w14:textId="77777777" w:rsidR="008E57B0" w:rsidRPr="0063408A" w:rsidRDefault="008E57B0" w:rsidP="0063408A">
            <w:pPr>
              <w:spacing w:after="160"/>
            </w:pPr>
            <w:r w:rsidRPr="0063408A">
              <w:rPr>
                <w:sz w:val="16"/>
                <w:szCs w:val="22"/>
              </w:rPr>
              <w:t xml:space="preserve">Реконструкция распределительной сети «Кораблестроителей» </w:t>
            </w:r>
            <w:r w:rsidRPr="0063408A">
              <w:rPr>
                <w:szCs w:val="22"/>
              </w:rPr>
              <w:br/>
            </w:r>
            <w:r w:rsidRPr="0063408A">
              <w:rPr>
                <w:sz w:val="16"/>
                <w:szCs w:val="22"/>
              </w:rPr>
              <w:t xml:space="preserve">от тепловой </w:t>
            </w:r>
            <w:r w:rsidRPr="0063408A">
              <w:rPr>
                <w:szCs w:val="22"/>
              </w:rPr>
              <w:br/>
            </w:r>
            <w:r w:rsidRPr="0063408A">
              <w:rPr>
                <w:sz w:val="16"/>
                <w:szCs w:val="22"/>
              </w:rPr>
              <w:t xml:space="preserve">камеры-10 </w:t>
            </w:r>
            <w:r w:rsidRPr="0063408A">
              <w:rPr>
                <w:szCs w:val="22"/>
              </w:rPr>
              <w:br/>
            </w:r>
            <w:r w:rsidRPr="0063408A">
              <w:rPr>
                <w:sz w:val="16"/>
                <w:szCs w:val="22"/>
              </w:rPr>
              <w:t xml:space="preserve">до тепловой </w:t>
            </w:r>
            <w:r w:rsidRPr="0063408A">
              <w:rPr>
                <w:szCs w:val="22"/>
              </w:rPr>
              <w:br/>
            </w:r>
            <w:r w:rsidRPr="0063408A">
              <w:rPr>
                <w:sz w:val="16"/>
                <w:szCs w:val="22"/>
              </w:rPr>
              <w:t>камеры-15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BD44" w14:textId="77777777" w:rsidR="008E57B0" w:rsidRPr="0063408A" w:rsidRDefault="008E57B0" w:rsidP="0063408A">
            <w:pPr>
              <w:spacing w:after="160"/>
              <w:ind w:right="-109"/>
            </w:pPr>
            <w:r w:rsidRPr="0063408A">
              <w:rPr>
                <w:sz w:val="16"/>
                <w:szCs w:val="22"/>
              </w:rPr>
              <w:t xml:space="preserve">По ул. Кораблестроителей, от Прибалтийской пл. до </w:t>
            </w:r>
            <w:r w:rsidRPr="0063408A">
              <w:rPr>
                <w:sz w:val="16"/>
                <w:szCs w:val="22"/>
              </w:rPr>
              <w:br/>
              <w:t xml:space="preserve">ул. Мичманской, </w:t>
            </w:r>
            <w:r w:rsidRPr="0063408A">
              <w:rPr>
                <w:sz w:val="16"/>
                <w:szCs w:val="22"/>
              </w:rPr>
              <w:br/>
              <w:t xml:space="preserve">с пересечением ул. Кораблестроителей </w:t>
            </w:r>
            <w:r w:rsidRPr="0063408A">
              <w:rPr>
                <w:sz w:val="16"/>
                <w:szCs w:val="22"/>
              </w:rPr>
              <w:br/>
              <w:t xml:space="preserve">в Василеостровском районе </w:t>
            </w:r>
            <w:r w:rsidRPr="0063408A">
              <w:rPr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188AE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2 156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57724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2030-2034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8A8D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895 600,1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2169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78FC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C2C18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78AC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64429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C564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E67C4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22</w:t>
            </w:r>
            <w:r>
              <w:rPr>
                <w:sz w:val="16"/>
                <w:szCs w:val="22"/>
              </w:rPr>
              <w:t xml:space="preserve"> </w:t>
            </w:r>
            <w:r w:rsidRPr="0063408A">
              <w:rPr>
                <w:sz w:val="16"/>
                <w:szCs w:val="22"/>
              </w:rPr>
              <w:t>222,0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AD41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400</w:t>
            </w:r>
            <w:r>
              <w:rPr>
                <w:sz w:val="16"/>
                <w:szCs w:val="22"/>
              </w:rPr>
              <w:t xml:space="preserve"> </w:t>
            </w:r>
            <w:r w:rsidRPr="0063408A">
              <w:rPr>
                <w:sz w:val="16"/>
                <w:szCs w:val="22"/>
              </w:rPr>
              <w:t>000,0</w:t>
            </w:r>
          </w:p>
        </w:tc>
      </w:tr>
      <w:tr w:rsidR="008E57B0" w:rsidRPr="000C2DCB" w14:paraId="2E283AD4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70A1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25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78CF5" w14:textId="77777777" w:rsidR="008E57B0" w:rsidRPr="0063408A" w:rsidRDefault="008E57B0" w:rsidP="0063408A">
            <w:pPr>
              <w:spacing w:after="160"/>
            </w:pPr>
            <w:r w:rsidRPr="0063408A">
              <w:rPr>
                <w:sz w:val="16"/>
                <w:szCs w:val="22"/>
              </w:rPr>
              <w:t xml:space="preserve">Реконструкция распределительной сети «Орджоникидзе» </w:t>
            </w:r>
            <w:r w:rsidRPr="0063408A">
              <w:rPr>
                <w:sz w:val="16"/>
                <w:szCs w:val="22"/>
              </w:rPr>
              <w:br/>
              <w:t>от тепловой камеры-11б до тепловой камеры-49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5CE3" w14:textId="77777777" w:rsidR="008E57B0" w:rsidRPr="0063408A" w:rsidRDefault="008E57B0" w:rsidP="0063408A">
            <w:pPr>
              <w:spacing w:after="160"/>
            </w:pPr>
            <w:r w:rsidRPr="0063408A">
              <w:rPr>
                <w:sz w:val="16"/>
                <w:szCs w:val="22"/>
              </w:rPr>
              <w:t xml:space="preserve">По ул. Орджоникидзе </w:t>
            </w:r>
            <w:r w:rsidRPr="0063408A">
              <w:rPr>
                <w:sz w:val="16"/>
                <w:szCs w:val="22"/>
              </w:rPr>
              <w:br/>
              <w:t xml:space="preserve">от дома № 20 </w:t>
            </w:r>
            <w:r w:rsidRPr="0063408A">
              <w:rPr>
                <w:sz w:val="16"/>
                <w:szCs w:val="22"/>
              </w:rPr>
              <w:br/>
              <w:t>до дома № 26</w:t>
            </w:r>
            <w:r w:rsidRPr="0063408A">
              <w:rPr>
                <w:sz w:val="16"/>
                <w:szCs w:val="22"/>
              </w:rPr>
              <w:br/>
              <w:t xml:space="preserve">в Московском районе </w:t>
            </w:r>
            <w:r>
              <w:rPr>
                <w:sz w:val="16"/>
                <w:szCs w:val="22"/>
              </w:rPr>
              <w:br/>
            </w:r>
            <w:r w:rsidRPr="0063408A">
              <w:rPr>
                <w:sz w:val="16"/>
                <w:szCs w:val="22"/>
              </w:rPr>
              <w:t>Санкт-Петербурга</w:t>
            </w:r>
            <w:r w:rsidRPr="0063408A">
              <w:rPr>
                <w:szCs w:val="22"/>
              </w:rPr>
              <w:t xml:space="preserve">   </w:t>
            </w:r>
            <w:r w:rsidRPr="0063408A">
              <w:rPr>
                <w:sz w:val="16"/>
                <w:szCs w:val="22"/>
              </w:rPr>
              <w:t xml:space="preserve">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327B0" w14:textId="77777777" w:rsidR="008E57B0" w:rsidRPr="000C2DCB" w:rsidRDefault="008E57B0" w:rsidP="0063408A">
            <w:pPr>
              <w:spacing w:after="160"/>
              <w:jc w:val="center"/>
              <w:rPr>
                <w:color w:val="FF0000"/>
              </w:rPr>
            </w:pPr>
            <w:r w:rsidRPr="0063408A">
              <w:rPr>
                <w:sz w:val="16"/>
                <w:szCs w:val="22"/>
              </w:rPr>
              <w:t>484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65FC1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2031-2033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460A2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491 784,3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E173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ADE8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4871" w14:textId="77777777" w:rsidR="008E57B0" w:rsidRPr="0063408A" w:rsidRDefault="008E57B0" w:rsidP="0063408A">
            <w:pPr>
              <w:spacing w:after="160"/>
              <w:jc w:val="center"/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E280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50D5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D512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0D746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F7A0F" w14:textId="77777777" w:rsidR="008E57B0" w:rsidRPr="0063408A" w:rsidRDefault="008E57B0" w:rsidP="0063408A">
            <w:pPr>
              <w:spacing w:after="160"/>
              <w:jc w:val="center"/>
              <w:rPr>
                <w:sz w:val="16"/>
                <w:szCs w:val="22"/>
              </w:rPr>
            </w:pPr>
            <w:r w:rsidRPr="0063408A">
              <w:rPr>
                <w:sz w:val="16"/>
                <w:szCs w:val="22"/>
              </w:rPr>
              <w:t>200</w:t>
            </w:r>
            <w:r>
              <w:rPr>
                <w:sz w:val="16"/>
                <w:szCs w:val="22"/>
              </w:rPr>
              <w:t xml:space="preserve"> </w:t>
            </w:r>
            <w:r w:rsidRPr="0063408A">
              <w:rPr>
                <w:sz w:val="16"/>
                <w:szCs w:val="22"/>
              </w:rPr>
              <w:t>000,0</w:t>
            </w:r>
          </w:p>
        </w:tc>
      </w:tr>
      <w:tr w:rsidR="008E57B0" w:rsidRPr="000C2DCB" w14:paraId="788EC205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B3C7" w14:textId="77777777" w:rsidR="008E57B0" w:rsidRPr="007742ED" w:rsidRDefault="008E57B0" w:rsidP="007742ED">
            <w:pPr>
              <w:spacing w:after="160"/>
              <w:jc w:val="center"/>
            </w:pPr>
            <w:r w:rsidRPr="007742ED">
              <w:rPr>
                <w:sz w:val="16"/>
                <w:szCs w:val="22"/>
              </w:rPr>
              <w:lastRenderedPageBreak/>
              <w:t>26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AE30" w14:textId="77777777" w:rsidR="008E57B0" w:rsidRPr="007742ED" w:rsidRDefault="008E57B0" w:rsidP="007742ED">
            <w:pPr>
              <w:spacing w:after="160"/>
            </w:pPr>
            <w:r w:rsidRPr="007742ED">
              <w:rPr>
                <w:sz w:val="16"/>
                <w:szCs w:val="22"/>
              </w:rPr>
              <w:t xml:space="preserve">Реконструкция распределительной сети «Орджоникидзе» </w:t>
            </w:r>
            <w:r w:rsidRPr="007742ED">
              <w:rPr>
                <w:szCs w:val="22"/>
              </w:rPr>
              <w:br/>
            </w:r>
            <w:r w:rsidRPr="007742ED">
              <w:rPr>
                <w:sz w:val="16"/>
                <w:szCs w:val="22"/>
              </w:rPr>
              <w:t xml:space="preserve">от тепловой камеры-26 </w:t>
            </w:r>
            <w:r w:rsidRPr="007742ED">
              <w:rPr>
                <w:szCs w:val="22"/>
              </w:rPr>
              <w:br/>
            </w:r>
            <w:r w:rsidRPr="007742ED">
              <w:rPr>
                <w:sz w:val="16"/>
                <w:szCs w:val="22"/>
              </w:rPr>
              <w:t>до тепловой камеры-27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D398F" w14:textId="77777777" w:rsidR="008E57B0" w:rsidRPr="007742ED" w:rsidRDefault="008E57B0" w:rsidP="007742ED">
            <w:pPr>
              <w:spacing w:after="160"/>
            </w:pPr>
            <w:proofErr w:type="spellStart"/>
            <w:r w:rsidRPr="007742ED">
              <w:rPr>
                <w:sz w:val="16"/>
                <w:szCs w:val="22"/>
              </w:rPr>
              <w:t>Внутриквартально</w:t>
            </w:r>
            <w:proofErr w:type="spellEnd"/>
            <w:r w:rsidRPr="007742ED">
              <w:rPr>
                <w:sz w:val="16"/>
                <w:szCs w:val="22"/>
              </w:rPr>
              <w:t xml:space="preserve">, между домом № 6, корп. 5 </w:t>
            </w:r>
            <w:r w:rsidRPr="007742ED">
              <w:rPr>
                <w:sz w:val="16"/>
                <w:szCs w:val="22"/>
              </w:rPr>
              <w:br/>
              <w:t xml:space="preserve">по ул. Пулковской и домом № 61, корп. 1 </w:t>
            </w:r>
            <w:r w:rsidRPr="007742ED">
              <w:rPr>
                <w:sz w:val="16"/>
                <w:szCs w:val="22"/>
              </w:rPr>
              <w:br/>
              <w:t xml:space="preserve">по пр. Космонавтов </w:t>
            </w:r>
            <w:r w:rsidRPr="007742ED">
              <w:rPr>
                <w:sz w:val="16"/>
                <w:szCs w:val="22"/>
              </w:rPr>
              <w:br/>
              <w:t xml:space="preserve">в Московском районе </w:t>
            </w:r>
            <w:r w:rsidRPr="007742ED">
              <w:rPr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5FFCA" w14:textId="77777777" w:rsidR="008E57B0" w:rsidRPr="007742ED" w:rsidRDefault="008E57B0" w:rsidP="007742ED">
            <w:pPr>
              <w:spacing w:after="160"/>
              <w:jc w:val="center"/>
            </w:pPr>
            <w:r w:rsidRPr="007742ED">
              <w:rPr>
                <w:sz w:val="16"/>
                <w:szCs w:val="22"/>
              </w:rPr>
              <w:t>370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29DE2" w14:textId="77777777" w:rsidR="008E57B0" w:rsidRPr="007742ED" w:rsidRDefault="008E57B0" w:rsidP="007742ED">
            <w:pPr>
              <w:spacing w:after="160"/>
              <w:jc w:val="center"/>
            </w:pPr>
            <w:r w:rsidRPr="007742ED">
              <w:rPr>
                <w:sz w:val="16"/>
                <w:szCs w:val="22"/>
              </w:rPr>
              <w:t>2026-2027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B51A" w14:textId="77777777" w:rsidR="008E57B0" w:rsidRPr="007742ED" w:rsidRDefault="008E57B0" w:rsidP="007742ED">
            <w:pPr>
              <w:spacing w:after="160"/>
              <w:jc w:val="center"/>
            </w:pPr>
            <w:r w:rsidRPr="007742ED">
              <w:rPr>
                <w:sz w:val="16"/>
                <w:szCs w:val="22"/>
              </w:rPr>
              <w:t>90 952,0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83A9" w14:textId="77777777" w:rsidR="008E57B0" w:rsidRPr="007742ED" w:rsidRDefault="008E57B0" w:rsidP="007742ED">
            <w:pPr>
              <w:spacing w:after="160"/>
              <w:jc w:val="center"/>
            </w:pPr>
            <w:r w:rsidRPr="007742ED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E9C5F" w14:textId="77777777" w:rsidR="008E57B0" w:rsidRPr="007742ED" w:rsidRDefault="008E57B0" w:rsidP="007742ED">
            <w:pPr>
              <w:spacing w:after="160"/>
              <w:jc w:val="center"/>
              <w:rPr>
                <w:sz w:val="16"/>
                <w:szCs w:val="22"/>
              </w:rPr>
            </w:pPr>
            <w:r w:rsidRPr="007742ED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1C846" w14:textId="77777777" w:rsidR="008E57B0" w:rsidRPr="007742ED" w:rsidRDefault="008E57B0" w:rsidP="007742ED">
            <w:pPr>
              <w:spacing w:after="160"/>
              <w:jc w:val="center"/>
              <w:rPr>
                <w:sz w:val="16"/>
                <w:szCs w:val="22"/>
              </w:rPr>
            </w:pPr>
            <w:r w:rsidRPr="007742ED">
              <w:rPr>
                <w:sz w:val="16"/>
                <w:szCs w:val="22"/>
              </w:rPr>
              <w:t>60</w:t>
            </w:r>
            <w:r>
              <w:rPr>
                <w:sz w:val="16"/>
                <w:szCs w:val="22"/>
              </w:rPr>
              <w:t xml:space="preserve"> </w:t>
            </w:r>
            <w:r w:rsidRPr="007742ED">
              <w:rPr>
                <w:sz w:val="16"/>
                <w:szCs w:val="22"/>
              </w:rPr>
              <w:t>000,0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DE4D" w14:textId="77777777" w:rsidR="008E57B0" w:rsidRPr="007742ED" w:rsidRDefault="008E57B0" w:rsidP="007742ED">
            <w:pPr>
              <w:spacing w:after="160"/>
              <w:jc w:val="center"/>
              <w:rPr>
                <w:sz w:val="16"/>
                <w:szCs w:val="22"/>
              </w:rPr>
            </w:pPr>
            <w:r w:rsidRPr="007742ED">
              <w:rPr>
                <w:sz w:val="16"/>
                <w:szCs w:val="22"/>
              </w:rPr>
              <w:t>30</w:t>
            </w:r>
            <w:r>
              <w:rPr>
                <w:sz w:val="16"/>
                <w:szCs w:val="22"/>
              </w:rPr>
              <w:t xml:space="preserve"> </w:t>
            </w:r>
            <w:r w:rsidRPr="007742ED">
              <w:rPr>
                <w:sz w:val="16"/>
                <w:szCs w:val="22"/>
              </w:rPr>
              <w:t>952,0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04A5" w14:textId="77777777" w:rsidR="008E57B0" w:rsidRPr="007742ED" w:rsidRDefault="008E57B0" w:rsidP="007742ED">
            <w:pPr>
              <w:spacing w:after="160"/>
              <w:jc w:val="center"/>
              <w:rPr>
                <w:sz w:val="16"/>
                <w:szCs w:val="22"/>
              </w:rPr>
            </w:pPr>
            <w:r w:rsidRPr="007742ED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3EB29" w14:textId="77777777" w:rsidR="008E57B0" w:rsidRPr="007742ED" w:rsidRDefault="008E57B0" w:rsidP="007742ED">
            <w:pPr>
              <w:spacing w:after="160"/>
              <w:jc w:val="center"/>
              <w:rPr>
                <w:sz w:val="16"/>
                <w:szCs w:val="22"/>
              </w:rPr>
            </w:pPr>
            <w:r w:rsidRPr="007742ED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46BB" w14:textId="77777777" w:rsidR="008E57B0" w:rsidRPr="007742ED" w:rsidRDefault="008E57B0" w:rsidP="007742ED">
            <w:pPr>
              <w:spacing w:after="160"/>
              <w:jc w:val="center"/>
              <w:rPr>
                <w:sz w:val="16"/>
                <w:szCs w:val="22"/>
              </w:rPr>
            </w:pPr>
            <w:r w:rsidRPr="007742ED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4EAC" w14:textId="77777777" w:rsidR="008E57B0" w:rsidRPr="007742ED" w:rsidRDefault="008E57B0" w:rsidP="007742ED">
            <w:pPr>
              <w:spacing w:after="160"/>
              <w:jc w:val="center"/>
              <w:rPr>
                <w:sz w:val="16"/>
                <w:szCs w:val="22"/>
              </w:rPr>
            </w:pPr>
            <w:r w:rsidRPr="007742ED">
              <w:rPr>
                <w:sz w:val="16"/>
                <w:szCs w:val="22"/>
              </w:rPr>
              <w:t>0,0</w:t>
            </w:r>
          </w:p>
        </w:tc>
      </w:tr>
      <w:tr w:rsidR="008E57B0" w:rsidRPr="000C2DCB" w14:paraId="374DBB40" w14:textId="77777777" w:rsidTr="008E57B0">
        <w:tblPrEx>
          <w:tblBorders>
            <w:bottom w:val="single" w:sz="4" w:space="0" w:color="000000"/>
          </w:tblBorders>
        </w:tblPrEx>
        <w:trPr>
          <w:gridAfter w:val="1"/>
          <w:wAfter w:w="1187" w:type="dxa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632E7" w14:textId="77777777" w:rsidR="008E57B0" w:rsidRPr="00992D78" w:rsidRDefault="008E57B0" w:rsidP="00992D78">
            <w:pPr>
              <w:spacing w:after="160"/>
              <w:jc w:val="center"/>
            </w:pPr>
            <w:r w:rsidRPr="00992D78">
              <w:rPr>
                <w:sz w:val="16"/>
                <w:szCs w:val="22"/>
              </w:rPr>
              <w:t>27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B8FC6" w14:textId="77777777" w:rsidR="008E57B0" w:rsidRPr="00992D78" w:rsidRDefault="008E57B0" w:rsidP="00992D78">
            <w:pPr>
              <w:spacing w:after="160"/>
            </w:pPr>
            <w:r w:rsidRPr="00992D78">
              <w:rPr>
                <w:sz w:val="16"/>
                <w:szCs w:val="22"/>
              </w:rPr>
              <w:t xml:space="preserve">Реконструкция распределительной сети «Маршала Захарова» ввод </w:t>
            </w:r>
            <w:r w:rsidRPr="00992D78">
              <w:rPr>
                <w:szCs w:val="22"/>
              </w:rPr>
              <w:br/>
            </w:r>
            <w:r w:rsidRPr="00992D78">
              <w:rPr>
                <w:sz w:val="16"/>
                <w:szCs w:val="22"/>
              </w:rPr>
              <w:t>от тепловой камеры-33 право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7802F" w14:textId="77777777" w:rsidR="008E57B0" w:rsidRPr="000C2DCB" w:rsidRDefault="008E57B0" w:rsidP="00992D78">
            <w:pPr>
              <w:spacing w:after="160"/>
              <w:rPr>
                <w:color w:val="FF0000"/>
              </w:rPr>
            </w:pPr>
            <w:r w:rsidRPr="00992D78">
              <w:rPr>
                <w:sz w:val="16"/>
                <w:szCs w:val="22"/>
              </w:rPr>
              <w:t xml:space="preserve">Квартал, ограниченный ул. Маршала Захарова, пр. Кузнецова, Ленинским пр., Брестским </w:t>
            </w:r>
            <w:proofErr w:type="spellStart"/>
            <w:r w:rsidRPr="00992D78">
              <w:rPr>
                <w:sz w:val="16"/>
                <w:szCs w:val="22"/>
              </w:rPr>
              <w:t>бульв</w:t>
            </w:r>
            <w:proofErr w:type="spellEnd"/>
            <w:r w:rsidRPr="00992D78">
              <w:rPr>
                <w:sz w:val="16"/>
                <w:szCs w:val="22"/>
              </w:rPr>
              <w:t xml:space="preserve">. </w:t>
            </w:r>
            <w:r w:rsidRPr="00992D78">
              <w:rPr>
                <w:sz w:val="16"/>
                <w:szCs w:val="22"/>
              </w:rPr>
              <w:br/>
              <w:t>в Красносельском районе Санкт-Петербурга</w:t>
            </w:r>
            <w:r w:rsidRPr="00992D78">
              <w:rPr>
                <w:szCs w:val="22"/>
              </w:rPr>
              <w:t xml:space="preserve">  </w:t>
            </w:r>
            <w:r w:rsidRPr="00992D78">
              <w:rPr>
                <w:sz w:val="16"/>
                <w:szCs w:val="22"/>
              </w:rPr>
              <w:t xml:space="preserve">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D826E" w14:textId="77777777" w:rsidR="008E57B0" w:rsidRPr="000C2DCB" w:rsidRDefault="008E57B0" w:rsidP="00992D78">
            <w:pPr>
              <w:spacing w:after="160"/>
              <w:jc w:val="center"/>
              <w:rPr>
                <w:color w:val="FF0000"/>
              </w:rPr>
            </w:pPr>
            <w:r w:rsidRPr="00992D78">
              <w:rPr>
                <w:sz w:val="16"/>
                <w:szCs w:val="22"/>
              </w:rPr>
              <w:t>22 058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C3CE" w14:textId="77777777" w:rsidR="008E57B0" w:rsidRPr="00992D78" w:rsidRDefault="008E57B0" w:rsidP="00992D78">
            <w:pPr>
              <w:spacing w:after="160"/>
              <w:jc w:val="center"/>
            </w:pPr>
            <w:r w:rsidRPr="00992D78">
              <w:rPr>
                <w:sz w:val="16"/>
                <w:szCs w:val="22"/>
              </w:rPr>
              <w:t>2031-2035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16377" w14:textId="77777777" w:rsidR="008E57B0" w:rsidRPr="00992D78" w:rsidRDefault="008E57B0" w:rsidP="00992D78">
            <w:pPr>
              <w:spacing w:after="160"/>
              <w:jc w:val="center"/>
            </w:pPr>
            <w:r w:rsidRPr="00992D78">
              <w:rPr>
                <w:sz w:val="16"/>
                <w:szCs w:val="22"/>
              </w:rPr>
              <w:t>1 757 929,5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BDD2" w14:textId="77777777" w:rsidR="008E57B0" w:rsidRPr="00992D78" w:rsidRDefault="008E57B0" w:rsidP="00992D78">
            <w:pPr>
              <w:spacing w:after="160"/>
              <w:jc w:val="center"/>
            </w:pPr>
            <w:r w:rsidRPr="00992D78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0936" w14:textId="77777777" w:rsidR="008E57B0" w:rsidRPr="00992D78" w:rsidRDefault="008E57B0" w:rsidP="00992D78">
            <w:pPr>
              <w:spacing w:after="160"/>
              <w:jc w:val="center"/>
            </w:pPr>
            <w:r w:rsidRPr="00992D78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5A6C" w14:textId="77777777" w:rsidR="008E57B0" w:rsidRPr="00992D78" w:rsidRDefault="008E57B0" w:rsidP="00992D78">
            <w:pPr>
              <w:spacing w:after="160"/>
              <w:jc w:val="center"/>
            </w:pPr>
            <w:r w:rsidRPr="00992D78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BBA2D" w14:textId="77777777" w:rsidR="008E57B0" w:rsidRPr="00992D78" w:rsidRDefault="008E57B0" w:rsidP="00992D78">
            <w:pPr>
              <w:spacing w:after="160"/>
              <w:jc w:val="center"/>
              <w:rPr>
                <w:sz w:val="16"/>
                <w:szCs w:val="22"/>
              </w:rPr>
            </w:pPr>
            <w:r w:rsidRPr="00992D78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1B20" w14:textId="77777777" w:rsidR="008E57B0" w:rsidRPr="00992D78" w:rsidRDefault="008E57B0" w:rsidP="00992D78">
            <w:pPr>
              <w:spacing w:after="160"/>
              <w:jc w:val="center"/>
              <w:rPr>
                <w:sz w:val="16"/>
                <w:szCs w:val="22"/>
              </w:rPr>
            </w:pPr>
            <w:r w:rsidRPr="00992D78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7F1B" w14:textId="77777777" w:rsidR="008E57B0" w:rsidRPr="00992D78" w:rsidRDefault="008E57B0" w:rsidP="00992D78">
            <w:pPr>
              <w:spacing w:after="160"/>
              <w:jc w:val="center"/>
              <w:rPr>
                <w:sz w:val="16"/>
                <w:szCs w:val="22"/>
              </w:rPr>
            </w:pPr>
            <w:r w:rsidRPr="00992D78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3F88A" w14:textId="77777777" w:rsidR="008E57B0" w:rsidRPr="00992D78" w:rsidRDefault="008E57B0" w:rsidP="00992D78">
            <w:pPr>
              <w:spacing w:after="160"/>
              <w:jc w:val="center"/>
              <w:rPr>
                <w:sz w:val="16"/>
                <w:szCs w:val="22"/>
              </w:rPr>
            </w:pPr>
            <w:r w:rsidRPr="00992D78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95C9" w14:textId="77777777" w:rsidR="008E57B0" w:rsidRPr="00992D78" w:rsidRDefault="008E57B0" w:rsidP="00992D78">
            <w:pPr>
              <w:spacing w:after="160"/>
              <w:jc w:val="center"/>
              <w:rPr>
                <w:sz w:val="16"/>
                <w:szCs w:val="22"/>
              </w:rPr>
            </w:pPr>
            <w:r w:rsidRPr="00992D78">
              <w:rPr>
                <w:sz w:val="16"/>
                <w:szCs w:val="22"/>
              </w:rPr>
              <w:t>500</w:t>
            </w:r>
            <w:r>
              <w:rPr>
                <w:sz w:val="16"/>
                <w:szCs w:val="22"/>
              </w:rPr>
              <w:t xml:space="preserve"> </w:t>
            </w:r>
            <w:r w:rsidRPr="00992D78">
              <w:rPr>
                <w:sz w:val="16"/>
                <w:szCs w:val="22"/>
              </w:rPr>
              <w:t>000,0</w:t>
            </w:r>
          </w:p>
        </w:tc>
      </w:tr>
      <w:tr w:rsidR="008E57B0" w:rsidRPr="000C2DCB" w14:paraId="253C9C59" w14:textId="77777777" w:rsidTr="008E57B0">
        <w:tblPrEx>
          <w:tblBorders>
            <w:bottom w:val="single" w:sz="4" w:space="0" w:color="000000"/>
          </w:tblBorders>
        </w:tblPrEx>
        <w:trPr>
          <w:trHeight w:val="281"/>
        </w:trPr>
        <w:tc>
          <w:tcPr>
            <w:tcW w:w="5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547E3" w14:textId="77777777" w:rsidR="008E57B0" w:rsidRPr="007D21DE" w:rsidRDefault="008E57B0" w:rsidP="00733078">
            <w:pPr>
              <w:spacing w:after="160"/>
              <w:jc w:val="center"/>
            </w:pPr>
            <w:r w:rsidRPr="007D21DE">
              <w:rPr>
                <w:sz w:val="16"/>
                <w:szCs w:val="22"/>
              </w:rPr>
              <w:t>28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ADCD" w14:textId="77777777" w:rsidR="008E57B0" w:rsidRPr="007D21DE" w:rsidRDefault="008E57B0" w:rsidP="00733078">
            <w:pPr>
              <w:spacing w:after="160"/>
            </w:pPr>
            <w:r w:rsidRPr="007D21DE">
              <w:rPr>
                <w:sz w:val="16"/>
                <w:szCs w:val="22"/>
              </w:rPr>
              <w:t>Реконструкция тепловой магистрали Северная ТЭЦ-14</w:t>
            </w:r>
            <w:r w:rsidRPr="007D21DE">
              <w:rPr>
                <w:sz w:val="16"/>
                <w:szCs w:val="22"/>
              </w:rPr>
              <w:br/>
              <w:t xml:space="preserve">от границы раздела </w:t>
            </w:r>
            <w:r w:rsidRPr="007D21DE">
              <w:rPr>
                <w:sz w:val="16"/>
                <w:szCs w:val="22"/>
              </w:rPr>
              <w:br/>
              <w:t xml:space="preserve">с ТЭЦ-14 (забор) </w:t>
            </w:r>
            <w:r w:rsidRPr="007D21DE">
              <w:rPr>
                <w:sz w:val="16"/>
                <w:szCs w:val="22"/>
              </w:rPr>
              <w:br/>
              <w:t>до тепловой камеры-21 (ответвление</w:t>
            </w:r>
            <w:r w:rsidRPr="007D21DE">
              <w:rPr>
                <w:sz w:val="16"/>
                <w:szCs w:val="22"/>
              </w:rPr>
              <w:br/>
              <w:t>на распределительную сеть «</w:t>
            </w:r>
            <w:proofErr w:type="spellStart"/>
            <w:r w:rsidRPr="007D21DE">
              <w:rPr>
                <w:sz w:val="16"/>
                <w:szCs w:val="22"/>
              </w:rPr>
              <w:t>Трефолева</w:t>
            </w:r>
            <w:proofErr w:type="spellEnd"/>
            <w:r w:rsidRPr="007D21DE">
              <w:rPr>
                <w:sz w:val="16"/>
                <w:szCs w:val="22"/>
              </w:rPr>
              <w:t>»)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F5F3F" w14:textId="77777777" w:rsidR="008E57B0" w:rsidRPr="007D21DE" w:rsidRDefault="008E57B0" w:rsidP="00733078">
            <w:pPr>
              <w:spacing w:after="160"/>
              <w:ind w:right="-109"/>
            </w:pPr>
            <w:r w:rsidRPr="007D21DE">
              <w:rPr>
                <w:sz w:val="16"/>
                <w:szCs w:val="22"/>
              </w:rPr>
              <w:t xml:space="preserve">От забора </w:t>
            </w:r>
            <w:r w:rsidRPr="007D21DE">
              <w:rPr>
                <w:sz w:val="16"/>
                <w:szCs w:val="22"/>
              </w:rPr>
              <w:br/>
              <w:t xml:space="preserve">с ТЭЦ-14 </w:t>
            </w:r>
            <w:r w:rsidRPr="007D21DE">
              <w:rPr>
                <w:sz w:val="16"/>
                <w:szCs w:val="22"/>
              </w:rPr>
              <w:br/>
              <w:t xml:space="preserve">по пр. Маршала Жукова, далее </w:t>
            </w:r>
            <w:r w:rsidRPr="007D21DE">
              <w:rPr>
                <w:sz w:val="16"/>
                <w:szCs w:val="22"/>
              </w:rPr>
              <w:br/>
              <w:t xml:space="preserve">по ул. Зенитчиков, далее по ул. Маршала Говорова до ул. </w:t>
            </w:r>
            <w:proofErr w:type="spellStart"/>
            <w:r w:rsidRPr="007D21DE">
              <w:rPr>
                <w:sz w:val="16"/>
                <w:szCs w:val="22"/>
              </w:rPr>
              <w:t>Трефолева</w:t>
            </w:r>
            <w:proofErr w:type="spellEnd"/>
            <w:r w:rsidRPr="007D21DE">
              <w:rPr>
                <w:sz w:val="16"/>
                <w:szCs w:val="22"/>
              </w:rPr>
              <w:t xml:space="preserve"> </w:t>
            </w:r>
            <w:r w:rsidRPr="007D21DE">
              <w:rPr>
                <w:sz w:val="16"/>
                <w:szCs w:val="22"/>
              </w:rPr>
              <w:br/>
              <w:t xml:space="preserve">(от ул. Новостроек до Западного Скоростного диаметра - </w:t>
            </w:r>
            <w:proofErr w:type="spellStart"/>
            <w:r w:rsidRPr="007D21DE">
              <w:rPr>
                <w:sz w:val="16"/>
                <w:szCs w:val="22"/>
              </w:rPr>
              <w:t>внутриквартально</w:t>
            </w:r>
            <w:proofErr w:type="spellEnd"/>
            <w:r w:rsidRPr="007D21DE">
              <w:rPr>
                <w:sz w:val="16"/>
                <w:szCs w:val="22"/>
              </w:rPr>
              <w:t>),</w:t>
            </w:r>
            <w:r w:rsidRPr="007D21DE">
              <w:rPr>
                <w:sz w:val="16"/>
                <w:szCs w:val="22"/>
              </w:rPr>
              <w:br/>
              <w:t xml:space="preserve">с пересечением </w:t>
            </w:r>
            <w:r w:rsidRPr="007D21DE">
              <w:rPr>
                <w:sz w:val="16"/>
                <w:szCs w:val="22"/>
              </w:rPr>
              <w:br/>
              <w:t xml:space="preserve">пр. Маршала Жукова, Кронштадтской ул., пр. Стачек, </w:t>
            </w:r>
            <w:proofErr w:type="spellStart"/>
            <w:r w:rsidRPr="007D21DE">
              <w:rPr>
                <w:sz w:val="16"/>
                <w:szCs w:val="22"/>
              </w:rPr>
              <w:t>Краснопутиловской</w:t>
            </w:r>
            <w:proofErr w:type="spellEnd"/>
            <w:r w:rsidRPr="007D21DE">
              <w:rPr>
                <w:sz w:val="16"/>
                <w:szCs w:val="22"/>
              </w:rPr>
              <w:t xml:space="preserve"> ул., ул. Новостроек, ул. Васи Алексеева, ул. Возрождения, Западного скоростного диаметра, </w:t>
            </w:r>
            <w:r w:rsidRPr="007D21DE">
              <w:rPr>
                <w:sz w:val="16"/>
                <w:szCs w:val="22"/>
              </w:rPr>
              <w:br/>
              <w:t xml:space="preserve">ул. Маршала Говорова </w:t>
            </w:r>
            <w:r w:rsidRPr="007D21DE">
              <w:rPr>
                <w:sz w:val="16"/>
                <w:szCs w:val="22"/>
              </w:rPr>
              <w:br/>
              <w:t>в Кировском районе Санкт-Петербурга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E28E" w14:textId="77777777" w:rsidR="008E57B0" w:rsidRPr="007D21DE" w:rsidRDefault="008E57B0" w:rsidP="00733078">
            <w:pPr>
              <w:spacing w:after="160"/>
              <w:jc w:val="center"/>
            </w:pPr>
            <w:r w:rsidRPr="007D21DE">
              <w:rPr>
                <w:sz w:val="16"/>
                <w:szCs w:val="22"/>
              </w:rPr>
              <w:t>5 888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464B" w14:textId="77777777" w:rsidR="008E57B0" w:rsidRPr="007D21DE" w:rsidRDefault="008E57B0" w:rsidP="00733078">
            <w:pPr>
              <w:spacing w:after="160"/>
              <w:jc w:val="center"/>
            </w:pPr>
            <w:r w:rsidRPr="007D21DE">
              <w:rPr>
                <w:sz w:val="16"/>
                <w:szCs w:val="22"/>
              </w:rPr>
              <w:t>2031-2035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6384" w14:textId="77777777" w:rsidR="008E57B0" w:rsidRPr="007D21DE" w:rsidRDefault="008E57B0" w:rsidP="00733078">
            <w:pPr>
              <w:spacing w:after="160"/>
              <w:jc w:val="center"/>
            </w:pPr>
            <w:r w:rsidRPr="007D21DE">
              <w:rPr>
                <w:sz w:val="16"/>
                <w:szCs w:val="22"/>
              </w:rPr>
              <w:t>2 776 548,7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A89A" w14:textId="77777777" w:rsidR="008E57B0" w:rsidRPr="007D21DE" w:rsidRDefault="008E57B0" w:rsidP="00733078">
            <w:pPr>
              <w:spacing w:after="160"/>
              <w:jc w:val="center"/>
            </w:pPr>
            <w:r w:rsidRPr="007D21DE">
              <w:rPr>
                <w:sz w:val="16"/>
                <w:szCs w:val="22"/>
              </w:rPr>
              <w:t>0,0</w:t>
            </w:r>
          </w:p>
        </w:tc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0FA47" w14:textId="77777777" w:rsidR="008E57B0" w:rsidRPr="007D21DE" w:rsidRDefault="008E57B0" w:rsidP="00733078">
            <w:pPr>
              <w:spacing w:after="160"/>
              <w:jc w:val="center"/>
            </w:pPr>
            <w:r w:rsidRPr="007D21DE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69EF" w14:textId="77777777" w:rsidR="008E57B0" w:rsidRPr="007D21DE" w:rsidRDefault="008E57B0" w:rsidP="00733078">
            <w:pPr>
              <w:spacing w:after="160"/>
              <w:jc w:val="center"/>
            </w:pPr>
            <w:r w:rsidRPr="007D21DE">
              <w:rPr>
                <w:sz w:val="16"/>
                <w:szCs w:val="22"/>
              </w:rPr>
              <w:t>0,0</w:t>
            </w:r>
          </w:p>
        </w:tc>
        <w:tc>
          <w:tcPr>
            <w:tcW w:w="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BE22" w14:textId="77777777" w:rsidR="008E57B0" w:rsidRPr="007D21DE" w:rsidRDefault="008E57B0" w:rsidP="00733078">
            <w:pPr>
              <w:spacing w:after="160"/>
              <w:jc w:val="center"/>
              <w:rPr>
                <w:sz w:val="16"/>
                <w:szCs w:val="22"/>
              </w:rPr>
            </w:pPr>
            <w:r w:rsidRPr="007D21DE">
              <w:rPr>
                <w:sz w:val="16"/>
                <w:szCs w:val="22"/>
              </w:rPr>
              <w:t>0,0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4DCB1" w14:textId="77777777" w:rsidR="008E57B0" w:rsidRPr="007D21DE" w:rsidRDefault="008E57B0" w:rsidP="00733078">
            <w:pPr>
              <w:spacing w:after="160"/>
              <w:jc w:val="center"/>
              <w:rPr>
                <w:sz w:val="16"/>
                <w:szCs w:val="22"/>
              </w:rPr>
            </w:pPr>
            <w:r w:rsidRPr="007D21DE">
              <w:rPr>
                <w:sz w:val="16"/>
                <w:szCs w:val="22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350EF" w14:textId="77777777" w:rsidR="008E57B0" w:rsidRPr="007D21DE" w:rsidRDefault="008E57B0" w:rsidP="00733078">
            <w:pPr>
              <w:spacing w:after="160"/>
              <w:jc w:val="center"/>
              <w:rPr>
                <w:sz w:val="16"/>
                <w:szCs w:val="22"/>
              </w:rPr>
            </w:pPr>
            <w:r w:rsidRPr="007D21DE">
              <w:rPr>
                <w:sz w:val="16"/>
                <w:szCs w:val="22"/>
              </w:rPr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4CA79" w14:textId="77777777" w:rsidR="008E57B0" w:rsidRPr="007D21DE" w:rsidRDefault="008E57B0" w:rsidP="00733078">
            <w:pPr>
              <w:spacing w:after="160"/>
              <w:jc w:val="center"/>
              <w:rPr>
                <w:sz w:val="16"/>
                <w:szCs w:val="22"/>
              </w:rPr>
            </w:pPr>
            <w:r w:rsidRPr="007D21DE">
              <w:rPr>
                <w:sz w:val="16"/>
                <w:szCs w:val="22"/>
              </w:rPr>
              <w:t>0,0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6225" w14:textId="77777777" w:rsidR="008E57B0" w:rsidRPr="007D21DE" w:rsidRDefault="008E57B0" w:rsidP="00733078">
            <w:pPr>
              <w:spacing w:after="160"/>
              <w:jc w:val="center"/>
              <w:rPr>
                <w:sz w:val="16"/>
                <w:szCs w:val="22"/>
              </w:rPr>
            </w:pPr>
            <w:r w:rsidRPr="007D21DE">
              <w:rPr>
                <w:sz w:val="16"/>
                <w:szCs w:val="22"/>
              </w:rPr>
              <w:t>583</w:t>
            </w:r>
            <w:r>
              <w:rPr>
                <w:sz w:val="16"/>
                <w:szCs w:val="22"/>
              </w:rPr>
              <w:t xml:space="preserve"> </w:t>
            </w:r>
            <w:r w:rsidRPr="007D21DE">
              <w:rPr>
                <w:sz w:val="16"/>
                <w:szCs w:val="22"/>
              </w:rPr>
              <w:t>946,1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BDCBB4" w14:textId="77777777" w:rsidR="008E57B0" w:rsidRPr="00EE3C91" w:rsidRDefault="008E57B0" w:rsidP="00733078">
            <w:pPr>
              <w:rPr>
                <w:sz w:val="18"/>
                <w:szCs w:val="18"/>
              </w:rPr>
            </w:pPr>
            <w:r w:rsidRPr="00EE3C91">
              <w:rPr>
                <w:sz w:val="20"/>
                <w:szCs w:val="20"/>
              </w:rPr>
              <w:t>».</w:t>
            </w:r>
          </w:p>
        </w:tc>
      </w:tr>
    </w:tbl>
    <w:p w14:paraId="65AF1517" w14:textId="77777777" w:rsidR="00B21F1D" w:rsidRDefault="00B21F1D" w:rsidP="0062443A">
      <w:pPr>
        <w:autoSpaceDE w:val="0"/>
        <w:autoSpaceDN w:val="0"/>
        <w:adjustRightInd w:val="0"/>
        <w:ind w:firstLine="567"/>
        <w:jc w:val="both"/>
      </w:pPr>
    </w:p>
    <w:p w14:paraId="2146C1CC" w14:textId="0A552C92" w:rsidR="0062443A" w:rsidRPr="00DD061E" w:rsidRDefault="00B03CAE" w:rsidP="0062443A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2443A">
        <w:t>1.</w:t>
      </w:r>
      <w:r w:rsidR="00E624A7">
        <w:t>7</w:t>
      </w:r>
      <w:r w:rsidR="001A37AA" w:rsidRPr="0062443A">
        <w:t>.</w:t>
      </w:r>
      <w:r w:rsidR="00CE112F" w:rsidRPr="0062443A">
        <w:t xml:space="preserve"> </w:t>
      </w:r>
      <w:r w:rsidR="0062443A" w:rsidRPr="0062443A">
        <w:rPr>
          <w:rFonts w:eastAsia="Calibri"/>
          <w:lang w:eastAsia="en-US"/>
        </w:rPr>
        <w:t xml:space="preserve">В подразделе </w:t>
      </w:r>
      <w:r w:rsidR="0062443A">
        <w:rPr>
          <w:rFonts w:eastAsia="Calibri"/>
          <w:lang w:eastAsia="en-US"/>
        </w:rPr>
        <w:t>9</w:t>
      </w:r>
      <w:r w:rsidR="0062443A" w:rsidRPr="00DD061E">
        <w:rPr>
          <w:rFonts w:eastAsia="Calibri"/>
          <w:lang w:eastAsia="en-US"/>
        </w:rPr>
        <w:t xml:space="preserve">.1 </w:t>
      </w:r>
      <w:hyperlink r:id="rId18" w:history="1">
        <w:r w:rsidR="0062443A" w:rsidRPr="00DD061E">
          <w:rPr>
            <w:rFonts w:eastAsia="Calibri"/>
            <w:lang w:eastAsia="en-US"/>
          </w:rPr>
          <w:t>раздела</w:t>
        </w:r>
      </w:hyperlink>
      <w:r w:rsidR="0062443A" w:rsidRPr="00DD061E">
        <w:rPr>
          <w:rFonts w:eastAsia="Calibri"/>
          <w:lang w:eastAsia="en-US"/>
        </w:rPr>
        <w:t xml:space="preserve"> </w:t>
      </w:r>
      <w:r w:rsidR="0062443A">
        <w:rPr>
          <w:rFonts w:eastAsia="Calibri"/>
          <w:lang w:eastAsia="en-US"/>
        </w:rPr>
        <w:t>9</w:t>
      </w:r>
      <w:r w:rsidR="0062443A" w:rsidRPr="00DD061E">
        <w:rPr>
          <w:rFonts w:eastAsia="Calibri"/>
          <w:lang w:eastAsia="en-US"/>
        </w:rPr>
        <w:t xml:space="preserve"> </w:t>
      </w:r>
      <w:r w:rsidR="0062443A" w:rsidRPr="00DD061E">
        <w:t>приложения к постановлению</w:t>
      </w:r>
      <w:r w:rsidR="0062443A" w:rsidRPr="00DD061E">
        <w:rPr>
          <w:rFonts w:eastAsia="Calibri"/>
          <w:lang w:eastAsia="en-US"/>
        </w:rPr>
        <w:t>:</w:t>
      </w:r>
    </w:p>
    <w:p w14:paraId="3285832E" w14:textId="77777777" w:rsidR="0062443A" w:rsidRPr="000C02BB" w:rsidRDefault="0062443A" w:rsidP="0062443A">
      <w:pPr>
        <w:autoSpaceDE w:val="0"/>
        <w:autoSpaceDN w:val="0"/>
        <w:adjustRightInd w:val="0"/>
        <w:ind w:firstLine="567"/>
        <w:jc w:val="both"/>
      </w:pPr>
      <w:r w:rsidRPr="000C02BB">
        <w:t>в абзаце первом графы 3 пункта 6 число «170 562 745,6» заменить числом «173 539 093,6»;</w:t>
      </w:r>
    </w:p>
    <w:p w14:paraId="47064DE8" w14:textId="77777777" w:rsidR="0062443A" w:rsidRPr="0062443A" w:rsidRDefault="0062443A" w:rsidP="0062443A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</w:rPr>
      </w:pPr>
      <w:r w:rsidRPr="00271748">
        <w:t xml:space="preserve">в абзаце втором графы 3 пункта 6 </w:t>
      </w:r>
      <w:r w:rsidRPr="00271748">
        <w:rPr>
          <w:szCs w:val="24"/>
        </w:rPr>
        <w:t>число «</w:t>
      </w:r>
      <w:r w:rsidR="00271748" w:rsidRPr="00271748">
        <w:rPr>
          <w:szCs w:val="24"/>
        </w:rPr>
        <w:t>33 399 963,5</w:t>
      </w:r>
      <w:r w:rsidRPr="00271748">
        <w:rPr>
          <w:szCs w:val="24"/>
        </w:rPr>
        <w:t xml:space="preserve"> заменить числом «</w:t>
      </w:r>
      <w:r w:rsidR="00271748" w:rsidRPr="00271748">
        <w:rPr>
          <w:szCs w:val="24"/>
        </w:rPr>
        <w:t>36 708 884,7</w:t>
      </w:r>
      <w:r w:rsidRPr="00271748">
        <w:rPr>
          <w:szCs w:val="24"/>
        </w:rPr>
        <w:t>»;</w:t>
      </w:r>
    </w:p>
    <w:p w14:paraId="57E7A116" w14:textId="77777777" w:rsidR="0062443A" w:rsidRDefault="0062443A" w:rsidP="0062443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271748">
        <w:t xml:space="preserve">в абзаце третьем графы 3 пункта 6 </w:t>
      </w:r>
      <w:r w:rsidRPr="00271748">
        <w:rPr>
          <w:szCs w:val="24"/>
        </w:rPr>
        <w:t>число «</w:t>
      </w:r>
      <w:r w:rsidR="00271748" w:rsidRPr="00271748">
        <w:rPr>
          <w:szCs w:val="24"/>
        </w:rPr>
        <w:t>29 508 722,4</w:t>
      </w:r>
      <w:r w:rsidRPr="00271748">
        <w:rPr>
          <w:szCs w:val="24"/>
        </w:rPr>
        <w:t>» заменить числом «</w:t>
      </w:r>
      <w:r w:rsidR="00271748" w:rsidRPr="00271748">
        <w:rPr>
          <w:szCs w:val="24"/>
        </w:rPr>
        <w:t>29 440 188,7</w:t>
      </w:r>
      <w:r w:rsidRPr="00271748">
        <w:rPr>
          <w:szCs w:val="24"/>
        </w:rPr>
        <w:t>»;</w:t>
      </w:r>
    </w:p>
    <w:p w14:paraId="6C1BA0BB" w14:textId="77777777" w:rsidR="00271748" w:rsidRDefault="00271748" w:rsidP="00271748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271748">
        <w:t xml:space="preserve">в абзаце </w:t>
      </w:r>
      <w:r>
        <w:t>четвертом</w:t>
      </w:r>
      <w:r w:rsidRPr="00271748">
        <w:t xml:space="preserve"> графы 3 пункта 6 </w:t>
      </w:r>
      <w:r w:rsidRPr="00271748">
        <w:rPr>
          <w:szCs w:val="24"/>
        </w:rPr>
        <w:t>число «26 124 762,1» заменить числом «25</w:t>
      </w:r>
      <w:r>
        <w:rPr>
          <w:szCs w:val="24"/>
        </w:rPr>
        <w:t xml:space="preserve"> </w:t>
      </w:r>
      <w:r w:rsidRPr="00271748">
        <w:rPr>
          <w:szCs w:val="24"/>
        </w:rPr>
        <w:t>860</w:t>
      </w:r>
      <w:r>
        <w:rPr>
          <w:szCs w:val="24"/>
        </w:rPr>
        <w:t xml:space="preserve"> </w:t>
      </w:r>
      <w:r w:rsidRPr="00271748">
        <w:rPr>
          <w:szCs w:val="24"/>
        </w:rPr>
        <w:t>722,6»;</w:t>
      </w:r>
    </w:p>
    <w:p w14:paraId="7AF21AAB" w14:textId="77777777" w:rsidR="0062443A" w:rsidRPr="00271748" w:rsidRDefault="0062443A" w:rsidP="0062443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271748">
        <w:rPr>
          <w:szCs w:val="24"/>
        </w:rPr>
        <w:t>в абзаце восьмом графы 3 пункта 6 число «</w:t>
      </w:r>
      <w:r w:rsidR="00271748" w:rsidRPr="00271748">
        <w:rPr>
          <w:szCs w:val="24"/>
        </w:rPr>
        <w:t>70 545 606,9</w:t>
      </w:r>
      <w:r w:rsidRPr="00271748">
        <w:rPr>
          <w:szCs w:val="24"/>
        </w:rPr>
        <w:t>» заменить числом «</w:t>
      </w:r>
      <w:r w:rsidR="00271748" w:rsidRPr="00271748">
        <w:rPr>
          <w:szCs w:val="24"/>
        </w:rPr>
        <w:t>73 521 954,9</w:t>
      </w:r>
      <w:r w:rsidRPr="00271748">
        <w:rPr>
          <w:szCs w:val="24"/>
        </w:rPr>
        <w:t>»;</w:t>
      </w:r>
    </w:p>
    <w:p w14:paraId="34F61253" w14:textId="77777777" w:rsidR="0062443A" w:rsidRPr="00C20045" w:rsidRDefault="0062443A" w:rsidP="0062443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271748">
        <w:rPr>
          <w:szCs w:val="24"/>
        </w:rPr>
        <w:t xml:space="preserve">в абзаце девятом графы 3 пункта </w:t>
      </w:r>
      <w:r w:rsidRPr="00C20045">
        <w:rPr>
          <w:szCs w:val="24"/>
        </w:rPr>
        <w:t>6 число «</w:t>
      </w:r>
      <w:r w:rsidR="00271748" w:rsidRPr="00C20045">
        <w:rPr>
          <w:szCs w:val="24"/>
        </w:rPr>
        <w:t>14 989 712,5</w:t>
      </w:r>
      <w:r w:rsidRPr="00C20045">
        <w:rPr>
          <w:szCs w:val="24"/>
        </w:rPr>
        <w:t>» заменить числом «</w:t>
      </w:r>
      <w:r w:rsidR="00271748" w:rsidRPr="00C20045">
        <w:rPr>
          <w:szCs w:val="24"/>
        </w:rPr>
        <w:t>18 298 633,7</w:t>
      </w:r>
      <w:r w:rsidRPr="00C20045">
        <w:rPr>
          <w:szCs w:val="24"/>
        </w:rPr>
        <w:t>»;</w:t>
      </w:r>
    </w:p>
    <w:p w14:paraId="5F29CBE6" w14:textId="77777777" w:rsidR="00C20045" w:rsidRPr="00C20045" w:rsidRDefault="0062443A" w:rsidP="0062443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20045">
        <w:rPr>
          <w:szCs w:val="24"/>
        </w:rPr>
        <w:t>в абзаце десятом графы 3 пункта 6 число «</w:t>
      </w:r>
      <w:r w:rsidR="00C20045" w:rsidRPr="00C20045">
        <w:rPr>
          <w:szCs w:val="24"/>
        </w:rPr>
        <w:t>13 756 269,8</w:t>
      </w:r>
      <w:r w:rsidRPr="00C20045">
        <w:rPr>
          <w:szCs w:val="24"/>
        </w:rPr>
        <w:t>» заменить числом «</w:t>
      </w:r>
      <w:r w:rsidR="00C20045" w:rsidRPr="00C20045">
        <w:rPr>
          <w:szCs w:val="24"/>
        </w:rPr>
        <w:t>13 687 736,1</w:t>
      </w:r>
      <w:r w:rsidRPr="00C20045">
        <w:rPr>
          <w:szCs w:val="24"/>
        </w:rPr>
        <w:t>»</w:t>
      </w:r>
      <w:r w:rsidR="00C20045" w:rsidRPr="00C20045">
        <w:rPr>
          <w:szCs w:val="24"/>
        </w:rPr>
        <w:t>;</w:t>
      </w:r>
    </w:p>
    <w:p w14:paraId="618016E9" w14:textId="77777777" w:rsidR="004A28C9" w:rsidRDefault="00C20045" w:rsidP="0062443A">
      <w:pPr>
        <w:pStyle w:val="af1"/>
        <w:tabs>
          <w:tab w:val="left" w:pos="142"/>
          <w:tab w:val="left" w:pos="851"/>
        </w:tabs>
        <w:ind w:left="567"/>
        <w:jc w:val="both"/>
      </w:pPr>
      <w:r w:rsidRPr="00C20045">
        <w:rPr>
          <w:szCs w:val="24"/>
        </w:rPr>
        <w:t>в абзаце одиннадцатом графы 3 пункта 6 число «</w:t>
      </w:r>
      <w:r w:rsidRPr="00C20045">
        <w:rPr>
          <w:rFonts w:eastAsia="Times New Roman"/>
        </w:rPr>
        <w:t>9 980 053,3</w:t>
      </w:r>
      <w:r w:rsidRPr="00C20045">
        <w:rPr>
          <w:szCs w:val="24"/>
        </w:rPr>
        <w:t>» заменить числом «9 716 013,8»</w:t>
      </w:r>
      <w:r w:rsidR="0062443A" w:rsidRPr="00C20045">
        <w:rPr>
          <w:szCs w:val="24"/>
        </w:rPr>
        <w:t>.</w:t>
      </w:r>
      <w:r w:rsidR="004A28C9" w:rsidRPr="004A28C9">
        <w:t xml:space="preserve"> </w:t>
      </w:r>
    </w:p>
    <w:p w14:paraId="09FBD91E" w14:textId="4CD28BB6" w:rsidR="0062443A" w:rsidRDefault="004A28C9" w:rsidP="0062443A">
      <w:pPr>
        <w:pStyle w:val="af1"/>
        <w:tabs>
          <w:tab w:val="left" w:pos="142"/>
          <w:tab w:val="left" w:pos="851"/>
        </w:tabs>
        <w:ind w:left="567"/>
        <w:jc w:val="both"/>
      </w:pPr>
      <w:r w:rsidRPr="004A28C9">
        <w:t>1.</w:t>
      </w:r>
      <w:r w:rsidR="00E624A7">
        <w:t>8</w:t>
      </w:r>
      <w:r w:rsidRPr="004A28C9">
        <w:t xml:space="preserve">. Таблицу проектной части подраздела 9.3 </w:t>
      </w:r>
      <w:hyperlink r:id="rId19" w:history="1">
        <w:r w:rsidRPr="004A28C9">
          <w:t>раздела</w:t>
        </w:r>
      </w:hyperlink>
      <w:r w:rsidRPr="004A28C9">
        <w:t xml:space="preserve"> 9 приложения к постановлению изложить в следующей редакции:</w:t>
      </w:r>
    </w:p>
    <w:p w14:paraId="1DC4F9AA" w14:textId="77777777" w:rsidR="004A28C9" w:rsidRPr="00C20045" w:rsidRDefault="004A28C9" w:rsidP="0062443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4A28C9">
        <w:rPr>
          <w:noProof/>
          <w:sz w:val="20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31B5DEE5" wp14:editId="2934B276">
                <wp:simplePos x="0" y="0"/>
                <wp:positionH relativeFrom="leftMargin">
                  <wp:posOffset>481965</wp:posOffset>
                </wp:positionH>
                <wp:positionV relativeFrom="paragraph">
                  <wp:posOffset>159385</wp:posOffset>
                </wp:positionV>
                <wp:extent cx="228600" cy="32385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DCA5C" w14:textId="77777777" w:rsidR="004A28C9" w:rsidRDefault="004A28C9" w:rsidP="00C0636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B5DEE5" id="Надпись 8" o:spid="_x0000_s1033" type="#_x0000_t202" style="position:absolute;left:0;text-align:left;margin-left:37.95pt;margin-top:12.55pt;width:18pt;height:25.5pt;flip:x;z-index:25173350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" stroked="f">
                <v:textbox>
                  <w:txbxContent>
                    <w:p w14:paraId="149DCA5C" w14:textId="77777777" w:rsidR="004A28C9" w:rsidRDefault="004A28C9" w:rsidP="00C0636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096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58"/>
        <w:gridCol w:w="853"/>
        <w:gridCol w:w="1118"/>
        <w:gridCol w:w="788"/>
        <w:gridCol w:w="688"/>
        <w:gridCol w:w="903"/>
        <w:gridCol w:w="1018"/>
        <w:gridCol w:w="1009"/>
        <w:gridCol w:w="803"/>
        <w:gridCol w:w="788"/>
        <w:gridCol w:w="788"/>
        <w:gridCol w:w="788"/>
        <w:gridCol w:w="788"/>
        <w:gridCol w:w="788"/>
        <w:gridCol w:w="902"/>
        <w:gridCol w:w="1311"/>
        <w:gridCol w:w="61"/>
      </w:tblGrid>
      <w:tr w:rsidR="004A28C9" w:rsidRPr="00877432" w14:paraId="5BD460B3" w14:textId="77777777" w:rsidTr="004A28C9">
        <w:trPr>
          <w:trHeight w:val="673"/>
        </w:trPr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B737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38438542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C0B5F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</w:rPr>
              <w:t>Наимено</w:t>
            </w:r>
            <w:proofErr w:type="spellEnd"/>
          </w:p>
          <w:p w14:paraId="132CFF8D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</w:rPr>
              <w:t>вание</w:t>
            </w:r>
            <w:proofErr w:type="spellEnd"/>
          </w:p>
          <w:p w14:paraId="40547500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</w:rPr>
              <w:t>меропри</w:t>
            </w:r>
            <w:proofErr w:type="spellEnd"/>
          </w:p>
          <w:p w14:paraId="0319645C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</w:rPr>
              <w:t>ятия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CB5B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Исполни-</w:t>
            </w:r>
          </w:p>
          <w:p w14:paraId="2B2522CD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тель</w:t>
            </w:r>
            <w:proofErr w:type="spellEnd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,</w:t>
            </w:r>
          </w:p>
          <w:p w14:paraId="4AB4DA8C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12C4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14:paraId="50A99DE1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14:paraId="161A8ED1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A5BF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6C143E3E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14:paraId="5FA4B0A8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F8AB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9795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14:paraId="2374F257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выполне</w:t>
            </w:r>
            <w:proofErr w:type="spellEnd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5881CAD2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14:paraId="064EC49E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98B36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E57BB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4B3874DA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7B9D1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072FA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79172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02F3BE33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1DF76795" w14:textId="77777777" w:rsidTr="004A28C9">
        <w:trPr>
          <w:trHeight w:val="1362"/>
        </w:trPr>
        <w:tc>
          <w:tcPr>
            <w:tcW w:w="3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9961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F13B9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49938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BA3C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34ED0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35230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4BFFE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67B32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0F3D2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A424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3E5CC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3B274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1E2FB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DA508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0E253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74964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766DB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1F51BE1F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</w:tbl>
    <w:p w14:paraId="374D7B13" w14:textId="77777777" w:rsidR="004A28C9" w:rsidRPr="00877432" w:rsidRDefault="004A28C9" w:rsidP="004A28C9">
      <w:pPr>
        <w:rPr>
          <w:sz w:val="2"/>
        </w:rPr>
      </w:pPr>
    </w:p>
    <w:tbl>
      <w:tblPr>
        <w:tblW w:w="16275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1356"/>
        <w:gridCol w:w="852"/>
        <w:gridCol w:w="1117"/>
        <w:gridCol w:w="788"/>
        <w:gridCol w:w="688"/>
        <w:gridCol w:w="903"/>
        <w:gridCol w:w="1017"/>
        <w:gridCol w:w="1008"/>
        <w:gridCol w:w="803"/>
        <w:gridCol w:w="788"/>
        <w:gridCol w:w="788"/>
        <w:gridCol w:w="788"/>
        <w:gridCol w:w="788"/>
        <w:gridCol w:w="788"/>
        <w:gridCol w:w="902"/>
        <w:gridCol w:w="1310"/>
        <w:gridCol w:w="61"/>
        <w:gridCol w:w="1187"/>
      </w:tblGrid>
      <w:tr w:rsidR="004A28C9" w:rsidRPr="00877432" w14:paraId="61401F4E" w14:textId="77777777" w:rsidTr="004A28C9">
        <w:trPr>
          <w:gridAfter w:val="1"/>
          <w:wAfter w:w="1187" w:type="dxa"/>
          <w:trHeight w:val="229"/>
          <w:tblHeader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475E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9B538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9F78B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A4CF1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66AEE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0FAD6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3BD6F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0F0F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99414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2B72E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A3979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C807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56BB1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13328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42E71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685A3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176DD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877432"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07C9BC0E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772268BC" w14:textId="77777777" w:rsidTr="004A28C9">
        <w:trPr>
          <w:gridAfter w:val="1"/>
          <w:wAfter w:w="1187" w:type="dxa"/>
          <w:trHeight w:val="29"/>
        </w:trPr>
        <w:tc>
          <w:tcPr>
            <w:tcW w:w="15027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DD258" w14:textId="77777777" w:rsidR="004A28C9" w:rsidRPr="00877432" w:rsidRDefault="004A28C9" w:rsidP="004A28C9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877432"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6B7B6018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78BB963F" w14:textId="77777777" w:rsidTr="004A28C9">
        <w:trPr>
          <w:gridAfter w:val="1"/>
          <w:wAfter w:w="1187" w:type="dxa"/>
          <w:trHeight w:val="300"/>
        </w:trPr>
        <w:tc>
          <w:tcPr>
            <w:tcW w:w="15027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8E369" w14:textId="77777777" w:rsidR="004A28C9" w:rsidRPr="00877432" w:rsidRDefault="004A28C9" w:rsidP="004A28C9">
            <w:pPr>
              <w:rPr>
                <w:sz w:val="2"/>
              </w:rPr>
            </w:pP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1BD941BC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659E7667" w14:textId="77777777" w:rsidTr="004A28C9">
        <w:trPr>
          <w:gridAfter w:val="1"/>
          <w:wAfter w:w="1187" w:type="dxa"/>
          <w:trHeight w:val="459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FDDA1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6554F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 xml:space="preserve">Проектирование строительства </w:t>
            </w:r>
            <w:r w:rsidRPr="004A28C9">
              <w:rPr>
                <w:spacing w:val="-2"/>
                <w:sz w:val="16"/>
                <w:szCs w:val="22"/>
              </w:rPr>
              <w:br/>
              <w:t xml:space="preserve">и (или) реконструкции объектов водоснабжения </w:t>
            </w:r>
            <w:r w:rsidRPr="004A28C9">
              <w:rPr>
                <w:spacing w:val="-2"/>
                <w:sz w:val="16"/>
                <w:szCs w:val="22"/>
              </w:rPr>
              <w:br/>
              <w:t>и водоотведения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3A027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3B3BC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31CA6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CE9E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953B8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2017 - 2031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DAF42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42BB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1CBEA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394 849,0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88A86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240 018,3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7318F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696 918,9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536F5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396 720,4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2016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411 795,8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D9F9E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427 320,5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15002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2 567 622,9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72DE1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 xml:space="preserve">ЦП 1, ЦП 3, ЦП 5, ЦП 6, И 2.1, И 2.2, И 2.3, И 2.4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0747B95A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521D7FB7" w14:textId="77777777" w:rsidTr="004A28C9">
        <w:trPr>
          <w:gridAfter w:val="1"/>
          <w:wAfter w:w="1187" w:type="dxa"/>
          <w:trHeight w:val="444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3CEA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1.2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A9B45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 xml:space="preserve">Строительство объектов водоснабжения </w:t>
            </w:r>
            <w:r w:rsidRPr="004A28C9">
              <w:rPr>
                <w:spacing w:val="-2"/>
                <w:sz w:val="16"/>
                <w:szCs w:val="22"/>
              </w:rPr>
              <w:br/>
              <w:t xml:space="preserve">и </w:t>
            </w:r>
            <w:proofErr w:type="spellStart"/>
            <w:r w:rsidRPr="004A28C9">
              <w:rPr>
                <w:spacing w:val="-2"/>
                <w:sz w:val="16"/>
                <w:szCs w:val="22"/>
              </w:rPr>
              <w:t>канализования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3A418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B1AA4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9CB09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00B8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B74A1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2021 - 2034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F989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2EDB0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4896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2 753 415,4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E7F8D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2 365 886,2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034FE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1 072 261,4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B5FD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2 796 248,8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B69DA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3 323 012,6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899DB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3 769 446,0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308E0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</w:rPr>
              <w:t>16 080 270,4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85A8E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A28C9">
              <w:rPr>
                <w:spacing w:val="-2"/>
                <w:sz w:val="16"/>
                <w:szCs w:val="22"/>
              </w:rPr>
              <w:t xml:space="preserve">ЦП 1, ЦП 3, ЦП 5, ЦП 6, И 2.1, И 2.2, И 2.3, И 2.4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6DE700FB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7CCCCF32" w14:textId="77777777" w:rsidTr="00971463">
        <w:trPr>
          <w:gridAfter w:val="1"/>
          <w:wAfter w:w="1187" w:type="dxa"/>
          <w:trHeight w:val="459"/>
        </w:trPr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63ED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49C5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A28C9">
              <w:rPr>
                <w:spacing w:val="-2"/>
                <w:sz w:val="16"/>
                <w:szCs w:val="22"/>
              </w:rPr>
              <w:t xml:space="preserve">Субсидии </w:t>
            </w:r>
            <w:r w:rsidRPr="004A28C9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«Строительство второй нитки Главного канализационного коллектора северной части </w:t>
            </w:r>
            <w:r w:rsidRPr="004A28C9">
              <w:rPr>
                <w:spacing w:val="-2"/>
                <w:sz w:val="16"/>
                <w:szCs w:val="22"/>
              </w:rPr>
              <w:lastRenderedPageBreak/>
              <w:t>Санкт-Петербурга (2 и 3 этап)» 2 этап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A0021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3CBAD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95F2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A28C9">
              <w:rPr>
                <w:spacing w:val="-2"/>
                <w:sz w:val="16"/>
                <w:szCs w:val="22"/>
              </w:rPr>
              <w:t>4,2 км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A468C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A28C9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13656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A28C9">
              <w:rPr>
                <w:spacing w:val="-2"/>
                <w:sz w:val="16"/>
                <w:szCs w:val="22"/>
              </w:rPr>
              <w:t>2025-</w:t>
            </w:r>
          </w:p>
          <w:p w14:paraId="65DE5409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A28C9">
              <w:rPr>
                <w:spacing w:val="-2"/>
                <w:sz w:val="16"/>
                <w:szCs w:val="22"/>
              </w:rPr>
              <w:t>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AD276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A28C9">
              <w:rPr>
                <w:spacing w:val="-2"/>
                <w:sz w:val="16"/>
                <w:szCs w:val="22"/>
              </w:rPr>
              <w:t>17 577 115,0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AFA3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6F7F3" w14:textId="77777777" w:rsidR="004A28C9" w:rsidRPr="00971463" w:rsidRDefault="004A28C9" w:rsidP="0097146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71463">
              <w:rPr>
                <w:spacing w:val="-2"/>
                <w:sz w:val="16"/>
              </w:rPr>
              <w:t>4 341 616,9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30928" w14:textId="77777777" w:rsidR="004A28C9" w:rsidRPr="00971463" w:rsidRDefault="004A28C9" w:rsidP="0097146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71463">
              <w:rPr>
                <w:spacing w:val="-2"/>
                <w:sz w:val="16"/>
              </w:rPr>
              <w:t>4 109 817,1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223E" w14:textId="77777777" w:rsidR="004A28C9" w:rsidRPr="00971463" w:rsidRDefault="004A28C9" w:rsidP="0097146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71463">
              <w:rPr>
                <w:spacing w:val="-2"/>
                <w:sz w:val="16"/>
              </w:rPr>
              <w:t>4 238 982,0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56EC8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2 781 556,0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7A25C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63A2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7313E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15 471 972,0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E6DF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ЦП 1, И 2.3, И 2.4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6CEDE08F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14909032" w14:textId="77777777" w:rsidTr="004A28C9">
        <w:trPr>
          <w:gridAfter w:val="1"/>
          <w:wAfter w:w="1187" w:type="dxa"/>
          <w:trHeight w:val="459"/>
        </w:trPr>
        <w:tc>
          <w:tcPr>
            <w:tcW w:w="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5BE1A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ADEE9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666F7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8"/>
                <w:sz w:val="16"/>
                <w:szCs w:val="22"/>
              </w:rPr>
            </w:pPr>
            <w:r w:rsidRPr="00971463">
              <w:rPr>
                <w:spacing w:val="-8"/>
                <w:sz w:val="16"/>
                <w:szCs w:val="22"/>
              </w:rPr>
              <w:t>ГУП «Водоканал Санкт-Петербурга»</w:t>
            </w: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CECC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2435F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F767D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19796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15133" w14:textId="77777777" w:rsidR="004A28C9" w:rsidRPr="004A28C9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A28C9">
              <w:rPr>
                <w:spacing w:val="-2"/>
                <w:sz w:val="16"/>
                <w:szCs w:val="22"/>
              </w:rPr>
              <w:t>5 590 561,5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4E72C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8"/>
                <w:sz w:val="16"/>
                <w:szCs w:val="22"/>
              </w:rPr>
            </w:pPr>
            <w:r w:rsidRPr="00971463">
              <w:rPr>
                <w:spacing w:val="-8"/>
                <w:sz w:val="16"/>
                <w:szCs w:val="22"/>
              </w:rPr>
              <w:t>Внебюджетные средства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4E11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120 852,6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095CE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434 394,6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FB914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847 796,4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C2BC6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3 766 489,3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4058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93BB9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F42E" w14:textId="77777777" w:rsidR="004A28C9" w:rsidRPr="00971463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5 169 532,9</w:t>
            </w: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88FF5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22077E9A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971463" w:rsidRPr="00877432" w14:paraId="4DDBFA4C" w14:textId="77777777" w:rsidTr="00971463">
        <w:trPr>
          <w:gridAfter w:val="1"/>
          <w:wAfter w:w="1187" w:type="dxa"/>
          <w:trHeight w:val="459"/>
        </w:trPr>
        <w:tc>
          <w:tcPr>
            <w:tcW w:w="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89520" w14:textId="77777777" w:rsidR="00971463" w:rsidRPr="00877432" w:rsidRDefault="00971463" w:rsidP="0097146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DA0A0" w14:textId="77777777" w:rsidR="00971463" w:rsidRPr="004A28C9" w:rsidRDefault="00971463" w:rsidP="00971463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7F636" w14:textId="77777777" w:rsidR="00971463" w:rsidRPr="004A28C9" w:rsidRDefault="00971463" w:rsidP="00971463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D5887" w14:textId="77777777" w:rsidR="00971463" w:rsidRPr="004A28C9" w:rsidRDefault="00971463" w:rsidP="00971463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9DD88" w14:textId="77777777" w:rsidR="00971463" w:rsidRPr="004A28C9" w:rsidRDefault="00971463" w:rsidP="00971463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5D81" w14:textId="77777777" w:rsidR="00971463" w:rsidRPr="004A28C9" w:rsidRDefault="00971463" w:rsidP="00971463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4196D" w14:textId="77777777" w:rsidR="00971463" w:rsidRPr="004A28C9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00BF2" w14:textId="77777777" w:rsidR="00971463" w:rsidRPr="004A28C9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A28C9">
              <w:rPr>
                <w:spacing w:val="-2"/>
                <w:sz w:val="16"/>
                <w:szCs w:val="22"/>
              </w:rPr>
              <w:t>23 167 676,5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6EFDF" w14:textId="77777777" w:rsidR="00971463" w:rsidRPr="00971463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D22C1" w14:textId="77777777" w:rsidR="00971463" w:rsidRPr="00971463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4 462 469,5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B1529" w14:textId="77777777" w:rsidR="00971463" w:rsidRPr="00971463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4 544 211,7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7B7F0" w14:textId="77777777" w:rsidR="00971463" w:rsidRPr="00971463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5 086 778,4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83759" w14:textId="77777777" w:rsidR="00971463" w:rsidRPr="00971463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 xml:space="preserve">6 548 045,3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01DE9" w14:textId="77777777" w:rsidR="00971463" w:rsidRPr="00971463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83F8D" w14:textId="77777777" w:rsidR="00971463" w:rsidRPr="00971463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AB7C6" w14:textId="77777777" w:rsidR="00971463" w:rsidRPr="00971463" w:rsidRDefault="00971463" w:rsidP="0097146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71463">
              <w:rPr>
                <w:spacing w:val="-2"/>
                <w:sz w:val="16"/>
                <w:szCs w:val="22"/>
              </w:rPr>
              <w:t>20 641 504,9</w:t>
            </w: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8FF92" w14:textId="77777777" w:rsidR="00971463" w:rsidRPr="004A28C9" w:rsidRDefault="00971463" w:rsidP="00971463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6A51594E" w14:textId="77777777" w:rsidR="00971463" w:rsidRPr="00877432" w:rsidRDefault="00971463" w:rsidP="00971463">
            <w:pPr>
              <w:rPr>
                <w:sz w:val="2"/>
              </w:rPr>
            </w:pPr>
          </w:p>
        </w:tc>
      </w:tr>
      <w:tr w:rsidR="004A28C9" w:rsidRPr="00877432" w14:paraId="6BD5B854" w14:textId="77777777" w:rsidTr="004A28C9">
        <w:trPr>
          <w:gridAfter w:val="1"/>
          <w:wAfter w:w="1187" w:type="dxa"/>
          <w:trHeight w:val="459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E2435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lastRenderedPageBreak/>
              <w:t>1.4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FBCA1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E1E6D">
              <w:rPr>
                <w:spacing w:val="-2"/>
                <w:sz w:val="16"/>
                <w:szCs w:val="22"/>
              </w:rPr>
              <w:t xml:space="preserve">Субсидии </w:t>
            </w:r>
            <w:r w:rsidRPr="00AE1E6D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«Строительство второй нитки Главного канализационного коллектора </w:t>
            </w:r>
          </w:p>
          <w:p w14:paraId="59D428E1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северной части Санкт-Петербурга (2 и 3 этап)» 3 этап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12903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F39CB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91B8E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5,1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2E544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20A89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2029 - 2036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B29BF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25 840 138,0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D6785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18C8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884BB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8A5C4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C3402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413EF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D7E2E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1 000 000,0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E9A0F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1 060 000,0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8E1ED" w14:textId="77777777" w:rsidR="004A28C9" w:rsidRPr="00AE1E6D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 xml:space="preserve">ЦП 1, И 2.3, И 2.4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54C02EF1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AE1E6D" w:rsidRPr="00877432" w14:paraId="3D62776B" w14:textId="77777777" w:rsidTr="004A28C9">
        <w:trPr>
          <w:gridAfter w:val="1"/>
          <w:wAfter w:w="1187" w:type="dxa"/>
          <w:trHeight w:val="444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541F" w14:textId="77777777" w:rsidR="00AE1E6D" w:rsidRPr="00877432" w:rsidRDefault="00AE1E6D" w:rsidP="00AE1E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0E86C" w14:textId="77777777" w:rsidR="00AE1E6D" w:rsidRPr="00AE1E6D" w:rsidRDefault="00AE1E6D" w:rsidP="00AE1E6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Субсидии</w:t>
            </w:r>
            <w:r w:rsidRPr="00AE1E6D">
              <w:rPr>
                <w:spacing w:val="-2"/>
                <w:sz w:val="16"/>
                <w:szCs w:val="22"/>
              </w:rPr>
              <w:br/>
              <w:t>ГУП «Водоканал Санкт-Петербурга». Строительство</w:t>
            </w:r>
            <w:r w:rsidRPr="00AE1E6D">
              <w:rPr>
                <w:spacing w:val="-2"/>
                <w:sz w:val="16"/>
                <w:szCs w:val="22"/>
              </w:rPr>
              <w:br/>
              <w:t xml:space="preserve">и (или) реконструкция объектов водоснабжения </w:t>
            </w:r>
            <w:r w:rsidRPr="00AE1E6D">
              <w:rPr>
                <w:spacing w:val="-2"/>
                <w:sz w:val="16"/>
                <w:szCs w:val="22"/>
              </w:rPr>
              <w:br/>
              <w:t>и водоотведения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17C28" w14:textId="77777777" w:rsidR="00AE1E6D" w:rsidRPr="00AE1E6D" w:rsidRDefault="00AE1E6D" w:rsidP="00AE1E6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F8C1" w14:textId="77777777" w:rsidR="00AE1E6D" w:rsidRPr="00AE1E6D" w:rsidRDefault="00AE1E6D" w:rsidP="00AE1E6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7BF02" w14:textId="77777777" w:rsidR="00AE1E6D" w:rsidRPr="00AE1E6D" w:rsidRDefault="00AE1E6D" w:rsidP="00AE1E6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780BA" w14:textId="77777777" w:rsidR="00AE1E6D" w:rsidRPr="00AE1E6D" w:rsidRDefault="00AE1E6D" w:rsidP="00AE1E6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2209C" w14:textId="77777777" w:rsidR="00AE1E6D" w:rsidRPr="00AE1E6D" w:rsidRDefault="00AE1E6D" w:rsidP="00AE1E6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2023 - 2032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9CD9F" w14:textId="77777777" w:rsidR="00AE1E6D" w:rsidRPr="00AE1E6D" w:rsidRDefault="00AE1E6D" w:rsidP="00AE1E6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23B81" w14:textId="77777777" w:rsidR="00AE1E6D" w:rsidRPr="00AE1E6D" w:rsidRDefault="00AE1E6D" w:rsidP="00AE1E6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AF89" w14:textId="77777777" w:rsidR="00AE1E6D" w:rsidRDefault="00AE1E6D" w:rsidP="00AE1E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2 381 887,8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7F55C" w14:textId="77777777" w:rsidR="00AE1E6D" w:rsidRDefault="00AE1E6D" w:rsidP="00AE1E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972 014,3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C950C" w14:textId="77777777" w:rsidR="00AE1E6D" w:rsidRDefault="00AE1E6D" w:rsidP="00AE1E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1 354 799,9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EEA44" w14:textId="77777777" w:rsidR="00AE1E6D" w:rsidRDefault="00AE1E6D" w:rsidP="00AE1E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646 654,3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E04C0" w14:textId="77777777" w:rsidR="00AE1E6D" w:rsidRDefault="00AE1E6D" w:rsidP="00AE1E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3 132 946,7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90F9F" w14:textId="77777777" w:rsidR="00AE1E6D" w:rsidRDefault="00AE1E6D" w:rsidP="00AE1E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4 198 689,1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90062" w14:textId="77777777" w:rsidR="00AE1E6D" w:rsidRDefault="00AE1E6D" w:rsidP="00AE1E6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12 686 992,1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07D3B" w14:textId="77777777" w:rsidR="00AE1E6D" w:rsidRPr="004A28C9" w:rsidRDefault="00AE1E6D" w:rsidP="00AE1E6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AE1E6D">
              <w:rPr>
                <w:spacing w:val="-2"/>
                <w:sz w:val="16"/>
                <w:szCs w:val="22"/>
              </w:rPr>
              <w:t xml:space="preserve">ЦП 1, ЦП 3, ЦП 5, ЦП 6, И 2.1, И 2.2, И 2.3, И 2.4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23C0FACE" w14:textId="77777777" w:rsidR="00AE1E6D" w:rsidRPr="00877432" w:rsidRDefault="00AE1E6D" w:rsidP="00AE1E6D">
            <w:pPr>
              <w:rPr>
                <w:sz w:val="2"/>
              </w:rPr>
            </w:pPr>
          </w:p>
        </w:tc>
      </w:tr>
      <w:tr w:rsidR="004A28C9" w:rsidRPr="00877432" w14:paraId="12DF4FDE" w14:textId="77777777" w:rsidTr="004A28C9">
        <w:trPr>
          <w:gridAfter w:val="1"/>
          <w:wAfter w:w="1187" w:type="dxa"/>
          <w:trHeight w:val="602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C21C3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D9CE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Субсидии </w:t>
            </w:r>
            <w:r w:rsidRPr="007C27CE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КОС г. Колпино </w:t>
            </w:r>
            <w:r w:rsidRPr="007C27CE">
              <w:rPr>
                <w:spacing w:val="-2"/>
                <w:sz w:val="16"/>
                <w:szCs w:val="22"/>
              </w:rPr>
              <w:br/>
              <w:t xml:space="preserve">с расширением </w:t>
            </w:r>
            <w:r w:rsidRPr="007C27CE">
              <w:rPr>
                <w:spacing w:val="-2"/>
                <w:sz w:val="16"/>
                <w:szCs w:val="22"/>
              </w:rPr>
              <w:br/>
              <w:t xml:space="preserve">до 140 тыс. куб. м/сутки </w:t>
            </w:r>
            <w:r w:rsidRPr="007C27CE">
              <w:rPr>
                <w:spacing w:val="-2"/>
                <w:sz w:val="16"/>
                <w:szCs w:val="22"/>
              </w:rPr>
              <w:br/>
              <w:t>с реконструкцией выпуска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B94DF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AEB2E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Колпинский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1815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140 </w:t>
            </w:r>
            <w:r w:rsidRPr="007C27CE">
              <w:rPr>
                <w:spacing w:val="-2"/>
                <w:sz w:val="16"/>
                <w:szCs w:val="22"/>
              </w:rPr>
              <w:br/>
              <w:t>тыс. куб. м/сутки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1A557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A78F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2029 - 2032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9188D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22 000 000,0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FCB7C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E5453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5CCCB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E5D04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3310E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DAE51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53729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202A7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30 000,0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C8394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2C60A67A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063B6703" w14:textId="77777777" w:rsidTr="004A28C9">
        <w:trPr>
          <w:gridAfter w:val="1"/>
          <w:wAfter w:w="1187" w:type="dxa"/>
          <w:trHeight w:val="602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7BE4F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C9B30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Субсидии </w:t>
            </w:r>
            <w:r w:rsidRPr="007C27CE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Северной водопроводной станции. Этап 1. Реконструкция сооружений водоподготовки (строительство новых блоков водоподготовки, вспомогательных сооружений и </w:t>
            </w:r>
            <w:r w:rsidRPr="007C27CE">
              <w:rPr>
                <w:spacing w:val="-8"/>
                <w:sz w:val="16"/>
                <w:szCs w:val="22"/>
              </w:rPr>
              <w:t>внутриплощадочных</w:t>
            </w:r>
            <w:r w:rsidRPr="007C27CE">
              <w:rPr>
                <w:spacing w:val="-2"/>
                <w:sz w:val="16"/>
                <w:szCs w:val="22"/>
              </w:rPr>
              <w:t xml:space="preserve"> сетей на площадке СВС-III)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6D03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4C736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Всеволожский (Ленинградская область)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B2228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700 </w:t>
            </w:r>
            <w:r w:rsidRPr="007C27CE">
              <w:rPr>
                <w:spacing w:val="-2"/>
                <w:sz w:val="16"/>
                <w:szCs w:val="22"/>
              </w:rPr>
              <w:br/>
              <w:t>тыс. куб. м/сутки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A3392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361E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2029 - 2034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DDAB7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31 451 677,5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C72B4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1D2A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08976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625FE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C6EF8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9F6EF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31CAC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FB0E6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30 000,0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24D28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7566DD0E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30D25FFD" w14:textId="77777777" w:rsidTr="004A28C9">
        <w:trPr>
          <w:gridAfter w:val="1"/>
          <w:wAfter w:w="1187" w:type="dxa"/>
          <w:trHeight w:val="601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B9A8F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lastRenderedPageBreak/>
              <w:t>1.8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529D3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Субсидии </w:t>
            </w:r>
            <w:r w:rsidRPr="007C27CE">
              <w:rPr>
                <w:spacing w:val="-2"/>
                <w:sz w:val="16"/>
                <w:szCs w:val="22"/>
              </w:rPr>
              <w:br/>
              <w:t>ГУП «Водоканал Санкт-Петербурга». Реконструкция Северной водопроводной станции. Этап 2. Реконструкция водозаборного комплекса СВС-I</w:t>
            </w:r>
            <w:r w:rsidRPr="007C27CE">
              <w:rPr>
                <w:spacing w:val="-2"/>
                <w:sz w:val="16"/>
                <w:szCs w:val="22"/>
              </w:rPr>
              <w:br/>
              <w:t xml:space="preserve"> со строительством новой насосной станции 1-го подъема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2879B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8F3D7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Всеволожский (Ленинградская область)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F513B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700</w:t>
            </w:r>
            <w:r w:rsidRPr="007C27CE">
              <w:rPr>
                <w:spacing w:val="-2"/>
                <w:sz w:val="16"/>
                <w:szCs w:val="22"/>
              </w:rPr>
              <w:br/>
              <w:t xml:space="preserve"> тыс. куб. м/сутки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C0668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EAE4B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2031 - 2034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419F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2 193 032,7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F4A73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07E0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2FE03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76035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7DAF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C97C4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6F0FA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77831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1 000,0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AD3AF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769798EB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4AE4AADA" w14:textId="77777777" w:rsidTr="004A28C9">
        <w:trPr>
          <w:gridAfter w:val="1"/>
          <w:wAfter w:w="1187" w:type="dxa"/>
          <w:trHeight w:val="588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9470D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784E8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Субсидии </w:t>
            </w:r>
            <w:r w:rsidRPr="007C27CE">
              <w:rPr>
                <w:spacing w:val="-2"/>
                <w:sz w:val="16"/>
                <w:szCs w:val="22"/>
              </w:rPr>
              <w:br/>
              <w:t>ГУП «Водоканал Санкт-Петербурга». Реконструкция Северной водопроводной станции. Этап 3. Реконструкция системы подачи сырой воды от водозаборного комплекса СВС-1 до сооружений водоподготовки СВС-III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8130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2DE29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Всеволожский (Ленинградская область)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1AEEC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700 </w:t>
            </w:r>
            <w:r w:rsidRPr="007C27CE">
              <w:rPr>
                <w:spacing w:val="-2"/>
                <w:sz w:val="16"/>
                <w:szCs w:val="22"/>
              </w:rPr>
              <w:br/>
              <w:t>тыс. куб. м/сутки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08061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9F1C4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2031 - 2036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AE97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4 022 157,9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AE25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FB2BC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8A259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9182E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939F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1ECB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F1807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9ACEB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1 000,0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8E2F" w14:textId="77777777" w:rsidR="004A28C9" w:rsidRPr="007C27CE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61BA809B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7C27CE" w:rsidRPr="00877432" w14:paraId="1601F47D" w14:textId="77777777" w:rsidTr="004A28C9">
        <w:trPr>
          <w:gridAfter w:val="1"/>
          <w:wAfter w:w="1187" w:type="dxa"/>
          <w:trHeight w:val="544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B404B" w14:textId="77777777" w:rsidR="007C27CE" w:rsidRPr="00877432" w:rsidRDefault="007C27CE" w:rsidP="007C27C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E4195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Субсидии </w:t>
            </w:r>
            <w:r w:rsidRPr="007C27CE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Главной водопроводной станции </w:t>
            </w:r>
            <w:r w:rsidRPr="007C27CE">
              <w:rPr>
                <w:spacing w:val="-2"/>
                <w:sz w:val="16"/>
                <w:szCs w:val="22"/>
              </w:rPr>
              <w:br/>
              <w:t>(со строительством нового блока водоподготовки), расположенной</w:t>
            </w:r>
            <w:r w:rsidRPr="007C27CE">
              <w:rPr>
                <w:spacing w:val="-2"/>
                <w:sz w:val="16"/>
                <w:szCs w:val="22"/>
              </w:rPr>
              <w:br/>
              <w:t xml:space="preserve"> по адресу: </w:t>
            </w:r>
            <w:r w:rsidRPr="007C27CE">
              <w:rPr>
                <w:spacing w:val="-2"/>
                <w:sz w:val="16"/>
                <w:szCs w:val="22"/>
              </w:rPr>
              <w:br/>
              <w:t>Санкт-Петербург, ул. Кавалергардская, д.42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BDC8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B7487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Центральный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234D7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350 </w:t>
            </w:r>
            <w:r w:rsidRPr="007C27CE">
              <w:rPr>
                <w:spacing w:val="-2"/>
                <w:sz w:val="16"/>
                <w:szCs w:val="22"/>
              </w:rPr>
              <w:br/>
              <w:t>тыс. куб. м/сутки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1CEC2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5BA3A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2026 - 2032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5FD10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17 053 646,6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3F47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7949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</w:rPr>
              <w:t>1 000 000,1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BADFA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1C19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</w:rPr>
              <w:t>15 000,0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8C179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</w:rPr>
              <w:t>1 138 399,6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295A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</w:rPr>
              <w:t>1 177 859,2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65F34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</w:rPr>
              <w:t>2 892 533,1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F0AE1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</w:rPr>
              <w:t>6 223 792,1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15467" w14:textId="77777777" w:rsidR="007C27CE" w:rsidRPr="007C27CE" w:rsidRDefault="007C27CE" w:rsidP="007C27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C27CE">
              <w:rPr>
                <w:spacing w:val="-2"/>
                <w:sz w:val="16"/>
                <w:szCs w:val="22"/>
              </w:rPr>
              <w:t xml:space="preserve">ЦП 5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611FA4CB" w14:textId="77777777" w:rsidR="007C27CE" w:rsidRPr="00877432" w:rsidRDefault="007C27CE" w:rsidP="007C27CE">
            <w:pPr>
              <w:rPr>
                <w:sz w:val="2"/>
              </w:rPr>
            </w:pPr>
          </w:p>
        </w:tc>
      </w:tr>
      <w:tr w:rsidR="004A28C9" w:rsidRPr="00877432" w14:paraId="11C45D72" w14:textId="77777777" w:rsidTr="004A28C9">
        <w:trPr>
          <w:gridAfter w:val="1"/>
          <w:wAfter w:w="1187" w:type="dxa"/>
          <w:trHeight w:val="70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12BC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4A065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A2453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051A1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86049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9F57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D01B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6D41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74176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72674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B2121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2EBE4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0823C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1341A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8B078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6E282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C52D1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34C2019B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27CD421C" w14:textId="77777777" w:rsidTr="004A28C9">
        <w:trPr>
          <w:gridAfter w:val="1"/>
          <w:wAfter w:w="1187" w:type="dxa"/>
          <w:trHeight w:val="445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1927D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1.11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DA877" w14:textId="36BD640A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Субсидии</w:t>
            </w:r>
            <w:r w:rsidRPr="0048375F">
              <w:rPr>
                <w:spacing w:val="-2"/>
                <w:sz w:val="16"/>
                <w:szCs w:val="22"/>
              </w:rPr>
              <w:br/>
              <w:t>ГУП «Водоканал Санкт-Петербурга».</w:t>
            </w:r>
            <w:r w:rsidR="00CB4E27">
              <w:rPr>
                <w:spacing w:val="-2"/>
                <w:sz w:val="16"/>
                <w:szCs w:val="22"/>
              </w:rPr>
              <w:t xml:space="preserve"> Реконструкция ЦСА по адресу: </w:t>
            </w:r>
            <w:r w:rsidRPr="0048375F">
              <w:rPr>
                <w:spacing w:val="-2"/>
                <w:sz w:val="16"/>
                <w:szCs w:val="22"/>
              </w:rPr>
              <w:t xml:space="preserve">Санкт-Петербург, </w:t>
            </w:r>
          </w:p>
          <w:p w14:paraId="4E54BC04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lastRenderedPageBreak/>
              <w:t xml:space="preserve">о. Белый, д. 1 </w:t>
            </w:r>
            <w:r w:rsidRPr="0048375F">
              <w:rPr>
                <w:spacing w:val="-2"/>
                <w:sz w:val="16"/>
                <w:szCs w:val="22"/>
              </w:rPr>
              <w:br/>
              <w:t xml:space="preserve">(1-й, 2-й очереди механической </w:t>
            </w:r>
            <w:r w:rsidRPr="0048375F">
              <w:rPr>
                <w:spacing w:val="-2"/>
                <w:sz w:val="16"/>
                <w:szCs w:val="22"/>
              </w:rPr>
              <w:br/>
              <w:t>и биологической очистки)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DB6AD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lastRenderedPageBreak/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E0CA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Кировский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D8C56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D88BE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3E87E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2026 - 2031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B1332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3 578 496,0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C54CF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E5567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F1FD8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69A1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16 106,6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1F5E5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889 670,5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312B5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1 054 129,9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16C4A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1 618 588,8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4381D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3 578 496,0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97338" w14:textId="77777777" w:rsidR="004A28C9" w:rsidRPr="004A28C9" w:rsidRDefault="004A28C9" w:rsidP="004A28C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0A061E83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4C518605" w14:textId="77777777" w:rsidTr="004A28C9">
        <w:trPr>
          <w:gridAfter w:val="1"/>
          <w:wAfter w:w="1187" w:type="dxa"/>
          <w:trHeight w:val="458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E00B2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lastRenderedPageBreak/>
              <w:t>1.12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D5BF1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 xml:space="preserve">Субсидии </w:t>
            </w:r>
            <w:r w:rsidRPr="0048375F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Строительство Южного коллектора (1 этап): от КНС Пулковская» </w:t>
            </w:r>
            <w:r w:rsidRPr="0048375F">
              <w:rPr>
                <w:spacing w:val="-2"/>
                <w:sz w:val="16"/>
                <w:szCs w:val="22"/>
              </w:rPr>
              <w:br/>
              <w:t xml:space="preserve">до ЮЗОС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1DFF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4736A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Московский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C70B0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17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FF35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A640D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2029 - 2034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D31B9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33 759 746,3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9485E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A26E7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31CD9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67BC3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B3E4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2 000,0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019AD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20 000,0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5F89C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20 000,0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4EC4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42 000,0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D83BA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4F535E32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A28C9" w:rsidRPr="00877432" w14:paraId="365E85CE" w14:textId="77777777" w:rsidTr="004A28C9">
        <w:trPr>
          <w:gridAfter w:val="1"/>
          <w:wAfter w:w="1187" w:type="dxa"/>
          <w:trHeight w:val="444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F5032" w14:textId="77777777" w:rsidR="004A28C9" w:rsidRPr="00877432" w:rsidRDefault="004A28C9" w:rsidP="004A28C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7432">
              <w:rPr>
                <w:color w:val="000000"/>
                <w:spacing w:val="-2"/>
                <w:sz w:val="16"/>
                <w:szCs w:val="22"/>
              </w:rPr>
              <w:t>1.13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47AF7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 xml:space="preserve">Субсидии </w:t>
            </w:r>
            <w:r w:rsidRPr="0048375F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Строительство канализационного коллектора </w:t>
            </w:r>
            <w:r w:rsidRPr="0048375F">
              <w:rPr>
                <w:spacing w:val="-2"/>
                <w:sz w:val="16"/>
                <w:szCs w:val="22"/>
              </w:rPr>
              <w:br/>
              <w:t xml:space="preserve">от пос. Горская </w:t>
            </w:r>
            <w:r w:rsidRPr="0048375F">
              <w:rPr>
                <w:spacing w:val="-2"/>
                <w:sz w:val="16"/>
                <w:szCs w:val="22"/>
              </w:rPr>
              <w:br/>
              <w:t xml:space="preserve">до коллектора Конная </w:t>
            </w:r>
            <w:proofErr w:type="spellStart"/>
            <w:r w:rsidRPr="0048375F">
              <w:rPr>
                <w:spacing w:val="-2"/>
                <w:sz w:val="16"/>
                <w:szCs w:val="22"/>
              </w:rPr>
              <w:t>Лахта</w:t>
            </w:r>
            <w:proofErr w:type="spellEnd"/>
            <w:r w:rsidRPr="0048375F">
              <w:rPr>
                <w:spacing w:val="-2"/>
                <w:sz w:val="16"/>
                <w:szCs w:val="22"/>
              </w:rPr>
              <w:t xml:space="preserve">. Участок 1: Канализационный коллектор на участке от границы земельного участка с </w:t>
            </w:r>
            <w:proofErr w:type="spellStart"/>
            <w:r w:rsidRPr="0048375F">
              <w:rPr>
                <w:spacing w:val="-2"/>
                <w:sz w:val="16"/>
                <w:szCs w:val="22"/>
              </w:rPr>
              <w:t>кад</w:t>
            </w:r>
            <w:proofErr w:type="spellEnd"/>
            <w:r w:rsidRPr="0048375F">
              <w:rPr>
                <w:spacing w:val="-2"/>
                <w:sz w:val="16"/>
                <w:szCs w:val="22"/>
              </w:rPr>
              <w:t xml:space="preserve">. № 78:38:0011346:2006 (пересечение Магистрали № 1 </w:t>
            </w:r>
            <w:r w:rsidRPr="0048375F">
              <w:rPr>
                <w:spacing w:val="-2"/>
                <w:sz w:val="16"/>
                <w:szCs w:val="22"/>
              </w:rPr>
              <w:br/>
              <w:t xml:space="preserve">и улицы № 4) </w:t>
            </w:r>
            <w:r w:rsidRPr="0048375F">
              <w:rPr>
                <w:spacing w:val="-2"/>
                <w:sz w:val="16"/>
                <w:szCs w:val="22"/>
              </w:rPr>
              <w:br/>
              <w:t xml:space="preserve">до шахты № 683 коллектора «Конная </w:t>
            </w:r>
            <w:proofErr w:type="spellStart"/>
            <w:r w:rsidRPr="0048375F">
              <w:rPr>
                <w:spacing w:val="-2"/>
                <w:sz w:val="16"/>
                <w:szCs w:val="22"/>
              </w:rPr>
              <w:t>Лахта</w:t>
            </w:r>
            <w:proofErr w:type="spellEnd"/>
            <w:r w:rsidRPr="0048375F">
              <w:rPr>
                <w:spacing w:val="-2"/>
                <w:sz w:val="16"/>
                <w:szCs w:val="22"/>
              </w:rPr>
              <w:t>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DFF51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898FF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4EEC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6,2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A76E0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942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2026 - 2028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E76C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12 321 945,0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2EA08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91FE7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4 000 000,0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9C971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6 000 000,0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1DCE0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2 321 945,0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5BA3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F4305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B099C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C63A3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>12 321 945,0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465E" w14:textId="77777777" w:rsidR="004A28C9" w:rsidRPr="0048375F" w:rsidRDefault="004A28C9" w:rsidP="004A28C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8375F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3C738267" w14:textId="77777777" w:rsidR="004A28C9" w:rsidRPr="00877432" w:rsidRDefault="004A28C9" w:rsidP="004A28C9">
            <w:pPr>
              <w:rPr>
                <w:sz w:val="2"/>
              </w:rPr>
            </w:pPr>
          </w:p>
        </w:tc>
      </w:tr>
      <w:tr w:rsidR="0048375F" w:rsidRPr="00877432" w14:paraId="57139ED5" w14:textId="77777777" w:rsidTr="004A28C9">
        <w:trPr>
          <w:gridAfter w:val="1"/>
          <w:wAfter w:w="1187" w:type="dxa"/>
          <w:trHeight w:val="459"/>
        </w:trPr>
        <w:tc>
          <w:tcPr>
            <w:tcW w:w="8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00840" w14:textId="77777777" w:rsidR="0048375F" w:rsidRPr="0048375F" w:rsidRDefault="0048375F" w:rsidP="0048375F">
            <w:pPr>
              <w:spacing w:line="229" w:lineRule="auto"/>
              <w:rPr>
                <w:b/>
                <w:spacing w:val="-2"/>
                <w:sz w:val="16"/>
              </w:rPr>
            </w:pPr>
            <w:r w:rsidRPr="0048375F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965FA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14 992 621,9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02C8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14 122 130,7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A021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10 563 810,2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0D400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12 447 738,9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1DED0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9 189 744,2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DB119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13 948 577,5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FD643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75 264 623,4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B9B6F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7A66DC05" w14:textId="77777777" w:rsidR="0048375F" w:rsidRPr="00877432" w:rsidRDefault="0048375F" w:rsidP="0048375F">
            <w:pPr>
              <w:rPr>
                <w:sz w:val="2"/>
              </w:rPr>
            </w:pPr>
          </w:p>
        </w:tc>
      </w:tr>
      <w:tr w:rsidR="0048375F" w:rsidRPr="00877432" w14:paraId="5A378141" w14:textId="77777777" w:rsidTr="004A28C9">
        <w:trPr>
          <w:trHeight w:val="444"/>
        </w:trPr>
        <w:tc>
          <w:tcPr>
            <w:tcW w:w="80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2454" w14:textId="77777777" w:rsidR="0048375F" w:rsidRPr="0048375F" w:rsidRDefault="0048375F" w:rsidP="0048375F">
            <w:pPr>
              <w:spacing w:line="229" w:lineRule="auto"/>
              <w:rPr>
                <w:b/>
                <w:spacing w:val="-2"/>
                <w:sz w:val="16"/>
              </w:rPr>
            </w:pPr>
            <w:r w:rsidRPr="0048375F">
              <w:rPr>
                <w:b/>
                <w:spacing w:val="-2"/>
                <w:sz w:val="16"/>
                <w:szCs w:val="22"/>
              </w:rPr>
              <w:t>ВСЕГО проектная часть подпрограммы 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B60EA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14 992 621,9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1C5E8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14 122 130,7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2010B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10 563 810,2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EB978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12 447 738,9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E0C75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9 189 744,2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0B281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13 948 577,5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CDC13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</w:rPr>
              <w:t>75 264 623,4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39D3E" w14:textId="77777777" w:rsidR="0048375F" w:rsidRPr="00D83820" w:rsidRDefault="0048375F" w:rsidP="0048375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83820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61" w:type="dxa"/>
            <w:tcBorders>
              <w:left w:val="single" w:sz="4" w:space="0" w:color="000000"/>
            </w:tcBorders>
          </w:tcPr>
          <w:p w14:paraId="26843349" w14:textId="77777777" w:rsidR="0048375F" w:rsidRPr="00877432" w:rsidRDefault="0048375F" w:rsidP="0048375F">
            <w:pPr>
              <w:rPr>
                <w:sz w:val="2"/>
              </w:rPr>
            </w:pPr>
          </w:p>
        </w:tc>
        <w:tc>
          <w:tcPr>
            <w:tcW w:w="1187" w:type="dxa"/>
            <w:vAlign w:val="bottom"/>
          </w:tcPr>
          <w:p w14:paraId="38B0303E" w14:textId="77777777" w:rsidR="0048375F" w:rsidRPr="00EE3C91" w:rsidRDefault="0048375F" w:rsidP="0048375F">
            <w:pPr>
              <w:rPr>
                <w:sz w:val="18"/>
                <w:szCs w:val="18"/>
              </w:rPr>
            </w:pPr>
            <w:r w:rsidRPr="00EE3C91">
              <w:rPr>
                <w:sz w:val="20"/>
                <w:szCs w:val="20"/>
              </w:rPr>
              <w:t>».</w:t>
            </w:r>
          </w:p>
        </w:tc>
      </w:tr>
    </w:tbl>
    <w:p w14:paraId="1E668670" w14:textId="77777777" w:rsidR="001529D9" w:rsidRPr="004B5E89" w:rsidRDefault="001529D9" w:rsidP="001529D9">
      <w:pPr>
        <w:spacing w:line="229" w:lineRule="auto"/>
        <w:jc w:val="center"/>
        <w:rPr>
          <w:b/>
          <w:color w:val="FF0000"/>
          <w:spacing w:val="-2"/>
        </w:rPr>
      </w:pPr>
    </w:p>
    <w:p w14:paraId="5E4038C6" w14:textId="64FED7B9" w:rsidR="00650229" w:rsidRPr="000E699C" w:rsidRDefault="00650229" w:rsidP="0065022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817">
        <w:rPr>
          <w:rFonts w:ascii="Times New Roman" w:hAnsi="Times New Roman" w:cs="Times New Roman"/>
          <w:sz w:val="24"/>
          <w:szCs w:val="24"/>
        </w:rPr>
        <w:t>1.</w:t>
      </w:r>
      <w:r w:rsidR="00E624A7">
        <w:rPr>
          <w:rFonts w:ascii="Times New Roman" w:hAnsi="Times New Roman" w:cs="Times New Roman"/>
          <w:sz w:val="24"/>
          <w:szCs w:val="24"/>
        </w:rPr>
        <w:t>9</w:t>
      </w:r>
      <w:r w:rsidRPr="000E6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F3DF7" w:rsidRPr="000E6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6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подразделе 11.1 </w:t>
      </w:r>
      <w:hyperlink r:id="rId20" w:history="1">
        <w:r w:rsidRPr="000E699C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раздела</w:t>
        </w:r>
      </w:hyperlink>
      <w:r w:rsidRPr="000E6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приложения к постановлению:</w:t>
      </w:r>
    </w:p>
    <w:p w14:paraId="60CEE5B6" w14:textId="0A8CEB6B" w:rsidR="00650229" w:rsidRPr="000E337A" w:rsidRDefault="00D65B80" w:rsidP="0065022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E699C">
        <w:rPr>
          <w:color w:val="000000" w:themeColor="text1"/>
        </w:rPr>
        <w:t>в</w:t>
      </w:r>
      <w:r w:rsidR="00650229" w:rsidRPr="000E699C">
        <w:rPr>
          <w:color w:val="000000" w:themeColor="text1"/>
        </w:rPr>
        <w:t xml:space="preserve"> абзаце первом графы 3 пункта 6 число «</w:t>
      </w:r>
      <w:r w:rsidR="000E699C" w:rsidRPr="000E699C">
        <w:rPr>
          <w:color w:val="000000" w:themeColor="text1"/>
        </w:rPr>
        <w:t>27 647 422,2</w:t>
      </w:r>
      <w:r w:rsidR="00650229" w:rsidRPr="000E337A">
        <w:rPr>
          <w:color w:val="000000" w:themeColor="text1"/>
        </w:rPr>
        <w:t>» заменить числом «</w:t>
      </w:r>
      <w:r w:rsidR="000E699C" w:rsidRPr="000E337A">
        <w:rPr>
          <w:color w:val="000000" w:themeColor="text1"/>
        </w:rPr>
        <w:t>26 638 245,6</w:t>
      </w:r>
      <w:r w:rsidR="00650229" w:rsidRPr="000E337A">
        <w:rPr>
          <w:color w:val="000000" w:themeColor="text1"/>
        </w:rPr>
        <w:t>»</w:t>
      </w:r>
      <w:r w:rsidR="00584A93" w:rsidRPr="000E337A">
        <w:rPr>
          <w:color w:val="000000" w:themeColor="text1"/>
        </w:rPr>
        <w:t>;</w:t>
      </w:r>
    </w:p>
    <w:p w14:paraId="7C4F5287" w14:textId="7ED0C784" w:rsidR="00650229" w:rsidRPr="00065F60" w:rsidRDefault="00D65B80" w:rsidP="0065022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E337A">
        <w:rPr>
          <w:color w:val="000000" w:themeColor="text1"/>
        </w:rPr>
        <w:t>в</w:t>
      </w:r>
      <w:r w:rsidR="00650229" w:rsidRPr="000E337A">
        <w:rPr>
          <w:color w:val="000000" w:themeColor="text1"/>
        </w:rPr>
        <w:t xml:space="preserve"> абзаце втором графы 3 пункта 6 число «</w:t>
      </w:r>
      <w:r w:rsidR="000E337A" w:rsidRPr="00065F60">
        <w:rPr>
          <w:color w:val="000000" w:themeColor="text1"/>
        </w:rPr>
        <w:t>6 215 687,9</w:t>
      </w:r>
      <w:r w:rsidR="00650229" w:rsidRPr="00065F60">
        <w:rPr>
          <w:color w:val="000000" w:themeColor="text1"/>
        </w:rPr>
        <w:t>» заменить числом «</w:t>
      </w:r>
      <w:r w:rsidR="000E337A" w:rsidRPr="00065F60">
        <w:rPr>
          <w:color w:val="000000" w:themeColor="text1"/>
        </w:rPr>
        <w:t>5 772 122,4</w:t>
      </w:r>
      <w:r w:rsidR="00584A93" w:rsidRPr="00065F60">
        <w:rPr>
          <w:color w:val="000000" w:themeColor="text1"/>
        </w:rPr>
        <w:t>»;</w:t>
      </w:r>
    </w:p>
    <w:p w14:paraId="0A1DF5F7" w14:textId="7352CF21" w:rsidR="00650229" w:rsidRPr="00065F60" w:rsidRDefault="00D65B80" w:rsidP="0065022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65F60">
        <w:rPr>
          <w:color w:val="000000" w:themeColor="text1"/>
        </w:rPr>
        <w:t>в</w:t>
      </w:r>
      <w:r w:rsidR="00650229" w:rsidRPr="00065F60">
        <w:rPr>
          <w:color w:val="000000" w:themeColor="text1"/>
        </w:rPr>
        <w:t xml:space="preserve"> абзаце третьем графы 3 пункта 6 число «</w:t>
      </w:r>
      <w:r w:rsidR="000E337A" w:rsidRPr="00065F60">
        <w:rPr>
          <w:color w:val="000000" w:themeColor="text1"/>
        </w:rPr>
        <w:t>4 449 050,3</w:t>
      </w:r>
      <w:r w:rsidR="00650229" w:rsidRPr="00065F60">
        <w:rPr>
          <w:color w:val="000000" w:themeColor="text1"/>
        </w:rPr>
        <w:t>» заменить числом «</w:t>
      </w:r>
      <w:r w:rsidR="000E337A" w:rsidRPr="00065F60">
        <w:rPr>
          <w:color w:val="000000" w:themeColor="text1"/>
        </w:rPr>
        <w:t>3 883 439,2</w:t>
      </w:r>
      <w:r w:rsidR="00584A93" w:rsidRPr="00065F60">
        <w:rPr>
          <w:color w:val="000000" w:themeColor="text1"/>
        </w:rPr>
        <w:t>»;</w:t>
      </w:r>
    </w:p>
    <w:p w14:paraId="362DAC84" w14:textId="2FC0CD19" w:rsidR="009427F9" w:rsidRPr="00065F60" w:rsidRDefault="009427F9" w:rsidP="009427F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65F60">
        <w:rPr>
          <w:color w:val="000000" w:themeColor="text1"/>
        </w:rPr>
        <w:t>в абзаце восьмом графы 3 пункта 6 число «</w:t>
      </w:r>
      <w:r w:rsidR="000E337A" w:rsidRPr="00065F60">
        <w:rPr>
          <w:color w:val="000000" w:themeColor="text1"/>
        </w:rPr>
        <w:t>7 107 832,2</w:t>
      </w:r>
      <w:r w:rsidRPr="00065F60">
        <w:rPr>
          <w:color w:val="000000" w:themeColor="text1"/>
        </w:rPr>
        <w:t>» заменить числом «</w:t>
      </w:r>
      <w:r w:rsidR="000E337A" w:rsidRPr="00065F60">
        <w:rPr>
          <w:color w:val="000000" w:themeColor="text1"/>
        </w:rPr>
        <w:t>6 098 655,6</w:t>
      </w:r>
      <w:r w:rsidRPr="00065F60">
        <w:rPr>
          <w:color w:val="000000" w:themeColor="text1"/>
        </w:rPr>
        <w:t>»;</w:t>
      </w:r>
    </w:p>
    <w:p w14:paraId="11400E5C" w14:textId="7BD42ED3" w:rsidR="009427F9" w:rsidRPr="00065F60" w:rsidRDefault="009427F9" w:rsidP="009427F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65F60">
        <w:rPr>
          <w:color w:val="000000" w:themeColor="text1"/>
        </w:rPr>
        <w:t>в абзаце девятом графы 3 пункта 6 число «</w:t>
      </w:r>
      <w:r w:rsidR="000E337A" w:rsidRPr="00065F60">
        <w:rPr>
          <w:color w:val="000000" w:themeColor="text1"/>
        </w:rPr>
        <w:t>2 194 907,9</w:t>
      </w:r>
      <w:r w:rsidRPr="00065F60">
        <w:rPr>
          <w:color w:val="000000" w:themeColor="text1"/>
        </w:rPr>
        <w:t>» заменить числом «</w:t>
      </w:r>
      <w:r w:rsidR="000E337A" w:rsidRPr="00065F60">
        <w:rPr>
          <w:color w:val="000000" w:themeColor="text1"/>
        </w:rPr>
        <w:t>1 751 342,4</w:t>
      </w:r>
      <w:r w:rsidRPr="00065F60">
        <w:rPr>
          <w:color w:val="000000" w:themeColor="text1"/>
        </w:rPr>
        <w:t>»;</w:t>
      </w:r>
    </w:p>
    <w:p w14:paraId="6173A10F" w14:textId="6024951E" w:rsidR="009427F9" w:rsidRPr="00065F60" w:rsidRDefault="009427F9" w:rsidP="009427F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65F60">
        <w:rPr>
          <w:color w:val="000000" w:themeColor="text1"/>
        </w:rPr>
        <w:lastRenderedPageBreak/>
        <w:t>в абзаце десятом графы 3 пункта 6 число «</w:t>
      </w:r>
      <w:r w:rsidR="000E337A" w:rsidRPr="00065F60">
        <w:rPr>
          <w:color w:val="000000" w:themeColor="text1"/>
        </w:rPr>
        <w:t>2 184 240,3</w:t>
      </w:r>
      <w:r w:rsidRPr="00065F60">
        <w:rPr>
          <w:color w:val="000000" w:themeColor="text1"/>
        </w:rPr>
        <w:t>» заменить числом «</w:t>
      </w:r>
      <w:r w:rsidR="000E337A" w:rsidRPr="00065F60">
        <w:rPr>
          <w:color w:val="000000" w:themeColor="text1"/>
        </w:rPr>
        <w:t>1 618 629,2</w:t>
      </w:r>
      <w:r w:rsidRPr="00065F60">
        <w:rPr>
          <w:color w:val="000000" w:themeColor="text1"/>
        </w:rPr>
        <w:t>»</w:t>
      </w:r>
      <w:r w:rsidR="000E337A" w:rsidRPr="00065F60">
        <w:rPr>
          <w:color w:val="000000" w:themeColor="text1"/>
        </w:rPr>
        <w:t>.</w:t>
      </w:r>
    </w:p>
    <w:p w14:paraId="2E9CDECC" w14:textId="600AD393" w:rsidR="0045231F" w:rsidRDefault="00650229" w:rsidP="0065022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065F60">
        <w:rPr>
          <w:color w:val="000000" w:themeColor="text1"/>
        </w:rPr>
        <w:t>1.1</w:t>
      </w:r>
      <w:r w:rsidR="00E624A7">
        <w:rPr>
          <w:color w:val="000000" w:themeColor="text1"/>
        </w:rPr>
        <w:t>0</w:t>
      </w:r>
      <w:r w:rsidRPr="00065F60">
        <w:rPr>
          <w:color w:val="000000" w:themeColor="text1"/>
        </w:rPr>
        <w:t xml:space="preserve">. </w:t>
      </w:r>
      <w:r w:rsidR="006845A2" w:rsidRPr="00065F60">
        <w:rPr>
          <w:color w:val="000000" w:themeColor="text1"/>
        </w:rPr>
        <w:t>Таблицу п</w:t>
      </w:r>
      <w:r w:rsidR="00276F16" w:rsidRPr="00065F60">
        <w:rPr>
          <w:color w:val="000000" w:themeColor="text1"/>
        </w:rPr>
        <w:t>роектн</w:t>
      </w:r>
      <w:r w:rsidR="006845A2" w:rsidRPr="00065F60">
        <w:rPr>
          <w:color w:val="000000" w:themeColor="text1"/>
        </w:rPr>
        <w:t>ой</w:t>
      </w:r>
      <w:r w:rsidR="00276F16" w:rsidRPr="00065F60">
        <w:rPr>
          <w:color w:val="000000" w:themeColor="text1"/>
        </w:rPr>
        <w:t xml:space="preserve"> част</w:t>
      </w:r>
      <w:r w:rsidR="006845A2" w:rsidRPr="00065F60">
        <w:rPr>
          <w:color w:val="000000" w:themeColor="text1"/>
        </w:rPr>
        <w:t>и</w:t>
      </w:r>
      <w:r w:rsidRPr="00065F60">
        <w:rPr>
          <w:rFonts w:eastAsia="Calibri"/>
          <w:color w:val="000000" w:themeColor="text1"/>
          <w:lang w:eastAsia="en-US"/>
        </w:rPr>
        <w:t xml:space="preserve"> подраздела 11.3 </w:t>
      </w:r>
      <w:hyperlink r:id="rId21" w:history="1">
        <w:r w:rsidRPr="00065F60">
          <w:rPr>
            <w:rFonts w:eastAsia="Calibri"/>
            <w:color w:val="000000" w:themeColor="text1"/>
            <w:lang w:eastAsia="en-US"/>
          </w:rPr>
          <w:t>раздела</w:t>
        </w:r>
      </w:hyperlink>
      <w:r w:rsidRPr="00065F60">
        <w:rPr>
          <w:rFonts w:eastAsia="Calibri"/>
          <w:color w:val="000000" w:themeColor="text1"/>
          <w:lang w:eastAsia="en-US"/>
        </w:rPr>
        <w:t xml:space="preserve"> 11</w:t>
      </w:r>
      <w:r w:rsidRPr="00065F60">
        <w:rPr>
          <w:color w:val="000000" w:themeColor="text1"/>
        </w:rPr>
        <w:t xml:space="preserve"> приложения к постановлению изложить в следующей редакции:</w:t>
      </w:r>
    </w:p>
    <w:p w14:paraId="1A63A4CB" w14:textId="77777777" w:rsidR="00E624A7" w:rsidRDefault="00E624A7" w:rsidP="0065022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bookmarkStart w:id="0" w:name="_GoBack"/>
      <w:bookmarkEnd w:id="0"/>
    </w:p>
    <w:p w14:paraId="531C006A" w14:textId="2E5FAA5D" w:rsidR="00276F16" w:rsidRPr="004B5E89" w:rsidRDefault="00276F16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W w:w="15596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1218"/>
        <w:gridCol w:w="852"/>
        <w:gridCol w:w="993"/>
        <w:gridCol w:w="794"/>
        <w:gridCol w:w="694"/>
        <w:gridCol w:w="910"/>
        <w:gridCol w:w="1023"/>
        <w:gridCol w:w="1021"/>
        <w:gridCol w:w="810"/>
        <w:gridCol w:w="794"/>
        <w:gridCol w:w="794"/>
        <w:gridCol w:w="794"/>
        <w:gridCol w:w="794"/>
        <w:gridCol w:w="794"/>
        <w:gridCol w:w="910"/>
        <w:gridCol w:w="1219"/>
        <w:gridCol w:w="417"/>
        <w:gridCol w:w="424"/>
      </w:tblGrid>
      <w:tr w:rsidR="00065F60" w:rsidRPr="00065F60" w14:paraId="136E386F" w14:textId="77777777" w:rsidTr="00065F60">
        <w:trPr>
          <w:gridAfter w:val="2"/>
          <w:wAfter w:w="841" w:type="dxa"/>
          <w:trHeight w:val="673"/>
        </w:trPr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8C735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 xml:space="preserve">№ </w:t>
            </w:r>
          </w:p>
          <w:p w14:paraId="270F4141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1DFA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Наименование</w:t>
            </w:r>
          </w:p>
          <w:p w14:paraId="3655BE9C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E48C2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065F60">
              <w:rPr>
                <w:rFonts w:ascii="Times New Roman Полужирный" w:hAnsi="Times New Roman Полужирный"/>
                <w:b/>
                <w:color w:val="000000" w:themeColor="text1"/>
                <w:spacing w:val="-10"/>
                <w:sz w:val="18"/>
                <w:szCs w:val="18"/>
              </w:rPr>
              <w:t>Исполни</w:t>
            </w:r>
            <w:r w:rsidR="006845A2" w:rsidRPr="00065F60">
              <w:rPr>
                <w:rFonts w:asciiTheme="minorHAnsi" w:hAnsiTheme="minorHAnsi"/>
                <w:b/>
                <w:color w:val="000000" w:themeColor="text1"/>
                <w:spacing w:val="-10"/>
                <w:sz w:val="18"/>
                <w:szCs w:val="18"/>
              </w:rPr>
              <w:t>-</w:t>
            </w:r>
            <w:proofErr w:type="spellStart"/>
            <w:r w:rsidRPr="00065F60">
              <w:rPr>
                <w:rFonts w:ascii="Times New Roman Полужирный" w:hAnsi="Times New Roman Полужирный"/>
                <w:b/>
                <w:color w:val="000000" w:themeColor="text1"/>
                <w:spacing w:val="-10"/>
                <w:sz w:val="18"/>
                <w:szCs w:val="18"/>
              </w:rPr>
              <w:t>тель</w:t>
            </w:r>
            <w:proofErr w:type="spellEnd"/>
            <w:proofErr w:type="gramEnd"/>
            <w:r w:rsidRPr="00065F60">
              <w:rPr>
                <w:b/>
                <w:color w:val="000000" w:themeColor="text1"/>
                <w:sz w:val="18"/>
                <w:szCs w:val="18"/>
              </w:rPr>
              <w:t>,</w:t>
            </w:r>
          </w:p>
          <w:p w14:paraId="11B9E50A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участник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46AB4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Район</w:t>
            </w:r>
          </w:p>
          <w:p w14:paraId="0FCE4C77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Санкт-</w:t>
            </w:r>
          </w:p>
          <w:p w14:paraId="7858393C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Петербурга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8A1FD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065F60">
              <w:rPr>
                <w:b/>
                <w:color w:val="000000" w:themeColor="text1"/>
                <w:sz w:val="18"/>
                <w:szCs w:val="18"/>
              </w:rPr>
              <w:t>Мощ</w:t>
            </w:r>
            <w:r w:rsidR="006845A2" w:rsidRPr="00065F60">
              <w:rPr>
                <w:b/>
                <w:color w:val="000000" w:themeColor="text1"/>
                <w:sz w:val="18"/>
                <w:szCs w:val="18"/>
              </w:rPr>
              <w:t>-</w:t>
            </w:r>
            <w:r w:rsidRPr="00065F60">
              <w:rPr>
                <w:b/>
                <w:color w:val="000000" w:themeColor="text1"/>
                <w:sz w:val="18"/>
                <w:szCs w:val="18"/>
              </w:rPr>
              <w:t>ность</w:t>
            </w:r>
            <w:proofErr w:type="spellEnd"/>
            <w:proofErr w:type="gramEnd"/>
          </w:p>
          <w:p w14:paraId="598B5607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объекта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032C4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Вид работ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87C71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 xml:space="preserve">Срок </w:t>
            </w:r>
          </w:p>
          <w:p w14:paraId="55AAE2D3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65F60">
              <w:rPr>
                <w:b/>
                <w:color w:val="000000" w:themeColor="text1"/>
                <w:sz w:val="18"/>
                <w:szCs w:val="18"/>
              </w:rPr>
              <w:t>выполне</w:t>
            </w:r>
            <w:proofErr w:type="spellEnd"/>
            <w:r w:rsidRPr="00065F60">
              <w:rPr>
                <w:b/>
                <w:color w:val="000000" w:themeColor="text1"/>
                <w:sz w:val="18"/>
                <w:szCs w:val="18"/>
              </w:rPr>
              <w:t>-</w:t>
            </w:r>
          </w:p>
          <w:p w14:paraId="17CCA873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65F60">
              <w:rPr>
                <w:b/>
                <w:color w:val="000000" w:themeColor="text1"/>
                <w:sz w:val="18"/>
                <w:szCs w:val="18"/>
              </w:rPr>
              <w:t>ния</w:t>
            </w:r>
            <w:proofErr w:type="spellEnd"/>
            <w:r w:rsidRPr="00065F60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2166F78E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работ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3C9C6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Общий объем расходов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0537A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 xml:space="preserve">Источник </w:t>
            </w:r>
            <w:proofErr w:type="spellStart"/>
            <w:r w:rsidRPr="00065F60">
              <w:rPr>
                <w:b/>
                <w:color w:val="000000" w:themeColor="text1"/>
                <w:sz w:val="18"/>
                <w:szCs w:val="18"/>
              </w:rPr>
              <w:t>финанси</w:t>
            </w:r>
            <w:proofErr w:type="spellEnd"/>
            <w:r w:rsidRPr="00065F60">
              <w:rPr>
                <w:b/>
                <w:color w:val="000000" w:themeColor="text1"/>
                <w:sz w:val="18"/>
                <w:szCs w:val="18"/>
              </w:rPr>
              <w:t>-</w:t>
            </w:r>
          </w:p>
          <w:p w14:paraId="521F18AE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065F60">
              <w:rPr>
                <w:b/>
                <w:color w:val="000000" w:themeColor="text1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4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AF3E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Срок реализации и объем финансирования по годам, тыс.руб.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9A3CF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DFE36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065F60">
              <w:rPr>
                <w:b/>
                <w:color w:val="000000" w:themeColor="text1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065F60" w:rsidRPr="00065F60" w14:paraId="24A25B1C" w14:textId="77777777" w:rsidTr="00065F60">
        <w:trPr>
          <w:gridAfter w:val="2"/>
          <w:wAfter w:w="841" w:type="dxa"/>
          <w:trHeight w:val="1362"/>
        </w:trPr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B380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DD951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6CB86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9804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69E1A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4AD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39D01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B0861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D42FB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F9DE9" w14:textId="7DEF8DC9" w:rsidR="00065F60" w:rsidRPr="00065F60" w:rsidRDefault="00065F60" w:rsidP="00065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pacing w:val="-2"/>
                <w:sz w:val="18"/>
              </w:rPr>
              <w:t>2026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99788" w14:textId="4CA87590" w:rsidR="00065F60" w:rsidRPr="00065F60" w:rsidRDefault="00065F60" w:rsidP="00065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pacing w:val="-2"/>
                <w:sz w:val="18"/>
              </w:rPr>
              <w:t>2027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73CD5" w14:textId="6AA7B2B2" w:rsidR="00065F60" w:rsidRPr="00065F60" w:rsidRDefault="00065F60" w:rsidP="00065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pacing w:val="-2"/>
                <w:sz w:val="18"/>
              </w:rPr>
              <w:t>2028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A97E" w14:textId="31494CF7" w:rsidR="00065F60" w:rsidRPr="00065F60" w:rsidRDefault="00065F60" w:rsidP="00065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pacing w:val="-2"/>
                <w:sz w:val="18"/>
              </w:rPr>
              <w:t>2029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43930" w14:textId="66F0251F" w:rsidR="00065F60" w:rsidRPr="00065F60" w:rsidRDefault="00065F60" w:rsidP="00065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pacing w:val="-2"/>
                <w:sz w:val="18"/>
              </w:rPr>
              <w:t>2030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2CE5D" w14:textId="46F7EF82" w:rsidR="00065F60" w:rsidRPr="00065F60" w:rsidRDefault="00065F60" w:rsidP="00065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pacing w:val="-2"/>
                <w:sz w:val="18"/>
              </w:rPr>
              <w:t>2031 г.</w:t>
            </w: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39D27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0B311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065F60" w:rsidRPr="00065F60" w14:paraId="402122D0" w14:textId="77777777" w:rsidTr="00065F60">
        <w:trPr>
          <w:gridAfter w:val="2"/>
          <w:wAfter w:w="841" w:type="dxa"/>
          <w:trHeight w:val="229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E030A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73D25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19C37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2D9D9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3AF1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F29D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13A51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701A1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64CEA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1752B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A307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040F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F75FB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E29C7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7A0F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83EDB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0343F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17</w:t>
            </w:r>
          </w:p>
        </w:tc>
      </w:tr>
      <w:tr w:rsidR="00065F60" w:rsidRPr="00065F60" w14:paraId="306BCA4C" w14:textId="77777777" w:rsidTr="00065F60">
        <w:trPr>
          <w:gridAfter w:val="2"/>
          <w:wAfter w:w="841" w:type="dxa"/>
          <w:trHeight w:val="219"/>
        </w:trPr>
        <w:tc>
          <w:tcPr>
            <w:tcW w:w="14755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15BCE" w14:textId="77777777" w:rsidR="00276F16" w:rsidRPr="00065F60" w:rsidRDefault="00276F16" w:rsidP="008007B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65F60">
              <w:rPr>
                <w:b/>
                <w:color w:val="000000" w:themeColor="text1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065F60" w:rsidRPr="00065F60" w14:paraId="5B9286E1" w14:textId="77777777" w:rsidTr="00065F60">
        <w:trPr>
          <w:gridAfter w:val="2"/>
          <w:wAfter w:w="841" w:type="dxa"/>
          <w:trHeight w:val="207"/>
        </w:trPr>
        <w:tc>
          <w:tcPr>
            <w:tcW w:w="14755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CA4FF" w14:textId="77777777" w:rsidR="00276F16" w:rsidRPr="00065F60" w:rsidRDefault="00276F16" w:rsidP="008007BF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065F60" w:rsidRPr="00065F60" w14:paraId="733E8535" w14:textId="77777777" w:rsidTr="00065F60">
        <w:trPr>
          <w:gridAfter w:val="2"/>
          <w:wAfter w:w="841" w:type="dxa"/>
          <w:trHeight w:val="459"/>
        </w:trPr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4114" w14:textId="77777777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  <w:szCs w:val="22"/>
              </w:rPr>
              <w:t>1.1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C65FD9" w14:textId="0BAC1EA0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Строительство и (или) реконструкция объектов газоснабжения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01E3" w14:textId="068E16B5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D5D9E" w14:textId="1409DF52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75C6" w14:textId="0EBD26A5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C2509" w14:textId="1A85063D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5D0FE" w14:textId="35AC840C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2019 - 2031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6A88" w14:textId="177FC465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6971C" w14:textId="1B4ECA65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FCD62" w14:textId="6BA7309D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30 509,9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1BFD" w14:textId="25734F6E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68 068,3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9BA17" w14:textId="468D31D4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64 433,6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4BD87" w14:textId="4CA2CDED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66 907,9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AE39" w14:textId="7A719EB5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69 450,3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39F4F" w14:textId="557EAB10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72 068,6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34652" w14:textId="6BE2882B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371 438,6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D84DA" w14:textId="51947B48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 xml:space="preserve">ЦП 1, И 4.1 </w:t>
            </w:r>
          </w:p>
        </w:tc>
      </w:tr>
      <w:tr w:rsidR="00065F60" w:rsidRPr="00065F60" w14:paraId="1B3BB39B" w14:textId="77777777" w:rsidTr="00065F60">
        <w:trPr>
          <w:gridAfter w:val="2"/>
          <w:wAfter w:w="841" w:type="dxa"/>
          <w:trHeight w:val="444"/>
        </w:trPr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93AE4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50163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31486" w14:textId="77777777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71F57" w14:textId="77777777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A0B18" w14:textId="77777777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8844B" w14:textId="3A6D7D45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EC5D" w14:textId="598F46E3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2020 - 2031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391B0" w14:textId="4358D155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8E7FA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82FE5" w14:textId="24675CFF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1 650 993,0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2485F" w14:textId="17087E0D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1 504 451,6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F38CE" w14:textId="788DB444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988 809,4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31DF1" w14:textId="73332D6D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213 493,2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57A2" w14:textId="19BCAF8E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515 430,5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E945A" w14:textId="17CD8D49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534 862,2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2ADE" w14:textId="1ADC6446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5 408 039,9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6F3F" w14:textId="77777777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65F60" w:rsidRPr="00065F60" w14:paraId="759F42A9" w14:textId="77777777" w:rsidTr="00065F60">
        <w:trPr>
          <w:gridAfter w:val="2"/>
          <w:wAfter w:w="841" w:type="dxa"/>
          <w:trHeight w:val="459"/>
        </w:trPr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147A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C7DFC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1B70" w14:textId="77777777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B914B" w14:textId="77777777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1E2F4" w14:textId="77777777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14:paraId="521C9C75" w14:textId="50719DB9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B0AF9" w14:textId="2D2B397B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2019 - 2031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0BD75" w14:textId="7CD1C1C9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2AE3" w14:textId="77777777" w:rsidR="00065F60" w:rsidRPr="00065F60" w:rsidRDefault="00065F60" w:rsidP="00065F6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72A32" w14:textId="3ADAB037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1 681 502,9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A90F0" w14:textId="0AAD8E71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1 572 519,9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719B0" w14:textId="51EB9AA0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1 053 243,0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27E4" w14:textId="1B133E0E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280 401,1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41D17" w14:textId="5D63D0B0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584 880,8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CA4DD" w14:textId="7EC3297B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606 930,8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DA441" w14:textId="501563C0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5 779 478,5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30FBA" w14:textId="77777777" w:rsidR="00065F60" w:rsidRPr="00065F60" w:rsidRDefault="00065F60" w:rsidP="00065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65F60" w:rsidRPr="00065F60" w14:paraId="7D6B0272" w14:textId="77777777" w:rsidTr="00065F60">
        <w:trPr>
          <w:gridAfter w:val="2"/>
          <w:wAfter w:w="841" w:type="dxa"/>
          <w:trHeight w:val="444"/>
        </w:trPr>
        <w:tc>
          <w:tcPr>
            <w:tcW w:w="78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D4367" w14:textId="5791C7C4" w:rsidR="00065F60" w:rsidRPr="00065F60" w:rsidRDefault="00065F60" w:rsidP="00065F60">
            <w:pPr>
              <w:spacing w:line="229" w:lineRule="auto"/>
              <w:rPr>
                <w:b/>
                <w:color w:val="000000" w:themeColor="text1"/>
                <w:spacing w:val="-2"/>
                <w:sz w:val="16"/>
              </w:rPr>
            </w:pPr>
            <w:r w:rsidRPr="00065F60">
              <w:rPr>
                <w:b/>
                <w:color w:val="000000" w:themeColor="text1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FC9EB" w14:textId="1C743B0B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1 681 502,9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20DD1" w14:textId="3FCC340E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1 572 519,9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F5C5" w14:textId="4DEF8C02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1 053 243,0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98784" w14:textId="651D6265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280 401,1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C3F3" w14:textId="4FD7A8CD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584 880,8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9F176" w14:textId="319A793C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606 930,8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0E779" w14:textId="7337EAEC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5 779 478,5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D0239" w14:textId="7A3FB9B6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X</w:t>
            </w:r>
          </w:p>
        </w:tc>
      </w:tr>
      <w:tr w:rsidR="00065F60" w:rsidRPr="00065F60" w14:paraId="4E3CAAE4" w14:textId="77777777" w:rsidTr="00065F60">
        <w:trPr>
          <w:trHeight w:val="308"/>
        </w:trPr>
        <w:tc>
          <w:tcPr>
            <w:tcW w:w="78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9C308" w14:textId="02DE1D67" w:rsidR="00065F60" w:rsidRPr="00065F60" w:rsidRDefault="00065F60" w:rsidP="00065F60">
            <w:pPr>
              <w:spacing w:line="229" w:lineRule="auto"/>
              <w:rPr>
                <w:b/>
                <w:color w:val="000000" w:themeColor="text1"/>
                <w:spacing w:val="-2"/>
                <w:sz w:val="16"/>
              </w:rPr>
            </w:pPr>
            <w:r w:rsidRPr="00065F60">
              <w:rPr>
                <w:b/>
                <w:color w:val="000000" w:themeColor="text1"/>
                <w:spacing w:val="-2"/>
                <w:sz w:val="16"/>
              </w:rPr>
              <w:t>ВСЕГО проектная часть подпрограммы 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BC7DF" w14:textId="0110388F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1 681 502,9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F982B" w14:textId="1DA585F9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1 572 519,9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D8184" w14:textId="1FEE0FBD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1 053 243,0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E5AE6" w14:textId="14587FB3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280 401,1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215E" w14:textId="681FBA34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584 880,8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6D7A2" w14:textId="78A54E4A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606 930,8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B3C71" w14:textId="78C3A2F7" w:rsidR="00065F60" w:rsidRPr="00065F60" w:rsidRDefault="00065F60" w:rsidP="00065F60">
            <w:pPr>
              <w:jc w:val="center"/>
              <w:rPr>
                <w:color w:val="000000" w:themeColor="text1"/>
                <w:spacing w:val="-20"/>
                <w:sz w:val="18"/>
                <w:szCs w:val="18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5 779 478,5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A85AE" w14:textId="067DB186" w:rsidR="00065F60" w:rsidRPr="00065F60" w:rsidRDefault="00065F60" w:rsidP="00065F6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065F60">
              <w:rPr>
                <w:color w:val="000000" w:themeColor="text1"/>
                <w:spacing w:val="-2"/>
                <w:sz w:val="16"/>
              </w:rPr>
              <w:t>X</w:t>
            </w:r>
          </w:p>
        </w:tc>
        <w:tc>
          <w:tcPr>
            <w:tcW w:w="417" w:type="dxa"/>
          </w:tcPr>
          <w:p w14:paraId="5ED73AC0" w14:textId="4A466DF9" w:rsidR="00065F60" w:rsidRPr="00065F60" w:rsidRDefault="00065F60" w:rsidP="00065F6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65F60">
              <w:rPr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424" w:type="dxa"/>
          </w:tcPr>
          <w:p w14:paraId="01F5D017" w14:textId="77777777" w:rsidR="00065F60" w:rsidRPr="00065F60" w:rsidRDefault="00065F60" w:rsidP="00065F60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874D0F0" w14:textId="2717773F" w:rsidR="00276F16" w:rsidRPr="0092172E" w:rsidRDefault="00065F60" w:rsidP="0065022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65AF2657" wp14:editId="226DE594">
                <wp:simplePos x="0" y="0"/>
                <wp:positionH relativeFrom="leftMargin">
                  <wp:posOffset>680030</wp:posOffset>
                </wp:positionH>
                <wp:positionV relativeFrom="paragraph">
                  <wp:posOffset>-3177899</wp:posOffset>
                </wp:positionV>
                <wp:extent cx="228600" cy="32385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67B4D" w14:textId="77777777" w:rsidR="004A28C9" w:rsidRDefault="004A28C9" w:rsidP="00D25A9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AF2657" id="Надпись 17" o:spid="_x0000_s1034" type="#_x0000_t202" style="position:absolute;left:0;text-align:left;margin-left:53.55pt;margin-top:-250.25pt;width:18pt;height:25.5pt;flip:x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" stroked="f">
                <v:textbox>
                  <w:txbxContent>
                    <w:p w14:paraId="48F67B4D" w14:textId="77777777" w:rsidR="004A28C9" w:rsidRDefault="004A28C9" w:rsidP="00D25A9A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804515" w14:textId="20B7FC51" w:rsidR="00562E55" w:rsidRPr="0092172E" w:rsidRDefault="00562E55" w:rsidP="00562E5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172E"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  <w:r w:rsidR="00E624A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2172E">
        <w:rPr>
          <w:rFonts w:ascii="Times New Roman" w:hAnsi="Times New Roman" w:cs="Times New Roman"/>
          <w:color w:val="000000" w:themeColor="text1"/>
          <w:sz w:val="24"/>
          <w:szCs w:val="24"/>
        </w:rPr>
        <w:t>. В подразделе 1</w:t>
      </w:r>
      <w:r w:rsidR="000348A9" w:rsidRPr="0092172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21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 </w:t>
      </w:r>
      <w:hyperlink r:id="rId22" w:history="1">
        <w:r w:rsidRPr="0092172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раздела</w:t>
        </w:r>
      </w:hyperlink>
      <w:r w:rsidRPr="00921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0348A9" w:rsidRPr="0092172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21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постановлению:</w:t>
      </w:r>
    </w:p>
    <w:p w14:paraId="47E6EB74" w14:textId="5428E1D1" w:rsidR="00562E55" w:rsidRPr="009A456F" w:rsidRDefault="000348A9" w:rsidP="00562E55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2172E">
        <w:rPr>
          <w:color w:val="000000" w:themeColor="text1"/>
        </w:rPr>
        <w:t>в</w:t>
      </w:r>
      <w:r w:rsidR="00562E55" w:rsidRPr="0092172E">
        <w:rPr>
          <w:color w:val="000000" w:themeColor="text1"/>
        </w:rPr>
        <w:t xml:space="preserve"> абзаце первом</w:t>
      </w:r>
      <w:r w:rsidRPr="0092172E">
        <w:rPr>
          <w:color w:val="000000" w:themeColor="text1"/>
        </w:rPr>
        <w:t xml:space="preserve"> и </w:t>
      </w:r>
      <w:r w:rsidR="002B1B76" w:rsidRPr="0092172E">
        <w:rPr>
          <w:color w:val="000000" w:themeColor="text1"/>
        </w:rPr>
        <w:t>восьмом</w:t>
      </w:r>
      <w:r w:rsidR="00562E55" w:rsidRPr="0092172E">
        <w:rPr>
          <w:color w:val="000000" w:themeColor="text1"/>
        </w:rPr>
        <w:t xml:space="preserve"> </w:t>
      </w:r>
      <w:r w:rsidR="00562E55" w:rsidRPr="009A456F">
        <w:rPr>
          <w:color w:val="000000" w:themeColor="text1"/>
        </w:rPr>
        <w:t>графы 3 пункта 6 число «</w:t>
      </w:r>
      <w:r w:rsidR="0092172E" w:rsidRPr="009A456F">
        <w:rPr>
          <w:color w:val="000000" w:themeColor="text1"/>
        </w:rPr>
        <w:t>63 085 794,6</w:t>
      </w:r>
      <w:r w:rsidR="00562E55" w:rsidRPr="009A456F">
        <w:rPr>
          <w:color w:val="000000" w:themeColor="text1"/>
        </w:rPr>
        <w:t>» заменить числом «</w:t>
      </w:r>
      <w:r w:rsidR="0092172E" w:rsidRPr="009A456F">
        <w:rPr>
          <w:color w:val="000000" w:themeColor="text1"/>
        </w:rPr>
        <w:t>64 285 567,4</w:t>
      </w:r>
      <w:r w:rsidR="002B1B76" w:rsidRPr="009A456F">
        <w:rPr>
          <w:color w:val="000000" w:themeColor="text1"/>
        </w:rPr>
        <w:t>»;</w:t>
      </w:r>
    </w:p>
    <w:p w14:paraId="00E39D28" w14:textId="09F6CCAD" w:rsidR="00562E55" w:rsidRPr="009A456F" w:rsidRDefault="000348A9" w:rsidP="00562E55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A456F">
        <w:rPr>
          <w:color w:val="000000" w:themeColor="text1"/>
        </w:rPr>
        <w:t>в</w:t>
      </w:r>
      <w:r w:rsidR="00562E55" w:rsidRPr="009A456F">
        <w:rPr>
          <w:color w:val="000000" w:themeColor="text1"/>
        </w:rPr>
        <w:t xml:space="preserve"> абзаце </w:t>
      </w:r>
      <w:r w:rsidR="002B1B76" w:rsidRPr="009A456F">
        <w:rPr>
          <w:color w:val="000000" w:themeColor="text1"/>
        </w:rPr>
        <w:t>втором и девятом</w:t>
      </w:r>
      <w:r w:rsidR="00562E55" w:rsidRPr="009A456F">
        <w:rPr>
          <w:color w:val="000000" w:themeColor="text1"/>
        </w:rPr>
        <w:t xml:space="preserve"> графы 3 пункта 6 число «</w:t>
      </w:r>
      <w:r w:rsidR="009A456F" w:rsidRPr="009A456F">
        <w:rPr>
          <w:color w:val="000000" w:themeColor="text1"/>
          <w:szCs w:val="22"/>
        </w:rPr>
        <w:t>9 891 469,2</w:t>
      </w:r>
      <w:r w:rsidR="00562E55" w:rsidRPr="009A456F">
        <w:rPr>
          <w:color w:val="000000" w:themeColor="text1"/>
        </w:rPr>
        <w:t>» заменить числом «</w:t>
      </w:r>
      <w:r w:rsidR="009A456F" w:rsidRPr="009A456F">
        <w:rPr>
          <w:color w:val="000000" w:themeColor="text1"/>
        </w:rPr>
        <w:t>9 833 685,5</w:t>
      </w:r>
      <w:r w:rsidR="002B1B76" w:rsidRPr="009A456F">
        <w:rPr>
          <w:color w:val="000000" w:themeColor="text1"/>
        </w:rPr>
        <w:t>»;</w:t>
      </w:r>
    </w:p>
    <w:p w14:paraId="7E4379E3" w14:textId="77777777" w:rsidR="009A456F" w:rsidRPr="009A456F" w:rsidRDefault="000348A9" w:rsidP="00562E55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A456F">
        <w:rPr>
          <w:color w:val="000000" w:themeColor="text1"/>
        </w:rPr>
        <w:t>в</w:t>
      </w:r>
      <w:r w:rsidR="00562E55" w:rsidRPr="009A456F">
        <w:rPr>
          <w:color w:val="000000" w:themeColor="text1"/>
        </w:rPr>
        <w:t xml:space="preserve"> абзаце </w:t>
      </w:r>
      <w:r w:rsidR="002B1B76" w:rsidRPr="009A456F">
        <w:rPr>
          <w:color w:val="000000" w:themeColor="text1"/>
        </w:rPr>
        <w:t>третьем и десятом</w:t>
      </w:r>
      <w:r w:rsidR="00562E55" w:rsidRPr="009A456F">
        <w:rPr>
          <w:color w:val="000000" w:themeColor="text1"/>
        </w:rPr>
        <w:t xml:space="preserve"> графы 3 пункта 6 число «</w:t>
      </w:r>
      <w:r w:rsidR="009A456F" w:rsidRPr="009A456F">
        <w:rPr>
          <w:color w:val="000000" w:themeColor="text1"/>
        </w:rPr>
        <w:t>10 262 181,1</w:t>
      </w:r>
      <w:r w:rsidR="00562E55" w:rsidRPr="009A456F">
        <w:rPr>
          <w:color w:val="000000" w:themeColor="text1"/>
        </w:rPr>
        <w:t>» заменить числом «</w:t>
      </w:r>
      <w:r w:rsidR="009A456F" w:rsidRPr="009A456F">
        <w:rPr>
          <w:color w:val="000000" w:themeColor="text1"/>
        </w:rPr>
        <w:t>10 950 898,3</w:t>
      </w:r>
      <w:r w:rsidR="00562E55" w:rsidRPr="009A456F">
        <w:rPr>
          <w:color w:val="000000" w:themeColor="text1"/>
        </w:rPr>
        <w:t>»</w:t>
      </w:r>
      <w:r w:rsidR="009A456F" w:rsidRPr="009A456F">
        <w:rPr>
          <w:color w:val="000000" w:themeColor="text1"/>
        </w:rPr>
        <w:t>;</w:t>
      </w:r>
    </w:p>
    <w:p w14:paraId="3710BD1B" w14:textId="358908C2" w:rsidR="00562E55" w:rsidRPr="009A456F" w:rsidRDefault="009A456F" w:rsidP="00562E55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A456F">
        <w:rPr>
          <w:color w:val="000000" w:themeColor="text1"/>
        </w:rPr>
        <w:t>в абзаце четвертом и одиннадцатом графы 3 пункта 6 число «10 540 503,8» заменить числом «11 109 343,1»</w:t>
      </w:r>
      <w:r w:rsidR="00562E55" w:rsidRPr="009A456F">
        <w:rPr>
          <w:color w:val="000000" w:themeColor="text1"/>
        </w:rPr>
        <w:t>.</w:t>
      </w:r>
    </w:p>
    <w:p w14:paraId="07D97D43" w14:textId="513E3B33" w:rsidR="00B21F1D" w:rsidRDefault="00562E55" w:rsidP="00562E55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A456F">
        <w:rPr>
          <w:color w:val="000000" w:themeColor="text1"/>
        </w:rPr>
        <w:t>1.1</w:t>
      </w:r>
      <w:r w:rsidR="00E624A7">
        <w:rPr>
          <w:color w:val="000000" w:themeColor="text1"/>
        </w:rPr>
        <w:t>2</w:t>
      </w:r>
      <w:r w:rsidRPr="009A456F">
        <w:rPr>
          <w:color w:val="000000" w:themeColor="text1"/>
        </w:rPr>
        <w:t xml:space="preserve">. </w:t>
      </w:r>
      <w:r w:rsidR="002B1B76" w:rsidRPr="009A456F">
        <w:rPr>
          <w:color w:val="000000" w:themeColor="text1"/>
        </w:rPr>
        <w:t>Таблицу п</w:t>
      </w:r>
      <w:r w:rsidR="000348A9" w:rsidRPr="009A456F">
        <w:rPr>
          <w:color w:val="000000" w:themeColor="text1"/>
        </w:rPr>
        <w:t>роектн</w:t>
      </w:r>
      <w:r w:rsidR="002B1B76" w:rsidRPr="009A456F">
        <w:rPr>
          <w:color w:val="000000" w:themeColor="text1"/>
        </w:rPr>
        <w:t>ой</w:t>
      </w:r>
      <w:r w:rsidR="000348A9" w:rsidRPr="009A456F">
        <w:rPr>
          <w:color w:val="000000" w:themeColor="text1"/>
        </w:rPr>
        <w:t xml:space="preserve"> част</w:t>
      </w:r>
      <w:r w:rsidR="002B1B76" w:rsidRPr="009A456F">
        <w:rPr>
          <w:color w:val="000000" w:themeColor="text1"/>
        </w:rPr>
        <w:t>и</w:t>
      </w:r>
      <w:r w:rsidR="000348A9" w:rsidRPr="009A456F">
        <w:rPr>
          <w:color w:val="000000" w:themeColor="text1"/>
        </w:rPr>
        <w:t xml:space="preserve"> </w:t>
      </w:r>
      <w:r w:rsidRPr="009A456F">
        <w:rPr>
          <w:rFonts w:eastAsia="Calibri"/>
          <w:color w:val="000000" w:themeColor="text1"/>
          <w:lang w:eastAsia="en-US"/>
        </w:rPr>
        <w:t>подраздела 1</w:t>
      </w:r>
      <w:r w:rsidR="000348A9" w:rsidRPr="009A456F">
        <w:rPr>
          <w:rFonts w:eastAsia="Calibri"/>
          <w:color w:val="000000" w:themeColor="text1"/>
          <w:lang w:eastAsia="en-US"/>
        </w:rPr>
        <w:t>2</w:t>
      </w:r>
      <w:r w:rsidRPr="009A456F">
        <w:rPr>
          <w:rFonts w:eastAsia="Calibri"/>
          <w:color w:val="000000" w:themeColor="text1"/>
          <w:lang w:eastAsia="en-US"/>
        </w:rPr>
        <w:t xml:space="preserve">.3 </w:t>
      </w:r>
      <w:hyperlink r:id="rId23" w:history="1">
        <w:r w:rsidRPr="009A456F">
          <w:rPr>
            <w:rFonts w:eastAsia="Calibri"/>
            <w:color w:val="000000" w:themeColor="text1"/>
            <w:lang w:eastAsia="en-US"/>
          </w:rPr>
          <w:t>раздела</w:t>
        </w:r>
      </w:hyperlink>
      <w:r w:rsidRPr="009A456F">
        <w:rPr>
          <w:rFonts w:eastAsia="Calibri"/>
          <w:color w:val="000000" w:themeColor="text1"/>
          <w:lang w:eastAsia="en-US"/>
        </w:rPr>
        <w:t xml:space="preserve"> 1</w:t>
      </w:r>
      <w:r w:rsidR="000348A9" w:rsidRPr="009A456F">
        <w:rPr>
          <w:rFonts w:eastAsia="Calibri"/>
          <w:color w:val="000000" w:themeColor="text1"/>
          <w:lang w:eastAsia="en-US"/>
        </w:rPr>
        <w:t>2</w:t>
      </w:r>
      <w:r w:rsidRPr="009A456F">
        <w:rPr>
          <w:color w:val="000000" w:themeColor="text1"/>
        </w:rPr>
        <w:t xml:space="preserve"> приложения к постановлению изложить в следующей редакции:</w:t>
      </w:r>
    </w:p>
    <w:p w14:paraId="0C397BDA" w14:textId="379A0F9D" w:rsidR="00F078A8" w:rsidRDefault="00F078A8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14:paraId="27C831B5" w14:textId="79F44863" w:rsidR="00B21F1D" w:rsidRDefault="00B21F1D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14:paraId="7DC414DB" w14:textId="66610606" w:rsidR="00B21F1D" w:rsidRDefault="00B21F1D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14:paraId="333106BF" w14:textId="77777777" w:rsidR="00B21F1D" w:rsidRPr="004B5E89" w:rsidRDefault="00B21F1D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14:paraId="14510488" w14:textId="584ED1EB" w:rsidR="00F078A8" w:rsidRPr="004B5E89" w:rsidRDefault="00F078A8">
      <w:pPr>
        <w:rPr>
          <w:color w:val="FF0000"/>
          <w:sz w:val="2"/>
        </w:rPr>
      </w:pPr>
    </w:p>
    <w:tbl>
      <w:tblPr>
        <w:tblW w:w="155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209"/>
        <w:gridCol w:w="1131"/>
        <w:gridCol w:w="993"/>
        <w:gridCol w:w="777"/>
        <w:gridCol w:w="688"/>
        <w:gridCol w:w="792"/>
        <w:gridCol w:w="881"/>
        <w:gridCol w:w="826"/>
        <w:gridCol w:w="803"/>
        <w:gridCol w:w="788"/>
        <w:gridCol w:w="788"/>
        <w:gridCol w:w="788"/>
        <w:gridCol w:w="788"/>
        <w:gridCol w:w="788"/>
        <w:gridCol w:w="902"/>
        <w:gridCol w:w="1288"/>
        <w:gridCol w:w="57"/>
        <w:gridCol w:w="418"/>
        <w:gridCol w:w="424"/>
      </w:tblGrid>
      <w:tr w:rsidR="004B5E89" w:rsidRPr="004B5E89" w14:paraId="409AFDFD" w14:textId="77777777" w:rsidTr="00B21F1D">
        <w:trPr>
          <w:gridAfter w:val="2"/>
          <w:wAfter w:w="842" w:type="dxa"/>
          <w:trHeight w:val="673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7A0F0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lastRenderedPageBreak/>
              <w:t>№</w:t>
            </w:r>
          </w:p>
          <w:p w14:paraId="2255CE43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6A739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Наименование</w:t>
            </w:r>
          </w:p>
          <w:p w14:paraId="55DA201B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E82F4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Исполнитель,</w:t>
            </w:r>
          </w:p>
          <w:p w14:paraId="43C287A2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A2626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Район</w:t>
            </w:r>
          </w:p>
          <w:p w14:paraId="03F6408C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Санкт-</w:t>
            </w:r>
          </w:p>
          <w:p w14:paraId="1916EBF1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62F0E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proofErr w:type="spellStart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Мощ</w:t>
            </w:r>
            <w:proofErr w:type="spellEnd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-</w:t>
            </w:r>
          </w:p>
          <w:p w14:paraId="2E27EFE6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proofErr w:type="spellStart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ность</w:t>
            </w:r>
            <w:proofErr w:type="spellEnd"/>
          </w:p>
          <w:p w14:paraId="4D2B0CCA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911B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9659E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 xml:space="preserve">Срок </w:t>
            </w:r>
          </w:p>
          <w:p w14:paraId="38CC29B4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proofErr w:type="spellStart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выполне</w:t>
            </w:r>
            <w:proofErr w:type="spellEnd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-</w:t>
            </w:r>
          </w:p>
          <w:p w14:paraId="0B68A6ED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proofErr w:type="spellStart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ния</w:t>
            </w:r>
            <w:proofErr w:type="spellEnd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 xml:space="preserve"> </w:t>
            </w:r>
          </w:p>
          <w:p w14:paraId="48D87EFB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C3575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8DEB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финанси</w:t>
            </w:r>
            <w:proofErr w:type="spellEnd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-</w:t>
            </w:r>
          </w:p>
          <w:p w14:paraId="44B01DA1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proofErr w:type="spellStart"/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D783E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br/>
              <w:t>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A956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EE4E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A790AAA" w14:textId="77777777" w:rsidR="008738DB" w:rsidRPr="004B5E89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9A456F" w:rsidRPr="004B5E89" w14:paraId="63DC5CE5" w14:textId="77777777" w:rsidTr="00B21F1D">
        <w:trPr>
          <w:gridAfter w:val="2"/>
          <w:wAfter w:w="842" w:type="dxa"/>
          <w:trHeight w:val="1362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B1C6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6AAC1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A64D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598EF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8F52B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265A3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1F12A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D8EA8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697ED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3138" w14:textId="10DB0541" w:rsidR="009A456F" w:rsidRPr="009A456F" w:rsidRDefault="009A456F" w:rsidP="009A456F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00E2F" w14:textId="72E9E3E7" w:rsidR="009A456F" w:rsidRPr="009A456F" w:rsidRDefault="009A456F" w:rsidP="009A456F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CD692" w14:textId="4BF5C715" w:rsidR="009A456F" w:rsidRPr="009A456F" w:rsidRDefault="009A456F" w:rsidP="009A456F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09367" w14:textId="623C3D4A" w:rsidR="009A456F" w:rsidRPr="009A456F" w:rsidRDefault="009A456F" w:rsidP="009A456F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B3A1" w14:textId="1E22FC21" w:rsidR="009A456F" w:rsidRPr="009A456F" w:rsidRDefault="009A456F" w:rsidP="009A456F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FFD4" w14:textId="158E5A19" w:rsidR="009A456F" w:rsidRPr="009A456F" w:rsidRDefault="009A456F" w:rsidP="009A456F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</w:rPr>
              <w:t>2031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947C6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5604" w14:textId="77777777" w:rsidR="009A456F" w:rsidRPr="009A456F" w:rsidRDefault="009A456F" w:rsidP="009A456F">
            <w:pPr>
              <w:rPr>
                <w:color w:val="000000" w:themeColor="text1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DD79E2F" w14:textId="77777777" w:rsidR="009A456F" w:rsidRPr="004B5E89" w:rsidRDefault="009A456F" w:rsidP="009A456F">
            <w:pPr>
              <w:rPr>
                <w:color w:val="FF0000"/>
                <w:sz w:val="2"/>
              </w:rPr>
            </w:pPr>
          </w:p>
        </w:tc>
      </w:tr>
      <w:tr w:rsidR="004B5E89" w:rsidRPr="004B5E89" w14:paraId="54AB0722" w14:textId="77777777" w:rsidTr="00B21F1D">
        <w:trPr>
          <w:gridAfter w:val="2"/>
          <w:wAfter w:w="842" w:type="dxa"/>
          <w:trHeight w:val="229"/>
          <w:tblHeader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A5A5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3665C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B2D6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B864C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BE12F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A9E2B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2A625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CC111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78B08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9449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A150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F7061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6E573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D26B3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2642B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96F82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7964E" w14:textId="77777777" w:rsidR="008738DB" w:rsidRPr="009A456F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18"/>
              </w:rPr>
            </w:pPr>
            <w:r w:rsidRPr="009A456F">
              <w:rPr>
                <w:b/>
                <w:color w:val="000000" w:themeColor="text1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65E2480" w14:textId="77777777" w:rsidR="008738DB" w:rsidRPr="004B5E89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4B5E89" w:rsidRPr="004B5E89" w14:paraId="760117EA" w14:textId="77777777" w:rsidTr="00B21F1D">
        <w:trPr>
          <w:gridAfter w:val="2"/>
          <w:wAfter w:w="842" w:type="dxa"/>
          <w:trHeight w:val="29"/>
          <w:tblHeader/>
        </w:trPr>
        <w:tc>
          <w:tcPr>
            <w:tcW w:w="14649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D8BE0" w14:textId="77777777" w:rsidR="008738DB" w:rsidRPr="00B21F1D" w:rsidRDefault="008738DB" w:rsidP="00B506C5">
            <w:pPr>
              <w:spacing w:line="229" w:lineRule="auto"/>
              <w:jc w:val="center"/>
              <w:rPr>
                <w:b/>
                <w:color w:val="000000" w:themeColor="text1"/>
                <w:spacing w:val="-2"/>
                <w:sz w:val="20"/>
              </w:rPr>
            </w:pPr>
            <w:r w:rsidRPr="00B21F1D">
              <w:rPr>
                <w:b/>
                <w:color w:val="000000" w:themeColor="text1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2BF921" w14:textId="77777777" w:rsidR="008738DB" w:rsidRPr="004B5E89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4B5E89" w:rsidRPr="004B5E89" w14:paraId="74D21107" w14:textId="77777777" w:rsidTr="00B21F1D">
        <w:trPr>
          <w:gridAfter w:val="2"/>
          <w:wAfter w:w="842" w:type="dxa"/>
          <w:trHeight w:val="300"/>
          <w:tblHeader/>
        </w:trPr>
        <w:tc>
          <w:tcPr>
            <w:tcW w:w="14649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F5D4D" w14:textId="77777777" w:rsidR="008738DB" w:rsidRPr="00B21F1D" w:rsidRDefault="008738DB" w:rsidP="00B506C5">
            <w:pPr>
              <w:rPr>
                <w:color w:val="000000" w:themeColor="text1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9AB1F07" w14:textId="77777777" w:rsidR="008738DB" w:rsidRPr="004B5E89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B21F1D" w:rsidRPr="004B5E89" w14:paraId="36F8F485" w14:textId="77777777" w:rsidTr="00B21F1D">
        <w:trPr>
          <w:gridAfter w:val="2"/>
          <w:wAfter w:w="842" w:type="dxa"/>
          <w:trHeight w:val="459"/>
          <w:tblHeader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84AD" w14:textId="5F3FD908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  <w:szCs w:val="22"/>
              </w:rPr>
              <w:t>1.1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5B357" w14:textId="213F93A6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Строительство объектов наружного освещения Санкт-Петербурга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E1049" w14:textId="436AD873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387C6" w14:textId="74FE849F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CAD2A" w14:textId="2E1FC133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C1639" w14:textId="23085E32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D6D30" w14:textId="425CD8E1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2017 - 2031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942C" w14:textId="322AED5D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B0545" w14:textId="77777777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0522" w14:textId="7D52008F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137 538,8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FA465" w14:textId="007EB49C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416 182,6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2959F" w14:textId="0E9323D0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230 616,4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2FA48" w14:textId="3014D599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199 439,8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8905F" w14:textId="525F731F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207 018,5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5BC9" w14:textId="7DD8A5B0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214 823,1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90E99" w14:textId="2BE10B62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1 405 619,2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E5EC4" w14:textId="52761160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ЦП 4, И 5.1, И 5.2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F67526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</w:tr>
      <w:tr w:rsidR="00B21F1D" w:rsidRPr="004B5E89" w14:paraId="6869F54E" w14:textId="77777777" w:rsidTr="00B21F1D">
        <w:trPr>
          <w:gridAfter w:val="2"/>
          <w:wAfter w:w="842" w:type="dxa"/>
          <w:trHeight w:val="444"/>
          <w:tblHeader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95143" w14:textId="77777777" w:rsidR="00B21F1D" w:rsidRPr="00B21F1D" w:rsidRDefault="00B21F1D" w:rsidP="00B21F1D">
            <w:pPr>
              <w:rPr>
                <w:color w:val="000000" w:themeColor="text1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1AA1" w14:textId="77777777" w:rsidR="00B21F1D" w:rsidRPr="00B21F1D" w:rsidRDefault="00B21F1D" w:rsidP="00B21F1D">
            <w:pPr>
              <w:rPr>
                <w:color w:val="000000" w:themeColor="text1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8187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F1F97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BADF6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D827F" w14:textId="51F34D5F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40A97" w14:textId="6346CAAD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2019 - 2032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7357E" w14:textId="29850980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C1FAF" w14:textId="77777777" w:rsidR="00B21F1D" w:rsidRPr="00B21F1D" w:rsidRDefault="00B21F1D" w:rsidP="00B21F1D">
            <w:pPr>
              <w:rPr>
                <w:color w:val="000000" w:themeColor="text1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8282F" w14:textId="54685536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1 052 932,4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61F9" w14:textId="44DB27CC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1 959 874,7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D7190" w14:textId="60AFFA35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2 176 891,9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A6E90" w14:textId="64A865F0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1 193 068,3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06E90" w14:textId="7549A227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1 151 629,7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E8BDD" w14:textId="0EEC3292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1 493 881,3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8795F" w14:textId="01922246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9 028 278,3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5146B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BFD1DB7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</w:tr>
      <w:tr w:rsidR="00B21F1D" w:rsidRPr="004B5E89" w14:paraId="1C3E528B" w14:textId="77777777" w:rsidTr="00B21F1D">
        <w:trPr>
          <w:gridAfter w:val="2"/>
          <w:wAfter w:w="842" w:type="dxa"/>
          <w:trHeight w:val="458"/>
          <w:tblHeader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4AD0B" w14:textId="77777777" w:rsidR="00B21F1D" w:rsidRPr="00B21F1D" w:rsidRDefault="00B21F1D" w:rsidP="00B21F1D">
            <w:pPr>
              <w:rPr>
                <w:color w:val="000000" w:themeColor="text1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F5491" w14:textId="77777777" w:rsidR="00B21F1D" w:rsidRPr="00B21F1D" w:rsidRDefault="00B21F1D" w:rsidP="00B21F1D">
            <w:pPr>
              <w:rPr>
                <w:color w:val="000000" w:themeColor="text1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C02CA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3B721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54C38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14:paraId="3719FB60" w14:textId="3F2E1278" w:rsidR="00B21F1D" w:rsidRPr="004B5E89" w:rsidRDefault="00B21F1D" w:rsidP="00B21F1D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D7574" w14:textId="126E1924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2017 - 2032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CC57" w14:textId="0A2B1B3E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F0058" w14:textId="77777777" w:rsidR="00B21F1D" w:rsidRPr="00B21F1D" w:rsidRDefault="00B21F1D" w:rsidP="00B21F1D">
            <w:pPr>
              <w:rPr>
                <w:color w:val="000000" w:themeColor="text1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D0889" w14:textId="5E4B3235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1 190 471,2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3E11" w14:textId="633E652E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2 376 057,3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30B42" w14:textId="3BD8CECD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2 407 508,3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3D132" w14:textId="323607BC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1 392 508,1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D4C6C" w14:textId="15BC1CB0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1 358 648,2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99C3B" w14:textId="1A679838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1 708 704,4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B6AD5" w14:textId="30F386CA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10 433 897,5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E60B1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F30551F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</w:tr>
      <w:tr w:rsidR="00B21F1D" w:rsidRPr="004B5E89" w14:paraId="6B6336E0" w14:textId="77777777" w:rsidTr="00B21F1D">
        <w:trPr>
          <w:gridAfter w:val="2"/>
          <w:wAfter w:w="842" w:type="dxa"/>
          <w:trHeight w:val="444"/>
          <w:tblHeader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14E87" w14:textId="2F75F71A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  <w:szCs w:val="22"/>
              </w:rPr>
              <w:t>1.2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E5514" w14:textId="28C1D378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Реконструкция объектов наружного освещения Санкт-Петербурга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2B768" w14:textId="0AD3EED1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2F424" w14:textId="7F7D769A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CB703" w14:textId="16B402E5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5AED4" w14:textId="2F237AF4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0D276" w14:textId="0BEC6A29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2017 - 2031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AB5F" w14:textId="3AD63552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91F53" w14:textId="77777777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37564" w14:textId="6837FF6A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341 622,4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B46AF" w14:textId="26087B5B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666 240,6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7ABF" w14:textId="469F88E0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433 606,8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BCB1" w14:textId="0EC33615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549 417,5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B9AD4" w14:textId="4AB61246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520 120,5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B09F" w14:textId="6AC87099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579 729,0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BC65" w14:textId="2E8738FE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3 090 736,8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3599C" w14:textId="171004D6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И 5.1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AD1BD97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</w:tr>
      <w:tr w:rsidR="00B21F1D" w:rsidRPr="004B5E89" w14:paraId="1DC64BC3" w14:textId="77777777" w:rsidTr="00B21F1D">
        <w:trPr>
          <w:gridAfter w:val="2"/>
          <w:wAfter w:w="842" w:type="dxa"/>
          <w:trHeight w:val="459"/>
          <w:tblHeader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143A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DE1CB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BF1B9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54344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4152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0DAC7" w14:textId="1095887E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5E507" w14:textId="080A5719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2023 - 2031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00420" w14:textId="3E04A5BD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B1D82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7F4EC" w14:textId="2D14A3A2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2 104 854,5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BBC68" w14:textId="39760CE5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2 116 392,1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9DE0" w14:textId="33C4F397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2 526 086,8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067C6" w14:textId="114573FA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2 528 663,8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091F" w14:textId="102E3B88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2 557 960,8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CBD34" w14:textId="3AFEEB96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2 621 475,7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37704" w14:textId="112EE87E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14 455 433,7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A97F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484D33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</w:tr>
      <w:tr w:rsidR="00B21F1D" w:rsidRPr="004B5E89" w14:paraId="6FCA897B" w14:textId="77777777" w:rsidTr="00B21F1D">
        <w:trPr>
          <w:gridAfter w:val="2"/>
          <w:wAfter w:w="842" w:type="dxa"/>
          <w:trHeight w:val="444"/>
          <w:tblHeader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52E16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5EF4F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AAA6D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F3D6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2339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14:paraId="4C670A50" w14:textId="51D3F4FF" w:rsidR="00B21F1D" w:rsidRPr="004B5E89" w:rsidRDefault="00B21F1D" w:rsidP="00B21F1D">
            <w:pPr>
              <w:spacing w:line="229" w:lineRule="auto"/>
              <w:jc w:val="right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37947" w14:textId="58EDAEBB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2017 - 2031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066F2" w14:textId="29FD09E9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A16B3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A120" w14:textId="5D95C8BD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2 446 476,9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32923" w14:textId="5EF2CC3F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2 782 632,7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D565" w14:textId="4325579D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2 959 693,6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04794" w14:textId="0E2F0933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3 078 081,3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6C1F9" w14:textId="0B5312AF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3 078 081,3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32B2" w14:textId="6642DB20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3 201 204,7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83D8" w14:textId="1CBF0D8C" w:rsidR="00B21F1D" w:rsidRPr="004B5E89" w:rsidRDefault="00B21F1D" w:rsidP="00B21F1D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17 546 170,5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BE39D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D57E3CA" w14:textId="77777777" w:rsidR="00B21F1D" w:rsidRPr="004B5E89" w:rsidRDefault="00B21F1D" w:rsidP="00B21F1D">
            <w:pPr>
              <w:rPr>
                <w:color w:val="FF0000"/>
                <w:sz w:val="2"/>
              </w:rPr>
            </w:pPr>
          </w:p>
        </w:tc>
      </w:tr>
      <w:tr w:rsidR="00B21F1D" w:rsidRPr="00B21F1D" w14:paraId="7AE3BEF2" w14:textId="77777777" w:rsidTr="00B21F1D">
        <w:trPr>
          <w:gridAfter w:val="2"/>
          <w:wAfter w:w="842" w:type="dxa"/>
          <w:trHeight w:val="444"/>
          <w:tblHeader/>
        </w:trPr>
        <w:tc>
          <w:tcPr>
            <w:tcW w:w="7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9305D" w14:textId="77777777" w:rsidR="00B21F1D" w:rsidRPr="00B21F1D" w:rsidRDefault="00B21F1D" w:rsidP="00B21F1D">
            <w:pPr>
              <w:spacing w:line="229" w:lineRule="auto"/>
              <w:rPr>
                <w:b/>
                <w:color w:val="000000" w:themeColor="text1"/>
                <w:spacing w:val="-2"/>
                <w:sz w:val="16"/>
              </w:rPr>
            </w:pPr>
            <w:r w:rsidRPr="00B21F1D">
              <w:rPr>
                <w:b/>
                <w:color w:val="000000" w:themeColor="text1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14338" w14:textId="623FCAC0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3 636 948,1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C703F" w14:textId="1C134D00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5 158 690,0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DD81" w14:textId="1111E1B1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5 367 201,9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075AE" w14:textId="44BC19D1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4 470 589,4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F698D" w14:textId="07042223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4 436 729,5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14227" w14:textId="0662568C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4 909 909,1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3BCCB" w14:textId="3DD4A5CB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27 980 068,0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E7D82" w14:textId="77777777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8A19BD3" w14:textId="77777777" w:rsidR="00B21F1D" w:rsidRPr="00B21F1D" w:rsidRDefault="00B21F1D" w:rsidP="00B21F1D">
            <w:pPr>
              <w:rPr>
                <w:color w:val="000000" w:themeColor="text1"/>
                <w:sz w:val="2"/>
              </w:rPr>
            </w:pPr>
          </w:p>
        </w:tc>
      </w:tr>
      <w:tr w:rsidR="00B21F1D" w:rsidRPr="004B5E89" w14:paraId="3D32089E" w14:textId="77777777" w:rsidTr="00B21F1D">
        <w:trPr>
          <w:trHeight w:val="459"/>
          <w:tblHeader/>
        </w:trPr>
        <w:tc>
          <w:tcPr>
            <w:tcW w:w="7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14D31" w14:textId="77777777" w:rsidR="00B21F1D" w:rsidRPr="00B21F1D" w:rsidRDefault="00B21F1D" w:rsidP="00B21F1D">
            <w:pPr>
              <w:spacing w:line="229" w:lineRule="auto"/>
              <w:rPr>
                <w:b/>
                <w:color w:val="000000" w:themeColor="text1"/>
                <w:spacing w:val="-2"/>
                <w:sz w:val="16"/>
              </w:rPr>
            </w:pPr>
            <w:r w:rsidRPr="00B21F1D">
              <w:rPr>
                <w:b/>
                <w:color w:val="000000" w:themeColor="text1"/>
                <w:spacing w:val="-2"/>
                <w:sz w:val="16"/>
                <w:szCs w:val="22"/>
              </w:rPr>
              <w:t>ВСЕГО проектная часть подпрограммы 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B0D45" w14:textId="096FFAB9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3 636 948,1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8D9F3" w14:textId="11DA6294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5 158 690,0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DF680" w14:textId="032C31DA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5 367 201,9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66152" w14:textId="6313928D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4 470 589,4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51F0" w14:textId="2DFEDAE8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4 436 729,5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6B82" w14:textId="7530C5B4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4 909 909,1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35DE" w14:textId="63C4543F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</w:rPr>
              <w:t>27 980 068,0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83EBF" w14:textId="77777777" w:rsidR="00B21F1D" w:rsidRPr="00B21F1D" w:rsidRDefault="00B21F1D" w:rsidP="00B21F1D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B21F1D">
              <w:rPr>
                <w:color w:val="000000" w:themeColor="text1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6EBE898" w14:textId="77777777" w:rsidR="00B21F1D" w:rsidRPr="00B21F1D" w:rsidRDefault="00B21F1D" w:rsidP="00B21F1D">
            <w:pPr>
              <w:rPr>
                <w:color w:val="000000" w:themeColor="text1"/>
                <w:sz w:val="2"/>
              </w:rPr>
            </w:pPr>
          </w:p>
        </w:tc>
        <w:tc>
          <w:tcPr>
            <w:tcW w:w="418" w:type="dxa"/>
          </w:tcPr>
          <w:p w14:paraId="03470CCD" w14:textId="77777777" w:rsidR="00B21F1D" w:rsidRPr="00B21F1D" w:rsidRDefault="00B21F1D" w:rsidP="00B21F1D">
            <w:pPr>
              <w:rPr>
                <w:color w:val="000000" w:themeColor="text1"/>
                <w:sz w:val="20"/>
                <w:szCs w:val="20"/>
              </w:rPr>
            </w:pPr>
          </w:p>
          <w:p w14:paraId="57C2D86E" w14:textId="77777777" w:rsidR="00B21F1D" w:rsidRPr="00B21F1D" w:rsidRDefault="00B21F1D" w:rsidP="00B21F1D">
            <w:pPr>
              <w:rPr>
                <w:color w:val="000000" w:themeColor="text1"/>
                <w:sz w:val="20"/>
                <w:szCs w:val="20"/>
              </w:rPr>
            </w:pPr>
            <w:r w:rsidRPr="00B21F1D">
              <w:rPr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424" w:type="dxa"/>
          </w:tcPr>
          <w:p w14:paraId="68F5EA7F" w14:textId="77777777" w:rsidR="00B21F1D" w:rsidRPr="004B5E89" w:rsidRDefault="00B21F1D" w:rsidP="00B21F1D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43816040" w14:textId="2C55D29A" w:rsidR="000348A9" w:rsidRPr="004B5E89" w:rsidRDefault="00B21F1D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4F7BBE07" wp14:editId="2739D51D">
                <wp:simplePos x="0" y="0"/>
                <wp:positionH relativeFrom="leftMargin">
                  <wp:posOffset>808383</wp:posOffset>
                </wp:positionH>
                <wp:positionV relativeFrom="paragraph">
                  <wp:posOffset>-4220845</wp:posOffset>
                </wp:positionV>
                <wp:extent cx="228600" cy="32385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7E58C" w14:textId="77777777" w:rsidR="004A28C9" w:rsidRDefault="004A28C9" w:rsidP="00562E5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7BBE07" id="Надпись 15" o:spid="_x0000_s1035" type="#_x0000_t202" style="position:absolute;left:0;text-align:left;margin-left:63.65pt;margin-top:-332.35pt;width:18pt;height:25.5pt;flip:x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" stroked="f">
                <v:textbox>
                  <w:txbxContent>
                    <w:p w14:paraId="1A97E58C" w14:textId="77777777" w:rsidR="004A28C9" w:rsidRDefault="004A28C9" w:rsidP="00562E5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5662B2" w14:textId="77777777" w:rsidR="00BB74E7" w:rsidRPr="00FD54B1" w:rsidRDefault="00BB74E7" w:rsidP="00B53891">
      <w:pPr>
        <w:tabs>
          <w:tab w:val="left" w:pos="142"/>
          <w:tab w:val="left" w:pos="851"/>
        </w:tabs>
        <w:ind w:firstLine="567"/>
        <w:jc w:val="both"/>
        <w:rPr>
          <w:color w:val="000000" w:themeColor="text1"/>
        </w:rPr>
      </w:pPr>
      <w:r w:rsidRPr="00FD54B1">
        <w:rPr>
          <w:color w:val="000000" w:themeColor="text1"/>
        </w:rPr>
        <w:t>2. Внести в постановление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следующие изменения:</w:t>
      </w:r>
    </w:p>
    <w:p w14:paraId="3E44673D" w14:textId="3A1F36BC" w:rsidR="00605827" w:rsidRPr="008222C9" w:rsidRDefault="00FC7999" w:rsidP="00605827">
      <w:pPr>
        <w:tabs>
          <w:tab w:val="left" w:pos="142"/>
          <w:tab w:val="left" w:pos="851"/>
        </w:tabs>
        <w:ind w:firstLine="567"/>
        <w:jc w:val="both"/>
      </w:pPr>
      <w:r w:rsidRPr="0009544A">
        <w:rPr>
          <w:color w:val="000000" w:themeColor="text1"/>
        </w:rPr>
        <w:t xml:space="preserve">2.1. </w:t>
      </w:r>
      <w:r w:rsidR="00605827" w:rsidRPr="0009544A">
        <w:rPr>
          <w:color w:val="000000" w:themeColor="text1"/>
        </w:rPr>
        <w:t xml:space="preserve">В графе 3 пункта </w:t>
      </w:r>
      <w:r w:rsidR="00605827" w:rsidRPr="008222C9">
        <w:t>10 раздела 1 приложения к постановлению:</w:t>
      </w:r>
    </w:p>
    <w:p w14:paraId="613968B3" w14:textId="78837200" w:rsidR="00BB74E7" w:rsidRPr="008222C9" w:rsidRDefault="00605827" w:rsidP="00B53891">
      <w:pPr>
        <w:tabs>
          <w:tab w:val="left" w:pos="142"/>
          <w:tab w:val="left" w:pos="851"/>
        </w:tabs>
        <w:ind w:firstLine="567"/>
        <w:jc w:val="both"/>
      </w:pPr>
      <w:r w:rsidRPr="008222C9">
        <w:t>в</w:t>
      </w:r>
      <w:r w:rsidR="00BB74E7" w:rsidRPr="008222C9">
        <w:t xml:space="preserve"> абзаце первом число «</w:t>
      </w:r>
      <w:r w:rsidR="0009544A" w:rsidRPr="008222C9">
        <w:t>178</w:t>
      </w:r>
      <w:r w:rsidR="008222C9" w:rsidRPr="008222C9">
        <w:t> 198 795,7</w:t>
      </w:r>
      <w:r w:rsidR="00BB74E7" w:rsidRPr="008222C9">
        <w:t>» заменить числом «</w:t>
      </w:r>
      <w:r w:rsidR="00114726" w:rsidRPr="008222C9">
        <w:t>177 895 426,9</w:t>
      </w:r>
      <w:r w:rsidR="00F60DDA" w:rsidRPr="008222C9">
        <w:t>»;</w:t>
      </w:r>
    </w:p>
    <w:p w14:paraId="72727730" w14:textId="4717ED9C" w:rsidR="00BB74E7" w:rsidRPr="008222C9" w:rsidRDefault="00605827" w:rsidP="00B53891">
      <w:pPr>
        <w:tabs>
          <w:tab w:val="left" w:pos="142"/>
          <w:tab w:val="left" w:pos="851"/>
        </w:tabs>
        <w:ind w:firstLine="567"/>
        <w:jc w:val="both"/>
      </w:pPr>
      <w:r w:rsidRPr="003D7921">
        <w:t>в</w:t>
      </w:r>
      <w:r w:rsidR="00BB74E7" w:rsidRPr="003D7921">
        <w:t xml:space="preserve"> абзаце </w:t>
      </w:r>
      <w:r w:rsidR="00BB74E7" w:rsidRPr="008222C9">
        <w:t>втором число «</w:t>
      </w:r>
      <w:r w:rsidR="004652F4" w:rsidRPr="008222C9">
        <w:t>36</w:t>
      </w:r>
      <w:r w:rsidR="008222C9" w:rsidRPr="008222C9">
        <w:t> 782 103,7</w:t>
      </w:r>
      <w:r w:rsidR="00BB74E7" w:rsidRPr="008222C9">
        <w:t>» заменить числом «</w:t>
      </w:r>
      <w:r w:rsidR="00114726" w:rsidRPr="008222C9">
        <w:t>36 745 760,9</w:t>
      </w:r>
      <w:r w:rsidR="00F60DDA" w:rsidRPr="008222C9">
        <w:t>»;</w:t>
      </w:r>
    </w:p>
    <w:p w14:paraId="2C535650" w14:textId="1EEB88AB" w:rsidR="00BB74E7" w:rsidRDefault="00605827" w:rsidP="00B53891">
      <w:pPr>
        <w:tabs>
          <w:tab w:val="left" w:pos="142"/>
          <w:tab w:val="left" w:pos="851"/>
        </w:tabs>
        <w:ind w:firstLine="567"/>
        <w:jc w:val="both"/>
      </w:pPr>
      <w:r w:rsidRPr="008222C9">
        <w:t>в</w:t>
      </w:r>
      <w:r w:rsidR="00BB74E7" w:rsidRPr="008222C9">
        <w:t xml:space="preserve"> абзаце </w:t>
      </w:r>
      <w:r w:rsidR="00F60DDA" w:rsidRPr="008222C9">
        <w:t>третьем</w:t>
      </w:r>
      <w:r w:rsidR="00BB74E7" w:rsidRPr="008222C9">
        <w:t xml:space="preserve"> число «</w:t>
      </w:r>
      <w:r w:rsidR="003D7921" w:rsidRPr="008222C9">
        <w:t>28</w:t>
      </w:r>
      <w:r w:rsidR="008222C9" w:rsidRPr="008222C9">
        <w:t> 463 158,6</w:t>
      </w:r>
      <w:r w:rsidR="00BB74E7" w:rsidRPr="008222C9">
        <w:t>» заменить числом «</w:t>
      </w:r>
      <w:r w:rsidR="00114726" w:rsidRPr="008222C9">
        <w:t>28 500 932,4</w:t>
      </w:r>
      <w:r w:rsidR="00FA479D" w:rsidRPr="008222C9">
        <w:t>»;</w:t>
      </w:r>
    </w:p>
    <w:p w14:paraId="66509CA6" w14:textId="1D32E510" w:rsidR="003D7921" w:rsidRPr="004B5E89" w:rsidRDefault="003D7921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>
        <w:t>в абзаце четвертом число «29 563 765,0» заменить числом «</w:t>
      </w:r>
      <w:r w:rsidRPr="003D7921">
        <w:t>29</w:t>
      </w:r>
      <w:r>
        <w:t xml:space="preserve"> </w:t>
      </w:r>
      <w:r w:rsidRPr="003D7921">
        <w:t>258</w:t>
      </w:r>
      <w:r>
        <w:t xml:space="preserve"> </w:t>
      </w:r>
      <w:r w:rsidRPr="003D7921">
        <w:t>965,2</w:t>
      </w:r>
      <w:r>
        <w:t>»;</w:t>
      </w:r>
    </w:p>
    <w:p w14:paraId="142307DE" w14:textId="7BBFCDAA" w:rsidR="00567249" w:rsidRPr="00511C01" w:rsidRDefault="00605827" w:rsidP="00567249">
      <w:pPr>
        <w:tabs>
          <w:tab w:val="left" w:pos="142"/>
          <w:tab w:val="left" w:pos="851"/>
        </w:tabs>
        <w:ind w:firstLine="567"/>
        <w:jc w:val="both"/>
      </w:pPr>
      <w:r w:rsidRPr="00511C01">
        <w:t>в</w:t>
      </w:r>
      <w:r w:rsidR="00567249" w:rsidRPr="00511C01">
        <w:t xml:space="preserve"> абзаце </w:t>
      </w:r>
      <w:r w:rsidR="006361C9" w:rsidRPr="00511C01">
        <w:t>восьмом</w:t>
      </w:r>
      <w:r w:rsidR="00567249" w:rsidRPr="00511C01">
        <w:t xml:space="preserve"> число «</w:t>
      </w:r>
      <w:r w:rsidR="00511C01" w:rsidRPr="00511C01">
        <w:t>175 870 387,8</w:t>
      </w:r>
      <w:r w:rsidR="00567249" w:rsidRPr="00511C01">
        <w:t>» заменить числом «</w:t>
      </w:r>
      <w:r w:rsidR="00511C01" w:rsidRPr="00511C01">
        <w:t>175 567 019,0</w:t>
      </w:r>
      <w:r w:rsidR="00FA479D" w:rsidRPr="00511C01">
        <w:t>»;</w:t>
      </w:r>
      <w:r w:rsidR="00567249" w:rsidRPr="00511C01">
        <w:t xml:space="preserve"> </w:t>
      </w:r>
    </w:p>
    <w:p w14:paraId="1EF18A18" w14:textId="116A4B71" w:rsidR="00567249" w:rsidRPr="004B5E89" w:rsidRDefault="00605827" w:rsidP="00567249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511C01">
        <w:t>в</w:t>
      </w:r>
      <w:r w:rsidR="00567249" w:rsidRPr="00511C01">
        <w:t xml:space="preserve"> абзаце </w:t>
      </w:r>
      <w:r w:rsidR="00FA479D" w:rsidRPr="00511C01">
        <w:t xml:space="preserve">девятом </w:t>
      </w:r>
      <w:r w:rsidR="00567249" w:rsidRPr="00511C01">
        <w:t>число «</w:t>
      </w:r>
      <w:r w:rsidR="00511C01" w:rsidRPr="00511C01">
        <w:t>34 696 633,6</w:t>
      </w:r>
      <w:r w:rsidR="00567249" w:rsidRPr="00511C01">
        <w:t>» заменить числом «</w:t>
      </w:r>
      <w:r w:rsidR="00511C01" w:rsidRPr="00511C01">
        <w:t>34 660 290,8</w:t>
      </w:r>
      <w:r w:rsidR="00FA479D" w:rsidRPr="00511C01">
        <w:t>»;</w:t>
      </w:r>
      <w:r w:rsidR="00567249" w:rsidRPr="00511C01">
        <w:t xml:space="preserve"> </w:t>
      </w:r>
    </w:p>
    <w:p w14:paraId="7685610C" w14:textId="68C21340" w:rsidR="00511C01" w:rsidRDefault="00FA479D" w:rsidP="00567249">
      <w:pPr>
        <w:tabs>
          <w:tab w:val="left" w:pos="142"/>
          <w:tab w:val="left" w:pos="851"/>
        </w:tabs>
        <w:ind w:firstLine="567"/>
        <w:jc w:val="both"/>
      </w:pPr>
      <w:r w:rsidRPr="00511C01">
        <w:t>в абзаце десятом число «</w:t>
      </w:r>
      <w:r w:rsidR="00511C01" w:rsidRPr="00511C01">
        <w:t>28 334 996,9</w:t>
      </w:r>
      <w:r w:rsidRPr="00511C01">
        <w:t>» заменить числом «</w:t>
      </w:r>
      <w:r w:rsidR="00511C01" w:rsidRPr="00511C01">
        <w:t>28 372 770,7</w:t>
      </w:r>
      <w:r w:rsidRPr="00511C01">
        <w:t>»</w:t>
      </w:r>
      <w:r w:rsidR="00511C01" w:rsidRPr="00511C01">
        <w:t>;</w:t>
      </w:r>
    </w:p>
    <w:p w14:paraId="334B8845" w14:textId="74720D0B" w:rsidR="00FA479D" w:rsidRPr="00511C01" w:rsidRDefault="00511C01" w:rsidP="00511C0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511C01">
        <w:rPr>
          <w:color w:val="000000" w:themeColor="text1"/>
        </w:rPr>
        <w:lastRenderedPageBreak/>
        <w:t xml:space="preserve">в абзаце </w:t>
      </w:r>
      <w:r w:rsidRPr="00B85B03">
        <w:rPr>
          <w:color w:val="000000" w:themeColor="text1"/>
        </w:rPr>
        <w:t>одиннадцатом число «</w:t>
      </w:r>
      <w:r w:rsidR="00B85B03" w:rsidRPr="00B85B03">
        <w:rPr>
          <w:color w:val="000000" w:themeColor="text1"/>
        </w:rPr>
        <w:t>29 448 988,9</w:t>
      </w:r>
      <w:r w:rsidRPr="00B85B03">
        <w:rPr>
          <w:color w:val="000000" w:themeColor="text1"/>
        </w:rPr>
        <w:t>» заменить числом «</w:t>
      </w:r>
      <w:r w:rsidR="00B85B03" w:rsidRPr="00B85B03">
        <w:rPr>
          <w:color w:val="000000" w:themeColor="text1"/>
        </w:rPr>
        <w:t>29 144 189,1</w:t>
      </w:r>
      <w:r w:rsidRPr="00B85B03">
        <w:rPr>
          <w:color w:val="000000" w:themeColor="text1"/>
        </w:rPr>
        <w:t>»</w:t>
      </w:r>
      <w:r w:rsidR="00FA479D" w:rsidRPr="00B85B03">
        <w:rPr>
          <w:color w:val="000000" w:themeColor="text1"/>
        </w:rPr>
        <w:t>.</w:t>
      </w:r>
    </w:p>
    <w:p w14:paraId="656EEE15" w14:textId="7833C111" w:rsidR="00BB74E7" w:rsidRPr="00B85B03" w:rsidRDefault="00F253FA" w:rsidP="00B85B03">
      <w:pPr>
        <w:tabs>
          <w:tab w:val="left" w:pos="142"/>
          <w:tab w:val="left" w:pos="851"/>
        </w:tabs>
        <w:ind w:firstLine="567"/>
        <w:jc w:val="both"/>
        <w:rPr>
          <w:color w:val="000000" w:themeColor="text1"/>
        </w:rPr>
      </w:pPr>
      <w:r w:rsidRPr="00B85B03">
        <w:rPr>
          <w:color w:val="000000" w:themeColor="text1"/>
        </w:rPr>
        <w:t>2.</w:t>
      </w:r>
      <w:r w:rsidR="00B85B03" w:rsidRPr="00B85B03">
        <w:rPr>
          <w:color w:val="000000" w:themeColor="text1"/>
        </w:rPr>
        <w:t>2</w:t>
      </w:r>
      <w:r w:rsidRPr="00B85B03">
        <w:rPr>
          <w:color w:val="000000" w:themeColor="text1"/>
        </w:rPr>
        <w:t xml:space="preserve">. </w:t>
      </w:r>
      <w:r w:rsidR="00BB74E7" w:rsidRPr="00B85B03">
        <w:rPr>
          <w:color w:val="000000" w:themeColor="text1"/>
        </w:rPr>
        <w:t>В таблице</w:t>
      </w:r>
      <w:r w:rsidR="008007BF" w:rsidRPr="00B85B03">
        <w:rPr>
          <w:color w:val="000000" w:themeColor="text1"/>
        </w:rPr>
        <w:t xml:space="preserve"> под</w:t>
      </w:r>
      <w:r w:rsidR="00BB74E7" w:rsidRPr="00B85B03">
        <w:rPr>
          <w:color w:val="000000" w:themeColor="text1"/>
        </w:rPr>
        <w:t>раздела 7.1 раздела 7 приложения к постановлению:</w:t>
      </w:r>
    </w:p>
    <w:p w14:paraId="6BB07936" w14:textId="5039278F" w:rsidR="00BB74E7" w:rsidRPr="00B85B03" w:rsidRDefault="00BB74E7" w:rsidP="00B53891">
      <w:pPr>
        <w:tabs>
          <w:tab w:val="left" w:pos="142"/>
          <w:tab w:val="left" w:pos="851"/>
        </w:tabs>
        <w:ind w:firstLine="567"/>
        <w:jc w:val="both"/>
        <w:rPr>
          <w:color w:val="000000" w:themeColor="text1"/>
        </w:rPr>
      </w:pPr>
      <w:r w:rsidRPr="00B85B03">
        <w:rPr>
          <w:color w:val="000000" w:themeColor="text1"/>
        </w:rPr>
        <w:t>2.</w:t>
      </w:r>
      <w:r w:rsidR="00B85B03" w:rsidRPr="00B85B03">
        <w:rPr>
          <w:color w:val="000000" w:themeColor="text1"/>
        </w:rPr>
        <w:t>2</w:t>
      </w:r>
      <w:r w:rsidRPr="00B85B03">
        <w:rPr>
          <w:color w:val="000000" w:themeColor="text1"/>
        </w:rPr>
        <w:t>.1. Пункт 1 изложить в следующей редакции:</w:t>
      </w:r>
    </w:p>
    <w:p w14:paraId="6C2707CC" w14:textId="77777777" w:rsidR="008007BF" w:rsidRPr="004B5E89" w:rsidRDefault="008007BF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0538B796" wp14:editId="6BE7B302">
                <wp:simplePos x="0" y="0"/>
                <wp:positionH relativeFrom="leftMargin">
                  <wp:posOffset>778510</wp:posOffset>
                </wp:positionH>
                <wp:positionV relativeFrom="paragraph">
                  <wp:posOffset>168910</wp:posOffset>
                </wp:positionV>
                <wp:extent cx="228600" cy="3238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6A865" w14:textId="77777777" w:rsidR="004A28C9" w:rsidRDefault="004A28C9" w:rsidP="008007B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38B796" id="Надпись 4" o:spid="_x0000_s1036" type="#_x0000_t202" style="position:absolute;left:0;text-align:left;margin-left:61.3pt;margin-top:13.3pt;width:18pt;height:25.5pt;flip:x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" stroked="f">
                <v:textbox>
                  <w:txbxContent>
                    <w:p w14:paraId="57D6A865" w14:textId="77777777" w:rsidR="004A28C9" w:rsidRDefault="004A28C9" w:rsidP="008007BF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630EA1" w14:textId="77777777" w:rsidR="00BB74E7" w:rsidRPr="004B5E89" w:rsidRDefault="00BB74E7" w:rsidP="00B53891">
      <w:pPr>
        <w:spacing w:line="20" w:lineRule="exact"/>
        <w:rPr>
          <w:color w:val="FF0000"/>
        </w:rPr>
      </w:pPr>
    </w:p>
    <w:tbl>
      <w:tblPr>
        <w:tblW w:w="14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535"/>
        <w:gridCol w:w="1275"/>
        <w:gridCol w:w="1365"/>
        <w:gridCol w:w="1756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20"/>
      </w:tblGrid>
      <w:tr w:rsidR="00B85B03" w:rsidRPr="004B5E89" w14:paraId="0C028BFD" w14:textId="77777777" w:rsidTr="00F253FA">
        <w:trPr>
          <w:gridAfter w:val="2"/>
          <w:wAfter w:w="837" w:type="dxa"/>
          <w:trHeight w:val="673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F128" w14:textId="77777777" w:rsidR="00B85B03" w:rsidRPr="004B5E89" w:rsidRDefault="00B85B03" w:rsidP="00B85B0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01146DFE" w14:textId="77777777" w:rsidR="00B85B03" w:rsidRPr="004B5E89" w:rsidRDefault="00B85B03" w:rsidP="00B85B03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07CC5051" w14:textId="77777777" w:rsidR="00B85B03" w:rsidRPr="00985DE0" w:rsidRDefault="00B85B03" w:rsidP="00B85B03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4431D8E4" w14:textId="77777777" w:rsidR="00B85B03" w:rsidRPr="00985DE0" w:rsidRDefault="00B85B03" w:rsidP="00B85B03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Проектная часть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75A8146" w14:textId="77777777" w:rsidR="00B85B03" w:rsidRPr="00985DE0" w:rsidRDefault="00B85B03" w:rsidP="00B85B03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1E45E0" w14:textId="1529EB5D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1 695 617,4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6B8E5A" w14:textId="4F839D4F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1 669 611,4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40BC6D" w14:textId="5C2D75A3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1 013 000,0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1589A879" w14:textId="3AC82C2A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1 051 899,2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5D10F2B6" w14:textId="09580E38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1 091 871,4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E3C1844" w14:textId="5D70C631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1 133 035,0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127BD4FA" w14:textId="4E5A5BA2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7 655 034,4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3A6406E" w14:textId="77777777" w:rsidR="00B85B03" w:rsidRPr="004B5E89" w:rsidRDefault="00B85B03" w:rsidP="00B85B03">
            <w:pPr>
              <w:rPr>
                <w:color w:val="FF0000"/>
              </w:rPr>
            </w:pPr>
          </w:p>
        </w:tc>
      </w:tr>
      <w:tr w:rsidR="004B5E89" w:rsidRPr="004B5E89" w14:paraId="2CDF4A3E" w14:textId="77777777" w:rsidTr="00FA479D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1C16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5428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C460A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7E0B8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3C4F30C" w14:textId="77777777" w:rsidR="008007BF" w:rsidRPr="00985DE0" w:rsidRDefault="008007BF" w:rsidP="008007BF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ACE51C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DE1D2A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11C4BB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B4DFC6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F97E5B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713137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79E1BF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D64343" w14:textId="77777777" w:rsidR="008007BF" w:rsidRPr="004B5E89" w:rsidRDefault="008007BF" w:rsidP="008007BF">
            <w:pPr>
              <w:rPr>
                <w:color w:val="FF0000"/>
              </w:rPr>
            </w:pPr>
          </w:p>
        </w:tc>
      </w:tr>
      <w:tr w:rsidR="00B85B03" w:rsidRPr="004B5E89" w14:paraId="28F90CF0" w14:textId="77777777" w:rsidTr="00FA479D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EB64" w14:textId="77777777" w:rsidR="00B85B03" w:rsidRPr="004B5E89" w:rsidRDefault="00B85B03" w:rsidP="00B85B0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1E05" w14:textId="77777777" w:rsidR="00B85B03" w:rsidRPr="004B5E89" w:rsidRDefault="00B85B03" w:rsidP="00B85B0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4C42" w14:textId="77777777" w:rsidR="00B85B03" w:rsidRPr="00985DE0" w:rsidRDefault="00B85B03" w:rsidP="00B85B0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C3A6D" w14:textId="77777777" w:rsidR="00B85B03" w:rsidRPr="00985DE0" w:rsidRDefault="00B85B03" w:rsidP="00B85B03">
            <w:pPr>
              <w:rPr>
                <w:color w:val="000000" w:themeColor="text1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70A25CA" w14:textId="77777777" w:rsidR="00B85B03" w:rsidRPr="00985DE0" w:rsidRDefault="00B85B03" w:rsidP="00B85B03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 xml:space="preserve">Адресная инвестиционная программа, </w:t>
            </w:r>
            <w:r w:rsidRPr="00985DE0">
              <w:rPr>
                <w:color w:val="000000" w:themeColor="text1"/>
                <w:spacing w:val="-2"/>
                <w:sz w:val="16"/>
              </w:rPr>
              <w:br/>
              <w:t xml:space="preserve">не относящаяся </w:t>
            </w:r>
            <w:r w:rsidRPr="00985DE0">
              <w:rPr>
                <w:color w:val="000000" w:themeColor="text1"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588714" w14:textId="09D5FE5B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974 746,0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42FC29" w14:textId="13EA067B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908 169,3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D067F8" w14:textId="76C09064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985 903,0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315BF9" w14:textId="74150510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1 946 844,6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A25937" w14:textId="1BC7D3F7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1 651 776,9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457331" w14:textId="23BFE8FC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2 728 040,3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60DAF7" w14:textId="549FDCB8" w:rsidR="00B85B03" w:rsidRPr="00985DE0" w:rsidRDefault="00B85B03" w:rsidP="00B85B03">
            <w:pPr>
              <w:spacing w:line="229" w:lineRule="auto"/>
              <w:jc w:val="right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9 195 480,1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4BD3077" w14:textId="77777777" w:rsidR="00B85B03" w:rsidRPr="004B5E89" w:rsidRDefault="00B85B03" w:rsidP="00B85B03">
            <w:pPr>
              <w:rPr>
                <w:color w:val="FF0000"/>
              </w:rPr>
            </w:pPr>
          </w:p>
        </w:tc>
      </w:tr>
      <w:tr w:rsidR="004B5E89" w:rsidRPr="004B5E89" w14:paraId="056DBB58" w14:textId="77777777" w:rsidTr="00FA479D">
        <w:trPr>
          <w:gridAfter w:val="2"/>
          <w:wAfter w:w="837" w:type="dxa"/>
          <w:trHeight w:val="203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2681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2278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315F6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E32F8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A61B33" w14:textId="77777777" w:rsidR="008007BF" w:rsidRPr="00985DE0" w:rsidRDefault="008007BF" w:rsidP="008007BF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6E5BD4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C5A7DD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C58694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C8A592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84A8A8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470DF8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EFD43B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7ADE66E" w14:textId="77777777" w:rsidR="008007BF" w:rsidRPr="004B5E89" w:rsidRDefault="008007BF" w:rsidP="008007BF">
            <w:pPr>
              <w:rPr>
                <w:color w:val="FF0000"/>
              </w:rPr>
            </w:pPr>
          </w:p>
        </w:tc>
      </w:tr>
      <w:tr w:rsidR="00985DE0" w:rsidRPr="004B5E89" w14:paraId="469A1F14" w14:textId="77777777" w:rsidTr="00FA479D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C6FB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64E0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8A91C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C78CD" w14:textId="77777777" w:rsidR="00985DE0" w:rsidRPr="00985DE0" w:rsidRDefault="00985DE0" w:rsidP="00985DE0">
            <w:pPr>
              <w:rPr>
                <w:color w:val="000000" w:themeColor="text1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2034450" w14:textId="77777777" w:rsidR="00985DE0" w:rsidRPr="00985DE0" w:rsidRDefault="00985DE0" w:rsidP="00985DE0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6083DD" w14:textId="27552DBD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2 670 363,4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AF5DC0" w14:textId="6BBC3C6C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2 577 780,7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AC4586" w14:textId="18F4959D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1 998 903,0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8F3F70D" w14:textId="2CD5A36D" w:rsidR="00985DE0" w:rsidRPr="004B5E89" w:rsidRDefault="00985DE0" w:rsidP="00985DE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</w:rPr>
              <w:t>2 998 743,8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259919B" w14:textId="53866B34" w:rsidR="00985DE0" w:rsidRPr="004B5E89" w:rsidRDefault="00985DE0" w:rsidP="00985DE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</w:rPr>
              <w:t>2 743 648,3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1339FA8" w14:textId="2A8ED754" w:rsidR="00985DE0" w:rsidRPr="004B5E89" w:rsidRDefault="00985DE0" w:rsidP="00985DE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</w:rPr>
              <w:t>3 861 075,3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7480BA49" w14:textId="7FDA4ABF" w:rsidR="00985DE0" w:rsidRPr="004B5E89" w:rsidRDefault="00985DE0" w:rsidP="00985DE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</w:rPr>
              <w:t>16 850 514,5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9777397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985DE0" w:rsidRPr="004B5E89" w14:paraId="5107AEF3" w14:textId="77777777" w:rsidTr="00BC3B0E">
        <w:trPr>
          <w:gridAfter w:val="2"/>
          <w:wAfter w:w="837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1716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7226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0D666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DADE28B" w14:textId="77777777" w:rsidR="00985DE0" w:rsidRPr="00985DE0" w:rsidRDefault="00985DE0" w:rsidP="00985DE0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2D8C005" w14:textId="2584CE93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31 989 927,4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04B4B45" w14:textId="5686B994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25 794 990,0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23936C89" w14:textId="18748A46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27 145 286,1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9B78EC5" w14:textId="1A93B820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23 686 420,9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1ED14F3" w14:textId="3D899895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24 586 491,3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F499202" w14:textId="7FF894F7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25 513 388,8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4732781" w14:textId="55859ED4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158 716 504,5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0BF2BFF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985DE0" w:rsidRPr="004B5E89" w14:paraId="5F5CBA1E" w14:textId="77777777" w:rsidTr="00BC3B0E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8DE6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806D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E2C791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0EC3CA" w14:textId="77777777" w:rsidR="00985DE0" w:rsidRPr="00985DE0" w:rsidRDefault="00985DE0" w:rsidP="00985DE0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A7A0C7A" w14:textId="3585763C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34 660 290,8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73D73F8" w14:textId="43E6ADED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28 372 770,7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1B96CE28" w14:textId="5BBA9799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29 144 189,1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36F9EF0" w14:textId="386DC637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26 685 164,7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C311ED3" w14:textId="2578E827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27 330 139,6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37862FD" w14:textId="7E297404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29 374 464,1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2C7A51C3" w14:textId="28F6E80A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175 567 019,0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B9F751D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985DE0" w:rsidRPr="004B5E89" w14:paraId="6058026D" w14:textId="77777777" w:rsidTr="00BC3B0E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EFFD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5D48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0E5A589E" w14:textId="77777777" w:rsidR="00985DE0" w:rsidRPr="00985DE0" w:rsidRDefault="00985DE0" w:rsidP="00985DE0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Федеральный бюджет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B06677C" w14:textId="77777777" w:rsidR="00985DE0" w:rsidRPr="00985DE0" w:rsidRDefault="00985DE0" w:rsidP="00985DE0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Проектная часть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7FBCE1D3" w14:textId="77777777" w:rsidR="00985DE0" w:rsidRPr="00985DE0" w:rsidRDefault="00985DE0" w:rsidP="00985DE0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14:paraId="0C305D6E" w14:textId="28CE3E22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23 120,1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7D0F84" w14:textId="279EDF7A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99 820,5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C90A86" w14:textId="5B4A2D84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92 459,8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A5B323" w14:textId="65C6954F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D61452" w14:textId="4E983C1F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D62FA9" w14:textId="67D98D73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EF1DC4" w14:textId="247513D4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215 400,4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255CAF5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4B5E89" w:rsidRPr="004B5E89" w14:paraId="78579D2B" w14:textId="77777777" w:rsidTr="00FA479D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FF51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9998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4DE2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C600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A59AE1" w14:textId="77777777" w:rsidR="008007BF" w:rsidRPr="00985DE0" w:rsidRDefault="008007BF" w:rsidP="008007BF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33A260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E90148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E32123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7B30D4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0D0B2E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72DF90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F7A141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4F223E4" w14:textId="77777777" w:rsidR="008007BF" w:rsidRPr="004B5E89" w:rsidRDefault="008007BF" w:rsidP="008007BF">
            <w:pPr>
              <w:rPr>
                <w:color w:val="FF0000"/>
              </w:rPr>
            </w:pPr>
          </w:p>
        </w:tc>
      </w:tr>
      <w:tr w:rsidR="004B5E89" w:rsidRPr="004B5E89" w14:paraId="249DA7E2" w14:textId="77777777" w:rsidTr="00985DE0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756D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CBB6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DB49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5503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6583799" w14:textId="77777777" w:rsidR="008007BF" w:rsidRPr="00985DE0" w:rsidRDefault="008007BF" w:rsidP="008007BF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59A473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06AEA2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667B68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9916AE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07D924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22224D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8AD749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971FA56" w14:textId="77777777" w:rsidR="008007BF" w:rsidRPr="004B5E89" w:rsidRDefault="008007BF" w:rsidP="008007BF">
            <w:pPr>
              <w:rPr>
                <w:color w:val="FF0000"/>
              </w:rPr>
            </w:pPr>
          </w:p>
        </w:tc>
      </w:tr>
      <w:tr w:rsidR="004B5E89" w:rsidRPr="004B5E89" w14:paraId="28F79D65" w14:textId="77777777" w:rsidTr="00985DE0">
        <w:trPr>
          <w:gridAfter w:val="2"/>
          <w:wAfter w:w="837" w:type="dxa"/>
          <w:trHeight w:val="11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5FA5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0EEA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F5E9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6A962" w14:textId="77777777" w:rsidR="008007BF" w:rsidRPr="00985DE0" w:rsidRDefault="008007BF" w:rsidP="008007BF">
            <w:pPr>
              <w:rPr>
                <w:color w:val="000000" w:themeColor="text1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70D0837" w14:textId="77777777" w:rsidR="008007BF" w:rsidRPr="00985DE0" w:rsidRDefault="008007BF" w:rsidP="00BC3B0E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 xml:space="preserve">Концессионные соглашения </w:t>
            </w:r>
            <w:r w:rsidR="00BC3B0E" w:rsidRPr="00985DE0">
              <w:rPr>
                <w:color w:val="000000" w:themeColor="text1"/>
                <w:spacing w:val="-2"/>
                <w:sz w:val="16"/>
              </w:rPr>
              <w:br/>
            </w:r>
            <w:r w:rsidRPr="00985DE0">
              <w:rPr>
                <w:color w:val="000000" w:themeColor="text1"/>
                <w:spacing w:val="-2"/>
                <w:sz w:val="16"/>
              </w:rPr>
              <w:t>и соглашения</w:t>
            </w:r>
            <w:r w:rsidR="00BC3B0E" w:rsidRPr="00985DE0">
              <w:rPr>
                <w:color w:val="000000" w:themeColor="text1"/>
                <w:spacing w:val="-2"/>
                <w:sz w:val="16"/>
              </w:rPr>
              <w:br/>
            </w:r>
            <w:r w:rsidRPr="00985DE0">
              <w:rPr>
                <w:color w:val="000000" w:themeColor="text1"/>
                <w:spacing w:val="-2"/>
                <w:sz w:val="16"/>
              </w:rPr>
              <w:lastRenderedPageBreak/>
              <w:t>о государственно-частном партнерстве,</w:t>
            </w:r>
            <w:r w:rsidR="00BC3B0E" w:rsidRPr="00985DE0">
              <w:rPr>
                <w:color w:val="000000" w:themeColor="text1"/>
                <w:spacing w:val="-2"/>
                <w:sz w:val="16"/>
              </w:rPr>
              <w:br/>
            </w:r>
            <w:r w:rsidRPr="00985DE0">
              <w:rPr>
                <w:color w:val="000000" w:themeColor="text1"/>
                <w:spacing w:val="-2"/>
                <w:sz w:val="16"/>
              </w:rPr>
              <w:t xml:space="preserve">не включенные </w:t>
            </w:r>
            <w:r w:rsidR="00BC3B0E" w:rsidRPr="00985DE0">
              <w:rPr>
                <w:color w:val="000000" w:themeColor="text1"/>
                <w:spacing w:val="-2"/>
                <w:sz w:val="16"/>
              </w:rPr>
              <w:br/>
            </w:r>
            <w:r w:rsidRPr="00985DE0">
              <w:rPr>
                <w:color w:val="000000" w:themeColor="text1"/>
                <w:spacing w:val="-2"/>
                <w:sz w:val="16"/>
              </w:rPr>
              <w:t xml:space="preserve">в адресную инвестиционную программу </w:t>
            </w:r>
            <w:r w:rsidR="00BC3B0E" w:rsidRPr="00985DE0">
              <w:rPr>
                <w:color w:val="000000" w:themeColor="text1"/>
                <w:spacing w:val="-2"/>
                <w:sz w:val="16"/>
              </w:rPr>
              <w:br/>
            </w:r>
            <w:r w:rsidRPr="00985DE0">
              <w:rPr>
                <w:color w:val="000000" w:themeColor="text1"/>
                <w:spacing w:val="-2"/>
                <w:sz w:val="16"/>
              </w:rPr>
              <w:t xml:space="preserve">и не относящиеся </w:t>
            </w:r>
            <w:r w:rsidR="00BC3B0E" w:rsidRPr="00985DE0">
              <w:rPr>
                <w:color w:val="000000" w:themeColor="text1"/>
                <w:spacing w:val="-2"/>
                <w:sz w:val="16"/>
              </w:rPr>
              <w:br/>
            </w:r>
            <w:r w:rsidRPr="00985DE0">
              <w:rPr>
                <w:color w:val="000000" w:themeColor="text1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010A3D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lastRenderedPageBreak/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F27AFC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64F18F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93D6E3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A7976F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69566A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24F93A" w14:textId="77777777" w:rsidR="008007BF" w:rsidRPr="00985DE0" w:rsidRDefault="008007BF" w:rsidP="008007BF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779DBF2" w14:textId="77777777" w:rsidR="008007BF" w:rsidRPr="004B5E89" w:rsidRDefault="008007BF" w:rsidP="008007BF">
            <w:pPr>
              <w:rPr>
                <w:color w:val="FF0000"/>
              </w:rPr>
            </w:pPr>
          </w:p>
        </w:tc>
      </w:tr>
      <w:tr w:rsidR="00985DE0" w:rsidRPr="004B5E89" w14:paraId="42CBE0FC" w14:textId="77777777" w:rsidTr="00985DE0">
        <w:trPr>
          <w:gridAfter w:val="2"/>
          <w:wAfter w:w="837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F44C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E1D3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29CD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889E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CF0C03" w14:textId="77777777" w:rsidR="00985DE0" w:rsidRPr="00985DE0" w:rsidRDefault="00985DE0" w:rsidP="00985DE0">
            <w:pPr>
              <w:spacing w:line="229" w:lineRule="auto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0C973E" w14:textId="59A02ACD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23 120,1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1322A8" w14:textId="69AE80F1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99 820,5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25478C" w14:textId="12B55F1A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92 459,8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368866" w14:textId="6060323F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1B6FEC" w14:textId="44CD9A45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A1736C" w14:textId="19E1AFB2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D5C30A" w14:textId="5677CA89" w:rsidR="00985DE0" w:rsidRPr="00985DE0" w:rsidRDefault="00985DE0" w:rsidP="00985DE0">
            <w:pPr>
              <w:spacing w:line="229" w:lineRule="auto"/>
              <w:jc w:val="center"/>
              <w:rPr>
                <w:color w:val="000000" w:themeColor="text1"/>
                <w:spacing w:val="-2"/>
                <w:sz w:val="16"/>
              </w:rPr>
            </w:pPr>
            <w:r w:rsidRPr="00985DE0">
              <w:rPr>
                <w:color w:val="000000" w:themeColor="text1"/>
                <w:spacing w:val="-2"/>
                <w:sz w:val="16"/>
              </w:rPr>
              <w:t>215 400,4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A81F76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985DE0" w:rsidRPr="004B5E89" w14:paraId="50FCE76F" w14:textId="77777777" w:rsidTr="007F7086">
        <w:trPr>
          <w:gridAfter w:val="2"/>
          <w:wAfter w:w="837" w:type="dxa"/>
          <w:trHeight w:val="6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0BC6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77CF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019C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86AD77" w14:textId="77777777" w:rsidR="00985DE0" w:rsidRPr="004B5E89" w:rsidRDefault="00985DE0" w:rsidP="00985DE0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B9885F" w14:textId="20C562EE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39 460,0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B16BB2" w14:textId="3BD62482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28 341,2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7D5492" w14:textId="2F680246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22 316,3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2234C3" w14:textId="77738969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4F00E0" w14:textId="022C0917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E1315F" w14:textId="4383E1C5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2FD27E" w14:textId="02458254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90 117,5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AAB1978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4B5E89" w:rsidRPr="004B5E89" w14:paraId="3CDD024E" w14:textId="77777777" w:rsidTr="00BC3B0E">
        <w:trPr>
          <w:gridAfter w:val="2"/>
          <w:wAfter w:w="837" w:type="dxa"/>
          <w:trHeight w:val="6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7B2C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0565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FFA8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0B58F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20D95" w14:textId="77777777" w:rsidR="008007BF" w:rsidRPr="008222C9" w:rsidRDefault="008007BF" w:rsidP="008007BF">
            <w:pPr>
              <w:jc w:val="center"/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FF6C8" w14:textId="77777777" w:rsidR="008007BF" w:rsidRPr="008222C9" w:rsidRDefault="008007BF" w:rsidP="008007BF">
            <w:pPr>
              <w:jc w:val="center"/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B0E7A" w14:textId="77777777" w:rsidR="008007BF" w:rsidRPr="008222C9" w:rsidRDefault="008007BF" w:rsidP="008007BF">
            <w:pPr>
              <w:jc w:val="center"/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74485" w14:textId="77777777" w:rsidR="008007BF" w:rsidRPr="008222C9" w:rsidRDefault="008007BF" w:rsidP="008007BF">
            <w:pPr>
              <w:jc w:val="center"/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C993A" w14:textId="77777777" w:rsidR="008007BF" w:rsidRPr="008222C9" w:rsidRDefault="008007BF" w:rsidP="008007BF">
            <w:pPr>
              <w:jc w:val="center"/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F2A06" w14:textId="77777777" w:rsidR="008007BF" w:rsidRPr="008222C9" w:rsidRDefault="008007BF" w:rsidP="008007BF">
            <w:pPr>
              <w:jc w:val="center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C0E01" w14:textId="77777777" w:rsidR="008007BF" w:rsidRPr="008222C9" w:rsidRDefault="008007BF" w:rsidP="008007BF">
            <w:pPr>
              <w:jc w:val="center"/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26236CB" w14:textId="77777777" w:rsidR="008007BF" w:rsidRPr="004B5E89" w:rsidRDefault="008007BF" w:rsidP="008007BF">
            <w:pPr>
              <w:rPr>
                <w:color w:val="FF0000"/>
              </w:rPr>
            </w:pPr>
          </w:p>
        </w:tc>
      </w:tr>
      <w:tr w:rsidR="00985DE0" w:rsidRPr="004B5E89" w14:paraId="31A7ADB4" w14:textId="77777777" w:rsidTr="007F7086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4E38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72B2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BA8D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E0B3A7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58CE08" w14:textId="2FBEDF9C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62 580,1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E4E3DF" w14:textId="20F835AB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128 161,7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06A91E" w14:textId="5852C180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114 776,1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92CC33" w14:textId="5EA96842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B0945E" w14:textId="52A5CDCD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38E42A" w14:textId="2FC11D83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960F93" w14:textId="0FDB6634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305 517,9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3E05EF4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985DE0" w:rsidRPr="004B5E89" w14:paraId="7488EDCD" w14:textId="77777777" w:rsidTr="00FA479D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9DEC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1DCF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6F65516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32ADA07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FAF864" w14:textId="065B6699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2 022 890,0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17D080" w14:textId="433DFB6E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A68382" w14:textId="1A2E8070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0FF73B" w14:textId="3AB1CC38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8C6694" w14:textId="27038570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4814EF" w14:textId="4C9B451E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57CE26" w14:textId="108AA3AC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2 022 890,0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E8C398E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985DE0" w:rsidRPr="004B5E89" w14:paraId="02E22FE1" w14:textId="77777777" w:rsidTr="007F7086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BCEB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DB76F7E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3D12BB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F048797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D2AF21" w14:textId="13000344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1 718 737,5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9567D2" w14:textId="04FF8829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1 769 431,9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BCAD3E" w14:textId="4763F851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1 105 459,8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134F0815" w14:textId="0DC172B2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1 051 899,2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59F5B7F6" w14:textId="7D6D3015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1 091 871,4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29F4A42" w14:textId="3B7F4BE4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1 133 035,0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73F0A369" w14:textId="192A0B11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7 870 434,8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14:paraId="71B9E063" w14:textId="77777777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</w:tr>
      <w:tr w:rsidR="004B5E89" w:rsidRPr="004B5E89" w14:paraId="11B005EB" w14:textId="77777777" w:rsidTr="00FA479D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6C3B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BF4B2" w14:textId="77777777" w:rsidR="008007BF" w:rsidRPr="00985DE0" w:rsidRDefault="008007BF" w:rsidP="008007BF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7124E" w14:textId="77777777" w:rsidR="008007BF" w:rsidRPr="00985DE0" w:rsidRDefault="008007BF" w:rsidP="008007BF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A5F24F" w14:textId="77777777" w:rsidR="008007BF" w:rsidRPr="00985DE0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4D8E79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5FA6A1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882CD5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2C9FA7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F5A3F5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9FC31F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0D634B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9A6DE6D" w14:textId="77777777" w:rsidR="008007BF" w:rsidRPr="004B5E89" w:rsidRDefault="008007BF" w:rsidP="008007BF">
            <w:pPr>
              <w:rPr>
                <w:color w:val="FF0000"/>
              </w:rPr>
            </w:pPr>
          </w:p>
        </w:tc>
      </w:tr>
      <w:tr w:rsidR="00985DE0" w:rsidRPr="004B5E89" w14:paraId="2081EC4F" w14:textId="77777777" w:rsidTr="007F7086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D33A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71D28" w14:textId="77777777" w:rsidR="00985DE0" w:rsidRPr="00985DE0" w:rsidRDefault="00985DE0" w:rsidP="00985DE0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64D23" w14:textId="77777777" w:rsidR="00985DE0" w:rsidRPr="00985DE0" w:rsidRDefault="00985DE0" w:rsidP="00985DE0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2A2E19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985DE0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3774FC" w14:textId="3D78D2E7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974 746,0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8FC3CA" w14:textId="2C22AF3D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908 169,3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56C07F" w14:textId="0560EA63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985 903,0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23B71B" w14:textId="68032C10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1 946 844,6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346119" w14:textId="0CD49B5F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1 651 776,9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7DD133" w14:textId="247E62CE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2 728 040,3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CF788E" w14:textId="079AAECE" w:rsidR="00985DE0" w:rsidRPr="004B5E89" w:rsidRDefault="00985DE0" w:rsidP="00985DE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9 195 480,1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650B022" w14:textId="77777777" w:rsidR="00985DE0" w:rsidRPr="004B5E89" w:rsidRDefault="00985DE0" w:rsidP="00985DE0">
            <w:pPr>
              <w:rPr>
                <w:color w:val="FF0000"/>
              </w:rPr>
            </w:pPr>
          </w:p>
        </w:tc>
      </w:tr>
      <w:tr w:rsidR="004B5E89" w:rsidRPr="004B5E89" w14:paraId="7AFA25B1" w14:textId="77777777" w:rsidTr="00FA479D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5204" w14:textId="77777777" w:rsidR="008007BF" w:rsidRPr="004B5E89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E2997" w14:textId="77777777" w:rsidR="008007BF" w:rsidRPr="00985DE0" w:rsidRDefault="008007BF" w:rsidP="008007BF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E39EE" w14:textId="77777777" w:rsidR="008007BF" w:rsidRPr="00985DE0" w:rsidRDefault="008007BF" w:rsidP="008007BF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D14284" w14:textId="77777777" w:rsidR="008007BF" w:rsidRPr="00985DE0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="007F7086" w:rsidRPr="00985DE0">
              <w:rPr>
                <w:spacing w:val="-2"/>
                <w:sz w:val="16"/>
              </w:rPr>
              <w:br/>
            </w:r>
            <w:r w:rsidRPr="00985DE0">
              <w:rPr>
                <w:spacing w:val="-2"/>
                <w:sz w:val="16"/>
              </w:rPr>
              <w:t xml:space="preserve">о государственно-частном партнерстве, </w:t>
            </w:r>
            <w:r w:rsidR="007F7086" w:rsidRPr="00985DE0">
              <w:rPr>
                <w:spacing w:val="-2"/>
                <w:sz w:val="16"/>
              </w:rPr>
              <w:br/>
            </w:r>
            <w:r w:rsidRPr="00985DE0">
              <w:rPr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F1A0BD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B043E2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290B0C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998BF2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9AB2C8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C983C3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D0B943" w14:textId="77777777" w:rsidR="008007BF" w:rsidRPr="00985DE0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602F0E" w14:textId="77777777" w:rsidR="008007BF" w:rsidRPr="004B5E89" w:rsidRDefault="008007BF" w:rsidP="008007BF">
            <w:pPr>
              <w:rPr>
                <w:color w:val="FF0000"/>
              </w:rPr>
            </w:pPr>
          </w:p>
        </w:tc>
      </w:tr>
      <w:tr w:rsidR="00985DE0" w:rsidRPr="004B5E89" w14:paraId="7618045B" w14:textId="77777777" w:rsidTr="006C1DF4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F002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86E8B" w14:textId="77777777" w:rsidR="00985DE0" w:rsidRPr="00985DE0" w:rsidRDefault="00985DE0" w:rsidP="00985DE0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5A0F6" w14:textId="77777777" w:rsidR="00985DE0" w:rsidRPr="00985DE0" w:rsidRDefault="00985DE0" w:rsidP="00985DE0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ECEEBB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8F7564" w14:textId="70ECB9A4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2 693 483,5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976819" w14:textId="00353C7F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2 677 601,2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818125" w14:textId="63ED6195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2 091 362,8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4417E0" w14:textId="45AA5A0C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2 998 743,8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549F06" w14:textId="3AE11B51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2 743 648,3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65A149" w14:textId="3B268A33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3 861 075,3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E9743E" w14:textId="58B8388F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17 065 914,9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1D38C7" w14:textId="77777777" w:rsidR="00985DE0" w:rsidRPr="008222C9" w:rsidRDefault="00985DE0" w:rsidP="00985DE0"/>
        </w:tc>
      </w:tr>
      <w:tr w:rsidR="00985DE0" w:rsidRPr="004B5E89" w14:paraId="368F4B5A" w14:textId="77777777" w:rsidTr="006C1DF4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FDA3" w14:textId="77777777" w:rsidR="00985DE0" w:rsidRPr="004B5E89" w:rsidRDefault="00985DE0" w:rsidP="00985DE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E2351" w14:textId="77777777" w:rsidR="00985DE0" w:rsidRPr="00985DE0" w:rsidRDefault="00985DE0" w:rsidP="00985DE0"/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1CDB0BE" w14:textId="77777777" w:rsidR="00985DE0" w:rsidRPr="00985DE0" w:rsidRDefault="00985DE0" w:rsidP="00985DE0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7B024C73" w14:textId="6A3E669A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34 052 277,4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223BD97B" w14:textId="6763A9A2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25 823 331,2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D130757" w14:textId="52E72348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27 167 602,4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E0D95A3" w14:textId="4FD3A8B8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23 686 420,9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A323999" w14:textId="4342D628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24 586 491,3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3D882F1" w14:textId="0F56025C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25 513 388,8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142421A8" w14:textId="693AF29B" w:rsidR="00985DE0" w:rsidRPr="008222C9" w:rsidRDefault="00985DE0" w:rsidP="00985D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160 829 512,0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92BF628" w14:textId="77777777" w:rsidR="00985DE0" w:rsidRPr="008222C9" w:rsidRDefault="00985DE0" w:rsidP="00985DE0"/>
        </w:tc>
      </w:tr>
      <w:tr w:rsidR="00114726" w:rsidRPr="004B5E89" w14:paraId="70A2C9BA" w14:textId="77777777" w:rsidTr="006C1DF4">
        <w:trPr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87F9" w14:textId="77777777" w:rsidR="00114726" w:rsidRPr="004B5E89" w:rsidRDefault="00114726" w:rsidP="00114726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F31D9" w14:textId="77777777" w:rsidR="00114726" w:rsidRPr="00985DE0" w:rsidRDefault="00114726" w:rsidP="00114726"/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383C3B" w14:textId="77777777" w:rsidR="00114726" w:rsidRPr="00985DE0" w:rsidRDefault="00114726" w:rsidP="00114726">
            <w:pPr>
              <w:spacing w:line="229" w:lineRule="auto"/>
              <w:rPr>
                <w:spacing w:val="-2"/>
                <w:sz w:val="16"/>
              </w:rPr>
            </w:pPr>
            <w:r w:rsidRPr="00985DE0">
              <w:rPr>
                <w:spacing w:val="-2"/>
                <w:sz w:val="16"/>
              </w:rPr>
              <w:t>ВСЕГО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6B7A93" w14:textId="77777777" w:rsidR="00114726" w:rsidRPr="004B5E89" w:rsidRDefault="00114726" w:rsidP="00114726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F4A3CC2" w14:textId="513E29FD" w:rsidR="00114726" w:rsidRPr="008222C9" w:rsidRDefault="00114726" w:rsidP="0011472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36 745 760,9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E09B2EB" w14:textId="4CB6475E" w:rsidR="00114726" w:rsidRPr="008222C9" w:rsidRDefault="00114726" w:rsidP="0011472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28 500 932,4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521D66A" w14:textId="3A09CD11" w:rsidR="00114726" w:rsidRPr="008222C9" w:rsidRDefault="00114726" w:rsidP="0011472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29 258 965,2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7E2B497D" w14:textId="774ACB59" w:rsidR="00114726" w:rsidRPr="008222C9" w:rsidRDefault="00114726" w:rsidP="0011472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26 685 164,7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5DAF4E53" w14:textId="3495E8EE" w:rsidR="00114726" w:rsidRPr="008222C9" w:rsidRDefault="00114726" w:rsidP="0011472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27 330 139,6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295CA131" w14:textId="3AC4B4BE" w:rsidR="00114726" w:rsidRPr="008222C9" w:rsidRDefault="00114726" w:rsidP="0011472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29 374 464,1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1A0A2E0" w14:textId="459DC35A" w:rsidR="00114726" w:rsidRPr="008222C9" w:rsidRDefault="00114726" w:rsidP="0011472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222C9">
              <w:rPr>
                <w:spacing w:val="-2"/>
                <w:sz w:val="16"/>
              </w:rPr>
              <w:t>177 895 426,9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A954F8D" w14:textId="77777777" w:rsidR="00114726" w:rsidRPr="008222C9" w:rsidRDefault="00114726" w:rsidP="00114726"/>
        </w:tc>
        <w:tc>
          <w:tcPr>
            <w:tcW w:w="417" w:type="dxa"/>
            <w:vAlign w:val="bottom"/>
          </w:tcPr>
          <w:p w14:paraId="7D19CECD" w14:textId="77777777" w:rsidR="00114726" w:rsidRPr="004B5E89" w:rsidRDefault="00114726" w:rsidP="00114726">
            <w:pPr>
              <w:rPr>
                <w:color w:val="FF0000"/>
                <w:sz w:val="20"/>
                <w:szCs w:val="20"/>
              </w:rPr>
            </w:pPr>
            <w:r w:rsidRPr="004B5E89">
              <w:rPr>
                <w:color w:val="FF0000"/>
                <w:sz w:val="20"/>
                <w:szCs w:val="20"/>
              </w:rPr>
              <w:t xml:space="preserve"> </w:t>
            </w:r>
            <w:r w:rsidRPr="00985DE0">
              <w:rPr>
                <w:sz w:val="20"/>
                <w:szCs w:val="20"/>
              </w:rPr>
              <w:t>».</w:t>
            </w:r>
          </w:p>
        </w:tc>
        <w:tc>
          <w:tcPr>
            <w:tcW w:w="420" w:type="dxa"/>
          </w:tcPr>
          <w:p w14:paraId="621F94F8" w14:textId="77777777" w:rsidR="00114726" w:rsidRPr="004B5E89" w:rsidRDefault="00114726" w:rsidP="00114726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21EA65" w14:textId="77777777" w:rsidR="00BB74E7" w:rsidRPr="004B5E89" w:rsidRDefault="00BB74E7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14:paraId="2029E80E" w14:textId="7C54268A" w:rsidR="00BB74E7" w:rsidRPr="00114726" w:rsidRDefault="006C1DF4" w:rsidP="00B53891">
      <w:pPr>
        <w:tabs>
          <w:tab w:val="left" w:pos="142"/>
          <w:tab w:val="left" w:pos="851"/>
        </w:tabs>
        <w:ind w:firstLine="567"/>
        <w:jc w:val="both"/>
        <w:rPr>
          <w:noProof/>
          <w:sz w:val="20"/>
          <w:szCs w:val="18"/>
        </w:rPr>
      </w:pPr>
      <w:r w:rsidRPr="00114726">
        <w:t>2.</w:t>
      </w:r>
      <w:r w:rsidR="00114726" w:rsidRPr="00114726">
        <w:t>2</w:t>
      </w:r>
      <w:r w:rsidRPr="00114726">
        <w:t xml:space="preserve">.2. </w:t>
      </w:r>
      <w:r w:rsidR="00BB74E7" w:rsidRPr="00114726">
        <w:t>Пункт 6 изложить в следующей редакции:</w:t>
      </w:r>
      <w:r w:rsidR="00861873" w:rsidRPr="00114726">
        <w:rPr>
          <w:noProof/>
          <w:sz w:val="20"/>
          <w:szCs w:val="18"/>
        </w:rPr>
        <w:t xml:space="preserve"> </w:t>
      </w:r>
    </w:p>
    <w:p w14:paraId="02B81FE1" w14:textId="77777777" w:rsidR="00FA479D" w:rsidRPr="004B5E89" w:rsidRDefault="00FA479D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32CB3270" wp14:editId="385ABCF1">
                <wp:simplePos x="0" y="0"/>
                <wp:positionH relativeFrom="leftMargin">
                  <wp:posOffset>820420</wp:posOffset>
                </wp:positionH>
                <wp:positionV relativeFrom="paragraph">
                  <wp:posOffset>111125</wp:posOffset>
                </wp:positionV>
                <wp:extent cx="228600" cy="32385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5609C" w14:textId="77777777" w:rsidR="004A28C9" w:rsidRDefault="004A28C9" w:rsidP="00861873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CB3270" id="Надпись 5" o:spid="_x0000_s1037" type="#_x0000_t202" style="position:absolute;left:0;text-align:left;margin-left:64.6pt;margin-top:8.75pt;width:18pt;height:25.5pt;flip:x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SjQAIAADI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" stroked="f">
                <v:textbox>
                  <w:txbxContent>
                    <w:p w14:paraId="65D5609C" w14:textId="77777777" w:rsidR="004A28C9" w:rsidRDefault="004A28C9" w:rsidP="00861873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535"/>
        <w:gridCol w:w="1275"/>
        <w:gridCol w:w="1362"/>
        <w:gridCol w:w="1759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17"/>
      </w:tblGrid>
      <w:tr w:rsidR="00114726" w:rsidRPr="004B5E89" w14:paraId="7CE57D36" w14:textId="77777777" w:rsidTr="006C1DF4">
        <w:trPr>
          <w:gridAfter w:val="2"/>
          <w:wAfter w:w="834" w:type="dxa"/>
          <w:trHeight w:val="688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B674" w14:textId="77777777" w:rsidR="00114726" w:rsidRPr="00114726" w:rsidRDefault="00114726" w:rsidP="0011472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6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283776F" w14:textId="77777777" w:rsidR="00114726" w:rsidRPr="00114726" w:rsidRDefault="00114726" w:rsidP="00114726">
            <w:pPr>
              <w:spacing w:line="229" w:lineRule="auto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5889881B" w14:textId="77777777" w:rsidR="00114726" w:rsidRPr="00114726" w:rsidRDefault="00114726" w:rsidP="00114726">
            <w:pPr>
              <w:spacing w:line="229" w:lineRule="auto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F376926" w14:textId="77777777" w:rsidR="00114726" w:rsidRPr="00114726" w:rsidRDefault="00114726" w:rsidP="00114726">
            <w:pPr>
              <w:spacing w:line="229" w:lineRule="auto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7BC99B83" w14:textId="77777777" w:rsidR="00114726" w:rsidRPr="00114726" w:rsidRDefault="00114726" w:rsidP="00114726">
            <w:pPr>
              <w:spacing w:line="229" w:lineRule="auto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5FE016" w14:textId="09642941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1 695 617,4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246A41" w14:textId="331C9D0B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1 669 611,4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0D3DA6" w14:textId="76727C0A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1 013 000,0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02B8BB" w14:textId="1C2E0B5C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1 051 899,2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75DD50" w14:textId="36259099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1 091 871,4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B817D0" w14:textId="7371D30D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1 133 035,0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76408F" w14:textId="42EEFC90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7 655 034,4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B97780D" w14:textId="77777777" w:rsidR="00114726" w:rsidRPr="004B5E89" w:rsidRDefault="00114726" w:rsidP="00114726">
            <w:pPr>
              <w:rPr>
                <w:color w:val="FF0000"/>
              </w:rPr>
            </w:pPr>
          </w:p>
        </w:tc>
      </w:tr>
      <w:tr w:rsidR="004B5E89" w:rsidRPr="004B5E89" w14:paraId="0A2552E3" w14:textId="77777777" w:rsidTr="00FA479D">
        <w:trPr>
          <w:gridAfter w:val="2"/>
          <w:wAfter w:w="834" w:type="dxa"/>
          <w:trHeight w:val="4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6F71" w14:textId="77777777" w:rsidR="00861873" w:rsidRPr="00114726" w:rsidRDefault="00861873" w:rsidP="000A1800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E80A" w14:textId="77777777" w:rsidR="00861873" w:rsidRPr="00114726" w:rsidRDefault="00861873" w:rsidP="000A1800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A4FE" w14:textId="77777777" w:rsidR="00861873" w:rsidRPr="00114726" w:rsidRDefault="00861873" w:rsidP="000A1800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8A8D" w14:textId="77777777" w:rsidR="00861873" w:rsidRPr="00114726" w:rsidRDefault="00861873" w:rsidP="000A1800"/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6C2C1ABD" w14:textId="77777777" w:rsidR="00861873" w:rsidRPr="00114726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0AA47E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555BE6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B37693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D8AE28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9E1CAE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BF2BA1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F9B953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C47661D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114726" w:rsidRPr="004B5E89" w14:paraId="49ED76EF" w14:textId="77777777" w:rsidTr="006C1DF4">
        <w:trPr>
          <w:gridAfter w:val="2"/>
          <w:wAfter w:w="834" w:type="dxa"/>
          <w:trHeight w:val="942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974C1" w14:textId="77777777" w:rsidR="00114726" w:rsidRPr="00114726" w:rsidRDefault="00114726" w:rsidP="00114726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E2FD" w14:textId="77777777" w:rsidR="00114726" w:rsidRPr="00114726" w:rsidRDefault="00114726" w:rsidP="00114726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B357" w14:textId="77777777" w:rsidR="00114726" w:rsidRPr="00114726" w:rsidRDefault="00114726" w:rsidP="00114726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E9A0" w14:textId="77777777" w:rsidR="00114726" w:rsidRPr="00114726" w:rsidRDefault="00114726" w:rsidP="00114726"/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64B4A83" w14:textId="77777777" w:rsidR="00114726" w:rsidRPr="00114726" w:rsidRDefault="00114726" w:rsidP="00114726">
            <w:pPr>
              <w:spacing w:line="229" w:lineRule="auto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114726">
              <w:rPr>
                <w:spacing w:val="-2"/>
                <w:sz w:val="16"/>
              </w:rPr>
              <w:br/>
              <w:t>не относящаяся</w:t>
            </w:r>
            <w:r w:rsidRPr="00114726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763D96" w14:textId="5B167BB4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53 923,9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256D99" w14:textId="45129A92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180 278,2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EA52B5" w14:textId="7B1F8C22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665 903,0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73D892" w14:textId="07F8D945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1 109 611,5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484BAE" w14:textId="41B8B078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1 151 776,9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8C28C1" w14:textId="49D8E7EA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1 195 198,9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044617" w14:textId="0F1E3806" w:rsidR="00114726" w:rsidRPr="004B5E89" w:rsidRDefault="00114726" w:rsidP="0011472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4 356 692,4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40188E5" w14:textId="77777777" w:rsidR="00114726" w:rsidRPr="004B5E89" w:rsidRDefault="00114726" w:rsidP="00114726">
            <w:pPr>
              <w:rPr>
                <w:color w:val="FF0000"/>
              </w:rPr>
            </w:pPr>
          </w:p>
        </w:tc>
      </w:tr>
      <w:tr w:rsidR="004B5E89" w:rsidRPr="004B5E89" w14:paraId="0956B6A5" w14:textId="77777777" w:rsidTr="00FA479D">
        <w:trPr>
          <w:gridAfter w:val="2"/>
          <w:wAfter w:w="834" w:type="dxa"/>
          <w:trHeight w:val="196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87C14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C929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DEB9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14DC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FEAF17F" w14:textId="77777777" w:rsidR="00861873" w:rsidRPr="00114726" w:rsidRDefault="00861873" w:rsidP="00625D3D">
            <w:pPr>
              <w:spacing w:line="229" w:lineRule="auto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 xml:space="preserve">Концессионные соглашения </w:t>
            </w:r>
            <w:r w:rsidR="00625D3D" w:rsidRPr="00114726">
              <w:rPr>
                <w:spacing w:val="-2"/>
                <w:sz w:val="16"/>
              </w:rPr>
              <w:br/>
            </w:r>
            <w:r w:rsidRPr="00114726">
              <w:rPr>
                <w:spacing w:val="-2"/>
                <w:sz w:val="16"/>
              </w:rPr>
              <w:t xml:space="preserve">и соглашения </w:t>
            </w:r>
            <w:r w:rsidR="00625D3D" w:rsidRPr="00114726">
              <w:rPr>
                <w:spacing w:val="-2"/>
                <w:sz w:val="16"/>
              </w:rPr>
              <w:br/>
            </w:r>
            <w:r w:rsidRPr="00114726">
              <w:rPr>
                <w:spacing w:val="-2"/>
                <w:sz w:val="16"/>
              </w:rPr>
              <w:t xml:space="preserve">о государственно-частном партнерстве, </w:t>
            </w:r>
            <w:r w:rsidR="00625D3D" w:rsidRPr="00114726">
              <w:rPr>
                <w:spacing w:val="-2"/>
                <w:sz w:val="16"/>
              </w:rPr>
              <w:br/>
            </w:r>
            <w:r w:rsidRPr="00114726">
              <w:rPr>
                <w:spacing w:val="-2"/>
                <w:sz w:val="16"/>
              </w:rPr>
              <w:t xml:space="preserve">не включенные </w:t>
            </w:r>
            <w:r w:rsidR="00625D3D" w:rsidRPr="00114726">
              <w:rPr>
                <w:spacing w:val="-2"/>
                <w:sz w:val="16"/>
              </w:rPr>
              <w:br/>
            </w:r>
            <w:r w:rsidRPr="00114726">
              <w:rPr>
                <w:spacing w:val="-2"/>
                <w:sz w:val="16"/>
              </w:rPr>
              <w:t>в адресную инвестиционную программу</w:t>
            </w:r>
            <w:r w:rsidR="00625D3D" w:rsidRPr="00114726">
              <w:rPr>
                <w:spacing w:val="-2"/>
                <w:sz w:val="16"/>
              </w:rPr>
              <w:br/>
            </w:r>
            <w:r w:rsidRPr="00114726">
              <w:rPr>
                <w:spacing w:val="-2"/>
                <w:sz w:val="16"/>
              </w:rPr>
              <w:t>и не относящиеся</w:t>
            </w:r>
            <w:r w:rsidR="00625D3D" w:rsidRPr="00114726">
              <w:rPr>
                <w:spacing w:val="-2"/>
                <w:sz w:val="16"/>
              </w:rPr>
              <w:br/>
            </w:r>
            <w:r w:rsidRPr="00114726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3F6A1B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D67267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EF9A75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054774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931BE3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A198C7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6EBE71" w14:textId="77777777" w:rsidR="00861873" w:rsidRPr="00114726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1472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8CDF12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911E13" w:rsidRPr="004B5E89" w14:paraId="5BD0D95B" w14:textId="77777777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8A37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5B9D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F64A3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48972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0A9B826" w14:textId="77777777" w:rsidR="00911E13" w:rsidRPr="004B5E89" w:rsidRDefault="00911E13" w:rsidP="00911E13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911E13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0A6C8F" w14:textId="2CB33C23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1 749 541,3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F3933A" w14:textId="4F119B5B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1 849 889,6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63D36B" w14:textId="19BD5C25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1 678 903,0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B25DF3" w14:textId="4FABA7DE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2 161 510,7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CB2851" w14:textId="33126158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2 243 648,3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D67AC6" w14:textId="5913DB1D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2 328 233,9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30E57A" w14:textId="7EB872C4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12 011 726,8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1E07AB9" w14:textId="77777777" w:rsidR="00911E13" w:rsidRPr="004B5E89" w:rsidRDefault="00911E13" w:rsidP="00911E13">
            <w:pPr>
              <w:rPr>
                <w:color w:val="FF0000"/>
              </w:rPr>
            </w:pPr>
          </w:p>
        </w:tc>
      </w:tr>
      <w:tr w:rsidR="00911E13" w:rsidRPr="004B5E89" w14:paraId="717A6360" w14:textId="77777777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6334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B85B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63548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86C3CD" w14:textId="77777777" w:rsidR="00911E13" w:rsidRPr="00911E13" w:rsidRDefault="00911E13" w:rsidP="00911E13">
            <w:pPr>
              <w:spacing w:line="229" w:lineRule="auto"/>
              <w:rPr>
                <w:spacing w:val="-2"/>
                <w:sz w:val="16"/>
              </w:rPr>
            </w:pPr>
            <w:r w:rsidRPr="00911E1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50127599" w14:textId="5358CD6C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15 513 506,8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F365E86" w14:textId="3AC3F961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8 921 291,2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13D522C2" w14:textId="1F0941B3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9 660 561,0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72A32B7D" w14:textId="08789F59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10 238 685,3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78C85165" w14:textId="28E35248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10 627 755,3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7E77A9D" w14:textId="1087E6BE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11 028 421,9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657BAAB" w14:textId="01FE7112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65 990 221,5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EA0FF99" w14:textId="77777777" w:rsidR="00911E13" w:rsidRPr="004B5E89" w:rsidRDefault="00911E13" w:rsidP="00911E13">
            <w:pPr>
              <w:rPr>
                <w:color w:val="FF0000"/>
              </w:rPr>
            </w:pPr>
          </w:p>
        </w:tc>
      </w:tr>
      <w:tr w:rsidR="00911E13" w:rsidRPr="004B5E89" w14:paraId="45D47DA8" w14:textId="77777777" w:rsidTr="00625D3D">
        <w:trPr>
          <w:gridAfter w:val="2"/>
          <w:wAfter w:w="834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4F0F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F5F3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43CBA" w14:textId="77777777" w:rsidR="00911E13" w:rsidRPr="004B5E89" w:rsidRDefault="00911E13" w:rsidP="00911E13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A8A700E" w14:textId="77777777" w:rsidR="00911E13" w:rsidRPr="00911E13" w:rsidRDefault="00911E13" w:rsidP="00911E13">
            <w:pPr>
              <w:spacing w:line="229" w:lineRule="auto"/>
              <w:rPr>
                <w:spacing w:val="-2"/>
                <w:sz w:val="16"/>
              </w:rPr>
            </w:pPr>
            <w:r w:rsidRPr="00911E1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BF9A3AC" w14:textId="759C8D1B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17 263 048,1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308EE79" w14:textId="139ABD6A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10 771 180,8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8B194DC" w14:textId="57F67880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11 339 464,0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7FA8B441" w14:textId="4A3EEAC8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12 400 196,0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61816E1" w14:textId="274FD157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12 871 403,6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532738D" w14:textId="00A34B78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13 356 655,8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5B87E2CE" w14:textId="03DB7BB6" w:rsidR="00911E13" w:rsidRPr="004B5E89" w:rsidRDefault="00911E13" w:rsidP="00911E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78 001 948,3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14D8F9" w14:textId="77777777" w:rsidR="00911E13" w:rsidRPr="004B5E89" w:rsidRDefault="00911E13" w:rsidP="00911E13">
            <w:pPr>
              <w:rPr>
                <w:color w:val="FF0000"/>
              </w:rPr>
            </w:pPr>
          </w:p>
        </w:tc>
      </w:tr>
      <w:tr w:rsidR="004B5E89" w:rsidRPr="004B5E89" w14:paraId="3FE8B90F" w14:textId="77777777" w:rsidTr="00FA479D">
        <w:trPr>
          <w:gridAfter w:val="2"/>
          <w:wAfter w:w="834" w:type="dxa"/>
          <w:trHeight w:val="67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6E87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D204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9FE93EE" w14:textId="77777777" w:rsidR="00861873" w:rsidRPr="00D0403F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67DFF4F" w14:textId="77777777" w:rsidR="00861873" w:rsidRPr="00D0403F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B8381C" w14:textId="77777777" w:rsidR="00861873" w:rsidRPr="00D0403F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4D9624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85A23F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AE031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B91F50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F2FC02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BA9831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6D63DE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E9D3436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4B5E89" w:rsidRPr="004B5E89" w14:paraId="5BDB91FD" w14:textId="77777777" w:rsidTr="00FA479D">
        <w:trPr>
          <w:gridAfter w:val="2"/>
          <w:wAfter w:w="834" w:type="dxa"/>
          <w:trHeight w:val="47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04C30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C22D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1120A" w14:textId="77777777" w:rsidR="00861873" w:rsidRPr="00D0403F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DCD5F" w14:textId="77777777" w:rsidR="00861873" w:rsidRPr="00D0403F" w:rsidRDefault="00861873" w:rsidP="000A180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CC70C8" w14:textId="77777777" w:rsidR="00861873" w:rsidRPr="00D0403F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0F7623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33C926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B885A1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EB5A16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EBEDB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0B3249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950C57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50715C8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4B5E89" w:rsidRPr="004B5E89" w14:paraId="51E80931" w14:textId="77777777" w:rsidTr="00FA479D">
        <w:trPr>
          <w:gridAfter w:val="2"/>
          <w:wAfter w:w="834" w:type="dxa"/>
          <w:trHeight w:val="83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8C2D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5816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379A" w14:textId="77777777" w:rsidR="00861873" w:rsidRPr="00D0403F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19A4" w14:textId="77777777" w:rsidR="00861873" w:rsidRPr="00D0403F" w:rsidRDefault="00861873" w:rsidP="000A180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406472" w14:textId="77777777" w:rsidR="00861873" w:rsidRPr="00D0403F" w:rsidRDefault="00861873" w:rsidP="00625D3D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 xml:space="preserve">Адресная инвестиционная программа, 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>не относящаяся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5A4846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937D9E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470E96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075176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CCBB7D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4176EA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7BCAF3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D257AE1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4B5E89" w:rsidRPr="004B5E89" w14:paraId="71C201B6" w14:textId="77777777" w:rsidTr="00FA479D">
        <w:trPr>
          <w:gridAfter w:val="2"/>
          <w:wAfter w:w="834" w:type="dxa"/>
          <w:trHeight w:val="173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7597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050F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7FD2D" w14:textId="77777777" w:rsidR="00861873" w:rsidRPr="00D0403F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849F6" w14:textId="77777777" w:rsidR="00861873" w:rsidRPr="00D0403F" w:rsidRDefault="00861873" w:rsidP="000A180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EA5F6D" w14:textId="77777777" w:rsidR="00861873" w:rsidRPr="00D0403F" w:rsidRDefault="00861873" w:rsidP="00625D3D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Концессионные соглашения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>и соглашения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>о государственно-частном партнерстве,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 xml:space="preserve">не включенные 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 xml:space="preserve">в адресную инвестиционную программу 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>и не относящиеся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5BA92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74D46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050C5E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B85EA6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13BA61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E1FE4B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E5622E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8F45DDF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4B5E89" w:rsidRPr="004B5E89" w14:paraId="69F43239" w14:textId="77777777" w:rsidTr="00FA479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8AD2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5CC0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D1003" w14:textId="77777777" w:rsidR="00861873" w:rsidRPr="00D0403F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09E5" w14:textId="77777777" w:rsidR="00861873" w:rsidRPr="00D0403F" w:rsidRDefault="00861873" w:rsidP="000A1800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3A488FC" w14:textId="77777777" w:rsidR="00861873" w:rsidRPr="00D0403F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27E982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3628BE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C5FF6F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E4E2D9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DF680A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A71854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5D4069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7CB338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4B5E89" w:rsidRPr="004B5E89" w14:paraId="7EFF0906" w14:textId="77777777" w:rsidTr="00FA479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AE77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EB70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10A38" w14:textId="77777777" w:rsidR="00861873" w:rsidRPr="00D0403F" w:rsidRDefault="00861873" w:rsidP="000A1800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101DACB" w14:textId="77777777" w:rsidR="00861873" w:rsidRPr="00D0403F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33460F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137CA7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A1D162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EA77B6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6FF7C87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5900BE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7E2740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1B4C53A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4B5E89" w:rsidRPr="004B5E89" w14:paraId="0E5DC173" w14:textId="77777777" w:rsidTr="00FA479D">
        <w:trPr>
          <w:gridAfter w:val="2"/>
          <w:wAfter w:w="834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2BE9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3F85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89BCB" w14:textId="77777777" w:rsidR="00861873" w:rsidRPr="00D0403F" w:rsidRDefault="00861873" w:rsidP="000A1800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ADA9B8" w14:textId="77777777" w:rsidR="00861873" w:rsidRPr="00D0403F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54ABB2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4B99D0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58ABB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C03536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C65F8F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4CF66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956DDC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CA483B6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D0403F" w:rsidRPr="004B5E89" w14:paraId="293680C0" w14:textId="77777777" w:rsidTr="00FA479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1492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FCEE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9C12C5" w14:textId="77777777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0890762" w14:textId="77777777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ECD8BA" w14:textId="72EAF304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430BCC" w14:textId="6C4E3129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28673E" w14:textId="1620D3F0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0D7451" w14:textId="41C72873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340325" w14:textId="72DCDF25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69735D" w14:textId="50225DD3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7B9739" w14:textId="4489C49B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D65107D" w14:textId="77777777" w:rsidR="00D0403F" w:rsidRPr="004B5E89" w:rsidRDefault="00D0403F" w:rsidP="00D0403F">
            <w:pPr>
              <w:rPr>
                <w:color w:val="FF0000"/>
              </w:rPr>
            </w:pPr>
          </w:p>
        </w:tc>
      </w:tr>
      <w:tr w:rsidR="00D0403F" w:rsidRPr="004B5E89" w14:paraId="2FAA34F8" w14:textId="77777777" w:rsidTr="00625D3D">
        <w:trPr>
          <w:gridAfter w:val="2"/>
          <w:wAfter w:w="834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1600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DB6C615" w14:textId="77777777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7D9E36E" w14:textId="77777777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6CF6B798" w14:textId="77777777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EE2ABE" w14:textId="1749D97B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1 695 617,4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EAA3D8" w14:textId="4B819BD7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1 669 611,4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9C9A18" w14:textId="47F1B977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1 013 000,0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D051AD" w14:textId="7DC4CA3E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1 051 899,2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DA3436" w14:textId="7C5B95EC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1 091 871,4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11D7B4" w14:textId="14E700FF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1 133 035,0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8CF74D" w14:textId="0231EF1D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7 655 034,4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1F7EF75" w14:textId="77777777" w:rsidR="00D0403F" w:rsidRPr="004B5E89" w:rsidRDefault="00D0403F" w:rsidP="00D0403F">
            <w:pPr>
              <w:rPr>
                <w:color w:val="FF0000"/>
              </w:rPr>
            </w:pPr>
          </w:p>
        </w:tc>
      </w:tr>
      <w:tr w:rsidR="004B5E89" w:rsidRPr="004B5E89" w14:paraId="720BB8EA" w14:textId="77777777" w:rsidTr="00FA479D">
        <w:trPr>
          <w:gridAfter w:val="2"/>
          <w:wAfter w:w="834" w:type="dxa"/>
          <w:trHeight w:val="7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E34A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5584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754E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7B9C0EB1" w14:textId="77777777" w:rsidR="00861873" w:rsidRPr="00D0403F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ECA8F1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19FD2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1134E2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267DAC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AFF279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F5CE4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F6FD6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E63B461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D0403F" w:rsidRPr="004B5E89" w14:paraId="4E575650" w14:textId="77777777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DFE2" w14:textId="77777777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6B6AE81" w14:textId="77777777" w:rsidR="00D0403F" w:rsidRPr="004B5E89" w:rsidRDefault="00D0403F" w:rsidP="00D0403F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795156B0" w14:textId="77777777" w:rsidR="00D0403F" w:rsidRPr="004B5E89" w:rsidRDefault="00D0403F" w:rsidP="00D0403F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4077973F" w14:textId="77777777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D0403F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F228B9" w14:textId="3A1FA1D5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53 923,9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111D11" w14:textId="3A211D56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180 278,2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95098A" w14:textId="7F2E01CE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665 903,0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9BD058" w14:textId="0E75777D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1 109 611,5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6949850" w14:textId="7CE650EB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1 151 776,9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A3EE76" w14:textId="6AD8A50D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1 195 198,9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FFDD96" w14:textId="14E595EB" w:rsidR="00D0403F" w:rsidRPr="00D0403F" w:rsidRDefault="00D0403F" w:rsidP="00D0403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4 356 692,4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6E4B096" w14:textId="77777777" w:rsidR="00D0403F" w:rsidRPr="004B5E89" w:rsidRDefault="00D0403F" w:rsidP="00D0403F">
            <w:pPr>
              <w:rPr>
                <w:color w:val="FF0000"/>
              </w:rPr>
            </w:pPr>
          </w:p>
        </w:tc>
      </w:tr>
      <w:tr w:rsidR="004B5E89" w:rsidRPr="004B5E89" w14:paraId="253A5FD9" w14:textId="77777777" w:rsidTr="00FA479D">
        <w:trPr>
          <w:gridAfter w:val="2"/>
          <w:wAfter w:w="834" w:type="dxa"/>
          <w:trHeight w:val="100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2384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3A5F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29EC" w14:textId="77777777" w:rsidR="00861873" w:rsidRPr="004B5E89" w:rsidRDefault="00861873" w:rsidP="000A1800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5FB33A7" w14:textId="77777777" w:rsidR="00861873" w:rsidRPr="00D0403F" w:rsidRDefault="00861873" w:rsidP="00625D3D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>о государственно-частном партнерстве,</w:t>
            </w:r>
            <w:r w:rsidR="00625D3D" w:rsidRPr="00D0403F">
              <w:rPr>
                <w:spacing w:val="-2"/>
                <w:sz w:val="16"/>
              </w:rPr>
              <w:br/>
            </w:r>
            <w:r w:rsidRPr="00D0403F">
              <w:rPr>
                <w:spacing w:val="-2"/>
                <w:sz w:val="16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F95D51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7DC97C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A78AD0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853590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64B3A7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4CB515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CBAEF0" w14:textId="77777777" w:rsidR="00861873" w:rsidRPr="00D0403F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802F9E9" w14:textId="77777777" w:rsidR="00861873" w:rsidRPr="004B5E89" w:rsidRDefault="00861873" w:rsidP="000A1800">
            <w:pPr>
              <w:rPr>
                <w:color w:val="FF0000"/>
              </w:rPr>
            </w:pPr>
          </w:p>
        </w:tc>
      </w:tr>
      <w:tr w:rsidR="00D0403F" w:rsidRPr="004B5E89" w14:paraId="6C26B9DD" w14:textId="77777777" w:rsidTr="00625D3D">
        <w:trPr>
          <w:gridAfter w:val="2"/>
          <w:wAfter w:w="834" w:type="dxa"/>
          <w:trHeight w:val="34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D994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56E31F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40CBB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4792E10" w14:textId="77777777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E8E444" w14:textId="3A3BC8FF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1 749 541,3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89F758" w14:textId="25A3C67C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1 849 889,6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E2C184" w14:textId="4D680807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1 678 903,0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26908F" w14:textId="0E8B98A0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2 161 510,7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84B336" w14:textId="4F021392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2 243 648,3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DC02CC" w14:textId="5B5AEE8E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2 328 233,9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642054" w14:textId="79DC7038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12 011 726,8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F3916A7" w14:textId="77777777" w:rsidR="00D0403F" w:rsidRPr="004B5E89" w:rsidRDefault="00D0403F" w:rsidP="00D0403F">
            <w:pPr>
              <w:rPr>
                <w:color w:val="FF0000"/>
              </w:rPr>
            </w:pPr>
          </w:p>
        </w:tc>
      </w:tr>
      <w:tr w:rsidR="00D0403F" w:rsidRPr="004B5E89" w14:paraId="285EF027" w14:textId="77777777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5224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1CF67C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128D0DC" w14:textId="77777777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15E14B49" w14:textId="1E837C6F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15 513 506,8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7F11EE4F" w14:textId="5EC05E89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8 921 291,2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DF03A48" w14:textId="7895AC45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9 660 561,0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3F8BBD7" w14:textId="69E21C7C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10 238 685,3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84AFF4B" w14:textId="1923F9F8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10 627 755,3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2030D86F" w14:textId="79CD726B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11 028 421,9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CEBDB4A" w14:textId="209E5AC2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65 990 221,5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F486BDD" w14:textId="77777777" w:rsidR="00D0403F" w:rsidRPr="004B5E89" w:rsidRDefault="00D0403F" w:rsidP="00D0403F">
            <w:pPr>
              <w:rPr>
                <w:color w:val="FF0000"/>
              </w:rPr>
            </w:pPr>
          </w:p>
        </w:tc>
      </w:tr>
      <w:tr w:rsidR="00D0403F" w:rsidRPr="004B5E89" w14:paraId="56CF6F22" w14:textId="77777777" w:rsidTr="00567DEB">
        <w:trPr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CD1A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C3C7C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28CD11" w14:textId="70613375" w:rsidR="00D0403F" w:rsidRPr="00D0403F" w:rsidRDefault="00D0403F" w:rsidP="00D0403F">
            <w:pPr>
              <w:spacing w:line="229" w:lineRule="auto"/>
              <w:rPr>
                <w:spacing w:val="-2"/>
                <w:sz w:val="16"/>
              </w:rPr>
            </w:pPr>
            <w:r w:rsidRPr="00D0403F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04FE862" w14:textId="2A748270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17 263 048,1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492BDF7" w14:textId="2DB64EA5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10 771 180,8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0C8E4F5A" w14:textId="381D5DAF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11 339 464,0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4A86E006" w14:textId="645645FF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12 400 196,0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34D2617" w14:textId="0973408D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12 871 403,6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31BB0704" w14:textId="3C4B1859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13 356 655,8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14:paraId="6F08E2F1" w14:textId="06509291" w:rsidR="00D0403F" w:rsidRPr="004B5E89" w:rsidRDefault="00D0403F" w:rsidP="00D0403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78 001 948,3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F7241F" w14:textId="77777777" w:rsidR="00D0403F" w:rsidRPr="004B5E89" w:rsidRDefault="00D0403F" w:rsidP="00D0403F">
            <w:pPr>
              <w:rPr>
                <w:color w:val="FF0000"/>
              </w:rPr>
            </w:pPr>
          </w:p>
        </w:tc>
        <w:tc>
          <w:tcPr>
            <w:tcW w:w="417" w:type="dxa"/>
            <w:vAlign w:val="bottom"/>
          </w:tcPr>
          <w:p w14:paraId="1E319ABF" w14:textId="77777777" w:rsidR="00D0403F" w:rsidRPr="004B5E89" w:rsidRDefault="00D0403F" w:rsidP="00D0403F">
            <w:pPr>
              <w:rPr>
                <w:color w:val="FF0000"/>
                <w:sz w:val="20"/>
                <w:szCs w:val="20"/>
              </w:rPr>
            </w:pPr>
            <w:r w:rsidRPr="004B5E89">
              <w:rPr>
                <w:color w:val="FF0000"/>
                <w:sz w:val="20"/>
                <w:szCs w:val="20"/>
              </w:rPr>
              <w:t xml:space="preserve"> </w:t>
            </w:r>
            <w:r w:rsidRPr="00D0403F">
              <w:rPr>
                <w:sz w:val="20"/>
                <w:szCs w:val="20"/>
              </w:rPr>
              <w:t>».</w:t>
            </w:r>
          </w:p>
        </w:tc>
        <w:tc>
          <w:tcPr>
            <w:tcW w:w="417" w:type="dxa"/>
          </w:tcPr>
          <w:p w14:paraId="700A50EC" w14:textId="77777777" w:rsidR="00D0403F" w:rsidRPr="004B5E89" w:rsidRDefault="00D0403F" w:rsidP="00D0403F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EE75FDD" w14:textId="77777777" w:rsidR="00BB74E7" w:rsidRPr="004B5E89" w:rsidRDefault="00BB74E7" w:rsidP="00B53891">
      <w:pPr>
        <w:tabs>
          <w:tab w:val="left" w:pos="142"/>
          <w:tab w:val="left" w:pos="851"/>
        </w:tabs>
        <w:ind w:left="-142"/>
        <w:jc w:val="both"/>
        <w:rPr>
          <w:color w:val="FF0000"/>
        </w:rPr>
      </w:pPr>
    </w:p>
    <w:p w14:paraId="3D558C6F" w14:textId="0140CD0A" w:rsidR="00BB74E7" w:rsidRPr="000A4A1C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0A4A1C">
        <w:t>2.</w:t>
      </w:r>
      <w:r w:rsidR="000A4A1C">
        <w:t>3</w:t>
      </w:r>
      <w:r w:rsidRPr="000A4A1C">
        <w:t>. В таблице подраздела 7.</w:t>
      </w:r>
      <w:r w:rsidR="005D1F20" w:rsidRPr="000A4A1C">
        <w:t>2</w:t>
      </w:r>
      <w:r w:rsidRPr="000A4A1C">
        <w:t xml:space="preserve"> раздела 7 пункты </w:t>
      </w:r>
      <w:r w:rsidR="00504FFC" w:rsidRPr="000A4A1C">
        <w:t>4</w:t>
      </w:r>
      <w:r w:rsidRPr="000A4A1C">
        <w:t xml:space="preserve"> и </w:t>
      </w:r>
      <w:r w:rsidR="00504FFC" w:rsidRPr="000A4A1C">
        <w:t>4</w:t>
      </w:r>
      <w:r w:rsidRPr="000A4A1C">
        <w:t>.1 приложения к постановлению изложить в следующей редакции:</w:t>
      </w:r>
    </w:p>
    <w:p w14:paraId="15F94E93" w14:textId="77777777" w:rsidR="00BB74E7" w:rsidRPr="004B5E89" w:rsidRDefault="00504FFC" w:rsidP="00B53891">
      <w:pPr>
        <w:tabs>
          <w:tab w:val="left" w:pos="142"/>
          <w:tab w:val="left" w:pos="851"/>
        </w:tabs>
        <w:ind w:left="-284"/>
        <w:rPr>
          <w:color w:val="FF0000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0C0F439E" wp14:editId="40A1C49D">
                <wp:simplePos x="0" y="0"/>
                <wp:positionH relativeFrom="leftMargin">
                  <wp:posOffset>788946</wp:posOffset>
                </wp:positionH>
                <wp:positionV relativeFrom="paragraph">
                  <wp:posOffset>180892</wp:posOffset>
                </wp:positionV>
                <wp:extent cx="228600" cy="32385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A3C64" w14:textId="77777777" w:rsidR="004A28C9" w:rsidRDefault="004A28C9" w:rsidP="005D1F20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0F439E" id="Надпись 22" o:spid="_x0000_s1038" type="#_x0000_t202" style="position:absolute;left:0;text-align:left;margin-left:62.1pt;margin-top:14.25pt;width:18pt;height:25.5pt;flip:x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" stroked="f">
                <v:textbox>
                  <w:txbxContent>
                    <w:p w14:paraId="77DA3C64" w14:textId="77777777" w:rsidR="004A28C9" w:rsidRDefault="004A28C9" w:rsidP="005D1F20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103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  <w:gridCol w:w="417"/>
        <w:gridCol w:w="417"/>
      </w:tblGrid>
      <w:tr w:rsidR="000A4A1C" w:rsidRPr="004B5E89" w14:paraId="7E8D011E" w14:textId="77777777" w:rsidTr="00504FFC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8257C" w14:textId="77777777" w:rsidR="000A4A1C" w:rsidRPr="000A4A1C" w:rsidRDefault="000A4A1C" w:rsidP="000A4A1C">
            <w:pPr>
              <w:spacing w:line="229" w:lineRule="auto"/>
              <w:ind w:left="-13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4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2D5D9" w14:textId="77777777" w:rsidR="000A4A1C" w:rsidRPr="000A4A1C" w:rsidRDefault="000A4A1C" w:rsidP="000A4A1C">
            <w:pPr>
              <w:spacing w:line="229" w:lineRule="auto"/>
              <w:ind w:left="117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КЭиИО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D62AA78" w14:textId="77777777" w:rsidR="000A4A1C" w:rsidRPr="000A4A1C" w:rsidRDefault="000A4A1C" w:rsidP="000A4A1C">
            <w:pPr>
              <w:spacing w:line="229" w:lineRule="auto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327FC2" w14:textId="098122C7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1 737 873,0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5BF7DD" w14:textId="31732E70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459 942,0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40B094" w14:textId="111960E6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941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183,6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C2E8B1" w14:textId="129BAB57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641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021,6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65C0B8" w14:textId="1499A4EA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741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380,5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9F1455" w14:textId="6E13BC11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844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730,6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DBD147" w14:textId="6DEDA775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13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366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131,3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2F866D0" w14:textId="77777777" w:rsidR="000A4A1C" w:rsidRPr="004B5E89" w:rsidRDefault="000A4A1C" w:rsidP="000A4A1C">
            <w:pPr>
              <w:rPr>
                <w:color w:val="FF0000"/>
              </w:rPr>
            </w:pPr>
          </w:p>
        </w:tc>
      </w:tr>
      <w:tr w:rsidR="004B5E89" w:rsidRPr="004B5E89" w14:paraId="15A4CF8D" w14:textId="77777777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0C7A6" w14:textId="77777777" w:rsidR="005D1F20" w:rsidRPr="000A4A1C" w:rsidRDefault="005D1F20" w:rsidP="000A1800"/>
        </w:tc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7E693" w14:textId="77777777" w:rsidR="005D1F20" w:rsidRPr="000A4A1C" w:rsidRDefault="005D1F20" w:rsidP="000A180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34562E2" w14:textId="77777777" w:rsidR="005D1F20" w:rsidRPr="000A4A1C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EF3B8A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CBE2E3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CC22CA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5F70D4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785FDC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027C06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5CCAD2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ADDAF8F" w14:textId="77777777" w:rsidR="005D1F20" w:rsidRPr="004B5E89" w:rsidRDefault="005D1F20" w:rsidP="000A1800">
            <w:pPr>
              <w:rPr>
                <w:color w:val="FF0000"/>
              </w:rPr>
            </w:pPr>
          </w:p>
        </w:tc>
      </w:tr>
      <w:tr w:rsidR="000A4A1C" w:rsidRPr="004B5E89" w14:paraId="57446F90" w14:textId="77777777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1C73" w14:textId="77777777" w:rsidR="000A4A1C" w:rsidRPr="000A4A1C" w:rsidRDefault="000A4A1C" w:rsidP="000A4A1C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F6BE1" w14:textId="77777777" w:rsidR="000A4A1C" w:rsidRPr="000A4A1C" w:rsidRDefault="000A4A1C" w:rsidP="000A4A1C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1A5334" w14:textId="77777777" w:rsidR="000A4A1C" w:rsidRPr="000A4A1C" w:rsidRDefault="000A4A1C" w:rsidP="000A4A1C">
            <w:pPr>
              <w:spacing w:line="229" w:lineRule="auto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F6E222" w14:textId="18CBC1AC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1 737 873,0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4E1015" w14:textId="1718693F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459 942,0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CBFED3" w14:textId="3CDC478C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941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183,6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FBAE9C" w14:textId="601732E0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641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021,6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6654DD" w14:textId="42F0A2BE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741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380,5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D272FC" w14:textId="2F113587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844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730,6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91F912" w14:textId="127294EA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13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366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131,3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F0D2B57" w14:textId="77777777" w:rsidR="000A4A1C" w:rsidRPr="004B5E89" w:rsidRDefault="000A4A1C" w:rsidP="000A4A1C">
            <w:pPr>
              <w:rPr>
                <w:color w:val="FF0000"/>
              </w:rPr>
            </w:pPr>
          </w:p>
        </w:tc>
      </w:tr>
      <w:tr w:rsidR="000A4A1C" w:rsidRPr="004B5E89" w14:paraId="4B97DE7B" w14:textId="77777777" w:rsidTr="00FA479D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C1AC" w14:textId="77777777" w:rsidR="000A4A1C" w:rsidRPr="000A4A1C" w:rsidRDefault="000A4A1C" w:rsidP="000A4A1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4.1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E5EF" w14:textId="77777777" w:rsidR="000A4A1C" w:rsidRPr="000A4A1C" w:rsidRDefault="000A4A1C" w:rsidP="000A4A1C">
            <w:pPr>
              <w:spacing w:line="229" w:lineRule="auto"/>
              <w:ind w:left="117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D43E4CE" w14:textId="77777777" w:rsidR="000A4A1C" w:rsidRPr="000A4A1C" w:rsidRDefault="000A4A1C" w:rsidP="000A4A1C">
            <w:pPr>
              <w:spacing w:line="229" w:lineRule="auto"/>
              <w:rPr>
                <w:spacing w:val="-2"/>
                <w:sz w:val="20"/>
                <w:szCs w:val="20"/>
              </w:rPr>
            </w:pPr>
            <w:r w:rsidRPr="000A4A1C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AD8ABB" w14:textId="2F82504E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1 737 873,0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AFDDE2" w14:textId="4A225EC9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1 459 942,0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DFF88D" w14:textId="12B93B8D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1 941 183,6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4EFDB5" w14:textId="76D94553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2 641 021,6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67E358" w14:textId="6A139953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2 741 380,5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897199" w14:textId="1D3A2051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2 844 730,6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D7D120" w14:textId="62F98286" w:rsidR="000A4A1C" w:rsidRPr="000A4A1C" w:rsidRDefault="000A4A1C" w:rsidP="000A4A1C">
            <w:pPr>
              <w:jc w:val="center"/>
              <w:rPr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13 366 131,3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27E8A9A" w14:textId="77777777" w:rsidR="000A4A1C" w:rsidRPr="004B5E89" w:rsidRDefault="000A4A1C" w:rsidP="000A4A1C">
            <w:pPr>
              <w:rPr>
                <w:color w:val="FF0000"/>
              </w:rPr>
            </w:pPr>
          </w:p>
        </w:tc>
      </w:tr>
      <w:tr w:rsidR="004B5E89" w:rsidRPr="004B5E89" w14:paraId="4584BAB8" w14:textId="77777777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EF8CB" w14:textId="77777777" w:rsidR="005D1F20" w:rsidRPr="004B5E89" w:rsidRDefault="005D1F20" w:rsidP="000A1800">
            <w:pPr>
              <w:rPr>
                <w:color w:val="FF0000"/>
              </w:rPr>
            </w:pPr>
          </w:p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41A3" w14:textId="77777777" w:rsidR="005D1F20" w:rsidRPr="004B5E89" w:rsidRDefault="005D1F20" w:rsidP="000A1800">
            <w:pPr>
              <w:rPr>
                <w:color w:val="FF000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471E568" w14:textId="77777777" w:rsidR="005D1F20" w:rsidRPr="000A4A1C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7A7C6D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0463E6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79439A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2324A3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417C2D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4580AD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66146A" w14:textId="77777777" w:rsidR="005D1F20" w:rsidRPr="000A4A1C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A29ED63" w14:textId="77777777" w:rsidR="005D1F20" w:rsidRPr="004B5E89" w:rsidRDefault="005D1F20" w:rsidP="000A1800">
            <w:pPr>
              <w:rPr>
                <w:color w:val="FF0000"/>
              </w:rPr>
            </w:pPr>
          </w:p>
        </w:tc>
      </w:tr>
      <w:tr w:rsidR="000A4A1C" w:rsidRPr="004B5E89" w14:paraId="0902EB79" w14:textId="77777777" w:rsidTr="00FA479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BF0D3" w14:textId="77777777" w:rsidR="000A4A1C" w:rsidRPr="004B5E89" w:rsidRDefault="000A4A1C" w:rsidP="000A4A1C">
            <w:pPr>
              <w:rPr>
                <w:color w:val="FF0000"/>
              </w:rPr>
            </w:pPr>
          </w:p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2892C" w14:textId="77777777" w:rsidR="000A4A1C" w:rsidRPr="004B5E89" w:rsidRDefault="000A4A1C" w:rsidP="000A4A1C">
            <w:pPr>
              <w:rPr>
                <w:color w:val="FF000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653181" w14:textId="77777777" w:rsidR="000A4A1C" w:rsidRPr="000A4A1C" w:rsidRDefault="000A4A1C" w:rsidP="000A4A1C">
            <w:pPr>
              <w:spacing w:line="229" w:lineRule="auto"/>
              <w:rPr>
                <w:spacing w:val="-2"/>
                <w:sz w:val="16"/>
              </w:rPr>
            </w:pPr>
            <w:r w:rsidRPr="000A4A1C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28F782" w14:textId="5FBD26BF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1 737 873,0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AC014E" w14:textId="4F2585C8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459 942,0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BAE752" w14:textId="66559E42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941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183,6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493AC3" w14:textId="444D4FBC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641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021,6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601BFE" w14:textId="34B54775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741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380,5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1E87E3" w14:textId="26C02E0B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2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844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730,6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4FD42D" w14:textId="31FADFE8" w:rsidR="000A4A1C" w:rsidRPr="004B5E89" w:rsidRDefault="000A4A1C" w:rsidP="000A4A1C">
            <w:pPr>
              <w:jc w:val="center"/>
              <w:rPr>
                <w:color w:val="FF0000"/>
                <w:sz w:val="16"/>
                <w:szCs w:val="16"/>
              </w:rPr>
            </w:pPr>
            <w:r w:rsidRPr="000A4A1C">
              <w:rPr>
                <w:spacing w:val="-2"/>
                <w:sz w:val="16"/>
              </w:rPr>
              <w:t>13</w:t>
            </w:r>
            <w:r>
              <w:rPr>
                <w:spacing w:val="-2"/>
                <w:sz w:val="16"/>
              </w:rPr>
              <w:t> </w:t>
            </w:r>
            <w:r w:rsidRPr="000A4A1C">
              <w:rPr>
                <w:spacing w:val="-2"/>
                <w:sz w:val="16"/>
              </w:rPr>
              <w:t>366</w:t>
            </w:r>
            <w:r>
              <w:rPr>
                <w:spacing w:val="-2"/>
                <w:sz w:val="16"/>
              </w:rPr>
              <w:t xml:space="preserve"> </w:t>
            </w:r>
            <w:r w:rsidRPr="000A4A1C">
              <w:rPr>
                <w:spacing w:val="-2"/>
                <w:sz w:val="16"/>
              </w:rPr>
              <w:t>131,3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A8B8B7B" w14:textId="77777777" w:rsidR="000A4A1C" w:rsidRPr="004B5E89" w:rsidRDefault="000A4A1C" w:rsidP="000A4A1C">
            <w:pPr>
              <w:rPr>
                <w:color w:val="FF0000"/>
              </w:rPr>
            </w:pPr>
          </w:p>
        </w:tc>
        <w:tc>
          <w:tcPr>
            <w:tcW w:w="417" w:type="dxa"/>
            <w:vAlign w:val="bottom"/>
          </w:tcPr>
          <w:p w14:paraId="7672ABF2" w14:textId="77777777" w:rsidR="000A4A1C" w:rsidRPr="004B5E89" w:rsidRDefault="000A4A1C" w:rsidP="000A4A1C">
            <w:pPr>
              <w:rPr>
                <w:color w:val="FF0000"/>
                <w:sz w:val="20"/>
                <w:szCs w:val="20"/>
              </w:rPr>
            </w:pPr>
            <w:r w:rsidRPr="004B5E89">
              <w:rPr>
                <w:color w:val="FF0000"/>
                <w:sz w:val="20"/>
                <w:szCs w:val="20"/>
              </w:rPr>
              <w:t xml:space="preserve"> </w:t>
            </w:r>
            <w:r w:rsidRPr="000A4A1C">
              <w:rPr>
                <w:sz w:val="20"/>
                <w:szCs w:val="20"/>
              </w:rPr>
              <w:t>».</w:t>
            </w:r>
          </w:p>
        </w:tc>
        <w:tc>
          <w:tcPr>
            <w:tcW w:w="417" w:type="dxa"/>
          </w:tcPr>
          <w:p w14:paraId="283B60F2" w14:textId="77777777" w:rsidR="000A4A1C" w:rsidRPr="004B5E89" w:rsidRDefault="000A4A1C" w:rsidP="000A4A1C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0104657" w14:textId="77777777" w:rsidR="00C52FDC" w:rsidRPr="000A4A1C" w:rsidRDefault="00C52FDC" w:rsidP="00B53891">
      <w:pPr>
        <w:tabs>
          <w:tab w:val="left" w:pos="142"/>
          <w:tab w:val="left" w:pos="851"/>
        </w:tabs>
        <w:ind w:firstLine="567"/>
        <w:jc w:val="both"/>
      </w:pPr>
    </w:p>
    <w:p w14:paraId="4CC87A68" w14:textId="514A7CBE" w:rsidR="00BB74E7" w:rsidRPr="000A4A1C" w:rsidRDefault="002C4EDB" w:rsidP="00B53891">
      <w:pPr>
        <w:tabs>
          <w:tab w:val="left" w:pos="142"/>
          <w:tab w:val="left" w:pos="851"/>
        </w:tabs>
        <w:ind w:firstLine="567"/>
        <w:jc w:val="both"/>
      </w:pPr>
      <w:r w:rsidRPr="000A4A1C">
        <w:t>2.</w:t>
      </w:r>
      <w:r w:rsidR="000A4A1C" w:rsidRPr="000A4A1C">
        <w:t>4</w:t>
      </w:r>
      <w:r w:rsidRPr="000A4A1C">
        <w:t xml:space="preserve">. </w:t>
      </w:r>
      <w:r w:rsidR="00BB74E7" w:rsidRPr="000A4A1C">
        <w:t xml:space="preserve">В графе 3 пункта 6 </w:t>
      </w:r>
      <w:r w:rsidR="000A1800" w:rsidRPr="000A4A1C">
        <w:t xml:space="preserve">подраздела 12.1 </w:t>
      </w:r>
      <w:r w:rsidR="00BB74E7" w:rsidRPr="000A4A1C">
        <w:t>раздела 12 приложения к постановлению:</w:t>
      </w:r>
    </w:p>
    <w:p w14:paraId="420CBC00" w14:textId="62C839B7" w:rsidR="003F6DDF" w:rsidRPr="004B5E89" w:rsidRDefault="000A1800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4A1C">
        <w:t>в</w:t>
      </w:r>
      <w:r w:rsidR="00BB74E7" w:rsidRPr="000A4A1C">
        <w:t xml:space="preserve"> абзаце первом число «</w:t>
      </w:r>
      <w:r w:rsidR="000A4A1C" w:rsidRPr="000A4A1C">
        <w:t>78 305 317,1</w:t>
      </w:r>
      <w:r w:rsidR="00BB74E7" w:rsidRPr="000A4A1C">
        <w:t xml:space="preserve">» </w:t>
      </w:r>
      <w:r w:rsidR="00BB74E7" w:rsidRPr="00090B6E">
        <w:t xml:space="preserve">заменить </w:t>
      </w:r>
      <w:r w:rsidR="00BB74E7" w:rsidRPr="002A6C93">
        <w:t>числом «</w:t>
      </w:r>
      <w:r w:rsidR="002A6C93" w:rsidRPr="002A6C93">
        <w:t>78 001 948,3</w:t>
      </w:r>
      <w:r w:rsidR="00BB74E7" w:rsidRPr="002A6C93">
        <w:t>»</w:t>
      </w:r>
      <w:r w:rsidR="003F6DDF" w:rsidRPr="002A6C93">
        <w:t>;</w:t>
      </w:r>
    </w:p>
    <w:p w14:paraId="7D952C21" w14:textId="6AD61559" w:rsidR="00BB74E7" w:rsidRPr="0078275B" w:rsidRDefault="000A1800" w:rsidP="00B53891">
      <w:pPr>
        <w:tabs>
          <w:tab w:val="left" w:pos="142"/>
          <w:tab w:val="left" w:pos="851"/>
        </w:tabs>
        <w:ind w:firstLine="567"/>
        <w:jc w:val="both"/>
      </w:pPr>
      <w:r w:rsidRPr="002A6C93">
        <w:t>в</w:t>
      </w:r>
      <w:r w:rsidR="00BB74E7" w:rsidRPr="002A6C93">
        <w:t xml:space="preserve"> абзаце </w:t>
      </w:r>
      <w:r w:rsidR="003F6DDF" w:rsidRPr="002A6C93">
        <w:t>втором</w:t>
      </w:r>
      <w:r w:rsidR="00BB74E7" w:rsidRPr="002A6C93">
        <w:t xml:space="preserve"> число «</w:t>
      </w:r>
      <w:r w:rsidR="002A6C93" w:rsidRPr="0078275B">
        <w:t>17 299 390,9</w:t>
      </w:r>
      <w:r w:rsidR="00BB74E7" w:rsidRPr="0078275B">
        <w:t>» заменить числом «</w:t>
      </w:r>
      <w:r w:rsidR="002A6C93" w:rsidRPr="0078275B">
        <w:t>17 263 048,1</w:t>
      </w:r>
      <w:r w:rsidR="003F6DDF" w:rsidRPr="0078275B">
        <w:t>»;</w:t>
      </w:r>
    </w:p>
    <w:p w14:paraId="5ECAEFEA" w14:textId="15CEC643" w:rsidR="00BE6344" w:rsidRDefault="000A1800" w:rsidP="00BE6344">
      <w:pPr>
        <w:tabs>
          <w:tab w:val="left" w:pos="142"/>
          <w:tab w:val="left" w:pos="851"/>
        </w:tabs>
        <w:ind w:firstLine="567"/>
        <w:jc w:val="both"/>
      </w:pPr>
      <w:r w:rsidRPr="0078275B">
        <w:t>в</w:t>
      </w:r>
      <w:r w:rsidR="00BE6344" w:rsidRPr="0078275B">
        <w:t xml:space="preserve"> абзаце </w:t>
      </w:r>
      <w:r w:rsidR="003F6DDF" w:rsidRPr="0078275B">
        <w:t>третьем</w:t>
      </w:r>
      <w:r w:rsidR="00BE6344" w:rsidRPr="0078275B">
        <w:t xml:space="preserve"> число «</w:t>
      </w:r>
      <w:r w:rsidR="0078275B" w:rsidRPr="0078275B">
        <w:t>10 733 407,0</w:t>
      </w:r>
      <w:r w:rsidR="00BE6344" w:rsidRPr="0078275B">
        <w:t>» заменить числом «</w:t>
      </w:r>
      <w:r w:rsidR="0078275B" w:rsidRPr="0078275B">
        <w:t>10 771 180,8</w:t>
      </w:r>
      <w:r w:rsidR="003F6DDF" w:rsidRPr="0078275B">
        <w:t>»;</w:t>
      </w:r>
    </w:p>
    <w:p w14:paraId="07599437" w14:textId="599A7AFC" w:rsidR="0078275B" w:rsidRPr="0078275B" w:rsidRDefault="0078275B" w:rsidP="0078275B">
      <w:pPr>
        <w:tabs>
          <w:tab w:val="left" w:pos="142"/>
          <w:tab w:val="left" w:pos="851"/>
        </w:tabs>
        <w:ind w:firstLine="567"/>
        <w:jc w:val="both"/>
      </w:pPr>
      <w:r w:rsidRPr="0078275B">
        <w:t>в абзаце четвертом число «11 644 263,8» заменить числом «11 339 464,0»;</w:t>
      </w:r>
    </w:p>
    <w:p w14:paraId="2A62BCA6" w14:textId="2C3A7D9D" w:rsidR="003F6DDF" w:rsidRPr="0078275B" w:rsidRDefault="003F6DDF" w:rsidP="003F6DDF">
      <w:pPr>
        <w:tabs>
          <w:tab w:val="left" w:pos="142"/>
          <w:tab w:val="left" w:pos="851"/>
        </w:tabs>
        <w:ind w:firstLine="567"/>
        <w:jc w:val="both"/>
      </w:pPr>
      <w:r w:rsidRPr="0078275B">
        <w:t>в абзаце восьмом число «</w:t>
      </w:r>
      <w:r w:rsidR="0078275B" w:rsidRPr="0078275B">
        <w:t>78 305 317,1</w:t>
      </w:r>
      <w:r w:rsidRPr="0078275B">
        <w:t>» заменить числом «</w:t>
      </w:r>
      <w:r w:rsidR="0078275B" w:rsidRPr="0078275B">
        <w:t>78 001 948,3</w:t>
      </w:r>
      <w:r w:rsidRPr="0078275B">
        <w:t>»;</w:t>
      </w:r>
    </w:p>
    <w:p w14:paraId="28EC0193" w14:textId="39B0CE0B" w:rsidR="003F6DDF" w:rsidRPr="0078275B" w:rsidRDefault="003F6DDF" w:rsidP="003F6DDF">
      <w:pPr>
        <w:tabs>
          <w:tab w:val="left" w:pos="142"/>
          <w:tab w:val="left" w:pos="851"/>
        </w:tabs>
        <w:ind w:firstLine="567"/>
        <w:jc w:val="both"/>
      </w:pPr>
      <w:r w:rsidRPr="0078275B">
        <w:t xml:space="preserve">в абзаце </w:t>
      </w:r>
      <w:r w:rsidR="00D124A9" w:rsidRPr="0078275B">
        <w:t>девятом</w:t>
      </w:r>
      <w:r w:rsidRPr="0078275B">
        <w:t xml:space="preserve"> число «</w:t>
      </w:r>
      <w:r w:rsidR="0078275B" w:rsidRPr="0078275B">
        <w:t>17 299 390,9</w:t>
      </w:r>
      <w:r w:rsidRPr="0078275B">
        <w:t>» заменить числом «</w:t>
      </w:r>
      <w:r w:rsidR="0078275B" w:rsidRPr="0078275B">
        <w:t>17 263 048,1</w:t>
      </w:r>
      <w:r w:rsidRPr="0078275B">
        <w:t>»;</w:t>
      </w:r>
    </w:p>
    <w:p w14:paraId="38BF4400" w14:textId="77777777" w:rsidR="0078275B" w:rsidRDefault="003F6DDF" w:rsidP="003F6DDF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78275B">
        <w:t xml:space="preserve">в абзаце </w:t>
      </w:r>
      <w:r w:rsidR="00D124A9" w:rsidRPr="0078275B">
        <w:t>десятом</w:t>
      </w:r>
      <w:r w:rsidRPr="0078275B">
        <w:t xml:space="preserve"> число «</w:t>
      </w:r>
      <w:r w:rsidR="0078275B" w:rsidRPr="0078275B">
        <w:t>10 733 407,0</w:t>
      </w:r>
      <w:r w:rsidRPr="0078275B">
        <w:t xml:space="preserve">» заменить </w:t>
      </w:r>
      <w:r w:rsidRPr="005D3C8A">
        <w:t>числом «</w:t>
      </w:r>
      <w:r w:rsidR="0078275B" w:rsidRPr="005D3C8A">
        <w:t>10 771 180,8</w:t>
      </w:r>
      <w:r w:rsidRPr="005D3C8A">
        <w:t>»</w:t>
      </w:r>
      <w:r w:rsidR="0078275B" w:rsidRPr="005D3C8A">
        <w:t>;</w:t>
      </w:r>
    </w:p>
    <w:p w14:paraId="01053302" w14:textId="1EBACB1A" w:rsidR="003F6DDF" w:rsidRPr="004B5E89" w:rsidRDefault="005D3C8A" w:rsidP="005D3C8A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78275B">
        <w:t xml:space="preserve">в абзаце </w:t>
      </w:r>
      <w:r>
        <w:t>одиннадцатом</w:t>
      </w:r>
      <w:r w:rsidRPr="0078275B">
        <w:t xml:space="preserve"> число «</w:t>
      </w:r>
      <w:r>
        <w:t>11 644 263,8</w:t>
      </w:r>
      <w:r w:rsidRPr="0078275B">
        <w:t xml:space="preserve">» заменить </w:t>
      </w:r>
      <w:r w:rsidRPr="005D3C8A">
        <w:t>числом «11</w:t>
      </w:r>
      <w:r>
        <w:t xml:space="preserve"> </w:t>
      </w:r>
      <w:r w:rsidRPr="005D3C8A">
        <w:t>339</w:t>
      </w:r>
      <w:r>
        <w:t xml:space="preserve"> </w:t>
      </w:r>
      <w:r w:rsidRPr="005D3C8A">
        <w:t>464,0»</w:t>
      </w:r>
      <w:r w:rsidR="003F6DDF" w:rsidRPr="005D3C8A">
        <w:t>.</w:t>
      </w:r>
    </w:p>
    <w:p w14:paraId="3F827598" w14:textId="1006C67E" w:rsidR="00301F31" w:rsidRPr="0029219F" w:rsidRDefault="00BB74E7" w:rsidP="000A1800">
      <w:pPr>
        <w:tabs>
          <w:tab w:val="left" w:pos="142"/>
          <w:tab w:val="left" w:pos="851"/>
        </w:tabs>
        <w:ind w:firstLine="567"/>
        <w:jc w:val="both"/>
      </w:pPr>
      <w:r w:rsidRPr="0029219F">
        <w:t>2.</w:t>
      </w:r>
      <w:r w:rsidR="0029219F" w:rsidRPr="0029219F">
        <w:t>5</w:t>
      </w:r>
      <w:r w:rsidRPr="0029219F">
        <w:t xml:space="preserve">. </w:t>
      </w:r>
      <w:r w:rsidR="00301F31" w:rsidRPr="0029219F">
        <w:t xml:space="preserve">Пункты 2.1 – 2.3 и строки «ИТОГО финансирование по Адресной инвестиционной программе, не относящейся к региональным проектам» и «ВСЕГО проектная часть подпрограммы 5» </w:t>
      </w:r>
      <w:r w:rsidR="000A1800" w:rsidRPr="0029219F">
        <w:t>п</w:t>
      </w:r>
      <w:r w:rsidRPr="0029219F">
        <w:t>роектн</w:t>
      </w:r>
      <w:r w:rsidR="000A1800" w:rsidRPr="0029219F">
        <w:t>ой</w:t>
      </w:r>
      <w:r w:rsidRPr="0029219F">
        <w:t xml:space="preserve"> част</w:t>
      </w:r>
      <w:r w:rsidR="000A1800" w:rsidRPr="0029219F">
        <w:t>и</w:t>
      </w:r>
      <w:r w:rsidRPr="0029219F">
        <w:t xml:space="preserve"> </w:t>
      </w:r>
      <w:r w:rsidR="003D57D2" w:rsidRPr="0029219F">
        <w:t xml:space="preserve">таблицы </w:t>
      </w:r>
      <w:r w:rsidRPr="0029219F">
        <w:t>подраздела 12.</w:t>
      </w:r>
      <w:r w:rsidR="000A1800" w:rsidRPr="0029219F">
        <w:t>3</w:t>
      </w:r>
      <w:r w:rsidRPr="0029219F">
        <w:t xml:space="preserve"> раздела 12 приложения к постановлению</w:t>
      </w:r>
      <w:r w:rsidR="000A1800" w:rsidRPr="0029219F">
        <w:t xml:space="preserve"> </w:t>
      </w:r>
      <w:r w:rsidRPr="0029219F">
        <w:t>изложить в следующей редакции:</w:t>
      </w:r>
    </w:p>
    <w:tbl>
      <w:tblPr>
        <w:tblW w:w="15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404"/>
        <w:gridCol w:w="567"/>
        <w:gridCol w:w="992"/>
        <w:gridCol w:w="426"/>
        <w:gridCol w:w="865"/>
        <w:gridCol w:w="847"/>
        <w:gridCol w:w="562"/>
        <w:gridCol w:w="849"/>
        <w:gridCol w:w="850"/>
        <w:gridCol w:w="851"/>
        <w:gridCol w:w="850"/>
        <w:gridCol w:w="851"/>
        <w:gridCol w:w="850"/>
        <w:gridCol w:w="851"/>
        <w:gridCol w:w="850"/>
        <w:gridCol w:w="1555"/>
        <w:gridCol w:w="417"/>
        <w:gridCol w:w="417"/>
      </w:tblGrid>
      <w:tr w:rsidR="0029219F" w:rsidRPr="004B5E89" w14:paraId="2B91E191" w14:textId="77777777" w:rsidTr="0084070B">
        <w:trPr>
          <w:gridAfter w:val="2"/>
          <w:wAfter w:w="834" w:type="dxa"/>
          <w:trHeight w:val="4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AC2D" w14:textId="77777777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</w:rPr>
              <w:lastRenderedPageBreak/>
              <w:t>2.1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A31B6" w14:textId="5EC3FD3B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  <w:szCs w:val="22"/>
              </w:rPr>
              <w:t xml:space="preserve">Строительство </w:t>
            </w:r>
            <w:r w:rsidRPr="0029219F">
              <w:rPr>
                <w:spacing w:val="-2"/>
                <w:sz w:val="16"/>
                <w:szCs w:val="22"/>
              </w:rPr>
              <w:br/>
              <w:t>и (или) реконструкция фонтанов</w:t>
            </w:r>
            <w:r w:rsidRPr="0029219F">
              <w:rPr>
                <w:spacing w:val="-2"/>
                <w:sz w:val="16"/>
                <w:szCs w:val="22"/>
              </w:rPr>
              <w:br/>
              <w:t xml:space="preserve"> и фонтанных комплексов </w:t>
            </w:r>
            <w:r w:rsidRPr="0029219F">
              <w:rPr>
                <w:spacing w:val="-2"/>
                <w:sz w:val="16"/>
                <w:szCs w:val="22"/>
              </w:rPr>
              <w:br/>
              <w:t xml:space="preserve">и приспособление для современного использования фонтанов, являющихся объектами культурного наследия, </w:t>
            </w:r>
            <w:r w:rsidRPr="0029219F">
              <w:rPr>
                <w:spacing w:val="-2"/>
                <w:sz w:val="16"/>
                <w:szCs w:val="22"/>
              </w:rPr>
              <w:br/>
              <w:t>в Санкт-Петербурге</w:t>
            </w:r>
            <w:r w:rsidRPr="0029219F">
              <w:rPr>
                <w:spacing w:val="-2"/>
                <w:sz w:val="16"/>
                <w:szCs w:val="22"/>
              </w:rPr>
              <w:br/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1D428" w14:textId="77777777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4CF7C" w14:textId="3C187A95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8906E" w14:textId="77777777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699146" w14:textId="77777777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DE94" w14:textId="3CBE37FA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2022 - 2031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BDCA" w14:textId="77777777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D782" w14:textId="77777777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69FF" w14:textId="3A17B9DE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22 723,9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53853" w14:textId="7C611EDF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16 355,8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9614" w14:textId="189CE65F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60 793,9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05382" w14:textId="3AD25246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78 809,5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07EB0" w14:textId="0E50386C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81 804,3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90553" w14:textId="7C160ED4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84 888,3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FD64" w14:textId="48435966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345 375,7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EE708" w14:textId="65B22913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Доля объектов фонтанного хозяйства, находящихся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государственной собственности, состояние которых является удовлетворительным, от общего количества объектов фонтанного хозяйства, находящихся государственной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собственности</w:t>
            </w:r>
          </w:p>
        </w:tc>
      </w:tr>
      <w:tr w:rsidR="0029219F" w:rsidRPr="004B5E89" w14:paraId="24344626" w14:textId="77777777" w:rsidTr="0084070B">
        <w:trPr>
          <w:gridAfter w:val="2"/>
          <w:wAfter w:w="834" w:type="dxa"/>
          <w:trHeight w:val="458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75258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EA533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48E51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4656A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3887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C3C2F" w14:textId="77777777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D96D7" w14:textId="1A8123C1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2024 - 2031</w:t>
            </w: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07FB0" w14:textId="77777777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F44A6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9799C" w14:textId="7B9C79CB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9 759,7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B1F53" w14:textId="4722CF5A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4 597,9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DA232" w14:textId="5890161B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294 140,8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397E" w14:textId="495D9E2B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527 346,2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E952D" w14:textId="6AE510F5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547 385,4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DC9AC" w14:textId="53A51FDD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568 021,8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E9BA8" w14:textId="07335D3A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1 951 251,8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6383" w14:textId="77777777" w:rsidR="0029219F" w:rsidRPr="004B5E89" w:rsidRDefault="0029219F" w:rsidP="0029219F">
            <w:pPr>
              <w:rPr>
                <w:color w:val="FF0000"/>
              </w:rPr>
            </w:pPr>
          </w:p>
        </w:tc>
      </w:tr>
      <w:tr w:rsidR="0029219F" w:rsidRPr="004B5E89" w14:paraId="3254FE22" w14:textId="77777777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3E411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125DB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63FE9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EC980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51700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06398" w14:textId="77777777" w:rsidR="0029219F" w:rsidRPr="0029219F" w:rsidRDefault="0029219F" w:rsidP="0029219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9219F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99D28" w14:textId="6BDAFC39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2022 - 2031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EC053" w14:textId="77777777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2438" w14:textId="77777777" w:rsidR="0029219F" w:rsidRPr="004B5E89" w:rsidRDefault="0029219F" w:rsidP="0029219F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B39AF" w14:textId="14157889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32 483,6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B10A" w14:textId="0ED061DC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20 953,7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48488" w14:textId="1A5CC215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354 934,7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D1C37" w14:textId="38B1E67A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606 155,7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03668" w14:textId="095161EA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629 189,7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4181D" w14:textId="57C5FBB3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652 910,1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DCC66" w14:textId="37C38F98" w:rsidR="0029219F" w:rsidRPr="004B5E89" w:rsidRDefault="0029219F" w:rsidP="0029219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2 296 627,5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76A48" w14:textId="77777777" w:rsidR="0029219F" w:rsidRPr="004B5E89" w:rsidRDefault="0029219F" w:rsidP="0029219F">
            <w:pPr>
              <w:rPr>
                <w:color w:val="FF0000"/>
              </w:rPr>
            </w:pPr>
          </w:p>
        </w:tc>
      </w:tr>
      <w:tr w:rsidR="00A85FEA" w:rsidRPr="004B5E89" w14:paraId="02F4FDA6" w14:textId="77777777" w:rsidTr="0084070B">
        <w:trPr>
          <w:gridAfter w:val="2"/>
          <w:wAfter w:w="834" w:type="dxa"/>
          <w:trHeight w:val="4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63E1D" w14:textId="77777777" w:rsidR="00A85FEA" w:rsidRPr="00A85FEA" w:rsidRDefault="00A85FEA" w:rsidP="00A85FEA">
            <w:pPr>
              <w:jc w:val="center"/>
            </w:pPr>
            <w:r w:rsidRPr="00A85FEA">
              <w:rPr>
                <w:spacing w:val="-2"/>
                <w:sz w:val="16"/>
              </w:rPr>
              <w:t>2.2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99741" w14:textId="46597404" w:rsidR="00A85FEA" w:rsidRPr="00A85FEA" w:rsidRDefault="00A85FEA" w:rsidP="00A85FEA">
            <w:pPr>
              <w:jc w:val="center"/>
            </w:pPr>
            <w:r w:rsidRPr="00A85FEA">
              <w:rPr>
                <w:spacing w:val="-2"/>
                <w:sz w:val="16"/>
                <w:szCs w:val="22"/>
              </w:rPr>
              <w:t>Реконструкция и(или) строительство общественных туалетов и инженерных сетей для подключения общественных туалетов в Санкт-Петербурге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C85B6" w14:textId="77777777" w:rsidR="00A85FEA" w:rsidRPr="00A85FEA" w:rsidRDefault="00A85FEA" w:rsidP="00A85FEA">
            <w:pPr>
              <w:jc w:val="center"/>
            </w:pPr>
            <w:r w:rsidRPr="00A85FEA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2680A" w14:textId="1C36456E" w:rsidR="00A85FEA" w:rsidRPr="00A85FEA" w:rsidRDefault="00A85FEA" w:rsidP="00A85FEA">
            <w:pPr>
              <w:jc w:val="center"/>
            </w:pPr>
            <w:r w:rsidRPr="00A85FEA">
              <w:rPr>
                <w:spacing w:val="-2"/>
                <w:sz w:val="16"/>
                <w:szCs w:val="22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E2811" w14:textId="77777777" w:rsidR="00A85FEA" w:rsidRPr="00A85FEA" w:rsidRDefault="00A85FEA" w:rsidP="00A85FEA">
            <w:pPr>
              <w:jc w:val="center"/>
            </w:pPr>
            <w:r w:rsidRPr="00A85FEA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3E53F" w14:textId="77777777" w:rsidR="00A85FEA" w:rsidRPr="00A85FEA" w:rsidRDefault="00A85FEA" w:rsidP="00A85F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85FEA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E9042" w14:textId="5EB73AED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2020 - 2031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FCCE" w14:textId="77777777" w:rsidR="00A85FEA" w:rsidRPr="00A85FEA" w:rsidRDefault="00A85FEA" w:rsidP="00A85F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85FEA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F59F4" w14:textId="77777777" w:rsidR="00A85FEA" w:rsidRPr="00A85FEA" w:rsidRDefault="00A85FEA" w:rsidP="00A85FEA">
            <w:pPr>
              <w:jc w:val="center"/>
            </w:pPr>
            <w:r w:rsidRPr="00A85FEA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ACDCA" w14:textId="3E4B2144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6 362,8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5AACE" w14:textId="5DB50CE6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22 293,8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744D" w14:textId="34E15002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97 102,0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8BB84" w14:textId="6D3DA499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70 180,6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E6F13" w14:textId="6EB1FB6B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72 847,5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8079F" w14:textId="56E29AF6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75 593,9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903EE" w14:textId="4904AFBE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344 380,6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8788A" w14:textId="37DAEC6A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Доля стационарных общественных туалетов, находящихся в государственной собственности, состояние которых является удовлетворительным, от общего количества стационарных общественных туалетов, находящихся в государственной собственности </w:t>
            </w:r>
          </w:p>
        </w:tc>
      </w:tr>
      <w:tr w:rsidR="00A85FEA" w:rsidRPr="004B5E89" w14:paraId="50B746FA" w14:textId="77777777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38464" w14:textId="77777777" w:rsidR="00A85FEA" w:rsidRPr="004B5E89" w:rsidRDefault="00A85FEA" w:rsidP="00A85FEA">
            <w:pPr>
              <w:jc w:val="center"/>
              <w:rPr>
                <w:color w:val="FF0000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A9935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440CD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6D468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F44A3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91D85" w14:textId="77777777" w:rsidR="00A85FEA" w:rsidRPr="00A85FEA" w:rsidRDefault="00A85FEA" w:rsidP="00A85F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85FEA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E5E57" w14:textId="13F153D8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2020 - 2031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62684" w14:textId="77777777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79E9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9EF5" w14:textId="75AA878D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0980" w14:textId="05E766BB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5 000,6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54DF0" w14:textId="15808E28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149 219,2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BD33F" w14:textId="78227731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264 511,9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D04F" w14:textId="03296D99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274 563,4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B37EB" w14:textId="260E35CE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284 914,4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D2EAE" w14:textId="5DE3D313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993 286,7</w:t>
            </w: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89CD" w14:textId="77777777" w:rsidR="00A85FEA" w:rsidRPr="004B5E89" w:rsidRDefault="00A85FEA" w:rsidP="00A85FEA">
            <w:pPr>
              <w:rPr>
                <w:color w:val="FF0000"/>
              </w:rPr>
            </w:pPr>
          </w:p>
        </w:tc>
      </w:tr>
      <w:tr w:rsidR="00A85FEA" w:rsidRPr="004B5E89" w14:paraId="08DBAA1E" w14:textId="77777777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C5EE" w14:textId="77777777" w:rsidR="00A85FEA" w:rsidRPr="004B5E89" w:rsidRDefault="00A85FEA" w:rsidP="00A85FEA">
            <w:pPr>
              <w:jc w:val="center"/>
              <w:rPr>
                <w:color w:val="FF0000"/>
              </w:rPr>
            </w:pPr>
          </w:p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FE85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23F7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6092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19077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FED63" w14:textId="77777777" w:rsidR="00A85FEA" w:rsidRPr="00A85FEA" w:rsidRDefault="00A85FEA" w:rsidP="00A85F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85FEA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2C5BC" w14:textId="6CBA57DB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2020 - 2031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7DD0" w14:textId="77777777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F5719" w14:textId="77777777" w:rsidR="00A85FEA" w:rsidRPr="004B5E89" w:rsidRDefault="00A85FEA" w:rsidP="00A85FEA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D3F50" w14:textId="1D15D282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21 440,0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2A2D3" w14:textId="5D0660FE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27 294,4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D4C6D" w14:textId="6BBA3A5C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246 321,2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9A7EC" w14:textId="40F11239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334 692,5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BD6A9" w14:textId="0527D8D6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347 410,9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6E7A3" w14:textId="3DF5A36A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360 508,3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134AC" w14:textId="529586CD" w:rsidR="00A85FEA" w:rsidRPr="004B5E89" w:rsidRDefault="00A85FEA" w:rsidP="00A85F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1 337 667,3</w:t>
            </w: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EB03B" w14:textId="77777777" w:rsidR="00A85FEA" w:rsidRPr="004B5E89" w:rsidRDefault="00A85FEA" w:rsidP="00A85FEA">
            <w:pPr>
              <w:rPr>
                <w:color w:val="FF0000"/>
              </w:rPr>
            </w:pPr>
          </w:p>
        </w:tc>
      </w:tr>
      <w:tr w:rsidR="00776DF9" w:rsidRPr="004B5E89" w14:paraId="34C112E5" w14:textId="77777777" w:rsidTr="0084070B">
        <w:trPr>
          <w:gridAfter w:val="2"/>
          <w:wAfter w:w="834" w:type="dxa"/>
          <w:trHeight w:val="458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9FCD7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2.3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A9EE" w14:textId="6925D151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  <w:szCs w:val="22"/>
              </w:rPr>
              <w:t>Строительство ССП и СИСП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509F8" w14:textId="135D915E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4856" w14:textId="665EDC9B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  <w:szCs w:val="22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FCB89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FF467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FDEA5" w14:textId="1B8B9320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  <w:szCs w:val="22"/>
              </w:rPr>
              <w:t>2022 - 2031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D47DD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AE704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565A" w14:textId="5DCAF560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682A1" w14:textId="4766ADAD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132 029,8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E1C5A" w14:textId="28F8201F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27593" w14:textId="411EF7FE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101 633,8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49D1" w14:textId="50D4C845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105 495,9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A05A" w14:textId="298678B0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109 473,1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D9D33" w14:textId="337FB74E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448 632,9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474C9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 xml:space="preserve">Обеспеченность территории </w:t>
            </w:r>
            <w:r w:rsidRPr="00776DF9">
              <w:rPr>
                <w:spacing w:val="-2"/>
                <w:sz w:val="16"/>
              </w:rPr>
              <w:br/>
              <w:t xml:space="preserve">Санкт-Петербурга объектами благоустройства - ССП и СИСП </w:t>
            </w:r>
          </w:p>
        </w:tc>
      </w:tr>
      <w:tr w:rsidR="00776DF9" w:rsidRPr="004B5E89" w14:paraId="34E29856" w14:textId="77777777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EA6CB" w14:textId="77777777" w:rsidR="00776DF9" w:rsidRPr="00776DF9" w:rsidRDefault="00776DF9" w:rsidP="00776DF9"/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19E26" w14:textId="77777777" w:rsidR="00776DF9" w:rsidRPr="00776DF9" w:rsidRDefault="00776DF9" w:rsidP="00776DF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D00EE" w14:textId="77777777" w:rsidR="00776DF9" w:rsidRPr="00776DF9" w:rsidRDefault="00776DF9" w:rsidP="00776DF9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97E3C" w14:textId="77777777" w:rsidR="00776DF9" w:rsidRPr="00776DF9" w:rsidRDefault="00776DF9" w:rsidP="00776DF9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7A1E" w14:textId="77777777" w:rsidR="00776DF9" w:rsidRPr="00776DF9" w:rsidRDefault="00776DF9" w:rsidP="00776DF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C531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98AD" w14:textId="63F5B302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  <w:szCs w:val="22"/>
              </w:rPr>
              <w:t>2027 - 2031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27AD" w14:textId="77777777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D104" w14:textId="77777777" w:rsidR="00776DF9" w:rsidRPr="004B5E89" w:rsidRDefault="00776DF9" w:rsidP="00776DF9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576FF" w14:textId="558E728D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2E7BC" w14:textId="676B7FD1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DBA3" w14:textId="5E4DB27F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64 647,1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6A282" w14:textId="695DC78C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67 129,5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01BC" w14:textId="6E13A990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69 680,4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05F16" w14:textId="20A0B17E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72 307,4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CCE60" w14:textId="79037AB3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273 764,7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E441" w14:textId="77777777" w:rsidR="00776DF9" w:rsidRPr="00776DF9" w:rsidRDefault="00776DF9" w:rsidP="00776DF9"/>
        </w:tc>
      </w:tr>
      <w:tr w:rsidR="00776DF9" w:rsidRPr="004B5E89" w14:paraId="07EC355F" w14:textId="77777777" w:rsidTr="0084070B">
        <w:trPr>
          <w:gridAfter w:val="2"/>
          <w:wAfter w:w="834" w:type="dxa"/>
          <w:trHeight w:val="459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AE57E" w14:textId="77777777" w:rsidR="00776DF9" w:rsidRPr="00776DF9" w:rsidRDefault="00776DF9" w:rsidP="00776DF9"/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31332" w14:textId="77777777" w:rsidR="00776DF9" w:rsidRPr="00776DF9" w:rsidRDefault="00776DF9" w:rsidP="00776DF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7241" w14:textId="77777777" w:rsidR="00776DF9" w:rsidRPr="00776DF9" w:rsidRDefault="00776DF9" w:rsidP="00776DF9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002A6" w14:textId="77777777" w:rsidR="00776DF9" w:rsidRPr="00776DF9" w:rsidRDefault="00776DF9" w:rsidP="00776DF9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28EBE" w14:textId="77777777" w:rsidR="00776DF9" w:rsidRPr="00776DF9" w:rsidRDefault="00776DF9" w:rsidP="00776DF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AF35B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A5DB" w14:textId="5612E67F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  <w:szCs w:val="22"/>
              </w:rPr>
              <w:t>2022 - 2031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57416" w14:textId="77777777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34C4E" w14:textId="77777777" w:rsidR="00776DF9" w:rsidRPr="004B5E89" w:rsidRDefault="00776DF9" w:rsidP="00776DF9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1DC8" w14:textId="7A4215E8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A6C81" w14:textId="0570B250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132 030,1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16B73" w14:textId="62956385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64 647,1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0BC6" w14:textId="661AE484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168 763,3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45B1D" w14:textId="70905094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175 176,3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81325" w14:textId="491DA643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181 780,5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34158" w14:textId="7CFDECCB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722 397,6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E8AB6" w14:textId="77777777" w:rsidR="00776DF9" w:rsidRPr="00776DF9" w:rsidRDefault="00776DF9" w:rsidP="00776DF9"/>
        </w:tc>
      </w:tr>
      <w:tr w:rsidR="00776DF9" w:rsidRPr="004B5E89" w14:paraId="7F2D2D07" w14:textId="77777777" w:rsidTr="009B0357">
        <w:trPr>
          <w:gridAfter w:val="2"/>
          <w:wAfter w:w="834" w:type="dxa"/>
          <w:trHeight w:val="444"/>
        </w:trPr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3B68" w14:textId="77777777" w:rsidR="00776DF9" w:rsidRPr="00776DF9" w:rsidRDefault="00776DF9" w:rsidP="00776DF9">
            <w:pPr>
              <w:spacing w:line="229" w:lineRule="auto"/>
              <w:rPr>
                <w:b/>
                <w:spacing w:val="-2"/>
                <w:sz w:val="16"/>
              </w:rPr>
            </w:pPr>
            <w:r w:rsidRPr="00776DF9">
              <w:rPr>
                <w:b/>
                <w:spacing w:val="-2"/>
                <w:sz w:val="16"/>
              </w:rPr>
              <w:t>ИТОГО финансирование по Адресной инвестиционной программе, не относящейся</w:t>
            </w:r>
            <w:r w:rsidRPr="00776DF9">
              <w:rPr>
                <w:b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BB99C" w14:textId="093B5B98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53 923,9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C4B52" w14:textId="3001D995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180 278,2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64B9" w14:textId="223C1934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665 903,0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F088A" w14:textId="655232E2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1 109 611,5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76F60" w14:textId="794FF7F9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1 151 776,9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87629" w14:textId="04157F4E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1 195 198,9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9FD41" w14:textId="64CE1D35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4 356 692,4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571D8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X</w:t>
            </w:r>
          </w:p>
        </w:tc>
      </w:tr>
      <w:tr w:rsidR="00776DF9" w:rsidRPr="004B5E89" w14:paraId="5AECD53E" w14:textId="77777777" w:rsidTr="009B0357">
        <w:trPr>
          <w:trHeight w:val="459"/>
        </w:trPr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56347" w14:textId="77777777" w:rsidR="00776DF9" w:rsidRPr="00776DF9" w:rsidRDefault="00776DF9" w:rsidP="00776DF9">
            <w:pPr>
              <w:spacing w:line="229" w:lineRule="auto"/>
              <w:rPr>
                <w:b/>
                <w:spacing w:val="-2"/>
                <w:sz w:val="16"/>
              </w:rPr>
            </w:pPr>
            <w:r w:rsidRPr="00776DF9">
              <w:rPr>
                <w:b/>
                <w:spacing w:val="-2"/>
                <w:sz w:val="16"/>
              </w:rPr>
              <w:t>ВСЕГО проектная часть подпрограммы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467A" w14:textId="0147D17B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1 749 541,3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28C30" w14:textId="0C602F94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1 849 889,6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9046C" w14:textId="6D9F545E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1 678 903,0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8E28" w14:textId="56DC9141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2 161 510,7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97616" w14:textId="06BE3EE5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2 243 648,3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41704" w14:textId="7487CFDB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2 328 233,9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3B2F1" w14:textId="77418CF0" w:rsidR="00776DF9" w:rsidRPr="004B5E89" w:rsidRDefault="00776DF9" w:rsidP="00776DF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12 011 726,8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B420" w14:textId="77777777" w:rsidR="00776DF9" w:rsidRPr="00776DF9" w:rsidRDefault="00776DF9" w:rsidP="00776D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6DF9">
              <w:rPr>
                <w:spacing w:val="-2"/>
                <w:sz w:val="16"/>
              </w:rPr>
              <w:t>X</w:t>
            </w:r>
          </w:p>
        </w:tc>
        <w:tc>
          <w:tcPr>
            <w:tcW w:w="417" w:type="dxa"/>
            <w:vAlign w:val="bottom"/>
          </w:tcPr>
          <w:p w14:paraId="531EEAAB" w14:textId="77777777" w:rsidR="00776DF9" w:rsidRPr="004B5E89" w:rsidRDefault="00776DF9" w:rsidP="00776DF9">
            <w:pPr>
              <w:rPr>
                <w:color w:val="FF0000"/>
                <w:sz w:val="20"/>
                <w:szCs w:val="20"/>
              </w:rPr>
            </w:pPr>
            <w:r w:rsidRPr="004B5E89">
              <w:rPr>
                <w:color w:val="FF0000"/>
                <w:sz w:val="20"/>
                <w:szCs w:val="20"/>
              </w:rPr>
              <w:t xml:space="preserve"> </w:t>
            </w:r>
            <w:r w:rsidRPr="00776DF9">
              <w:rPr>
                <w:sz w:val="20"/>
                <w:szCs w:val="20"/>
              </w:rPr>
              <w:t>».</w:t>
            </w:r>
          </w:p>
        </w:tc>
        <w:tc>
          <w:tcPr>
            <w:tcW w:w="417" w:type="dxa"/>
          </w:tcPr>
          <w:p w14:paraId="641D810E" w14:textId="77777777" w:rsidR="00776DF9" w:rsidRPr="004B5E89" w:rsidRDefault="00776DF9" w:rsidP="00776DF9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4ABD9F96" w14:textId="6EF986D8" w:rsidR="0087341A" w:rsidRPr="004B5E89" w:rsidRDefault="0029219F" w:rsidP="0087341A">
      <w:pPr>
        <w:widowControl w:val="0"/>
        <w:ind w:firstLine="567"/>
        <w:jc w:val="both"/>
        <w:rPr>
          <w:color w:val="FF0000"/>
        </w:rPr>
      </w:pPr>
      <w:r w:rsidRPr="004B5E89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19008810" wp14:editId="24B857EB">
                <wp:simplePos x="0" y="0"/>
                <wp:positionH relativeFrom="leftMargin">
                  <wp:posOffset>777820</wp:posOffset>
                </wp:positionH>
                <wp:positionV relativeFrom="paragraph">
                  <wp:posOffset>-4725974</wp:posOffset>
                </wp:positionV>
                <wp:extent cx="228600" cy="3238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81850" w14:textId="77777777" w:rsidR="004A28C9" w:rsidRDefault="004A28C9" w:rsidP="00453D6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008810" id="Надпись 9" o:spid="_x0000_s1039" type="#_x0000_t202" style="position:absolute;left:0;text-align:left;margin-left:61.25pt;margin-top:-372.1pt;width:18pt;height:25.5pt;flip:x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Q5uPwIAADI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" stroked="f">
                <v:textbox>
                  <w:txbxContent>
                    <w:p w14:paraId="18981850" w14:textId="77777777" w:rsidR="004A28C9" w:rsidRDefault="004A28C9" w:rsidP="00453D6F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BFB1A1" w14:textId="77777777" w:rsidR="001F0A07" w:rsidRPr="004B5E89" w:rsidRDefault="001F0A07" w:rsidP="001F0A07">
      <w:pPr>
        <w:autoSpaceDE w:val="0"/>
        <w:autoSpaceDN w:val="0"/>
        <w:adjustRightInd w:val="0"/>
        <w:ind w:firstLine="567"/>
        <w:jc w:val="both"/>
        <w:rPr>
          <w:color w:val="FF0000"/>
        </w:rPr>
        <w:sectPr w:rsidR="001F0A07" w:rsidRPr="004B5E89" w:rsidSect="00151A1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260E2563" w14:textId="77777777" w:rsidR="001F0A07" w:rsidRPr="004B5E89" w:rsidRDefault="001F0A07" w:rsidP="001F0A07">
      <w:pPr>
        <w:rPr>
          <w:color w:val="FF0000"/>
        </w:rPr>
      </w:pPr>
    </w:p>
    <w:p w14:paraId="07BD0DC7" w14:textId="77777777" w:rsidR="00B10FF2" w:rsidRPr="00776DF9" w:rsidRDefault="00332002" w:rsidP="00B53891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776DF9">
        <w:t>3</w:t>
      </w:r>
      <w:r w:rsidR="00B10FF2" w:rsidRPr="00776DF9">
        <w:t xml:space="preserve">. Контроль за выполнением постановления возложить на вице-губернатора </w:t>
      </w:r>
      <w:r w:rsidR="001F0A07" w:rsidRPr="00776DF9">
        <w:br/>
      </w:r>
      <w:r w:rsidR="00B10FF2" w:rsidRPr="00776DF9">
        <w:t xml:space="preserve">Санкт-Петербурга </w:t>
      </w:r>
      <w:r w:rsidR="009D5DEB" w:rsidRPr="00776DF9">
        <w:t>Кропачева С.Н.</w:t>
      </w:r>
    </w:p>
    <w:p w14:paraId="7AC6315A" w14:textId="77777777" w:rsidR="00B10FF2" w:rsidRPr="00776DF9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14:paraId="20605464" w14:textId="77777777" w:rsidR="00B10FF2" w:rsidRPr="00776DF9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14:paraId="2A923C33" w14:textId="77777777" w:rsidR="00B27384" w:rsidRPr="00776DF9" w:rsidRDefault="009D5DEB" w:rsidP="001F0A07">
      <w:pPr>
        <w:rPr>
          <w:b/>
        </w:rPr>
      </w:pPr>
      <w:r w:rsidRPr="00776DF9">
        <w:rPr>
          <w:b/>
        </w:rPr>
        <w:t xml:space="preserve">      </w:t>
      </w:r>
      <w:r w:rsidR="00B10FF2" w:rsidRPr="00776DF9">
        <w:rPr>
          <w:b/>
        </w:rPr>
        <w:t xml:space="preserve">Губернатор </w:t>
      </w:r>
    </w:p>
    <w:p w14:paraId="471C2906" w14:textId="77777777" w:rsidR="00B10FF2" w:rsidRPr="00776DF9" w:rsidRDefault="00B10FF2" w:rsidP="00B53891">
      <w:pPr>
        <w:rPr>
          <w:b/>
        </w:rPr>
      </w:pPr>
      <w:r w:rsidRPr="00776DF9">
        <w:rPr>
          <w:b/>
        </w:rPr>
        <w:t>Санкт-</w:t>
      </w:r>
      <w:r w:rsidR="001F0A07" w:rsidRPr="00776DF9">
        <w:rPr>
          <w:b/>
        </w:rPr>
        <w:t>Петербурга</w:t>
      </w:r>
      <w:r w:rsidR="001F0A07" w:rsidRPr="00776DF9">
        <w:rPr>
          <w:b/>
        </w:rPr>
        <w:tab/>
      </w:r>
      <w:r w:rsidR="001F0A07" w:rsidRPr="00776DF9">
        <w:rPr>
          <w:b/>
        </w:rPr>
        <w:tab/>
      </w:r>
      <w:r w:rsidR="001F0A07" w:rsidRPr="00776DF9">
        <w:rPr>
          <w:b/>
        </w:rPr>
        <w:tab/>
      </w:r>
      <w:r w:rsidR="001F0A07" w:rsidRPr="00776DF9">
        <w:rPr>
          <w:b/>
        </w:rPr>
        <w:tab/>
      </w:r>
      <w:r w:rsidR="001F0A07" w:rsidRPr="00776DF9">
        <w:rPr>
          <w:b/>
        </w:rPr>
        <w:tab/>
      </w:r>
      <w:r w:rsidR="001F0A07" w:rsidRPr="00776DF9">
        <w:rPr>
          <w:b/>
        </w:rPr>
        <w:tab/>
        <w:t xml:space="preserve">        </w:t>
      </w:r>
      <w:r w:rsidR="001F0A07" w:rsidRPr="00776DF9">
        <w:rPr>
          <w:b/>
        </w:rPr>
        <w:tab/>
      </w:r>
      <w:r w:rsidR="001F0A07" w:rsidRPr="00776DF9">
        <w:rPr>
          <w:b/>
        </w:rPr>
        <w:tab/>
      </w:r>
      <w:r w:rsidR="001F0A07" w:rsidRPr="00776DF9">
        <w:rPr>
          <w:b/>
        </w:rPr>
        <w:tab/>
      </w:r>
      <w:r w:rsidR="001F0A07" w:rsidRPr="00776DF9">
        <w:rPr>
          <w:b/>
        </w:rPr>
        <w:tab/>
        <w:t xml:space="preserve">        </w:t>
      </w:r>
      <w:proofErr w:type="spellStart"/>
      <w:r w:rsidRPr="00776DF9">
        <w:rPr>
          <w:b/>
        </w:rPr>
        <w:t>А.Д.Беглов</w:t>
      </w:r>
      <w:proofErr w:type="spellEnd"/>
    </w:p>
    <w:p w14:paraId="1E5EA35F" w14:textId="77777777" w:rsidR="00B10FF2" w:rsidRPr="00776DF9" w:rsidRDefault="00B10FF2" w:rsidP="00B53891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14:paraId="2FAE4556" w14:textId="77777777" w:rsidR="00F45440" w:rsidRPr="004B5E89" w:rsidRDefault="00F45440" w:rsidP="00B53891">
      <w:pPr>
        <w:rPr>
          <w:color w:val="FF0000"/>
        </w:rPr>
      </w:pPr>
      <w:r w:rsidRPr="004B5E89">
        <w:rPr>
          <w:color w:val="FF0000"/>
        </w:rPr>
        <w:br w:type="page"/>
      </w:r>
    </w:p>
    <w:p w14:paraId="4BA6B534" w14:textId="77777777" w:rsidR="00F45440" w:rsidRPr="000A3103" w:rsidRDefault="00F45440" w:rsidP="00B53891">
      <w:pPr>
        <w:tabs>
          <w:tab w:val="left" w:pos="142"/>
          <w:tab w:val="left" w:pos="851"/>
        </w:tabs>
        <w:ind w:firstLine="567"/>
        <w:jc w:val="right"/>
        <w:rPr>
          <w:color w:val="FF0000"/>
        </w:rPr>
        <w:sectPr w:rsidR="00F45440" w:rsidRPr="000A3103" w:rsidSect="001F0A07">
          <w:pgSz w:w="11906" w:h="16838"/>
          <w:pgMar w:top="822" w:right="992" w:bottom="851" w:left="709" w:header="709" w:footer="709" w:gutter="0"/>
          <w:cols w:space="708"/>
          <w:docGrid w:linePitch="360"/>
        </w:sectPr>
      </w:pPr>
    </w:p>
    <w:p w14:paraId="5582783C" w14:textId="77777777" w:rsidR="001C666D" w:rsidRPr="000A3103" w:rsidRDefault="001C666D" w:rsidP="00B53891">
      <w:pPr>
        <w:rPr>
          <w:color w:val="FF0000"/>
        </w:rPr>
      </w:pPr>
    </w:p>
    <w:p w14:paraId="094B88AA" w14:textId="77777777" w:rsidR="001C666D" w:rsidRPr="000A3103" w:rsidRDefault="001C666D" w:rsidP="00B53891">
      <w:pPr>
        <w:rPr>
          <w:color w:val="FF0000"/>
        </w:rPr>
      </w:pPr>
    </w:p>
    <w:p w14:paraId="31C6A6B1" w14:textId="77777777" w:rsidR="001C666D" w:rsidRPr="000A3103" w:rsidRDefault="001C666D" w:rsidP="00B53891">
      <w:pPr>
        <w:rPr>
          <w:color w:val="FF0000"/>
        </w:rPr>
      </w:pPr>
    </w:p>
    <w:p w14:paraId="2CF5B256" w14:textId="77777777" w:rsidR="001C666D" w:rsidRPr="000A3103" w:rsidRDefault="001C666D" w:rsidP="00B53891">
      <w:pPr>
        <w:rPr>
          <w:color w:val="FF0000"/>
        </w:rPr>
      </w:pPr>
    </w:p>
    <w:p w14:paraId="68C76581" w14:textId="77777777" w:rsidR="001C666D" w:rsidRPr="000A3103" w:rsidRDefault="001C666D" w:rsidP="00B53891">
      <w:pPr>
        <w:rPr>
          <w:color w:val="FF0000"/>
        </w:rPr>
      </w:pPr>
    </w:p>
    <w:p w14:paraId="448E0504" w14:textId="77777777" w:rsidR="001C666D" w:rsidRPr="000A3103" w:rsidRDefault="001C666D" w:rsidP="00B53891">
      <w:pPr>
        <w:rPr>
          <w:color w:val="FF0000"/>
        </w:rPr>
      </w:pPr>
    </w:p>
    <w:p w14:paraId="17634DA9" w14:textId="77777777" w:rsidR="001C666D" w:rsidRPr="000A3103" w:rsidRDefault="001C666D" w:rsidP="00B53891">
      <w:pPr>
        <w:rPr>
          <w:color w:val="FF0000"/>
        </w:rPr>
      </w:pPr>
    </w:p>
    <w:p w14:paraId="57A712C0" w14:textId="77777777" w:rsidR="001C666D" w:rsidRPr="000A3103" w:rsidRDefault="001C666D" w:rsidP="00B53891">
      <w:pPr>
        <w:rPr>
          <w:color w:val="FF0000"/>
        </w:rPr>
      </w:pPr>
    </w:p>
    <w:p w14:paraId="3F873F18" w14:textId="77777777" w:rsidR="001C666D" w:rsidRPr="000A3103" w:rsidRDefault="001C666D" w:rsidP="00B53891">
      <w:pPr>
        <w:rPr>
          <w:color w:val="FF0000"/>
        </w:rPr>
      </w:pPr>
    </w:p>
    <w:p w14:paraId="428C5269" w14:textId="77777777" w:rsidR="001C666D" w:rsidRPr="000A3103" w:rsidRDefault="001C666D" w:rsidP="00B53891">
      <w:pPr>
        <w:rPr>
          <w:color w:val="FF0000"/>
        </w:rPr>
      </w:pPr>
    </w:p>
    <w:p w14:paraId="1C42660E" w14:textId="77777777" w:rsidR="001C666D" w:rsidRPr="000A3103" w:rsidRDefault="001C666D" w:rsidP="00B53891">
      <w:pPr>
        <w:rPr>
          <w:color w:val="FF0000"/>
        </w:rPr>
      </w:pPr>
    </w:p>
    <w:p w14:paraId="3A51EDBE" w14:textId="77777777" w:rsidR="001C666D" w:rsidRPr="000A3103" w:rsidRDefault="001C666D" w:rsidP="00B53891">
      <w:pPr>
        <w:rPr>
          <w:color w:val="FF0000"/>
        </w:rPr>
      </w:pPr>
    </w:p>
    <w:p w14:paraId="741A76E0" w14:textId="77777777" w:rsidR="001C666D" w:rsidRPr="000A3103" w:rsidRDefault="001C666D" w:rsidP="00B53891">
      <w:pPr>
        <w:rPr>
          <w:color w:val="FF0000"/>
        </w:rPr>
      </w:pPr>
    </w:p>
    <w:p w14:paraId="364F5BF2" w14:textId="77777777" w:rsidR="001C666D" w:rsidRPr="000A3103" w:rsidRDefault="001C666D" w:rsidP="00B53891">
      <w:pPr>
        <w:rPr>
          <w:color w:val="FF0000"/>
        </w:rPr>
      </w:pPr>
    </w:p>
    <w:p w14:paraId="1D873466" w14:textId="77777777" w:rsidR="001C666D" w:rsidRPr="000A3103" w:rsidRDefault="001C666D" w:rsidP="00B53891">
      <w:pPr>
        <w:rPr>
          <w:color w:val="FF0000"/>
        </w:rPr>
      </w:pPr>
    </w:p>
    <w:p w14:paraId="66F1EC98" w14:textId="77777777" w:rsidR="001C666D" w:rsidRPr="000A3103" w:rsidRDefault="001C666D" w:rsidP="00B53891">
      <w:pPr>
        <w:rPr>
          <w:color w:val="FF0000"/>
        </w:rPr>
      </w:pPr>
    </w:p>
    <w:p w14:paraId="6A0E5E41" w14:textId="77777777" w:rsidR="001C666D" w:rsidRPr="000A3103" w:rsidRDefault="001C666D" w:rsidP="00B53891">
      <w:pPr>
        <w:rPr>
          <w:color w:val="FF0000"/>
        </w:rPr>
      </w:pPr>
    </w:p>
    <w:p w14:paraId="4442D80D" w14:textId="77777777" w:rsidR="001C666D" w:rsidRPr="000A3103" w:rsidRDefault="001C666D" w:rsidP="00B53891">
      <w:pPr>
        <w:rPr>
          <w:color w:val="FF0000"/>
        </w:rPr>
      </w:pPr>
    </w:p>
    <w:p w14:paraId="53674EE7" w14:textId="77777777" w:rsidR="001C666D" w:rsidRPr="000A3103" w:rsidRDefault="001C666D" w:rsidP="00B53891">
      <w:pPr>
        <w:rPr>
          <w:color w:val="FF0000"/>
        </w:rPr>
      </w:pPr>
    </w:p>
    <w:p w14:paraId="3D4AC823" w14:textId="77777777" w:rsidR="001C666D" w:rsidRPr="000A3103" w:rsidRDefault="001C666D" w:rsidP="00B53891">
      <w:pPr>
        <w:rPr>
          <w:color w:val="FF0000"/>
        </w:rPr>
      </w:pPr>
    </w:p>
    <w:p w14:paraId="78ECC6D8" w14:textId="77777777" w:rsidR="001C666D" w:rsidRPr="000A3103" w:rsidRDefault="001C666D" w:rsidP="00B53891">
      <w:pPr>
        <w:rPr>
          <w:color w:val="FF0000"/>
        </w:rPr>
      </w:pPr>
    </w:p>
    <w:p w14:paraId="2E954E65" w14:textId="77777777" w:rsidR="001C666D" w:rsidRPr="000A3103" w:rsidRDefault="001C666D" w:rsidP="00B53891">
      <w:pPr>
        <w:rPr>
          <w:color w:val="FF0000"/>
        </w:rPr>
      </w:pPr>
    </w:p>
    <w:p w14:paraId="30ED5155" w14:textId="77777777" w:rsidR="001C666D" w:rsidRPr="000A3103" w:rsidRDefault="001C666D" w:rsidP="00B53891">
      <w:pPr>
        <w:rPr>
          <w:color w:val="FF0000"/>
        </w:rPr>
      </w:pPr>
    </w:p>
    <w:p w14:paraId="1B55FF26" w14:textId="77777777" w:rsidR="001C666D" w:rsidRPr="000A3103" w:rsidRDefault="001C666D" w:rsidP="00B53891">
      <w:pPr>
        <w:rPr>
          <w:color w:val="FF0000"/>
        </w:rPr>
      </w:pPr>
    </w:p>
    <w:p w14:paraId="4D2A2367" w14:textId="77777777" w:rsidR="001C666D" w:rsidRPr="000A3103" w:rsidRDefault="001C666D" w:rsidP="00B53891">
      <w:pPr>
        <w:rPr>
          <w:color w:val="FF0000"/>
        </w:rPr>
      </w:pPr>
    </w:p>
    <w:p w14:paraId="649D1503" w14:textId="77777777" w:rsidR="001C666D" w:rsidRPr="000A3103" w:rsidRDefault="001C666D" w:rsidP="00B53891">
      <w:pPr>
        <w:rPr>
          <w:color w:val="FF0000"/>
        </w:rPr>
      </w:pPr>
    </w:p>
    <w:p w14:paraId="793BF1D2" w14:textId="77777777" w:rsidR="001C666D" w:rsidRPr="000A3103" w:rsidRDefault="001C666D" w:rsidP="00B53891">
      <w:pPr>
        <w:rPr>
          <w:color w:val="FF0000"/>
        </w:rPr>
      </w:pPr>
    </w:p>
    <w:p w14:paraId="0BB90E69" w14:textId="77777777" w:rsidR="001C666D" w:rsidRPr="000A3103" w:rsidRDefault="001C666D" w:rsidP="00B53891">
      <w:pPr>
        <w:rPr>
          <w:color w:val="FF0000"/>
        </w:rPr>
      </w:pPr>
    </w:p>
    <w:p w14:paraId="556A9534" w14:textId="77777777" w:rsidR="001C666D" w:rsidRPr="000A3103" w:rsidRDefault="001C666D" w:rsidP="00B53891">
      <w:pPr>
        <w:rPr>
          <w:color w:val="FF0000"/>
        </w:rPr>
      </w:pPr>
    </w:p>
    <w:p w14:paraId="74EADB88" w14:textId="77777777" w:rsidR="00692C99" w:rsidRPr="000A3103" w:rsidRDefault="00692C99" w:rsidP="00B53891">
      <w:pPr>
        <w:rPr>
          <w:color w:val="FF0000"/>
        </w:rPr>
      </w:pPr>
    </w:p>
    <w:p w14:paraId="70F4E2F8" w14:textId="77777777" w:rsidR="00692C99" w:rsidRPr="000A3103" w:rsidRDefault="00692C99" w:rsidP="00B53891">
      <w:pPr>
        <w:rPr>
          <w:color w:val="FF0000"/>
        </w:rPr>
      </w:pPr>
    </w:p>
    <w:p w14:paraId="7DB439F4" w14:textId="77777777" w:rsidR="00692C99" w:rsidRPr="000A3103" w:rsidRDefault="00692C99" w:rsidP="00B53891">
      <w:pPr>
        <w:rPr>
          <w:color w:val="FF0000"/>
        </w:rPr>
      </w:pPr>
    </w:p>
    <w:p w14:paraId="06203B35" w14:textId="77777777" w:rsidR="00692C99" w:rsidRPr="000A3103" w:rsidRDefault="00692C99" w:rsidP="00B53891">
      <w:pPr>
        <w:rPr>
          <w:color w:val="FF0000"/>
        </w:rPr>
      </w:pPr>
    </w:p>
    <w:p w14:paraId="1D8C1395" w14:textId="77777777" w:rsidR="00AA3932" w:rsidRPr="000A3103" w:rsidRDefault="00AA3932" w:rsidP="00B53891">
      <w:pPr>
        <w:rPr>
          <w:color w:val="FF0000"/>
        </w:rPr>
      </w:pPr>
    </w:p>
    <w:p w14:paraId="21D7FEDE" w14:textId="77777777" w:rsidR="001C666D" w:rsidRPr="000A3103" w:rsidRDefault="001C666D" w:rsidP="00B53891">
      <w:pPr>
        <w:rPr>
          <w:color w:val="FF0000"/>
        </w:rPr>
      </w:pPr>
    </w:p>
    <w:p w14:paraId="765945EA" w14:textId="77777777" w:rsidR="00EE774F" w:rsidRDefault="00692C99" w:rsidP="00B53891">
      <w:r w:rsidRPr="000A3103">
        <w:tab/>
      </w:r>
      <w:r w:rsidR="00EE774F" w:rsidRPr="00EE774F">
        <w:t xml:space="preserve"> </w:t>
      </w:r>
    </w:p>
    <w:tbl>
      <w:tblPr>
        <w:tblStyle w:val="a8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693"/>
      </w:tblGrid>
      <w:tr w:rsidR="00EE774F" w14:paraId="4183870C" w14:textId="77777777" w:rsidTr="00C5497C">
        <w:tc>
          <w:tcPr>
            <w:tcW w:w="6804" w:type="dxa"/>
          </w:tcPr>
          <w:p w14:paraId="59DC15D9" w14:textId="77777777" w:rsidR="00EE774F" w:rsidRDefault="00EE774F" w:rsidP="00B53891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 xml:space="preserve">Вице-губернатор </w:t>
            </w:r>
          </w:p>
          <w:p w14:paraId="6B3EF8C6" w14:textId="77777777" w:rsidR="00EE774F" w:rsidRPr="00EE774F" w:rsidRDefault="00EE774F" w:rsidP="00B53891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693" w:type="dxa"/>
          </w:tcPr>
          <w:p w14:paraId="69DAC70D" w14:textId="77777777" w:rsidR="00EE774F" w:rsidRPr="00EE774F" w:rsidRDefault="00EE774F" w:rsidP="00C5497C">
            <w:pPr>
              <w:rPr>
                <w:rFonts w:ascii="Times New Roman" w:hAnsi="Times New Roman"/>
              </w:rPr>
            </w:pPr>
            <w:proofErr w:type="spellStart"/>
            <w:r w:rsidRPr="00EE774F">
              <w:rPr>
                <w:rFonts w:ascii="Times New Roman" w:hAnsi="Times New Roman"/>
              </w:rPr>
              <w:t>Кропачев</w:t>
            </w:r>
            <w:proofErr w:type="spellEnd"/>
          </w:p>
          <w:p w14:paraId="09133922" w14:textId="77777777" w:rsidR="00EE774F" w:rsidRPr="00EE774F" w:rsidRDefault="00EE774F" w:rsidP="00C5497C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Сергей Николаевич</w:t>
            </w:r>
          </w:p>
        </w:tc>
      </w:tr>
      <w:tr w:rsidR="00EE774F" w14:paraId="2CAF83A0" w14:textId="77777777" w:rsidTr="00C5497C">
        <w:tc>
          <w:tcPr>
            <w:tcW w:w="6804" w:type="dxa"/>
          </w:tcPr>
          <w:p w14:paraId="6DE0ABF3" w14:textId="77777777" w:rsidR="00EE774F" w:rsidRPr="00EE774F" w:rsidRDefault="00EE774F" w:rsidP="00EE774F">
            <w:pPr>
              <w:rPr>
                <w:rFonts w:ascii="Times New Roman" w:hAnsi="Times New Roman"/>
              </w:rPr>
            </w:pPr>
          </w:p>
          <w:p w14:paraId="5F318C40" w14:textId="77777777" w:rsidR="00EE774F" w:rsidRPr="00EE774F" w:rsidRDefault="00EE774F" w:rsidP="00EE774F">
            <w:pPr>
              <w:rPr>
                <w:rFonts w:ascii="Times New Roman" w:hAnsi="Times New Roman"/>
              </w:rPr>
            </w:pPr>
          </w:p>
          <w:p w14:paraId="0ADE6093" w14:textId="77777777" w:rsidR="00EE774F" w:rsidRDefault="00EE774F" w:rsidP="00EE774F">
            <w:pPr>
              <w:rPr>
                <w:rFonts w:ascii="Times New Roman" w:hAnsi="Times New Roman"/>
              </w:rPr>
            </w:pPr>
          </w:p>
          <w:p w14:paraId="63800FD2" w14:textId="77777777" w:rsidR="00776DF9" w:rsidRDefault="00776DF9" w:rsidP="00EE77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 исполняющий</w:t>
            </w:r>
          </w:p>
          <w:p w14:paraId="6F1239D0" w14:textId="77777777" w:rsidR="00776DF9" w:rsidRDefault="00776DF9" w:rsidP="00EE77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обязанности п</w:t>
            </w:r>
            <w:r w:rsidR="00EE774F" w:rsidRPr="00EE774F">
              <w:rPr>
                <w:rFonts w:ascii="Times New Roman" w:hAnsi="Times New Roman"/>
              </w:rPr>
              <w:t>редседател</w:t>
            </w:r>
            <w:r>
              <w:rPr>
                <w:rFonts w:ascii="Times New Roman" w:hAnsi="Times New Roman"/>
              </w:rPr>
              <w:t>я</w:t>
            </w:r>
            <w:r w:rsidR="00EE774F" w:rsidRPr="00EE774F">
              <w:rPr>
                <w:rFonts w:ascii="Times New Roman" w:hAnsi="Times New Roman"/>
              </w:rPr>
              <w:t xml:space="preserve"> Комитета </w:t>
            </w:r>
          </w:p>
          <w:p w14:paraId="73F59A81" w14:textId="2940E50A" w:rsidR="00EE774F" w:rsidRPr="00EE774F" w:rsidRDefault="00EE774F" w:rsidP="00776DF9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 xml:space="preserve">по энергетике и инженерному обеспечению       </w:t>
            </w:r>
          </w:p>
        </w:tc>
        <w:tc>
          <w:tcPr>
            <w:tcW w:w="2693" w:type="dxa"/>
          </w:tcPr>
          <w:p w14:paraId="303529C5" w14:textId="77777777" w:rsidR="00EE774F" w:rsidRDefault="00EE774F" w:rsidP="00C5497C">
            <w:pPr>
              <w:rPr>
                <w:rFonts w:ascii="Times New Roman" w:hAnsi="Times New Roman"/>
              </w:rPr>
            </w:pPr>
          </w:p>
          <w:p w14:paraId="02903B6B" w14:textId="77777777" w:rsidR="00EE774F" w:rsidRDefault="00EE774F" w:rsidP="00C5497C">
            <w:pPr>
              <w:rPr>
                <w:rFonts w:ascii="Times New Roman" w:hAnsi="Times New Roman"/>
              </w:rPr>
            </w:pPr>
          </w:p>
          <w:p w14:paraId="72442AF8" w14:textId="77777777" w:rsidR="00EE774F" w:rsidRDefault="00EE774F" w:rsidP="00C5497C">
            <w:pPr>
              <w:rPr>
                <w:rFonts w:ascii="Times New Roman" w:hAnsi="Times New Roman"/>
              </w:rPr>
            </w:pPr>
          </w:p>
          <w:p w14:paraId="3C3167A7" w14:textId="5265F370" w:rsidR="00EE774F" w:rsidRPr="00EE774F" w:rsidRDefault="00776DF9" w:rsidP="00C549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Муровец</w:t>
            </w:r>
          </w:p>
          <w:p w14:paraId="4E62504D" w14:textId="771C721D" w:rsidR="00EE774F" w:rsidRPr="00EE774F" w:rsidRDefault="00776DF9" w:rsidP="00C549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Алексей Юрьевич</w:t>
            </w:r>
          </w:p>
        </w:tc>
      </w:tr>
      <w:tr w:rsidR="00EE774F" w14:paraId="6CA10155" w14:textId="77777777" w:rsidTr="00C5497C">
        <w:trPr>
          <w:trHeight w:val="1412"/>
        </w:trPr>
        <w:tc>
          <w:tcPr>
            <w:tcW w:w="6804" w:type="dxa"/>
          </w:tcPr>
          <w:p w14:paraId="645948F2" w14:textId="77777777" w:rsidR="00EE774F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</w:p>
          <w:p w14:paraId="5050521E" w14:textId="77777777" w:rsidR="00EE774F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</w:p>
          <w:p w14:paraId="346B1973" w14:textId="77777777" w:rsidR="00EE774F" w:rsidRPr="00EE774F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  <w:r w:rsidRPr="00EE774F">
              <w:rPr>
                <w:rFonts w:ascii="Times New Roman" w:hAnsi="Times New Roman"/>
                <w:bCs/>
              </w:rPr>
              <w:t>Начальник</w:t>
            </w:r>
          </w:p>
          <w:p w14:paraId="0BBC0E5F" w14:textId="77777777" w:rsidR="00EE774F" w:rsidRPr="00EE774F" w:rsidRDefault="00EE774F" w:rsidP="00EE774F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Юридического отдела Комитета</w:t>
            </w:r>
            <w:r w:rsidRPr="00EE774F">
              <w:rPr>
                <w:rFonts w:ascii="Times New Roman" w:hAnsi="Times New Roman"/>
              </w:rPr>
              <w:br/>
              <w:t>по энергетике и инженерному обеспечению</w:t>
            </w:r>
          </w:p>
        </w:tc>
        <w:tc>
          <w:tcPr>
            <w:tcW w:w="2693" w:type="dxa"/>
          </w:tcPr>
          <w:p w14:paraId="488011D3" w14:textId="77777777" w:rsidR="00EE774F" w:rsidRDefault="00EE774F" w:rsidP="00C5497C">
            <w:pPr>
              <w:rPr>
                <w:rFonts w:ascii="Times New Roman" w:hAnsi="Times New Roman"/>
              </w:rPr>
            </w:pPr>
          </w:p>
          <w:p w14:paraId="7438B825" w14:textId="77777777" w:rsidR="00EE774F" w:rsidRDefault="00EE774F" w:rsidP="00C5497C">
            <w:pPr>
              <w:rPr>
                <w:rFonts w:ascii="Times New Roman" w:hAnsi="Times New Roman"/>
              </w:rPr>
            </w:pPr>
          </w:p>
          <w:p w14:paraId="3EFD643E" w14:textId="77777777" w:rsidR="00EE774F" w:rsidRDefault="00EE774F" w:rsidP="00C5497C">
            <w:pPr>
              <w:rPr>
                <w:rFonts w:ascii="Times New Roman" w:hAnsi="Times New Roman"/>
              </w:rPr>
            </w:pPr>
          </w:p>
          <w:p w14:paraId="19FB81A8" w14:textId="77777777" w:rsidR="00EE774F" w:rsidRDefault="00EE774F" w:rsidP="00C5497C">
            <w:pPr>
              <w:rPr>
                <w:rFonts w:ascii="Times New Roman" w:hAnsi="Times New Roman"/>
              </w:rPr>
            </w:pPr>
            <w:r w:rsidRPr="00EE774F">
              <w:rPr>
                <w:rFonts w:ascii="Times New Roman" w:hAnsi="Times New Roman"/>
              </w:rPr>
              <w:t>Соколов</w:t>
            </w:r>
          </w:p>
          <w:p w14:paraId="60A9C96B" w14:textId="77777777" w:rsidR="00EE774F" w:rsidRPr="00EE774F" w:rsidRDefault="00EE774F" w:rsidP="00C549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 Сергеевич</w:t>
            </w:r>
          </w:p>
        </w:tc>
      </w:tr>
    </w:tbl>
    <w:p w14:paraId="77BD168E" w14:textId="77777777" w:rsidR="00692C99" w:rsidRPr="00EE774F" w:rsidRDefault="00692C99" w:rsidP="00B53891">
      <w:r w:rsidRPr="000A3103">
        <w:tab/>
      </w:r>
      <w:r w:rsidRPr="000A3103">
        <w:tab/>
      </w:r>
      <w:r w:rsidRPr="000A3103">
        <w:tab/>
      </w:r>
      <w:r w:rsidRPr="000A3103">
        <w:tab/>
      </w:r>
      <w:r w:rsidRPr="000A3103">
        <w:tab/>
        <w:t xml:space="preserve">                    </w:t>
      </w:r>
      <w:r w:rsidR="0007571B" w:rsidRPr="000A3103">
        <w:t xml:space="preserve"> </w:t>
      </w:r>
    </w:p>
    <w:p w14:paraId="154D1794" w14:textId="3639758B" w:rsidR="00692C99" w:rsidRPr="000A3103" w:rsidRDefault="00692C99" w:rsidP="00B30855">
      <w:r w:rsidRPr="000A3103">
        <w:t xml:space="preserve">                              </w:t>
      </w:r>
      <w:r w:rsidR="001F0A07" w:rsidRPr="000A3103">
        <w:t xml:space="preserve">          </w:t>
      </w:r>
      <w:r w:rsidR="00B30855" w:rsidRPr="000A3103">
        <w:t xml:space="preserve"> </w:t>
      </w:r>
      <w:r w:rsidR="001F0A07" w:rsidRPr="000A3103">
        <w:t xml:space="preserve"> </w:t>
      </w:r>
    </w:p>
    <w:p w14:paraId="498E4C5A" w14:textId="77777777" w:rsidR="00AA3932" w:rsidRDefault="00AA3932" w:rsidP="00B53891"/>
    <w:p w14:paraId="7313EC63" w14:textId="77777777" w:rsidR="00D6203C" w:rsidRPr="000A3103" w:rsidRDefault="00D6203C" w:rsidP="00B53891"/>
    <w:p w14:paraId="5E608E0B" w14:textId="77777777" w:rsidR="001C666D" w:rsidRPr="00E03BAB" w:rsidRDefault="00692C99" w:rsidP="00B53891">
      <w:r w:rsidRPr="000A3103">
        <w:tab/>
      </w:r>
      <w:r w:rsidRPr="000A3103">
        <w:tab/>
      </w:r>
      <w:r w:rsidRPr="000A3103">
        <w:tab/>
      </w:r>
      <w:r w:rsidRPr="000A3103">
        <w:tab/>
      </w:r>
      <w:r w:rsidR="00B30855" w:rsidRPr="000A3103">
        <w:t xml:space="preserve">           </w:t>
      </w:r>
    </w:p>
    <w:sectPr w:rsidR="001C666D" w:rsidRPr="00E03BAB" w:rsidSect="00B30855">
      <w:headerReference w:type="default" r:id="rId24"/>
      <w:pgSz w:w="11906" w:h="16838"/>
      <w:pgMar w:top="822" w:right="141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B37B6" w14:textId="77777777" w:rsidR="004A28C9" w:rsidRDefault="004A28C9">
      <w:r>
        <w:separator/>
      </w:r>
    </w:p>
  </w:endnote>
  <w:endnote w:type="continuationSeparator" w:id="0">
    <w:p w14:paraId="40D7E5DF" w14:textId="77777777" w:rsidR="004A28C9" w:rsidRDefault="004A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A1572" w14:textId="77777777" w:rsidR="004A28C9" w:rsidRDefault="004A28C9">
      <w:r>
        <w:separator/>
      </w:r>
    </w:p>
  </w:footnote>
  <w:footnote w:type="continuationSeparator" w:id="0">
    <w:p w14:paraId="64441D79" w14:textId="77777777" w:rsidR="004A28C9" w:rsidRDefault="004A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486AA" w14:textId="77777777" w:rsidR="004A28C9" w:rsidRDefault="004A28C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A0EE679" w14:textId="77777777" w:rsidR="004A28C9" w:rsidRDefault="004A28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0120C" w14:textId="77777777" w:rsidR="004A28C9" w:rsidRDefault="004A28C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26A12E67" w14:textId="77777777" w:rsidR="004A28C9" w:rsidRDefault="004A28C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C1E8A" w14:textId="113670CA" w:rsidR="004A28C9" w:rsidRDefault="004A28C9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624A7">
      <w:rPr>
        <w:noProof/>
      </w:rPr>
      <w:t>24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CFC7A" w14:textId="77777777" w:rsidR="004A28C9" w:rsidRPr="0095295F" w:rsidRDefault="004A28C9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72986" w14:textId="77777777" w:rsidR="004A28C9" w:rsidRPr="00856BDE" w:rsidRDefault="004A28C9">
    <w:pPr>
      <w:pStyle w:val="a3"/>
      <w:jc w:val="center"/>
    </w:pPr>
  </w:p>
  <w:p w14:paraId="7E10A882" w14:textId="77777777" w:rsidR="004A28C9" w:rsidRDefault="004A28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4"/>
  </w:num>
  <w:num w:numId="5">
    <w:abstractNumId w:val="2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19"/>
  </w:num>
  <w:num w:numId="12">
    <w:abstractNumId w:val="8"/>
  </w:num>
  <w:num w:numId="13">
    <w:abstractNumId w:val="10"/>
  </w:num>
  <w:num w:numId="14">
    <w:abstractNumId w:val="15"/>
  </w:num>
  <w:num w:numId="15">
    <w:abstractNumId w:val="4"/>
  </w:num>
  <w:num w:numId="16">
    <w:abstractNumId w:val="18"/>
  </w:num>
  <w:num w:numId="17">
    <w:abstractNumId w:val="11"/>
  </w:num>
  <w:num w:numId="18">
    <w:abstractNumId w:val="1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3B24"/>
    <w:rsid w:val="0000475F"/>
    <w:rsid w:val="000068BE"/>
    <w:rsid w:val="00006CA7"/>
    <w:rsid w:val="00006F43"/>
    <w:rsid w:val="00010B08"/>
    <w:rsid w:val="00011E9A"/>
    <w:rsid w:val="00012F50"/>
    <w:rsid w:val="0001340A"/>
    <w:rsid w:val="00015CC0"/>
    <w:rsid w:val="00021CCB"/>
    <w:rsid w:val="00026D12"/>
    <w:rsid w:val="00026F28"/>
    <w:rsid w:val="00026F7E"/>
    <w:rsid w:val="0003061F"/>
    <w:rsid w:val="00030F17"/>
    <w:rsid w:val="0003185A"/>
    <w:rsid w:val="00031D8F"/>
    <w:rsid w:val="00033B51"/>
    <w:rsid w:val="000348A9"/>
    <w:rsid w:val="00035CC5"/>
    <w:rsid w:val="00037737"/>
    <w:rsid w:val="000409D4"/>
    <w:rsid w:val="000435CD"/>
    <w:rsid w:val="00045275"/>
    <w:rsid w:val="00047990"/>
    <w:rsid w:val="00047FC7"/>
    <w:rsid w:val="0005161E"/>
    <w:rsid w:val="00051702"/>
    <w:rsid w:val="00051BC9"/>
    <w:rsid w:val="0005209E"/>
    <w:rsid w:val="00052E58"/>
    <w:rsid w:val="000545E2"/>
    <w:rsid w:val="000602E0"/>
    <w:rsid w:val="00061AB9"/>
    <w:rsid w:val="00061E2D"/>
    <w:rsid w:val="0006336D"/>
    <w:rsid w:val="00064150"/>
    <w:rsid w:val="000643BE"/>
    <w:rsid w:val="0006452C"/>
    <w:rsid w:val="00064BA4"/>
    <w:rsid w:val="00064F6E"/>
    <w:rsid w:val="00065F60"/>
    <w:rsid w:val="000660FB"/>
    <w:rsid w:val="000702F9"/>
    <w:rsid w:val="00071279"/>
    <w:rsid w:val="0007384C"/>
    <w:rsid w:val="00074A80"/>
    <w:rsid w:val="00074B45"/>
    <w:rsid w:val="00074BEE"/>
    <w:rsid w:val="0007571B"/>
    <w:rsid w:val="00076C24"/>
    <w:rsid w:val="00077A6B"/>
    <w:rsid w:val="00080066"/>
    <w:rsid w:val="00084040"/>
    <w:rsid w:val="000865C0"/>
    <w:rsid w:val="00086B25"/>
    <w:rsid w:val="00090B6E"/>
    <w:rsid w:val="00093161"/>
    <w:rsid w:val="000945F2"/>
    <w:rsid w:val="0009533C"/>
    <w:rsid w:val="0009544A"/>
    <w:rsid w:val="000A1722"/>
    <w:rsid w:val="000A1800"/>
    <w:rsid w:val="000A2E65"/>
    <w:rsid w:val="000A3103"/>
    <w:rsid w:val="000A37CD"/>
    <w:rsid w:val="000A3ED2"/>
    <w:rsid w:val="000A4A1C"/>
    <w:rsid w:val="000A691F"/>
    <w:rsid w:val="000B140B"/>
    <w:rsid w:val="000B2BF0"/>
    <w:rsid w:val="000B44E7"/>
    <w:rsid w:val="000B4D12"/>
    <w:rsid w:val="000B528C"/>
    <w:rsid w:val="000B67EE"/>
    <w:rsid w:val="000B68E9"/>
    <w:rsid w:val="000C01F9"/>
    <w:rsid w:val="000C02BB"/>
    <w:rsid w:val="000C04DC"/>
    <w:rsid w:val="000C2DCB"/>
    <w:rsid w:val="000C30DD"/>
    <w:rsid w:val="000C3A8C"/>
    <w:rsid w:val="000C447F"/>
    <w:rsid w:val="000C7989"/>
    <w:rsid w:val="000D3DD3"/>
    <w:rsid w:val="000D4522"/>
    <w:rsid w:val="000D51F3"/>
    <w:rsid w:val="000D5806"/>
    <w:rsid w:val="000D5DEE"/>
    <w:rsid w:val="000D628E"/>
    <w:rsid w:val="000D643F"/>
    <w:rsid w:val="000D73C4"/>
    <w:rsid w:val="000D7E9E"/>
    <w:rsid w:val="000E06E8"/>
    <w:rsid w:val="000E0F40"/>
    <w:rsid w:val="000E137C"/>
    <w:rsid w:val="000E337A"/>
    <w:rsid w:val="000E5939"/>
    <w:rsid w:val="000E6898"/>
    <w:rsid w:val="000E699C"/>
    <w:rsid w:val="000E79BA"/>
    <w:rsid w:val="000F1873"/>
    <w:rsid w:val="000F3473"/>
    <w:rsid w:val="000F42F9"/>
    <w:rsid w:val="000F575B"/>
    <w:rsid w:val="00102D99"/>
    <w:rsid w:val="001033F9"/>
    <w:rsid w:val="001035F9"/>
    <w:rsid w:val="00103C51"/>
    <w:rsid w:val="00105554"/>
    <w:rsid w:val="00106E5E"/>
    <w:rsid w:val="0011031D"/>
    <w:rsid w:val="00110BC9"/>
    <w:rsid w:val="001128A1"/>
    <w:rsid w:val="00114726"/>
    <w:rsid w:val="001159AF"/>
    <w:rsid w:val="0011746E"/>
    <w:rsid w:val="0012569D"/>
    <w:rsid w:val="00125E57"/>
    <w:rsid w:val="00127CEB"/>
    <w:rsid w:val="00131BB9"/>
    <w:rsid w:val="00132BDB"/>
    <w:rsid w:val="0013461F"/>
    <w:rsid w:val="001462B4"/>
    <w:rsid w:val="00151A12"/>
    <w:rsid w:val="001529D9"/>
    <w:rsid w:val="00155851"/>
    <w:rsid w:val="00160A3B"/>
    <w:rsid w:val="00160BC4"/>
    <w:rsid w:val="00160BDF"/>
    <w:rsid w:val="00165056"/>
    <w:rsid w:val="00167EA0"/>
    <w:rsid w:val="00167F2B"/>
    <w:rsid w:val="001707BE"/>
    <w:rsid w:val="00170A38"/>
    <w:rsid w:val="00170BDD"/>
    <w:rsid w:val="00170D03"/>
    <w:rsid w:val="0017362E"/>
    <w:rsid w:val="001745F9"/>
    <w:rsid w:val="001746BC"/>
    <w:rsid w:val="00177A22"/>
    <w:rsid w:val="00177CDE"/>
    <w:rsid w:val="001810BF"/>
    <w:rsid w:val="00181465"/>
    <w:rsid w:val="00182501"/>
    <w:rsid w:val="00182A7A"/>
    <w:rsid w:val="00183DAB"/>
    <w:rsid w:val="00186450"/>
    <w:rsid w:val="00186F88"/>
    <w:rsid w:val="00192756"/>
    <w:rsid w:val="0019396D"/>
    <w:rsid w:val="00194848"/>
    <w:rsid w:val="00196DD0"/>
    <w:rsid w:val="001A0A2C"/>
    <w:rsid w:val="001A37AA"/>
    <w:rsid w:val="001A57DC"/>
    <w:rsid w:val="001B21F9"/>
    <w:rsid w:val="001B35DC"/>
    <w:rsid w:val="001B39B3"/>
    <w:rsid w:val="001B5070"/>
    <w:rsid w:val="001B76EE"/>
    <w:rsid w:val="001C0907"/>
    <w:rsid w:val="001C2175"/>
    <w:rsid w:val="001C62B1"/>
    <w:rsid w:val="001C666D"/>
    <w:rsid w:val="001D0C80"/>
    <w:rsid w:val="001D49AA"/>
    <w:rsid w:val="001D5BEA"/>
    <w:rsid w:val="001D6305"/>
    <w:rsid w:val="001E0A94"/>
    <w:rsid w:val="001E0CA0"/>
    <w:rsid w:val="001E173B"/>
    <w:rsid w:val="001E1EAC"/>
    <w:rsid w:val="001E25A3"/>
    <w:rsid w:val="001E3432"/>
    <w:rsid w:val="001E434A"/>
    <w:rsid w:val="001E489A"/>
    <w:rsid w:val="001E62CA"/>
    <w:rsid w:val="001F0A07"/>
    <w:rsid w:val="001F11FD"/>
    <w:rsid w:val="001F156D"/>
    <w:rsid w:val="001F203E"/>
    <w:rsid w:val="001F3E9A"/>
    <w:rsid w:val="001F4130"/>
    <w:rsid w:val="001F4342"/>
    <w:rsid w:val="001F5B19"/>
    <w:rsid w:val="001F79BD"/>
    <w:rsid w:val="001F7B93"/>
    <w:rsid w:val="002001F9"/>
    <w:rsid w:val="00203CD4"/>
    <w:rsid w:val="0021125B"/>
    <w:rsid w:val="00215023"/>
    <w:rsid w:val="002158DC"/>
    <w:rsid w:val="00216938"/>
    <w:rsid w:val="0021701B"/>
    <w:rsid w:val="0022001D"/>
    <w:rsid w:val="002222EB"/>
    <w:rsid w:val="00223DD5"/>
    <w:rsid w:val="002249F3"/>
    <w:rsid w:val="00226DCD"/>
    <w:rsid w:val="002305FC"/>
    <w:rsid w:val="002308D5"/>
    <w:rsid w:val="00243EC6"/>
    <w:rsid w:val="00245084"/>
    <w:rsid w:val="00247A9B"/>
    <w:rsid w:val="002518ED"/>
    <w:rsid w:val="00253E65"/>
    <w:rsid w:val="002551AB"/>
    <w:rsid w:val="002555DF"/>
    <w:rsid w:val="0026000F"/>
    <w:rsid w:val="002606E5"/>
    <w:rsid w:val="00261665"/>
    <w:rsid w:val="00261DE3"/>
    <w:rsid w:val="002636B9"/>
    <w:rsid w:val="00264E43"/>
    <w:rsid w:val="00265105"/>
    <w:rsid w:val="0026516E"/>
    <w:rsid w:val="00270075"/>
    <w:rsid w:val="00270EC1"/>
    <w:rsid w:val="00271748"/>
    <w:rsid w:val="0027320D"/>
    <w:rsid w:val="00275DC8"/>
    <w:rsid w:val="002764B1"/>
    <w:rsid w:val="00276C90"/>
    <w:rsid w:val="00276F16"/>
    <w:rsid w:val="00280C64"/>
    <w:rsid w:val="002843AC"/>
    <w:rsid w:val="00284AD2"/>
    <w:rsid w:val="002871EF"/>
    <w:rsid w:val="0029219F"/>
    <w:rsid w:val="002A1E17"/>
    <w:rsid w:val="002A2385"/>
    <w:rsid w:val="002A6C93"/>
    <w:rsid w:val="002A6CDE"/>
    <w:rsid w:val="002B16D1"/>
    <w:rsid w:val="002B16DA"/>
    <w:rsid w:val="002B1B76"/>
    <w:rsid w:val="002B38B6"/>
    <w:rsid w:val="002B40C9"/>
    <w:rsid w:val="002B4945"/>
    <w:rsid w:val="002B642D"/>
    <w:rsid w:val="002C0187"/>
    <w:rsid w:val="002C1BAF"/>
    <w:rsid w:val="002C3CC3"/>
    <w:rsid w:val="002C4EDB"/>
    <w:rsid w:val="002C6775"/>
    <w:rsid w:val="002C67F5"/>
    <w:rsid w:val="002C747F"/>
    <w:rsid w:val="002D0719"/>
    <w:rsid w:val="002D2375"/>
    <w:rsid w:val="002D32CE"/>
    <w:rsid w:val="002D40D9"/>
    <w:rsid w:val="002D413F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4AA1"/>
    <w:rsid w:val="002F74E2"/>
    <w:rsid w:val="00301A40"/>
    <w:rsid w:val="00301D9A"/>
    <w:rsid w:val="00301F31"/>
    <w:rsid w:val="00303791"/>
    <w:rsid w:val="003060C2"/>
    <w:rsid w:val="00306F1B"/>
    <w:rsid w:val="00307971"/>
    <w:rsid w:val="0031165C"/>
    <w:rsid w:val="00313BF2"/>
    <w:rsid w:val="003159DE"/>
    <w:rsid w:val="003250C4"/>
    <w:rsid w:val="00325629"/>
    <w:rsid w:val="00325930"/>
    <w:rsid w:val="003279EF"/>
    <w:rsid w:val="00327AA1"/>
    <w:rsid w:val="00327CDE"/>
    <w:rsid w:val="00332002"/>
    <w:rsid w:val="003346C6"/>
    <w:rsid w:val="00334A1C"/>
    <w:rsid w:val="0033545C"/>
    <w:rsid w:val="00335C61"/>
    <w:rsid w:val="00335DCF"/>
    <w:rsid w:val="00346D22"/>
    <w:rsid w:val="0035006B"/>
    <w:rsid w:val="00350A09"/>
    <w:rsid w:val="00350F13"/>
    <w:rsid w:val="00350FF1"/>
    <w:rsid w:val="00351115"/>
    <w:rsid w:val="00351CBB"/>
    <w:rsid w:val="003520AA"/>
    <w:rsid w:val="0035408A"/>
    <w:rsid w:val="003551E2"/>
    <w:rsid w:val="00357B03"/>
    <w:rsid w:val="0036029A"/>
    <w:rsid w:val="00363883"/>
    <w:rsid w:val="00363DBD"/>
    <w:rsid w:val="0036598E"/>
    <w:rsid w:val="00367FF0"/>
    <w:rsid w:val="003715BE"/>
    <w:rsid w:val="00371DCF"/>
    <w:rsid w:val="00371E67"/>
    <w:rsid w:val="00371EB3"/>
    <w:rsid w:val="00372D23"/>
    <w:rsid w:val="00372FAF"/>
    <w:rsid w:val="00373AB6"/>
    <w:rsid w:val="003741FF"/>
    <w:rsid w:val="00375F52"/>
    <w:rsid w:val="003765EE"/>
    <w:rsid w:val="00376FAF"/>
    <w:rsid w:val="0037723D"/>
    <w:rsid w:val="0038603D"/>
    <w:rsid w:val="0039308A"/>
    <w:rsid w:val="00393160"/>
    <w:rsid w:val="00394A15"/>
    <w:rsid w:val="00395DA7"/>
    <w:rsid w:val="00396ADB"/>
    <w:rsid w:val="00397324"/>
    <w:rsid w:val="003A08A4"/>
    <w:rsid w:val="003A5140"/>
    <w:rsid w:val="003A665B"/>
    <w:rsid w:val="003B0E2B"/>
    <w:rsid w:val="003C4B19"/>
    <w:rsid w:val="003C4FC1"/>
    <w:rsid w:val="003C558B"/>
    <w:rsid w:val="003C5CB7"/>
    <w:rsid w:val="003C63CB"/>
    <w:rsid w:val="003C7F72"/>
    <w:rsid w:val="003D1379"/>
    <w:rsid w:val="003D2007"/>
    <w:rsid w:val="003D2FF6"/>
    <w:rsid w:val="003D357C"/>
    <w:rsid w:val="003D481D"/>
    <w:rsid w:val="003D57D2"/>
    <w:rsid w:val="003D7852"/>
    <w:rsid w:val="003D7921"/>
    <w:rsid w:val="003D7ADB"/>
    <w:rsid w:val="003E0F3B"/>
    <w:rsid w:val="003E24B9"/>
    <w:rsid w:val="003E68BF"/>
    <w:rsid w:val="003E72C4"/>
    <w:rsid w:val="003E7EC4"/>
    <w:rsid w:val="003F25F0"/>
    <w:rsid w:val="003F36A0"/>
    <w:rsid w:val="003F5B9B"/>
    <w:rsid w:val="003F6DDF"/>
    <w:rsid w:val="003F7B9D"/>
    <w:rsid w:val="0040044A"/>
    <w:rsid w:val="00402215"/>
    <w:rsid w:val="00404966"/>
    <w:rsid w:val="004054B3"/>
    <w:rsid w:val="0040672D"/>
    <w:rsid w:val="00407664"/>
    <w:rsid w:val="004145FB"/>
    <w:rsid w:val="004153C2"/>
    <w:rsid w:val="00415B05"/>
    <w:rsid w:val="0041639C"/>
    <w:rsid w:val="0041670B"/>
    <w:rsid w:val="00416A7A"/>
    <w:rsid w:val="0041753C"/>
    <w:rsid w:val="004201F3"/>
    <w:rsid w:val="00424D41"/>
    <w:rsid w:val="00425757"/>
    <w:rsid w:val="004316EF"/>
    <w:rsid w:val="00432096"/>
    <w:rsid w:val="00432547"/>
    <w:rsid w:val="00434111"/>
    <w:rsid w:val="0043513F"/>
    <w:rsid w:val="00443CE7"/>
    <w:rsid w:val="00444FAB"/>
    <w:rsid w:val="004475C9"/>
    <w:rsid w:val="00451506"/>
    <w:rsid w:val="00451654"/>
    <w:rsid w:val="0045227C"/>
    <w:rsid w:val="0045231F"/>
    <w:rsid w:val="004524AD"/>
    <w:rsid w:val="00453C2D"/>
    <w:rsid w:val="00453D6F"/>
    <w:rsid w:val="004549E7"/>
    <w:rsid w:val="004608B2"/>
    <w:rsid w:val="00460A25"/>
    <w:rsid w:val="004617FF"/>
    <w:rsid w:val="00461B97"/>
    <w:rsid w:val="0046303C"/>
    <w:rsid w:val="004652F4"/>
    <w:rsid w:val="00465A8B"/>
    <w:rsid w:val="0046743A"/>
    <w:rsid w:val="00470546"/>
    <w:rsid w:val="00471366"/>
    <w:rsid w:val="00471B3C"/>
    <w:rsid w:val="004721BA"/>
    <w:rsid w:val="0047461C"/>
    <w:rsid w:val="004759C2"/>
    <w:rsid w:val="00476705"/>
    <w:rsid w:val="00477DE4"/>
    <w:rsid w:val="0048025E"/>
    <w:rsid w:val="004818E6"/>
    <w:rsid w:val="00483619"/>
    <w:rsid w:val="0048375F"/>
    <w:rsid w:val="00484AB6"/>
    <w:rsid w:val="00485EB9"/>
    <w:rsid w:val="00490754"/>
    <w:rsid w:val="00491353"/>
    <w:rsid w:val="00493AE3"/>
    <w:rsid w:val="0049531D"/>
    <w:rsid w:val="004A13CF"/>
    <w:rsid w:val="004A28C9"/>
    <w:rsid w:val="004A35AB"/>
    <w:rsid w:val="004A37BF"/>
    <w:rsid w:val="004A3E8C"/>
    <w:rsid w:val="004A69C2"/>
    <w:rsid w:val="004B21D0"/>
    <w:rsid w:val="004B23A8"/>
    <w:rsid w:val="004B40F9"/>
    <w:rsid w:val="004B4351"/>
    <w:rsid w:val="004B5598"/>
    <w:rsid w:val="004B5E89"/>
    <w:rsid w:val="004B672D"/>
    <w:rsid w:val="004B74F4"/>
    <w:rsid w:val="004C22FF"/>
    <w:rsid w:val="004C587F"/>
    <w:rsid w:val="004C5E01"/>
    <w:rsid w:val="004C6449"/>
    <w:rsid w:val="004C7C6E"/>
    <w:rsid w:val="004D090D"/>
    <w:rsid w:val="004D1E54"/>
    <w:rsid w:val="004D22B6"/>
    <w:rsid w:val="004D2E26"/>
    <w:rsid w:val="004D3295"/>
    <w:rsid w:val="004D5599"/>
    <w:rsid w:val="004D781D"/>
    <w:rsid w:val="004D78BD"/>
    <w:rsid w:val="004D7CD4"/>
    <w:rsid w:val="004E3ECC"/>
    <w:rsid w:val="004E4E9F"/>
    <w:rsid w:val="004E4F83"/>
    <w:rsid w:val="004F0537"/>
    <w:rsid w:val="004F3DF7"/>
    <w:rsid w:val="004F5915"/>
    <w:rsid w:val="004F6DC8"/>
    <w:rsid w:val="00504FFC"/>
    <w:rsid w:val="00511C01"/>
    <w:rsid w:val="00513F95"/>
    <w:rsid w:val="00515290"/>
    <w:rsid w:val="00521997"/>
    <w:rsid w:val="005273B1"/>
    <w:rsid w:val="00530FBD"/>
    <w:rsid w:val="00531817"/>
    <w:rsid w:val="00532494"/>
    <w:rsid w:val="00532F44"/>
    <w:rsid w:val="0054206D"/>
    <w:rsid w:val="00546384"/>
    <w:rsid w:val="00547C16"/>
    <w:rsid w:val="00547ECF"/>
    <w:rsid w:val="00554EBE"/>
    <w:rsid w:val="0056029E"/>
    <w:rsid w:val="0056095B"/>
    <w:rsid w:val="005610D2"/>
    <w:rsid w:val="00562108"/>
    <w:rsid w:val="00562990"/>
    <w:rsid w:val="00562E55"/>
    <w:rsid w:val="00562E98"/>
    <w:rsid w:val="00565F31"/>
    <w:rsid w:val="00567249"/>
    <w:rsid w:val="00567FA0"/>
    <w:rsid w:val="00571131"/>
    <w:rsid w:val="0057113B"/>
    <w:rsid w:val="005712D2"/>
    <w:rsid w:val="00573C25"/>
    <w:rsid w:val="00575631"/>
    <w:rsid w:val="00576654"/>
    <w:rsid w:val="00576AE4"/>
    <w:rsid w:val="00576C4D"/>
    <w:rsid w:val="00576F88"/>
    <w:rsid w:val="00580F97"/>
    <w:rsid w:val="00581A58"/>
    <w:rsid w:val="00582953"/>
    <w:rsid w:val="00583F46"/>
    <w:rsid w:val="005849EC"/>
    <w:rsid w:val="00584A93"/>
    <w:rsid w:val="00585D2F"/>
    <w:rsid w:val="00586351"/>
    <w:rsid w:val="00586B41"/>
    <w:rsid w:val="00592BE5"/>
    <w:rsid w:val="0059588F"/>
    <w:rsid w:val="00595B4D"/>
    <w:rsid w:val="00596E41"/>
    <w:rsid w:val="005A1028"/>
    <w:rsid w:val="005A17FA"/>
    <w:rsid w:val="005A1EAE"/>
    <w:rsid w:val="005A27E0"/>
    <w:rsid w:val="005A35D1"/>
    <w:rsid w:val="005A664A"/>
    <w:rsid w:val="005A72B5"/>
    <w:rsid w:val="005B3B30"/>
    <w:rsid w:val="005B5A05"/>
    <w:rsid w:val="005C0918"/>
    <w:rsid w:val="005C10EC"/>
    <w:rsid w:val="005C4C97"/>
    <w:rsid w:val="005C5196"/>
    <w:rsid w:val="005C6527"/>
    <w:rsid w:val="005C7ED0"/>
    <w:rsid w:val="005D1A7F"/>
    <w:rsid w:val="005D1F20"/>
    <w:rsid w:val="005D3C8A"/>
    <w:rsid w:val="005D76AF"/>
    <w:rsid w:val="005E0B14"/>
    <w:rsid w:val="005E102A"/>
    <w:rsid w:val="005E1337"/>
    <w:rsid w:val="005E1E9A"/>
    <w:rsid w:val="005E3D92"/>
    <w:rsid w:val="005E6F34"/>
    <w:rsid w:val="005E7E8A"/>
    <w:rsid w:val="005F0AF6"/>
    <w:rsid w:val="005F5C9F"/>
    <w:rsid w:val="005F76C3"/>
    <w:rsid w:val="005F7D69"/>
    <w:rsid w:val="006015A1"/>
    <w:rsid w:val="006031B2"/>
    <w:rsid w:val="0060335D"/>
    <w:rsid w:val="0060423A"/>
    <w:rsid w:val="006056D3"/>
    <w:rsid w:val="00605827"/>
    <w:rsid w:val="006066ED"/>
    <w:rsid w:val="006073D6"/>
    <w:rsid w:val="00607EAC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443A"/>
    <w:rsid w:val="00625D3D"/>
    <w:rsid w:val="0062682A"/>
    <w:rsid w:val="0062744C"/>
    <w:rsid w:val="0063043B"/>
    <w:rsid w:val="0063340E"/>
    <w:rsid w:val="0063408A"/>
    <w:rsid w:val="006347D8"/>
    <w:rsid w:val="00634F7A"/>
    <w:rsid w:val="006361C9"/>
    <w:rsid w:val="0063726A"/>
    <w:rsid w:val="006440CB"/>
    <w:rsid w:val="00644EFD"/>
    <w:rsid w:val="00647367"/>
    <w:rsid w:val="00647671"/>
    <w:rsid w:val="00650201"/>
    <w:rsid w:val="00650229"/>
    <w:rsid w:val="006505D6"/>
    <w:rsid w:val="00651DD6"/>
    <w:rsid w:val="00653EF8"/>
    <w:rsid w:val="0065441F"/>
    <w:rsid w:val="00654C7A"/>
    <w:rsid w:val="00661B74"/>
    <w:rsid w:val="0066275D"/>
    <w:rsid w:val="00662CAE"/>
    <w:rsid w:val="00663E41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845A2"/>
    <w:rsid w:val="0068668B"/>
    <w:rsid w:val="00691BC0"/>
    <w:rsid w:val="00691F4C"/>
    <w:rsid w:val="00692C99"/>
    <w:rsid w:val="00693FE4"/>
    <w:rsid w:val="006957C3"/>
    <w:rsid w:val="006960DB"/>
    <w:rsid w:val="0069699B"/>
    <w:rsid w:val="006A3369"/>
    <w:rsid w:val="006B23BA"/>
    <w:rsid w:val="006C1DF4"/>
    <w:rsid w:val="006C2535"/>
    <w:rsid w:val="006C4B4A"/>
    <w:rsid w:val="006C525E"/>
    <w:rsid w:val="006D0E96"/>
    <w:rsid w:val="006D64BB"/>
    <w:rsid w:val="006D7586"/>
    <w:rsid w:val="006E30C2"/>
    <w:rsid w:val="006E31C0"/>
    <w:rsid w:val="006F0E20"/>
    <w:rsid w:val="006F32E0"/>
    <w:rsid w:val="006F46D5"/>
    <w:rsid w:val="006F5168"/>
    <w:rsid w:val="006F5AC3"/>
    <w:rsid w:val="006F5BFF"/>
    <w:rsid w:val="00701BB0"/>
    <w:rsid w:val="0070486A"/>
    <w:rsid w:val="00714647"/>
    <w:rsid w:val="00714DA0"/>
    <w:rsid w:val="00716695"/>
    <w:rsid w:val="0071689D"/>
    <w:rsid w:val="00717B43"/>
    <w:rsid w:val="00722874"/>
    <w:rsid w:val="00723317"/>
    <w:rsid w:val="00723473"/>
    <w:rsid w:val="00723C46"/>
    <w:rsid w:val="007265D8"/>
    <w:rsid w:val="00733078"/>
    <w:rsid w:val="00733591"/>
    <w:rsid w:val="00737813"/>
    <w:rsid w:val="0074042E"/>
    <w:rsid w:val="00741EE9"/>
    <w:rsid w:val="00742776"/>
    <w:rsid w:val="007449E8"/>
    <w:rsid w:val="007453F6"/>
    <w:rsid w:val="00746459"/>
    <w:rsid w:val="00747591"/>
    <w:rsid w:val="00752781"/>
    <w:rsid w:val="00754B5F"/>
    <w:rsid w:val="007551E4"/>
    <w:rsid w:val="0076065D"/>
    <w:rsid w:val="00761721"/>
    <w:rsid w:val="007742ED"/>
    <w:rsid w:val="00774DE3"/>
    <w:rsid w:val="00776DF9"/>
    <w:rsid w:val="00781626"/>
    <w:rsid w:val="0078219F"/>
    <w:rsid w:val="0078232C"/>
    <w:rsid w:val="0078275B"/>
    <w:rsid w:val="00787EB7"/>
    <w:rsid w:val="00790BFC"/>
    <w:rsid w:val="00790CFD"/>
    <w:rsid w:val="007917C7"/>
    <w:rsid w:val="00792545"/>
    <w:rsid w:val="00793508"/>
    <w:rsid w:val="007953EA"/>
    <w:rsid w:val="00795E3E"/>
    <w:rsid w:val="00795F6B"/>
    <w:rsid w:val="00797292"/>
    <w:rsid w:val="007A3735"/>
    <w:rsid w:val="007A3E2B"/>
    <w:rsid w:val="007A7113"/>
    <w:rsid w:val="007B0AE6"/>
    <w:rsid w:val="007B4AC4"/>
    <w:rsid w:val="007B4F04"/>
    <w:rsid w:val="007B5AE4"/>
    <w:rsid w:val="007B7A9E"/>
    <w:rsid w:val="007C0013"/>
    <w:rsid w:val="007C1FE8"/>
    <w:rsid w:val="007C27CE"/>
    <w:rsid w:val="007C2CDF"/>
    <w:rsid w:val="007C4271"/>
    <w:rsid w:val="007C517D"/>
    <w:rsid w:val="007C5C7A"/>
    <w:rsid w:val="007C74B3"/>
    <w:rsid w:val="007C7AFA"/>
    <w:rsid w:val="007D02F8"/>
    <w:rsid w:val="007D1004"/>
    <w:rsid w:val="007D21DE"/>
    <w:rsid w:val="007D2BD7"/>
    <w:rsid w:val="007D3E51"/>
    <w:rsid w:val="007E1E01"/>
    <w:rsid w:val="007E24F1"/>
    <w:rsid w:val="007E6502"/>
    <w:rsid w:val="007E6800"/>
    <w:rsid w:val="007F03FC"/>
    <w:rsid w:val="007F059E"/>
    <w:rsid w:val="007F1C6B"/>
    <w:rsid w:val="007F1D0B"/>
    <w:rsid w:val="007F5149"/>
    <w:rsid w:val="007F5A11"/>
    <w:rsid w:val="007F6A48"/>
    <w:rsid w:val="007F6C83"/>
    <w:rsid w:val="007F7086"/>
    <w:rsid w:val="008007BF"/>
    <w:rsid w:val="00800E66"/>
    <w:rsid w:val="00803BFF"/>
    <w:rsid w:val="00811222"/>
    <w:rsid w:val="00813650"/>
    <w:rsid w:val="00814D32"/>
    <w:rsid w:val="00815CB5"/>
    <w:rsid w:val="00816690"/>
    <w:rsid w:val="00816B0E"/>
    <w:rsid w:val="00816E59"/>
    <w:rsid w:val="0082142D"/>
    <w:rsid w:val="008222C9"/>
    <w:rsid w:val="0082319A"/>
    <w:rsid w:val="00824080"/>
    <w:rsid w:val="008315D3"/>
    <w:rsid w:val="00831CEC"/>
    <w:rsid w:val="00832A98"/>
    <w:rsid w:val="00834212"/>
    <w:rsid w:val="0083610B"/>
    <w:rsid w:val="00836C97"/>
    <w:rsid w:val="00836E81"/>
    <w:rsid w:val="0084070B"/>
    <w:rsid w:val="008444CB"/>
    <w:rsid w:val="008450BC"/>
    <w:rsid w:val="008456F8"/>
    <w:rsid w:val="008459C6"/>
    <w:rsid w:val="0085175D"/>
    <w:rsid w:val="008518A5"/>
    <w:rsid w:val="00856175"/>
    <w:rsid w:val="00856BF2"/>
    <w:rsid w:val="0086015F"/>
    <w:rsid w:val="00861422"/>
    <w:rsid w:val="00861873"/>
    <w:rsid w:val="00862C79"/>
    <w:rsid w:val="00863A1E"/>
    <w:rsid w:val="0086766F"/>
    <w:rsid w:val="00870954"/>
    <w:rsid w:val="00871BCC"/>
    <w:rsid w:val="0087341A"/>
    <w:rsid w:val="008738DB"/>
    <w:rsid w:val="00876030"/>
    <w:rsid w:val="00876D2D"/>
    <w:rsid w:val="00876DBF"/>
    <w:rsid w:val="00880F6D"/>
    <w:rsid w:val="00881321"/>
    <w:rsid w:val="00884081"/>
    <w:rsid w:val="008911CC"/>
    <w:rsid w:val="00894192"/>
    <w:rsid w:val="00895E34"/>
    <w:rsid w:val="00896885"/>
    <w:rsid w:val="008A0295"/>
    <w:rsid w:val="008A0397"/>
    <w:rsid w:val="008A04AE"/>
    <w:rsid w:val="008A1F60"/>
    <w:rsid w:val="008A2240"/>
    <w:rsid w:val="008A438F"/>
    <w:rsid w:val="008A4B7F"/>
    <w:rsid w:val="008A5F40"/>
    <w:rsid w:val="008A7733"/>
    <w:rsid w:val="008B1283"/>
    <w:rsid w:val="008B2027"/>
    <w:rsid w:val="008B32A7"/>
    <w:rsid w:val="008B763E"/>
    <w:rsid w:val="008C107E"/>
    <w:rsid w:val="008C11D6"/>
    <w:rsid w:val="008C274F"/>
    <w:rsid w:val="008C28FB"/>
    <w:rsid w:val="008C2E2F"/>
    <w:rsid w:val="008C3F3C"/>
    <w:rsid w:val="008C49E7"/>
    <w:rsid w:val="008C4F30"/>
    <w:rsid w:val="008C5524"/>
    <w:rsid w:val="008D26F3"/>
    <w:rsid w:val="008D2BC4"/>
    <w:rsid w:val="008D3519"/>
    <w:rsid w:val="008D7A0F"/>
    <w:rsid w:val="008E23ED"/>
    <w:rsid w:val="008E2674"/>
    <w:rsid w:val="008E40DF"/>
    <w:rsid w:val="008E5483"/>
    <w:rsid w:val="008E57B0"/>
    <w:rsid w:val="008E6141"/>
    <w:rsid w:val="008F067B"/>
    <w:rsid w:val="008F1434"/>
    <w:rsid w:val="008F1755"/>
    <w:rsid w:val="008F482B"/>
    <w:rsid w:val="008F5791"/>
    <w:rsid w:val="008F5DBC"/>
    <w:rsid w:val="009006FC"/>
    <w:rsid w:val="009022C2"/>
    <w:rsid w:val="009025BC"/>
    <w:rsid w:val="00902C4E"/>
    <w:rsid w:val="00904AD2"/>
    <w:rsid w:val="00911E13"/>
    <w:rsid w:val="009122A1"/>
    <w:rsid w:val="00912DEB"/>
    <w:rsid w:val="00913689"/>
    <w:rsid w:val="00916A48"/>
    <w:rsid w:val="00917EE3"/>
    <w:rsid w:val="009206A3"/>
    <w:rsid w:val="00920C4B"/>
    <w:rsid w:val="0092172E"/>
    <w:rsid w:val="00923903"/>
    <w:rsid w:val="00924298"/>
    <w:rsid w:val="00926335"/>
    <w:rsid w:val="00926BDD"/>
    <w:rsid w:val="00930AE8"/>
    <w:rsid w:val="00931897"/>
    <w:rsid w:val="0093455E"/>
    <w:rsid w:val="009347DA"/>
    <w:rsid w:val="00934B79"/>
    <w:rsid w:val="00940212"/>
    <w:rsid w:val="00940DD6"/>
    <w:rsid w:val="00940E86"/>
    <w:rsid w:val="0094159C"/>
    <w:rsid w:val="009427F9"/>
    <w:rsid w:val="00944C1A"/>
    <w:rsid w:val="009457EB"/>
    <w:rsid w:val="00945A6A"/>
    <w:rsid w:val="00945D40"/>
    <w:rsid w:val="00946A02"/>
    <w:rsid w:val="00950DCA"/>
    <w:rsid w:val="0095295F"/>
    <w:rsid w:val="0095409B"/>
    <w:rsid w:val="0095422A"/>
    <w:rsid w:val="0095431B"/>
    <w:rsid w:val="00962B83"/>
    <w:rsid w:val="0096328F"/>
    <w:rsid w:val="009637B5"/>
    <w:rsid w:val="00965FE1"/>
    <w:rsid w:val="00966105"/>
    <w:rsid w:val="009673D9"/>
    <w:rsid w:val="00967724"/>
    <w:rsid w:val="00971463"/>
    <w:rsid w:val="00975B08"/>
    <w:rsid w:val="009772FB"/>
    <w:rsid w:val="009777DA"/>
    <w:rsid w:val="009825F9"/>
    <w:rsid w:val="00982B46"/>
    <w:rsid w:val="009830F4"/>
    <w:rsid w:val="00985716"/>
    <w:rsid w:val="00985DE0"/>
    <w:rsid w:val="009902A3"/>
    <w:rsid w:val="009910AE"/>
    <w:rsid w:val="00991534"/>
    <w:rsid w:val="00992959"/>
    <w:rsid w:val="00992D78"/>
    <w:rsid w:val="00993D84"/>
    <w:rsid w:val="00996697"/>
    <w:rsid w:val="009967D8"/>
    <w:rsid w:val="0099724B"/>
    <w:rsid w:val="009A0DAF"/>
    <w:rsid w:val="009A10BF"/>
    <w:rsid w:val="009A2602"/>
    <w:rsid w:val="009A456F"/>
    <w:rsid w:val="009A4AF3"/>
    <w:rsid w:val="009A7A4E"/>
    <w:rsid w:val="009A7ACD"/>
    <w:rsid w:val="009A7F37"/>
    <w:rsid w:val="009B0357"/>
    <w:rsid w:val="009B03A5"/>
    <w:rsid w:val="009B104B"/>
    <w:rsid w:val="009B1E18"/>
    <w:rsid w:val="009B2E50"/>
    <w:rsid w:val="009B3FF4"/>
    <w:rsid w:val="009B4121"/>
    <w:rsid w:val="009B4589"/>
    <w:rsid w:val="009B60ED"/>
    <w:rsid w:val="009B635A"/>
    <w:rsid w:val="009C090B"/>
    <w:rsid w:val="009C73A6"/>
    <w:rsid w:val="009C7F98"/>
    <w:rsid w:val="009D119F"/>
    <w:rsid w:val="009D1375"/>
    <w:rsid w:val="009D3956"/>
    <w:rsid w:val="009D5DEB"/>
    <w:rsid w:val="009D63B8"/>
    <w:rsid w:val="009E29A3"/>
    <w:rsid w:val="009E3845"/>
    <w:rsid w:val="009E5347"/>
    <w:rsid w:val="009E5A2F"/>
    <w:rsid w:val="009E63C3"/>
    <w:rsid w:val="009E6FED"/>
    <w:rsid w:val="009E7282"/>
    <w:rsid w:val="009F0C9E"/>
    <w:rsid w:val="009F16DC"/>
    <w:rsid w:val="009F3D42"/>
    <w:rsid w:val="009F4274"/>
    <w:rsid w:val="009F5FA7"/>
    <w:rsid w:val="009F677B"/>
    <w:rsid w:val="009F739B"/>
    <w:rsid w:val="00A022B1"/>
    <w:rsid w:val="00A029E1"/>
    <w:rsid w:val="00A055B6"/>
    <w:rsid w:val="00A06B51"/>
    <w:rsid w:val="00A07500"/>
    <w:rsid w:val="00A1015D"/>
    <w:rsid w:val="00A1187C"/>
    <w:rsid w:val="00A154E1"/>
    <w:rsid w:val="00A206D1"/>
    <w:rsid w:val="00A20821"/>
    <w:rsid w:val="00A20B18"/>
    <w:rsid w:val="00A21D86"/>
    <w:rsid w:val="00A23FA6"/>
    <w:rsid w:val="00A314C2"/>
    <w:rsid w:val="00A3231F"/>
    <w:rsid w:val="00A3430D"/>
    <w:rsid w:val="00A347C4"/>
    <w:rsid w:val="00A4008F"/>
    <w:rsid w:val="00A40A59"/>
    <w:rsid w:val="00A42D1B"/>
    <w:rsid w:val="00A4424A"/>
    <w:rsid w:val="00A446C2"/>
    <w:rsid w:val="00A448EA"/>
    <w:rsid w:val="00A452F7"/>
    <w:rsid w:val="00A508CC"/>
    <w:rsid w:val="00A5385C"/>
    <w:rsid w:val="00A53C9D"/>
    <w:rsid w:val="00A53FF6"/>
    <w:rsid w:val="00A57A9C"/>
    <w:rsid w:val="00A6049E"/>
    <w:rsid w:val="00A6169A"/>
    <w:rsid w:val="00A61B42"/>
    <w:rsid w:val="00A635EC"/>
    <w:rsid w:val="00A63C4A"/>
    <w:rsid w:val="00A64B34"/>
    <w:rsid w:val="00A659DD"/>
    <w:rsid w:val="00A70034"/>
    <w:rsid w:val="00A71D55"/>
    <w:rsid w:val="00A741DC"/>
    <w:rsid w:val="00A80256"/>
    <w:rsid w:val="00A83FB5"/>
    <w:rsid w:val="00A85B01"/>
    <w:rsid w:val="00A85FEA"/>
    <w:rsid w:val="00A862A0"/>
    <w:rsid w:val="00A8779C"/>
    <w:rsid w:val="00A90230"/>
    <w:rsid w:val="00A917BF"/>
    <w:rsid w:val="00A91D70"/>
    <w:rsid w:val="00A92314"/>
    <w:rsid w:val="00A9259B"/>
    <w:rsid w:val="00A93178"/>
    <w:rsid w:val="00A95880"/>
    <w:rsid w:val="00A9774A"/>
    <w:rsid w:val="00AA0EA7"/>
    <w:rsid w:val="00AA2012"/>
    <w:rsid w:val="00AA261D"/>
    <w:rsid w:val="00AA2F9B"/>
    <w:rsid w:val="00AA3932"/>
    <w:rsid w:val="00AA6A6D"/>
    <w:rsid w:val="00AA6E61"/>
    <w:rsid w:val="00AA727F"/>
    <w:rsid w:val="00AB078C"/>
    <w:rsid w:val="00AB110F"/>
    <w:rsid w:val="00AB1517"/>
    <w:rsid w:val="00AB2E9C"/>
    <w:rsid w:val="00AB3E36"/>
    <w:rsid w:val="00AB42C4"/>
    <w:rsid w:val="00AB50F7"/>
    <w:rsid w:val="00AB5CB6"/>
    <w:rsid w:val="00AB71BD"/>
    <w:rsid w:val="00AB7322"/>
    <w:rsid w:val="00AB783D"/>
    <w:rsid w:val="00AC2451"/>
    <w:rsid w:val="00AC6179"/>
    <w:rsid w:val="00AD31AF"/>
    <w:rsid w:val="00AD557A"/>
    <w:rsid w:val="00AD7A6B"/>
    <w:rsid w:val="00AE1348"/>
    <w:rsid w:val="00AE1B11"/>
    <w:rsid w:val="00AE1E6D"/>
    <w:rsid w:val="00AE371B"/>
    <w:rsid w:val="00AE6E3D"/>
    <w:rsid w:val="00AE70C5"/>
    <w:rsid w:val="00AF171F"/>
    <w:rsid w:val="00AF303B"/>
    <w:rsid w:val="00B001DE"/>
    <w:rsid w:val="00B00248"/>
    <w:rsid w:val="00B02B17"/>
    <w:rsid w:val="00B03CAE"/>
    <w:rsid w:val="00B054CB"/>
    <w:rsid w:val="00B062EB"/>
    <w:rsid w:val="00B106D7"/>
    <w:rsid w:val="00B10FF2"/>
    <w:rsid w:val="00B1110C"/>
    <w:rsid w:val="00B13764"/>
    <w:rsid w:val="00B147BF"/>
    <w:rsid w:val="00B15988"/>
    <w:rsid w:val="00B16548"/>
    <w:rsid w:val="00B20CEC"/>
    <w:rsid w:val="00B21F1D"/>
    <w:rsid w:val="00B22204"/>
    <w:rsid w:val="00B23745"/>
    <w:rsid w:val="00B2625B"/>
    <w:rsid w:val="00B27176"/>
    <w:rsid w:val="00B27384"/>
    <w:rsid w:val="00B30855"/>
    <w:rsid w:val="00B31140"/>
    <w:rsid w:val="00B321EE"/>
    <w:rsid w:val="00B33A17"/>
    <w:rsid w:val="00B3476D"/>
    <w:rsid w:val="00B372CC"/>
    <w:rsid w:val="00B37FEE"/>
    <w:rsid w:val="00B40B95"/>
    <w:rsid w:val="00B4201E"/>
    <w:rsid w:val="00B4203B"/>
    <w:rsid w:val="00B428E2"/>
    <w:rsid w:val="00B432BD"/>
    <w:rsid w:val="00B4471A"/>
    <w:rsid w:val="00B44C4B"/>
    <w:rsid w:val="00B506C5"/>
    <w:rsid w:val="00B51FD4"/>
    <w:rsid w:val="00B52C1C"/>
    <w:rsid w:val="00B53891"/>
    <w:rsid w:val="00B56F70"/>
    <w:rsid w:val="00B56FD0"/>
    <w:rsid w:val="00B60240"/>
    <w:rsid w:val="00B605BE"/>
    <w:rsid w:val="00B620A4"/>
    <w:rsid w:val="00B63516"/>
    <w:rsid w:val="00B64B29"/>
    <w:rsid w:val="00B64BEA"/>
    <w:rsid w:val="00B712D6"/>
    <w:rsid w:val="00B75F59"/>
    <w:rsid w:val="00B775ED"/>
    <w:rsid w:val="00B77A4A"/>
    <w:rsid w:val="00B77DB9"/>
    <w:rsid w:val="00B80CF5"/>
    <w:rsid w:val="00B83945"/>
    <w:rsid w:val="00B83C03"/>
    <w:rsid w:val="00B83F07"/>
    <w:rsid w:val="00B8546B"/>
    <w:rsid w:val="00B85B03"/>
    <w:rsid w:val="00B86A9F"/>
    <w:rsid w:val="00B90452"/>
    <w:rsid w:val="00B906E1"/>
    <w:rsid w:val="00B90996"/>
    <w:rsid w:val="00B92000"/>
    <w:rsid w:val="00B9294C"/>
    <w:rsid w:val="00B94B69"/>
    <w:rsid w:val="00B968B1"/>
    <w:rsid w:val="00B96EFF"/>
    <w:rsid w:val="00BA1699"/>
    <w:rsid w:val="00BA2179"/>
    <w:rsid w:val="00BA26B0"/>
    <w:rsid w:val="00BA4BF1"/>
    <w:rsid w:val="00BA4C39"/>
    <w:rsid w:val="00BA5B5B"/>
    <w:rsid w:val="00BA65E3"/>
    <w:rsid w:val="00BB03A8"/>
    <w:rsid w:val="00BB07B4"/>
    <w:rsid w:val="00BB1D3E"/>
    <w:rsid w:val="00BB2D57"/>
    <w:rsid w:val="00BB3C4B"/>
    <w:rsid w:val="00BB74E7"/>
    <w:rsid w:val="00BC3B0E"/>
    <w:rsid w:val="00BC4C2E"/>
    <w:rsid w:val="00BC5B56"/>
    <w:rsid w:val="00BD172F"/>
    <w:rsid w:val="00BD1EEA"/>
    <w:rsid w:val="00BD5012"/>
    <w:rsid w:val="00BD7B38"/>
    <w:rsid w:val="00BE14D2"/>
    <w:rsid w:val="00BE2D39"/>
    <w:rsid w:val="00BE485F"/>
    <w:rsid w:val="00BE6344"/>
    <w:rsid w:val="00BF1834"/>
    <w:rsid w:val="00BF2F4F"/>
    <w:rsid w:val="00BF5ABD"/>
    <w:rsid w:val="00BF64B5"/>
    <w:rsid w:val="00BF71ED"/>
    <w:rsid w:val="00C005EB"/>
    <w:rsid w:val="00C025B5"/>
    <w:rsid w:val="00C02789"/>
    <w:rsid w:val="00C06365"/>
    <w:rsid w:val="00C0637B"/>
    <w:rsid w:val="00C10B3D"/>
    <w:rsid w:val="00C11203"/>
    <w:rsid w:val="00C1176E"/>
    <w:rsid w:val="00C12CFC"/>
    <w:rsid w:val="00C143CF"/>
    <w:rsid w:val="00C177CE"/>
    <w:rsid w:val="00C17957"/>
    <w:rsid w:val="00C17DA6"/>
    <w:rsid w:val="00C20045"/>
    <w:rsid w:val="00C22091"/>
    <w:rsid w:val="00C223CB"/>
    <w:rsid w:val="00C23785"/>
    <w:rsid w:val="00C25083"/>
    <w:rsid w:val="00C254A1"/>
    <w:rsid w:val="00C31C56"/>
    <w:rsid w:val="00C32EEA"/>
    <w:rsid w:val="00C33642"/>
    <w:rsid w:val="00C363A1"/>
    <w:rsid w:val="00C37E38"/>
    <w:rsid w:val="00C4103A"/>
    <w:rsid w:val="00C439A7"/>
    <w:rsid w:val="00C51B78"/>
    <w:rsid w:val="00C52044"/>
    <w:rsid w:val="00C52FDC"/>
    <w:rsid w:val="00C53DBE"/>
    <w:rsid w:val="00C5497C"/>
    <w:rsid w:val="00C56443"/>
    <w:rsid w:val="00C61AB4"/>
    <w:rsid w:val="00C6335D"/>
    <w:rsid w:val="00C63D78"/>
    <w:rsid w:val="00C64F08"/>
    <w:rsid w:val="00C66902"/>
    <w:rsid w:val="00C675CF"/>
    <w:rsid w:val="00C720BE"/>
    <w:rsid w:val="00C72571"/>
    <w:rsid w:val="00C74E9C"/>
    <w:rsid w:val="00C755BB"/>
    <w:rsid w:val="00C75884"/>
    <w:rsid w:val="00C80307"/>
    <w:rsid w:val="00C80A9B"/>
    <w:rsid w:val="00C80D4C"/>
    <w:rsid w:val="00C82C00"/>
    <w:rsid w:val="00C8345E"/>
    <w:rsid w:val="00C84243"/>
    <w:rsid w:val="00C85910"/>
    <w:rsid w:val="00C85C0B"/>
    <w:rsid w:val="00C90EBD"/>
    <w:rsid w:val="00C91F37"/>
    <w:rsid w:val="00C935AB"/>
    <w:rsid w:val="00C940F5"/>
    <w:rsid w:val="00C953DC"/>
    <w:rsid w:val="00C9766A"/>
    <w:rsid w:val="00CA07B0"/>
    <w:rsid w:val="00CA0AB2"/>
    <w:rsid w:val="00CA309A"/>
    <w:rsid w:val="00CA4A21"/>
    <w:rsid w:val="00CA7252"/>
    <w:rsid w:val="00CA748E"/>
    <w:rsid w:val="00CB1829"/>
    <w:rsid w:val="00CB2B07"/>
    <w:rsid w:val="00CB341B"/>
    <w:rsid w:val="00CB3495"/>
    <w:rsid w:val="00CB3EDB"/>
    <w:rsid w:val="00CB4D0C"/>
    <w:rsid w:val="00CB4E27"/>
    <w:rsid w:val="00CC14A6"/>
    <w:rsid w:val="00CC49C7"/>
    <w:rsid w:val="00CC6995"/>
    <w:rsid w:val="00CC6BFF"/>
    <w:rsid w:val="00CC781D"/>
    <w:rsid w:val="00CD0945"/>
    <w:rsid w:val="00CD2C28"/>
    <w:rsid w:val="00CD4204"/>
    <w:rsid w:val="00CD57DF"/>
    <w:rsid w:val="00CE0372"/>
    <w:rsid w:val="00CE112F"/>
    <w:rsid w:val="00CE1433"/>
    <w:rsid w:val="00CE2911"/>
    <w:rsid w:val="00CE6F36"/>
    <w:rsid w:val="00CF07D3"/>
    <w:rsid w:val="00CF2C6D"/>
    <w:rsid w:val="00CF3DAB"/>
    <w:rsid w:val="00CF5E28"/>
    <w:rsid w:val="00CF6425"/>
    <w:rsid w:val="00D02722"/>
    <w:rsid w:val="00D034E0"/>
    <w:rsid w:val="00D0403F"/>
    <w:rsid w:val="00D05F7C"/>
    <w:rsid w:val="00D0762C"/>
    <w:rsid w:val="00D124A9"/>
    <w:rsid w:val="00D12882"/>
    <w:rsid w:val="00D129A0"/>
    <w:rsid w:val="00D1481F"/>
    <w:rsid w:val="00D24138"/>
    <w:rsid w:val="00D25A9A"/>
    <w:rsid w:val="00D278DC"/>
    <w:rsid w:val="00D308AF"/>
    <w:rsid w:val="00D342C9"/>
    <w:rsid w:val="00D36565"/>
    <w:rsid w:val="00D37E63"/>
    <w:rsid w:val="00D41ECF"/>
    <w:rsid w:val="00D42436"/>
    <w:rsid w:val="00D45C83"/>
    <w:rsid w:val="00D45F22"/>
    <w:rsid w:val="00D463FD"/>
    <w:rsid w:val="00D525CE"/>
    <w:rsid w:val="00D54FF0"/>
    <w:rsid w:val="00D55A82"/>
    <w:rsid w:val="00D6203C"/>
    <w:rsid w:val="00D62C16"/>
    <w:rsid w:val="00D636F3"/>
    <w:rsid w:val="00D65B80"/>
    <w:rsid w:val="00D66CEE"/>
    <w:rsid w:val="00D71076"/>
    <w:rsid w:val="00D716BD"/>
    <w:rsid w:val="00D71D57"/>
    <w:rsid w:val="00D74A83"/>
    <w:rsid w:val="00D77917"/>
    <w:rsid w:val="00D80665"/>
    <w:rsid w:val="00D81E00"/>
    <w:rsid w:val="00D83820"/>
    <w:rsid w:val="00D868BB"/>
    <w:rsid w:val="00D87A80"/>
    <w:rsid w:val="00D87F9E"/>
    <w:rsid w:val="00D90CB8"/>
    <w:rsid w:val="00D92564"/>
    <w:rsid w:val="00D92AB4"/>
    <w:rsid w:val="00D942D2"/>
    <w:rsid w:val="00D95C2B"/>
    <w:rsid w:val="00D95C2D"/>
    <w:rsid w:val="00D97B37"/>
    <w:rsid w:val="00DA0505"/>
    <w:rsid w:val="00DA08B1"/>
    <w:rsid w:val="00DA16EF"/>
    <w:rsid w:val="00DA1C4F"/>
    <w:rsid w:val="00DA4A20"/>
    <w:rsid w:val="00DA6813"/>
    <w:rsid w:val="00DA7B79"/>
    <w:rsid w:val="00DB11C9"/>
    <w:rsid w:val="00DB2238"/>
    <w:rsid w:val="00DB3164"/>
    <w:rsid w:val="00DB421C"/>
    <w:rsid w:val="00DB55DE"/>
    <w:rsid w:val="00DC68C7"/>
    <w:rsid w:val="00DD061E"/>
    <w:rsid w:val="00DD167F"/>
    <w:rsid w:val="00DD2052"/>
    <w:rsid w:val="00DD38A0"/>
    <w:rsid w:val="00DD4723"/>
    <w:rsid w:val="00DE00D2"/>
    <w:rsid w:val="00DE4B61"/>
    <w:rsid w:val="00DE67EF"/>
    <w:rsid w:val="00DE692D"/>
    <w:rsid w:val="00DF1CF1"/>
    <w:rsid w:val="00DF202D"/>
    <w:rsid w:val="00DF25DA"/>
    <w:rsid w:val="00DF45E1"/>
    <w:rsid w:val="00E013B8"/>
    <w:rsid w:val="00E03BAB"/>
    <w:rsid w:val="00E03F5C"/>
    <w:rsid w:val="00E04973"/>
    <w:rsid w:val="00E11861"/>
    <w:rsid w:val="00E121D5"/>
    <w:rsid w:val="00E1345A"/>
    <w:rsid w:val="00E14C25"/>
    <w:rsid w:val="00E15B26"/>
    <w:rsid w:val="00E15C1C"/>
    <w:rsid w:val="00E17756"/>
    <w:rsid w:val="00E178D0"/>
    <w:rsid w:val="00E1793C"/>
    <w:rsid w:val="00E17DC6"/>
    <w:rsid w:val="00E23F05"/>
    <w:rsid w:val="00E264A8"/>
    <w:rsid w:val="00E26F20"/>
    <w:rsid w:val="00E27CC5"/>
    <w:rsid w:val="00E30564"/>
    <w:rsid w:val="00E324AD"/>
    <w:rsid w:val="00E328D5"/>
    <w:rsid w:val="00E3296F"/>
    <w:rsid w:val="00E33F05"/>
    <w:rsid w:val="00E3484E"/>
    <w:rsid w:val="00E350C0"/>
    <w:rsid w:val="00E3551E"/>
    <w:rsid w:val="00E36152"/>
    <w:rsid w:val="00E4045F"/>
    <w:rsid w:val="00E42D02"/>
    <w:rsid w:val="00E43167"/>
    <w:rsid w:val="00E443DC"/>
    <w:rsid w:val="00E46FA0"/>
    <w:rsid w:val="00E47D27"/>
    <w:rsid w:val="00E51C9F"/>
    <w:rsid w:val="00E54F83"/>
    <w:rsid w:val="00E55E17"/>
    <w:rsid w:val="00E57007"/>
    <w:rsid w:val="00E60A6D"/>
    <w:rsid w:val="00E61FA4"/>
    <w:rsid w:val="00E624A7"/>
    <w:rsid w:val="00E628D0"/>
    <w:rsid w:val="00E63B7A"/>
    <w:rsid w:val="00E6456B"/>
    <w:rsid w:val="00E668D0"/>
    <w:rsid w:val="00E6759D"/>
    <w:rsid w:val="00E702CF"/>
    <w:rsid w:val="00E71418"/>
    <w:rsid w:val="00E71CE1"/>
    <w:rsid w:val="00E827C3"/>
    <w:rsid w:val="00E82969"/>
    <w:rsid w:val="00E83F15"/>
    <w:rsid w:val="00E84A7C"/>
    <w:rsid w:val="00E84E5B"/>
    <w:rsid w:val="00E86207"/>
    <w:rsid w:val="00E86758"/>
    <w:rsid w:val="00E9020A"/>
    <w:rsid w:val="00E90ACD"/>
    <w:rsid w:val="00E91625"/>
    <w:rsid w:val="00E92D14"/>
    <w:rsid w:val="00E95EE2"/>
    <w:rsid w:val="00E976B2"/>
    <w:rsid w:val="00EA1690"/>
    <w:rsid w:val="00EA2693"/>
    <w:rsid w:val="00EA66F2"/>
    <w:rsid w:val="00EB0840"/>
    <w:rsid w:val="00EB4955"/>
    <w:rsid w:val="00EB5365"/>
    <w:rsid w:val="00EB6550"/>
    <w:rsid w:val="00EC1237"/>
    <w:rsid w:val="00EC3603"/>
    <w:rsid w:val="00EC3D29"/>
    <w:rsid w:val="00EC40DB"/>
    <w:rsid w:val="00EC491B"/>
    <w:rsid w:val="00EC4A90"/>
    <w:rsid w:val="00EC522D"/>
    <w:rsid w:val="00EC55DF"/>
    <w:rsid w:val="00ED3815"/>
    <w:rsid w:val="00ED5487"/>
    <w:rsid w:val="00ED77E3"/>
    <w:rsid w:val="00EE115E"/>
    <w:rsid w:val="00EE24AE"/>
    <w:rsid w:val="00EE3C91"/>
    <w:rsid w:val="00EE54A4"/>
    <w:rsid w:val="00EE583D"/>
    <w:rsid w:val="00EE6194"/>
    <w:rsid w:val="00EE774F"/>
    <w:rsid w:val="00EF053E"/>
    <w:rsid w:val="00EF2891"/>
    <w:rsid w:val="00EF70A4"/>
    <w:rsid w:val="00EF76FF"/>
    <w:rsid w:val="00F03045"/>
    <w:rsid w:val="00F03225"/>
    <w:rsid w:val="00F04F74"/>
    <w:rsid w:val="00F04FFA"/>
    <w:rsid w:val="00F0520D"/>
    <w:rsid w:val="00F078A8"/>
    <w:rsid w:val="00F125B3"/>
    <w:rsid w:val="00F134CC"/>
    <w:rsid w:val="00F13DA7"/>
    <w:rsid w:val="00F15205"/>
    <w:rsid w:val="00F1596A"/>
    <w:rsid w:val="00F1743C"/>
    <w:rsid w:val="00F24919"/>
    <w:rsid w:val="00F253FA"/>
    <w:rsid w:val="00F279B7"/>
    <w:rsid w:val="00F303CD"/>
    <w:rsid w:val="00F312C7"/>
    <w:rsid w:val="00F32390"/>
    <w:rsid w:val="00F323AB"/>
    <w:rsid w:val="00F34C25"/>
    <w:rsid w:val="00F35806"/>
    <w:rsid w:val="00F35EF5"/>
    <w:rsid w:val="00F3688B"/>
    <w:rsid w:val="00F418B5"/>
    <w:rsid w:val="00F423D5"/>
    <w:rsid w:val="00F4414B"/>
    <w:rsid w:val="00F44EFC"/>
    <w:rsid w:val="00F45440"/>
    <w:rsid w:val="00F454AF"/>
    <w:rsid w:val="00F46D01"/>
    <w:rsid w:val="00F46FA1"/>
    <w:rsid w:val="00F51E90"/>
    <w:rsid w:val="00F55A08"/>
    <w:rsid w:val="00F55C6E"/>
    <w:rsid w:val="00F60DDA"/>
    <w:rsid w:val="00F60E85"/>
    <w:rsid w:val="00F655F8"/>
    <w:rsid w:val="00F66A32"/>
    <w:rsid w:val="00F674B7"/>
    <w:rsid w:val="00F75141"/>
    <w:rsid w:val="00F752D8"/>
    <w:rsid w:val="00F75BD8"/>
    <w:rsid w:val="00F76610"/>
    <w:rsid w:val="00F8120E"/>
    <w:rsid w:val="00F81334"/>
    <w:rsid w:val="00F81590"/>
    <w:rsid w:val="00F82D45"/>
    <w:rsid w:val="00F869EE"/>
    <w:rsid w:val="00F86D7D"/>
    <w:rsid w:val="00F8750F"/>
    <w:rsid w:val="00F87BE0"/>
    <w:rsid w:val="00F93F37"/>
    <w:rsid w:val="00F96A93"/>
    <w:rsid w:val="00F96E39"/>
    <w:rsid w:val="00FA138D"/>
    <w:rsid w:val="00FA2A33"/>
    <w:rsid w:val="00FA2FD9"/>
    <w:rsid w:val="00FA3921"/>
    <w:rsid w:val="00FA479D"/>
    <w:rsid w:val="00FA6404"/>
    <w:rsid w:val="00FA667E"/>
    <w:rsid w:val="00FA685F"/>
    <w:rsid w:val="00FA711C"/>
    <w:rsid w:val="00FA797A"/>
    <w:rsid w:val="00FA7C0C"/>
    <w:rsid w:val="00FB09D5"/>
    <w:rsid w:val="00FB0D25"/>
    <w:rsid w:val="00FB40F1"/>
    <w:rsid w:val="00FB5C23"/>
    <w:rsid w:val="00FB6057"/>
    <w:rsid w:val="00FB7084"/>
    <w:rsid w:val="00FC033B"/>
    <w:rsid w:val="00FC6C70"/>
    <w:rsid w:val="00FC7244"/>
    <w:rsid w:val="00FC7364"/>
    <w:rsid w:val="00FC7999"/>
    <w:rsid w:val="00FD126D"/>
    <w:rsid w:val="00FD2DB1"/>
    <w:rsid w:val="00FD3596"/>
    <w:rsid w:val="00FD42D7"/>
    <w:rsid w:val="00FD45FE"/>
    <w:rsid w:val="00FD4782"/>
    <w:rsid w:val="00FD52DB"/>
    <w:rsid w:val="00FD54B1"/>
    <w:rsid w:val="00FE1510"/>
    <w:rsid w:val="00FE1A6F"/>
    <w:rsid w:val="00FE295D"/>
    <w:rsid w:val="00FE56F4"/>
    <w:rsid w:val="00FE589C"/>
    <w:rsid w:val="00FE69BF"/>
    <w:rsid w:val="00FE7F68"/>
    <w:rsid w:val="00FF0BEF"/>
    <w:rsid w:val="00FF1AF6"/>
    <w:rsid w:val="00FF2321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2AFEE3D5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A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22091"/>
  </w:style>
  <w:style w:type="paragraph" w:styleId="afb">
    <w:name w:val="Subtitle"/>
    <w:aliases w:val="ТЕКСТ"/>
    <w:basedOn w:val="a"/>
    <w:next w:val="a"/>
    <w:link w:val="afc"/>
    <w:autoRedefine/>
    <w:qFormat/>
    <w:rsid w:val="00FD42D7"/>
    <w:pPr>
      <w:jc w:val="both"/>
    </w:pPr>
    <w:rPr>
      <w:rFonts w:eastAsiaTheme="majorEastAsia" w:cstheme="majorBidi"/>
      <w:lang w:eastAsia="en-US"/>
    </w:rPr>
  </w:style>
  <w:style w:type="character" w:customStyle="1" w:styleId="afc">
    <w:name w:val="Подзаголовок Знак"/>
    <w:aliases w:val="ТЕКСТ Знак"/>
    <w:basedOn w:val="a0"/>
    <w:link w:val="afb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15">
    <w:name w:val="ТЕКСТ1"/>
    <w:basedOn w:val="afb"/>
    <w:link w:val="16"/>
    <w:qFormat/>
    <w:rsid w:val="00FD42D7"/>
    <w:pPr>
      <w:ind w:firstLine="567"/>
    </w:pPr>
  </w:style>
  <w:style w:type="character" w:customStyle="1" w:styleId="16">
    <w:name w:val="ТЕКСТ1 Знак"/>
    <w:basedOn w:val="afc"/>
    <w:link w:val="15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afd">
    <w:name w:val="ЗаГоЛоВок"/>
    <w:basedOn w:val="15"/>
    <w:link w:val="afe"/>
    <w:qFormat/>
    <w:rsid w:val="00FD42D7"/>
    <w:pPr>
      <w:ind w:firstLine="0"/>
      <w:jc w:val="center"/>
    </w:pPr>
    <w:rPr>
      <w:b/>
    </w:rPr>
  </w:style>
  <w:style w:type="character" w:customStyle="1" w:styleId="afe">
    <w:name w:val="ЗаГоЛоВок Знак"/>
    <w:basedOn w:val="16"/>
    <w:link w:val="afd"/>
    <w:rsid w:val="00FD42D7"/>
    <w:rPr>
      <w:rFonts w:eastAsiaTheme="majorEastAsia" w:cstheme="majorBidi"/>
      <w:b/>
      <w:sz w:val="24"/>
      <w:szCs w:val="24"/>
      <w:lang w:eastAsia="en-US"/>
    </w:rPr>
  </w:style>
  <w:style w:type="paragraph" w:styleId="aff">
    <w:name w:val="Normal (Web)"/>
    <w:basedOn w:val="a"/>
    <w:rsid w:val="00FD42D7"/>
    <w:pPr>
      <w:spacing w:before="100" w:beforeAutospacing="1" w:after="100" w:afterAutospacing="1"/>
    </w:pPr>
    <w:rPr>
      <w:rFonts w:eastAsiaTheme="minorEastAsia"/>
    </w:rPr>
  </w:style>
  <w:style w:type="table" w:customStyle="1" w:styleId="TableGrid2">
    <w:name w:val="Table Grid2"/>
    <w:basedOn w:val="a1"/>
    <w:rsid w:val="008E23E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line number"/>
    <w:basedOn w:val="a0"/>
    <w:semiHidden/>
    <w:rsid w:val="000C2DCB"/>
  </w:style>
  <w:style w:type="table" w:styleId="17">
    <w:name w:val="Table Simple 1"/>
    <w:basedOn w:val="a1"/>
    <w:rsid w:val="000C2DC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0C2DC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0C2DC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rsid w:val="000C2DC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rsid w:val="000C2DC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rsid w:val="000C2DC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yperlink" Target="consultantplus://offline/ref=596B3825A71ACEACCA27F80200369CB1950BD167F88CEFC7EDF7AB14EB315FCB4E98126AB1DE6117HFc5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A2E689F6CDAACC94D1AA9B733F4E59468D2755BB73E056BCA585224F2C39925382818DD0DA5AEFRFsFH" TargetMode="External"/><Relationship Id="rId17" Type="http://schemas.openxmlformats.org/officeDocument/2006/relationships/hyperlink" Target="consultantplus://offline/ref=596B3825A71ACEACCA27F80200369CB1950BD167F88CEFC7EDF7AB14EB315FCB4E98126AB1DE6117HFc5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6B3825A71ACEACCA27F80200369CB1950BD167F88CEFC7EDF7AB14EB315FCB4E98126AB1DE6117HFc5I" TargetMode="Externa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Relationship Id="rId22" Type="http://schemas.openxmlformats.org/officeDocument/2006/relationships/hyperlink" Target="consultantplus://offline/ref=596B3825A71ACEACCA27F80200369CB1950BD167F88CEFC7EDF7AB14EB315FCB4E98126AB1DE6117HFc5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05C2-8753-43AF-AD35-B9393CC6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11</TotalTime>
  <Pages>32</Pages>
  <Words>7723</Words>
  <Characters>44022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Перламонова Наталья Яковлевна</cp:lastModifiedBy>
  <cp:revision>3</cp:revision>
  <cp:lastPrinted>2026-05-25T08:46:00Z</cp:lastPrinted>
  <dcterms:created xsi:type="dcterms:W3CDTF">2026-05-29T14:02:00Z</dcterms:created>
  <dcterms:modified xsi:type="dcterms:W3CDTF">2026-05-29T14:13:00Z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