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1B125" w14:textId="77777777" w:rsidR="004A3540" w:rsidRPr="002B3984" w:rsidRDefault="004A3540">
      <w:pPr>
        <w:rPr>
          <w:lang w:val="en-US"/>
        </w:rPr>
      </w:pPr>
    </w:p>
    <w:tbl>
      <w:tblPr>
        <w:tblpPr w:leftFromText="180" w:rightFromText="180" w:vertAnchor="text" w:horzAnchor="margin" w:tblpY="-299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519A3" w14:paraId="76CE40B1" w14:textId="77777777" w:rsidTr="003519A3">
        <w:trPr>
          <w:trHeight w:val="1982"/>
        </w:trPr>
        <w:tc>
          <w:tcPr>
            <w:tcW w:w="9709" w:type="dxa"/>
          </w:tcPr>
          <w:p w14:paraId="02EDD672" w14:textId="77777777" w:rsidR="003519A3" w:rsidRDefault="003519A3" w:rsidP="003519A3">
            <w:pPr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2B5EEBA8" wp14:editId="73835023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778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778"/>
            </w:tblGrid>
            <w:tr w:rsidR="004B512B" w14:paraId="493C6EA0" w14:textId="77777777" w:rsidTr="00921423">
              <w:tc>
                <w:tcPr>
                  <w:tcW w:w="9778" w:type="dxa"/>
                </w:tcPr>
                <w:p w14:paraId="1F12E556" w14:textId="77777777" w:rsidR="004B512B" w:rsidRDefault="004B512B" w:rsidP="00096F2F">
                  <w:pPr>
                    <w:framePr w:hSpace="180" w:wrap="around" w:vAnchor="text" w:hAnchor="margin" w:y="-299"/>
                    <w:jc w:val="center"/>
                    <w:rPr>
                      <w:sz w:val="22"/>
                    </w:rPr>
                  </w:pPr>
                </w:p>
                <w:p w14:paraId="0A0A471A" w14:textId="7D069575" w:rsidR="004B512B" w:rsidRDefault="00921423" w:rsidP="00096F2F">
                  <w:pPr>
                    <w:framePr w:hSpace="180" w:wrap="around" w:vAnchor="text" w:hAnchor="margin" w:y="-299"/>
                    <w:jc w:val="center"/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 xml:space="preserve">      </w:t>
                  </w:r>
                  <w:r w:rsidR="004B512B">
                    <w:rPr>
                      <w:sz w:val="22"/>
                    </w:rPr>
                    <w:t>ПРАВИТЕЛЬСТВО САНКТ-ПЕТЕРБУРГА</w:t>
                  </w:r>
                </w:p>
                <w:p w14:paraId="47567022" w14:textId="1B8504C4" w:rsidR="004B512B" w:rsidRPr="00921423" w:rsidRDefault="00921423" w:rsidP="00096F2F">
                  <w:pPr>
                    <w:framePr w:hSpace="180" w:wrap="around" w:vAnchor="text" w:hAnchor="margin" w:y="-299"/>
                    <w:spacing w:before="240"/>
                    <w:jc w:val="center"/>
                    <w:rPr>
                      <w:b/>
                      <w:spacing w:val="14"/>
                      <w:sz w:val="24"/>
                      <w:szCs w:val="24"/>
                    </w:rPr>
                  </w:pPr>
                  <w:r>
                    <w:rPr>
                      <w:b/>
                      <w:caps/>
                      <w:sz w:val="24"/>
                      <w:szCs w:val="24"/>
                    </w:rPr>
                    <w:t xml:space="preserve">    </w:t>
                  </w:r>
                  <w:r w:rsidR="004B512B" w:rsidRPr="00921423">
                    <w:rPr>
                      <w:b/>
                      <w:caps/>
                      <w:sz w:val="24"/>
                      <w:szCs w:val="24"/>
                    </w:rPr>
                    <w:t>Управление социального питания</w:t>
                  </w:r>
                </w:p>
                <w:p w14:paraId="5A18B153" w14:textId="77777777" w:rsidR="004B512B" w:rsidRDefault="004B512B" w:rsidP="00096F2F">
                  <w:pPr>
                    <w:framePr w:hSpace="180" w:wrap="around" w:vAnchor="text" w:hAnchor="margin" w:y="-299"/>
                    <w:jc w:val="center"/>
                    <w:rPr>
                      <w:sz w:val="18"/>
                    </w:rPr>
                  </w:pPr>
                </w:p>
                <w:p w14:paraId="0057A95A" w14:textId="63E8E41B" w:rsidR="004B512B" w:rsidRPr="00921423" w:rsidRDefault="004B512B" w:rsidP="00096F2F">
                  <w:pPr>
                    <w:pStyle w:val="1"/>
                    <w:framePr w:hRule="auto" w:hSpace="180" w:wrap="around" w:hAnchor="margin" w:xAlign="left" w:y="-299"/>
                    <w:rPr>
                      <w:b/>
                      <w:bCs/>
                      <w:spacing w:val="54"/>
                      <w:sz w:val="16"/>
                      <w:szCs w:val="16"/>
                    </w:rPr>
                  </w:pPr>
                  <w:r w:rsidRPr="00921423">
                    <w:rPr>
                      <w:b/>
                      <w:bCs/>
                      <w:spacing w:val="54"/>
                      <w:sz w:val="28"/>
                    </w:rPr>
                    <w:t xml:space="preserve">ПРИКАЗ  </w:t>
                  </w:r>
                </w:p>
                <w:p w14:paraId="3E08A043" w14:textId="77777777" w:rsidR="004B512B" w:rsidRDefault="004B512B" w:rsidP="00096F2F">
                  <w:pPr>
                    <w:framePr w:hSpace="180" w:wrap="around" w:vAnchor="text" w:hAnchor="margin" w:y="-299"/>
                    <w:spacing w:line="480" w:lineRule="auto"/>
                    <w:rPr>
                      <w:sz w:val="18"/>
                    </w:rPr>
                  </w:pPr>
                </w:p>
                <w:p w14:paraId="6BF8F784" w14:textId="7F9D8EF2" w:rsidR="004B512B" w:rsidRDefault="004B512B" w:rsidP="00096F2F">
                  <w:pPr>
                    <w:framePr w:hSpace="180" w:wrap="around" w:vAnchor="text" w:hAnchor="margin" w:y="-299"/>
                    <w:spacing w:line="480" w:lineRule="auto"/>
                    <w:rPr>
                      <w:b/>
                      <w:sz w:val="24"/>
                    </w:rPr>
                  </w:pPr>
                  <w:r>
                    <w:rPr>
                      <w:sz w:val="18"/>
                    </w:rPr>
                    <w:t xml:space="preserve">_________________                                                                                                             </w:t>
                  </w:r>
                  <w:r w:rsidR="00921423">
                    <w:rPr>
                      <w:sz w:val="18"/>
                    </w:rPr>
                    <w:t xml:space="preserve">            </w:t>
                  </w:r>
                  <w:r>
                    <w:rPr>
                      <w:sz w:val="18"/>
                    </w:rPr>
                    <w:t xml:space="preserve">      </w:t>
                  </w:r>
                  <w:r w:rsidR="00921423">
                    <w:rPr>
                      <w:sz w:val="18"/>
                    </w:rPr>
                    <w:t xml:space="preserve">   </w:t>
                  </w:r>
                  <w:r>
                    <w:rPr>
                      <w:sz w:val="18"/>
                    </w:rPr>
                    <w:t>№ _____________________</w:t>
                  </w:r>
                </w:p>
              </w:tc>
            </w:tr>
          </w:tbl>
          <w:p w14:paraId="2FFC22C2" w14:textId="77777777" w:rsidR="003519A3" w:rsidRDefault="003519A3" w:rsidP="004A3540">
            <w:pPr>
              <w:jc w:val="center"/>
              <w:rPr>
                <w:sz w:val="4"/>
              </w:rPr>
            </w:pPr>
          </w:p>
        </w:tc>
      </w:tr>
    </w:tbl>
    <w:p w14:paraId="3363ADB1" w14:textId="77777777" w:rsidR="0029698A" w:rsidRDefault="0029698A" w:rsidP="008C7EE9">
      <w:pPr>
        <w:tabs>
          <w:tab w:val="left" w:pos="3969"/>
        </w:tabs>
        <w:jc w:val="both"/>
        <w:rPr>
          <w:b/>
          <w:sz w:val="24"/>
          <w:szCs w:val="24"/>
        </w:rPr>
      </w:pPr>
    </w:p>
    <w:p w14:paraId="128A99B6" w14:textId="4BE6A0A5" w:rsidR="00542102" w:rsidRPr="00542102" w:rsidRDefault="006E1686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36375B">
        <w:rPr>
          <w:b/>
          <w:sz w:val="24"/>
          <w:szCs w:val="24"/>
        </w:rPr>
        <w:t>О</w:t>
      </w:r>
      <w:r w:rsidR="009F6555">
        <w:rPr>
          <w:b/>
          <w:sz w:val="24"/>
          <w:szCs w:val="24"/>
        </w:rPr>
        <w:t xml:space="preserve"> внесении изменений в приказ</w:t>
      </w:r>
    </w:p>
    <w:p w14:paraId="223F3B8A" w14:textId="068DBDD7" w:rsidR="00542102" w:rsidRDefault="00542102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542102">
        <w:rPr>
          <w:b/>
          <w:bCs/>
          <w:sz w:val="24"/>
          <w:szCs w:val="24"/>
        </w:rPr>
        <w:t>Управлени</w:t>
      </w:r>
      <w:r w:rsidR="009F6555">
        <w:rPr>
          <w:b/>
          <w:bCs/>
          <w:sz w:val="24"/>
          <w:szCs w:val="24"/>
        </w:rPr>
        <w:t>я</w:t>
      </w:r>
      <w:r w:rsidRPr="00542102">
        <w:rPr>
          <w:b/>
          <w:bCs/>
          <w:sz w:val="24"/>
          <w:szCs w:val="24"/>
        </w:rPr>
        <w:t xml:space="preserve"> социального питания</w:t>
      </w:r>
    </w:p>
    <w:p w14:paraId="70B8FA5A" w14:textId="77FD3521" w:rsidR="009F6555" w:rsidRDefault="009F655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 24.10.2024 № 55</w:t>
      </w:r>
    </w:p>
    <w:p w14:paraId="3603011C" w14:textId="4A2AF55A" w:rsidR="0039749A" w:rsidRDefault="0039749A" w:rsidP="006154DC">
      <w:pPr>
        <w:rPr>
          <w:b/>
          <w:sz w:val="24"/>
          <w:szCs w:val="24"/>
        </w:rPr>
      </w:pPr>
    </w:p>
    <w:p w14:paraId="60E29302" w14:textId="71A56EFA" w:rsidR="008610D9" w:rsidRDefault="006E1686" w:rsidP="002803CC">
      <w:pPr>
        <w:pStyle w:val="afa"/>
        <w:spacing w:before="0" w:beforeAutospacing="0" w:after="0" w:afterAutospacing="0" w:line="288" w:lineRule="atLeast"/>
        <w:ind w:firstLine="709"/>
        <w:jc w:val="both"/>
      </w:pPr>
      <w:r w:rsidRPr="00FD221E">
        <w:t>В</w:t>
      </w:r>
      <w:r w:rsidR="00FD221E" w:rsidRPr="00FD221E">
        <w:t>о исполнение статьи 13.3</w:t>
      </w:r>
      <w:r w:rsidRPr="00FD221E">
        <w:t xml:space="preserve"> </w:t>
      </w:r>
      <w:r w:rsidR="00FD221E" w:rsidRPr="00FD221E">
        <w:t xml:space="preserve">Федерального закона от 25.12.2008 </w:t>
      </w:r>
      <w:r w:rsidR="00FD221E">
        <w:t>№</w:t>
      </w:r>
      <w:r w:rsidR="00FD221E" w:rsidRPr="00FD221E">
        <w:t xml:space="preserve"> 273-ФЗ  </w:t>
      </w:r>
      <w:r w:rsidR="00FD221E">
        <w:br/>
        <w:t>«</w:t>
      </w:r>
      <w:r w:rsidR="00FD221E" w:rsidRPr="00FD221E">
        <w:t>О противодействии коррупции</w:t>
      </w:r>
      <w:r w:rsidR="00FD221E">
        <w:t xml:space="preserve">» </w:t>
      </w:r>
      <w:r w:rsidR="009F6555">
        <w:t>и в связи с изменением кадрового состава Управления социального питания (далее – Управление)</w:t>
      </w:r>
    </w:p>
    <w:p w14:paraId="1654E52B" w14:textId="51E85592" w:rsidR="00FD221E" w:rsidRDefault="00FD221E" w:rsidP="002803CC">
      <w:pPr>
        <w:pStyle w:val="afa"/>
        <w:spacing w:before="0" w:beforeAutospacing="0" w:after="0" w:afterAutospacing="0" w:line="288" w:lineRule="atLeast"/>
        <w:ind w:firstLine="709"/>
        <w:jc w:val="both"/>
      </w:pPr>
    </w:p>
    <w:p w14:paraId="27D0ECA7" w14:textId="77777777" w:rsidR="008C4415" w:rsidRPr="00667B95" w:rsidRDefault="008C4415" w:rsidP="008C4415">
      <w:pPr>
        <w:contextualSpacing/>
        <w:rPr>
          <w:b/>
          <w:sz w:val="24"/>
          <w:szCs w:val="24"/>
        </w:rPr>
      </w:pPr>
      <w:r w:rsidRPr="00667B95">
        <w:rPr>
          <w:b/>
          <w:sz w:val="24"/>
          <w:szCs w:val="24"/>
        </w:rPr>
        <w:t>П Р И К А З Ы В А Ю:</w:t>
      </w:r>
    </w:p>
    <w:p w14:paraId="67C8E78B" w14:textId="77777777" w:rsidR="008610D9" w:rsidRPr="00667B95" w:rsidRDefault="008610D9" w:rsidP="008C4415">
      <w:pPr>
        <w:contextualSpacing/>
        <w:rPr>
          <w:b/>
          <w:sz w:val="24"/>
          <w:szCs w:val="24"/>
        </w:rPr>
      </w:pPr>
    </w:p>
    <w:p w14:paraId="493984BC" w14:textId="2A60D57F" w:rsidR="00A029EA" w:rsidRPr="007E0862" w:rsidRDefault="008C7EE9" w:rsidP="003E6E02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7E0862">
        <w:rPr>
          <w:sz w:val="24"/>
          <w:szCs w:val="24"/>
        </w:rPr>
        <w:t>1</w:t>
      </w:r>
      <w:r w:rsidR="00196DC5" w:rsidRPr="007E0862">
        <w:rPr>
          <w:sz w:val="24"/>
          <w:szCs w:val="24"/>
        </w:rPr>
        <w:t>.</w:t>
      </w:r>
      <w:r w:rsidR="00A029EA" w:rsidRPr="007E0862">
        <w:rPr>
          <w:sz w:val="24"/>
          <w:szCs w:val="24"/>
        </w:rPr>
        <w:t xml:space="preserve"> </w:t>
      </w:r>
      <w:r w:rsidR="009F6555">
        <w:rPr>
          <w:color w:val="000000" w:themeColor="text1"/>
          <w:sz w:val="24"/>
          <w:szCs w:val="24"/>
        </w:rPr>
        <w:t xml:space="preserve">Внести изменения в приказ Управления от 24.10.2024 № 55 «Об утверждении </w:t>
      </w:r>
      <w:r w:rsidR="003E6E02" w:rsidRPr="007E0862">
        <w:rPr>
          <w:color w:val="000000" w:themeColor="text1"/>
          <w:sz w:val="24"/>
          <w:szCs w:val="24"/>
        </w:rPr>
        <w:t>Положени</w:t>
      </w:r>
      <w:r w:rsidR="009F6555">
        <w:rPr>
          <w:color w:val="000000" w:themeColor="text1"/>
          <w:sz w:val="24"/>
          <w:szCs w:val="24"/>
        </w:rPr>
        <w:t>я</w:t>
      </w:r>
      <w:r w:rsidR="003E6E02" w:rsidRPr="007E0862">
        <w:rPr>
          <w:color w:val="000000" w:themeColor="text1"/>
          <w:sz w:val="24"/>
          <w:szCs w:val="24"/>
        </w:rPr>
        <w:t xml:space="preserve"> </w:t>
      </w:r>
      <w:r w:rsidR="007F0D4F" w:rsidRPr="007E0862">
        <w:rPr>
          <w:color w:val="000000" w:themeColor="text1"/>
          <w:sz w:val="24"/>
          <w:szCs w:val="24"/>
        </w:rPr>
        <w:t xml:space="preserve">о </w:t>
      </w:r>
      <w:r w:rsidR="00542102" w:rsidRPr="007E0862">
        <w:rPr>
          <w:color w:val="000000" w:themeColor="text1"/>
          <w:sz w:val="24"/>
          <w:szCs w:val="24"/>
        </w:rPr>
        <w:t xml:space="preserve">Комиссии </w:t>
      </w:r>
      <w:r w:rsidR="00520E64">
        <w:rPr>
          <w:color w:val="000000" w:themeColor="text1"/>
          <w:sz w:val="24"/>
          <w:szCs w:val="24"/>
        </w:rPr>
        <w:t>по противодействию коррупции в Управлении социального питания</w:t>
      </w:r>
      <w:r w:rsidR="009F6555">
        <w:rPr>
          <w:color w:val="000000" w:themeColor="text1"/>
          <w:sz w:val="24"/>
          <w:szCs w:val="24"/>
        </w:rPr>
        <w:t>», изложив приложение 2</w:t>
      </w:r>
      <w:r w:rsidR="00542102" w:rsidRPr="007E0862">
        <w:rPr>
          <w:color w:val="000000" w:themeColor="text1"/>
          <w:sz w:val="24"/>
          <w:szCs w:val="24"/>
        </w:rPr>
        <w:t xml:space="preserve"> </w:t>
      </w:r>
      <w:r w:rsidR="003E6E02" w:rsidRPr="007E0862">
        <w:rPr>
          <w:sz w:val="24"/>
          <w:szCs w:val="24"/>
        </w:rPr>
        <w:t>в редакции согласно приложению</w:t>
      </w:r>
      <w:r w:rsidR="007F0D4F" w:rsidRPr="007E0862">
        <w:rPr>
          <w:sz w:val="24"/>
          <w:szCs w:val="24"/>
        </w:rPr>
        <w:t xml:space="preserve"> </w:t>
      </w:r>
      <w:r w:rsidR="003E6E02" w:rsidRPr="007E0862">
        <w:rPr>
          <w:sz w:val="24"/>
          <w:szCs w:val="24"/>
        </w:rPr>
        <w:t>к настоящему приказу.</w:t>
      </w:r>
    </w:p>
    <w:p w14:paraId="11C84A7D" w14:textId="15D7C011" w:rsidR="004653EC" w:rsidRDefault="002A6581" w:rsidP="009F6555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7E0862">
        <w:rPr>
          <w:sz w:val="24"/>
          <w:szCs w:val="24"/>
        </w:rPr>
        <w:t>2.</w:t>
      </w:r>
      <w:r w:rsidR="007E0862" w:rsidRPr="007E0862">
        <w:rPr>
          <w:sz w:val="24"/>
          <w:szCs w:val="24"/>
        </w:rPr>
        <w:t xml:space="preserve"> </w:t>
      </w:r>
      <w:r w:rsidR="00CD7954">
        <w:rPr>
          <w:sz w:val="24"/>
          <w:szCs w:val="24"/>
        </w:rPr>
        <w:t xml:space="preserve"> </w:t>
      </w:r>
      <w:r w:rsidR="004653EC" w:rsidRPr="00667B95">
        <w:rPr>
          <w:sz w:val="24"/>
          <w:szCs w:val="24"/>
        </w:rPr>
        <w:t>Контроль за выполнением приказа остается за начальник</w:t>
      </w:r>
      <w:r w:rsidR="000C3DCE" w:rsidRPr="00667B95">
        <w:rPr>
          <w:sz w:val="24"/>
          <w:szCs w:val="24"/>
        </w:rPr>
        <w:t>ом</w:t>
      </w:r>
      <w:r w:rsidR="004653EC" w:rsidRPr="00667B95">
        <w:rPr>
          <w:sz w:val="24"/>
          <w:szCs w:val="24"/>
        </w:rPr>
        <w:t xml:space="preserve"> Управления</w:t>
      </w:r>
      <w:r w:rsidR="00921423" w:rsidRPr="00667B95">
        <w:rPr>
          <w:sz w:val="24"/>
          <w:szCs w:val="24"/>
        </w:rPr>
        <w:t>.</w:t>
      </w:r>
    </w:p>
    <w:p w14:paraId="20F5B549" w14:textId="0D386C0B" w:rsidR="006426F0" w:rsidRDefault="006426F0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48959027" w14:textId="1DEDB47C" w:rsidR="006426F0" w:rsidRDefault="006426F0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4331B2D1" w14:textId="77777777" w:rsidR="007F0D4F" w:rsidRDefault="007F0D4F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0F60DFA5" w14:textId="08822C92" w:rsidR="006426F0" w:rsidRPr="006426F0" w:rsidRDefault="00520E64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</w:t>
      </w:r>
      <w:r w:rsidR="00E54214">
        <w:rPr>
          <w:b/>
          <w:bCs/>
          <w:sz w:val="24"/>
          <w:szCs w:val="24"/>
        </w:rPr>
        <w:t>ачальник</w:t>
      </w:r>
      <w:r w:rsidR="006426F0">
        <w:rPr>
          <w:b/>
          <w:bCs/>
          <w:sz w:val="24"/>
          <w:szCs w:val="24"/>
        </w:rPr>
        <w:t xml:space="preserve"> Управления                                                                                           </w:t>
      </w:r>
      <w:r w:rsidR="00CD7954">
        <w:rPr>
          <w:b/>
          <w:bCs/>
          <w:sz w:val="24"/>
          <w:szCs w:val="24"/>
        </w:rPr>
        <w:t xml:space="preserve">   </w:t>
      </w:r>
      <w:r w:rsidR="00E54214">
        <w:rPr>
          <w:b/>
          <w:bCs/>
          <w:sz w:val="24"/>
          <w:szCs w:val="24"/>
        </w:rPr>
        <w:t xml:space="preserve">    </w:t>
      </w:r>
      <w:proofErr w:type="spellStart"/>
      <w:r>
        <w:rPr>
          <w:b/>
          <w:bCs/>
          <w:sz w:val="24"/>
          <w:szCs w:val="24"/>
        </w:rPr>
        <w:t>А.В.Мироненко</w:t>
      </w:r>
      <w:proofErr w:type="spellEnd"/>
    </w:p>
    <w:p w14:paraId="096B6098" w14:textId="5D4ADE51" w:rsidR="006154DC" w:rsidRDefault="006154DC" w:rsidP="0039749A">
      <w:pPr>
        <w:rPr>
          <w:sz w:val="24"/>
          <w:szCs w:val="24"/>
        </w:rPr>
      </w:pPr>
    </w:p>
    <w:p w14:paraId="2CFA8601" w14:textId="77777777" w:rsidR="009F6555" w:rsidRDefault="009F6555" w:rsidP="0039749A">
      <w:pPr>
        <w:rPr>
          <w:sz w:val="24"/>
          <w:szCs w:val="24"/>
        </w:rPr>
      </w:pPr>
    </w:p>
    <w:p w14:paraId="199A7328" w14:textId="77777777" w:rsidR="009F6555" w:rsidRDefault="009F6555" w:rsidP="0039749A">
      <w:pPr>
        <w:rPr>
          <w:sz w:val="24"/>
          <w:szCs w:val="24"/>
        </w:rPr>
      </w:pPr>
    </w:p>
    <w:p w14:paraId="25C54F85" w14:textId="77777777" w:rsidR="009F6555" w:rsidRDefault="009F6555" w:rsidP="0039749A">
      <w:pPr>
        <w:rPr>
          <w:sz w:val="24"/>
          <w:szCs w:val="24"/>
        </w:rPr>
      </w:pPr>
    </w:p>
    <w:p w14:paraId="16908EBA" w14:textId="77777777" w:rsidR="009F6555" w:rsidRDefault="009F6555" w:rsidP="0039749A">
      <w:pPr>
        <w:rPr>
          <w:sz w:val="24"/>
          <w:szCs w:val="24"/>
        </w:rPr>
      </w:pPr>
    </w:p>
    <w:p w14:paraId="60414B0C" w14:textId="77777777" w:rsidR="009F6555" w:rsidRDefault="009F6555" w:rsidP="0039749A">
      <w:pPr>
        <w:rPr>
          <w:sz w:val="24"/>
          <w:szCs w:val="24"/>
        </w:rPr>
      </w:pPr>
    </w:p>
    <w:p w14:paraId="5C67FC43" w14:textId="77777777" w:rsidR="009F6555" w:rsidRDefault="009F6555" w:rsidP="0039749A">
      <w:pPr>
        <w:rPr>
          <w:sz w:val="24"/>
          <w:szCs w:val="24"/>
        </w:rPr>
      </w:pPr>
    </w:p>
    <w:p w14:paraId="30CA90EA" w14:textId="77777777" w:rsidR="009F6555" w:rsidRDefault="009F6555" w:rsidP="0039749A">
      <w:pPr>
        <w:rPr>
          <w:sz w:val="24"/>
          <w:szCs w:val="24"/>
        </w:rPr>
      </w:pPr>
    </w:p>
    <w:p w14:paraId="64925E28" w14:textId="77777777" w:rsidR="009F6555" w:rsidRDefault="009F6555" w:rsidP="0039749A">
      <w:pPr>
        <w:rPr>
          <w:sz w:val="24"/>
          <w:szCs w:val="24"/>
        </w:rPr>
      </w:pPr>
    </w:p>
    <w:p w14:paraId="6799FA0F" w14:textId="77777777" w:rsidR="009F6555" w:rsidRDefault="009F6555" w:rsidP="0039749A">
      <w:pPr>
        <w:rPr>
          <w:sz w:val="24"/>
          <w:szCs w:val="24"/>
        </w:rPr>
      </w:pPr>
    </w:p>
    <w:p w14:paraId="3A6AB46A" w14:textId="77777777" w:rsidR="009F6555" w:rsidRDefault="009F6555" w:rsidP="0039749A">
      <w:pPr>
        <w:rPr>
          <w:sz w:val="24"/>
          <w:szCs w:val="24"/>
        </w:rPr>
      </w:pPr>
    </w:p>
    <w:p w14:paraId="29A2020E" w14:textId="77777777" w:rsidR="009F6555" w:rsidRDefault="009F6555" w:rsidP="0039749A">
      <w:pPr>
        <w:rPr>
          <w:sz w:val="24"/>
          <w:szCs w:val="24"/>
        </w:rPr>
      </w:pPr>
    </w:p>
    <w:p w14:paraId="717CCEAA" w14:textId="77777777" w:rsidR="009F6555" w:rsidRDefault="009F6555" w:rsidP="0039749A">
      <w:pPr>
        <w:rPr>
          <w:sz w:val="24"/>
          <w:szCs w:val="24"/>
        </w:rPr>
      </w:pPr>
    </w:p>
    <w:p w14:paraId="1BD1492C" w14:textId="77777777" w:rsidR="009F6555" w:rsidRDefault="009F6555" w:rsidP="0039749A">
      <w:pPr>
        <w:rPr>
          <w:sz w:val="24"/>
          <w:szCs w:val="24"/>
        </w:rPr>
      </w:pPr>
    </w:p>
    <w:p w14:paraId="22FDC810" w14:textId="77777777" w:rsidR="009F6555" w:rsidRDefault="009F6555" w:rsidP="0039749A">
      <w:pPr>
        <w:rPr>
          <w:sz w:val="24"/>
          <w:szCs w:val="24"/>
        </w:rPr>
      </w:pPr>
    </w:p>
    <w:p w14:paraId="3D4D8D5F" w14:textId="77777777" w:rsidR="009F6555" w:rsidRDefault="009F6555" w:rsidP="0039749A">
      <w:pPr>
        <w:rPr>
          <w:sz w:val="24"/>
          <w:szCs w:val="24"/>
        </w:rPr>
      </w:pPr>
    </w:p>
    <w:p w14:paraId="0EA247D6" w14:textId="77777777" w:rsidR="009F6555" w:rsidRDefault="009F6555" w:rsidP="0039749A">
      <w:pPr>
        <w:rPr>
          <w:sz w:val="24"/>
          <w:szCs w:val="24"/>
        </w:rPr>
      </w:pPr>
    </w:p>
    <w:p w14:paraId="667C6E38" w14:textId="77777777" w:rsidR="009F6555" w:rsidRDefault="009F6555" w:rsidP="0039749A">
      <w:pPr>
        <w:rPr>
          <w:sz w:val="24"/>
          <w:szCs w:val="24"/>
        </w:rPr>
      </w:pPr>
    </w:p>
    <w:p w14:paraId="012F8903" w14:textId="77777777" w:rsidR="009F6555" w:rsidRDefault="009F6555" w:rsidP="0039749A">
      <w:pPr>
        <w:rPr>
          <w:sz w:val="24"/>
          <w:szCs w:val="24"/>
        </w:rPr>
      </w:pPr>
    </w:p>
    <w:p w14:paraId="1D2DAC12" w14:textId="77777777" w:rsidR="009F6555" w:rsidRDefault="009F6555" w:rsidP="0039749A">
      <w:pPr>
        <w:rPr>
          <w:sz w:val="24"/>
          <w:szCs w:val="24"/>
        </w:rPr>
      </w:pPr>
    </w:p>
    <w:p w14:paraId="304F1648" w14:textId="77777777" w:rsidR="009F6555" w:rsidRDefault="009F6555" w:rsidP="0039749A">
      <w:pPr>
        <w:rPr>
          <w:sz w:val="24"/>
          <w:szCs w:val="24"/>
        </w:rPr>
      </w:pPr>
    </w:p>
    <w:p w14:paraId="2F93CDD8" w14:textId="77777777" w:rsidR="009F6555" w:rsidRDefault="009F6555" w:rsidP="0039749A">
      <w:pPr>
        <w:rPr>
          <w:sz w:val="24"/>
          <w:szCs w:val="24"/>
        </w:rPr>
      </w:pPr>
    </w:p>
    <w:p w14:paraId="4B4E3C63" w14:textId="19D34656" w:rsidR="00176C2B" w:rsidRPr="00176C2B" w:rsidRDefault="00176C2B" w:rsidP="00176C2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bookmarkStart w:id="0" w:name="_Hlk92731120"/>
      <w:bookmarkStart w:id="1" w:name="_Hlk95288773"/>
      <w:r w:rsidRPr="00176C2B">
        <w:rPr>
          <w:sz w:val="24"/>
          <w:szCs w:val="24"/>
        </w:rPr>
        <w:lastRenderedPageBreak/>
        <w:t>Приложение</w:t>
      </w:r>
    </w:p>
    <w:p w14:paraId="136F77D6" w14:textId="77777777" w:rsidR="00176C2B" w:rsidRPr="00176C2B" w:rsidRDefault="00176C2B" w:rsidP="00176C2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76C2B">
        <w:rPr>
          <w:sz w:val="24"/>
          <w:szCs w:val="24"/>
        </w:rPr>
        <w:t>к приказу Управления социального питания</w:t>
      </w:r>
    </w:p>
    <w:p w14:paraId="3655065D" w14:textId="09E99CFB" w:rsidR="00176C2B" w:rsidRPr="00176C2B" w:rsidRDefault="00176C2B" w:rsidP="00176C2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76C2B">
        <w:rPr>
          <w:sz w:val="24"/>
          <w:szCs w:val="24"/>
        </w:rPr>
        <w:t>№ _________ от ___________________ 202</w:t>
      </w:r>
      <w:r>
        <w:rPr>
          <w:sz w:val="24"/>
          <w:szCs w:val="24"/>
        </w:rPr>
        <w:t>6</w:t>
      </w:r>
    </w:p>
    <w:p w14:paraId="76E1EB68" w14:textId="77777777" w:rsidR="00176C2B" w:rsidRPr="00176C2B" w:rsidRDefault="00176C2B" w:rsidP="00176C2B">
      <w:pPr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</w:rPr>
      </w:pPr>
    </w:p>
    <w:p w14:paraId="2A9BAD66" w14:textId="77777777" w:rsidR="00176C2B" w:rsidRPr="00176C2B" w:rsidRDefault="00176C2B" w:rsidP="00176C2B">
      <w:pPr>
        <w:autoSpaceDE w:val="0"/>
        <w:autoSpaceDN w:val="0"/>
        <w:adjustRightInd w:val="0"/>
        <w:jc w:val="center"/>
        <w:rPr>
          <w:b/>
          <w:bCs/>
          <w:caps/>
          <w:spacing w:val="20"/>
          <w:sz w:val="24"/>
          <w:szCs w:val="24"/>
        </w:rPr>
      </w:pPr>
      <w:r w:rsidRPr="00176C2B">
        <w:rPr>
          <w:b/>
          <w:bCs/>
          <w:caps/>
          <w:spacing w:val="20"/>
          <w:sz w:val="24"/>
          <w:szCs w:val="24"/>
        </w:rPr>
        <w:t>Состав</w:t>
      </w:r>
    </w:p>
    <w:p w14:paraId="3157E08C" w14:textId="77777777" w:rsidR="00176C2B" w:rsidRPr="00176C2B" w:rsidRDefault="00176C2B" w:rsidP="00176C2B">
      <w:pPr>
        <w:ind w:left="142"/>
        <w:jc w:val="center"/>
        <w:rPr>
          <w:b/>
          <w:sz w:val="24"/>
          <w:szCs w:val="24"/>
        </w:rPr>
      </w:pPr>
      <w:bookmarkStart w:id="2" w:name="_Hlk95231381"/>
      <w:r w:rsidRPr="00176C2B">
        <w:rPr>
          <w:b/>
          <w:sz w:val="24"/>
          <w:szCs w:val="24"/>
        </w:rPr>
        <w:t xml:space="preserve">Комиссии </w:t>
      </w:r>
      <w:r w:rsidRPr="00176C2B">
        <w:rPr>
          <w:rFonts w:eastAsia="Calibri"/>
          <w:b/>
          <w:sz w:val="24"/>
          <w:szCs w:val="24"/>
        </w:rPr>
        <w:t xml:space="preserve">по противодействию коррупции в </w:t>
      </w:r>
      <w:r w:rsidRPr="00176C2B">
        <w:rPr>
          <w:b/>
          <w:sz w:val="24"/>
          <w:szCs w:val="24"/>
        </w:rPr>
        <w:t>Управлении социального питания</w:t>
      </w:r>
    </w:p>
    <w:bookmarkEnd w:id="2"/>
    <w:p w14:paraId="134E2112" w14:textId="77777777" w:rsidR="00176C2B" w:rsidRPr="00176C2B" w:rsidRDefault="00176C2B" w:rsidP="00176C2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</w:p>
    <w:tbl>
      <w:tblPr>
        <w:tblW w:w="9873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346"/>
        <w:gridCol w:w="5527"/>
      </w:tblGrid>
      <w:tr w:rsidR="00176C2B" w:rsidRPr="00176C2B" w14:paraId="434F05F9" w14:textId="77777777" w:rsidTr="00176C2B">
        <w:trPr>
          <w:trHeight w:val="570"/>
        </w:trPr>
        <w:tc>
          <w:tcPr>
            <w:tcW w:w="9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B510" w14:textId="65F4928B" w:rsidR="00176C2B" w:rsidRPr="00176C2B" w:rsidRDefault="00176C2B" w:rsidP="00176C2B">
            <w:pPr>
              <w:spacing w:line="276" w:lineRule="auto"/>
              <w:ind w:left="332"/>
              <w:rPr>
                <w:b/>
                <w:sz w:val="24"/>
                <w:szCs w:val="24"/>
                <w:lang w:eastAsia="en-US"/>
              </w:rPr>
            </w:pPr>
            <w:r w:rsidRPr="00176C2B">
              <w:rPr>
                <w:b/>
                <w:sz w:val="24"/>
                <w:szCs w:val="24"/>
                <w:lang w:eastAsia="en-US"/>
              </w:rPr>
              <w:t>Председатель комиссии</w:t>
            </w:r>
          </w:p>
        </w:tc>
      </w:tr>
      <w:tr w:rsidR="00176C2B" w:rsidRPr="00176C2B" w14:paraId="4412C33D" w14:textId="77777777" w:rsidTr="00176C2B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52FB" w14:textId="77777777" w:rsidR="00176C2B" w:rsidRDefault="00176C2B" w:rsidP="00176C2B">
            <w:pPr>
              <w:spacing w:line="276" w:lineRule="auto"/>
              <w:ind w:left="332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>Мироненко Алёна Владимировна</w:t>
            </w:r>
          </w:p>
          <w:p w14:paraId="5777B93B" w14:textId="4EE39591" w:rsidR="00176C2B" w:rsidRPr="00176C2B" w:rsidRDefault="00176C2B" w:rsidP="00176C2B">
            <w:pPr>
              <w:spacing w:line="276" w:lineRule="auto"/>
              <w:ind w:left="332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F543" w14:textId="77777777" w:rsidR="00176C2B" w:rsidRPr="00176C2B" w:rsidRDefault="00176C2B" w:rsidP="00176C2B">
            <w:pPr>
              <w:spacing w:line="276" w:lineRule="auto"/>
              <w:ind w:left="96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>Начальник Управления</w:t>
            </w:r>
          </w:p>
        </w:tc>
      </w:tr>
      <w:tr w:rsidR="00176C2B" w:rsidRPr="00176C2B" w14:paraId="7C961384" w14:textId="77777777" w:rsidTr="00176C2B">
        <w:trPr>
          <w:trHeight w:val="436"/>
        </w:trPr>
        <w:tc>
          <w:tcPr>
            <w:tcW w:w="9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C1F8" w14:textId="77777777" w:rsidR="00176C2B" w:rsidRPr="00176C2B" w:rsidRDefault="00176C2B" w:rsidP="00176C2B">
            <w:pPr>
              <w:spacing w:line="276" w:lineRule="auto"/>
              <w:ind w:left="332"/>
              <w:rPr>
                <w:b/>
                <w:sz w:val="24"/>
                <w:szCs w:val="24"/>
                <w:lang w:eastAsia="en-US"/>
              </w:rPr>
            </w:pPr>
            <w:r w:rsidRPr="00176C2B">
              <w:rPr>
                <w:b/>
                <w:sz w:val="24"/>
                <w:szCs w:val="24"/>
                <w:lang w:eastAsia="en-US"/>
              </w:rPr>
              <w:t>Заместитель председателя комиссии</w:t>
            </w:r>
          </w:p>
        </w:tc>
      </w:tr>
      <w:tr w:rsidR="00176C2B" w:rsidRPr="00176C2B" w14:paraId="07552DAA" w14:textId="77777777" w:rsidTr="00176C2B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B9A6" w14:textId="34B2E835" w:rsidR="00176C2B" w:rsidRPr="00176C2B" w:rsidRDefault="00176C2B" w:rsidP="00176C2B">
            <w:pPr>
              <w:spacing w:line="276" w:lineRule="auto"/>
              <w:ind w:left="33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Коршунова Маргарита Петровна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D12D" w14:textId="77777777" w:rsidR="00176C2B" w:rsidRPr="00176C2B" w:rsidRDefault="00176C2B" w:rsidP="00176C2B">
            <w:pPr>
              <w:spacing w:line="276" w:lineRule="auto"/>
              <w:ind w:left="96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>заместитель начальника Управления</w:t>
            </w:r>
          </w:p>
          <w:p w14:paraId="197A63D9" w14:textId="77777777" w:rsidR="00176C2B" w:rsidRPr="00176C2B" w:rsidRDefault="00176C2B" w:rsidP="00176C2B">
            <w:pPr>
              <w:spacing w:line="276" w:lineRule="auto"/>
              <w:ind w:left="96"/>
              <w:rPr>
                <w:sz w:val="24"/>
                <w:szCs w:val="24"/>
                <w:lang w:eastAsia="en-US"/>
              </w:rPr>
            </w:pPr>
          </w:p>
        </w:tc>
      </w:tr>
      <w:tr w:rsidR="00176C2B" w:rsidRPr="00176C2B" w14:paraId="5887EB4E" w14:textId="77777777" w:rsidTr="00176C2B">
        <w:trPr>
          <w:trHeight w:val="478"/>
        </w:trPr>
        <w:tc>
          <w:tcPr>
            <w:tcW w:w="9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7E37" w14:textId="77777777" w:rsidR="00176C2B" w:rsidRPr="00176C2B" w:rsidRDefault="00176C2B" w:rsidP="00176C2B">
            <w:pPr>
              <w:spacing w:line="276" w:lineRule="auto"/>
              <w:ind w:left="332"/>
              <w:rPr>
                <w:b/>
                <w:sz w:val="24"/>
                <w:szCs w:val="24"/>
                <w:lang w:eastAsia="en-US"/>
              </w:rPr>
            </w:pPr>
            <w:r w:rsidRPr="00176C2B">
              <w:rPr>
                <w:b/>
                <w:sz w:val="24"/>
                <w:szCs w:val="24"/>
                <w:lang w:eastAsia="en-US"/>
              </w:rPr>
              <w:t>Члены комиссии:</w:t>
            </w:r>
          </w:p>
        </w:tc>
      </w:tr>
      <w:tr w:rsidR="00176C2B" w:rsidRPr="00176C2B" w14:paraId="06F3FD79" w14:textId="77777777" w:rsidTr="00176C2B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FBAE" w14:textId="77777777" w:rsidR="00176C2B" w:rsidRPr="00176C2B" w:rsidRDefault="00176C2B" w:rsidP="00176C2B">
            <w:pPr>
              <w:spacing w:line="276" w:lineRule="auto"/>
              <w:ind w:left="332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>Козак Юлия Валерьевна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3513" w14:textId="77777777" w:rsidR="00176C2B" w:rsidRPr="00176C2B" w:rsidRDefault="00176C2B" w:rsidP="00176C2B">
            <w:pPr>
              <w:spacing w:line="276" w:lineRule="auto"/>
              <w:ind w:left="96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>заместитель начальника Управления –</w:t>
            </w:r>
          </w:p>
          <w:p w14:paraId="0DDA3370" w14:textId="7C58A06C" w:rsidR="00176C2B" w:rsidRPr="00176C2B" w:rsidRDefault="00176C2B" w:rsidP="00176C2B">
            <w:pPr>
              <w:spacing w:line="276" w:lineRule="auto"/>
              <w:ind w:left="96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 xml:space="preserve">начальник отдела экономического </w:t>
            </w:r>
            <w:r w:rsidRPr="00176C2B">
              <w:rPr>
                <w:sz w:val="24"/>
                <w:szCs w:val="24"/>
                <w:lang w:eastAsia="en-US"/>
              </w:rPr>
              <w:br/>
              <w:t>анализа и управления</w:t>
            </w:r>
          </w:p>
        </w:tc>
      </w:tr>
      <w:tr w:rsidR="00176C2B" w:rsidRPr="00176C2B" w14:paraId="6D50D9F1" w14:textId="77777777" w:rsidTr="00176C2B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BDC2" w14:textId="164F1335" w:rsidR="00176C2B" w:rsidRPr="00176C2B" w:rsidRDefault="00176C2B" w:rsidP="00176C2B">
            <w:pPr>
              <w:spacing w:line="276" w:lineRule="auto"/>
              <w:ind w:left="332"/>
              <w:rPr>
                <w:sz w:val="24"/>
                <w:szCs w:val="24"/>
                <w:lang w:eastAsia="en-US"/>
              </w:rPr>
            </w:pPr>
            <w:bookmarkStart w:id="3" w:name="_Hlk109314968"/>
            <w:r>
              <w:rPr>
                <w:sz w:val="24"/>
                <w:szCs w:val="24"/>
                <w:lang w:eastAsia="en-US"/>
              </w:rPr>
              <w:t>Павлова Елена Григорьевна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4C03" w14:textId="50EED2E1" w:rsidR="00176C2B" w:rsidRPr="00176C2B" w:rsidRDefault="00176C2B" w:rsidP="00176C2B">
            <w:pPr>
              <w:spacing w:line="276" w:lineRule="auto"/>
              <w:ind w:left="96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>начальник финансово-бухгалтерского отдела – главный бухгалтер</w:t>
            </w:r>
            <w:r>
              <w:rPr>
                <w:sz w:val="24"/>
                <w:szCs w:val="24"/>
                <w:lang w:eastAsia="en-US"/>
              </w:rPr>
              <w:t xml:space="preserve"> Управления</w:t>
            </w:r>
          </w:p>
        </w:tc>
      </w:tr>
      <w:tr w:rsidR="00176C2B" w:rsidRPr="00176C2B" w14:paraId="32CABC76" w14:textId="77777777" w:rsidTr="00176C2B">
        <w:trPr>
          <w:trHeight w:val="756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DFF" w14:textId="77777777" w:rsidR="00176C2B" w:rsidRPr="00176C2B" w:rsidRDefault="00176C2B" w:rsidP="00176C2B">
            <w:pPr>
              <w:spacing w:line="276" w:lineRule="auto"/>
              <w:ind w:left="332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>Гапонова Ольга Михайловна</w:t>
            </w:r>
          </w:p>
          <w:p w14:paraId="2EE26BC2" w14:textId="77777777" w:rsidR="00176C2B" w:rsidRPr="00176C2B" w:rsidRDefault="00176C2B" w:rsidP="00176C2B">
            <w:pPr>
              <w:spacing w:line="276" w:lineRule="auto"/>
              <w:ind w:left="332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1D00" w14:textId="77777777" w:rsidR="00176C2B" w:rsidRDefault="00176C2B" w:rsidP="00176C2B">
            <w:pPr>
              <w:spacing w:line="276" w:lineRule="auto"/>
              <w:ind w:left="96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 xml:space="preserve">начальник отдела технологии, стандартизации </w:t>
            </w:r>
          </w:p>
          <w:p w14:paraId="00BECCFD" w14:textId="387EF1C0" w:rsidR="00176C2B" w:rsidRPr="00176C2B" w:rsidRDefault="00176C2B" w:rsidP="00176C2B">
            <w:pPr>
              <w:spacing w:line="276" w:lineRule="auto"/>
              <w:ind w:left="96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>и контроля</w:t>
            </w:r>
            <w:r>
              <w:rPr>
                <w:sz w:val="24"/>
                <w:szCs w:val="24"/>
                <w:lang w:eastAsia="en-US"/>
              </w:rPr>
              <w:t xml:space="preserve"> Управления</w:t>
            </w:r>
          </w:p>
        </w:tc>
        <w:bookmarkEnd w:id="3"/>
      </w:tr>
      <w:tr w:rsidR="00176C2B" w:rsidRPr="00176C2B" w14:paraId="2E8346FF" w14:textId="77777777" w:rsidTr="00176C2B">
        <w:trPr>
          <w:trHeight w:val="705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B756" w14:textId="3C04F5D3" w:rsidR="00176C2B" w:rsidRPr="00176C2B" w:rsidRDefault="00176C2B" w:rsidP="00176C2B">
            <w:pPr>
              <w:spacing w:line="276" w:lineRule="auto"/>
              <w:ind w:left="332"/>
              <w:rPr>
                <w:rFonts w:eastAsia="Calibri"/>
                <w:snapToGrid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napToGrid w:val="0"/>
                <w:color w:val="000000"/>
                <w:sz w:val="24"/>
                <w:szCs w:val="24"/>
                <w:lang w:eastAsia="en-US"/>
              </w:rPr>
              <w:t>Иванова Дарья Анатольевна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019D" w14:textId="77777777" w:rsid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>главный специалист-юрисконсульт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4B02339F" w14:textId="00FDFF8A" w:rsidR="00176C2B" w:rsidRP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Управления</w:t>
            </w: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76C2B" w:rsidRPr="00176C2B" w14:paraId="1EA2901D" w14:textId="77777777" w:rsidTr="00176C2B">
        <w:trPr>
          <w:trHeight w:val="1272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C77C" w14:textId="77777777" w:rsidR="00176C2B" w:rsidRPr="00176C2B" w:rsidRDefault="00176C2B" w:rsidP="00176C2B">
            <w:pPr>
              <w:spacing w:line="276" w:lineRule="auto"/>
              <w:ind w:left="332"/>
              <w:rPr>
                <w:rFonts w:eastAsia="Calibri"/>
                <w:snapToGrid w:val="0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snapToGrid w:val="0"/>
                <w:color w:val="000000"/>
                <w:sz w:val="24"/>
                <w:szCs w:val="24"/>
                <w:lang w:eastAsia="en-US"/>
              </w:rPr>
              <w:t>Маторина Татьяна Валентиновна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BEAF" w14:textId="77777777" w:rsidR="00176C2B" w:rsidRP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>независимый эксперт,</w:t>
            </w:r>
          </w:p>
          <w:p w14:paraId="2265DA93" w14:textId="77777777" w:rsid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начальник управления хозяйственного обеспечения Северо-Западного института управления </w:t>
            </w:r>
          </w:p>
          <w:p w14:paraId="0D4802DD" w14:textId="09ABE466" w:rsidR="00176C2B" w:rsidRP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РАНХиГС</w:t>
            </w:r>
          </w:p>
        </w:tc>
      </w:tr>
      <w:tr w:rsidR="00176C2B" w:rsidRPr="00176C2B" w14:paraId="1B510A64" w14:textId="77777777" w:rsidTr="00176C2B">
        <w:trPr>
          <w:trHeight w:val="1415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5901" w14:textId="77777777" w:rsidR="00176C2B" w:rsidRPr="00176C2B" w:rsidRDefault="00176C2B" w:rsidP="00176C2B">
            <w:pPr>
              <w:spacing w:line="276" w:lineRule="auto"/>
              <w:ind w:left="332"/>
              <w:rPr>
                <w:rFonts w:eastAsia="Calibri"/>
                <w:snapToGrid w:val="0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76C2B">
              <w:rPr>
                <w:rFonts w:eastAsia="Calibri"/>
                <w:snapToGrid w:val="0"/>
                <w:color w:val="000000"/>
                <w:sz w:val="24"/>
                <w:szCs w:val="24"/>
                <w:lang w:eastAsia="en-US"/>
              </w:rPr>
              <w:t>Фугалевич</w:t>
            </w:r>
            <w:proofErr w:type="spellEnd"/>
            <w:r w:rsidRPr="00176C2B">
              <w:rPr>
                <w:rFonts w:eastAsia="Calibri"/>
                <w:snapToGrid w:val="0"/>
                <w:color w:val="000000"/>
                <w:sz w:val="24"/>
                <w:szCs w:val="24"/>
                <w:lang w:eastAsia="en-US"/>
              </w:rPr>
              <w:t xml:space="preserve"> Елена Владимировна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59F5" w14:textId="77777777" w:rsidR="00176C2B" w:rsidRP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>независимый эксперт,</w:t>
            </w:r>
          </w:p>
          <w:p w14:paraId="32360564" w14:textId="77777777" w:rsidR="00176C2B" w:rsidRP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доцент кафедры Государственного </w:t>
            </w:r>
          </w:p>
          <w:p w14:paraId="5D798AB1" w14:textId="77777777" w:rsidR="00176C2B" w:rsidRP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 территориального управления </w:t>
            </w:r>
          </w:p>
          <w:p w14:paraId="1ACA9F70" w14:textId="77777777" w:rsidR="00176C2B" w:rsidRP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>ФГОУ ВО «Санкт-Петербургский</w:t>
            </w:r>
          </w:p>
          <w:p w14:paraId="6A535E2E" w14:textId="77777777" w:rsidR="00176C2B" w:rsidRP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color w:val="000000"/>
                <w:sz w:val="24"/>
                <w:szCs w:val="24"/>
                <w:lang w:eastAsia="en-US"/>
              </w:rPr>
              <w:t>государственный экономический университет»</w:t>
            </w:r>
          </w:p>
        </w:tc>
      </w:tr>
      <w:tr w:rsidR="00176C2B" w:rsidRPr="00176C2B" w14:paraId="7661481D" w14:textId="77777777" w:rsidTr="00176C2B">
        <w:trPr>
          <w:trHeight w:val="1415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6C10" w14:textId="6C21B050" w:rsidR="00176C2B" w:rsidRPr="00176C2B" w:rsidRDefault="00176C2B" w:rsidP="00176C2B">
            <w:pPr>
              <w:spacing w:line="276" w:lineRule="auto"/>
              <w:ind w:left="332"/>
              <w:rPr>
                <w:rFonts w:eastAsia="Calibri"/>
                <w:snapToGrid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napToGrid w:val="0"/>
                <w:color w:val="000000"/>
                <w:sz w:val="24"/>
                <w:szCs w:val="24"/>
                <w:lang w:eastAsia="en-US"/>
              </w:rPr>
              <w:t>Пилипенко Валентина Ивановна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036C" w14:textId="77777777" w:rsidR="00176C2B" w:rsidRPr="00176C2B" w:rsidRDefault="00176C2B" w:rsidP="00176C2B">
            <w:pPr>
              <w:ind w:left="96"/>
              <w:rPr>
                <w:rFonts w:eastAsia="Calibri"/>
                <w:sz w:val="24"/>
                <w:szCs w:val="24"/>
              </w:rPr>
            </w:pPr>
            <w:r w:rsidRPr="00176C2B">
              <w:rPr>
                <w:rFonts w:eastAsia="Calibri"/>
                <w:sz w:val="24"/>
                <w:szCs w:val="24"/>
              </w:rPr>
              <w:t>независимый эксперт,</w:t>
            </w:r>
          </w:p>
          <w:p w14:paraId="62362385" w14:textId="77777777" w:rsidR="00176C2B" w:rsidRPr="00176C2B" w:rsidRDefault="00176C2B" w:rsidP="00176C2B">
            <w:pPr>
              <w:widowControl w:val="0"/>
              <w:ind w:left="96"/>
              <w:rPr>
                <w:rFonts w:eastAsia="Calibr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76C2B">
              <w:rPr>
                <w:rFonts w:eastAsia="Calibr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председатель Территориальной </w:t>
            </w:r>
          </w:p>
          <w:p w14:paraId="51FD84B3" w14:textId="77777777" w:rsidR="00176C2B" w:rsidRPr="00176C2B" w:rsidRDefault="00176C2B" w:rsidP="00176C2B">
            <w:pPr>
              <w:widowControl w:val="0"/>
              <w:ind w:left="96"/>
              <w:rPr>
                <w:rFonts w:eastAsia="Calibr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76C2B">
              <w:rPr>
                <w:rFonts w:eastAsia="Calibr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Санкт-Петербурга и Ленинградской области организации профсоюза работников торговли, общественного питания, потребкооперации </w:t>
            </w:r>
            <w:r w:rsidRPr="00176C2B">
              <w:rPr>
                <w:rFonts w:eastAsia="Calibri"/>
                <w:kern w:val="2"/>
                <w:sz w:val="24"/>
                <w:szCs w:val="24"/>
                <w:lang w:eastAsia="en-US"/>
                <w14:ligatures w14:val="standardContextual"/>
              </w:rPr>
              <w:br/>
              <w:t>и предпринимательства Российской Федерации «Торговое Единство»,</w:t>
            </w:r>
          </w:p>
          <w:p w14:paraId="05D8A9A3" w14:textId="77777777" w:rsidR="00176C2B" w:rsidRPr="00176C2B" w:rsidRDefault="00176C2B" w:rsidP="00176C2B">
            <w:pPr>
              <w:widowControl w:val="0"/>
              <w:ind w:left="96"/>
              <w:rPr>
                <w:rFonts w:eastAsia="Calibri"/>
                <w:sz w:val="24"/>
                <w:szCs w:val="24"/>
              </w:rPr>
            </w:pPr>
            <w:r w:rsidRPr="00176C2B">
              <w:rPr>
                <w:rFonts w:eastAsia="Calibri"/>
                <w:sz w:val="24"/>
                <w:szCs w:val="24"/>
              </w:rPr>
              <w:t xml:space="preserve">представитель Общественного совета </w:t>
            </w:r>
          </w:p>
          <w:p w14:paraId="62767B33" w14:textId="63F08730" w:rsidR="00176C2B" w:rsidRPr="00176C2B" w:rsidRDefault="00176C2B" w:rsidP="00176C2B">
            <w:pPr>
              <w:spacing w:line="276" w:lineRule="auto"/>
              <w:ind w:left="96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76C2B">
              <w:rPr>
                <w:rFonts w:eastAsia="Calibri"/>
                <w:sz w:val="24"/>
                <w:szCs w:val="24"/>
              </w:rPr>
              <w:t>при Управлении</w:t>
            </w:r>
          </w:p>
        </w:tc>
      </w:tr>
      <w:tr w:rsidR="00176C2B" w:rsidRPr="00176C2B" w14:paraId="502DFB5D" w14:textId="77777777" w:rsidTr="00176C2B">
        <w:trPr>
          <w:trHeight w:val="366"/>
        </w:trPr>
        <w:tc>
          <w:tcPr>
            <w:tcW w:w="9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6597" w14:textId="77777777" w:rsidR="00176C2B" w:rsidRPr="00176C2B" w:rsidRDefault="00176C2B" w:rsidP="00176C2B">
            <w:pPr>
              <w:spacing w:line="276" w:lineRule="auto"/>
              <w:ind w:left="332"/>
              <w:rPr>
                <w:sz w:val="24"/>
                <w:szCs w:val="24"/>
                <w:lang w:eastAsia="en-US"/>
              </w:rPr>
            </w:pPr>
            <w:r w:rsidRPr="00176C2B">
              <w:rPr>
                <w:b/>
                <w:sz w:val="24"/>
                <w:szCs w:val="24"/>
                <w:lang w:eastAsia="en-US"/>
              </w:rPr>
              <w:t>Ответственный секретарь комиссии</w:t>
            </w:r>
          </w:p>
        </w:tc>
      </w:tr>
      <w:tr w:rsidR="00176C2B" w:rsidRPr="00176C2B" w14:paraId="05A7134C" w14:textId="77777777" w:rsidTr="00176C2B">
        <w:trPr>
          <w:trHeight w:val="778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10C1" w14:textId="77777777" w:rsidR="00176C2B" w:rsidRPr="00176C2B" w:rsidRDefault="00176C2B" w:rsidP="00176C2B">
            <w:pPr>
              <w:spacing w:line="276" w:lineRule="auto"/>
              <w:ind w:left="332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>Щедрова Юлия Петровна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A28" w14:textId="407279B6" w:rsidR="00176C2B" w:rsidRPr="00176C2B" w:rsidRDefault="00176C2B" w:rsidP="00176C2B">
            <w:pPr>
              <w:spacing w:line="276" w:lineRule="auto"/>
              <w:ind w:left="96"/>
              <w:rPr>
                <w:sz w:val="24"/>
                <w:szCs w:val="24"/>
                <w:lang w:eastAsia="en-US"/>
              </w:rPr>
            </w:pPr>
            <w:r w:rsidRPr="00176C2B">
              <w:rPr>
                <w:sz w:val="24"/>
                <w:szCs w:val="24"/>
                <w:lang w:eastAsia="en-US"/>
              </w:rPr>
              <w:t xml:space="preserve">главный специалист отдела </w:t>
            </w:r>
            <w:r w:rsidRPr="00176C2B">
              <w:rPr>
                <w:sz w:val="24"/>
                <w:szCs w:val="24"/>
                <w:lang w:eastAsia="en-US"/>
              </w:rPr>
              <w:br/>
              <w:t>экономического анализа и управления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Управления</w:t>
            </w:r>
            <w:proofErr w:type="spellEnd"/>
          </w:p>
        </w:tc>
      </w:tr>
      <w:bookmarkEnd w:id="0"/>
      <w:bookmarkEnd w:id="1"/>
    </w:tbl>
    <w:p w14:paraId="055F7871" w14:textId="77777777" w:rsidR="00176C2B" w:rsidRDefault="00176C2B" w:rsidP="003E55F4">
      <w:pPr>
        <w:rPr>
          <w:sz w:val="24"/>
          <w:szCs w:val="24"/>
        </w:rPr>
      </w:pPr>
    </w:p>
    <w:sectPr w:rsidR="00176C2B" w:rsidSect="006426F0">
      <w:pgSz w:w="11907" w:h="16840" w:code="9"/>
      <w:pgMar w:top="993" w:right="851" w:bottom="568" w:left="1134" w:header="720" w:footer="284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BA2BB" w14:textId="77777777" w:rsidR="007341D5" w:rsidRDefault="007341D5">
      <w:r>
        <w:separator/>
      </w:r>
    </w:p>
  </w:endnote>
  <w:endnote w:type="continuationSeparator" w:id="0">
    <w:p w14:paraId="1C6024A3" w14:textId="77777777" w:rsidR="007341D5" w:rsidRDefault="0073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8650" w14:textId="77777777" w:rsidR="007341D5" w:rsidRDefault="007341D5">
      <w:r>
        <w:separator/>
      </w:r>
    </w:p>
  </w:footnote>
  <w:footnote w:type="continuationSeparator" w:id="0">
    <w:p w14:paraId="02A0E831" w14:textId="77777777" w:rsidR="007341D5" w:rsidRDefault="0073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E7265EFC"/>
    <w:lvl w:ilvl="0">
      <w:start w:val="1"/>
      <w:numFmt w:val="bullet"/>
      <w:pStyle w:val="4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0D3464D"/>
    <w:multiLevelType w:val="multilevel"/>
    <w:tmpl w:val="A61E70AC"/>
    <w:lvl w:ilvl="0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 w15:restartNumberingAfterBreak="0">
    <w:nsid w:val="03E344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42573A"/>
    <w:multiLevelType w:val="hybridMultilevel"/>
    <w:tmpl w:val="69404E52"/>
    <w:lvl w:ilvl="0" w:tplc="43D4B1D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565D75"/>
    <w:multiLevelType w:val="multilevel"/>
    <w:tmpl w:val="2BF6CC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F947934"/>
    <w:multiLevelType w:val="multilevel"/>
    <w:tmpl w:val="27CE761A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4" w15:restartNumberingAfterBreak="0">
    <w:nsid w:val="37BE42EA"/>
    <w:multiLevelType w:val="hybridMultilevel"/>
    <w:tmpl w:val="A6021266"/>
    <w:lvl w:ilvl="0" w:tplc="DE866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22154E">
      <w:numFmt w:val="none"/>
      <w:lvlText w:val=""/>
      <w:lvlJc w:val="left"/>
      <w:pPr>
        <w:tabs>
          <w:tab w:val="num" w:pos="360"/>
        </w:tabs>
      </w:pPr>
    </w:lvl>
    <w:lvl w:ilvl="2" w:tplc="CFC67B4C">
      <w:numFmt w:val="none"/>
      <w:lvlText w:val=""/>
      <w:lvlJc w:val="left"/>
      <w:pPr>
        <w:tabs>
          <w:tab w:val="num" w:pos="360"/>
        </w:tabs>
      </w:pPr>
    </w:lvl>
    <w:lvl w:ilvl="3" w:tplc="74904C36">
      <w:numFmt w:val="none"/>
      <w:lvlText w:val=""/>
      <w:lvlJc w:val="left"/>
      <w:pPr>
        <w:tabs>
          <w:tab w:val="num" w:pos="360"/>
        </w:tabs>
      </w:pPr>
    </w:lvl>
    <w:lvl w:ilvl="4" w:tplc="0F66F916">
      <w:numFmt w:val="none"/>
      <w:lvlText w:val=""/>
      <w:lvlJc w:val="left"/>
      <w:pPr>
        <w:tabs>
          <w:tab w:val="num" w:pos="360"/>
        </w:tabs>
      </w:pPr>
    </w:lvl>
    <w:lvl w:ilvl="5" w:tplc="7BEC92C4">
      <w:numFmt w:val="none"/>
      <w:lvlText w:val=""/>
      <w:lvlJc w:val="left"/>
      <w:pPr>
        <w:tabs>
          <w:tab w:val="num" w:pos="360"/>
        </w:tabs>
      </w:pPr>
    </w:lvl>
    <w:lvl w:ilvl="6" w:tplc="E79E3460">
      <w:numFmt w:val="none"/>
      <w:lvlText w:val=""/>
      <w:lvlJc w:val="left"/>
      <w:pPr>
        <w:tabs>
          <w:tab w:val="num" w:pos="360"/>
        </w:tabs>
      </w:pPr>
    </w:lvl>
    <w:lvl w:ilvl="7" w:tplc="D3ECA868">
      <w:numFmt w:val="none"/>
      <w:lvlText w:val=""/>
      <w:lvlJc w:val="left"/>
      <w:pPr>
        <w:tabs>
          <w:tab w:val="num" w:pos="360"/>
        </w:tabs>
      </w:pPr>
    </w:lvl>
    <w:lvl w:ilvl="8" w:tplc="10F4E5BA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9512AFF"/>
    <w:multiLevelType w:val="multilevel"/>
    <w:tmpl w:val="8CB6C2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6" w15:restartNumberingAfterBreak="0">
    <w:nsid w:val="3B8471FE"/>
    <w:multiLevelType w:val="hybridMultilevel"/>
    <w:tmpl w:val="094A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8" w15:restartNumberingAfterBreak="0">
    <w:nsid w:val="526B17E0"/>
    <w:multiLevelType w:val="multilevel"/>
    <w:tmpl w:val="5AE8E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2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3B24D60"/>
    <w:multiLevelType w:val="hybridMultilevel"/>
    <w:tmpl w:val="3C085E4C"/>
    <w:lvl w:ilvl="0" w:tplc="D34CA2CA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6F26E85"/>
    <w:multiLevelType w:val="multilevel"/>
    <w:tmpl w:val="7C4C0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96811920">
    <w:abstractNumId w:val="24"/>
  </w:num>
  <w:num w:numId="2" w16cid:durableId="1866014862">
    <w:abstractNumId w:val="10"/>
  </w:num>
  <w:num w:numId="3" w16cid:durableId="1733650132">
    <w:abstractNumId w:val="20"/>
  </w:num>
  <w:num w:numId="4" w16cid:durableId="759644814">
    <w:abstractNumId w:val="25"/>
  </w:num>
  <w:num w:numId="5" w16cid:durableId="293484340">
    <w:abstractNumId w:val="8"/>
  </w:num>
  <w:num w:numId="6" w16cid:durableId="1782648031">
    <w:abstractNumId w:val="7"/>
  </w:num>
  <w:num w:numId="7" w16cid:durableId="1054159316">
    <w:abstractNumId w:val="4"/>
  </w:num>
  <w:num w:numId="8" w16cid:durableId="824905037">
    <w:abstractNumId w:val="17"/>
  </w:num>
  <w:num w:numId="9" w16cid:durableId="2009362573">
    <w:abstractNumId w:val="22"/>
  </w:num>
  <w:num w:numId="10" w16cid:durableId="1221870008">
    <w:abstractNumId w:val="6"/>
  </w:num>
  <w:num w:numId="11" w16cid:durableId="836506111">
    <w:abstractNumId w:val="12"/>
  </w:num>
  <w:num w:numId="12" w16cid:durableId="1865828533">
    <w:abstractNumId w:val="21"/>
  </w:num>
  <w:num w:numId="13" w16cid:durableId="1751728565">
    <w:abstractNumId w:val="23"/>
  </w:num>
  <w:num w:numId="14" w16cid:durableId="1700277072">
    <w:abstractNumId w:val="5"/>
  </w:num>
  <w:num w:numId="15" w16cid:durableId="1145777787">
    <w:abstractNumId w:val="19"/>
  </w:num>
  <w:num w:numId="16" w16cid:durableId="812718189">
    <w:abstractNumId w:val="13"/>
  </w:num>
  <w:num w:numId="17" w16cid:durableId="1830365424">
    <w:abstractNumId w:val="1"/>
  </w:num>
  <w:num w:numId="18" w16cid:durableId="673922712">
    <w:abstractNumId w:val="15"/>
  </w:num>
  <w:num w:numId="19" w16cid:durableId="1573539229">
    <w:abstractNumId w:val="26"/>
  </w:num>
  <w:num w:numId="20" w16cid:durableId="1600412897">
    <w:abstractNumId w:val="2"/>
  </w:num>
  <w:num w:numId="21" w16cid:durableId="1587609790">
    <w:abstractNumId w:val="0"/>
  </w:num>
  <w:num w:numId="22" w16cid:durableId="1600287632">
    <w:abstractNumId w:val="16"/>
  </w:num>
  <w:num w:numId="23" w16cid:durableId="1224566855">
    <w:abstractNumId w:val="14"/>
  </w:num>
  <w:num w:numId="24" w16cid:durableId="1325546848">
    <w:abstractNumId w:val="11"/>
  </w:num>
  <w:num w:numId="25" w16cid:durableId="1181819311">
    <w:abstractNumId w:val="3"/>
  </w:num>
  <w:num w:numId="26" w16cid:durableId="1459448313">
    <w:abstractNumId w:val="27"/>
  </w:num>
  <w:num w:numId="27" w16cid:durableId="284697932">
    <w:abstractNumId w:val="18"/>
  </w:num>
  <w:num w:numId="28" w16cid:durableId="21376054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CF"/>
    <w:rsid w:val="00002E40"/>
    <w:rsid w:val="00005DBA"/>
    <w:rsid w:val="00007D55"/>
    <w:rsid w:val="000127A0"/>
    <w:rsid w:val="0001580F"/>
    <w:rsid w:val="00017FAE"/>
    <w:rsid w:val="000237DD"/>
    <w:rsid w:val="0004291B"/>
    <w:rsid w:val="00043058"/>
    <w:rsid w:val="0004570F"/>
    <w:rsid w:val="000512C8"/>
    <w:rsid w:val="00060B95"/>
    <w:rsid w:val="000632F9"/>
    <w:rsid w:val="00065444"/>
    <w:rsid w:val="000816F7"/>
    <w:rsid w:val="00093573"/>
    <w:rsid w:val="00096F2F"/>
    <w:rsid w:val="000B10B7"/>
    <w:rsid w:val="000B4BC0"/>
    <w:rsid w:val="000C3DCE"/>
    <w:rsid w:val="000C4979"/>
    <w:rsid w:val="000D393D"/>
    <w:rsid w:val="000D70CD"/>
    <w:rsid w:val="000E04AE"/>
    <w:rsid w:val="000E1216"/>
    <w:rsid w:val="000E1B1A"/>
    <w:rsid w:val="000E6E9A"/>
    <w:rsid w:val="000F5859"/>
    <w:rsid w:val="000F5A52"/>
    <w:rsid w:val="00100065"/>
    <w:rsid w:val="00111642"/>
    <w:rsid w:val="0011446B"/>
    <w:rsid w:val="00117251"/>
    <w:rsid w:val="00127EBF"/>
    <w:rsid w:val="001323F2"/>
    <w:rsid w:val="00133CAC"/>
    <w:rsid w:val="0014039B"/>
    <w:rsid w:val="00152BC3"/>
    <w:rsid w:val="0015435F"/>
    <w:rsid w:val="00162563"/>
    <w:rsid w:val="00176C2B"/>
    <w:rsid w:val="00176C70"/>
    <w:rsid w:val="00182F4C"/>
    <w:rsid w:val="00185736"/>
    <w:rsid w:val="001874E7"/>
    <w:rsid w:val="00196DC5"/>
    <w:rsid w:val="00196E83"/>
    <w:rsid w:val="001C05EA"/>
    <w:rsid w:val="001C551B"/>
    <w:rsid w:val="001D6E65"/>
    <w:rsid w:val="001E0A2E"/>
    <w:rsid w:val="001F05C8"/>
    <w:rsid w:val="001F102C"/>
    <w:rsid w:val="001F3ABB"/>
    <w:rsid w:val="001F3BFC"/>
    <w:rsid w:val="00203D2A"/>
    <w:rsid w:val="00210D39"/>
    <w:rsid w:val="00217EE2"/>
    <w:rsid w:val="002216A3"/>
    <w:rsid w:val="0022610B"/>
    <w:rsid w:val="002319B8"/>
    <w:rsid w:val="00241590"/>
    <w:rsid w:val="00245B73"/>
    <w:rsid w:val="002578BC"/>
    <w:rsid w:val="00262A07"/>
    <w:rsid w:val="0027013F"/>
    <w:rsid w:val="00275839"/>
    <w:rsid w:val="002778D9"/>
    <w:rsid w:val="002803CC"/>
    <w:rsid w:val="0029359A"/>
    <w:rsid w:val="0029698A"/>
    <w:rsid w:val="002A15D2"/>
    <w:rsid w:val="002A6581"/>
    <w:rsid w:val="002B225B"/>
    <w:rsid w:val="002B3984"/>
    <w:rsid w:val="002B5F5D"/>
    <w:rsid w:val="002E70CD"/>
    <w:rsid w:val="002F3612"/>
    <w:rsid w:val="002F63B7"/>
    <w:rsid w:val="00306BAB"/>
    <w:rsid w:val="003155F0"/>
    <w:rsid w:val="003159A1"/>
    <w:rsid w:val="0032304E"/>
    <w:rsid w:val="00324525"/>
    <w:rsid w:val="0033535A"/>
    <w:rsid w:val="003477E6"/>
    <w:rsid w:val="003519A3"/>
    <w:rsid w:val="0036016D"/>
    <w:rsid w:val="0036729C"/>
    <w:rsid w:val="00384E5B"/>
    <w:rsid w:val="00387328"/>
    <w:rsid w:val="00396C7A"/>
    <w:rsid w:val="0039749A"/>
    <w:rsid w:val="003A1058"/>
    <w:rsid w:val="003A176B"/>
    <w:rsid w:val="003A6C7F"/>
    <w:rsid w:val="003A7CCF"/>
    <w:rsid w:val="003B2BFE"/>
    <w:rsid w:val="003C021D"/>
    <w:rsid w:val="003C3FEF"/>
    <w:rsid w:val="003C5128"/>
    <w:rsid w:val="003D0E83"/>
    <w:rsid w:val="003D2A9C"/>
    <w:rsid w:val="003D2E7F"/>
    <w:rsid w:val="003D4283"/>
    <w:rsid w:val="003D7641"/>
    <w:rsid w:val="003E135A"/>
    <w:rsid w:val="003E55F4"/>
    <w:rsid w:val="003E6E02"/>
    <w:rsid w:val="00400CAA"/>
    <w:rsid w:val="004038B2"/>
    <w:rsid w:val="004176EA"/>
    <w:rsid w:val="00425ACE"/>
    <w:rsid w:val="00430769"/>
    <w:rsid w:val="00460521"/>
    <w:rsid w:val="004653EC"/>
    <w:rsid w:val="00465D2A"/>
    <w:rsid w:val="00472BF2"/>
    <w:rsid w:val="0048095C"/>
    <w:rsid w:val="0049518E"/>
    <w:rsid w:val="00496CB8"/>
    <w:rsid w:val="004A3540"/>
    <w:rsid w:val="004B512B"/>
    <w:rsid w:val="004B5332"/>
    <w:rsid w:val="004C015E"/>
    <w:rsid w:val="004C6049"/>
    <w:rsid w:val="004D380D"/>
    <w:rsid w:val="004E28BC"/>
    <w:rsid w:val="004E3054"/>
    <w:rsid w:val="004F1C51"/>
    <w:rsid w:val="004F3C08"/>
    <w:rsid w:val="00510CFE"/>
    <w:rsid w:val="005132E2"/>
    <w:rsid w:val="005153A5"/>
    <w:rsid w:val="00520E64"/>
    <w:rsid w:val="00530E4F"/>
    <w:rsid w:val="005347E0"/>
    <w:rsid w:val="00534E31"/>
    <w:rsid w:val="005360AE"/>
    <w:rsid w:val="00542102"/>
    <w:rsid w:val="005447AF"/>
    <w:rsid w:val="00546BAF"/>
    <w:rsid w:val="00546EF4"/>
    <w:rsid w:val="00547A58"/>
    <w:rsid w:val="00556273"/>
    <w:rsid w:val="0055730B"/>
    <w:rsid w:val="00560F23"/>
    <w:rsid w:val="00566C59"/>
    <w:rsid w:val="005709A0"/>
    <w:rsid w:val="00572976"/>
    <w:rsid w:val="00575D48"/>
    <w:rsid w:val="00583D28"/>
    <w:rsid w:val="00586F0E"/>
    <w:rsid w:val="0059222F"/>
    <w:rsid w:val="005A447E"/>
    <w:rsid w:val="005A71B9"/>
    <w:rsid w:val="005B5B9B"/>
    <w:rsid w:val="005C0260"/>
    <w:rsid w:val="005C0B45"/>
    <w:rsid w:val="005C4D62"/>
    <w:rsid w:val="005C666A"/>
    <w:rsid w:val="005C72F1"/>
    <w:rsid w:val="005D3AE5"/>
    <w:rsid w:val="005D5E5B"/>
    <w:rsid w:val="005E7C83"/>
    <w:rsid w:val="005F4A88"/>
    <w:rsid w:val="005F50E2"/>
    <w:rsid w:val="00606340"/>
    <w:rsid w:val="006102BF"/>
    <w:rsid w:val="0061093F"/>
    <w:rsid w:val="006154DC"/>
    <w:rsid w:val="00617D8A"/>
    <w:rsid w:val="006266BB"/>
    <w:rsid w:val="00637065"/>
    <w:rsid w:val="00641EC1"/>
    <w:rsid w:val="006426F0"/>
    <w:rsid w:val="00643473"/>
    <w:rsid w:val="006448CD"/>
    <w:rsid w:val="00650033"/>
    <w:rsid w:val="00651A4A"/>
    <w:rsid w:val="006528F4"/>
    <w:rsid w:val="00655752"/>
    <w:rsid w:val="00662B7D"/>
    <w:rsid w:val="00667B95"/>
    <w:rsid w:val="00673DD0"/>
    <w:rsid w:val="006804DA"/>
    <w:rsid w:val="0068058A"/>
    <w:rsid w:val="00687C3E"/>
    <w:rsid w:val="00690585"/>
    <w:rsid w:val="006930DB"/>
    <w:rsid w:val="00694F0D"/>
    <w:rsid w:val="00697A2E"/>
    <w:rsid w:val="006B0E06"/>
    <w:rsid w:val="006C37DF"/>
    <w:rsid w:val="006C3CBF"/>
    <w:rsid w:val="006E1686"/>
    <w:rsid w:val="006E553A"/>
    <w:rsid w:val="006E6351"/>
    <w:rsid w:val="006E702D"/>
    <w:rsid w:val="006E7C85"/>
    <w:rsid w:val="006F33F6"/>
    <w:rsid w:val="00701C99"/>
    <w:rsid w:val="007045A2"/>
    <w:rsid w:val="00707C8A"/>
    <w:rsid w:val="00711123"/>
    <w:rsid w:val="00713AE3"/>
    <w:rsid w:val="00721CC9"/>
    <w:rsid w:val="0073251B"/>
    <w:rsid w:val="007341D5"/>
    <w:rsid w:val="0074264E"/>
    <w:rsid w:val="00753B34"/>
    <w:rsid w:val="00756565"/>
    <w:rsid w:val="00761AD3"/>
    <w:rsid w:val="007622BA"/>
    <w:rsid w:val="00763D1F"/>
    <w:rsid w:val="00771ADE"/>
    <w:rsid w:val="007724FB"/>
    <w:rsid w:val="00775A21"/>
    <w:rsid w:val="00777F1A"/>
    <w:rsid w:val="007901B6"/>
    <w:rsid w:val="007A5102"/>
    <w:rsid w:val="007B0414"/>
    <w:rsid w:val="007B6B49"/>
    <w:rsid w:val="007C0EFD"/>
    <w:rsid w:val="007C21E8"/>
    <w:rsid w:val="007C4064"/>
    <w:rsid w:val="007D459F"/>
    <w:rsid w:val="007E021C"/>
    <w:rsid w:val="007E0862"/>
    <w:rsid w:val="007E5674"/>
    <w:rsid w:val="007E7F04"/>
    <w:rsid w:val="007F0D4F"/>
    <w:rsid w:val="008166C7"/>
    <w:rsid w:val="008211A5"/>
    <w:rsid w:val="00823F7B"/>
    <w:rsid w:val="00837ED9"/>
    <w:rsid w:val="0084367C"/>
    <w:rsid w:val="008610D9"/>
    <w:rsid w:val="00872B38"/>
    <w:rsid w:val="00874457"/>
    <w:rsid w:val="008765B9"/>
    <w:rsid w:val="0088165A"/>
    <w:rsid w:val="00883DBE"/>
    <w:rsid w:val="008917A9"/>
    <w:rsid w:val="008946B7"/>
    <w:rsid w:val="008A1CBF"/>
    <w:rsid w:val="008B3D40"/>
    <w:rsid w:val="008B4DBE"/>
    <w:rsid w:val="008C4415"/>
    <w:rsid w:val="008C7EE9"/>
    <w:rsid w:val="008D159C"/>
    <w:rsid w:val="008D16CE"/>
    <w:rsid w:val="008E5CF5"/>
    <w:rsid w:val="008E68B0"/>
    <w:rsid w:val="009025E6"/>
    <w:rsid w:val="00915854"/>
    <w:rsid w:val="00917D1F"/>
    <w:rsid w:val="00921423"/>
    <w:rsid w:val="00941448"/>
    <w:rsid w:val="0094163A"/>
    <w:rsid w:val="009472BD"/>
    <w:rsid w:val="00951F2C"/>
    <w:rsid w:val="00954B88"/>
    <w:rsid w:val="009629A7"/>
    <w:rsid w:val="009653FA"/>
    <w:rsid w:val="00972A3C"/>
    <w:rsid w:val="00997AE2"/>
    <w:rsid w:val="009B4384"/>
    <w:rsid w:val="009B4B03"/>
    <w:rsid w:val="009C0362"/>
    <w:rsid w:val="009C1C9E"/>
    <w:rsid w:val="009C2344"/>
    <w:rsid w:val="009C39D6"/>
    <w:rsid w:val="009C4F43"/>
    <w:rsid w:val="009D0003"/>
    <w:rsid w:val="009D05E4"/>
    <w:rsid w:val="009D0B30"/>
    <w:rsid w:val="009F5041"/>
    <w:rsid w:val="009F6555"/>
    <w:rsid w:val="00A029EA"/>
    <w:rsid w:val="00A10AB1"/>
    <w:rsid w:val="00A1325C"/>
    <w:rsid w:val="00A30F5C"/>
    <w:rsid w:val="00A56973"/>
    <w:rsid w:val="00A613A0"/>
    <w:rsid w:val="00A7143A"/>
    <w:rsid w:val="00A7293C"/>
    <w:rsid w:val="00A75680"/>
    <w:rsid w:val="00A8148A"/>
    <w:rsid w:val="00A81D1F"/>
    <w:rsid w:val="00A94095"/>
    <w:rsid w:val="00A96DF2"/>
    <w:rsid w:val="00AB17EA"/>
    <w:rsid w:val="00AB1EF5"/>
    <w:rsid w:val="00AC1725"/>
    <w:rsid w:val="00AC6A17"/>
    <w:rsid w:val="00AD6053"/>
    <w:rsid w:val="00AD6328"/>
    <w:rsid w:val="00AD79DF"/>
    <w:rsid w:val="00AE3936"/>
    <w:rsid w:val="00AE69B1"/>
    <w:rsid w:val="00AF69DB"/>
    <w:rsid w:val="00B22A24"/>
    <w:rsid w:val="00B264A7"/>
    <w:rsid w:val="00B341CF"/>
    <w:rsid w:val="00B460D4"/>
    <w:rsid w:val="00B51C47"/>
    <w:rsid w:val="00B537B2"/>
    <w:rsid w:val="00B7257B"/>
    <w:rsid w:val="00B76D50"/>
    <w:rsid w:val="00B91B63"/>
    <w:rsid w:val="00BA2166"/>
    <w:rsid w:val="00BA4218"/>
    <w:rsid w:val="00BA4ED8"/>
    <w:rsid w:val="00BB3CA5"/>
    <w:rsid w:val="00BB70BC"/>
    <w:rsid w:val="00BD1774"/>
    <w:rsid w:val="00BF1AB9"/>
    <w:rsid w:val="00BF7E25"/>
    <w:rsid w:val="00C16206"/>
    <w:rsid w:val="00C332F0"/>
    <w:rsid w:val="00C34793"/>
    <w:rsid w:val="00C47910"/>
    <w:rsid w:val="00C51A05"/>
    <w:rsid w:val="00C57676"/>
    <w:rsid w:val="00C6582D"/>
    <w:rsid w:val="00C76F63"/>
    <w:rsid w:val="00C82C46"/>
    <w:rsid w:val="00C85057"/>
    <w:rsid w:val="00C857C9"/>
    <w:rsid w:val="00C91D1F"/>
    <w:rsid w:val="00CA7863"/>
    <w:rsid w:val="00CC1451"/>
    <w:rsid w:val="00CC4E38"/>
    <w:rsid w:val="00CD7954"/>
    <w:rsid w:val="00CE0F70"/>
    <w:rsid w:val="00CF7474"/>
    <w:rsid w:val="00D01050"/>
    <w:rsid w:val="00D0322C"/>
    <w:rsid w:val="00D03D7B"/>
    <w:rsid w:val="00D03F28"/>
    <w:rsid w:val="00D055F5"/>
    <w:rsid w:val="00D128B9"/>
    <w:rsid w:val="00D2104F"/>
    <w:rsid w:val="00D21A74"/>
    <w:rsid w:val="00D246D2"/>
    <w:rsid w:val="00D30336"/>
    <w:rsid w:val="00D44DBB"/>
    <w:rsid w:val="00D44E2B"/>
    <w:rsid w:val="00D45EEA"/>
    <w:rsid w:val="00D47D97"/>
    <w:rsid w:val="00D51E80"/>
    <w:rsid w:val="00D665A9"/>
    <w:rsid w:val="00D67C81"/>
    <w:rsid w:val="00D702BE"/>
    <w:rsid w:val="00D80EB0"/>
    <w:rsid w:val="00D92A70"/>
    <w:rsid w:val="00D934C0"/>
    <w:rsid w:val="00DB0517"/>
    <w:rsid w:val="00DB14AC"/>
    <w:rsid w:val="00DB68C7"/>
    <w:rsid w:val="00DC3B97"/>
    <w:rsid w:val="00DE2ECB"/>
    <w:rsid w:val="00DE51C2"/>
    <w:rsid w:val="00DF1D76"/>
    <w:rsid w:val="00E32779"/>
    <w:rsid w:val="00E37F44"/>
    <w:rsid w:val="00E432E7"/>
    <w:rsid w:val="00E54214"/>
    <w:rsid w:val="00E552E0"/>
    <w:rsid w:val="00E57F00"/>
    <w:rsid w:val="00E618AA"/>
    <w:rsid w:val="00E67FDA"/>
    <w:rsid w:val="00E73CD7"/>
    <w:rsid w:val="00E82635"/>
    <w:rsid w:val="00E92B30"/>
    <w:rsid w:val="00EA03D8"/>
    <w:rsid w:val="00EA45B7"/>
    <w:rsid w:val="00EA6377"/>
    <w:rsid w:val="00EB211F"/>
    <w:rsid w:val="00EB33BC"/>
    <w:rsid w:val="00ED24B6"/>
    <w:rsid w:val="00ED65D3"/>
    <w:rsid w:val="00ED710F"/>
    <w:rsid w:val="00ED7D2A"/>
    <w:rsid w:val="00EE1E12"/>
    <w:rsid w:val="00EE366B"/>
    <w:rsid w:val="00EE379D"/>
    <w:rsid w:val="00EE4D06"/>
    <w:rsid w:val="00EE6C62"/>
    <w:rsid w:val="00EF1980"/>
    <w:rsid w:val="00EF78CE"/>
    <w:rsid w:val="00F048B5"/>
    <w:rsid w:val="00F04E62"/>
    <w:rsid w:val="00F0719B"/>
    <w:rsid w:val="00F0774F"/>
    <w:rsid w:val="00F14E1B"/>
    <w:rsid w:val="00F20D4A"/>
    <w:rsid w:val="00F234D5"/>
    <w:rsid w:val="00F25D16"/>
    <w:rsid w:val="00F25D85"/>
    <w:rsid w:val="00F36F7C"/>
    <w:rsid w:val="00F376FE"/>
    <w:rsid w:val="00F42C42"/>
    <w:rsid w:val="00F518E0"/>
    <w:rsid w:val="00F5228C"/>
    <w:rsid w:val="00F547C7"/>
    <w:rsid w:val="00F65BAD"/>
    <w:rsid w:val="00F67398"/>
    <w:rsid w:val="00F70262"/>
    <w:rsid w:val="00F713B0"/>
    <w:rsid w:val="00F748F1"/>
    <w:rsid w:val="00F87829"/>
    <w:rsid w:val="00F90AC6"/>
    <w:rsid w:val="00F9369D"/>
    <w:rsid w:val="00F95B32"/>
    <w:rsid w:val="00FA0225"/>
    <w:rsid w:val="00FB1F6F"/>
    <w:rsid w:val="00FC12DA"/>
    <w:rsid w:val="00FC3FEB"/>
    <w:rsid w:val="00FC440C"/>
    <w:rsid w:val="00FD035F"/>
    <w:rsid w:val="00FD221E"/>
    <w:rsid w:val="00FD2907"/>
    <w:rsid w:val="00FD5196"/>
    <w:rsid w:val="00FE7EED"/>
    <w:rsid w:val="00FF1619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FABCB"/>
  <w15:docId w15:val="{22A04E76-3E3B-41D5-BFED-D6A47EAC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5B9B"/>
  </w:style>
  <w:style w:type="paragraph" w:styleId="1">
    <w:name w:val="heading 1"/>
    <w:basedOn w:val="a"/>
    <w:next w:val="a"/>
    <w:link w:val="10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1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pPr>
      <w:framePr w:h="0" w:hSpace="141" w:wrap="around" w:vAnchor="text" w:hAnchor="page" w:x="1066" w:y="-64"/>
      <w:spacing w:after="40"/>
      <w:jc w:val="center"/>
    </w:pPr>
    <w:rPr>
      <w:b/>
    </w:rPr>
  </w:style>
  <w:style w:type="character" w:styleId="aa">
    <w:name w:val="Strong"/>
    <w:qFormat/>
    <w:rsid w:val="006C3CBF"/>
    <w:rPr>
      <w:b/>
      <w:bCs/>
    </w:rPr>
  </w:style>
  <w:style w:type="character" w:customStyle="1" w:styleId="mw-headline">
    <w:name w:val="mw-headline"/>
    <w:rsid w:val="006C3CBF"/>
  </w:style>
  <w:style w:type="paragraph" w:customStyle="1" w:styleId="ab">
    <w:name w:val="Базовый"/>
    <w:rsid w:val="006C3CBF"/>
    <w:pPr>
      <w:tabs>
        <w:tab w:val="left" w:pos="851"/>
      </w:tabs>
      <w:spacing w:before="60" w:after="60"/>
      <w:ind w:firstLine="851"/>
      <w:jc w:val="both"/>
    </w:pPr>
    <w:rPr>
      <w:rFonts w:eastAsia="ヒラギノ角ゴ Pro W3"/>
      <w:color w:val="000000"/>
      <w:sz w:val="24"/>
    </w:rPr>
  </w:style>
  <w:style w:type="character" w:customStyle="1" w:styleId="a4">
    <w:name w:val="Верхний колонтитул Знак"/>
    <w:link w:val="a3"/>
    <w:uiPriority w:val="99"/>
    <w:rsid w:val="00100065"/>
  </w:style>
  <w:style w:type="character" w:styleId="ac">
    <w:name w:val="annotation reference"/>
    <w:rsid w:val="003C5128"/>
    <w:rPr>
      <w:sz w:val="16"/>
      <w:szCs w:val="16"/>
    </w:rPr>
  </w:style>
  <w:style w:type="paragraph" w:styleId="ad">
    <w:name w:val="annotation text"/>
    <w:basedOn w:val="a"/>
    <w:link w:val="ae"/>
    <w:rsid w:val="003C5128"/>
  </w:style>
  <w:style w:type="character" w:customStyle="1" w:styleId="ae">
    <w:name w:val="Текст примечания Знак"/>
    <w:basedOn w:val="a0"/>
    <w:link w:val="ad"/>
    <w:rsid w:val="003C5128"/>
  </w:style>
  <w:style w:type="paragraph" w:styleId="af">
    <w:name w:val="annotation subject"/>
    <w:basedOn w:val="ad"/>
    <w:next w:val="ad"/>
    <w:link w:val="af0"/>
    <w:rsid w:val="003C5128"/>
    <w:rPr>
      <w:b/>
      <w:bCs/>
    </w:rPr>
  </w:style>
  <w:style w:type="character" w:customStyle="1" w:styleId="af0">
    <w:name w:val="Тема примечания Знак"/>
    <w:link w:val="af"/>
    <w:rsid w:val="003C5128"/>
    <w:rPr>
      <w:b/>
      <w:bCs/>
    </w:rPr>
  </w:style>
  <w:style w:type="paragraph" w:styleId="af1">
    <w:name w:val="Plain Text"/>
    <w:basedOn w:val="a"/>
    <w:link w:val="af2"/>
    <w:rsid w:val="005E7C83"/>
    <w:rPr>
      <w:rFonts w:ascii="Courier New" w:hAnsi="Courier New"/>
    </w:rPr>
  </w:style>
  <w:style w:type="character" w:customStyle="1" w:styleId="af2">
    <w:name w:val="Текст Знак"/>
    <w:link w:val="af1"/>
    <w:rsid w:val="005E7C83"/>
    <w:rPr>
      <w:rFonts w:ascii="Courier New" w:hAnsi="Courier New"/>
    </w:rPr>
  </w:style>
  <w:style w:type="paragraph" w:styleId="af3">
    <w:name w:val="footnote text"/>
    <w:basedOn w:val="a"/>
    <w:link w:val="af4"/>
    <w:rsid w:val="005E7C83"/>
  </w:style>
  <w:style w:type="character" w:customStyle="1" w:styleId="af4">
    <w:name w:val="Текст сноски Знак"/>
    <w:basedOn w:val="a0"/>
    <w:link w:val="af3"/>
    <w:rsid w:val="005E7C83"/>
  </w:style>
  <w:style w:type="paragraph" w:styleId="11">
    <w:name w:val="toc 1"/>
    <w:basedOn w:val="a"/>
    <w:next w:val="a"/>
    <w:autoRedefine/>
    <w:uiPriority w:val="39"/>
    <w:unhideWhenUsed/>
    <w:qFormat/>
    <w:rsid w:val="005E7C83"/>
    <w:pPr>
      <w:tabs>
        <w:tab w:val="left" w:pos="1283"/>
        <w:tab w:val="right" w:leader="dot" w:pos="9345"/>
      </w:tabs>
      <w:ind w:left="851"/>
    </w:pPr>
    <w:rPr>
      <w:sz w:val="26"/>
    </w:rPr>
  </w:style>
  <w:style w:type="paragraph" w:styleId="af5">
    <w:name w:val="TOC Heading"/>
    <w:basedOn w:val="1"/>
    <w:next w:val="a"/>
    <w:uiPriority w:val="39"/>
    <w:qFormat/>
    <w:rsid w:val="005E7C83"/>
    <w:pPr>
      <w:keepLines/>
      <w:framePr w:hRule="auto" w:hSpace="0" w:wrap="auto" w:vAnchor="margin" w:hAnchor="text" w:xAlign="left" w:yAlign="inline"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styleId="af6">
    <w:name w:val="footnote reference"/>
    <w:rsid w:val="005E7C83"/>
    <w:rPr>
      <w:vertAlign w:val="superscript"/>
    </w:rPr>
  </w:style>
  <w:style w:type="character" w:customStyle="1" w:styleId="12">
    <w:name w:val="Заголовок №1_"/>
    <w:link w:val="13"/>
    <w:rsid w:val="005E7C83"/>
    <w:rPr>
      <w:rFonts w:ascii="Batang" w:eastAsia="Batang" w:hAnsi="Batang" w:cs="Batang"/>
      <w:spacing w:val="10"/>
      <w:sz w:val="22"/>
      <w:szCs w:val="22"/>
      <w:shd w:val="clear" w:color="auto" w:fill="FFFFFF"/>
    </w:rPr>
  </w:style>
  <w:style w:type="paragraph" w:customStyle="1" w:styleId="13">
    <w:name w:val="Заголовок №1"/>
    <w:basedOn w:val="a"/>
    <w:link w:val="12"/>
    <w:rsid w:val="005E7C83"/>
    <w:pPr>
      <w:shd w:val="clear" w:color="auto" w:fill="FFFFFF"/>
      <w:spacing w:before="720" w:line="331" w:lineRule="exact"/>
      <w:outlineLvl w:val="0"/>
    </w:pPr>
    <w:rPr>
      <w:rFonts w:ascii="Batang" w:eastAsia="Batang" w:hAnsi="Batang" w:cs="Batang"/>
      <w:spacing w:val="10"/>
      <w:sz w:val="22"/>
      <w:szCs w:val="22"/>
    </w:rPr>
  </w:style>
  <w:style w:type="character" w:customStyle="1" w:styleId="af7">
    <w:name w:val="Основной текст_"/>
    <w:link w:val="30"/>
    <w:rsid w:val="005E7C83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f7"/>
    <w:rsid w:val="005E7C83"/>
    <w:pPr>
      <w:shd w:val="clear" w:color="auto" w:fill="FFFFFF"/>
      <w:spacing w:line="0" w:lineRule="atLeast"/>
      <w:ind w:hanging="560"/>
    </w:pPr>
    <w:rPr>
      <w:sz w:val="27"/>
      <w:szCs w:val="27"/>
    </w:rPr>
  </w:style>
  <w:style w:type="paragraph" w:styleId="4">
    <w:name w:val="List Bullet 4"/>
    <w:basedOn w:val="a"/>
    <w:uiPriority w:val="99"/>
    <w:unhideWhenUsed/>
    <w:rsid w:val="005E7C83"/>
    <w:pPr>
      <w:numPr>
        <w:numId w:val="21"/>
      </w:numPr>
      <w:contextualSpacing/>
    </w:pPr>
    <w:rPr>
      <w:sz w:val="24"/>
      <w:szCs w:val="24"/>
    </w:rPr>
  </w:style>
  <w:style w:type="paragraph" w:customStyle="1" w:styleId="14">
    <w:name w:val="Цитата1"/>
    <w:basedOn w:val="a"/>
    <w:rsid w:val="005E7C83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</w:rPr>
  </w:style>
  <w:style w:type="paragraph" w:customStyle="1" w:styleId="40">
    <w:name w:val="Основной текст4"/>
    <w:basedOn w:val="a"/>
    <w:rsid w:val="005E7C83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  <w:lang w:val="ru"/>
    </w:rPr>
  </w:style>
  <w:style w:type="character" w:customStyle="1" w:styleId="10">
    <w:name w:val="Заголовок 1 Знак"/>
    <w:link w:val="1"/>
    <w:rsid w:val="00F5228C"/>
    <w:rPr>
      <w:sz w:val="24"/>
    </w:rPr>
  </w:style>
  <w:style w:type="character" w:customStyle="1" w:styleId="20">
    <w:name w:val="Заголовок 2 Знак"/>
    <w:link w:val="2"/>
    <w:rsid w:val="00F5228C"/>
    <w:rPr>
      <w:b/>
      <w:bCs/>
      <w:sz w:val="10"/>
    </w:rPr>
  </w:style>
  <w:style w:type="character" w:customStyle="1" w:styleId="23">
    <w:name w:val="Основной текст 2 Знак"/>
    <w:link w:val="22"/>
    <w:rsid w:val="00F5228C"/>
    <w:rPr>
      <w:b/>
    </w:rPr>
  </w:style>
  <w:style w:type="paragraph" w:styleId="af8">
    <w:name w:val="List Paragraph"/>
    <w:basedOn w:val="a"/>
    <w:uiPriority w:val="34"/>
    <w:qFormat/>
    <w:rsid w:val="00721CC9"/>
    <w:pPr>
      <w:ind w:left="720"/>
      <w:contextualSpacing/>
    </w:pPr>
  </w:style>
  <w:style w:type="table" w:styleId="af9">
    <w:name w:val="Table Grid"/>
    <w:basedOn w:val="a1"/>
    <w:rsid w:val="00615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154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headertext"/>
    <w:basedOn w:val="a"/>
    <w:rsid w:val="00530E4F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сновной текст5"/>
    <w:basedOn w:val="a"/>
    <w:rsid w:val="0001580F"/>
    <w:pPr>
      <w:shd w:val="clear" w:color="auto" w:fill="FFFFFF"/>
      <w:spacing w:before="300" w:line="274" w:lineRule="exact"/>
      <w:ind w:hanging="560"/>
      <w:jc w:val="both"/>
    </w:pPr>
    <w:rPr>
      <w:sz w:val="22"/>
      <w:szCs w:val="22"/>
    </w:rPr>
  </w:style>
  <w:style w:type="paragraph" w:styleId="afa">
    <w:name w:val="Normal (Web)"/>
    <w:basedOn w:val="a"/>
    <w:uiPriority w:val="99"/>
    <w:unhideWhenUsed/>
    <w:rsid w:val="00FD035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@&#1063;&#1072;&#1084;&#1072;&#1088;&#1072;\&#1041;&#1083;&#1072;&#1085;&#1082;%20&#1095;_&#1073;%20&#1075;&#1077;&#1088;&#1073;%20_2_03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C9EF4-5778-4F3C-98A6-5975C541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ч_б герб _2_0312</Template>
  <TotalTime>2</TotalTime>
  <Pages>2</Pages>
  <Words>248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Щедрова Юлия Петровна</cp:lastModifiedBy>
  <cp:revision>3</cp:revision>
  <cp:lastPrinted>2024-07-31T06:42:00Z</cp:lastPrinted>
  <dcterms:created xsi:type="dcterms:W3CDTF">2026-05-18T06:45:00Z</dcterms:created>
  <dcterms:modified xsi:type="dcterms:W3CDTF">2026-05-18T06:46:00Z</dcterms:modified>
</cp:coreProperties>
</file>