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D07" w:rsidRPr="005C58AA" w:rsidRDefault="00FC2F07" w:rsidP="00624D39">
      <w:pPr>
        <w:spacing w:after="120"/>
        <w:ind w:firstLine="708"/>
        <w:jc w:val="both"/>
      </w:pPr>
      <w:r w:rsidRPr="005C58AA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2167946</wp:posOffset>
                </wp:positionV>
                <wp:extent cx="3253740" cy="1251585"/>
                <wp:effectExtent l="0" t="0" r="3810" b="571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3740" cy="1251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4F62" w:rsidRPr="00453D07" w:rsidRDefault="00BC4F62" w:rsidP="00453D07">
                            <w:pPr>
                              <w:rPr>
                                <w:b/>
                              </w:rPr>
                            </w:pPr>
                            <w:r w:rsidRPr="00453D07">
                              <w:rPr>
                                <w:b/>
                              </w:rPr>
                              <w:t xml:space="preserve">О Порядке предоставления </w:t>
                            </w:r>
                          </w:p>
                          <w:p w:rsidR="00BC4F62" w:rsidRDefault="00BC4F62" w:rsidP="00453D07">
                            <w:pPr>
                              <w:rPr>
                                <w:b/>
                              </w:rPr>
                            </w:pPr>
                            <w:r w:rsidRPr="00453D07">
                              <w:rPr>
                                <w:b/>
                              </w:rPr>
                              <w:t>в 20</w:t>
                            </w:r>
                            <w:r>
                              <w:rPr>
                                <w:b/>
                              </w:rPr>
                              <w:t>26</w:t>
                            </w:r>
                            <w:r w:rsidRPr="00453D07">
                              <w:rPr>
                                <w:b/>
                              </w:rPr>
                              <w:t xml:space="preserve"> году субсидий социально ориентированным некоммерческим организациям на организацию </w:t>
                            </w:r>
                          </w:p>
                          <w:p w:rsidR="00BC4F62" w:rsidRPr="00453D07" w:rsidRDefault="00BC4F62" w:rsidP="00453D07">
                            <w:pPr>
                              <w:rPr>
                                <w:b/>
                              </w:rPr>
                            </w:pPr>
                            <w:r w:rsidRPr="00453D07">
                              <w:rPr>
                                <w:b/>
                              </w:rPr>
                              <w:t>и проведение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453D07">
                              <w:rPr>
                                <w:b/>
                              </w:rPr>
                              <w:t xml:space="preserve">в Санкт-Петербурге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Pr="00453D07">
                              <w:rPr>
                                <w:b/>
                              </w:rPr>
                              <w:t>конгрессно-выставочных мероприятий</w:t>
                            </w:r>
                          </w:p>
                          <w:p w:rsidR="00BC4F62" w:rsidRDefault="00BC4F62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0;margin-top:170.7pt;width:256.2pt;height:98.55pt;z-index:251657728;visibility:visible;mso-wrap-style:square;mso-width-percent:0;mso-height-percent:0;mso-wrap-distance-left:9pt;mso-wrap-distance-top:0;mso-wrap-distance-right:9pt;mso-wrap-distance-bottom:8.5pt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" o:allowincell="f" filled="f" stroked="f">
                <v:textbox inset="0,0,0,0">
                  <w:txbxContent>
                    <w:p w:rsidR="00BC4F62" w:rsidRPr="00453D07" w:rsidRDefault="00BC4F62" w:rsidP="00453D07">
                      <w:pPr>
                        <w:rPr>
                          <w:b/>
                        </w:rPr>
                      </w:pPr>
                      <w:r w:rsidRPr="00453D07">
                        <w:rPr>
                          <w:b/>
                        </w:rPr>
                        <w:t xml:space="preserve">О Порядке предоставления </w:t>
                      </w:r>
                    </w:p>
                    <w:p w:rsidR="00BC4F62" w:rsidRDefault="00BC4F62" w:rsidP="00453D07">
                      <w:pPr>
                        <w:rPr>
                          <w:b/>
                        </w:rPr>
                      </w:pPr>
                      <w:r w:rsidRPr="00453D07">
                        <w:rPr>
                          <w:b/>
                        </w:rPr>
                        <w:t>в 20</w:t>
                      </w:r>
                      <w:r>
                        <w:rPr>
                          <w:b/>
                        </w:rPr>
                        <w:t>26</w:t>
                      </w:r>
                      <w:r w:rsidRPr="00453D07">
                        <w:rPr>
                          <w:b/>
                        </w:rPr>
                        <w:t xml:space="preserve"> году субсидий социально ориентированным некоммерческим организациям на организацию </w:t>
                      </w:r>
                    </w:p>
                    <w:p w:rsidR="00BC4F62" w:rsidRPr="00453D07" w:rsidRDefault="00BC4F62" w:rsidP="00453D07">
                      <w:pPr>
                        <w:rPr>
                          <w:b/>
                        </w:rPr>
                      </w:pPr>
                      <w:r w:rsidRPr="00453D07">
                        <w:rPr>
                          <w:b/>
                        </w:rPr>
                        <w:t>и проведение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453D07">
                        <w:rPr>
                          <w:b/>
                        </w:rPr>
                        <w:t xml:space="preserve">в Санкт-Петербурге </w:t>
                      </w:r>
                      <w:r>
                        <w:rPr>
                          <w:b/>
                        </w:rPr>
                        <w:br/>
                      </w:r>
                      <w:r w:rsidRPr="00453D07">
                        <w:rPr>
                          <w:b/>
                        </w:rPr>
                        <w:t>конгрессно-выставочных мероприятий</w:t>
                      </w:r>
                    </w:p>
                    <w:p w:rsidR="00BC4F62" w:rsidRDefault="00BC4F62">
                      <w:pPr>
                        <w:pStyle w:val="1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Pr="005C58AA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-311785</wp:posOffset>
            </wp:positionV>
            <wp:extent cx="7099300" cy="2302510"/>
            <wp:effectExtent l="0" t="0" r="635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58AA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4F62" w:rsidRDefault="00BC4F6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BC4F62" w:rsidRDefault="00BC4F6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453D07" w:rsidRPr="005C58AA">
        <w:t xml:space="preserve">В соответствии с Бюджетным кодексом Российской Федерации, </w:t>
      </w:r>
      <w:r w:rsidR="0096017B" w:rsidRPr="005C58AA">
        <w:t xml:space="preserve">общими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0D5E95">
        <w:br/>
      </w:r>
      <w:r w:rsidR="0096017B" w:rsidRPr="005C58AA">
        <w:t xml:space="preserve">(далее – общие требования), </w:t>
      </w:r>
      <w:hyperlink r:id="rId8" w:history="1">
        <w:r w:rsidR="00453D07" w:rsidRPr="005C58AA">
          <w:t>Законом</w:t>
        </w:r>
      </w:hyperlink>
      <w:r w:rsidR="00453D07" w:rsidRPr="005C58AA">
        <w:t xml:space="preserve"> Санкт-Петербурга от 23.03.2011 № 153-41 </w:t>
      </w:r>
      <w:r w:rsidR="000D5E95">
        <w:br/>
      </w:r>
      <w:r w:rsidR="00453D07" w:rsidRPr="005C58AA">
        <w:t xml:space="preserve">«О поддержке социально ориентированных некоммерческих организаций </w:t>
      </w:r>
      <w:r w:rsidR="000D5E95">
        <w:br/>
      </w:r>
      <w:r w:rsidR="00453D07" w:rsidRPr="005C58AA">
        <w:t xml:space="preserve">в Санкт-Петербурге», </w:t>
      </w:r>
      <w:r w:rsidR="00A22736" w:rsidRPr="005C58AA">
        <w:t xml:space="preserve">Законом Санкт-Петербурга от </w:t>
      </w:r>
      <w:r w:rsidR="00624D39">
        <w:t>28.11.2025 №</w:t>
      </w:r>
      <w:r w:rsidR="000D5E95">
        <w:t xml:space="preserve"> </w:t>
      </w:r>
      <w:r w:rsidR="00624D39">
        <w:t>659-124</w:t>
      </w:r>
      <w:r w:rsidR="000D5E95">
        <w:t xml:space="preserve"> </w:t>
      </w:r>
      <w:r w:rsidR="00624D39">
        <w:t>«О бюджете Санкт-Петербурга на 2026 год и на плановый период 2027 и 2028 годов»</w:t>
      </w:r>
      <w:r w:rsidR="001777EE">
        <w:br/>
      </w:r>
      <w:r w:rsidR="00453D07" w:rsidRPr="005C58AA">
        <w:t xml:space="preserve">и </w:t>
      </w:r>
      <w:hyperlink r:id="rId9" w:history="1">
        <w:r w:rsidR="00453D07" w:rsidRPr="005C58AA">
          <w:t>постановлением</w:t>
        </w:r>
      </w:hyperlink>
      <w:r w:rsidR="00453D07" w:rsidRPr="005C58AA">
        <w:t xml:space="preserve"> Правительства </w:t>
      </w:r>
      <w:r w:rsidR="00EF1D28" w:rsidRPr="005C58AA">
        <w:t>Санкт-Петербурга</w:t>
      </w:r>
      <w:r w:rsidR="007D3967" w:rsidRPr="005C58AA">
        <w:t xml:space="preserve"> </w:t>
      </w:r>
      <w:r w:rsidR="00EF1D28" w:rsidRPr="005C58AA">
        <w:t xml:space="preserve">от 14.11.2017 </w:t>
      </w:r>
      <w:r w:rsidR="00453D07" w:rsidRPr="005C58AA">
        <w:t>№</w:t>
      </w:r>
      <w:r w:rsidR="00374473" w:rsidRPr="005C58AA">
        <w:t xml:space="preserve"> </w:t>
      </w:r>
      <w:r w:rsidR="00453D07" w:rsidRPr="005C58AA">
        <w:t>936</w:t>
      </w:r>
      <w:r w:rsidR="000D5E95">
        <w:t xml:space="preserve"> </w:t>
      </w:r>
      <w:r w:rsidR="000D5E95">
        <w:br/>
      </w:r>
      <w:r w:rsidR="00453D07" w:rsidRPr="005C58AA">
        <w:t xml:space="preserve">«О государственной программе Санкт-Петербурга «Развитие сферы туризма </w:t>
      </w:r>
      <w:r w:rsidR="001777EE">
        <w:br/>
      </w:r>
      <w:r w:rsidR="00453D07" w:rsidRPr="005C58AA">
        <w:t xml:space="preserve">в Санкт-Петербурге» Правительство Санкт-Петербурга </w:t>
      </w:r>
    </w:p>
    <w:p w:rsidR="00453D07" w:rsidRPr="005C58AA" w:rsidRDefault="00453D07" w:rsidP="00374473">
      <w:pPr>
        <w:autoSpaceDE w:val="0"/>
        <w:autoSpaceDN w:val="0"/>
        <w:adjustRightInd w:val="0"/>
        <w:ind w:firstLine="567"/>
        <w:jc w:val="both"/>
        <w:rPr>
          <w:rFonts w:eastAsia="Arial Unicode MS"/>
          <w:sz w:val="28"/>
          <w:szCs w:val="28"/>
        </w:rPr>
      </w:pPr>
    </w:p>
    <w:p w:rsidR="00453D07" w:rsidRPr="005C58AA" w:rsidRDefault="00453D07" w:rsidP="00374473">
      <w:pPr>
        <w:autoSpaceDE w:val="0"/>
        <w:autoSpaceDN w:val="0"/>
        <w:adjustRightInd w:val="0"/>
        <w:jc w:val="both"/>
        <w:rPr>
          <w:rFonts w:eastAsia="Arial Unicode MS"/>
          <w:b/>
          <w:spacing w:val="20"/>
        </w:rPr>
      </w:pPr>
      <w:r w:rsidRPr="005C58AA">
        <w:rPr>
          <w:rFonts w:eastAsia="Arial Unicode MS"/>
          <w:b/>
          <w:spacing w:val="20"/>
        </w:rPr>
        <w:t>П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О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С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Т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А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Н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О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В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Л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Я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Е</w:t>
      </w:r>
      <w:r w:rsidR="00EF1D28" w:rsidRPr="005C58AA">
        <w:rPr>
          <w:rFonts w:eastAsia="Arial Unicode MS"/>
          <w:b/>
          <w:spacing w:val="20"/>
        </w:rPr>
        <w:t xml:space="preserve"> </w:t>
      </w:r>
      <w:r w:rsidRPr="005C58AA">
        <w:rPr>
          <w:rFonts w:eastAsia="Arial Unicode MS"/>
          <w:b/>
          <w:spacing w:val="20"/>
        </w:rPr>
        <w:t>Т:</w:t>
      </w:r>
    </w:p>
    <w:p w:rsidR="00572B9A" w:rsidRPr="005C58AA" w:rsidRDefault="00572B9A" w:rsidP="00374473">
      <w:pPr>
        <w:autoSpaceDE w:val="0"/>
        <w:autoSpaceDN w:val="0"/>
        <w:adjustRightInd w:val="0"/>
        <w:ind w:firstLine="709"/>
        <w:jc w:val="both"/>
        <w:rPr>
          <w:rFonts w:eastAsia="Arial Unicode MS"/>
          <w:sz w:val="28"/>
          <w:szCs w:val="28"/>
        </w:rPr>
      </w:pPr>
    </w:p>
    <w:p w:rsidR="00453D07" w:rsidRPr="005C58AA" w:rsidRDefault="00374473" w:rsidP="00374473">
      <w:pPr>
        <w:tabs>
          <w:tab w:val="left" w:pos="993"/>
        </w:tabs>
        <w:ind w:firstLine="567"/>
        <w:jc w:val="both"/>
        <w:rPr>
          <w:b/>
        </w:rPr>
      </w:pPr>
      <w:r w:rsidRPr="005C58AA">
        <w:rPr>
          <w:rFonts w:eastAsia="Arial Unicode MS"/>
        </w:rPr>
        <w:t>1.</w:t>
      </w:r>
      <w:r w:rsidRPr="005C58AA">
        <w:rPr>
          <w:rFonts w:eastAsia="Arial Unicode MS"/>
        </w:rPr>
        <w:tab/>
      </w:r>
      <w:r w:rsidR="00453D07" w:rsidRPr="005C58AA">
        <w:rPr>
          <w:rFonts w:eastAsia="Arial Unicode MS"/>
        </w:rPr>
        <w:t xml:space="preserve">Утвердить </w:t>
      </w:r>
      <w:hyperlink w:anchor="P39" w:history="1">
        <w:r w:rsidR="00453D07" w:rsidRPr="005C58AA">
          <w:t>Порядок</w:t>
        </w:r>
      </w:hyperlink>
      <w:r w:rsidR="00453D07" w:rsidRPr="005C58AA">
        <w:t xml:space="preserve"> предоставления в 20</w:t>
      </w:r>
      <w:r w:rsidR="00FC2F07" w:rsidRPr="005C58AA">
        <w:t>2</w:t>
      </w:r>
      <w:r w:rsidR="00624D39">
        <w:t>6</w:t>
      </w:r>
      <w:r w:rsidR="00453D07" w:rsidRPr="005C58AA">
        <w:t xml:space="preserve"> году субсидий социально ориентированным некоммерческим организациям на организацию и проведение </w:t>
      </w:r>
      <w:r w:rsidRPr="005C58AA">
        <w:t xml:space="preserve">                        </w:t>
      </w:r>
      <w:r w:rsidR="00453D07" w:rsidRPr="005C58AA">
        <w:t xml:space="preserve">в Санкт-Петербурге конгрессно-выставочных мероприятий (далее </w:t>
      </w:r>
      <w:r w:rsidR="000B1174" w:rsidRPr="005C58AA">
        <w:t>–</w:t>
      </w:r>
      <w:r w:rsidR="00453D07" w:rsidRPr="005C58AA">
        <w:t xml:space="preserve"> Порядок) согласно приложению.</w:t>
      </w:r>
    </w:p>
    <w:p w:rsidR="008E6527" w:rsidRPr="005C58AA" w:rsidRDefault="00374473" w:rsidP="008E6527">
      <w:pPr>
        <w:autoSpaceDE w:val="0"/>
        <w:autoSpaceDN w:val="0"/>
        <w:adjustRightInd w:val="0"/>
        <w:ind w:firstLine="567"/>
        <w:jc w:val="both"/>
      </w:pPr>
      <w:r w:rsidRPr="005C58AA">
        <w:t xml:space="preserve">2.    </w:t>
      </w:r>
      <w:r w:rsidR="008E6527" w:rsidRPr="005C58AA">
        <w:t xml:space="preserve">Комитету по развитию туризма Санкт-Петербурга (далее </w:t>
      </w:r>
      <w:r w:rsidR="000B1174" w:rsidRPr="005C58AA">
        <w:t>–</w:t>
      </w:r>
      <w:r w:rsidR="008E6527" w:rsidRPr="005C58AA">
        <w:t xml:space="preserve"> Комитет) в месячный срок </w:t>
      </w:r>
      <w:r w:rsidR="0000546B" w:rsidRPr="005C58AA">
        <w:t xml:space="preserve">в соответствии с абзацем шестым пункта 2 статьи 78.1 Бюджетного кодекса Российской Федерации и общими требованиями </w:t>
      </w:r>
      <w:r w:rsidR="008E6527" w:rsidRPr="005C58AA">
        <w:t xml:space="preserve">в целях реализации Порядка </w:t>
      </w:r>
      <w:r w:rsidR="00DE2E6C" w:rsidRPr="005C58AA">
        <w:t xml:space="preserve">принять </w:t>
      </w:r>
      <w:r w:rsidR="008E6527" w:rsidRPr="005C58AA">
        <w:t>нормативный правовой акт, регулирующий отдельные вопросы предоставления су</w:t>
      </w:r>
      <w:r w:rsidR="00DE2E6C" w:rsidRPr="005C58AA">
        <w:t>бсиди</w:t>
      </w:r>
      <w:r w:rsidR="008F2C30" w:rsidRPr="005C58AA">
        <w:t>й</w:t>
      </w:r>
      <w:r w:rsidR="00DE2E6C" w:rsidRPr="005C58AA">
        <w:t xml:space="preserve"> </w:t>
      </w:r>
      <w:r w:rsidR="001777EE">
        <w:br/>
      </w:r>
      <w:r w:rsidR="00DE2E6C" w:rsidRPr="005C58AA">
        <w:t xml:space="preserve">в соответствии с Порядком </w:t>
      </w:r>
      <w:r w:rsidR="008E6527" w:rsidRPr="005C58AA">
        <w:t xml:space="preserve">(далее </w:t>
      </w:r>
      <w:r w:rsidR="000B1174" w:rsidRPr="005C58AA">
        <w:t>–</w:t>
      </w:r>
      <w:r w:rsidR="008E6527" w:rsidRPr="005C58AA">
        <w:t xml:space="preserve"> субсиди</w:t>
      </w:r>
      <w:r w:rsidR="00161669" w:rsidRPr="005C58AA">
        <w:t>и</w:t>
      </w:r>
      <w:r w:rsidR="008E6527" w:rsidRPr="005C58AA">
        <w:t xml:space="preserve">), </w:t>
      </w:r>
      <w:r w:rsidR="00161669" w:rsidRPr="005C58AA">
        <w:t>устанавливающий (утверждающий)</w:t>
      </w:r>
      <w:r w:rsidR="008E6527" w:rsidRPr="005C58AA">
        <w:t>:</w:t>
      </w:r>
    </w:p>
    <w:p w:rsidR="00161669" w:rsidRPr="005C58AA" w:rsidRDefault="00685128" w:rsidP="00161669">
      <w:pPr>
        <w:autoSpaceDE w:val="0"/>
        <w:autoSpaceDN w:val="0"/>
        <w:adjustRightInd w:val="0"/>
        <w:ind w:firstLine="567"/>
        <w:jc w:val="both"/>
      </w:pPr>
      <w:r w:rsidRPr="005C58AA">
        <w:t>2.1.  П</w:t>
      </w:r>
      <w:r w:rsidR="00161669" w:rsidRPr="005C58AA">
        <w:t xml:space="preserve">еречень документов, представляемых участниками </w:t>
      </w:r>
      <w:r w:rsidR="00DE2E6C" w:rsidRPr="005C58AA">
        <w:t xml:space="preserve">конкурсного </w:t>
      </w:r>
      <w:r w:rsidR="00161669" w:rsidRPr="005C58AA">
        <w:t>отбора</w:t>
      </w:r>
      <w:r w:rsidR="00DE2E6C" w:rsidRPr="005C58AA">
        <w:t xml:space="preserve"> </w:t>
      </w:r>
      <w:r w:rsidR="001777EE">
        <w:br/>
      </w:r>
      <w:r w:rsidR="00161669" w:rsidRPr="005C58AA">
        <w:t xml:space="preserve">на </w:t>
      </w:r>
      <w:r w:rsidR="00DE2E6C" w:rsidRPr="005C58AA">
        <w:t xml:space="preserve">право получения </w:t>
      </w:r>
      <w:r w:rsidR="00C47DF9" w:rsidRPr="005C58AA">
        <w:t>с</w:t>
      </w:r>
      <w:r w:rsidR="00161669" w:rsidRPr="005C58AA">
        <w:t>убсидий</w:t>
      </w:r>
      <w:r w:rsidR="00DE2E6C" w:rsidRPr="005C58AA">
        <w:t>,</w:t>
      </w:r>
      <w:r w:rsidR="00161669" w:rsidRPr="005C58AA">
        <w:t xml:space="preserve"> для подтверждения соответствия </w:t>
      </w:r>
      <w:r w:rsidR="004035AC" w:rsidRPr="005C58AA">
        <w:t xml:space="preserve">их </w:t>
      </w:r>
      <w:r w:rsidR="00161669" w:rsidRPr="005C58AA">
        <w:t xml:space="preserve">требованиям </w:t>
      </w:r>
      <w:r w:rsidR="001777EE">
        <w:br/>
      </w:r>
      <w:r w:rsidR="00161669" w:rsidRPr="005C58AA">
        <w:t xml:space="preserve">к участникам отбора, установленным </w:t>
      </w:r>
      <w:r w:rsidR="00DE2E6C" w:rsidRPr="005C58AA">
        <w:t xml:space="preserve">в </w:t>
      </w:r>
      <w:r w:rsidR="00161669" w:rsidRPr="005C58AA">
        <w:t>Порядк</w:t>
      </w:r>
      <w:r w:rsidR="00DE2E6C" w:rsidRPr="005C58AA">
        <w:t>е</w:t>
      </w:r>
      <w:r w:rsidR="00161669" w:rsidRPr="005C58AA">
        <w:t xml:space="preserve"> (далее </w:t>
      </w:r>
      <w:r w:rsidR="000B1174" w:rsidRPr="005C58AA">
        <w:t>–</w:t>
      </w:r>
      <w:r w:rsidR="00161669" w:rsidRPr="005C58AA">
        <w:t xml:space="preserve"> документы), </w:t>
      </w:r>
      <w:r w:rsidR="00DE2E6C" w:rsidRPr="005C58AA">
        <w:t>в том числе документов</w:t>
      </w:r>
      <w:r w:rsidRPr="005C58AA">
        <w:t>, подтверждающи</w:t>
      </w:r>
      <w:r w:rsidR="00DE2E6C" w:rsidRPr="005C58AA">
        <w:t>х</w:t>
      </w:r>
      <w:r w:rsidRPr="005C58AA">
        <w:t xml:space="preserve"> фактически произведенные </w:t>
      </w:r>
      <w:r w:rsidR="00DE2E6C" w:rsidRPr="005C58AA">
        <w:t>участник</w:t>
      </w:r>
      <w:r w:rsidR="004035AC" w:rsidRPr="005C58AA">
        <w:t>ами</w:t>
      </w:r>
      <w:r w:rsidR="00DE2E6C" w:rsidRPr="005C58AA">
        <w:t xml:space="preserve"> отбора </w:t>
      </w:r>
      <w:r w:rsidRPr="005C58AA">
        <w:t>затраты при проведении</w:t>
      </w:r>
      <w:r w:rsidR="00DE2E6C" w:rsidRPr="005C58AA">
        <w:t xml:space="preserve"> им</w:t>
      </w:r>
      <w:r w:rsidR="004035AC" w:rsidRPr="005C58AA">
        <w:t>и</w:t>
      </w:r>
      <w:r w:rsidRPr="005C58AA">
        <w:t xml:space="preserve"> </w:t>
      </w:r>
      <w:r w:rsidR="005B5EF8" w:rsidRPr="005C58AA">
        <w:t xml:space="preserve">в период </w:t>
      </w:r>
      <w:r w:rsidRPr="005C58AA">
        <w:t xml:space="preserve">с </w:t>
      </w:r>
      <w:r w:rsidR="00624D39" w:rsidRPr="00624D39">
        <w:t xml:space="preserve">01.07.2025 по 14.06.2026 </w:t>
      </w:r>
      <w:proofErr w:type="spellStart"/>
      <w:r w:rsidRPr="005C58AA">
        <w:t>конгрессно</w:t>
      </w:r>
      <w:proofErr w:type="spellEnd"/>
      <w:r w:rsidRPr="005C58AA">
        <w:t>-выставочных мероприятий в Санкт-Петербурге</w:t>
      </w:r>
      <w:r w:rsidR="008F2C30" w:rsidRPr="005C58AA">
        <w:t>, а также требования к указанным документам</w:t>
      </w:r>
      <w:r w:rsidR="00161669" w:rsidRPr="005C58AA">
        <w:t>.</w:t>
      </w:r>
    </w:p>
    <w:p w:rsidR="00685128" w:rsidRPr="005C58AA" w:rsidRDefault="00685128" w:rsidP="00685128">
      <w:pPr>
        <w:autoSpaceDE w:val="0"/>
        <w:autoSpaceDN w:val="0"/>
        <w:adjustRightInd w:val="0"/>
        <w:ind w:firstLine="567"/>
        <w:jc w:val="both"/>
      </w:pPr>
      <w:r w:rsidRPr="005C58AA">
        <w:t>2.2. Дату</w:t>
      </w:r>
      <w:r w:rsidR="00DE2E6C" w:rsidRPr="005C58AA">
        <w:t xml:space="preserve"> </w:t>
      </w:r>
      <w:r w:rsidRPr="005C58AA">
        <w:t>размещения на веб-странице Комитета на официальном сайте Администрации Санкт-Петербурга в информаци</w:t>
      </w:r>
      <w:r w:rsidR="000B1174" w:rsidRPr="005C58AA">
        <w:t xml:space="preserve">онно-телекоммуникационной сети </w:t>
      </w:r>
      <w:r w:rsidR="000B1174" w:rsidRPr="005C58AA">
        <w:lastRenderedPageBreak/>
        <w:t>«</w:t>
      </w:r>
      <w:r w:rsidRPr="005C58AA">
        <w:t>Интернет</w:t>
      </w:r>
      <w:r w:rsidR="000B1174" w:rsidRPr="005C58AA">
        <w:t>»</w:t>
      </w:r>
      <w:r w:rsidRPr="005C58AA">
        <w:t xml:space="preserve"> (далее </w:t>
      </w:r>
      <w:r w:rsidR="000B1174" w:rsidRPr="005C58AA">
        <w:t>–</w:t>
      </w:r>
      <w:r w:rsidR="00C47DF9" w:rsidRPr="005C58AA">
        <w:t xml:space="preserve"> </w:t>
      </w:r>
      <w:r w:rsidR="004035AC" w:rsidRPr="005C58AA">
        <w:t>сеть «Интернет»</w:t>
      </w:r>
      <w:r w:rsidRPr="005C58AA">
        <w:t xml:space="preserve">), а также дату публикации посредством Автоматизированной информационной системы бюджетного процесса </w:t>
      </w:r>
      <w:r w:rsidR="000B1174" w:rsidRPr="005C58AA">
        <w:t>–</w:t>
      </w:r>
      <w:r w:rsidRPr="005C58AA">
        <w:t xml:space="preserve"> электронно</w:t>
      </w:r>
      <w:r w:rsidR="004035AC" w:rsidRPr="005C58AA">
        <w:t>го</w:t>
      </w:r>
      <w:r w:rsidRPr="005C58AA">
        <w:t xml:space="preserve"> казначейств</w:t>
      </w:r>
      <w:r w:rsidR="004035AC" w:rsidRPr="005C58AA">
        <w:t>а</w:t>
      </w:r>
      <w:r w:rsidRPr="005C58AA">
        <w:t xml:space="preserve"> (далее </w:t>
      </w:r>
      <w:r w:rsidR="000B1174" w:rsidRPr="005C58AA">
        <w:t>–</w:t>
      </w:r>
      <w:r w:rsidRPr="005C58AA">
        <w:t xml:space="preserve"> АИС БП-ЭК) </w:t>
      </w:r>
      <w:r w:rsidR="004035AC" w:rsidRPr="005C58AA">
        <w:t xml:space="preserve">в подсистеме «Площадка отбора получателей субсидий» в сети «Интернет» </w:t>
      </w:r>
      <w:r w:rsidRPr="005C58AA">
        <w:t xml:space="preserve">объявления о проведении отбора (далее </w:t>
      </w:r>
      <w:r w:rsidR="000B1174" w:rsidRPr="005C58AA">
        <w:t>–</w:t>
      </w:r>
      <w:r w:rsidRPr="005C58AA">
        <w:t xml:space="preserve"> объявление) </w:t>
      </w:r>
      <w:r w:rsidR="001777EE">
        <w:br/>
      </w:r>
      <w:r w:rsidRPr="005C58AA">
        <w:t>с указанием в объявлении</w:t>
      </w:r>
      <w:r w:rsidR="004035AC" w:rsidRPr="005C58AA">
        <w:t xml:space="preserve"> информации в соответствии с пунктом </w:t>
      </w:r>
      <w:r w:rsidR="002540AF" w:rsidRPr="005C58AA">
        <w:t>3.4</w:t>
      </w:r>
      <w:r w:rsidR="00640163" w:rsidRPr="005C58AA">
        <w:t xml:space="preserve"> </w:t>
      </w:r>
      <w:r w:rsidR="004035AC" w:rsidRPr="005C58AA">
        <w:t>Порядка</w:t>
      </w:r>
      <w:r w:rsidR="00111764">
        <w:t>.</w:t>
      </w:r>
    </w:p>
    <w:p w:rsidR="00FE571B" w:rsidRPr="005C58AA" w:rsidRDefault="00DE5FC2" w:rsidP="00DE5FC2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2.3. </w:t>
      </w:r>
      <w:r w:rsidR="00FE571B" w:rsidRPr="005C58AA">
        <w:t>Форму заявки на участие в конкурсном отборе (далее – заявка)</w:t>
      </w:r>
      <w:r w:rsidR="00640163" w:rsidRPr="005C58AA">
        <w:t xml:space="preserve"> и сроки проведения отбора</w:t>
      </w:r>
      <w:r w:rsidR="00FE571B" w:rsidRPr="005C58AA">
        <w:t>.</w:t>
      </w:r>
    </w:p>
    <w:p w:rsidR="00DE5FC2" w:rsidRPr="005C58AA" w:rsidRDefault="00FE571B" w:rsidP="00DE5FC2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2.4</w:t>
      </w:r>
      <w:r w:rsidR="00412D4E" w:rsidRPr="005C58AA">
        <w:t xml:space="preserve">. </w:t>
      </w:r>
      <w:r w:rsidR="00DE5FC2" w:rsidRPr="005C58AA">
        <w:t xml:space="preserve">Порядок отзыва и возврата заявок, порядок возврата заявок </w:t>
      </w:r>
      <w:r w:rsidRPr="005C58AA">
        <w:t>(документов)</w:t>
      </w:r>
      <w:r w:rsidR="00DE5FC2" w:rsidRPr="005C58AA">
        <w:br/>
        <w:t>на доработку, а также порядок внесения изменений в представленные заявки</w:t>
      </w:r>
      <w:r w:rsidRPr="005C58AA">
        <w:t xml:space="preserve"> (документы)</w:t>
      </w:r>
      <w:r w:rsidR="00DE5FC2" w:rsidRPr="005C58AA">
        <w:t>.</w:t>
      </w:r>
    </w:p>
    <w:p w:rsidR="005B5EF8" w:rsidRPr="005C58AA" w:rsidRDefault="00B71685" w:rsidP="00B71685">
      <w:pPr>
        <w:autoSpaceDE w:val="0"/>
        <w:autoSpaceDN w:val="0"/>
        <w:adjustRightInd w:val="0"/>
        <w:ind w:firstLine="567"/>
        <w:jc w:val="both"/>
      </w:pPr>
      <w:r w:rsidRPr="005C58AA">
        <w:t>2.</w:t>
      </w:r>
      <w:r w:rsidR="00FE571B" w:rsidRPr="005C58AA">
        <w:t>5</w:t>
      </w:r>
      <w:r w:rsidRPr="005C58AA">
        <w:t xml:space="preserve">. </w:t>
      </w:r>
      <w:r w:rsidR="005B5EF8" w:rsidRPr="005C58AA">
        <w:t>Положение о конкурсной комиссии и ее состав</w:t>
      </w:r>
      <w:r w:rsidR="00DE5FC2" w:rsidRPr="005C58AA">
        <w:t>.</w:t>
      </w:r>
    </w:p>
    <w:p w:rsidR="00DE5FC2" w:rsidRPr="005C58AA" w:rsidRDefault="00DE5FC2" w:rsidP="00B71685">
      <w:pPr>
        <w:autoSpaceDE w:val="0"/>
        <w:autoSpaceDN w:val="0"/>
        <w:adjustRightInd w:val="0"/>
        <w:ind w:firstLine="567"/>
        <w:jc w:val="both"/>
      </w:pPr>
      <w:r w:rsidRPr="005C58AA">
        <w:t>2.</w:t>
      </w:r>
      <w:r w:rsidR="00412D4E" w:rsidRPr="005C58AA">
        <w:t>6</w:t>
      </w:r>
      <w:r w:rsidRPr="005C58AA">
        <w:t>. Положение о рабочей группе по рассмотрению заявок и ее состав.</w:t>
      </w:r>
    </w:p>
    <w:p w:rsidR="00412D4E" w:rsidRPr="005C58AA" w:rsidRDefault="00412D4E" w:rsidP="00412D4E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5C58AA">
        <w:rPr>
          <w:lang w:eastAsia="en-US"/>
        </w:rPr>
        <w:t>2.</w:t>
      </w:r>
      <w:r w:rsidR="001777EE">
        <w:rPr>
          <w:lang w:eastAsia="en-US"/>
        </w:rPr>
        <w:t>7</w:t>
      </w:r>
      <w:r w:rsidRPr="005C58AA">
        <w:rPr>
          <w:lang w:eastAsia="en-US"/>
        </w:rPr>
        <w:t xml:space="preserve">. Порядок взаимодействия участников конкурсного отбора и Комитета </w:t>
      </w:r>
      <w:r w:rsidR="001777EE">
        <w:rPr>
          <w:lang w:eastAsia="en-US"/>
        </w:rPr>
        <w:br/>
      </w:r>
      <w:r w:rsidRPr="005C58AA">
        <w:rPr>
          <w:lang w:eastAsia="en-US"/>
        </w:rPr>
        <w:t>по вопросам, связанным с конкурсным отбором</w:t>
      </w:r>
      <w:r w:rsidR="00434F79" w:rsidRPr="005C58AA">
        <w:rPr>
          <w:lang w:eastAsia="en-US"/>
        </w:rPr>
        <w:t>, в том числе способ такого взаимодействия</w:t>
      </w:r>
      <w:r w:rsidRPr="005C58AA">
        <w:rPr>
          <w:lang w:eastAsia="en-US"/>
        </w:rPr>
        <w:t>.</w:t>
      </w:r>
    </w:p>
    <w:p w:rsidR="00640163" w:rsidRPr="005C58AA" w:rsidRDefault="005B5EF8" w:rsidP="00111764">
      <w:pPr>
        <w:autoSpaceDE w:val="0"/>
        <w:autoSpaceDN w:val="0"/>
        <w:adjustRightInd w:val="0"/>
        <w:ind w:firstLine="567"/>
        <w:jc w:val="both"/>
      </w:pPr>
      <w:r w:rsidRPr="005C58AA">
        <w:t>2.</w:t>
      </w:r>
      <w:r w:rsidR="001777EE">
        <w:t>8</w:t>
      </w:r>
      <w:r w:rsidRPr="005C58AA">
        <w:t xml:space="preserve">. </w:t>
      </w:r>
      <w:r w:rsidR="000A1D95" w:rsidRPr="005C58AA">
        <w:t xml:space="preserve">Порядок оценки конкурсной комиссией заявок и документов, </w:t>
      </w:r>
      <w:r w:rsidR="00424F0B" w:rsidRPr="005C58AA">
        <w:t xml:space="preserve">правила присвоения рассматриваемым заявкам порядковых номеров, </w:t>
      </w:r>
      <w:r w:rsidR="00111764" w:rsidRPr="005C58AA">
        <w:t>порядок оценки заявок и документов</w:t>
      </w:r>
      <w:r w:rsidR="00111764">
        <w:t>,</w:t>
      </w:r>
      <w:r w:rsidR="000D5E95">
        <w:br/>
      </w:r>
      <w:r w:rsidR="000A1D95" w:rsidRPr="005C58AA">
        <w:t>а также порядок расчета баллов в части, не урегулированной Порядком</w:t>
      </w:r>
      <w:r w:rsidR="00111764">
        <w:t>.</w:t>
      </w:r>
    </w:p>
    <w:p w:rsidR="00B71685" w:rsidRPr="005C58AA" w:rsidRDefault="000A1D95" w:rsidP="00B71685">
      <w:pPr>
        <w:autoSpaceDE w:val="0"/>
        <w:autoSpaceDN w:val="0"/>
        <w:adjustRightInd w:val="0"/>
        <w:ind w:firstLine="567"/>
        <w:jc w:val="both"/>
      </w:pPr>
      <w:r w:rsidRPr="005C58AA">
        <w:t>2.</w:t>
      </w:r>
      <w:r w:rsidR="00111764">
        <w:t>9</w:t>
      </w:r>
      <w:r w:rsidR="00C47DF9" w:rsidRPr="005C58AA">
        <w:t>.</w:t>
      </w:r>
      <w:r w:rsidR="00B71685" w:rsidRPr="005C58AA">
        <w:t xml:space="preserve">  Порядок и сроки </w:t>
      </w:r>
      <w:r w:rsidR="005B5EF8" w:rsidRPr="005C58AA">
        <w:t xml:space="preserve">представления получателем субсидии отчетов о достижении значений результата предоставления субсидии </w:t>
      </w:r>
      <w:r w:rsidR="00764DFD" w:rsidRPr="005C58AA">
        <w:t xml:space="preserve">(далее – результат) </w:t>
      </w:r>
      <w:r w:rsidR="005B5EF8" w:rsidRPr="005C58AA">
        <w:t>и их характеристик</w:t>
      </w:r>
      <w:r w:rsidR="00D04926" w:rsidRPr="005C58AA">
        <w:t xml:space="preserve"> (дополнительных количественных параметров, которым должен соответствовать результат)</w:t>
      </w:r>
      <w:r w:rsidR="005B5EF8" w:rsidRPr="005C58AA">
        <w:t xml:space="preserve">, </w:t>
      </w:r>
      <w:r w:rsidR="006C431C" w:rsidRPr="005C58AA">
        <w:t xml:space="preserve">а также </w:t>
      </w:r>
      <w:r w:rsidR="00B71685" w:rsidRPr="005C58AA">
        <w:t xml:space="preserve">принятия </w:t>
      </w:r>
      <w:r w:rsidR="005B5EF8" w:rsidRPr="005C58AA">
        <w:t xml:space="preserve">и проверки Комитетом указанных </w:t>
      </w:r>
      <w:r w:rsidR="00B71685" w:rsidRPr="005C58AA">
        <w:t>отчетов.</w:t>
      </w:r>
    </w:p>
    <w:p w:rsidR="00C06295" w:rsidRPr="005C58AA" w:rsidRDefault="005B5EF8" w:rsidP="00C06295">
      <w:pPr>
        <w:autoSpaceDE w:val="0"/>
        <w:autoSpaceDN w:val="0"/>
        <w:adjustRightInd w:val="0"/>
        <w:ind w:firstLine="567"/>
        <w:jc w:val="both"/>
      </w:pPr>
      <w:r w:rsidRPr="005C58AA">
        <w:t>2.</w:t>
      </w:r>
      <w:r w:rsidR="00412D4E" w:rsidRPr="005C58AA">
        <w:t>1</w:t>
      </w:r>
      <w:r w:rsidR="00111764">
        <w:t>0</w:t>
      </w:r>
      <w:r w:rsidRPr="005C58AA">
        <w:t xml:space="preserve">. </w:t>
      </w:r>
      <w:r w:rsidR="00C06295" w:rsidRPr="005C58AA">
        <w:t>Порядок и сроки проведения Комитетом проверок соблюдения получателями субсидий условий и порядка предоставления субсидий, в том числе в части достижения результата.</w:t>
      </w:r>
    </w:p>
    <w:p w:rsidR="00453D07" w:rsidRPr="005C58AA" w:rsidRDefault="00C06295" w:rsidP="00586430">
      <w:pPr>
        <w:widowControl w:val="0"/>
        <w:autoSpaceDE w:val="0"/>
        <w:autoSpaceDN w:val="0"/>
        <w:adjustRightInd w:val="0"/>
        <w:spacing w:line="260" w:lineRule="exact"/>
        <w:ind w:firstLine="567"/>
        <w:jc w:val="both"/>
      </w:pPr>
      <w:r w:rsidRPr="005C58AA">
        <w:t xml:space="preserve">3.  </w:t>
      </w:r>
      <w:r w:rsidR="00453D07" w:rsidRPr="005C58AA">
        <w:t xml:space="preserve">Контроль за выполнением постановления возложить на вице-губернатора </w:t>
      </w:r>
      <w:r w:rsidRPr="005C58AA">
        <w:t xml:space="preserve">          </w:t>
      </w:r>
      <w:r w:rsidR="00453D07" w:rsidRPr="005C58AA">
        <w:t xml:space="preserve">Санкт-Петербурга </w:t>
      </w:r>
      <w:r w:rsidR="00547A10" w:rsidRPr="005C58AA">
        <w:t>Пиотровского Б</w:t>
      </w:r>
      <w:r w:rsidR="00FC2F07" w:rsidRPr="005C58AA">
        <w:t>.</w:t>
      </w:r>
      <w:r w:rsidR="00547A10" w:rsidRPr="005C58AA">
        <w:t>М</w:t>
      </w:r>
      <w:r w:rsidR="00FC2F07" w:rsidRPr="005C58AA">
        <w:t>.</w:t>
      </w:r>
    </w:p>
    <w:p w:rsidR="00656EB8" w:rsidRPr="005C58AA" w:rsidRDefault="00656EB8" w:rsidP="007E08B3">
      <w:pPr>
        <w:rPr>
          <w:b/>
          <w:sz w:val="22"/>
          <w:szCs w:val="22"/>
        </w:rPr>
      </w:pPr>
    </w:p>
    <w:p w:rsidR="000A1D95" w:rsidRPr="005C58AA" w:rsidRDefault="000A1D95" w:rsidP="007E08B3">
      <w:pPr>
        <w:rPr>
          <w:b/>
          <w:sz w:val="22"/>
          <w:szCs w:val="22"/>
        </w:rPr>
      </w:pPr>
    </w:p>
    <w:p w:rsidR="00856925" w:rsidRPr="005C58AA" w:rsidRDefault="00C06295" w:rsidP="00EF1D28">
      <w:pPr>
        <w:ind w:firstLine="284"/>
        <w:rPr>
          <w:b/>
        </w:rPr>
      </w:pPr>
      <w:r w:rsidRPr="005C58AA">
        <w:rPr>
          <w:b/>
        </w:rPr>
        <w:t xml:space="preserve">  </w:t>
      </w:r>
      <w:r w:rsidR="00453D07" w:rsidRPr="005C58AA">
        <w:rPr>
          <w:b/>
        </w:rPr>
        <w:t xml:space="preserve">Губернатор </w:t>
      </w:r>
    </w:p>
    <w:p w:rsidR="00C41600" w:rsidRPr="005C58AA" w:rsidRDefault="00453D07" w:rsidP="00C06295">
      <w:pPr>
        <w:rPr>
          <w:b/>
        </w:rPr>
      </w:pPr>
      <w:r w:rsidRPr="005C58AA">
        <w:rPr>
          <w:b/>
        </w:rPr>
        <w:t xml:space="preserve">Санкт-Петербурга                                                                  </w:t>
      </w:r>
      <w:r w:rsidR="00EF1D28" w:rsidRPr="005C58AA">
        <w:rPr>
          <w:b/>
        </w:rPr>
        <w:t xml:space="preserve">    </w:t>
      </w:r>
      <w:r w:rsidRPr="005C58AA">
        <w:rPr>
          <w:b/>
        </w:rPr>
        <w:t xml:space="preserve">   </w:t>
      </w:r>
      <w:r w:rsidR="00856925" w:rsidRPr="005C58AA">
        <w:rPr>
          <w:b/>
        </w:rPr>
        <w:t xml:space="preserve">                       </w:t>
      </w:r>
      <w:r w:rsidR="00C06295" w:rsidRPr="005C58AA">
        <w:rPr>
          <w:b/>
        </w:rPr>
        <w:t xml:space="preserve">    </w:t>
      </w:r>
      <w:r w:rsidR="00856925" w:rsidRPr="005C58AA">
        <w:rPr>
          <w:b/>
        </w:rPr>
        <w:t xml:space="preserve"> </w:t>
      </w:r>
      <w:proofErr w:type="spellStart"/>
      <w:r w:rsidRPr="005C58AA">
        <w:rPr>
          <w:b/>
        </w:rPr>
        <w:t>А.Д.Беглов</w:t>
      </w:r>
      <w:proofErr w:type="spellEnd"/>
    </w:p>
    <w:p w:rsidR="00C41600" w:rsidRPr="005C58AA" w:rsidRDefault="00C41600" w:rsidP="00C06295">
      <w:pPr>
        <w:rPr>
          <w:b/>
        </w:rPr>
        <w:sectPr w:rsidR="00C41600" w:rsidRPr="005C58AA" w:rsidSect="00161669">
          <w:headerReference w:type="even" r:id="rId10"/>
          <w:headerReference w:type="default" r:id="rId11"/>
          <w:type w:val="continuous"/>
          <w:pgSz w:w="11906" w:h="16838"/>
          <w:pgMar w:top="680" w:right="851" w:bottom="851" w:left="1701" w:header="709" w:footer="119" w:gutter="0"/>
          <w:cols w:space="708"/>
          <w:titlePg/>
          <w:docGrid w:linePitch="360"/>
        </w:sectPr>
      </w:pPr>
    </w:p>
    <w:p w:rsidR="00C41600" w:rsidRPr="005C58AA" w:rsidRDefault="00C41600" w:rsidP="00C06295">
      <w:pPr>
        <w:rPr>
          <w:b/>
        </w:rPr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right"/>
        <w:outlineLvl w:val="0"/>
      </w:pPr>
      <w:r w:rsidRPr="005C58AA">
        <w:t>Приложение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right"/>
      </w:pPr>
      <w:r w:rsidRPr="005C58AA">
        <w:t>к постановлению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right"/>
      </w:pPr>
      <w:r w:rsidRPr="005C58AA">
        <w:t>Правительства Санкт-Петербурга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right"/>
      </w:pPr>
      <w:r w:rsidRPr="005C58AA">
        <w:t>от _____________________№ _________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both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40"/>
      <w:bookmarkEnd w:id="0"/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 xml:space="preserve">ПОРЯДОК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>предоставления в 202</w:t>
      </w:r>
      <w:r w:rsidR="00624D39">
        <w:rPr>
          <w:b/>
          <w:bCs/>
        </w:rPr>
        <w:t>6</w:t>
      </w:r>
      <w:r w:rsidRPr="005C58AA">
        <w:rPr>
          <w:b/>
          <w:bCs/>
        </w:rPr>
        <w:t xml:space="preserve"> году субсидий социально ориентированным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 xml:space="preserve">некоммерческим организациям на организацию и проведение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>в Санкт-Петербурге конгрессно-выставочных мероприятий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  <w:outlineLvl w:val="1"/>
        <w:rPr>
          <w:bCs/>
        </w:rPr>
      </w:pPr>
      <w:r w:rsidRPr="005C58AA">
        <w:rPr>
          <w:b/>
          <w:bCs/>
        </w:rPr>
        <w:t>1. Общие положения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jc w:val="center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jc w:val="both"/>
      </w:pPr>
      <w:bookmarkStart w:id="1" w:name="Par48"/>
      <w:bookmarkEnd w:id="1"/>
      <w:r w:rsidRPr="005C58AA">
        <w:t>1.1. Настоящий Порядок устанавливает правила предоставления в 202</w:t>
      </w:r>
      <w:r w:rsidR="000D5E95">
        <w:t>6</w:t>
      </w:r>
      <w:r w:rsidRPr="005C58AA">
        <w:t xml:space="preserve"> году субсидий, предусмотренных Комитету по развитию туризма Санкт-Петербурга </w:t>
      </w:r>
      <w:r w:rsidR="00111764">
        <w:br/>
      </w:r>
      <w:r w:rsidRPr="005C58AA">
        <w:t xml:space="preserve">(далее – Комитет) </w:t>
      </w:r>
      <w:hyperlink r:id="rId12" w:history="1">
        <w:r w:rsidRPr="005C58AA">
          <w:t>статьей расходов</w:t>
        </w:r>
      </w:hyperlink>
      <w:r w:rsidRPr="005C58AA">
        <w:t xml:space="preserve"> «Субсидии некоммерческим организациям </w:t>
      </w:r>
      <w:r w:rsidR="00111764">
        <w:br/>
      </w:r>
      <w:r w:rsidRPr="005C58AA">
        <w:t xml:space="preserve">на организацию и проведение в Санкт-Петербурге конгрессно-выставочных мероприятий» (код целевой статьи 1850076150) в приложении 2 к Закону Санкт-Петербурга от </w:t>
      </w:r>
      <w:r w:rsidR="00624D39" w:rsidRPr="00624D39">
        <w:rPr>
          <w:bCs/>
          <w:lang w:eastAsia="en-US"/>
        </w:rPr>
        <w:t>28.11.2025 №</w:t>
      </w:r>
      <w:r w:rsidR="000D5E95">
        <w:rPr>
          <w:bCs/>
          <w:lang w:eastAsia="en-US"/>
        </w:rPr>
        <w:t xml:space="preserve"> </w:t>
      </w:r>
      <w:r w:rsidR="00624D39" w:rsidRPr="00624D39">
        <w:rPr>
          <w:bCs/>
          <w:lang w:eastAsia="en-US"/>
        </w:rPr>
        <w:t>659-124 «О бюджете Санкт-Петербурга на 2026 год и на плановый период 2027 и 2028 годов»</w:t>
      </w:r>
      <w:r w:rsidR="00624D39" w:rsidRPr="00624D39">
        <w:rPr>
          <w:rFonts w:eastAsia="Calibri"/>
          <w:bCs/>
          <w:lang w:eastAsia="en-US"/>
        </w:rPr>
        <w:t xml:space="preserve"> </w:t>
      </w:r>
      <w:r w:rsidR="008F2C30" w:rsidRPr="005C58AA">
        <w:rPr>
          <w:rFonts w:eastAsia="Calibri"/>
          <w:lang w:eastAsia="en-US"/>
        </w:rPr>
        <w:t xml:space="preserve">(далее – Закон о бюджете) </w:t>
      </w:r>
      <w:r w:rsidRPr="005C58AA">
        <w:t>и государственной программ</w:t>
      </w:r>
      <w:r w:rsidR="008F2C30" w:rsidRPr="005C58AA">
        <w:t>ой</w:t>
      </w:r>
      <w:r w:rsidRPr="005C58AA">
        <w:t xml:space="preserve"> Санкт-Петербурга «Развитие сферы туризма в Санкт-Петербурге», утвержденной постановлением Правительства Санкт-Петербурга от 14.11.2017 № 936 (далее </w:t>
      </w:r>
      <w:r w:rsidR="008F2C30" w:rsidRPr="005C58AA">
        <w:t>соответственно –</w:t>
      </w:r>
      <w:r w:rsidRPr="005C58AA">
        <w:t xml:space="preserve"> субсидии</w:t>
      </w:r>
      <w:r w:rsidR="008F2C30" w:rsidRPr="005C58AA">
        <w:t>, Государственная программа</w:t>
      </w:r>
      <w:r w:rsidRPr="005C58AA">
        <w:t>).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jc w:val="both"/>
      </w:pPr>
      <w:r w:rsidRPr="005C58AA">
        <w:t xml:space="preserve">1.2. В настоящем Порядке применяются следующие </w:t>
      </w:r>
      <w:r w:rsidR="008F2C30" w:rsidRPr="005C58AA">
        <w:t>понятия (сокращенные понятия), а также их определения</w:t>
      </w:r>
      <w:r w:rsidRPr="005C58AA">
        <w:t>:</w:t>
      </w:r>
    </w:p>
    <w:p w:rsidR="002E7A75" w:rsidRPr="005C58AA" w:rsidRDefault="002E7A75" w:rsidP="002E7A75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СОНКО – российские социально-ориентированные некоммерческие организации </w:t>
      </w:r>
      <w:r w:rsidR="00111764">
        <w:br/>
      </w:r>
      <w:r w:rsidRPr="005C58AA">
        <w:t xml:space="preserve">(за исключением государственных (муниципальных) учреждений), зарегистрированные </w:t>
      </w:r>
      <w:r w:rsidR="00111764">
        <w:br/>
      </w:r>
      <w:r w:rsidRPr="005C58AA">
        <w:t xml:space="preserve">и осуществляющие на территории Санкт-Петербурга в соответствии с учредительными документами виды деятельности, указанные в статье 3 Закона Санкт-Петербурга </w:t>
      </w:r>
      <w:r w:rsidR="00111764">
        <w:br/>
      </w:r>
      <w:r w:rsidRPr="005C58AA">
        <w:t>от 23.03.2011 № 153-41 «О поддержке социально ориентированных некоммерческих организаций в Санкт-Петербурге»;</w:t>
      </w:r>
      <w:r w:rsidR="00FB729D" w:rsidRPr="005C58AA">
        <w:t xml:space="preserve"> </w:t>
      </w:r>
    </w:p>
    <w:p w:rsidR="00FA78AC" w:rsidRPr="005C58AA" w:rsidRDefault="00640163" w:rsidP="00FA78A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i/>
        </w:rPr>
      </w:pPr>
      <w:proofErr w:type="spellStart"/>
      <w:r w:rsidRPr="005C58AA">
        <w:t>конгрессно</w:t>
      </w:r>
      <w:proofErr w:type="spellEnd"/>
      <w:r w:rsidRPr="005C58AA">
        <w:t xml:space="preserve">-выставочные </w:t>
      </w:r>
      <w:r w:rsidR="00FA78AC" w:rsidRPr="005C58AA">
        <w:t>мероприятия – организованные мероприятия</w:t>
      </w:r>
      <w:r w:rsidRPr="005C58AA">
        <w:t xml:space="preserve"> </w:t>
      </w:r>
      <w:r w:rsidR="00FA78AC" w:rsidRPr="005C58AA">
        <w:t xml:space="preserve">представителей стран, отраслей, профессий или учреждений, организаций для обмена знаниями и опытом, поиска необходимых решений, проводимые </w:t>
      </w:r>
      <w:r w:rsidR="002E7A75" w:rsidRPr="005C58AA">
        <w:t xml:space="preserve">СОНКО </w:t>
      </w:r>
      <w:r w:rsidR="00FA78AC" w:rsidRPr="005C58AA">
        <w:t xml:space="preserve">отдельно </w:t>
      </w:r>
      <w:r w:rsidR="00111764">
        <w:br/>
      </w:r>
      <w:r w:rsidR="00FA78AC" w:rsidRPr="005C58AA">
        <w:t xml:space="preserve">или сопровождаемые </w:t>
      </w:r>
      <w:proofErr w:type="spellStart"/>
      <w:r w:rsidR="00FA78AC" w:rsidRPr="005C58AA">
        <w:t>выставочно</w:t>
      </w:r>
      <w:proofErr w:type="spellEnd"/>
      <w:r w:rsidR="00FA78AC" w:rsidRPr="005C58AA">
        <w:t xml:space="preserve">-ярмарочными мероприятиями (конгресс, съезд, форум, саммит, ассамблея, конференция, симпозиум, круглый стол), а также </w:t>
      </w:r>
      <w:proofErr w:type="spellStart"/>
      <w:r w:rsidR="00FA78AC" w:rsidRPr="005C58AA">
        <w:t>выставочно</w:t>
      </w:r>
      <w:proofErr w:type="spellEnd"/>
      <w:r w:rsidR="00FA78AC" w:rsidRPr="005C58AA">
        <w:t>-ярмарочные м</w:t>
      </w:r>
      <w:r w:rsidR="00135AFB" w:rsidRPr="005C58AA">
        <w:t xml:space="preserve">ероприятия, проводимые </w:t>
      </w:r>
      <w:r w:rsidR="002E7A75" w:rsidRPr="005C58AA">
        <w:t xml:space="preserve">СОНКО </w:t>
      </w:r>
      <w:r w:rsidR="00135AFB" w:rsidRPr="005C58AA">
        <w:t>отдельно</w:t>
      </w:r>
      <w:r w:rsidR="00FA78AC" w:rsidRPr="005C58AA">
        <w:t>;</w:t>
      </w:r>
      <w:r w:rsidR="002E7A75" w:rsidRPr="005C58AA">
        <w:t xml:space="preserve"> </w:t>
      </w:r>
    </w:p>
    <w:p w:rsidR="0082797C" w:rsidRPr="005C58AA" w:rsidRDefault="00EF4B8F" w:rsidP="008279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конкурсный </w:t>
      </w:r>
      <w:r w:rsidR="0082797C" w:rsidRPr="005C58AA">
        <w:t xml:space="preserve">отбор – отборочные процедуры, проводимые в форме конкурса </w:t>
      </w:r>
      <w:r w:rsidR="00111764">
        <w:br/>
      </w:r>
      <w:r w:rsidR="0082797C" w:rsidRPr="005C58AA">
        <w:t xml:space="preserve">в соответствии с настоящим Порядком, </w:t>
      </w:r>
      <w:r w:rsidRPr="005C58AA">
        <w:t>с целью о</w:t>
      </w:r>
      <w:r w:rsidR="0082797C" w:rsidRPr="005C58AA">
        <w:t>пределения среди участвующих в данном отборе</w:t>
      </w:r>
      <w:r w:rsidRPr="005C58AA">
        <w:t xml:space="preserve"> СОНКО </w:t>
      </w:r>
      <w:r w:rsidR="0082797C" w:rsidRPr="005C58AA">
        <w:t>победителей</w:t>
      </w:r>
      <w:r w:rsidRPr="005C58AA">
        <w:t>,</w:t>
      </w:r>
      <w:r w:rsidR="0082797C" w:rsidRPr="005C58AA">
        <w:t xml:space="preserve"> </w:t>
      </w:r>
      <w:r w:rsidRPr="005C58AA">
        <w:t xml:space="preserve">исходя из предложенных ими наилучших условий достижения результата предоставления субсидий, и принятия в связи с этим решения </w:t>
      </w:r>
      <w:r w:rsidR="00111764">
        <w:br/>
      </w:r>
      <w:r w:rsidRPr="005C58AA">
        <w:t xml:space="preserve">о предоставлении им </w:t>
      </w:r>
      <w:r w:rsidR="0082797C" w:rsidRPr="005C58AA">
        <w:t>субсидий;</w:t>
      </w:r>
    </w:p>
    <w:p w:rsidR="0082797C" w:rsidRPr="005C58AA" w:rsidRDefault="0082797C" w:rsidP="008279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заявка – </w:t>
      </w:r>
      <w:r w:rsidR="00FA78AC" w:rsidRPr="005C58AA">
        <w:t xml:space="preserve">представляемое в Комитет в соответствии с настоящим Порядком </w:t>
      </w:r>
      <w:r w:rsidRPr="005C58AA">
        <w:t xml:space="preserve">заявление </w:t>
      </w:r>
      <w:r w:rsidR="00FA78AC" w:rsidRPr="005C58AA">
        <w:t xml:space="preserve">СОНКО на участие в </w:t>
      </w:r>
      <w:r w:rsidR="00EF4B8F" w:rsidRPr="005C58AA">
        <w:t xml:space="preserve">конкурсном </w:t>
      </w:r>
      <w:r w:rsidR="00FA78AC" w:rsidRPr="005C58AA">
        <w:t>отборе</w:t>
      </w:r>
      <w:r w:rsidR="00EF4B8F" w:rsidRPr="005C58AA">
        <w:t xml:space="preserve"> с целью получения субсидии</w:t>
      </w:r>
      <w:r w:rsidRPr="005C58AA">
        <w:t>;</w:t>
      </w:r>
    </w:p>
    <w:p w:rsidR="002606DB" w:rsidRPr="005C58AA" w:rsidRDefault="00C41600" w:rsidP="002606DB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документы – </w:t>
      </w:r>
      <w:r w:rsidR="00FA78AC" w:rsidRPr="005C58AA">
        <w:t xml:space="preserve">представляемые СОНКО в составе заявки </w:t>
      </w:r>
      <w:r w:rsidRPr="005C58AA">
        <w:t>материалы и документы</w:t>
      </w:r>
      <w:r w:rsidR="00FA78AC" w:rsidRPr="005C58AA">
        <w:t xml:space="preserve">, подтверждающие </w:t>
      </w:r>
      <w:r w:rsidR="00EF4B8F" w:rsidRPr="005C58AA">
        <w:t xml:space="preserve">их </w:t>
      </w:r>
      <w:r w:rsidR="00FA78AC" w:rsidRPr="005C58AA">
        <w:t xml:space="preserve">соответствие требованиям к участникам </w:t>
      </w:r>
      <w:r w:rsidR="00EF4B8F" w:rsidRPr="005C58AA">
        <w:t xml:space="preserve">конкурсного </w:t>
      </w:r>
      <w:r w:rsidR="00FA78AC" w:rsidRPr="005C58AA">
        <w:t xml:space="preserve">отбора, установленным в настоящем Порядке, перечень которых </w:t>
      </w:r>
      <w:r w:rsidR="005B5EF8" w:rsidRPr="005C58AA">
        <w:t>и требования к которым утверждаю</w:t>
      </w:r>
      <w:r w:rsidR="00FA78AC" w:rsidRPr="005C58AA">
        <w:t xml:space="preserve">тся Комитетом, </w:t>
      </w:r>
      <w:r w:rsidR="005B5EF8" w:rsidRPr="005C58AA">
        <w:t xml:space="preserve">с учетом того, что указанный перечень должен </w:t>
      </w:r>
      <w:r w:rsidRPr="005C58AA">
        <w:t>включа</w:t>
      </w:r>
      <w:r w:rsidR="005B5EF8" w:rsidRPr="005C58AA">
        <w:t xml:space="preserve">ть </w:t>
      </w:r>
      <w:r w:rsidRPr="005C58AA">
        <w:t xml:space="preserve">в том числе документы, подтверждающие фактически произведенные </w:t>
      </w:r>
      <w:r w:rsidR="00FA78AC" w:rsidRPr="005C58AA">
        <w:t xml:space="preserve">СОНКО </w:t>
      </w:r>
      <w:r w:rsidRPr="005C58AA">
        <w:t xml:space="preserve">затраты, возникшие </w:t>
      </w:r>
      <w:r w:rsidR="00FA78AC" w:rsidRPr="005C58AA">
        <w:t xml:space="preserve">у </w:t>
      </w:r>
      <w:r w:rsidR="00EF4B8F" w:rsidRPr="005C58AA">
        <w:t xml:space="preserve">них </w:t>
      </w:r>
      <w:r w:rsidRPr="005C58AA">
        <w:t xml:space="preserve">при проведении </w:t>
      </w:r>
      <w:r w:rsidR="00FA78AC" w:rsidRPr="005C58AA">
        <w:t xml:space="preserve">в период </w:t>
      </w:r>
      <w:r w:rsidRPr="005C58AA">
        <w:t xml:space="preserve">с </w:t>
      </w:r>
      <w:r w:rsidR="000D5E95">
        <w:t>01</w:t>
      </w:r>
      <w:r w:rsidRPr="005C58AA">
        <w:t>.0</w:t>
      </w:r>
      <w:r w:rsidR="000D5E95">
        <w:t>7</w:t>
      </w:r>
      <w:r w:rsidRPr="005C58AA">
        <w:t>.202</w:t>
      </w:r>
      <w:r w:rsidR="000D5E95">
        <w:t>5 по 14.</w:t>
      </w:r>
      <w:r w:rsidRPr="005C58AA">
        <w:t>06.202</w:t>
      </w:r>
      <w:r w:rsidR="000D5E95">
        <w:t>6</w:t>
      </w:r>
      <w:r w:rsidRPr="005C58AA">
        <w:t xml:space="preserve"> </w:t>
      </w:r>
      <w:proofErr w:type="spellStart"/>
      <w:r w:rsidRPr="005C58AA">
        <w:t>конгрессно</w:t>
      </w:r>
      <w:proofErr w:type="spellEnd"/>
      <w:r w:rsidRPr="005C58AA">
        <w:t>-выставочных мероприятий в Санкт-Петербурге, а также расчет размера субсидии;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конкурсная комиссия –</w:t>
      </w:r>
      <w:r w:rsidR="002606DB" w:rsidRPr="005C58AA">
        <w:t xml:space="preserve"> </w:t>
      </w:r>
      <w:r w:rsidR="005B5EF8" w:rsidRPr="005C58AA">
        <w:t>временный коллегиальный совещательный орган</w:t>
      </w:r>
      <w:r w:rsidRPr="005C58AA">
        <w:t>, созданн</w:t>
      </w:r>
      <w:r w:rsidR="005B5EF8" w:rsidRPr="005C58AA">
        <w:t>ый</w:t>
      </w:r>
      <w:r w:rsidRPr="005C58AA">
        <w:t xml:space="preserve"> Комитетом в целях </w:t>
      </w:r>
      <w:r w:rsidR="002606DB" w:rsidRPr="005C58AA">
        <w:t xml:space="preserve">принятия решения о допуске СОНКО к участию в конкурсном отборе, </w:t>
      </w:r>
      <w:r w:rsidRPr="005C58AA">
        <w:t>определения победителей конкурсного отбора</w:t>
      </w:r>
      <w:r w:rsidR="002606DB" w:rsidRPr="005C58AA">
        <w:t>,</w:t>
      </w:r>
      <w:r w:rsidRPr="005C58AA">
        <w:t xml:space="preserve"> </w:t>
      </w:r>
      <w:r w:rsidR="002E7A75" w:rsidRPr="005C58AA">
        <w:t xml:space="preserve">и </w:t>
      </w:r>
      <w:r w:rsidRPr="005C58AA">
        <w:t xml:space="preserve">принятия </w:t>
      </w:r>
      <w:proofErr w:type="gramStart"/>
      <w:r w:rsidR="00640163" w:rsidRPr="005C58AA">
        <w:t>решения</w:t>
      </w:r>
      <w:proofErr w:type="gramEnd"/>
      <w:r w:rsidR="00640163" w:rsidRPr="005C58AA">
        <w:t xml:space="preserve"> носящ</w:t>
      </w:r>
      <w:r w:rsidR="00A20B1D" w:rsidRPr="005C58AA">
        <w:t>его</w:t>
      </w:r>
      <w:r w:rsidR="005B5EF8" w:rsidRPr="005C58AA">
        <w:t xml:space="preserve"> </w:t>
      </w:r>
      <w:r w:rsidR="005B5EF8" w:rsidRPr="005C58AA">
        <w:lastRenderedPageBreak/>
        <w:t xml:space="preserve">рекомендательный характер </w:t>
      </w:r>
      <w:r w:rsidR="002606DB" w:rsidRPr="005C58AA">
        <w:t xml:space="preserve">о </w:t>
      </w:r>
      <w:r w:rsidRPr="005C58AA">
        <w:t>предоставлении субсиди</w:t>
      </w:r>
      <w:r w:rsidR="002E7A75" w:rsidRPr="005C58AA">
        <w:t>и</w:t>
      </w:r>
      <w:r w:rsidRPr="005C58AA">
        <w:t xml:space="preserve"> и размерах предоставляемой субсидии</w:t>
      </w:r>
      <w:r w:rsidR="005B5EF8" w:rsidRPr="005C58AA">
        <w:t xml:space="preserve"> конкретному победителю конкурсного отбора</w:t>
      </w:r>
      <w:r w:rsidR="00EF4B8F" w:rsidRPr="005C58AA">
        <w:t xml:space="preserve">. Положение о конкурсной комиссии и </w:t>
      </w:r>
      <w:r w:rsidR="005B5EF8" w:rsidRPr="005C58AA">
        <w:t xml:space="preserve">ее </w:t>
      </w:r>
      <w:r w:rsidR="00EF4B8F" w:rsidRPr="005C58AA">
        <w:t>состав утверждаются Комитетом</w:t>
      </w:r>
      <w:r w:rsidRPr="005C58AA">
        <w:t>;</w:t>
      </w:r>
    </w:p>
    <w:p w:rsidR="00C41600" w:rsidRPr="005C58AA" w:rsidRDefault="00C41600" w:rsidP="002606DB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рабочая группа – </w:t>
      </w:r>
      <w:r w:rsidR="001E0E91" w:rsidRPr="005C58AA">
        <w:t>временный коллегиальный орган</w:t>
      </w:r>
      <w:r w:rsidRPr="005C58AA">
        <w:t>, созданн</w:t>
      </w:r>
      <w:r w:rsidR="001E0E91" w:rsidRPr="005C58AA">
        <w:t>ый</w:t>
      </w:r>
      <w:r w:rsidRPr="005C58AA">
        <w:t xml:space="preserve"> Комитетом </w:t>
      </w:r>
      <w:r w:rsidR="00111764">
        <w:br/>
      </w:r>
      <w:r w:rsidR="002606DB" w:rsidRPr="005C58AA">
        <w:t>д</w:t>
      </w:r>
      <w:r w:rsidR="000A1D95" w:rsidRPr="005C58AA">
        <w:t xml:space="preserve">ля </w:t>
      </w:r>
      <w:r w:rsidRPr="005C58AA">
        <w:t>рассмотрения</w:t>
      </w:r>
      <w:r w:rsidR="00582CA6" w:rsidRPr="005C58AA">
        <w:t xml:space="preserve"> заяв</w:t>
      </w:r>
      <w:r w:rsidR="000A1D95" w:rsidRPr="005C58AA">
        <w:t>ок</w:t>
      </w:r>
      <w:r w:rsidR="00582CA6" w:rsidRPr="005C58AA">
        <w:t xml:space="preserve"> и </w:t>
      </w:r>
      <w:r w:rsidR="000A1D95" w:rsidRPr="005C58AA">
        <w:t xml:space="preserve">приложенных к ним </w:t>
      </w:r>
      <w:r w:rsidR="00582CA6" w:rsidRPr="005C58AA">
        <w:t>документов, представл</w:t>
      </w:r>
      <w:r w:rsidRPr="005C58AA">
        <w:t>е</w:t>
      </w:r>
      <w:r w:rsidR="00582CA6" w:rsidRPr="005C58AA">
        <w:t>нных</w:t>
      </w:r>
      <w:r w:rsidRPr="005C58AA">
        <w:t xml:space="preserve"> в Комитет</w:t>
      </w:r>
      <w:r w:rsidR="00582CA6" w:rsidRPr="005C58AA">
        <w:t xml:space="preserve"> </w:t>
      </w:r>
      <w:r w:rsidR="000A1D95" w:rsidRPr="005C58AA">
        <w:t xml:space="preserve">СОНКО, претендующими на получение субсидии, </w:t>
      </w:r>
      <w:r w:rsidR="00582CA6" w:rsidRPr="005C58AA">
        <w:t xml:space="preserve">в </w:t>
      </w:r>
      <w:r w:rsidR="002606DB" w:rsidRPr="005C58AA">
        <w:t>целях</w:t>
      </w:r>
      <w:r w:rsidR="003A20B1" w:rsidRPr="005C58AA">
        <w:t xml:space="preserve"> формировани</w:t>
      </w:r>
      <w:r w:rsidR="002606DB" w:rsidRPr="005C58AA">
        <w:t>я</w:t>
      </w:r>
      <w:r w:rsidR="003A20B1" w:rsidRPr="005C58AA">
        <w:t xml:space="preserve"> </w:t>
      </w:r>
      <w:r w:rsidR="002606DB" w:rsidRPr="005C58AA">
        <w:t>заключения, носящего рекомендательный характер</w:t>
      </w:r>
      <w:r w:rsidR="001E0E91" w:rsidRPr="005C58AA">
        <w:t>. Положение о</w:t>
      </w:r>
      <w:r w:rsidR="002606DB" w:rsidRPr="005C58AA">
        <w:t xml:space="preserve"> рабочей группе</w:t>
      </w:r>
      <w:r w:rsidR="001E0E91" w:rsidRPr="005C58AA">
        <w:t xml:space="preserve"> и ее</w:t>
      </w:r>
      <w:r w:rsidR="000A1D95" w:rsidRPr="005C58AA">
        <w:t xml:space="preserve"> </w:t>
      </w:r>
      <w:r w:rsidR="001E0E91" w:rsidRPr="005C58AA">
        <w:t>состав утверждаются Комитетом</w:t>
      </w:r>
      <w:r w:rsidR="00111764">
        <w:t>;</w:t>
      </w:r>
    </w:p>
    <w:p w:rsidR="00EF778E" w:rsidRPr="005C58AA" w:rsidRDefault="000D5E95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2" w:name="Par56"/>
      <w:bookmarkEnd w:id="2"/>
      <w:r>
        <w:t>П</w:t>
      </w:r>
      <w:r w:rsidR="0066098D" w:rsidRPr="005C58AA">
        <w:t xml:space="preserve">лощадка отбора – подсистема «Площадка отбора получателей субсидии» </w:t>
      </w:r>
      <w:r w:rsidR="0066098D" w:rsidRPr="005C58AA">
        <w:br/>
      </w:r>
      <w:r w:rsidR="00FF738F" w:rsidRPr="005C58AA">
        <w:t xml:space="preserve">Автоматизированной информационной системы бюджетного процесса – электронное казначейство (далее – </w:t>
      </w:r>
      <w:r w:rsidR="0066098D" w:rsidRPr="005C58AA">
        <w:t>АИС БП-ЭК</w:t>
      </w:r>
      <w:r w:rsidR="00FF738F" w:rsidRPr="005C58AA">
        <w:t>)</w:t>
      </w:r>
      <w:r w:rsidR="0066098D" w:rsidRPr="005C58AA">
        <w:t>, посредством которой осуществляется конкурсный отбор</w:t>
      </w:r>
      <w:r w:rsidR="00EF778E" w:rsidRPr="005C58AA">
        <w:t>;</w:t>
      </w:r>
    </w:p>
    <w:p w:rsidR="0066098D" w:rsidRPr="005C58AA" w:rsidRDefault="00EF778E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Соглашение – соглашение на предоставление субсидии, заключаемое в соответствии с настоящим Порядком с участником отбора, признанным победителем отбора, </w:t>
      </w:r>
      <w:r w:rsidR="00111764">
        <w:br/>
      </w:r>
      <w:r w:rsidRPr="005C58AA">
        <w:t>в отношении которого принято решение о предоставлении субсидии</w:t>
      </w:r>
      <w:r w:rsidR="0066098D" w:rsidRPr="005C58AA">
        <w:t>.</w:t>
      </w:r>
    </w:p>
    <w:p w:rsidR="00196AFE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3" w:name="Par59"/>
      <w:bookmarkEnd w:id="3"/>
      <w:r w:rsidRPr="005C58AA">
        <w:t>1.3. Субсидии предоставляются на</w:t>
      </w:r>
      <w:r w:rsidR="00196AFE" w:rsidRPr="005C58AA">
        <w:t xml:space="preserve"> </w:t>
      </w:r>
      <w:r w:rsidRPr="005C58AA">
        <w:t xml:space="preserve">безвозмездной и безвозвратной основе </w:t>
      </w:r>
      <w:r w:rsidR="00884A7E" w:rsidRPr="005C58AA">
        <w:t xml:space="preserve">СОНКО, </w:t>
      </w:r>
      <w:r w:rsidR="00884A7E" w:rsidRPr="005C58AA">
        <w:rPr>
          <w:bCs/>
        </w:rPr>
        <w:t xml:space="preserve">признанным победителями </w:t>
      </w:r>
      <w:r w:rsidR="00EF4B8F" w:rsidRPr="005C58AA">
        <w:rPr>
          <w:bCs/>
        </w:rPr>
        <w:t xml:space="preserve">конкурсного </w:t>
      </w:r>
      <w:r w:rsidR="00884A7E" w:rsidRPr="005C58AA">
        <w:rPr>
          <w:bCs/>
        </w:rPr>
        <w:t xml:space="preserve">отбора (далее </w:t>
      </w:r>
      <w:r w:rsidR="00884A7E" w:rsidRPr="005C58AA">
        <w:rPr>
          <w:rFonts w:eastAsia="Calibri"/>
          <w:lang w:eastAsia="en-US"/>
        </w:rPr>
        <w:t>–</w:t>
      </w:r>
      <w:r w:rsidR="00884A7E" w:rsidRPr="005C58AA">
        <w:rPr>
          <w:bCs/>
        </w:rPr>
        <w:t xml:space="preserve"> получатели субсидий), </w:t>
      </w:r>
      <w:r w:rsidRPr="005C58AA">
        <w:t xml:space="preserve">в целях возмещения затрат, возникших </w:t>
      </w:r>
      <w:r w:rsidR="00FA78AC" w:rsidRPr="005C58AA">
        <w:t xml:space="preserve">у них </w:t>
      </w:r>
      <w:r w:rsidRPr="005C58AA">
        <w:t xml:space="preserve">при проведении </w:t>
      </w:r>
      <w:r w:rsidR="00FA78AC" w:rsidRPr="005C58AA">
        <w:t xml:space="preserve">в период </w:t>
      </w:r>
      <w:r w:rsidRPr="005C58AA">
        <w:t xml:space="preserve">с </w:t>
      </w:r>
      <w:r w:rsidR="00624D39" w:rsidRPr="00624D39">
        <w:t xml:space="preserve">01.07.2025 по 14.06.2026 </w:t>
      </w:r>
      <w:proofErr w:type="spellStart"/>
      <w:r w:rsidRPr="005C58AA">
        <w:t>конгрессно</w:t>
      </w:r>
      <w:proofErr w:type="spellEnd"/>
      <w:r w:rsidRPr="005C58AA">
        <w:t>-выставочных мероприятий в Санкт-Петербурге</w:t>
      </w:r>
      <w:r w:rsidR="00FA78AC" w:rsidRPr="005C58AA">
        <w:t xml:space="preserve"> (далее – затраты)</w:t>
      </w:r>
      <w:r w:rsidRPr="005C58AA">
        <w:t xml:space="preserve">, </w:t>
      </w:r>
      <w:r w:rsidR="00111764">
        <w:br/>
      </w:r>
      <w:r w:rsidRPr="005C58AA">
        <w:t xml:space="preserve">в соответствии с </w:t>
      </w:r>
      <w:r w:rsidR="00FA78AC" w:rsidRPr="005C58AA">
        <w:t>направлениями</w:t>
      </w:r>
      <w:r w:rsidR="007A57DF" w:rsidRPr="005C58AA">
        <w:t>,</w:t>
      </w:r>
      <w:r w:rsidR="00FA78AC" w:rsidRPr="005C58AA">
        <w:t xml:space="preserve"> </w:t>
      </w:r>
      <w:r w:rsidR="005B2616" w:rsidRPr="005C58AA">
        <w:t xml:space="preserve">которые установлены в </w:t>
      </w:r>
      <w:r w:rsidRPr="005C58AA">
        <w:t>приложени</w:t>
      </w:r>
      <w:r w:rsidR="005B2616" w:rsidRPr="005C58AA">
        <w:t>и</w:t>
      </w:r>
      <w:r w:rsidR="00196AFE" w:rsidRPr="005C58AA">
        <w:t xml:space="preserve"> </w:t>
      </w:r>
      <w:r w:rsidRPr="005C58AA">
        <w:t xml:space="preserve">№ 1 к настоящему Порядку (далее – </w:t>
      </w:r>
      <w:r w:rsidR="00FA78AC" w:rsidRPr="005C58AA">
        <w:t xml:space="preserve">направления </w:t>
      </w:r>
      <w:r w:rsidRPr="005C58AA">
        <w:t>затрат)</w:t>
      </w:r>
      <w:r w:rsidR="00EF4B8F" w:rsidRPr="005C58AA">
        <w:t>,</w:t>
      </w:r>
      <w:r w:rsidR="00884A7E" w:rsidRPr="005C58AA">
        <w:rPr>
          <w:bCs/>
        </w:rPr>
        <w:t xml:space="preserve"> в рамках</w:t>
      </w:r>
      <w:r w:rsidR="00884A7E" w:rsidRPr="005C58AA">
        <w:t xml:space="preserve"> достижения </w:t>
      </w:r>
      <w:r w:rsidR="00884A7E" w:rsidRPr="005C58AA">
        <w:rPr>
          <w:bCs/>
        </w:rPr>
        <w:t>целевых показателей Государственной программы при реализации Комитетом соответствующего мероприятия, предусмотренного в процессной части подраздела 10.3 раздела 10 Государственной программы</w:t>
      </w:r>
      <w:r w:rsidRPr="005C58AA">
        <w:t>.</w:t>
      </w:r>
      <w:r w:rsidR="00196AFE" w:rsidRPr="005C58AA">
        <w:t xml:space="preserve"> </w:t>
      </w:r>
    </w:p>
    <w:p w:rsidR="00C41600" w:rsidRPr="005C58AA" w:rsidRDefault="007A57DF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1.4. </w:t>
      </w:r>
      <w:r w:rsidR="00196AFE" w:rsidRPr="005C58AA">
        <w:t>Проведение отбора получателей субсидий проводится</w:t>
      </w:r>
      <w:r w:rsidR="000D5E95">
        <w:t xml:space="preserve"> на Площадке отбора</w:t>
      </w:r>
      <w:r w:rsidR="00196AFE" w:rsidRPr="005C58AA">
        <w:t xml:space="preserve">. Руководство пользователя по проведению процедуры отбора размещено в разделе «Поддержка» </w:t>
      </w:r>
      <w:hyperlink r:id="rId13" w:history="1">
        <w:r w:rsidR="00196AFE" w:rsidRPr="005C58AA">
          <w:rPr>
            <w:rStyle w:val="aa"/>
            <w:color w:val="auto"/>
          </w:rPr>
          <w:t>https://edo.fincom.gov.spb.ru/subsidy-lk/navigator</w:t>
        </w:r>
      </w:hyperlink>
      <w:r w:rsidR="00196AFE" w:rsidRPr="005C58AA">
        <w:t>.</w:t>
      </w:r>
    </w:p>
    <w:p w:rsidR="00C41600" w:rsidRPr="005C58AA" w:rsidRDefault="009D742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1.</w:t>
      </w:r>
      <w:r w:rsidR="007A57DF" w:rsidRPr="005C58AA">
        <w:t>5</w:t>
      </w:r>
      <w:r w:rsidRPr="005C58AA">
        <w:t>.</w:t>
      </w:r>
      <w:r w:rsidR="00C41600" w:rsidRPr="005C58AA">
        <w:t xml:space="preserve"> Сведения о субсидиях размещ</w:t>
      </w:r>
      <w:r w:rsidR="00FF738F" w:rsidRPr="005C58AA">
        <w:t xml:space="preserve">аются </w:t>
      </w:r>
      <w:r w:rsidR="00C41600" w:rsidRPr="005C58AA">
        <w:t xml:space="preserve">на едином портале бюджетной системы Российской Федерации в информационно-телекоммуникационной сети «Интернет», единый портал (далее </w:t>
      </w:r>
      <w:r w:rsidR="0066098D" w:rsidRPr="005C58AA">
        <w:t xml:space="preserve">соответственно </w:t>
      </w:r>
      <w:r w:rsidR="00C41600" w:rsidRPr="005C58AA">
        <w:t>– сеть «Интернет», единый портал) (в разделе единого портала)</w:t>
      </w:r>
      <w:r w:rsidR="000D5E95">
        <w:t xml:space="preserve">, в том числе предусмотренных законом (решением) о бюджете (законом/решением) о внесении изменений в закон/решение) о бюджете), в порядке, установленном Минфином Российской Федерации, в течение 10 рабочих дней со дня, следующего за днем заведения бюджетных ассигнований на предоставление субсидий </w:t>
      </w:r>
      <w:r w:rsidR="000D5E95">
        <w:br/>
        <w:t>до главных распорядителей бюджетных средств</w:t>
      </w:r>
      <w:r w:rsidR="00C41600" w:rsidRPr="005C58AA">
        <w:t xml:space="preserve">. </w:t>
      </w:r>
    </w:p>
    <w:p w:rsidR="00C41600" w:rsidRPr="005C58AA" w:rsidRDefault="009D742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1.</w:t>
      </w:r>
      <w:r w:rsidR="007A57DF" w:rsidRPr="005C58AA">
        <w:t>6</w:t>
      </w:r>
      <w:r w:rsidRPr="005C58AA">
        <w:t xml:space="preserve">. </w:t>
      </w:r>
      <w:r w:rsidR="00C41600" w:rsidRPr="005C58AA">
        <w:t xml:space="preserve">Субсидии предоставляются по результатам проводимого Комитетом конкурсного отбора в пределах средств </w:t>
      </w:r>
      <w:r w:rsidR="00EF4B8F" w:rsidRPr="005C58AA">
        <w:rPr>
          <w:bCs/>
        </w:rPr>
        <w:t>бюджетных ассигнований</w:t>
      </w:r>
      <w:r w:rsidR="00EF4B8F" w:rsidRPr="005C58AA">
        <w:t>, предусмотренных</w:t>
      </w:r>
      <w:r w:rsidR="007A57DF" w:rsidRPr="005C58AA">
        <w:t xml:space="preserve"> Законом о бюджете </w:t>
      </w:r>
      <w:r w:rsidR="00EF4B8F" w:rsidRPr="005C58AA">
        <w:t xml:space="preserve"> </w:t>
      </w:r>
      <w:r w:rsidR="00C41600" w:rsidRPr="005C58AA">
        <w:t xml:space="preserve">по статье расходов, указанной в </w:t>
      </w:r>
      <w:hyperlink w:anchor="Par48" w:tooltip="1.1. Настоящий Порядок устанавливает правила предоставления в 2023 году субсидий, предусмотренных Комитету по развитию туризма Санкт-Петербурга (далее - Комитет) статьей расходов &quot;Субсидии некоммерческим организациям на организацию и проведение в Санкт-Петербу" w:history="1">
        <w:r w:rsidR="00C41600" w:rsidRPr="005C58AA">
          <w:t>пункте 1.1</w:t>
        </w:r>
      </w:hyperlink>
      <w:r w:rsidR="00C41600" w:rsidRPr="005C58AA">
        <w:t xml:space="preserve"> настоящего Порядка.</w:t>
      </w:r>
    </w:p>
    <w:p w:rsidR="00412D4E" w:rsidRPr="005C58AA" w:rsidRDefault="00412D4E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4" w:name="Par61"/>
      <w:bookmarkEnd w:id="4"/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  <w:r w:rsidRPr="005C58AA">
        <w:rPr>
          <w:b/>
          <w:bCs/>
        </w:rPr>
        <w:t>2. Условия предоставления субсидий</w:t>
      </w:r>
      <w:r w:rsidR="005B5EF8" w:rsidRPr="005C58AA">
        <w:rPr>
          <w:b/>
          <w:bCs/>
        </w:rPr>
        <w:t xml:space="preserve"> и требования к участникам </w:t>
      </w:r>
      <w:r w:rsidR="0035750B" w:rsidRPr="005C58AA">
        <w:rPr>
          <w:b/>
          <w:bCs/>
        </w:rPr>
        <w:t xml:space="preserve">конкурсного </w:t>
      </w:r>
      <w:r w:rsidR="005B5EF8" w:rsidRPr="005C58AA">
        <w:rPr>
          <w:b/>
          <w:bCs/>
        </w:rPr>
        <w:t>отбора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EB1168" w:rsidRPr="005C58AA" w:rsidRDefault="006C431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2.1.</w:t>
      </w:r>
      <w:r w:rsidR="00C41600" w:rsidRPr="005C58AA">
        <w:t>Условиями предоставления субсидий являются:</w:t>
      </w:r>
      <w:r w:rsidR="0035750B" w:rsidRPr="005C58AA">
        <w:t xml:space="preserve"> </w:t>
      </w:r>
    </w:p>
    <w:p w:rsidR="00582CA6" w:rsidRPr="005C58AA" w:rsidRDefault="0035750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2.1.1. </w:t>
      </w:r>
      <w:r w:rsidR="00582CA6" w:rsidRPr="005C58AA">
        <w:t>Предоставление субсидии на цели, установленные в пункте 1.3 настоящего Порядка.</w:t>
      </w:r>
    </w:p>
    <w:p w:rsidR="00C41600" w:rsidRPr="005C58AA" w:rsidRDefault="00582CA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2.1.2</w:t>
      </w:r>
      <w:r w:rsidR="0058123A" w:rsidRPr="005C58AA">
        <w:t xml:space="preserve">. </w:t>
      </w:r>
      <w:r w:rsidR="006C431C" w:rsidRPr="005C58AA">
        <w:t>Полное с</w:t>
      </w:r>
      <w:r w:rsidR="00C41600" w:rsidRPr="005C58AA">
        <w:t xml:space="preserve">оответствие </w:t>
      </w:r>
      <w:r w:rsidR="006C431C" w:rsidRPr="005C58AA">
        <w:t xml:space="preserve">участника </w:t>
      </w:r>
      <w:r w:rsidR="0035750B" w:rsidRPr="005C58AA">
        <w:t xml:space="preserve">конкурсного </w:t>
      </w:r>
      <w:r w:rsidR="006C431C" w:rsidRPr="005C58AA">
        <w:t xml:space="preserve">отбора определению понятия СОНКО, приведенному </w:t>
      </w:r>
      <w:r w:rsidR="0058123A" w:rsidRPr="005C58AA">
        <w:t xml:space="preserve">в </w:t>
      </w:r>
      <w:r w:rsidR="007A57DF" w:rsidRPr="005C58AA">
        <w:t>абзаце втором пункта</w:t>
      </w:r>
      <w:r w:rsidR="0058123A" w:rsidRPr="005C58AA">
        <w:t xml:space="preserve"> </w:t>
      </w:r>
      <w:proofErr w:type="gramStart"/>
      <w:r w:rsidR="0058123A" w:rsidRPr="005C58AA">
        <w:t xml:space="preserve">1.2 </w:t>
      </w:r>
      <w:r w:rsidR="007A57DF" w:rsidRPr="005C58AA">
        <w:t xml:space="preserve"> настоящего</w:t>
      </w:r>
      <w:proofErr w:type="gramEnd"/>
      <w:r w:rsidR="007A57DF" w:rsidRPr="005C58AA">
        <w:t xml:space="preserve"> Порядка.</w:t>
      </w:r>
    </w:p>
    <w:p w:rsidR="00C41600" w:rsidRDefault="00582CA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2.1.3</w:t>
      </w:r>
      <w:r w:rsidR="0035750B" w:rsidRPr="005C58AA">
        <w:t xml:space="preserve">. </w:t>
      </w:r>
      <w:r w:rsidR="00C41600" w:rsidRPr="005C58AA">
        <w:t xml:space="preserve">Проведение </w:t>
      </w:r>
      <w:r w:rsidR="006C431C" w:rsidRPr="005C58AA">
        <w:t xml:space="preserve">участником </w:t>
      </w:r>
      <w:r w:rsidR="0035750B" w:rsidRPr="005C58AA">
        <w:t xml:space="preserve">конкурсного </w:t>
      </w:r>
      <w:r w:rsidR="006C431C" w:rsidRPr="005C58AA">
        <w:t xml:space="preserve">отбора </w:t>
      </w:r>
      <w:r w:rsidR="00C41600" w:rsidRPr="005C58AA">
        <w:t xml:space="preserve">на территории Санкт-Петербурга конгрессно-выставочных мероприятий в период с </w:t>
      </w:r>
      <w:r w:rsidR="00624D39" w:rsidRPr="00624D39">
        <w:t>01.07.2025 по 14.06.2026</w:t>
      </w:r>
      <w:r w:rsidR="00C41600" w:rsidRPr="005C58AA">
        <w:t>.</w:t>
      </w:r>
    </w:p>
    <w:p w:rsidR="00AA23B0" w:rsidRPr="005C58AA" w:rsidRDefault="00AA23B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>
        <w:t xml:space="preserve">2.1.4. Общее количество </w:t>
      </w:r>
      <w:r w:rsidRPr="00AA23B0">
        <w:t xml:space="preserve">участников (делегатов) </w:t>
      </w:r>
      <w:proofErr w:type="spellStart"/>
      <w:r w:rsidRPr="00AA23B0">
        <w:t>конгрессно</w:t>
      </w:r>
      <w:proofErr w:type="spellEnd"/>
      <w:r w:rsidRPr="00AA23B0">
        <w:t>-выставочного мероприятия</w:t>
      </w:r>
      <w:r>
        <w:t xml:space="preserve"> составляет не менее 20 человек, при этом д</w:t>
      </w:r>
      <w:r w:rsidRPr="00AA23B0">
        <w:t xml:space="preserve">оля иностранных делегатов (участников) и(или) делегатов из иных субъектов Российской Федерации от общего количества участников (делегатов) </w:t>
      </w:r>
      <w:proofErr w:type="spellStart"/>
      <w:r w:rsidRPr="00AA23B0">
        <w:t>конгрессно</w:t>
      </w:r>
      <w:proofErr w:type="spellEnd"/>
      <w:r w:rsidRPr="00AA23B0">
        <w:t>-выставочного мероприятия</w:t>
      </w:r>
      <w:r>
        <w:t xml:space="preserve"> составляет </w:t>
      </w:r>
      <w:r w:rsidR="000D5E95">
        <w:br/>
      </w:r>
      <w:r>
        <w:t>не менее 10 человек.</w:t>
      </w:r>
    </w:p>
    <w:p w:rsidR="002E7A75" w:rsidRPr="005C58AA" w:rsidRDefault="002E7A75" w:rsidP="002E7A75">
      <w:pPr>
        <w:ind w:firstLine="567"/>
        <w:contextualSpacing/>
        <w:jc w:val="both"/>
      </w:pPr>
      <w:r w:rsidRPr="005C58AA">
        <w:lastRenderedPageBreak/>
        <w:t>2.1.</w:t>
      </w:r>
      <w:r w:rsidR="000D5E95">
        <w:t>5</w:t>
      </w:r>
      <w:r w:rsidRPr="005C58AA">
        <w:t>. Принятие конкурсной комиссией решения о признании участника конкурсного отбора победителем отбора.</w:t>
      </w:r>
    </w:p>
    <w:p w:rsidR="002E7A75" w:rsidRPr="005C58AA" w:rsidRDefault="002E7A75" w:rsidP="00582CA6">
      <w:pPr>
        <w:ind w:firstLine="567"/>
        <w:contextualSpacing/>
        <w:jc w:val="both"/>
      </w:pPr>
      <w:r w:rsidRPr="005C58AA">
        <w:t>2.1.</w:t>
      </w:r>
      <w:r w:rsidR="000D5E95">
        <w:t>6</w:t>
      </w:r>
      <w:r w:rsidRPr="005C58AA">
        <w:t>. Документальное подтверждение участником конкурсного отбора понесенных им затрат</w:t>
      </w:r>
      <w:r w:rsidR="00582CA6" w:rsidRPr="005C58AA">
        <w:t>, предъявленных к возмещению за счет средств субсидии</w:t>
      </w:r>
      <w:r w:rsidRPr="005C58AA">
        <w:t>.</w:t>
      </w:r>
    </w:p>
    <w:p w:rsidR="00582CA6" w:rsidRPr="005C58AA" w:rsidRDefault="00582CA6" w:rsidP="00582CA6">
      <w:pPr>
        <w:ind w:firstLine="567"/>
        <w:contextualSpacing/>
        <w:jc w:val="both"/>
      </w:pPr>
      <w:r w:rsidRPr="005C58AA">
        <w:t>2.1.</w:t>
      </w:r>
      <w:r w:rsidR="000D5E95">
        <w:t>7</w:t>
      </w:r>
      <w:r w:rsidRPr="005C58AA">
        <w:t>. Соответствие затрат, предъявленных к возмещению за счет средств субсидии, направлениям затрат, установленным в Приложении № 1 к настоящему Порядку.</w:t>
      </w:r>
    </w:p>
    <w:p w:rsidR="002E7A75" w:rsidRPr="005C58AA" w:rsidRDefault="002E7A75" w:rsidP="002E7A75">
      <w:pPr>
        <w:ind w:firstLine="567"/>
        <w:contextualSpacing/>
        <w:jc w:val="both"/>
      </w:pPr>
      <w:r w:rsidRPr="005C58AA">
        <w:t>2.1.</w:t>
      </w:r>
      <w:r w:rsidR="000D5E95">
        <w:t>8</w:t>
      </w:r>
      <w:r w:rsidRPr="005C58AA">
        <w:t>. Достижение получателем субсидии результата</w:t>
      </w:r>
      <w:r w:rsidR="00582CA6" w:rsidRPr="005C58AA">
        <w:t xml:space="preserve"> предоставлении субсидии</w:t>
      </w:r>
      <w:r w:rsidR="00764DFD" w:rsidRPr="005C58AA">
        <w:t xml:space="preserve"> </w:t>
      </w:r>
      <w:r w:rsidR="000D5E95">
        <w:br/>
      </w:r>
      <w:r w:rsidR="00764DFD" w:rsidRPr="005C58AA">
        <w:t xml:space="preserve">(далее – результат) в соответствии с его характеристиками </w:t>
      </w:r>
      <w:r w:rsidR="00764DFD" w:rsidRPr="005C58AA">
        <w:rPr>
          <w:bCs/>
        </w:rPr>
        <w:t xml:space="preserve">(дополнительными количественными параметрами, которым должен соответствовать результат) </w:t>
      </w:r>
      <w:r w:rsidR="000D5E95">
        <w:rPr>
          <w:bCs/>
        </w:rPr>
        <w:br/>
      </w:r>
      <w:r w:rsidR="00764DFD" w:rsidRPr="005C58AA">
        <w:rPr>
          <w:bCs/>
        </w:rPr>
        <w:t>(далее – характеристики)</w:t>
      </w:r>
      <w:r w:rsidR="00582CA6" w:rsidRPr="005C58AA">
        <w:t xml:space="preserve">, </w:t>
      </w:r>
      <w:r w:rsidR="00764DFD" w:rsidRPr="005C58AA">
        <w:t xml:space="preserve">которые </w:t>
      </w:r>
      <w:r w:rsidR="00582CA6" w:rsidRPr="005C58AA">
        <w:t>установлен</w:t>
      </w:r>
      <w:r w:rsidR="00764DFD" w:rsidRPr="005C58AA">
        <w:t>ы</w:t>
      </w:r>
      <w:r w:rsidR="00582CA6" w:rsidRPr="005C58AA">
        <w:t xml:space="preserve"> в пункте 6.5 настоящего Порядка</w:t>
      </w:r>
      <w:r w:rsidRPr="005C58AA">
        <w:t>.</w:t>
      </w:r>
    </w:p>
    <w:p w:rsidR="0058123A" w:rsidRPr="005C58AA" w:rsidRDefault="0035750B" w:rsidP="0058123A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2.1.</w:t>
      </w:r>
      <w:r w:rsidR="000D5E95">
        <w:t>9</w:t>
      </w:r>
      <w:r w:rsidRPr="005C58AA">
        <w:t xml:space="preserve">. </w:t>
      </w:r>
      <w:r w:rsidR="00C41600" w:rsidRPr="005C58AA">
        <w:t xml:space="preserve">Наличие согласия </w:t>
      </w:r>
      <w:r w:rsidR="0058123A" w:rsidRPr="005C58AA">
        <w:t xml:space="preserve">участника конкурсного отбора: </w:t>
      </w:r>
    </w:p>
    <w:p w:rsidR="00C41600" w:rsidRPr="005C58AA" w:rsidRDefault="00C41600" w:rsidP="0058123A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на проведение в отношении него Комитетом проверок соблюдения порядка и условий предоставления субсидий, в том числе в части достижения результата (далее </w:t>
      </w:r>
      <w:r w:rsidR="0035750B" w:rsidRPr="005C58AA">
        <w:t>–</w:t>
      </w:r>
      <w:r w:rsidRPr="005C58AA">
        <w:t xml:space="preserve"> проверки</w:t>
      </w:r>
      <w:r w:rsidR="0035750B" w:rsidRPr="005C58AA">
        <w:t xml:space="preserve"> соблюдения порядка и условий предоставления субсидий</w:t>
      </w:r>
      <w:r w:rsidRPr="005C58AA">
        <w:t xml:space="preserve">), а также на осуществление проведения проверок органами государственного финансового контроля в соответствии </w:t>
      </w:r>
      <w:r w:rsidR="00111764">
        <w:br/>
      </w:r>
      <w:r w:rsidRPr="005C58AA">
        <w:t xml:space="preserve">со статьями 268.1 и 269.2 Бюджетного </w:t>
      </w:r>
      <w:hyperlink r:id="rId14" w:history="1">
        <w:r w:rsidRPr="005C58AA">
          <w:t>кодекс</w:t>
        </w:r>
      </w:hyperlink>
      <w:r w:rsidRPr="005C58AA">
        <w:t>а Российской Федерации</w:t>
      </w:r>
      <w:r w:rsidR="0066098D" w:rsidRPr="005C58AA">
        <w:t>,</w:t>
      </w:r>
      <w:r w:rsidR="0066098D" w:rsidRPr="005C58AA">
        <w:rPr>
          <w:bCs/>
        </w:rPr>
        <w:t xml:space="preserve"> и на включение таких условий в Соглашение;</w:t>
      </w:r>
      <w:r w:rsidRPr="005C58AA">
        <w:t xml:space="preserve"> </w:t>
      </w:r>
    </w:p>
    <w:p w:rsidR="0066098D" w:rsidRPr="005C58AA" w:rsidRDefault="0066098D" w:rsidP="0066098D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C58AA">
        <w:rPr>
          <w:rFonts w:eastAsia="Calibri"/>
        </w:rPr>
        <w:t xml:space="preserve">на публикацию в отношении него на </w:t>
      </w:r>
      <w:r w:rsidRPr="005C58AA">
        <w:t xml:space="preserve">веб-странице Комитета на официальном сайте Администрации Санкт-Петербурга в сети «Интернет» </w:t>
      </w:r>
      <w:r w:rsidR="00FF738F" w:rsidRPr="005C58AA">
        <w:t xml:space="preserve">(www.gov.spb.ru) (далее – официальный сайт Комитета) </w:t>
      </w:r>
      <w:r w:rsidRPr="005C58AA">
        <w:t xml:space="preserve">и </w:t>
      </w:r>
      <w:r w:rsidR="00FF738F" w:rsidRPr="005C58AA">
        <w:t xml:space="preserve">Площадке отбора </w:t>
      </w:r>
      <w:r w:rsidRPr="005C58AA">
        <w:rPr>
          <w:rFonts w:eastAsia="Calibri"/>
        </w:rPr>
        <w:t xml:space="preserve">информации, связанной с </w:t>
      </w:r>
      <w:r w:rsidR="00FF738F" w:rsidRPr="005C58AA">
        <w:rPr>
          <w:rFonts w:eastAsia="Calibri"/>
        </w:rPr>
        <w:t xml:space="preserve">конкурсным </w:t>
      </w:r>
      <w:r w:rsidRPr="005C58AA">
        <w:rPr>
          <w:rFonts w:eastAsia="Calibri"/>
        </w:rPr>
        <w:t>отбором и предоставлением субсидии.</w:t>
      </w:r>
    </w:p>
    <w:p w:rsidR="002E7A75" w:rsidRPr="005C58AA" w:rsidRDefault="002E7A75" w:rsidP="002E7A7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highlight w:val="red"/>
        </w:rPr>
      </w:pPr>
      <w:r w:rsidRPr="005C58AA">
        <w:t>2.1.</w:t>
      </w:r>
      <w:r w:rsidR="000D5E95">
        <w:t>10</w:t>
      </w:r>
      <w:r w:rsidRPr="005C58AA">
        <w:t xml:space="preserve">. </w:t>
      </w:r>
      <w:r w:rsidRPr="005C58AA">
        <w:rPr>
          <w:bCs/>
        </w:rPr>
        <w:t>Обеспечение участником конкурсного отбора как получателем субсидии размера средней заработной платы каждого своего работника (включая работников обособленных подразделений, находящихся на территории Санкт-Петербурга), рассчитываемого</w:t>
      </w:r>
      <w:r w:rsidRPr="005C58AA">
        <w:rPr>
          <w:rFonts w:eastAsia="Calibri"/>
          <w:lang w:eastAsia="en-US"/>
        </w:rPr>
        <w:t xml:space="preserve"> в соответствии со статьей 139 Трудового кодекса Российской Федерации</w:t>
      </w:r>
      <w:r w:rsidRPr="005C58AA">
        <w:rPr>
          <w:bCs/>
        </w:rPr>
        <w:t xml:space="preserve"> в течение периода с даты принятия решения о предоставлении субсидии до даты, </w:t>
      </w:r>
      <w:r w:rsidR="00111764">
        <w:rPr>
          <w:bCs/>
        </w:rPr>
        <w:br/>
      </w:r>
      <w:r w:rsidRPr="005C58AA">
        <w:rPr>
          <w:bCs/>
        </w:rPr>
        <w:t xml:space="preserve">по состоянию на которую таким участником конкурсного отбора будут формироваться отчеты о достижении значений результата и </w:t>
      </w:r>
      <w:r w:rsidR="00D04926" w:rsidRPr="005C58AA">
        <w:rPr>
          <w:bCs/>
        </w:rPr>
        <w:t xml:space="preserve">их </w:t>
      </w:r>
      <w:r w:rsidRPr="005C58AA">
        <w:rPr>
          <w:bCs/>
        </w:rPr>
        <w:t xml:space="preserve">характеристик, 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(далее – Региональное соглашение) на соответствующий период. </w:t>
      </w:r>
    </w:p>
    <w:p w:rsidR="0035750B" w:rsidRPr="005C58AA" w:rsidRDefault="0035750B" w:rsidP="0035750B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i/>
        </w:rPr>
      </w:pPr>
      <w:r w:rsidRPr="005C58AA">
        <w:t>2.1.</w:t>
      </w:r>
      <w:r w:rsidR="007A57DF" w:rsidRPr="005C58AA">
        <w:t>1</w:t>
      </w:r>
      <w:r w:rsidR="000D5E95">
        <w:t>1</w:t>
      </w:r>
      <w:r w:rsidRPr="005C58AA">
        <w:t xml:space="preserve">. Соответствие участника </w:t>
      </w:r>
      <w:r w:rsidR="00EF778E" w:rsidRPr="005C58AA">
        <w:t xml:space="preserve">конкурсного </w:t>
      </w:r>
      <w:r w:rsidRPr="005C58AA">
        <w:t xml:space="preserve">отбора, требованиям, установленным </w:t>
      </w:r>
      <w:r w:rsidR="00111764">
        <w:br/>
      </w:r>
      <w:r w:rsidRPr="005C58AA">
        <w:t>в пунктах 2.2.</w:t>
      </w:r>
      <w:r w:rsidR="002E7A75" w:rsidRPr="005C58AA">
        <w:t>2.</w:t>
      </w:r>
      <w:r w:rsidRPr="005C58AA">
        <w:t>1 и 2.2.</w:t>
      </w:r>
      <w:r w:rsidR="002E7A75" w:rsidRPr="005C58AA">
        <w:t>2.</w:t>
      </w:r>
      <w:r w:rsidRPr="005C58AA">
        <w:t>2</w:t>
      </w:r>
      <w:r w:rsidR="00EF2238" w:rsidRPr="005C58AA">
        <w:t xml:space="preserve"> на дату принятия решения о перечислении ему как победителю отбора субсидии. </w:t>
      </w:r>
    </w:p>
    <w:p w:rsidR="00C41600" w:rsidRPr="005C58AA" w:rsidRDefault="0035750B" w:rsidP="002E7A75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2.2. </w:t>
      </w:r>
      <w:r w:rsidR="00C41600" w:rsidRPr="005C58AA">
        <w:t xml:space="preserve">Требования, которым должны соответствовать </w:t>
      </w:r>
      <w:r w:rsidRPr="005C58AA">
        <w:t xml:space="preserve">участники </w:t>
      </w:r>
      <w:r w:rsidR="009D742B" w:rsidRPr="005C58AA">
        <w:t xml:space="preserve">конкурсного </w:t>
      </w:r>
      <w:r w:rsidRPr="005C58AA">
        <w:t>отбора</w:t>
      </w:r>
      <w:r w:rsidR="00C41600" w:rsidRPr="005C58AA">
        <w:t xml:space="preserve">:  </w:t>
      </w:r>
    </w:p>
    <w:p w:rsidR="00FF738F" w:rsidRPr="005C58AA" w:rsidRDefault="00EF2238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5" w:name="Par75"/>
      <w:bookmarkEnd w:id="5"/>
      <w:r w:rsidRPr="005C58AA">
        <w:t>2.2.</w:t>
      </w:r>
      <w:r w:rsidR="002E7A75" w:rsidRPr="005C58AA">
        <w:t>1</w:t>
      </w:r>
      <w:r w:rsidRPr="005C58AA">
        <w:t xml:space="preserve">. </w:t>
      </w:r>
      <w:r w:rsidR="00FF738F" w:rsidRPr="005C58AA">
        <w:t xml:space="preserve">По состоянию на </w:t>
      </w:r>
      <w:r w:rsidR="0008333F" w:rsidRPr="005C58AA">
        <w:t>дату окончания приема заявок и документов</w:t>
      </w:r>
      <w:r w:rsidR="007A57DF" w:rsidRPr="005C58AA">
        <w:t>, которая указана в объявлении</w:t>
      </w:r>
      <w:r w:rsidR="000D5E95">
        <w:t xml:space="preserve"> о проведении конкурсного отбора (далее – объявление)</w:t>
      </w:r>
      <w:r w:rsidR="007A57DF" w:rsidRPr="005C58AA">
        <w:t>.</w:t>
      </w:r>
    </w:p>
    <w:p w:rsidR="00C41600" w:rsidRPr="005C58AA" w:rsidRDefault="00FF738F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2.2.</w:t>
      </w:r>
      <w:r w:rsidR="002E7A75" w:rsidRPr="005C58AA">
        <w:t>1</w:t>
      </w:r>
      <w:r w:rsidRPr="005C58AA">
        <w:t>.1</w:t>
      </w:r>
      <w:r w:rsidR="0033296A" w:rsidRPr="005C58AA">
        <w:t>.</w:t>
      </w:r>
      <w:r w:rsidR="002E7A75" w:rsidRPr="005C58AA">
        <w:t xml:space="preserve"> </w:t>
      </w:r>
      <w:r w:rsidRPr="005C58AA">
        <w:t xml:space="preserve">Участник конкурсного отбора </w:t>
      </w:r>
      <w:r w:rsidR="00C41600" w:rsidRPr="005C58AA">
        <w:t xml:space="preserve">не находится в процессе реорганизации </w:t>
      </w:r>
      <w:r w:rsidR="00111764">
        <w:br/>
      </w:r>
      <w:r w:rsidR="00C41600" w:rsidRPr="005C58AA">
        <w:t xml:space="preserve">(за исключением реорганизации в форме присоединения к </w:t>
      </w:r>
      <w:r w:rsidR="00EF2238" w:rsidRPr="005C58AA">
        <w:t>нему</w:t>
      </w:r>
      <w:r w:rsidR="00C41600" w:rsidRPr="005C58AA">
        <w:t>, другого юридического лица), ликвидации, в отношении него не введена процедура банкротства, деятельность</w:t>
      </w:r>
      <w:r w:rsidR="00EF2238" w:rsidRPr="005C58AA">
        <w:t xml:space="preserve"> его </w:t>
      </w:r>
      <w:r w:rsidR="00C41600" w:rsidRPr="005C58AA">
        <w:t>не приостановлена в порядке, предусмотренном законодательством Российской Федерации.</w:t>
      </w:r>
    </w:p>
    <w:p w:rsidR="00EF778E" w:rsidRPr="005C58AA" w:rsidRDefault="00EF778E" w:rsidP="00EF778E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6" w:name="Par78"/>
      <w:bookmarkEnd w:id="6"/>
      <w:r w:rsidRPr="005C58AA">
        <w:t>2.2.</w:t>
      </w:r>
      <w:r w:rsidR="002E7A75" w:rsidRPr="005C58AA">
        <w:t>1</w:t>
      </w:r>
      <w:r w:rsidRPr="005C58AA">
        <w:t xml:space="preserve">.2. Участник конкурсного отбора не находится в перечне организаций </w:t>
      </w:r>
      <w:r w:rsidR="00111764">
        <w:br/>
      </w:r>
      <w:r w:rsidRPr="005C58AA">
        <w:t xml:space="preserve">и физических лиц, в отношении которых имеются сведения об их причастности </w:t>
      </w:r>
      <w:r w:rsidR="00111764">
        <w:br/>
      </w:r>
      <w:r w:rsidRPr="005C58AA">
        <w:t>к экстремистской деятельности или терроризму.</w:t>
      </w:r>
    </w:p>
    <w:p w:rsidR="00EF778E" w:rsidRPr="005C58AA" w:rsidRDefault="00EF778E" w:rsidP="00EF778E">
      <w:pPr>
        <w:ind w:firstLine="567"/>
        <w:contextualSpacing/>
        <w:jc w:val="both"/>
      </w:pPr>
      <w:r w:rsidRPr="005C58AA">
        <w:t>2.2.</w:t>
      </w:r>
      <w:r w:rsidR="002E7A75" w:rsidRPr="005C58AA">
        <w:t>1</w:t>
      </w:r>
      <w:r w:rsidRPr="005C58AA">
        <w:t xml:space="preserve">.3.Участник конкурсного отбора не находится в составляемых в рамках реализации полномочий, предусмотренных </w:t>
      </w:r>
      <w:hyperlink r:id="rId15" w:history="1">
        <w:r w:rsidRPr="005C58AA">
          <w:t>главой VII</w:t>
        </w:r>
      </w:hyperlink>
      <w:r w:rsidRPr="005C58AA"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</w:t>
      </w:r>
      <w:r w:rsidR="00111764">
        <w:br/>
      </w:r>
      <w:r w:rsidRPr="005C58AA">
        <w:t>и террористами или с распространением оружия массового уничтожения.</w:t>
      </w:r>
    </w:p>
    <w:p w:rsidR="00EF778E" w:rsidRPr="005C58AA" w:rsidRDefault="00EF778E" w:rsidP="00EF778E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2.2.</w:t>
      </w:r>
      <w:r w:rsidR="002E7A75" w:rsidRPr="005C58AA">
        <w:t>1</w:t>
      </w:r>
      <w:r w:rsidRPr="005C58AA">
        <w:t xml:space="preserve">.4.Участник конкурсного отбора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</w:t>
      </w:r>
      <w:r w:rsidRPr="005C58AA">
        <w:lastRenderedPageBreak/>
        <w:t xml:space="preserve">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уставном (складочном) капитале которого доля прямого </w:t>
      </w:r>
      <w:r w:rsidR="00111764">
        <w:br/>
      </w:r>
      <w:r w:rsidRPr="005C58AA">
        <w:t xml:space="preserve">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</w:t>
      </w:r>
      <w:r w:rsidR="00111764">
        <w:br/>
      </w:r>
      <w:r w:rsidRPr="005C58AA">
        <w:t>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EF778E" w:rsidRPr="005C58AA" w:rsidRDefault="002E7A75" w:rsidP="00EF778E">
      <w:pPr>
        <w:ind w:firstLine="567"/>
        <w:contextualSpacing/>
        <w:jc w:val="both"/>
      </w:pPr>
      <w:r w:rsidRPr="005C58AA">
        <w:t>2.2.1</w:t>
      </w:r>
      <w:r w:rsidR="00EF778E" w:rsidRPr="005C58AA">
        <w:t>.5</w:t>
      </w:r>
      <w:r w:rsidR="0033296A" w:rsidRPr="005C58AA">
        <w:t>. У</w:t>
      </w:r>
      <w:r w:rsidR="00EF778E" w:rsidRPr="005C58AA">
        <w:t xml:space="preserve">частник конкурсного отбора не получал и не получает средства из бюджета Санкт-Петербурга на основании иных нормативных правовых актов Санкт-Петербурга </w:t>
      </w:r>
      <w:r w:rsidR="000701B7">
        <w:br/>
      </w:r>
      <w:r w:rsidR="00EF778E" w:rsidRPr="005C58AA">
        <w:t>на цели, установленные в пункте 1.3 настоящего Порядка.</w:t>
      </w:r>
    </w:p>
    <w:p w:rsidR="00C41600" w:rsidRPr="005C58AA" w:rsidRDefault="00FF738F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2.2.</w:t>
      </w:r>
      <w:r w:rsidR="002E7A75" w:rsidRPr="005C58AA">
        <w:t>1</w:t>
      </w:r>
      <w:r w:rsidRPr="005C58AA">
        <w:t>.</w:t>
      </w:r>
      <w:r w:rsidR="00EF778E" w:rsidRPr="005C58AA">
        <w:t>6</w:t>
      </w:r>
      <w:r w:rsidRPr="005C58AA">
        <w:t>.</w:t>
      </w:r>
      <w:r w:rsidR="0033296A" w:rsidRPr="005C58AA">
        <w:t xml:space="preserve"> </w:t>
      </w:r>
      <w:r w:rsidR="00C41600" w:rsidRPr="005C58AA">
        <w:t xml:space="preserve">В реестре дисквалифицированных лиц отсутствуют сведения </w:t>
      </w:r>
      <w:r w:rsidR="00C41600" w:rsidRPr="005C58AA">
        <w:br/>
        <w:t xml:space="preserve"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EF2238" w:rsidRPr="005C58AA">
        <w:t>участника конкурсного отбора</w:t>
      </w:r>
      <w:r w:rsidR="00C41600" w:rsidRPr="005C58AA">
        <w:t xml:space="preserve">. </w:t>
      </w:r>
    </w:p>
    <w:p w:rsidR="00C41600" w:rsidRPr="005C58AA" w:rsidRDefault="00FF738F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2.2.</w:t>
      </w:r>
      <w:r w:rsidR="002E7A75" w:rsidRPr="005C58AA">
        <w:t>1</w:t>
      </w:r>
      <w:r w:rsidRPr="005C58AA">
        <w:t>.</w:t>
      </w:r>
      <w:r w:rsidR="00EF778E" w:rsidRPr="005C58AA">
        <w:t>7</w:t>
      </w:r>
      <w:r w:rsidR="0033296A" w:rsidRPr="005C58AA">
        <w:t xml:space="preserve">. </w:t>
      </w:r>
      <w:r w:rsidR="009D742B" w:rsidRPr="005C58AA">
        <w:t xml:space="preserve">Участник конкурсного отбора </w:t>
      </w:r>
      <w:r w:rsidR="00C41600" w:rsidRPr="005C58AA">
        <w:t xml:space="preserve">не является иностранным агентом </w:t>
      </w:r>
      <w:r w:rsidR="00111764">
        <w:br/>
      </w:r>
      <w:r w:rsidR="00C41600" w:rsidRPr="005C58AA">
        <w:t xml:space="preserve">в соответствии с Федеральным </w:t>
      </w:r>
      <w:hyperlink r:id="rId16" w:history="1">
        <w:r w:rsidR="00C41600" w:rsidRPr="005C58AA">
          <w:t>законом</w:t>
        </w:r>
      </w:hyperlink>
      <w:r w:rsidR="00C41600" w:rsidRPr="005C58AA">
        <w:t xml:space="preserve"> «О контроле за деятельностью лиц, находящихся под иностранным влиянием».</w:t>
      </w:r>
    </w:p>
    <w:p w:rsidR="00C41600" w:rsidRPr="005C58AA" w:rsidRDefault="00FF738F" w:rsidP="00C41600">
      <w:pPr>
        <w:ind w:firstLine="567"/>
        <w:contextualSpacing/>
        <w:jc w:val="both"/>
      </w:pPr>
      <w:r w:rsidRPr="005C58AA">
        <w:t>2.2.</w:t>
      </w:r>
      <w:r w:rsidR="002E7A75" w:rsidRPr="005C58AA">
        <w:t>1</w:t>
      </w:r>
      <w:r w:rsidRPr="005C58AA">
        <w:t>.</w:t>
      </w:r>
      <w:r w:rsidR="00EF778E" w:rsidRPr="005C58AA">
        <w:t>8</w:t>
      </w:r>
      <w:r w:rsidRPr="005C58AA">
        <w:t>.</w:t>
      </w:r>
      <w:r w:rsidR="0033296A" w:rsidRPr="005C58AA">
        <w:t xml:space="preserve"> </w:t>
      </w:r>
      <w:r w:rsidR="00133641" w:rsidRPr="005C58AA">
        <w:t>В</w:t>
      </w:r>
      <w:r w:rsidR="00C41600" w:rsidRPr="005C58AA">
        <w:t xml:space="preserve">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17" w:history="1">
        <w:r w:rsidR="00C41600" w:rsidRPr="005C58AA">
          <w:t>законом</w:t>
        </w:r>
      </w:hyperlink>
      <w:r w:rsidR="00C41600" w:rsidRPr="005C58AA">
        <w:t xml:space="preserve"> «О контрактной системе в сфере закупок товаров, работ, услуг для обеспечения государственных </w:t>
      </w:r>
      <w:r w:rsidR="00111764">
        <w:br/>
      </w:r>
      <w:r w:rsidR="00C41600" w:rsidRPr="005C58AA">
        <w:t>и муниципальных нужд»</w:t>
      </w:r>
      <w:r w:rsidR="00133641" w:rsidRPr="005C58AA">
        <w:t>, отсутствует информация об участнике конкурсного отбора</w:t>
      </w:r>
      <w:r w:rsidR="00C41600" w:rsidRPr="005C58AA">
        <w:t>.</w:t>
      </w:r>
    </w:p>
    <w:p w:rsidR="002E7A75" w:rsidRPr="005C58AA" w:rsidRDefault="002E7A75" w:rsidP="002E7A75">
      <w:pPr>
        <w:ind w:firstLine="567"/>
        <w:contextualSpacing/>
        <w:jc w:val="both"/>
      </w:pPr>
      <w:r w:rsidRPr="005C58AA">
        <w:t>2.2.2. По состоянию на другие даты (сроки):</w:t>
      </w:r>
    </w:p>
    <w:p w:rsidR="002E7A75" w:rsidRPr="005C58AA" w:rsidRDefault="002E7A75" w:rsidP="002E7A75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2.2.2.1. На дату не ранее 30 календарных дней до даты подачи заявки </w:t>
      </w:r>
      <w:r w:rsidRPr="005C58AA">
        <w:br/>
        <w:t xml:space="preserve">в Комитет на едином налоговом счете участника конкурсного отбора отсутствует задолженность по уплате налогов, сборов и страховых взносов в бюджеты бюджетной системы Российской Федерации либо размер указанной задолженности не превышает размера, определенного в </w:t>
      </w:r>
      <w:hyperlink r:id="rId18" w:history="1">
        <w:r w:rsidRPr="005C58AA">
          <w:t>пункте 3 статьи 47</w:t>
        </w:r>
      </w:hyperlink>
      <w:r w:rsidRPr="005C58AA">
        <w:t xml:space="preserve"> Налогового кодекса Российской Федерации.</w:t>
      </w:r>
    </w:p>
    <w:p w:rsidR="002E7A75" w:rsidRPr="005C58AA" w:rsidRDefault="002E7A75" w:rsidP="002E7A75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2.2.2.2. На дату не ранее 30 календарных дней до 1 числа месяца, в котором планируется проведение конкурсного отбора у участника конкурного отбора отсутствует просроченная задолженность по возврату в бюджет Санкт-Петербурга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по денежным обязательствам перед бюджетом Санкт-Петербургом.</w:t>
      </w:r>
    </w:p>
    <w:p w:rsidR="002E7A75" w:rsidRPr="005C58AA" w:rsidRDefault="002E7A75" w:rsidP="002E7A75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 w:rsidRPr="005C58AA">
        <w:t>2.2.</w:t>
      </w:r>
      <w:r w:rsidR="0033296A" w:rsidRPr="005C58AA">
        <w:t>2</w:t>
      </w:r>
      <w:r w:rsidRPr="005C58AA">
        <w:t xml:space="preserve">.3. У </w:t>
      </w:r>
      <w:r w:rsidRPr="005C58AA">
        <w:rPr>
          <w:bCs/>
        </w:rPr>
        <w:t xml:space="preserve">участника конкурсного отбора 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Федерации, при использовании денежных средств, предоставляемых из бюджета </w:t>
      </w:r>
      <w:r w:rsidR="00111764">
        <w:rPr>
          <w:bCs/>
        </w:rPr>
        <w:br/>
      </w:r>
      <w:r w:rsidRPr="005C58AA">
        <w:rPr>
          <w:bCs/>
        </w:rPr>
        <w:t>Санкт-Петербурга, за период не менее одного календарного года, предшествующего году получения субсидии.</w:t>
      </w:r>
    </w:p>
    <w:p w:rsidR="002E7A75" w:rsidRPr="005C58AA" w:rsidRDefault="002E7A75" w:rsidP="002E7A75">
      <w:pPr>
        <w:ind w:firstLine="567"/>
        <w:contextualSpacing/>
        <w:jc w:val="both"/>
      </w:pPr>
      <w:r w:rsidRPr="005C58AA">
        <w:t>2.2.</w:t>
      </w:r>
      <w:r w:rsidR="0033296A" w:rsidRPr="005C58AA">
        <w:t>2</w:t>
      </w:r>
      <w:r w:rsidRPr="005C58AA">
        <w:t xml:space="preserve">.4. Размер средней заработной платы каждого работника участника конкурсного отбора (включая работников обособленных подразделений, находящихся </w:t>
      </w:r>
      <w:r w:rsidRPr="005C58AA">
        <w:br/>
        <w:t>на территории Санкт-Петербурга), рассчитываемый в соответствии со статьей 139 Трудового кодекса Российской Федерации, в течение 202</w:t>
      </w:r>
      <w:r w:rsidR="00624D39">
        <w:t>5</w:t>
      </w:r>
      <w:r w:rsidRPr="005C58AA">
        <w:t xml:space="preserve"> года был не ниже размера минимальной заработной платы в Санкт-Петербурге, установленного Региональным соглашение</w:t>
      </w:r>
      <w:r w:rsidR="00624D39">
        <w:t>м на соответствующий период 2025</w:t>
      </w:r>
      <w:r w:rsidRPr="005C58AA">
        <w:t xml:space="preserve"> года.</w:t>
      </w:r>
    </w:p>
    <w:p w:rsidR="00C41600" w:rsidRDefault="00C41600" w:rsidP="00C41600">
      <w:pPr>
        <w:widowControl w:val="0"/>
        <w:autoSpaceDE w:val="0"/>
        <w:autoSpaceDN w:val="0"/>
        <w:adjustRightInd w:val="0"/>
        <w:contextualSpacing/>
        <w:jc w:val="both"/>
        <w:rPr>
          <w:strike/>
        </w:rPr>
      </w:pPr>
    </w:p>
    <w:p w:rsidR="000701B7" w:rsidRPr="005C58AA" w:rsidRDefault="000701B7" w:rsidP="00C41600">
      <w:pPr>
        <w:widowControl w:val="0"/>
        <w:autoSpaceDE w:val="0"/>
        <w:autoSpaceDN w:val="0"/>
        <w:adjustRightInd w:val="0"/>
        <w:contextualSpacing/>
        <w:jc w:val="both"/>
        <w:rPr>
          <w:strike/>
        </w:rPr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  <w:r w:rsidRPr="005C58AA">
        <w:rPr>
          <w:b/>
          <w:bCs/>
        </w:rPr>
        <w:lastRenderedPageBreak/>
        <w:t>3. Порядок представления заяв</w:t>
      </w:r>
      <w:r w:rsidR="00582CA6" w:rsidRPr="005C58AA">
        <w:rPr>
          <w:b/>
          <w:bCs/>
        </w:rPr>
        <w:t>ок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7" w:name="Par98"/>
      <w:bookmarkEnd w:id="7"/>
      <w:r w:rsidRPr="005C58AA">
        <w:t xml:space="preserve">3.1. Информация о проведении конкурсного отбора получателей субсидий размещается Комитетом на официальном сайте </w:t>
      </w:r>
      <w:r w:rsidR="00FF738F" w:rsidRPr="005C58AA">
        <w:t xml:space="preserve">Комитета </w:t>
      </w:r>
      <w:r w:rsidRPr="005C58AA">
        <w:t>в разделе «Сведения о бюджете».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3.2. Прием заявок осуществляется </w:t>
      </w:r>
      <w:r w:rsidR="001E0E91" w:rsidRPr="005C58AA">
        <w:t xml:space="preserve">в электронном виде </w:t>
      </w:r>
      <w:r w:rsidRPr="005C58AA">
        <w:t>посредством АИС БП-ЭК. Проведение отбора получателей субсидий проводится в подсистеме «Площадка отбора получателей субсидии» АИС БП-ЭК. Руководство пользователя по проведению процедуры отбора размещено в разделе «Поддержка» https://edo.fincom.gov.spb.ru/subsidy-lk/navigator/.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3.3. Информация о</w:t>
      </w:r>
      <w:r w:rsidR="002540AF" w:rsidRPr="005C58AA">
        <w:t>б</w:t>
      </w:r>
      <w:r w:rsidRPr="005C58AA">
        <w:t xml:space="preserve"> веб-странице </w:t>
      </w:r>
      <w:r w:rsidR="002540AF" w:rsidRPr="005C58AA">
        <w:t xml:space="preserve">официального сайта </w:t>
      </w:r>
      <w:r w:rsidRPr="005C58AA">
        <w:t>Комитета, на которо</w:t>
      </w:r>
      <w:r w:rsidR="002540AF" w:rsidRPr="005C58AA">
        <w:t>й</w:t>
      </w:r>
      <w:r w:rsidRPr="005C58AA">
        <w:t xml:space="preserve"> размещается объявление, о его отмене и извещение о ходе и результатах конкурсного отбора публикуется на едином портале.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Размещение объявления на </w:t>
      </w:r>
      <w:r w:rsidR="002540AF" w:rsidRPr="005C58AA">
        <w:t xml:space="preserve">официальном сайте </w:t>
      </w:r>
      <w:r w:rsidRPr="005C58AA">
        <w:t xml:space="preserve">Комитета </w:t>
      </w:r>
      <w:r w:rsidR="002540AF" w:rsidRPr="005C58AA">
        <w:br/>
      </w:r>
      <w:r w:rsidRPr="005C58AA">
        <w:t>и в АИС БП</w:t>
      </w:r>
      <w:r w:rsidR="002540AF" w:rsidRPr="005C58AA">
        <w:t>-</w:t>
      </w:r>
      <w:r w:rsidRPr="005C58AA">
        <w:t xml:space="preserve">ЭК осуществляется не ранее размещения сведений о субсидии на едином портале в соответствии с пунктом </w:t>
      </w:r>
      <w:r w:rsidR="002540AF" w:rsidRPr="005C58AA">
        <w:t>1.</w:t>
      </w:r>
      <w:r w:rsidR="007A57DF" w:rsidRPr="005C58AA">
        <w:t>5</w:t>
      </w:r>
      <w:r w:rsidR="002540AF" w:rsidRPr="005C58AA">
        <w:t xml:space="preserve"> </w:t>
      </w:r>
      <w:r w:rsidRPr="005C58AA">
        <w:t>настоящего Порядка.</w:t>
      </w:r>
    </w:p>
    <w:p w:rsidR="00C41600" w:rsidRPr="005C58AA" w:rsidRDefault="00C41600" w:rsidP="00C41600">
      <w:pPr>
        <w:ind w:firstLine="567"/>
        <w:contextualSpacing/>
        <w:jc w:val="both"/>
      </w:pPr>
      <w:r w:rsidRPr="005C58AA">
        <w:t>3.4.</w:t>
      </w:r>
      <w:r w:rsidRPr="005C58A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2540AF" w:rsidRPr="005C58AA">
        <w:t>Размещение о</w:t>
      </w:r>
      <w:r w:rsidRPr="005C58AA">
        <w:t>бъявлени</w:t>
      </w:r>
      <w:r w:rsidR="002540AF" w:rsidRPr="005C58AA">
        <w:t>я</w:t>
      </w:r>
      <w:r w:rsidRPr="005C58AA">
        <w:t xml:space="preserve"> на </w:t>
      </w:r>
      <w:r w:rsidR="00FF738F" w:rsidRPr="005C58AA">
        <w:t xml:space="preserve">официальном сайте </w:t>
      </w:r>
      <w:r w:rsidRPr="005C58AA">
        <w:t>Комитета и в АИС БП</w:t>
      </w:r>
      <w:r w:rsidR="00FF738F" w:rsidRPr="005C58AA">
        <w:t>-</w:t>
      </w:r>
      <w:r w:rsidRPr="005C58AA">
        <w:t>ЭК осуществляется в сроки, устанавливаемые Комитетом, с указанием сведений, перечисленных в пункте 21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утвержденных постановлением Правительства Российской Федерации от 25.10.2023 № 1782, определенных в соответствии с положениями Порядка и нормативного правового акта Комитета, регулирующего отдельные вопросы предоставления субсидий. Порядок предоставления участникам отбора разъяснения положений объявления утверждаются Комитетом.</w:t>
      </w:r>
    </w:p>
    <w:p w:rsidR="00DE5FC2" w:rsidRPr="005C58AA" w:rsidRDefault="00DE5FC2" w:rsidP="00DE5FC2">
      <w:pPr>
        <w:ind w:firstLine="567"/>
        <w:contextualSpacing/>
        <w:jc w:val="both"/>
      </w:pPr>
      <w:r w:rsidRPr="005C58AA">
        <w:rPr>
          <w:rFonts w:eastAsiaTheme="minorHAnsi"/>
          <w:lang w:eastAsia="en-US"/>
        </w:rPr>
        <w:t>З</w:t>
      </w:r>
      <w:r w:rsidRPr="005C58AA">
        <w:t>аявка представляется СОНКО</w:t>
      </w:r>
      <w:r w:rsidRPr="005C58AA">
        <w:rPr>
          <w:bCs/>
        </w:rPr>
        <w:t xml:space="preserve">, претендующей на получение субсидии, </w:t>
      </w:r>
      <w:r w:rsidRPr="005C58AA">
        <w:t xml:space="preserve">в сроки </w:t>
      </w:r>
      <w:r w:rsidR="00111764">
        <w:br/>
      </w:r>
      <w:r w:rsidRPr="005C58AA">
        <w:t xml:space="preserve">и в порядке, которые указаны в объявлении.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Порядок отзыва и возврата заявок, порядок возврата заявок</w:t>
      </w:r>
      <w:r w:rsidR="00DE5FC2" w:rsidRPr="005C58AA">
        <w:t xml:space="preserve"> </w:t>
      </w:r>
      <w:r w:rsidRPr="005C58AA">
        <w:t>на доработку, а также порядок внесения изменений в представленные заявки</w:t>
      </w:r>
      <w:r w:rsidR="00DE5FC2" w:rsidRPr="005C58AA">
        <w:t xml:space="preserve"> </w:t>
      </w:r>
      <w:r w:rsidRPr="005C58AA">
        <w:t>и документы утверждаются Комитетом.</w:t>
      </w:r>
    </w:p>
    <w:p w:rsidR="00582CA6" w:rsidRPr="005C58AA" w:rsidRDefault="000A1D95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СОНКО, претендующие на получение субсидий, несу</w:t>
      </w:r>
      <w:r w:rsidR="00582CA6" w:rsidRPr="005C58AA">
        <w:t xml:space="preserve">т ответственность за сведения </w:t>
      </w:r>
      <w:r w:rsidR="00111764">
        <w:br/>
      </w:r>
      <w:r w:rsidR="00582CA6" w:rsidRPr="005C58AA">
        <w:t>и информацию содержащиеся в поданных им</w:t>
      </w:r>
      <w:r w:rsidRPr="005C58AA">
        <w:t>и</w:t>
      </w:r>
      <w:r w:rsidR="00582CA6" w:rsidRPr="005C58AA">
        <w:t xml:space="preserve"> в </w:t>
      </w:r>
      <w:r w:rsidRPr="005C58AA">
        <w:t xml:space="preserve">Комитет </w:t>
      </w:r>
      <w:r w:rsidR="00582CA6" w:rsidRPr="005C58AA">
        <w:t>заявк</w:t>
      </w:r>
      <w:r w:rsidRPr="005C58AA">
        <w:t>ах</w:t>
      </w:r>
      <w:r w:rsidR="00582CA6" w:rsidRPr="005C58AA">
        <w:t xml:space="preserve"> и документах.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3.5. Форма заяв</w:t>
      </w:r>
      <w:r w:rsidR="00DE5FC2" w:rsidRPr="005C58AA">
        <w:t>ки</w:t>
      </w:r>
      <w:r w:rsidRPr="005C58AA">
        <w:t xml:space="preserve"> утверждается Комитетом.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Заявки и документы, представленные по истечении срока, указанного в </w:t>
      </w:r>
      <w:hyperlink w:anchor="Par98" w:tooltip="3.1. Заявления и документы представляются претендентами на получение субсидий в сроки и месте, которые установлены в объявлении о проведении конкурсного отбора (далее - объявление). Объявление размещается на официальном сайте Комитета в информационно-телекомму" w:history="1">
        <w:r w:rsidRPr="005C58AA">
          <w:t>пункте 3.</w:t>
        </w:r>
      </w:hyperlink>
      <w:r w:rsidRPr="005C58AA">
        <w:t>4 настоящего Порядка, не принимаются и не рассматриваются Комитетом.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i/>
        </w:rPr>
      </w:pPr>
      <w:r w:rsidRPr="005C58AA">
        <w:t>3.</w:t>
      </w:r>
      <w:r w:rsidR="00222D8B" w:rsidRPr="005C58AA">
        <w:t>6</w:t>
      </w:r>
      <w:r w:rsidRPr="005C58AA">
        <w:t xml:space="preserve">. </w:t>
      </w:r>
      <w:r w:rsidR="00FE571B" w:rsidRPr="005C58AA">
        <w:t>СОНКО</w:t>
      </w:r>
      <w:r w:rsidR="00FE571B" w:rsidRPr="005C58AA">
        <w:rPr>
          <w:bCs/>
        </w:rPr>
        <w:t xml:space="preserve">, претендующие на получение субсидий, </w:t>
      </w:r>
      <w:r w:rsidRPr="005C58AA">
        <w:t xml:space="preserve">в случае необходимости направляют в письменной форме в Комитет запрос, продублировав его направление </w:t>
      </w:r>
      <w:r w:rsidR="00111764">
        <w:br/>
      </w:r>
      <w:r w:rsidRPr="005C58AA">
        <w:t xml:space="preserve">в электронной форме на адрес электронной почты info@krt.gov.spb.ru, о представлении разъяснений положений, содержащихся в объявлении. В течение трех рабочих дней с даты поступления указанного запроса Комитет направляет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</w:t>
      </w:r>
      <w:r w:rsidR="00222D8B" w:rsidRPr="005C58AA">
        <w:t xml:space="preserve">семь </w:t>
      </w:r>
      <w:r w:rsidRPr="005C58AA">
        <w:t>рабочих дней до даты окончания срока подачи заявок.</w:t>
      </w:r>
      <w:r w:rsidR="00412D4E" w:rsidRPr="005C58AA">
        <w:t xml:space="preserve">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  <w:r w:rsidRPr="005C58AA">
        <w:rPr>
          <w:b/>
          <w:bCs/>
        </w:rPr>
        <w:t>4.</w:t>
      </w:r>
      <w:r w:rsidRPr="005C58AA">
        <w:rPr>
          <w:rFonts w:ascii="Arial" w:hAnsi="Arial" w:cs="Arial"/>
          <w:b/>
          <w:bCs/>
        </w:rPr>
        <w:t xml:space="preserve"> </w:t>
      </w:r>
      <w:r w:rsidRPr="005C58AA">
        <w:rPr>
          <w:b/>
          <w:bCs/>
        </w:rPr>
        <w:t xml:space="preserve">Порядок </w:t>
      </w:r>
      <w:r w:rsidR="00582CA6" w:rsidRPr="005C58AA">
        <w:rPr>
          <w:b/>
          <w:bCs/>
        </w:rPr>
        <w:t xml:space="preserve">рассмотрения </w:t>
      </w:r>
      <w:r w:rsidRPr="005C58AA">
        <w:rPr>
          <w:b/>
          <w:bCs/>
        </w:rPr>
        <w:t>заявок и документов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8" w:name="Par122"/>
      <w:bookmarkEnd w:id="8"/>
      <w:r w:rsidRPr="005C58AA">
        <w:t xml:space="preserve">4.1. Заявки и </w:t>
      </w:r>
      <w:r w:rsidR="00582CA6" w:rsidRPr="005C58AA">
        <w:t xml:space="preserve">прилагаемые к ним </w:t>
      </w:r>
      <w:r w:rsidRPr="005C58AA">
        <w:t>документы</w:t>
      </w:r>
      <w:r w:rsidR="000A1D95" w:rsidRPr="005C58AA">
        <w:t>, поданные СОНКО, претендующими на получение субсидий,</w:t>
      </w:r>
      <w:r w:rsidRPr="005C58AA">
        <w:t xml:space="preserve"> в течение 15 рабочих дней после даты окончания подачи </w:t>
      </w:r>
      <w:r w:rsidR="00582CA6" w:rsidRPr="005C58AA">
        <w:t xml:space="preserve">заявок подлежат рассмотрению </w:t>
      </w:r>
      <w:r w:rsidRPr="005C58AA">
        <w:t>рабочей группой</w:t>
      </w:r>
      <w:r w:rsidR="000A1D95" w:rsidRPr="005C58AA">
        <w:t xml:space="preserve"> в целях </w:t>
      </w:r>
      <w:r w:rsidR="00222D8B" w:rsidRPr="005C58AA">
        <w:t xml:space="preserve">формирования заключения, содержащего рекомендации к </w:t>
      </w:r>
      <w:r w:rsidR="000A1D95" w:rsidRPr="005C58AA">
        <w:t>допуск</w:t>
      </w:r>
      <w:r w:rsidR="00222D8B" w:rsidRPr="005C58AA">
        <w:t>у</w:t>
      </w:r>
      <w:r w:rsidR="000A1D95" w:rsidRPr="005C58AA">
        <w:t xml:space="preserve"> таких СОНКО к участию в конкурсном отборе</w:t>
      </w:r>
      <w:r w:rsidRPr="005C58AA">
        <w:t>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4.2. По результатам рассмотрения заявок и документов рабочая группа </w:t>
      </w:r>
      <w:r w:rsidR="00582CA6" w:rsidRPr="005C58AA">
        <w:t xml:space="preserve">оформляет </w:t>
      </w:r>
      <w:r w:rsidRPr="005C58AA">
        <w:t>заключение о результатах рассмотрения заявок и документов</w:t>
      </w:r>
      <w:r w:rsidR="00222D8B" w:rsidRPr="005C58AA">
        <w:t xml:space="preserve"> (далее – заключение). </w:t>
      </w:r>
      <w:r w:rsidR="00222D8B" w:rsidRPr="005C58AA">
        <w:lastRenderedPageBreak/>
        <w:t>Заключение носит рекомендательный характер</w:t>
      </w:r>
      <w:r w:rsidRPr="005C58AA">
        <w:t>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В заключении указываются: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соблюдение (несоблюдение) условий предоставления субсидий, </w:t>
      </w:r>
      <w:r w:rsidR="00582CA6" w:rsidRPr="005C58AA">
        <w:t xml:space="preserve">а также требований </w:t>
      </w:r>
      <w:r w:rsidR="00111764">
        <w:br/>
      </w:r>
      <w:r w:rsidR="00582CA6" w:rsidRPr="005C58AA">
        <w:t xml:space="preserve">к участникам конкурсного отбора, </w:t>
      </w:r>
      <w:r w:rsidRPr="005C58AA">
        <w:t>установленных настоящим Порядком;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достоверность (недостоверность) сведений</w:t>
      </w:r>
      <w:r w:rsidR="00582CA6" w:rsidRPr="005C58AA">
        <w:t xml:space="preserve"> и информации</w:t>
      </w:r>
      <w:r w:rsidRPr="005C58AA">
        <w:t xml:space="preserve">, содержащихся в заявках </w:t>
      </w:r>
      <w:r w:rsidR="00111764">
        <w:br/>
      </w:r>
      <w:r w:rsidRPr="005C58AA">
        <w:t xml:space="preserve">и документах, рассмотрение которых проводится рабочей группой в соответствии </w:t>
      </w:r>
      <w:r w:rsidR="00111764">
        <w:br/>
      </w:r>
      <w:r w:rsidRPr="005C58AA">
        <w:t xml:space="preserve">с </w:t>
      </w:r>
      <w:hyperlink w:anchor="Par122" w:tooltip="4.1. Заявления и документы в течение 15 рабочих дней после даты окончания подачи заявлений и документов рассматриваются рабочей группой." w:history="1">
        <w:r w:rsidRPr="005C58AA">
          <w:t>пунктом 4.1</w:t>
        </w:r>
      </w:hyperlink>
      <w:r w:rsidRPr="005C58AA">
        <w:t xml:space="preserve"> настоящего Порядка;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соответствие (несоответствие) представленного комплекта документов Перечню документов;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наличие (отсутствие) бюджетных ассигнований на предоставление субсидий на день рассмотрения заявок и документов.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В случае обнаружения арифметических ошибок в расчете размера субсиди</w:t>
      </w:r>
      <w:r w:rsidR="000A1D95" w:rsidRPr="005C58AA">
        <w:t>и</w:t>
      </w:r>
      <w:r w:rsidRPr="005C58AA">
        <w:t xml:space="preserve"> рабочая группа отражает указанную информацию в заключении.</w:t>
      </w:r>
    </w:p>
    <w:p w:rsidR="008F0DC6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Предельный размер </w:t>
      </w:r>
      <w:r w:rsidR="000A1D95" w:rsidRPr="005C58AA">
        <w:t xml:space="preserve">затрат, </w:t>
      </w:r>
      <w:r w:rsidRPr="005C58AA">
        <w:t xml:space="preserve">подлежащих возмещению </w:t>
      </w:r>
      <w:r w:rsidR="000A1D95" w:rsidRPr="005C58AA">
        <w:t xml:space="preserve">за счет средств субсидии, </w:t>
      </w:r>
      <w:r w:rsidRPr="005C58AA">
        <w:t xml:space="preserve">определяется рабочей группой на основании </w:t>
      </w:r>
      <w:r w:rsidR="000A1D95" w:rsidRPr="005C58AA">
        <w:t xml:space="preserve">представленных СОНКО </w:t>
      </w:r>
      <w:r w:rsidRPr="005C58AA">
        <w:t xml:space="preserve">документов, подтверждающих фактически произведенные </w:t>
      </w:r>
      <w:r w:rsidR="000A1D95" w:rsidRPr="005C58AA">
        <w:t xml:space="preserve">им </w:t>
      </w:r>
      <w:r w:rsidRPr="005C58AA">
        <w:t>затраты</w:t>
      </w:r>
      <w:r w:rsidR="008F0DC6" w:rsidRPr="005C58AA">
        <w:t xml:space="preserve">, </w:t>
      </w:r>
      <w:r w:rsidRPr="005C58AA">
        <w:t xml:space="preserve">как общая сумма фактически понесенных документально подтвержденных затрат. </w:t>
      </w:r>
    </w:p>
    <w:p w:rsidR="00986B7C" w:rsidRPr="005C58AA" w:rsidRDefault="00986B7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Вывод заключени</w:t>
      </w:r>
      <w:r w:rsidR="008F0DC6" w:rsidRPr="005C58AA">
        <w:t>я</w:t>
      </w:r>
      <w:r w:rsidRPr="005C58AA">
        <w:t xml:space="preserve"> должен содержать рекомендательное решение рабочей группы </w:t>
      </w:r>
      <w:r w:rsidR="00111764">
        <w:br/>
      </w:r>
      <w:r w:rsidRPr="005C58AA">
        <w:t>о допуске (</w:t>
      </w:r>
      <w:proofErr w:type="spellStart"/>
      <w:r w:rsidRPr="005C58AA">
        <w:t>недопуске</w:t>
      </w:r>
      <w:proofErr w:type="spellEnd"/>
      <w:r w:rsidRPr="005C58AA">
        <w:t xml:space="preserve">) СОНКО к участию в конкурсном отборе и предельный размер затрат, понесенных СОНКО и подлежащих возмещению за счет средств субсидии.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4.3. Рабочая группа в течение трех рабочих дней со дня подписания заключения обеспечивает его передачу конкурсной комиссии вместе с заявками и документами </w:t>
      </w:r>
      <w:r w:rsidRPr="005C58AA">
        <w:br/>
        <w:t>в целях рассмотрения их на основании заключений и принятия решения о допуске (</w:t>
      </w:r>
      <w:proofErr w:type="spellStart"/>
      <w:r w:rsidRPr="005C58AA">
        <w:t>недопуске</w:t>
      </w:r>
      <w:proofErr w:type="spellEnd"/>
      <w:r w:rsidRPr="005C58AA">
        <w:t>) к участию в конкурсном отборе.</w:t>
      </w:r>
    </w:p>
    <w:p w:rsidR="000A1D95" w:rsidRPr="005C58AA" w:rsidRDefault="000A1D95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0A1D95" w:rsidRPr="005C58AA" w:rsidRDefault="00C41600" w:rsidP="008F0DC6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  <w:r w:rsidRPr="005C58AA">
        <w:rPr>
          <w:b/>
          <w:bCs/>
        </w:rPr>
        <w:t xml:space="preserve">5. </w:t>
      </w:r>
      <w:r w:rsidR="000A1D95" w:rsidRPr="005C58AA">
        <w:rPr>
          <w:b/>
          <w:bCs/>
        </w:rPr>
        <w:t>Порядок проведения конкурсного отбора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9" w:name="Par140"/>
      <w:bookmarkEnd w:id="9"/>
      <w:r w:rsidRPr="005C58AA">
        <w:t>5.</w:t>
      </w:r>
      <w:r w:rsidR="007A57DF" w:rsidRPr="005C58AA">
        <w:t>1</w:t>
      </w:r>
      <w:r w:rsidRPr="005C58AA">
        <w:t xml:space="preserve">. В течение 20 рабочих дней с </w:t>
      </w:r>
      <w:r w:rsidR="00986B7C" w:rsidRPr="005C58AA">
        <w:t xml:space="preserve">даты </w:t>
      </w:r>
      <w:r w:rsidRPr="005C58AA">
        <w:t xml:space="preserve">получения направленных рабочей группой заявок и заключения конкурсная комиссия рассматривает </w:t>
      </w:r>
      <w:r w:rsidR="00986B7C" w:rsidRPr="005C58AA">
        <w:t xml:space="preserve">их </w:t>
      </w:r>
      <w:r w:rsidRPr="005C58AA">
        <w:t>и на своем заседании принимает решение о допуске (</w:t>
      </w:r>
      <w:proofErr w:type="spellStart"/>
      <w:r w:rsidRPr="005C58AA">
        <w:t>недопуске</w:t>
      </w:r>
      <w:proofErr w:type="spellEnd"/>
      <w:r w:rsidRPr="005C58AA">
        <w:t xml:space="preserve">) </w:t>
      </w:r>
      <w:r w:rsidR="00986B7C" w:rsidRPr="005C58AA">
        <w:t xml:space="preserve">СОНКО, претендующих на получение субсидий, </w:t>
      </w:r>
      <w:r w:rsidRPr="005C58AA">
        <w:t>к участию в конкурсном отборе.</w:t>
      </w:r>
    </w:p>
    <w:p w:rsidR="00C41600" w:rsidRPr="005C58AA" w:rsidRDefault="007A57DF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В</w:t>
      </w:r>
      <w:r w:rsidR="00986B7C" w:rsidRPr="005C58AA">
        <w:t xml:space="preserve"> рамках принятия решения о допуске СОНКО, претендующего на получение субсидии, к участию в конкурсном отборе </w:t>
      </w:r>
      <w:r w:rsidR="00C41600" w:rsidRPr="005C58AA">
        <w:t>конкурсной комиссией может быть принято решение об отклонении заявки по следующим основаниям: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несоответствие </w:t>
      </w:r>
      <w:r w:rsidR="00986B7C" w:rsidRPr="005C58AA">
        <w:t xml:space="preserve">СОНКО </w:t>
      </w:r>
      <w:r w:rsidRPr="005C58AA">
        <w:t>требованиям, установленным настоящим Порядком;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несоответствие представленных </w:t>
      </w:r>
      <w:r w:rsidR="00986B7C" w:rsidRPr="005C58AA">
        <w:t xml:space="preserve">СОНКО </w:t>
      </w:r>
      <w:r w:rsidRPr="005C58AA">
        <w:t>заявки и(или) документов требованиям, указанным в объявлении;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непредставление (представление не в полном объеме) документов, указанных </w:t>
      </w:r>
      <w:r w:rsidRPr="005C58AA">
        <w:br/>
        <w:t>в объявлении;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недостоверность информации, содержащейся в документах, представленных </w:t>
      </w:r>
      <w:r w:rsidR="00986B7C" w:rsidRPr="005C58AA">
        <w:t xml:space="preserve">СОНКО </w:t>
      </w:r>
      <w:r w:rsidRPr="005C58AA">
        <w:t>в целях подтверждения соответствия требованиям, установленным в настоящем Порядке.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Отклонение заявки осуществляется посредством «Площадка отбора получателей субсидии» АИС БП-ЭК с указанием основания для отклонения.</w:t>
      </w:r>
    </w:p>
    <w:p w:rsidR="008F0DC6" w:rsidRPr="005C58AA" w:rsidRDefault="008F0DC6" w:rsidP="008F0DC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Решение конкурсной комиссии </w:t>
      </w:r>
      <w:r w:rsidR="00535DCA" w:rsidRPr="005C58AA">
        <w:t xml:space="preserve">о допуске СОНКО к участию в конкурсе </w:t>
      </w:r>
      <w:r w:rsidRPr="005C58AA">
        <w:t xml:space="preserve">оформляется </w:t>
      </w:r>
      <w:r w:rsidR="00EF51AE" w:rsidRPr="005C58AA">
        <w:t xml:space="preserve">посредством «Площадка отбора получателей субсидии» АИС БП-ЭК </w:t>
      </w:r>
      <w:r w:rsidRPr="005C58AA">
        <w:t>протоколом конкурсной комиссии (далее – протокол допуска)</w:t>
      </w:r>
      <w:r w:rsidR="00EF51AE" w:rsidRPr="005C58AA">
        <w:t xml:space="preserve"> в соответствии с правилами, установленными Комитетом</w:t>
      </w:r>
      <w:r w:rsidRPr="005C58AA">
        <w:t>.</w:t>
      </w:r>
    </w:p>
    <w:p w:rsidR="00950A19" w:rsidRPr="005C58AA" w:rsidRDefault="008F0DC6" w:rsidP="008F0DC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В протоколе допуска в том числе отражается информация о сроке рассмотрения заявок, последовательности их оценки, </w:t>
      </w:r>
      <w:r w:rsidR="00EF51AE" w:rsidRPr="005C58AA">
        <w:t xml:space="preserve">допуске или </w:t>
      </w:r>
      <w:proofErr w:type="spellStart"/>
      <w:r w:rsidR="00EF51AE" w:rsidRPr="005C58AA">
        <w:t>недопуске</w:t>
      </w:r>
      <w:proofErr w:type="spellEnd"/>
      <w:r w:rsidR="00EF51AE" w:rsidRPr="005C58AA">
        <w:t xml:space="preserve"> к конкурсному отбору</w:t>
      </w:r>
      <w:r w:rsidRPr="005C58AA">
        <w:t>.</w:t>
      </w:r>
    </w:p>
    <w:p w:rsidR="008F0DC6" w:rsidRPr="005C58AA" w:rsidRDefault="00950A19" w:rsidP="008F0DC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Допущенное к участию в конкурсном отборе СОНКО становится участником конкурсного отбора.</w:t>
      </w:r>
    </w:p>
    <w:p w:rsidR="00C41600" w:rsidRPr="005C58AA" w:rsidRDefault="00986B7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5.2. </w:t>
      </w:r>
      <w:r w:rsidR="00C41600" w:rsidRPr="005C58AA">
        <w:t xml:space="preserve">В случае отсутствия заявок или при несоответствии всех </w:t>
      </w:r>
      <w:r w:rsidRPr="005C58AA">
        <w:t xml:space="preserve">СОНКО, подавших заявки, условиям предоставления субсидий и(или) требованиям к участникам конкурсного </w:t>
      </w:r>
      <w:r w:rsidRPr="005C58AA">
        <w:lastRenderedPageBreak/>
        <w:t xml:space="preserve">отбора, конкурсный </w:t>
      </w:r>
      <w:r w:rsidR="00C41600" w:rsidRPr="005C58AA">
        <w:t>отбор признается несостоявшимся.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Объявление о признании отбора несостоявшимся подписывается руководителем Комитета или иным уполномоченным лицом и размещается на «Площадка отбора получателей субсидии» АИС БП-ЭК и на официальном сайте Комитета в течение трех рабочих дней со дня принятия решения о признании отбора несостоявшимся.</w:t>
      </w:r>
    </w:p>
    <w:p w:rsidR="00C41600" w:rsidRPr="005C58AA" w:rsidRDefault="00986B7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5.3.</w:t>
      </w:r>
      <w:r w:rsidR="008F0DC6" w:rsidRPr="005C58AA">
        <w:t xml:space="preserve"> </w:t>
      </w:r>
      <w:r w:rsidR="00C41600" w:rsidRPr="005C58AA">
        <w:t xml:space="preserve">Конкурсная комиссия может отменить </w:t>
      </w:r>
      <w:r w:rsidRPr="005C58AA">
        <w:t xml:space="preserve">конкурсный </w:t>
      </w:r>
      <w:r w:rsidR="00C41600" w:rsidRPr="005C58AA">
        <w:t xml:space="preserve">отбор в случае возникновения обстоятельств непреодолимой силы в соответствии с </w:t>
      </w:r>
      <w:hyperlink r:id="rId19" w:history="1">
        <w:r w:rsidR="00C41600" w:rsidRPr="005C58AA">
          <w:t>пунктом 3 статьи 401</w:t>
        </w:r>
      </w:hyperlink>
      <w:r w:rsidR="00C41600" w:rsidRPr="005C58AA">
        <w:t xml:space="preserve"> Гражданского кодекса Российской Федерации, в случае уменьшения Комитету ранее доведенных лимитов бюджетных обязательств, приводящего к невозможности предоставления субсидии.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Участники </w:t>
      </w:r>
      <w:r w:rsidR="00986B7C" w:rsidRPr="005C58AA">
        <w:t xml:space="preserve">конкурсного </w:t>
      </w:r>
      <w:r w:rsidRPr="005C58AA">
        <w:t>отбора, подавшие заявки, информируются об отмене проведения отбора в АИС БП-ЭК.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Отбор считается отмененным со дня размещения объявления о его отмене </w:t>
      </w:r>
      <w:r w:rsidRPr="005C58AA">
        <w:br/>
        <w:t>в АИС БП-ЭК.</w:t>
      </w:r>
    </w:p>
    <w:p w:rsidR="00986B7C" w:rsidRPr="005C58AA" w:rsidRDefault="00986B7C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5.4. Определение победителей конкурсного отбора среди участников конкурсного отбора производится конкурсной комиссией в соответствии с критериями</w:t>
      </w:r>
      <w:r w:rsidR="00424F0B" w:rsidRPr="005C58AA">
        <w:t xml:space="preserve"> оценки</w:t>
      </w:r>
      <w:r w:rsidRPr="005C58AA">
        <w:t xml:space="preserve">, установленными в приложении № 2 к настоящему Порядку. </w:t>
      </w:r>
    </w:p>
    <w:p w:rsidR="00424F0B" w:rsidRPr="005C58AA" w:rsidRDefault="00424F0B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Решение конкурсной комиссии оформляется </w:t>
      </w:r>
      <w:r w:rsidR="00EF51AE" w:rsidRPr="005C58AA">
        <w:t xml:space="preserve">посредством «Площадка отбора получателей субсидии» АИС БП-ЭК </w:t>
      </w:r>
      <w:r w:rsidRPr="005C58AA">
        <w:t xml:space="preserve">протоколом </w:t>
      </w:r>
      <w:r w:rsidR="00EF51AE" w:rsidRPr="005C58AA">
        <w:t xml:space="preserve">подведения итогов </w:t>
      </w:r>
      <w:r w:rsidRPr="005C58AA">
        <w:t>конкурсной комиссии (далее – протокол</w:t>
      </w:r>
      <w:r w:rsidR="00EF51AE" w:rsidRPr="005C58AA">
        <w:t xml:space="preserve"> подведения итогов</w:t>
      </w:r>
      <w:r w:rsidRPr="005C58AA">
        <w:t>).</w:t>
      </w:r>
    </w:p>
    <w:p w:rsidR="00ED4219" w:rsidRPr="005C58AA" w:rsidRDefault="00FA06E6" w:rsidP="00EF51AE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i/>
        </w:rPr>
      </w:pPr>
      <w:r w:rsidRPr="005C58AA">
        <w:t>В протоколе</w:t>
      </w:r>
      <w:r w:rsidR="00EF51AE" w:rsidRPr="005C58AA">
        <w:t xml:space="preserve"> подведения итогов</w:t>
      </w:r>
      <w:r w:rsidRPr="005C58AA">
        <w:t xml:space="preserve"> </w:t>
      </w:r>
      <w:r w:rsidR="00424F0B" w:rsidRPr="005C58AA">
        <w:t>в том числе отражается</w:t>
      </w:r>
      <w:r w:rsidRPr="005C58AA">
        <w:t xml:space="preserve"> информация о </w:t>
      </w:r>
      <w:r w:rsidR="00424F0B" w:rsidRPr="005C58AA">
        <w:t xml:space="preserve">сроке рассмотрения заявок, </w:t>
      </w:r>
      <w:r w:rsidRPr="005C58AA">
        <w:t xml:space="preserve">последовательности </w:t>
      </w:r>
      <w:r w:rsidR="00424F0B" w:rsidRPr="005C58AA">
        <w:t xml:space="preserve">их </w:t>
      </w:r>
      <w:r w:rsidRPr="005C58AA">
        <w:t>оценки, присвоенных заявкам значений по каждому из предусмотренных критериев</w:t>
      </w:r>
      <w:r w:rsidR="00424F0B" w:rsidRPr="005C58AA">
        <w:t xml:space="preserve"> оценки</w:t>
      </w:r>
      <w:r w:rsidRPr="005C58AA">
        <w:t xml:space="preserve">, </w:t>
      </w:r>
      <w:r w:rsidR="00424F0B" w:rsidRPr="005C58AA">
        <w:t xml:space="preserve">а также о </w:t>
      </w:r>
      <w:r w:rsidRPr="005C58AA">
        <w:t>принятом на основании результатов оценки заявок решении о присвоении заявкам порядковых номеров</w:t>
      </w:r>
      <w:r w:rsidR="00424F0B" w:rsidRPr="005C58AA">
        <w:t xml:space="preserve"> </w:t>
      </w:r>
      <w:r w:rsidR="00111764">
        <w:br/>
      </w:r>
      <w:r w:rsidR="00424F0B" w:rsidRPr="005C58AA">
        <w:t>в соответствии с правилами, установленными Комитетом</w:t>
      </w:r>
      <w:r w:rsidRPr="005C58AA">
        <w:t>.</w:t>
      </w:r>
      <w:r w:rsidR="00424F0B" w:rsidRPr="005C58AA">
        <w:t xml:space="preserve"> </w:t>
      </w:r>
    </w:p>
    <w:p w:rsidR="00C41600" w:rsidRPr="005C58AA" w:rsidRDefault="00986B7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5.5. </w:t>
      </w:r>
      <w:r w:rsidR="00C41600" w:rsidRPr="005C58AA">
        <w:t>Размер субсиди</w:t>
      </w:r>
      <w:r w:rsidR="00FA06E6" w:rsidRPr="005C58AA">
        <w:t>и, предоставляемой конкретному получателю субсидии</w:t>
      </w:r>
      <w:r w:rsidRPr="005C58AA">
        <w:t xml:space="preserve"> </w:t>
      </w:r>
      <w:r w:rsidR="00FA06E6" w:rsidRPr="005C58AA">
        <w:t>(</w:t>
      </w:r>
      <w:proofErr w:type="spellStart"/>
      <w:r w:rsidR="00FA06E6" w:rsidRPr="005C58AA">
        <w:t>Ритог</w:t>
      </w:r>
      <w:proofErr w:type="spellEnd"/>
      <w:r w:rsidR="00FA06E6" w:rsidRPr="005C58AA">
        <w:t xml:space="preserve">), </w:t>
      </w:r>
      <w:r w:rsidR="00C41600" w:rsidRPr="005C58AA">
        <w:t>рассчитывается на основании набранного участниками конкурсного отбора количества баллов по кажд</w:t>
      </w:r>
      <w:r w:rsidR="002E7A75" w:rsidRPr="005C58AA">
        <w:t>ой</w:t>
      </w:r>
      <w:r w:rsidR="00C41600" w:rsidRPr="005C58AA">
        <w:t xml:space="preserve"> заяв</w:t>
      </w:r>
      <w:r w:rsidR="002E7A75" w:rsidRPr="005C58AA">
        <w:t>ке</w:t>
      </w:r>
      <w:r w:rsidR="00C41600" w:rsidRPr="005C58AA">
        <w:t xml:space="preserve">, суммы затрат, понесенных </w:t>
      </w:r>
      <w:r w:rsidRPr="005C58AA">
        <w:t xml:space="preserve">участниками отбора </w:t>
      </w:r>
      <w:r w:rsidR="00C41600" w:rsidRPr="005C58AA">
        <w:t xml:space="preserve">в соответствии </w:t>
      </w:r>
      <w:r w:rsidR="00111764">
        <w:br/>
      </w:r>
      <w:r w:rsidR="00C41600" w:rsidRPr="005C58AA">
        <w:t xml:space="preserve">с </w:t>
      </w:r>
      <w:r w:rsidRPr="005C58AA">
        <w:t xml:space="preserve">направлениями </w:t>
      </w:r>
      <w:r w:rsidR="00C41600" w:rsidRPr="005C58AA">
        <w:t xml:space="preserve">затрат и предельными объемами их возмещения, </w:t>
      </w:r>
      <w:r w:rsidRPr="005C58AA">
        <w:t xml:space="preserve">установленными </w:t>
      </w:r>
      <w:r w:rsidR="00111764">
        <w:br/>
      </w:r>
      <w:r w:rsidR="00C41600" w:rsidRPr="005C58AA">
        <w:t>в приложении № 1 к настоящему Порядку, по следующим формулам</w:t>
      </w:r>
      <w:r w:rsidR="00950A19" w:rsidRPr="005C58AA">
        <w:t xml:space="preserve">: </w:t>
      </w:r>
    </w:p>
    <w:p w:rsidR="00950A19" w:rsidRPr="005C58AA" w:rsidRDefault="00950A19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proofErr w:type="spellStart"/>
      <w:r w:rsidRPr="005C58AA">
        <w:t>Ритог</w:t>
      </w:r>
      <w:proofErr w:type="spellEnd"/>
      <w:r w:rsidRPr="005C58AA">
        <w:t xml:space="preserve"> = Р </w:t>
      </w:r>
      <w:proofErr w:type="spellStart"/>
      <w:r w:rsidRPr="005C58AA">
        <w:t>сзб</w:t>
      </w:r>
      <w:proofErr w:type="spellEnd"/>
      <w:r w:rsidRPr="005C58AA">
        <w:t xml:space="preserve"> x К, где: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Рсзб=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Рпд ×Нб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eastAsia="en-US"/>
              </w:rPr>
              <m:t>100</m:t>
            </m:r>
          </m:den>
        </m:f>
      </m:oMath>
      <w:r w:rsidRPr="005C58AA">
        <w:t>,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rPr>
          <w:noProof/>
        </w:rPr>
        <w:drawing>
          <wp:inline distT="0" distB="0" distL="0" distR="0" wp14:anchorId="73C013E3" wp14:editId="2AC7EB85">
            <wp:extent cx="733425" cy="390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где: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proofErr w:type="spellStart"/>
      <w:r w:rsidRPr="005C58AA">
        <w:t>Рсзб</w:t>
      </w:r>
      <w:proofErr w:type="spellEnd"/>
      <w:r w:rsidRPr="005C58AA">
        <w:t xml:space="preserve"> </w:t>
      </w:r>
      <w:r w:rsidR="00FA06E6" w:rsidRPr="005C58AA">
        <w:t>–</w:t>
      </w:r>
      <w:r w:rsidRPr="005C58AA">
        <w:t xml:space="preserve"> расчетный размер субсидии, в соответствии с набранными баллами, руб.;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proofErr w:type="spellStart"/>
      <w:r w:rsidRPr="005C58AA">
        <w:t>Нб</w:t>
      </w:r>
      <w:proofErr w:type="spellEnd"/>
      <w:r w:rsidRPr="005C58AA">
        <w:t xml:space="preserve"> </w:t>
      </w:r>
      <w:r w:rsidR="00FA06E6" w:rsidRPr="005C58AA">
        <w:t>–</w:t>
      </w:r>
      <w:r w:rsidRPr="005C58AA">
        <w:t xml:space="preserve"> количество набранных баллов;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proofErr w:type="spellStart"/>
      <w:r w:rsidRPr="005C58AA">
        <w:t>Рпд</w:t>
      </w:r>
      <w:proofErr w:type="spellEnd"/>
      <w:r w:rsidRPr="005C58AA">
        <w:t xml:space="preserve"> </w:t>
      </w:r>
      <w:r w:rsidR="00FA06E6" w:rsidRPr="005C58AA">
        <w:t>–</w:t>
      </w:r>
      <w:r w:rsidRPr="005C58AA">
        <w:t xml:space="preserve"> запрашиваемый размер субсидии, подтвержденный первичными учетными документами, представленными организацией - победителем конкурсного отбора, с учетом предельных объемов возмещения затрат, руб.;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К </w:t>
      </w:r>
      <w:r w:rsidR="00FA06E6" w:rsidRPr="005C58AA">
        <w:t>–</w:t>
      </w:r>
      <w:r w:rsidRPr="005C58AA">
        <w:t xml:space="preserve"> коэффициент, устанавливаемый в случае, если совокупный размер субсидии без учета указанного коэффициента </w:t>
      </w:r>
      <w:r w:rsidRPr="005C58AA">
        <w:rPr>
          <w:noProof/>
        </w:rPr>
        <w:drawing>
          <wp:inline distT="0" distB="0" distL="0" distR="0" wp14:anchorId="52A31120" wp14:editId="54D4E139">
            <wp:extent cx="609600" cy="24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8AA">
        <w:t xml:space="preserve"> превышает остаток бюджетных ассигнований;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Б </w:t>
      </w:r>
      <w:r w:rsidR="00FA06E6" w:rsidRPr="005C58AA">
        <w:t>–</w:t>
      </w:r>
      <w:r w:rsidRPr="005C58AA">
        <w:t xml:space="preserve"> размер бюджетных ассигнований, предусмотренных сводной бюджетной росписью расходов бюджета Санкт-Петербурга.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В случае если совокупный размер субсидии </w:t>
      </w:r>
      <w:r w:rsidRPr="005C58AA">
        <w:rPr>
          <w:noProof/>
        </w:rPr>
        <w:drawing>
          <wp:inline distT="0" distB="0" distL="0" distR="0" wp14:anchorId="05D1376E" wp14:editId="464823C5">
            <wp:extent cx="609600" cy="2476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8AA">
        <w:t xml:space="preserve"> превышает остаток бюджетных ассигнований, субсидии выплачиваются всем получателям субсидий с учетом единого понижающего коэффициента (К), рассчитанного как отношение объема остатка бюджетных ассигнований к совокупному размеру субсидий по всем получателям субсидий.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Размер предоставляемой субсидии не может превышать размера </w:t>
      </w:r>
      <w:r w:rsidR="00FA06E6" w:rsidRPr="005C58AA">
        <w:t xml:space="preserve">понесенных </w:t>
      </w:r>
      <w:r w:rsidRPr="005C58AA">
        <w:t xml:space="preserve">затрат без учета НДС, подтвержденного первичными учетными документами, представленными </w:t>
      </w:r>
      <w:r w:rsidRPr="005C58AA">
        <w:lastRenderedPageBreak/>
        <w:t>претендентом на получение субсидии.</w:t>
      </w:r>
    </w:p>
    <w:p w:rsidR="00C41600" w:rsidRPr="005C58AA" w:rsidRDefault="00FA06E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Р</w:t>
      </w:r>
      <w:r w:rsidR="00C41600" w:rsidRPr="005C58AA">
        <w:t>азмер субсидии</w:t>
      </w:r>
      <w:r w:rsidRPr="005C58AA">
        <w:t>, предоставляем</w:t>
      </w:r>
      <w:r w:rsidR="00950A19" w:rsidRPr="005C58AA">
        <w:t xml:space="preserve">ой за </w:t>
      </w:r>
      <w:r w:rsidR="00B3368E" w:rsidRPr="005C58AA">
        <w:t>одно мероприятие</w:t>
      </w:r>
      <w:r w:rsidRPr="005C58AA">
        <w:t xml:space="preserve">, </w:t>
      </w:r>
      <w:r w:rsidR="00C41600" w:rsidRPr="005C58AA">
        <w:t xml:space="preserve"> не может превышать </w:t>
      </w:r>
      <w:r w:rsidR="00111764">
        <w:br/>
      </w:r>
      <w:r w:rsidR="00C41600" w:rsidRPr="005C58AA">
        <w:t xml:space="preserve">10 млн. руб., </w:t>
      </w:r>
      <w:r w:rsidRPr="005C58AA">
        <w:t xml:space="preserve">при этом не может быть </w:t>
      </w:r>
      <w:r w:rsidR="00C41600" w:rsidRPr="005C58AA">
        <w:t xml:space="preserve">более 50 процентов от общей </w:t>
      </w:r>
      <w:r w:rsidRPr="005C58AA">
        <w:t xml:space="preserve">суммы подтвержденных </w:t>
      </w:r>
      <w:r w:rsidR="00C41600" w:rsidRPr="005C58AA">
        <w:t>затрат.</w:t>
      </w:r>
    </w:p>
    <w:p w:rsidR="00C41600" w:rsidRPr="005C58AA" w:rsidRDefault="00986B7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5.</w:t>
      </w:r>
      <w:r w:rsidR="00FA06E6" w:rsidRPr="005C58AA">
        <w:t>6</w:t>
      </w:r>
      <w:r w:rsidRPr="005C58AA">
        <w:t>.</w:t>
      </w:r>
      <w:r w:rsidR="00950A19" w:rsidRPr="005C58AA">
        <w:t xml:space="preserve"> </w:t>
      </w:r>
      <w:r w:rsidR="00C41600" w:rsidRPr="005C58AA">
        <w:t xml:space="preserve">Решение конкурсной комиссии принимается простым большинством голосов присутствующих на заседании конкурсной комиссии членов конкурсной комиссии. </w:t>
      </w:r>
      <w:r w:rsidR="00C41600" w:rsidRPr="005C58AA">
        <w:br/>
        <w:t xml:space="preserve">При равенстве голосов решающим является голос председательствующего на заседании конкурсной комиссии. Заседание конкурсной комиссии считается правомочным, если </w:t>
      </w:r>
      <w:r w:rsidR="00C41600" w:rsidRPr="005C58AA">
        <w:br/>
        <w:t xml:space="preserve">на нем присутствует не менее половины </w:t>
      </w:r>
      <w:r w:rsidR="00FA06E6" w:rsidRPr="005C58AA">
        <w:t xml:space="preserve">ее </w:t>
      </w:r>
      <w:r w:rsidR="00C41600" w:rsidRPr="005C58AA">
        <w:t xml:space="preserve">членов. При отсутствии необходимого </w:t>
      </w:r>
      <w:r w:rsidR="00FA06E6" w:rsidRPr="005C58AA">
        <w:t xml:space="preserve">количества </w:t>
      </w:r>
      <w:r w:rsidR="00C41600" w:rsidRPr="005C58AA">
        <w:t>числа членов конкурсной комиссии заседание конкурсной комиссии переносится на дату не позднее трех дней после первого назначенного заседания.</w:t>
      </w:r>
    </w:p>
    <w:p w:rsidR="00C41600" w:rsidRPr="005C58AA" w:rsidRDefault="00FA06E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10" w:name="Par148"/>
      <w:bookmarkEnd w:id="10"/>
      <w:r w:rsidRPr="005C58AA">
        <w:t>5.7</w:t>
      </w:r>
      <w:r w:rsidR="00986B7C" w:rsidRPr="005C58AA">
        <w:t xml:space="preserve">. </w:t>
      </w:r>
      <w:r w:rsidR="00C41600" w:rsidRPr="005C58AA">
        <w:t xml:space="preserve">Решение конкурсной комиссии оформляется протоколом подведения итогов </w:t>
      </w:r>
      <w:r w:rsidRPr="005C58AA">
        <w:t xml:space="preserve">конкурсного </w:t>
      </w:r>
      <w:r w:rsidR="00C41600" w:rsidRPr="005C58AA">
        <w:t>отбора, который не позднее 1-го рабочего дня, следующего за днем определения победите</w:t>
      </w:r>
      <w:r w:rsidR="00A96E1D" w:rsidRPr="005C58AA">
        <w:t>лей</w:t>
      </w:r>
      <w:r w:rsidR="00C41600" w:rsidRPr="005C58AA">
        <w:t xml:space="preserve"> отбора размещается на </w:t>
      </w:r>
      <w:r w:rsidRPr="005C58AA">
        <w:t xml:space="preserve">Площадке отбора и </w:t>
      </w:r>
      <w:r w:rsidR="00C41600" w:rsidRPr="005C58AA">
        <w:t xml:space="preserve">официальном сайте Комитета.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Протокол подведения итогов </w:t>
      </w:r>
      <w:r w:rsidR="00FA06E6" w:rsidRPr="005C58AA">
        <w:t xml:space="preserve">конкурсного </w:t>
      </w:r>
      <w:r w:rsidRPr="005C58AA">
        <w:t>отбора включает в себя следующие сведения: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дата, время и место проведения рассмотрения заявок;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дата, время и место оценки заявок;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информация об участниках </w:t>
      </w:r>
      <w:r w:rsidR="00FA06E6" w:rsidRPr="005C58AA">
        <w:t xml:space="preserve">конкурсного </w:t>
      </w:r>
      <w:r w:rsidRPr="005C58AA">
        <w:t>отбора, заявки которых были рассмотрены;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информация об участниках </w:t>
      </w:r>
      <w:r w:rsidR="00FA06E6" w:rsidRPr="005C58AA">
        <w:t xml:space="preserve">конкурсного </w:t>
      </w:r>
      <w:r w:rsidRPr="005C58AA">
        <w:t xml:space="preserve">отбора, заявки которых были отклонены, </w:t>
      </w:r>
      <w:r w:rsidR="00111764">
        <w:br/>
      </w:r>
      <w:r w:rsidRPr="005C58AA">
        <w:t>с указанием причин их отклонения, в том числе положений объявления, которым не соответствуют заявки;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последовательность оценки заявок, присвоенные заявкам значения по каждому </w:t>
      </w:r>
      <w:r w:rsidRPr="005C58AA">
        <w:br/>
        <w:t>из предусмотренных критериев оценки</w:t>
      </w:r>
      <w:r w:rsidR="00950A19" w:rsidRPr="005C58AA">
        <w:t>,</w:t>
      </w:r>
      <w:r w:rsidRPr="005C58AA">
        <w:t xml:space="preserve"> принятое на основании результатов оценки заявок решение о присвоении заявкам порядковых номеров;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наименование получателя субсидии, с которым заключается Соглашение, размер предоставляемой ему субсидии.</w:t>
      </w:r>
    </w:p>
    <w:p w:rsidR="00C41600" w:rsidRPr="005C58AA" w:rsidRDefault="00986B7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5.</w:t>
      </w:r>
      <w:r w:rsidR="00FA06E6" w:rsidRPr="005C58AA">
        <w:t>8</w:t>
      </w:r>
      <w:r w:rsidRPr="005C58AA">
        <w:t xml:space="preserve">. </w:t>
      </w:r>
      <w:r w:rsidR="00C41600" w:rsidRPr="005C58AA">
        <w:t>В случае несогласия с решением конкурсной комиссии любой из членов конкурсной комиссии вправе выразить особое мнение, которое отражается в протоколе либо приобщается к протоколу в виде отдельного документа.</w:t>
      </w:r>
    </w:p>
    <w:p w:rsidR="00C41600" w:rsidRPr="005C58AA" w:rsidRDefault="00986B7C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5.</w:t>
      </w:r>
      <w:r w:rsidR="00FA06E6" w:rsidRPr="005C58AA">
        <w:t>9</w:t>
      </w:r>
      <w:r w:rsidRPr="005C58AA">
        <w:t xml:space="preserve">. </w:t>
      </w:r>
      <w:r w:rsidR="00C41600" w:rsidRPr="005C58AA">
        <w:t xml:space="preserve">С участником отбора, признанным </w:t>
      </w:r>
      <w:r w:rsidR="00424F0B" w:rsidRPr="005C58AA">
        <w:t xml:space="preserve">победителем отбора в соответствии </w:t>
      </w:r>
      <w:r w:rsidR="00111764">
        <w:br/>
      </w:r>
      <w:r w:rsidR="00424F0B" w:rsidRPr="005C58AA">
        <w:t xml:space="preserve">с </w:t>
      </w:r>
      <w:r w:rsidR="00C41600" w:rsidRPr="005C58AA">
        <w:t>настоящим Порядком, заключается Соглашение.</w:t>
      </w:r>
    </w:p>
    <w:p w:rsidR="00986B7C" w:rsidRPr="005C58AA" w:rsidRDefault="00986B7C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В течение </w:t>
      </w:r>
      <w:r w:rsidR="000701B7">
        <w:t>10</w:t>
      </w:r>
      <w:r w:rsidRPr="005C58AA">
        <w:t xml:space="preserve"> рабочих дней со дня подписания протокола секретарь конкурсной комиссии уведомляет в электронном виде участников конкурсного отбора:</w:t>
      </w:r>
    </w:p>
    <w:p w:rsidR="00986B7C" w:rsidRPr="005C58AA" w:rsidRDefault="00986B7C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о непризнании победителем конкурсного от</w:t>
      </w:r>
      <w:r w:rsidR="00424F0B" w:rsidRPr="005C58AA">
        <w:t xml:space="preserve">бора и </w:t>
      </w:r>
      <w:proofErr w:type="spellStart"/>
      <w:r w:rsidR="00424F0B" w:rsidRPr="005C58AA">
        <w:t>непредоставлении</w:t>
      </w:r>
      <w:proofErr w:type="spellEnd"/>
      <w:r w:rsidR="00424F0B" w:rsidRPr="005C58AA">
        <w:t xml:space="preserve"> субсидии</w:t>
      </w:r>
      <w:r w:rsidRPr="005C58AA">
        <w:t xml:space="preserve"> </w:t>
      </w:r>
      <w:r w:rsidRPr="005C58AA">
        <w:br/>
        <w:t>с указанием причин отказа;</w:t>
      </w:r>
    </w:p>
    <w:p w:rsidR="00986B7C" w:rsidRPr="005C58AA" w:rsidRDefault="00986B7C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о признании победителем конкурсного отбора и предоставлении субсиди</w:t>
      </w:r>
      <w:r w:rsidR="00424F0B" w:rsidRPr="005C58AA">
        <w:t>и</w:t>
      </w:r>
      <w:r w:rsidRPr="005C58AA">
        <w:br/>
        <w:t>с указанием размера предоставляем</w:t>
      </w:r>
      <w:r w:rsidR="00424F0B" w:rsidRPr="005C58AA">
        <w:t>ой</w:t>
      </w:r>
      <w:r w:rsidRPr="005C58AA">
        <w:t xml:space="preserve"> субсиди</w:t>
      </w:r>
      <w:r w:rsidR="00424F0B" w:rsidRPr="005C58AA">
        <w:t>и</w:t>
      </w:r>
      <w:r w:rsidRPr="005C58AA">
        <w:t>.</w:t>
      </w:r>
    </w:p>
    <w:p w:rsidR="00424F0B" w:rsidRPr="005C58AA" w:rsidRDefault="00986B7C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i/>
        </w:rPr>
      </w:pPr>
      <w:r w:rsidRPr="005C58AA">
        <w:t>Основани</w:t>
      </w:r>
      <w:r w:rsidR="00424F0B" w:rsidRPr="005C58AA">
        <w:t>ем</w:t>
      </w:r>
      <w:r w:rsidRPr="005C58AA">
        <w:t xml:space="preserve"> для </w:t>
      </w:r>
      <w:r w:rsidR="00424F0B" w:rsidRPr="005C58AA">
        <w:t xml:space="preserve">непризнания участника отбора победителем отбора является суммарная доля баллов, набранных им при оценке его заявки, менее </w:t>
      </w:r>
      <w:r w:rsidR="00D37E06" w:rsidRPr="005C58AA">
        <w:t>40</w:t>
      </w:r>
      <w:r w:rsidR="00C7090D" w:rsidRPr="005C58AA">
        <w:t xml:space="preserve"> баллов.</w:t>
      </w:r>
    </w:p>
    <w:p w:rsidR="00986B7C" w:rsidRPr="005C58AA" w:rsidRDefault="00424F0B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Основаниями для отказа в предоставлении субсидии являются</w:t>
      </w:r>
      <w:r w:rsidR="00986B7C" w:rsidRPr="005C58AA">
        <w:t>:</w:t>
      </w:r>
    </w:p>
    <w:p w:rsidR="00986B7C" w:rsidRPr="005C58AA" w:rsidRDefault="00986B7C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непризнание </w:t>
      </w:r>
      <w:r w:rsidR="00424F0B" w:rsidRPr="005C58AA">
        <w:t xml:space="preserve">участника конкурсного отбора </w:t>
      </w:r>
      <w:r w:rsidRPr="005C58AA">
        <w:t>победителем конкурсного отбора;</w:t>
      </w:r>
    </w:p>
    <w:p w:rsidR="00986B7C" w:rsidRPr="005C58AA" w:rsidRDefault="00986B7C" w:rsidP="00986B7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отсутствие бюджетных ассигнований на предоставление субсидий.</w:t>
      </w:r>
    </w:p>
    <w:p w:rsidR="00C7090D" w:rsidRPr="005C58AA" w:rsidRDefault="00FA06E6" w:rsidP="000701B7">
      <w:pPr>
        <w:ind w:firstLine="567"/>
        <w:jc w:val="both"/>
      </w:pPr>
      <w:r w:rsidRPr="005C58AA">
        <w:t>5.10</w:t>
      </w:r>
      <w:r w:rsidR="00986B7C" w:rsidRPr="005C58AA">
        <w:t>.</w:t>
      </w:r>
      <w:r w:rsidR="00C7090D" w:rsidRPr="005C58AA">
        <w:t xml:space="preserve"> </w:t>
      </w:r>
      <w:r w:rsidR="00986B7C" w:rsidRPr="005C58AA">
        <w:t>В случае если по решению конкурсной комиссии размер предоставляемой субсидии отличается от размера субсидии, заявленного участником конкурсного отбора</w:t>
      </w:r>
      <w:r w:rsidR="00C7090D" w:rsidRPr="005C58AA">
        <w:t>,</w:t>
      </w:r>
      <w:r w:rsidR="00986B7C" w:rsidRPr="005C58AA">
        <w:t xml:space="preserve"> секретарь конкурсной комиссии уведомляет </w:t>
      </w:r>
      <w:r w:rsidR="00424F0B" w:rsidRPr="005C58AA">
        <w:t xml:space="preserve">об этом </w:t>
      </w:r>
      <w:r w:rsidR="00986B7C" w:rsidRPr="005C58AA">
        <w:t>получателей субсидий</w:t>
      </w:r>
      <w:r w:rsidR="00111764">
        <w:t>.</w:t>
      </w:r>
      <w:r w:rsidR="00986B7C" w:rsidRPr="005C58AA">
        <w:t xml:space="preserve"> </w:t>
      </w:r>
    </w:p>
    <w:p w:rsidR="00986B7C" w:rsidRPr="005C58AA" w:rsidRDefault="00986B7C" w:rsidP="000701B7">
      <w:pPr>
        <w:ind w:firstLine="567"/>
        <w:jc w:val="both"/>
      </w:pPr>
      <w:r w:rsidRPr="005C58AA">
        <w:t>5.</w:t>
      </w:r>
      <w:r w:rsidR="00FA06E6" w:rsidRPr="005C58AA">
        <w:t>11</w:t>
      </w:r>
      <w:r w:rsidRPr="005C58AA">
        <w:t>.</w:t>
      </w:r>
      <w:r w:rsidR="00C7090D" w:rsidRPr="005C58AA">
        <w:t xml:space="preserve"> </w:t>
      </w:r>
      <w:r w:rsidR="00424F0B" w:rsidRPr="005C58AA">
        <w:t xml:space="preserve">Участник конкурсного отбора </w:t>
      </w:r>
      <w:r w:rsidRPr="005C58AA">
        <w:t xml:space="preserve">в случае, указанном в пункте </w:t>
      </w:r>
      <w:r w:rsidR="00424F0B" w:rsidRPr="005C58AA">
        <w:t xml:space="preserve">5.10 </w:t>
      </w:r>
      <w:r w:rsidRPr="005C58AA">
        <w:t>настоящего Порядка, может выбрать один из следующих вариантов:</w:t>
      </w:r>
    </w:p>
    <w:p w:rsidR="00986B7C" w:rsidRPr="005C58AA" w:rsidRDefault="00986B7C" w:rsidP="000701B7">
      <w:pPr>
        <w:ind w:firstLine="567"/>
        <w:jc w:val="both"/>
      </w:pPr>
      <w:r w:rsidRPr="005C58AA">
        <w:t>согласиться с суммой предоставляемой субсидии;</w:t>
      </w:r>
    </w:p>
    <w:p w:rsidR="00986B7C" w:rsidRPr="005C58AA" w:rsidRDefault="00986B7C" w:rsidP="000701B7">
      <w:pPr>
        <w:ind w:firstLine="567"/>
        <w:jc w:val="both"/>
      </w:pPr>
      <w:r w:rsidRPr="005C58AA">
        <w:t>отказаться от предоставления субсидии.</w:t>
      </w:r>
    </w:p>
    <w:p w:rsidR="00986B7C" w:rsidRPr="005C58AA" w:rsidRDefault="00986B7C" w:rsidP="00C97C5A">
      <w:pPr>
        <w:ind w:firstLine="851"/>
        <w:jc w:val="both"/>
      </w:pPr>
      <w:r w:rsidRPr="005C58AA">
        <w:t xml:space="preserve">О принятом решении </w:t>
      </w:r>
      <w:r w:rsidR="00424F0B" w:rsidRPr="005C58AA">
        <w:t xml:space="preserve">участник конкурсного отбора </w:t>
      </w:r>
      <w:r w:rsidRPr="005C58AA">
        <w:t xml:space="preserve">обязан проинформировать Комитет в письменном виде или посредством электронной почты на адрес: </w:t>
      </w:r>
      <w:r w:rsidRPr="005C58AA">
        <w:lastRenderedPageBreak/>
        <w:t xml:space="preserve">info@krt.gov.spb.ru в течение трех рабочих дней со дня уведомления, указанного в </w:t>
      </w:r>
      <w:r w:rsidR="00424F0B" w:rsidRPr="005C58AA">
        <w:t xml:space="preserve">5.10 </w:t>
      </w:r>
      <w:r w:rsidRPr="005C58AA">
        <w:t>настоящего Порядка.</w:t>
      </w:r>
    </w:p>
    <w:p w:rsidR="00986B7C" w:rsidRPr="005C58AA" w:rsidRDefault="00986B7C" w:rsidP="000701B7">
      <w:pPr>
        <w:ind w:firstLine="567"/>
        <w:jc w:val="both"/>
      </w:pPr>
      <w:r w:rsidRPr="005C58AA">
        <w:t>В случае отказа претендента от предоставления субсидии, данная сумма субсидии подлежит возврату в бюджет Санкт-Петербурга.</w:t>
      </w:r>
    </w:p>
    <w:p w:rsidR="00424F0B" w:rsidRPr="005C58AA" w:rsidRDefault="00986B7C" w:rsidP="000701B7">
      <w:pPr>
        <w:ind w:firstLine="567"/>
        <w:jc w:val="both"/>
      </w:pPr>
      <w:r w:rsidRPr="005C58AA">
        <w:t>5.</w:t>
      </w:r>
      <w:r w:rsidR="00FA06E6" w:rsidRPr="005C58AA">
        <w:t>1</w:t>
      </w:r>
      <w:r w:rsidRPr="005C58AA">
        <w:t xml:space="preserve">2. В течение </w:t>
      </w:r>
      <w:r w:rsidR="000701B7">
        <w:t>15</w:t>
      </w:r>
      <w:r w:rsidRPr="005C58AA">
        <w:t xml:space="preserve"> рабочих дней со дня подписания </w:t>
      </w:r>
      <w:r w:rsidR="00424F0B" w:rsidRPr="005C58AA">
        <w:t xml:space="preserve">конкурсной комиссией </w:t>
      </w:r>
      <w:r w:rsidRPr="005C58AA">
        <w:t>протокола</w:t>
      </w:r>
      <w:r w:rsidR="00C7090D" w:rsidRPr="005C58AA">
        <w:t xml:space="preserve">, </w:t>
      </w:r>
      <w:r w:rsidRPr="005C58AA">
        <w:t>Комитет принимает решение о предоставлении субсидий путем издания распоряжения о предоставлении субсидий</w:t>
      </w:r>
      <w:r w:rsidR="00424F0B" w:rsidRPr="005C58AA">
        <w:t xml:space="preserve"> (далее – распоряжение Комитета)</w:t>
      </w:r>
      <w:r w:rsidRPr="005C58AA">
        <w:t>, в котором указываются получатели субсидий и размер</w:t>
      </w:r>
      <w:r w:rsidR="00424F0B" w:rsidRPr="005C58AA">
        <w:t>ы</w:t>
      </w:r>
      <w:r w:rsidRPr="005C58AA">
        <w:t xml:space="preserve"> предоставляемых </w:t>
      </w:r>
      <w:r w:rsidR="00424F0B" w:rsidRPr="005C58AA">
        <w:t xml:space="preserve">им </w:t>
      </w:r>
      <w:r w:rsidRPr="005C58AA">
        <w:t>субсидий.</w:t>
      </w:r>
      <w:bookmarkStart w:id="11" w:name="Par182"/>
      <w:bookmarkEnd w:id="11"/>
      <w:r w:rsidR="00424F0B" w:rsidRPr="005C58AA">
        <w:t xml:space="preserve"> </w:t>
      </w:r>
    </w:p>
    <w:p w:rsidR="00424F0B" w:rsidRPr="005C58AA" w:rsidRDefault="00424F0B" w:rsidP="00424F0B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</w:pPr>
      <w:r w:rsidRPr="005C58AA">
        <w:rPr>
          <w:bCs/>
        </w:rPr>
        <w:t>5.13.</w:t>
      </w:r>
      <w:r w:rsidRPr="005C58AA">
        <w:rPr>
          <w:bCs/>
          <w:i/>
        </w:rPr>
        <w:t xml:space="preserve"> </w:t>
      </w:r>
      <w:r w:rsidRPr="005C58AA">
        <w:t xml:space="preserve">Порядок взаимодействия Комитета с участниками конкурсного отбора </w:t>
      </w:r>
      <w:r w:rsidR="00111764">
        <w:br/>
      </w:r>
      <w:r w:rsidRPr="005C58AA">
        <w:t>по вопросам, связанным с конкурсным отбором, в том числе способы такого взаимодействия, устанавливается Комитетом.</w:t>
      </w:r>
    </w:p>
    <w:p w:rsidR="00424F0B" w:rsidRPr="005C58AA" w:rsidRDefault="00424F0B" w:rsidP="00424F0B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contextualSpacing/>
        <w:jc w:val="both"/>
        <w:rPr>
          <w:bCs/>
          <w:i/>
        </w:rPr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  <w:r w:rsidRPr="005C58AA">
        <w:rPr>
          <w:b/>
          <w:bCs/>
        </w:rPr>
        <w:t xml:space="preserve">6. </w:t>
      </w:r>
      <w:r w:rsidR="00986B7C" w:rsidRPr="005C58AA">
        <w:rPr>
          <w:b/>
          <w:bCs/>
        </w:rPr>
        <w:t xml:space="preserve">Порядок заключения </w:t>
      </w:r>
      <w:r w:rsidRPr="005C58AA">
        <w:rPr>
          <w:b/>
          <w:bCs/>
        </w:rPr>
        <w:t>Соглашени</w:t>
      </w:r>
      <w:r w:rsidR="00986B7C" w:rsidRPr="005C58AA">
        <w:rPr>
          <w:b/>
          <w:bCs/>
        </w:rPr>
        <w:t>я</w:t>
      </w:r>
      <w:r w:rsidRPr="005C58AA">
        <w:rPr>
          <w:b/>
          <w:bCs/>
        </w:rPr>
        <w:t xml:space="preserve">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F1023D" w:rsidRPr="005C58AA" w:rsidRDefault="00FA06E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12" w:name="Par202"/>
      <w:bookmarkEnd w:id="12"/>
      <w:r w:rsidRPr="005C58AA">
        <w:t xml:space="preserve">6.1. </w:t>
      </w:r>
      <w:r w:rsidR="00C41600" w:rsidRPr="005C58AA">
        <w:t xml:space="preserve">В соответствии с распоряжением Комитета между Комитетом и </w:t>
      </w:r>
      <w:r w:rsidR="00F1023D" w:rsidRPr="005C58AA">
        <w:t xml:space="preserve">конкретным </w:t>
      </w:r>
      <w:r w:rsidR="00C41600" w:rsidRPr="005C58AA">
        <w:t>получателем субсиди</w:t>
      </w:r>
      <w:r w:rsidR="00F1023D" w:rsidRPr="005C58AA">
        <w:t>и</w:t>
      </w:r>
      <w:r w:rsidR="00C41600" w:rsidRPr="005C58AA">
        <w:t xml:space="preserve"> заключается </w:t>
      </w:r>
      <w:r w:rsidR="00F1023D" w:rsidRPr="005C58AA">
        <w:t>С</w:t>
      </w:r>
      <w:r w:rsidR="00C41600" w:rsidRPr="005C58AA">
        <w:t xml:space="preserve">оглашение </w:t>
      </w:r>
      <w:r w:rsidR="00F1023D" w:rsidRPr="005C58AA">
        <w:t>в соответствии с типовой формой, утвержденной Комитетом финансов Санкт-Петербурга (далее –Типовая форма)</w:t>
      </w:r>
      <w:r w:rsidR="00C41600" w:rsidRPr="005C58AA">
        <w:t xml:space="preserve">. </w:t>
      </w:r>
    </w:p>
    <w:p w:rsidR="007A0007" w:rsidRPr="005C58AA" w:rsidRDefault="00D04926" w:rsidP="007A0007">
      <w:pPr>
        <w:widowControl w:val="0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cs="Calibri"/>
        </w:rPr>
      </w:pPr>
      <w:r w:rsidRPr="005C58AA">
        <w:rPr>
          <w:rFonts w:cs="Calibri"/>
        </w:rPr>
        <w:t xml:space="preserve">6.2. </w:t>
      </w:r>
      <w:r w:rsidR="007A0007" w:rsidRPr="005C58AA">
        <w:rPr>
          <w:rFonts w:cs="Calibri"/>
        </w:rPr>
        <w:t xml:space="preserve">Соглашение формируется в форме электронного документа </w:t>
      </w:r>
      <w:r w:rsidR="007A0007" w:rsidRPr="005C58AA">
        <w:rPr>
          <w:rFonts w:eastAsiaTheme="minorHAnsi" w:cs="Calibri"/>
          <w:lang w:eastAsia="en-US"/>
        </w:rPr>
        <w:t xml:space="preserve">и подписывается усиленными квалифицированными электронными подписями (далее – УКЭП) лиц, имеющих право действовать от имени каждой из сторон Соглашения, </w:t>
      </w:r>
      <w:r w:rsidR="007A0007" w:rsidRPr="005C58AA">
        <w:rPr>
          <w:rFonts w:cs="Calibri"/>
        </w:rPr>
        <w:t xml:space="preserve">в АИС БП-ЭК. </w:t>
      </w:r>
    </w:p>
    <w:p w:rsidR="007A0007" w:rsidRPr="005C58AA" w:rsidRDefault="007A0007" w:rsidP="007A0007">
      <w:pPr>
        <w:autoSpaceDE w:val="0"/>
        <w:autoSpaceDN w:val="0"/>
        <w:adjustRightInd w:val="0"/>
        <w:ind w:firstLine="567"/>
        <w:jc w:val="both"/>
      </w:pPr>
      <w:r w:rsidRPr="005C58AA">
        <w:t xml:space="preserve">Комитет не позднее трех рабочих дней с даты издания распоряжения Комитета направляет получателю субсидии посредством АИС БП-ЭК проект Соглашения, который подлежит подписанию в АИС БП-ЭК со стороны получателя субсидии в течение трех рабочих дней с даты его получения. В случае </w:t>
      </w:r>
      <w:proofErr w:type="spellStart"/>
      <w:r w:rsidRPr="005C58AA">
        <w:t>неподписания</w:t>
      </w:r>
      <w:proofErr w:type="spellEnd"/>
      <w:r w:rsidRPr="005C58AA">
        <w:t xml:space="preserve"> проекта Соглашения </w:t>
      </w:r>
      <w:r w:rsidR="00111764">
        <w:br/>
      </w:r>
      <w:r w:rsidRPr="005C58AA">
        <w:t xml:space="preserve">со стороны получателя субсидии в срок, установленный в настоящем </w:t>
      </w:r>
      <w:hyperlink w:anchor="P116">
        <w:r w:rsidRPr="005C58AA">
          <w:t>абзаце</w:t>
        </w:r>
      </w:hyperlink>
      <w:r w:rsidRPr="005C58AA">
        <w:t>, получатель субсидии признается уклонившимся от заключения Соглашения, а распоряжение Комитета подлежит признанию утратившим силу полностью или в соответствующей части (если распоряжение Комитета издано в отношении нескольких получателей субсидий).</w:t>
      </w:r>
    </w:p>
    <w:p w:rsidR="007A0007" w:rsidRPr="005C58AA" w:rsidRDefault="007A0007" w:rsidP="007A0007">
      <w:pPr>
        <w:autoSpaceDE w:val="0"/>
        <w:autoSpaceDN w:val="0"/>
        <w:adjustRightInd w:val="0"/>
        <w:ind w:firstLine="540"/>
        <w:jc w:val="both"/>
      </w:pPr>
      <w:r w:rsidRPr="005C58AA">
        <w:t>Подписанный со стороны получателя субсидии проект Соглашения подлежит подписанию в АИС БП-ЭК со стороны Комитета, после чего Соглашение считается заключенным.</w:t>
      </w:r>
    </w:p>
    <w:p w:rsidR="000701B7" w:rsidRDefault="007A0007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Срок заключения </w:t>
      </w:r>
      <w:r w:rsidR="00C41600" w:rsidRPr="005C58AA">
        <w:t>Соглашени</w:t>
      </w:r>
      <w:r w:rsidRPr="005C58AA">
        <w:t>я</w:t>
      </w:r>
      <w:r w:rsidR="00C41600" w:rsidRPr="005C58AA">
        <w:t xml:space="preserve"> </w:t>
      </w:r>
      <w:r w:rsidRPr="005C58AA">
        <w:t xml:space="preserve">не </w:t>
      </w:r>
      <w:r w:rsidR="00C41600" w:rsidRPr="005C58AA">
        <w:t>долж</w:t>
      </w:r>
      <w:r w:rsidRPr="005C58AA">
        <w:t>ен</w:t>
      </w:r>
      <w:r w:rsidR="00C41600" w:rsidRPr="005C58AA">
        <w:t xml:space="preserve"> </w:t>
      </w:r>
      <w:r w:rsidRPr="005C58AA">
        <w:t xml:space="preserve">превышать </w:t>
      </w:r>
      <w:r w:rsidR="00C41600" w:rsidRPr="005C58AA">
        <w:t xml:space="preserve">семи рабочих дней </w:t>
      </w:r>
      <w:r w:rsidRPr="005C58AA">
        <w:t xml:space="preserve">с даты издания </w:t>
      </w:r>
      <w:r w:rsidR="00C41600" w:rsidRPr="005C58AA">
        <w:t>распоряжения Комитета</w:t>
      </w:r>
      <w:r w:rsidR="000701B7">
        <w:t>.</w:t>
      </w:r>
    </w:p>
    <w:p w:rsidR="007A0007" w:rsidRPr="005C58AA" w:rsidRDefault="00D0492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6.3. </w:t>
      </w:r>
      <w:r w:rsidR="007A0007" w:rsidRPr="005C58AA">
        <w:t>В Соглашение подлежат включению следующие условия, информация:</w:t>
      </w:r>
    </w:p>
    <w:p w:rsidR="009E2521" w:rsidRPr="005C58AA" w:rsidRDefault="009E2521" w:rsidP="007A0007">
      <w:pPr>
        <w:widowControl w:val="0"/>
        <w:shd w:val="clear" w:color="auto" w:fill="FFFFFF" w:themeFill="background1"/>
        <w:autoSpaceDE w:val="0"/>
        <w:autoSpaceDN w:val="0"/>
        <w:ind w:firstLine="567"/>
        <w:jc w:val="both"/>
      </w:pPr>
      <w:r w:rsidRPr="005C58AA">
        <w:t>результат, характеристик и их значения;</w:t>
      </w:r>
    </w:p>
    <w:p w:rsidR="007A0007" w:rsidRPr="005C58AA" w:rsidRDefault="007A0007" w:rsidP="007A0007">
      <w:pPr>
        <w:widowControl w:val="0"/>
        <w:shd w:val="clear" w:color="auto" w:fill="FFFFFF" w:themeFill="background1"/>
        <w:autoSpaceDE w:val="0"/>
        <w:autoSpaceDN w:val="0"/>
        <w:ind w:firstLine="567"/>
        <w:jc w:val="both"/>
      </w:pPr>
      <w:r w:rsidRPr="005C58AA">
        <w:t xml:space="preserve">условие о согласии получателя субсидии на проведение в отношении него </w:t>
      </w:r>
      <w:r w:rsidR="00D04926" w:rsidRPr="005C58AA">
        <w:t xml:space="preserve">Комитетом </w:t>
      </w:r>
      <w:r w:rsidRPr="005C58AA">
        <w:t>проверок соблюдения порядка и условий предоставления субсидии со стороны Комитета</w:t>
      </w:r>
      <w:r w:rsidR="00D04926" w:rsidRPr="005C58AA">
        <w:t>,</w:t>
      </w:r>
      <w:r w:rsidR="00111764">
        <w:br/>
      </w:r>
      <w:r w:rsidR="00D04926" w:rsidRPr="005C58AA">
        <w:t xml:space="preserve"> а также поверок со стороны органов государственного финансового контроля </w:t>
      </w:r>
      <w:r w:rsidR="000701B7">
        <w:br/>
      </w:r>
      <w:r w:rsidR="00D04926" w:rsidRPr="005C58AA">
        <w:t xml:space="preserve">в соответствии со статьями 268.1 и 269 Бюджетного </w:t>
      </w:r>
      <w:hyperlink r:id="rId22" w:history="1">
        <w:r w:rsidR="00D04926" w:rsidRPr="005C58AA">
          <w:t>кодекса</w:t>
        </w:r>
      </w:hyperlink>
      <w:r w:rsidR="00D04926" w:rsidRPr="005C58AA">
        <w:t xml:space="preserve"> Российской Федерации</w:t>
      </w:r>
      <w:r w:rsidRPr="005C58AA">
        <w:t>;</w:t>
      </w:r>
    </w:p>
    <w:p w:rsidR="00D04926" w:rsidRPr="005C58AA" w:rsidRDefault="00D04926" w:rsidP="007A0007">
      <w:pPr>
        <w:widowControl w:val="0"/>
        <w:shd w:val="clear" w:color="auto" w:fill="FFFFFF" w:themeFill="background1"/>
        <w:autoSpaceDE w:val="0"/>
        <w:autoSpaceDN w:val="0"/>
        <w:ind w:firstLine="567"/>
        <w:jc w:val="both"/>
      </w:pPr>
      <w:r w:rsidRPr="005C58AA">
        <w:t>условие о достижении результата;</w:t>
      </w:r>
    </w:p>
    <w:p w:rsidR="007A0007" w:rsidRPr="005C58AA" w:rsidRDefault="007A0007" w:rsidP="007A0007">
      <w:pPr>
        <w:widowControl w:val="0"/>
        <w:shd w:val="clear" w:color="auto" w:fill="FFFFFF" w:themeFill="background1"/>
        <w:autoSpaceDE w:val="0"/>
        <w:autoSpaceDN w:val="0"/>
        <w:ind w:firstLine="567"/>
        <w:jc w:val="both"/>
      </w:pPr>
      <w:r w:rsidRPr="005C58AA">
        <w:t>условие о том, что в случае уменьшения бюджетных ассигнований и лимитов бюджетных обязательств, ранее доведенных Комитету на предоставление субсидии, приводящего к невозможности предоставления субси</w:t>
      </w:r>
      <w:r w:rsidR="00D04926" w:rsidRPr="005C58AA">
        <w:t xml:space="preserve">дии в размере, определенном </w:t>
      </w:r>
      <w:r w:rsidR="00D04926" w:rsidRPr="005C58AA">
        <w:br/>
        <w:t>в С</w:t>
      </w:r>
      <w:r w:rsidRPr="005C58AA">
        <w:t>оглашении, получатель субсидии обязуется заключить до</w:t>
      </w:r>
      <w:r w:rsidR="00D04926" w:rsidRPr="005C58AA">
        <w:t xml:space="preserve">полнительное соглашение </w:t>
      </w:r>
      <w:r w:rsidR="00D04926" w:rsidRPr="005C58AA">
        <w:br/>
        <w:t>к С</w:t>
      </w:r>
      <w:r w:rsidRPr="005C58AA">
        <w:t>оглашению, предусматривающее изменение размера субсидии</w:t>
      </w:r>
      <w:r w:rsidR="00D04926" w:rsidRPr="005C58AA">
        <w:t xml:space="preserve"> </w:t>
      </w:r>
      <w:r w:rsidRPr="005C58AA">
        <w:t xml:space="preserve">или расторжение </w:t>
      </w:r>
      <w:r w:rsidR="00D04926" w:rsidRPr="005C58AA">
        <w:t>С</w:t>
      </w:r>
      <w:r w:rsidRPr="005C58AA">
        <w:t xml:space="preserve">оглашения при </w:t>
      </w:r>
      <w:proofErr w:type="spellStart"/>
      <w:r w:rsidRPr="005C58AA">
        <w:t>недостижении</w:t>
      </w:r>
      <w:proofErr w:type="spellEnd"/>
      <w:r w:rsidRPr="005C58AA">
        <w:t xml:space="preserve"> согласия по новым условиям, которое подлежит подписанию в порядке и сроки, установленные для подписания </w:t>
      </w:r>
      <w:r w:rsidR="00D04926" w:rsidRPr="005C58AA">
        <w:t>С</w:t>
      </w:r>
      <w:r w:rsidRPr="005C58AA">
        <w:t xml:space="preserve">оглашения в </w:t>
      </w:r>
      <w:hyperlink w:anchor="P116">
        <w:r w:rsidRPr="005C58AA">
          <w:t xml:space="preserve">пункте </w:t>
        </w:r>
      </w:hyperlink>
      <w:r w:rsidR="00D04926" w:rsidRPr="005C58AA">
        <w:t>6.2</w:t>
      </w:r>
      <w:r w:rsidRPr="005C58AA">
        <w:t xml:space="preserve"> настоящего Порядка. В случае </w:t>
      </w:r>
      <w:proofErr w:type="spellStart"/>
      <w:r w:rsidRPr="005C58AA">
        <w:t>неподписания</w:t>
      </w:r>
      <w:proofErr w:type="spellEnd"/>
      <w:r w:rsidRPr="005C58AA">
        <w:t xml:space="preserve"> со стороны получателя субсидии проекта указанного дополнительного соглашения в установленный срок </w:t>
      </w:r>
      <w:r w:rsidR="00D04926" w:rsidRPr="005C58AA">
        <w:t>С</w:t>
      </w:r>
      <w:r w:rsidRPr="005C58AA">
        <w:t>оглашение подлежит расторжению</w:t>
      </w:r>
      <w:r w:rsidR="00D04926" w:rsidRPr="005C58AA">
        <w:t>.</w:t>
      </w:r>
    </w:p>
    <w:p w:rsidR="007A0007" w:rsidRPr="005C58AA" w:rsidRDefault="00D04926" w:rsidP="007A0007">
      <w:pPr>
        <w:shd w:val="clear" w:color="auto" w:fill="FFFFFF" w:themeFill="background1"/>
        <w:ind w:firstLine="567"/>
        <w:jc w:val="both"/>
      </w:pPr>
      <w:r w:rsidRPr="005C58AA">
        <w:t xml:space="preserve">6.4. </w:t>
      </w:r>
      <w:r w:rsidR="007A0007" w:rsidRPr="005C58AA">
        <w:t>При реорганизации получателя субсидии в форме слияния, присо</w:t>
      </w:r>
      <w:r w:rsidRPr="005C58AA">
        <w:t xml:space="preserve">единения </w:t>
      </w:r>
      <w:r w:rsidRPr="005C58AA">
        <w:br/>
        <w:t>или преобразования в С</w:t>
      </w:r>
      <w:r w:rsidR="007A0007" w:rsidRPr="005C58AA">
        <w:t xml:space="preserve">оглашение вносятся изменения путем заключения дополнительного </w:t>
      </w:r>
      <w:r w:rsidR="007A0007" w:rsidRPr="005C58AA">
        <w:lastRenderedPageBreak/>
        <w:t xml:space="preserve">соглашения к </w:t>
      </w:r>
      <w:r w:rsidRPr="005C58AA">
        <w:t>С</w:t>
      </w:r>
      <w:r w:rsidR="007A0007" w:rsidRPr="005C58AA">
        <w:t xml:space="preserve">оглашению в части перемены лиц в обязательстве с указанием </w:t>
      </w:r>
      <w:r w:rsidR="007A0007" w:rsidRPr="005C58AA">
        <w:br/>
        <w:t xml:space="preserve">в </w:t>
      </w:r>
      <w:r w:rsidRPr="005C58AA">
        <w:t>С</w:t>
      </w:r>
      <w:r w:rsidR="007A0007" w:rsidRPr="005C58AA">
        <w:t>оглашении юридического лица, являющегося правопреемником.</w:t>
      </w:r>
    </w:p>
    <w:p w:rsidR="007A0007" w:rsidRPr="005C58AA" w:rsidRDefault="007A0007" w:rsidP="007A0007">
      <w:pPr>
        <w:shd w:val="clear" w:color="auto" w:fill="FFFFFF" w:themeFill="background1"/>
        <w:ind w:firstLine="567"/>
        <w:jc w:val="both"/>
      </w:pPr>
      <w:r w:rsidRPr="005C58AA">
        <w:t xml:space="preserve"> При реорганизации получателя субсидии в форме разделения, выделения, </w:t>
      </w:r>
      <w:r w:rsidRPr="005C58AA">
        <w:br/>
        <w:t xml:space="preserve">а также при </w:t>
      </w:r>
      <w:r w:rsidR="00D04926" w:rsidRPr="005C58AA">
        <w:t>ликвидации получателя субсидии С</w:t>
      </w:r>
      <w:r w:rsidRPr="005C58AA">
        <w:t xml:space="preserve">оглашение расторгается с формированием уведомления о расторжении </w:t>
      </w:r>
      <w:r w:rsidR="00D04926" w:rsidRPr="005C58AA">
        <w:t>С</w:t>
      </w:r>
      <w:r w:rsidRPr="005C58AA">
        <w:t xml:space="preserve">оглашения в одностороннем порядке и акта об исполнении обязательств по </w:t>
      </w:r>
      <w:r w:rsidR="00D04926" w:rsidRPr="005C58AA">
        <w:t>С</w:t>
      </w:r>
      <w:r w:rsidRPr="005C58AA">
        <w:t xml:space="preserve">оглашению с отражением информации о неисполненных получателем субсидии обязательствах, источником </w:t>
      </w:r>
      <w:r w:rsidR="00D04926" w:rsidRPr="005C58AA">
        <w:t xml:space="preserve">возмещения </w:t>
      </w:r>
      <w:r w:rsidRPr="005C58AA">
        <w:t>которых является субсидия.</w:t>
      </w:r>
    </w:p>
    <w:p w:rsidR="00C41600" w:rsidRPr="005C58AA" w:rsidRDefault="00D0492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6.5. </w:t>
      </w:r>
      <w:r w:rsidR="00C41600" w:rsidRPr="005C58AA">
        <w:t xml:space="preserve">Результатом является проведение конгрессно-выставочного мероприятия </w:t>
      </w:r>
      <w:r w:rsidR="00C41600" w:rsidRPr="005C58AA">
        <w:br/>
        <w:t xml:space="preserve">на территории Санкт-Петербурга в период с </w:t>
      </w:r>
      <w:r w:rsidR="000701B7">
        <w:t>01.07</w:t>
      </w:r>
      <w:r w:rsidR="00C41600" w:rsidRPr="005C58AA">
        <w:t>.202</w:t>
      </w:r>
      <w:r w:rsidR="000701B7">
        <w:t>5</w:t>
      </w:r>
      <w:r w:rsidR="00C41600" w:rsidRPr="005C58AA">
        <w:t xml:space="preserve"> по </w:t>
      </w:r>
      <w:r w:rsidR="000701B7">
        <w:t>14</w:t>
      </w:r>
      <w:r w:rsidR="00C41600" w:rsidRPr="005C58AA">
        <w:t>.06.202</w:t>
      </w:r>
      <w:r w:rsidR="000701B7">
        <w:t>6</w:t>
      </w:r>
      <w:r w:rsidR="00C41600" w:rsidRPr="005C58AA">
        <w:t>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Типом результата предоставления субсидии в соответствии с </w:t>
      </w:r>
      <w:r w:rsidR="00D04926" w:rsidRPr="005C58AA">
        <w:t xml:space="preserve">Порядком проведения мониторинга достижения результатов предоставления субсидий, в том числе грантов </w:t>
      </w:r>
      <w:r w:rsidR="00111764">
        <w:br/>
      </w:r>
      <w:r w:rsidR="00D04926" w:rsidRPr="005C58AA">
        <w:t xml:space="preserve">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утвержденным </w:t>
      </w:r>
      <w:r w:rsidRPr="005C58AA">
        <w:t xml:space="preserve">приказом Министерства финансов Российской Федерации от 27.04.2024 № 53н </w:t>
      </w:r>
      <w:r w:rsidR="00D04926" w:rsidRPr="005C58AA">
        <w:t xml:space="preserve">(далее – Порядок проведения мониторинга) </w:t>
      </w:r>
      <w:r w:rsidRPr="005C58AA">
        <w:t>является оказание услуг (выполнение работ).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Характеристиками являются: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количество принявших участие в конгрессно-выставочном мероприятии иностранных делегатов (участников) и(или) делегатов из субъектов Российской Федерации, </w:t>
      </w:r>
      <w:r w:rsidRPr="005C58AA">
        <w:br/>
        <w:t>за исключением Санкт-Петербурга;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количество публикаций о конгрессно-выставочном мероприятии на отечественных и(или) зарубежных информационных ресурсах </w:t>
      </w:r>
      <w:r w:rsidR="00D04926" w:rsidRPr="005C58AA">
        <w:t xml:space="preserve">в </w:t>
      </w:r>
      <w:r w:rsidRPr="005C58AA">
        <w:t>сети «Интернет» (за исключением социальных сетей) и(или) в средствах массовой информации.</w:t>
      </w:r>
    </w:p>
    <w:p w:rsidR="00D04926" w:rsidRPr="005C58AA" w:rsidRDefault="00D04926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Значения характеристик указываются в Соглашении.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Порядок и сроки представления получателем субсидии отчет</w:t>
      </w:r>
      <w:r w:rsidR="009E2521" w:rsidRPr="005C58AA">
        <w:t>ов</w:t>
      </w:r>
      <w:r w:rsidRPr="005C58AA">
        <w:t xml:space="preserve"> о достижении значений результата и характеристик, порядок и сроки проверки и принятия Комитетом </w:t>
      </w:r>
      <w:r w:rsidR="009E2521" w:rsidRPr="005C58AA">
        <w:t xml:space="preserve">указанных отчетов </w:t>
      </w:r>
      <w:r w:rsidRPr="005C58AA">
        <w:t xml:space="preserve">утверждаются Комитетом.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6.6. Субсидия перечисляется </w:t>
      </w:r>
      <w:r w:rsidR="009E2521" w:rsidRPr="005C58AA">
        <w:t xml:space="preserve">на основании распоряжения Комитета и заключенного Соглашения </w:t>
      </w:r>
      <w:r w:rsidRPr="005C58AA">
        <w:t>единовременно 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</w:t>
      </w:r>
      <w:r w:rsidR="00EC0CA0" w:rsidRPr="005C58AA">
        <w:t xml:space="preserve">дитной организации, не позднее </w:t>
      </w:r>
      <w:r w:rsidR="000701B7">
        <w:t>15</w:t>
      </w:r>
      <w:r w:rsidRPr="005C58AA">
        <w:t xml:space="preserve"> рабочих дней</w:t>
      </w:r>
      <w:r w:rsidR="009E2521" w:rsidRPr="005C58AA">
        <w:t xml:space="preserve"> с даты издания распоряжения Комитета</w:t>
      </w:r>
      <w:r w:rsidRPr="005C58AA">
        <w:t>,</w:t>
      </w:r>
      <w:r w:rsidR="003E4A22" w:rsidRPr="005C58AA">
        <w:t xml:space="preserve"> но не позднее 25.12.202</w:t>
      </w:r>
      <w:r w:rsidR="00624D39">
        <w:t>6</w:t>
      </w:r>
      <w:r w:rsidRPr="005C58AA">
        <w:t>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Средства субсидии не подлежат казначейскому сопровождению.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6.7. В случае уменьшения Комитету ранее доведенных лимитов бюджетных обязательств, приводящего к невозможности предоставления субсидии в размере, определенном в Соглашении, Комитет принимает решение об установлении новых условий, которые подлежат согласованию с получателем субсидии. При этом заключается дополнительное соглашение к Соглашению об уменьшении размера субсидии </w:t>
      </w:r>
      <w:r w:rsidRPr="005C58AA">
        <w:br/>
        <w:t xml:space="preserve">(далее – дополнительное соглашение) или дополнительное соглашение о расторжении Соглашения при </w:t>
      </w:r>
      <w:proofErr w:type="spellStart"/>
      <w:r w:rsidRPr="005C58AA">
        <w:t>недостижении</w:t>
      </w:r>
      <w:proofErr w:type="spellEnd"/>
      <w:r w:rsidRPr="005C58AA">
        <w:t xml:space="preserve"> согласия по новым условиям.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(проект дополнительного соглашения о расторжении Соглашения) </w:t>
      </w:r>
      <w:r w:rsidRPr="005C58AA">
        <w:br/>
        <w:t>при достижении (</w:t>
      </w:r>
      <w:proofErr w:type="spellStart"/>
      <w:r w:rsidRPr="005C58AA">
        <w:t>недостижении</w:t>
      </w:r>
      <w:proofErr w:type="spellEnd"/>
      <w:r w:rsidRPr="005C58AA">
        <w:t xml:space="preserve">) согласия по новым условиям посредством электронной почты, указанной в заявке. Получатель субсидий подписывает дополнительное соглашение (дополнительное соглашение о расторжении Соглашения) и направляет его в Комитет </w:t>
      </w:r>
      <w:r w:rsidRPr="005C58AA">
        <w:br/>
        <w:t>в течение пяти рабочих дней со дня его получения.</w:t>
      </w:r>
    </w:p>
    <w:p w:rsidR="00C41600" w:rsidRPr="005C58AA" w:rsidRDefault="00C41600" w:rsidP="00D37E06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trike/>
        </w:rPr>
      </w:pPr>
      <w:r w:rsidRPr="005C58AA">
        <w:t xml:space="preserve">Проекты дополнительного соглашения и соглашения о расторжении Соглашения составляются </w:t>
      </w:r>
      <w:r w:rsidR="009E2521" w:rsidRPr="005C58AA">
        <w:t>в соответствии с Типовой формой</w:t>
      </w:r>
      <w:r w:rsidR="00D37E06" w:rsidRPr="005C58AA">
        <w:t>.</w:t>
      </w:r>
    </w:p>
    <w:p w:rsidR="00C41600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0701B7" w:rsidRDefault="000701B7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0701B7" w:rsidRDefault="000701B7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0701B7" w:rsidRPr="005C58AA" w:rsidRDefault="000701B7" w:rsidP="00C41600">
      <w:pPr>
        <w:widowControl w:val="0"/>
        <w:autoSpaceDE w:val="0"/>
        <w:autoSpaceDN w:val="0"/>
        <w:adjustRightInd w:val="0"/>
        <w:contextualSpacing/>
        <w:jc w:val="both"/>
      </w:pPr>
      <w:bookmarkStart w:id="13" w:name="_GoBack"/>
      <w:bookmarkEnd w:id="13"/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bCs/>
        </w:rPr>
      </w:pPr>
      <w:r w:rsidRPr="005C58AA">
        <w:rPr>
          <w:b/>
          <w:bCs/>
        </w:rPr>
        <w:lastRenderedPageBreak/>
        <w:t xml:space="preserve">7. Требования об осуществлении контроля </w:t>
      </w:r>
      <w:r w:rsidR="003E4A22" w:rsidRPr="005C58AA">
        <w:rPr>
          <w:b/>
          <w:bCs/>
        </w:rPr>
        <w:t>(мониторинга)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5C58AA">
        <w:rPr>
          <w:b/>
          <w:bCs/>
        </w:rPr>
        <w:t>за достижением результата и характеристик, за соблюдением условий и порядка предоставления субсидий и ответственность за их нарушение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contextualSpacing/>
        <w:jc w:val="both"/>
      </w:pP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7.1. Комитет в установленный им срок осуществляет проверки</w:t>
      </w:r>
      <w:r w:rsidR="003E4A22" w:rsidRPr="005C58AA">
        <w:t xml:space="preserve"> соблюдения порядка </w:t>
      </w:r>
      <w:r w:rsidR="000701B7">
        <w:br/>
      </w:r>
      <w:r w:rsidR="003E4A22" w:rsidRPr="005C58AA">
        <w:t>и условий предоставления субсидий, в том числе в части достижения результатов предоставления субсидий</w:t>
      </w:r>
      <w:r w:rsidRPr="005C58AA">
        <w:t xml:space="preserve">, по результатам которых составляются акты проведения проверок (далее </w:t>
      </w:r>
      <w:r w:rsidR="003E4A22" w:rsidRPr="005C58AA">
        <w:t>–</w:t>
      </w:r>
      <w:r w:rsidRPr="005C58AA">
        <w:t xml:space="preserve"> акты).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Копия акта в течение пяти рабочих дней после его подписания направляется Комитетом в Комитет государственного финансового контроля Санкт-Петербурга</w:t>
      </w:r>
      <w:r w:rsidRPr="005C58AA">
        <w:br/>
        <w:t xml:space="preserve">(далее </w:t>
      </w:r>
      <w:r w:rsidR="003E4A22" w:rsidRPr="005C58AA">
        <w:t>–</w:t>
      </w:r>
      <w:r w:rsidRPr="005C58AA">
        <w:t xml:space="preserve"> КГФК).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14" w:name="Par223"/>
      <w:bookmarkEnd w:id="14"/>
      <w:r w:rsidRPr="005C58AA">
        <w:t>7.2. В случае выявления при проведении проверок нарушений получател</w:t>
      </w:r>
      <w:r w:rsidR="00417586" w:rsidRPr="005C58AA">
        <w:t>ем</w:t>
      </w:r>
      <w:r w:rsidRPr="005C58AA">
        <w:t xml:space="preserve"> субсиди</w:t>
      </w:r>
      <w:r w:rsidR="00417586" w:rsidRPr="005C58AA">
        <w:t>и</w:t>
      </w:r>
      <w:r w:rsidRPr="005C58AA">
        <w:t xml:space="preserve"> условий </w:t>
      </w:r>
      <w:r w:rsidR="003E4A22" w:rsidRPr="005C58AA">
        <w:t xml:space="preserve">и(или) порядка </w:t>
      </w:r>
      <w:r w:rsidRPr="005C58AA">
        <w:t xml:space="preserve">предоставления </w:t>
      </w:r>
      <w:r w:rsidR="003E4A22" w:rsidRPr="005C58AA">
        <w:t>субсиди</w:t>
      </w:r>
      <w:r w:rsidR="00417586" w:rsidRPr="005C58AA">
        <w:t>и</w:t>
      </w:r>
      <w:r w:rsidR="003E4A22" w:rsidRPr="005C58AA">
        <w:t xml:space="preserve"> </w:t>
      </w:r>
      <w:r w:rsidRPr="005C58AA">
        <w:t>Комитет одновременно с подписанием акта направляет получател</w:t>
      </w:r>
      <w:r w:rsidR="00417586" w:rsidRPr="005C58AA">
        <w:t>ю</w:t>
      </w:r>
      <w:r w:rsidRPr="005C58AA">
        <w:t xml:space="preserve"> субсиди</w:t>
      </w:r>
      <w:r w:rsidR="00417586" w:rsidRPr="005C58AA">
        <w:t>и</w:t>
      </w:r>
      <w:r w:rsidRPr="005C58AA">
        <w:t xml:space="preserve"> уведомление о нарушениях условий предоставления субсиди</w:t>
      </w:r>
      <w:r w:rsidR="00417586" w:rsidRPr="005C58AA">
        <w:t>и</w:t>
      </w:r>
      <w:r w:rsidRPr="005C58AA">
        <w:t xml:space="preserve"> (далее </w:t>
      </w:r>
      <w:r w:rsidR="003E4A22" w:rsidRPr="005C58AA">
        <w:t>–</w:t>
      </w:r>
      <w:r w:rsidRPr="005C58AA">
        <w:t xml:space="preserve"> уведомление), в котором указываются выявленные нарушения и сроки их устранения получателями субсидий (не </w:t>
      </w:r>
      <w:proofErr w:type="gramStart"/>
      <w:r w:rsidRPr="005C58AA">
        <w:t xml:space="preserve">менее  </w:t>
      </w:r>
      <w:r w:rsidR="00417586" w:rsidRPr="005C58AA">
        <w:t>трех</w:t>
      </w:r>
      <w:proofErr w:type="gramEnd"/>
      <w:r w:rsidR="00417586" w:rsidRPr="005C58AA">
        <w:t xml:space="preserve"> </w:t>
      </w:r>
      <w:r w:rsidRPr="005C58AA">
        <w:t>и не более 10 рабочих дней).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Копия уведомления в течение пяти рабочих дней после его подписания направляется Комитетом в КГФК.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15" w:name="Par225"/>
      <w:bookmarkEnd w:id="15"/>
      <w:r w:rsidRPr="005C58AA">
        <w:t>7.3. При устранении получател</w:t>
      </w:r>
      <w:r w:rsidR="00417586" w:rsidRPr="005C58AA">
        <w:t>ем</w:t>
      </w:r>
      <w:r w:rsidRPr="005C58AA">
        <w:t xml:space="preserve"> субсиди</w:t>
      </w:r>
      <w:r w:rsidR="00417586" w:rsidRPr="005C58AA">
        <w:t>и нарушений</w:t>
      </w:r>
      <w:r w:rsidRPr="005C58AA">
        <w:t xml:space="preserve"> в установленные </w:t>
      </w:r>
      <w:r w:rsidR="00111764">
        <w:br/>
      </w:r>
      <w:r w:rsidRPr="005C58AA">
        <w:t>в уведомлении сроки Комитет направляет в КГФК информацию об устранении нарушений в течение 15 рабочих дней после направления уведомления.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16" w:name="Par226"/>
      <w:bookmarkEnd w:id="16"/>
      <w:r w:rsidRPr="005C58AA">
        <w:t xml:space="preserve">7.4. В случае </w:t>
      </w:r>
      <w:proofErr w:type="spellStart"/>
      <w:r w:rsidRPr="005C58AA">
        <w:t>неустранения</w:t>
      </w:r>
      <w:proofErr w:type="spellEnd"/>
      <w:r w:rsidR="00417586" w:rsidRPr="005C58AA">
        <w:t xml:space="preserve"> получателем субсидии </w:t>
      </w:r>
      <w:r w:rsidRPr="005C58AA">
        <w:t xml:space="preserve">нарушений в установленные </w:t>
      </w:r>
      <w:r w:rsidR="00111764">
        <w:br/>
      </w:r>
      <w:r w:rsidRPr="005C58AA">
        <w:t xml:space="preserve">в уведомлении сроки Комитет в течение пяти рабочих дней со дня истечения указанных сроков принимает решение о возврате в бюджет Санкт-Петербурга </w:t>
      </w:r>
      <w:r w:rsidR="00417586" w:rsidRPr="005C58AA">
        <w:t xml:space="preserve">средств </w:t>
      </w:r>
      <w:r w:rsidRPr="005C58AA">
        <w:t>субсиди</w:t>
      </w:r>
      <w:r w:rsidR="00417586" w:rsidRPr="005C58AA">
        <w:t>и</w:t>
      </w:r>
      <w:r w:rsidR="00D37E06" w:rsidRPr="005C58AA">
        <w:t xml:space="preserve"> </w:t>
      </w:r>
      <w:r w:rsidR="00111764">
        <w:br/>
      </w:r>
      <w:r w:rsidRPr="005C58AA">
        <w:t>в форме распоряжения и направляет копии указанного распоряжения получател</w:t>
      </w:r>
      <w:r w:rsidR="00417586" w:rsidRPr="005C58AA">
        <w:t>ю</w:t>
      </w:r>
      <w:r w:rsidRPr="005C58AA">
        <w:t xml:space="preserve"> субсиди</w:t>
      </w:r>
      <w:r w:rsidR="00417586" w:rsidRPr="005C58AA">
        <w:t>и</w:t>
      </w:r>
      <w:r w:rsidRPr="005C58AA">
        <w:t xml:space="preserve"> и в КГФК вместе с требованием</w:t>
      </w:r>
      <w:r w:rsidR="00417586" w:rsidRPr="005C58AA">
        <w:t xml:space="preserve"> к получателю субсидии</w:t>
      </w:r>
      <w:r w:rsidRPr="005C58AA">
        <w:t>, в котором предусматриваются: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подлежащая возврату в бюджет Санкт-Петербурга сумма средств</w:t>
      </w:r>
      <w:r w:rsidR="00417586" w:rsidRPr="005C58AA">
        <w:t xml:space="preserve"> субсидии</w:t>
      </w:r>
      <w:r w:rsidRPr="005C58AA">
        <w:t>, а также сроки ее возврата;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код бюджетной классификации Российской Федерации, по которому должен быть осуществлен возврат </w:t>
      </w:r>
      <w:r w:rsidR="00417586" w:rsidRPr="005C58AA">
        <w:t xml:space="preserve">средств </w:t>
      </w:r>
      <w:r w:rsidRPr="005C58AA">
        <w:t>субсиди</w:t>
      </w:r>
      <w:r w:rsidR="00417586" w:rsidRPr="005C58AA">
        <w:t>и</w:t>
      </w:r>
      <w:r w:rsidRPr="005C58AA">
        <w:t>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7.5. В случае выявления при проведении проверки </w:t>
      </w:r>
      <w:proofErr w:type="spellStart"/>
      <w:r w:rsidRPr="005C58AA">
        <w:t>недостижения</w:t>
      </w:r>
      <w:proofErr w:type="spellEnd"/>
      <w:r w:rsidRPr="005C58AA">
        <w:t xml:space="preserve"> получател</w:t>
      </w:r>
      <w:r w:rsidR="00417586" w:rsidRPr="005C58AA">
        <w:t>ем</w:t>
      </w:r>
      <w:r w:rsidRPr="005C58AA">
        <w:t xml:space="preserve"> субсиди</w:t>
      </w:r>
      <w:r w:rsidR="00417586" w:rsidRPr="005C58AA">
        <w:t>и</w:t>
      </w:r>
      <w:r w:rsidRPr="005C58AA">
        <w:t xml:space="preserve"> значений результата и</w:t>
      </w:r>
      <w:r w:rsidR="00417586" w:rsidRPr="005C58AA">
        <w:t xml:space="preserve">сходя из </w:t>
      </w:r>
      <w:r w:rsidRPr="005C58AA">
        <w:t>характеристик Комитет</w:t>
      </w:r>
      <w:r w:rsidRPr="005C58AA">
        <w:br/>
        <w:t xml:space="preserve">в течение пяти рабочих дней со дня подписания акта принимает решение о возврате </w:t>
      </w:r>
      <w:r w:rsidRPr="005C58AA">
        <w:br/>
        <w:t xml:space="preserve">в бюджет Санкт-Петербурга части субсидий в сумме, пропорциональной объему </w:t>
      </w:r>
      <w:r w:rsidRPr="005C58AA">
        <w:br/>
        <w:t>не достигнутых получателями субсидий характеристик, в форме распоряжения</w:t>
      </w:r>
      <w:r w:rsidRPr="005C58AA">
        <w:br/>
        <w:t>и направляет копии указанного распоряжения получателям субсидий и в КГФК вместе</w:t>
      </w:r>
      <w:r w:rsidRPr="005C58AA">
        <w:br/>
        <w:t>с требованием, в котором предусматриваются: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подлежащая возврату в бюджет Санкт-Петербурга сумма средств</w:t>
      </w:r>
      <w:r w:rsidR="00417586" w:rsidRPr="005C58AA">
        <w:t xml:space="preserve"> субсидии</w:t>
      </w:r>
      <w:r w:rsidRPr="005C58AA">
        <w:t>, а также сроки ее возврата;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код бюджетной классификации Российской Федерации, по которому должен быть осуществлен возврат </w:t>
      </w:r>
      <w:r w:rsidR="00417586" w:rsidRPr="005C58AA">
        <w:t xml:space="preserve">средств </w:t>
      </w:r>
      <w:r w:rsidRPr="005C58AA">
        <w:t>субсиди</w:t>
      </w:r>
      <w:r w:rsidR="00417586" w:rsidRPr="005C58AA">
        <w:t>и</w:t>
      </w:r>
      <w:r w:rsidRPr="005C58AA">
        <w:t>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Размер субсиди</w:t>
      </w:r>
      <w:r w:rsidR="00417586" w:rsidRPr="005C58AA">
        <w:t>и</w:t>
      </w:r>
      <w:r w:rsidRPr="005C58AA">
        <w:t>, подлежащи</w:t>
      </w:r>
      <w:r w:rsidR="00417586" w:rsidRPr="005C58AA">
        <w:t>й</w:t>
      </w:r>
      <w:r w:rsidRPr="005C58AA">
        <w:t xml:space="preserve"> возврату</w:t>
      </w:r>
      <w:r w:rsidR="00417586" w:rsidRPr="005C58AA">
        <w:t xml:space="preserve"> (Р),</w:t>
      </w:r>
      <w:r w:rsidRPr="005C58AA">
        <w:t xml:space="preserve"> ограничивается размером средств, </w:t>
      </w:r>
      <w:r w:rsidRPr="005C58AA">
        <w:br/>
        <w:t>в отношении которых были установлены факты нарушений и рассчитывается по формуле: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b/>
          <w:sz w:val="28"/>
          <w:szCs w:val="28"/>
          <w:lang w:val="en-US"/>
        </w:rPr>
      </w:pPr>
      <w:r w:rsidRPr="005C58AA">
        <w:rPr>
          <w:b/>
          <w:sz w:val="28"/>
          <w:szCs w:val="28"/>
          <w:lang w:val="en-US"/>
        </w:rPr>
        <w:t xml:space="preserve">P </w:t>
      </w:r>
      <w:proofErr w:type="gramStart"/>
      <w:r w:rsidRPr="005C58AA">
        <w:rPr>
          <w:b/>
          <w:sz w:val="28"/>
          <w:szCs w:val="28"/>
          <w:lang w:val="en-US"/>
        </w:rPr>
        <w:t xml:space="preserve">= </w:t>
      </w:r>
      <w:proofErr w:type="gramEnd"/>
      <m:oMath>
        <m:nary>
          <m:naryPr>
            <m:chr m:val="∑"/>
            <m:grow m:val="1"/>
            <m:ctrlPr>
              <w:rPr>
                <w:rFonts w:ascii="Cambria Math" w:hAnsi="Cambria Math"/>
                <w:b/>
                <w:sz w:val="28"/>
                <w:szCs w:val="28"/>
                <w:lang w:val="en-US"/>
              </w:rPr>
            </m:ctrlPr>
          </m:naryPr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i=1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  <w:lang w:val="en-US"/>
              </w:rPr>
              <m:t>n</m:t>
            </m:r>
          </m:sup>
          <m:e>
            <m:d>
              <m:dPr>
                <m:ctrlPr>
                  <w:rPr>
                    <w:rFonts w:ascii="Cambria Math" w:hAnsi="Cambria Math"/>
                    <w:b/>
                    <w:sz w:val="28"/>
                    <w:szCs w:val="28"/>
                    <w:lang w:val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sz w:val="28"/>
                        <w:szCs w:val="28"/>
                        <w:lang w:val="en-US"/>
                      </w:rPr>
                    </m:ctrlPr>
                  </m:funcPr>
                  <m:fName/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Fi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eastAsia="Cambria Math" w:hAnsi="Cambria Math" w:cs="Cambria Math"/>
                            <w:sz w:val="28"/>
                            <w:szCs w:val="28"/>
                            <w:lang w:val="en-US"/>
                          </w:rPr>
                          <m:t>Pi</m:t>
                        </m:r>
                      </m:den>
                    </m:f>
                  </m:e>
                </m:func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 xml:space="preserve"> </m:t>
                </m:r>
              </m:e>
            </m:d>
            <m:r>
              <m:rPr>
                <m:sty m:val="bi"/>
              </m:rP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×</m:t>
            </m:r>
            <m:f>
              <m:fPr>
                <m:ctrlPr>
                  <w:rPr>
                    <w:rFonts w:ascii="Cambria Math" w:hAnsi="Cambria Math"/>
                    <w:b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>V</m:t>
                </m:r>
              </m:num>
              <m:den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sz w:val="28"/>
                    <w:szCs w:val="28"/>
                    <w:lang w:val="en-US"/>
                  </w:rPr>
                  <m:t>n</m:t>
                </m:r>
              </m:den>
            </m:f>
          </m:e>
        </m:nary>
      </m:oMath>
      <w:r w:rsidRPr="005C58AA">
        <w:rPr>
          <w:b/>
          <w:sz w:val="28"/>
          <w:szCs w:val="28"/>
          <w:lang w:val="en-US"/>
        </w:rPr>
        <w:t>,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17" w:name="Par233"/>
      <w:bookmarkEnd w:id="17"/>
      <w:r w:rsidRPr="005C58AA">
        <w:t>где: n – количество характеристик;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proofErr w:type="spellStart"/>
      <w:r w:rsidRPr="005C58AA">
        <w:t>Fi</w:t>
      </w:r>
      <w:proofErr w:type="spellEnd"/>
      <w:r w:rsidRPr="005C58AA">
        <w:t xml:space="preserve"> – фактическое значение i-й характеристики; 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proofErr w:type="spellStart"/>
      <w:r w:rsidRPr="005C58AA">
        <w:t>Pi</w:t>
      </w:r>
      <w:proofErr w:type="spellEnd"/>
      <w:r w:rsidRPr="005C58AA">
        <w:t xml:space="preserve"> – плановое значение i-й характеристики согласно соглашению о предоставлении субсидии;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V – размер субсидии, предоставленной получателю субсидии.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7.6. Получатели субсидий обязаны осуществить возврат </w:t>
      </w:r>
      <w:r w:rsidR="00417586" w:rsidRPr="005C58AA">
        <w:t xml:space="preserve">средств </w:t>
      </w:r>
      <w:r w:rsidRPr="005C58AA">
        <w:t xml:space="preserve">субсидий в течение семи рабочих дней со дня получения требования и копии распоряжения, указанных </w:t>
      </w:r>
      <w:r w:rsidR="00111764">
        <w:br/>
      </w:r>
      <w:r w:rsidRPr="005C58AA">
        <w:lastRenderedPageBreak/>
        <w:t xml:space="preserve">в </w:t>
      </w:r>
      <w:hyperlink w:anchor="Par225" w:tooltip="8.3. При устранении нарушений получателями субсидий условий их предоставления в установленные в уведомлении сроки Комитет направляет в КГФК информацию об устранении нарушений в течение 15 рабочих дней после направления уведомления." w:history="1">
        <w:r w:rsidRPr="005C58AA">
          <w:t>пунктах 7.4</w:t>
        </w:r>
      </w:hyperlink>
      <w:r w:rsidRPr="005C58AA">
        <w:t xml:space="preserve"> и </w:t>
      </w:r>
      <w:hyperlink w:anchor="Par226" w:tooltip="8.4.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-Петербурга субсидий, полученных получателями субсидий, в форме распоряжен" w:history="1">
        <w:r w:rsidRPr="005C58AA">
          <w:t>7.5</w:t>
        </w:r>
      </w:hyperlink>
      <w:r w:rsidRPr="005C58AA">
        <w:t xml:space="preserve"> настоящего Порядка.</w:t>
      </w:r>
    </w:p>
    <w:p w:rsidR="00C41600" w:rsidRPr="005C58AA" w:rsidRDefault="00C41600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 xml:space="preserve">7.7. Проверка органами государственного финансового контроля осуществляется </w:t>
      </w:r>
      <w:r w:rsidRPr="005C58AA">
        <w:br/>
        <w:t xml:space="preserve">в соответствии со статьями 268.1 и 269 Бюджетного </w:t>
      </w:r>
      <w:hyperlink r:id="rId23" w:history="1">
        <w:r w:rsidRPr="005C58AA">
          <w:t>кодекса</w:t>
        </w:r>
      </w:hyperlink>
      <w:r w:rsidRPr="005C58AA">
        <w:t xml:space="preserve"> Российской Федерации.</w:t>
      </w:r>
    </w:p>
    <w:p w:rsidR="00C41600" w:rsidRPr="005C58AA" w:rsidRDefault="00C41600" w:rsidP="00417586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5C58AA">
        <w:t>7.8. В случае</w:t>
      </w:r>
      <w:r w:rsidR="00417586" w:rsidRPr="005C58AA">
        <w:t>,</w:t>
      </w:r>
      <w:r w:rsidRPr="005C58AA">
        <w:t xml:space="preserve"> если средства субсиди</w:t>
      </w:r>
      <w:r w:rsidR="00417586" w:rsidRPr="005C58AA">
        <w:t>и</w:t>
      </w:r>
      <w:r w:rsidRPr="005C58AA">
        <w:t xml:space="preserve"> не возвращены </w:t>
      </w:r>
      <w:r w:rsidR="00417586" w:rsidRPr="005C58AA">
        <w:t xml:space="preserve">получателем субсидии </w:t>
      </w:r>
      <w:r w:rsidRPr="005C58AA">
        <w:t xml:space="preserve">в бюджет Санкт-Петербурга в установленный в </w:t>
      </w:r>
      <w:hyperlink w:anchor="Par233" w:tooltip="8.6. Получатели субсидий обязаны осуществить возврат субсидий в течение семи рабочих дней со дня получения требования и копии распоряжения, указанных в пунктах 8.3 и 8.4 настоящего Порядка." w:history="1">
        <w:r w:rsidRPr="005C58AA">
          <w:t>пункте 7.6</w:t>
        </w:r>
      </w:hyperlink>
      <w:r w:rsidRPr="005C58AA">
        <w:t xml:space="preserve"> настоящего Порядка срок, Комитет </w:t>
      </w:r>
      <w:r w:rsidR="00111764">
        <w:br/>
      </w:r>
      <w:r w:rsidRPr="005C58AA">
        <w:t>в течение 15 рабочих дней со дня истечения</w:t>
      </w:r>
      <w:r w:rsidR="00417586" w:rsidRPr="005C58AA">
        <w:t xml:space="preserve"> указанного </w:t>
      </w:r>
      <w:r w:rsidRPr="005C58AA">
        <w:t>срока</w:t>
      </w:r>
      <w:r w:rsidR="00D37E06" w:rsidRPr="005C58AA">
        <w:t xml:space="preserve"> </w:t>
      </w:r>
      <w:r w:rsidRPr="005C58AA">
        <w:t xml:space="preserve"> направляет в суд исковое заявление о возврате </w:t>
      </w:r>
      <w:r w:rsidR="00417586" w:rsidRPr="005C58AA">
        <w:t xml:space="preserve">средств </w:t>
      </w:r>
      <w:r w:rsidRPr="005C58AA">
        <w:t>субсидий в бюджет Санкт-Петербурга.</w:t>
      </w:r>
    </w:p>
    <w:p w:rsidR="007A57DF" w:rsidRPr="005C58AA" w:rsidRDefault="00417586" w:rsidP="00417586">
      <w:pPr>
        <w:pStyle w:val="ConsPlusNormal"/>
        <w:shd w:val="clear" w:color="auto" w:fill="FFFFFF" w:themeFill="background1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8AA">
        <w:rPr>
          <w:rFonts w:ascii="Times New Roman" w:hAnsi="Times New Roman" w:cs="Times New Roman"/>
          <w:sz w:val="24"/>
          <w:szCs w:val="24"/>
        </w:rPr>
        <w:t>7.9. Мониторинг достижения результата исходя из достижения значений результата, определенных Соглашением, и событий, отражающих факт завершения соответствующего мероприятия по получению результата (контрольная точка)</w:t>
      </w:r>
      <w:r w:rsidR="007A57DF" w:rsidRPr="005C58AA">
        <w:rPr>
          <w:rFonts w:ascii="Times New Roman" w:hAnsi="Times New Roman" w:cs="Times New Roman"/>
          <w:sz w:val="24"/>
          <w:szCs w:val="24"/>
        </w:rPr>
        <w:t xml:space="preserve"> проводятся в порядке </w:t>
      </w:r>
      <w:r w:rsidR="00111764">
        <w:rPr>
          <w:rFonts w:ascii="Times New Roman" w:hAnsi="Times New Roman" w:cs="Times New Roman"/>
          <w:sz w:val="24"/>
          <w:szCs w:val="24"/>
        </w:rPr>
        <w:br/>
      </w:r>
      <w:r w:rsidR="007A57DF" w:rsidRPr="005C58AA">
        <w:rPr>
          <w:rFonts w:ascii="Times New Roman" w:hAnsi="Times New Roman" w:cs="Times New Roman"/>
          <w:sz w:val="24"/>
          <w:szCs w:val="24"/>
        </w:rPr>
        <w:t>и по формам, которые установлены Министерством финансов Российской Федерации.</w:t>
      </w:r>
    </w:p>
    <w:p w:rsidR="00417586" w:rsidRPr="005C58AA" w:rsidRDefault="007A57DF" w:rsidP="007A57DF">
      <w:pPr>
        <w:pStyle w:val="ConsPlusNormal"/>
        <w:shd w:val="clear" w:color="auto" w:fill="FFFFFF" w:themeFill="background1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8AA">
        <w:rPr>
          <w:rFonts w:ascii="Times New Roman" w:hAnsi="Times New Roman" w:cs="Times New Roman"/>
          <w:sz w:val="24"/>
          <w:szCs w:val="24"/>
        </w:rPr>
        <w:t xml:space="preserve">Порядок и сроки проведения Комитетом оценки достижения значений результата </w:t>
      </w:r>
      <w:r w:rsidR="00111764">
        <w:rPr>
          <w:rFonts w:ascii="Times New Roman" w:hAnsi="Times New Roman" w:cs="Times New Roman"/>
          <w:sz w:val="24"/>
          <w:szCs w:val="24"/>
        </w:rPr>
        <w:br/>
      </w:r>
      <w:r w:rsidRPr="005C58AA">
        <w:rPr>
          <w:rFonts w:ascii="Times New Roman" w:hAnsi="Times New Roman" w:cs="Times New Roman"/>
          <w:sz w:val="24"/>
          <w:szCs w:val="24"/>
        </w:rPr>
        <w:t>и характеристик утверждаются Комитетом.</w:t>
      </w:r>
      <w:r w:rsidR="00417586" w:rsidRPr="005C58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57DF" w:rsidRPr="005C58AA" w:rsidRDefault="007A57DF" w:rsidP="007A57DF">
      <w:pPr>
        <w:pStyle w:val="ConsPlusNormal"/>
        <w:shd w:val="clear" w:color="auto" w:fill="FFFFFF" w:themeFill="background1"/>
        <w:tabs>
          <w:tab w:val="left" w:pos="1134"/>
        </w:tabs>
        <w:ind w:firstLine="567"/>
        <w:jc w:val="both"/>
        <w:rPr>
          <w:lang w:eastAsia="en-US"/>
        </w:rPr>
      </w:pPr>
    </w:p>
    <w:p w:rsidR="005B5EF8" w:rsidRPr="005C58AA" w:rsidRDefault="005B5EF8" w:rsidP="005B5EF8">
      <w:pPr>
        <w:autoSpaceDE w:val="0"/>
        <w:autoSpaceDN w:val="0"/>
        <w:adjustRightInd w:val="0"/>
        <w:ind w:firstLine="567"/>
        <w:rPr>
          <w:bCs/>
          <w:lang w:eastAsia="en-US"/>
        </w:rPr>
      </w:pPr>
      <w:r w:rsidRPr="005C58AA">
        <w:rPr>
          <w:bCs/>
          <w:lang w:eastAsia="en-US"/>
        </w:rPr>
        <w:t>Примечание.</w:t>
      </w:r>
    </w:p>
    <w:p w:rsidR="005B5EF8" w:rsidRPr="005C58AA" w:rsidRDefault="005B5EF8" w:rsidP="005B5EF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trike/>
          <w:lang w:eastAsia="en-US"/>
        </w:rPr>
      </w:pPr>
      <w:r w:rsidRPr="005C58AA">
        <w:t xml:space="preserve">Понятия и термины, используемые в приложениях к настоящему Порядку, </w:t>
      </w:r>
      <w:r w:rsidRPr="005C58AA">
        <w:br/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:rsidR="00135AFB" w:rsidRPr="005C58AA" w:rsidRDefault="00135AF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135AFB" w:rsidRPr="005C58AA" w:rsidRDefault="00135AF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135AFB" w:rsidRPr="005C58AA" w:rsidRDefault="00135AF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135AFB" w:rsidRPr="005C58AA" w:rsidRDefault="00135AF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135AFB" w:rsidRPr="005C58AA" w:rsidRDefault="00135AF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135AFB" w:rsidRPr="005C58AA" w:rsidRDefault="002E7A75" w:rsidP="002E7A75">
      <w:pPr>
        <w:widowControl w:val="0"/>
        <w:tabs>
          <w:tab w:val="left" w:pos="1485"/>
        </w:tabs>
        <w:autoSpaceDE w:val="0"/>
        <w:autoSpaceDN w:val="0"/>
        <w:adjustRightInd w:val="0"/>
        <w:ind w:firstLine="567"/>
        <w:contextualSpacing/>
        <w:jc w:val="both"/>
        <w:sectPr w:rsidR="00135AFB" w:rsidRPr="005C58AA" w:rsidSect="00C41600">
          <w:pgSz w:w="11906" w:h="16838"/>
          <w:pgMar w:top="680" w:right="851" w:bottom="851" w:left="1701" w:header="709" w:footer="119" w:gutter="0"/>
          <w:cols w:space="708"/>
          <w:titlePg/>
          <w:docGrid w:linePitch="360"/>
        </w:sectPr>
      </w:pPr>
      <w:r w:rsidRPr="005C58AA">
        <w:tab/>
      </w:r>
    </w:p>
    <w:p w:rsidR="00135AFB" w:rsidRPr="005C58AA" w:rsidRDefault="00135AF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</w:pPr>
    </w:p>
    <w:p w:rsidR="00135AFB" w:rsidRPr="005C58AA" w:rsidRDefault="00135AFB" w:rsidP="00C41600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  <w:outlineLvl w:val="1"/>
      </w:pPr>
      <w:r w:rsidRPr="005C58AA">
        <w:t>Приложение № 1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к Порядку предоставления в 202</w:t>
      </w:r>
      <w:r w:rsidR="00624D39">
        <w:t>6</w:t>
      </w:r>
      <w:r w:rsidRPr="005C58AA">
        <w:t xml:space="preserve"> году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субсидий социально ориентированным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некоммерческим организациям на организацию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и проведение в Санкт-Петербурге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proofErr w:type="spellStart"/>
      <w:r w:rsidRPr="005C58AA">
        <w:t>конгрессно</w:t>
      </w:r>
      <w:proofErr w:type="spellEnd"/>
      <w:r w:rsidRPr="005C58AA">
        <w:t>-выставочных мероприятий</w:t>
      </w:r>
    </w:p>
    <w:p w:rsidR="00950A19" w:rsidRPr="005C58AA" w:rsidRDefault="00950A19" w:rsidP="00135AFB">
      <w:pPr>
        <w:widowControl w:val="0"/>
        <w:autoSpaceDE w:val="0"/>
        <w:autoSpaceDN w:val="0"/>
        <w:adjustRightInd w:val="0"/>
        <w:jc w:val="right"/>
      </w:pPr>
    </w:p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5C58AA">
        <w:rPr>
          <w:b/>
        </w:rPr>
        <w:t>НАПРАВЛЕНИЯ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center"/>
      </w:pPr>
      <w:r w:rsidRPr="005C58AA">
        <w:t>затрат, подлежащих возмещению за счет средств субсидий социально ориентированным некоммерческим организациям на организацию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center"/>
      </w:pPr>
      <w:r w:rsidRPr="005C58AA">
        <w:t>и проведение в Санкт-Петербурге конгрессно-выставочных мероприятий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92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4859"/>
        <w:gridCol w:w="3827"/>
      </w:tblGrid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№ п/п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5108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Направление затрат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51089C" w:rsidP="00135AFB">
            <w:pPr>
              <w:widowControl w:val="0"/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5C58AA">
              <w:t>Предельный объем возмещения</w:t>
            </w:r>
          </w:p>
        </w:tc>
      </w:tr>
    </w:tbl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center"/>
        <w:rPr>
          <w:sz w:val="4"/>
          <w:szCs w:val="4"/>
        </w:rPr>
      </w:pPr>
    </w:p>
    <w:tbl>
      <w:tblPr>
        <w:tblW w:w="92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4859"/>
        <w:gridCol w:w="3827"/>
      </w:tblGrid>
      <w:tr w:rsidR="005C58AA" w:rsidRPr="005C58AA" w:rsidTr="00EF51AE">
        <w:trPr>
          <w:tblHeader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51089C" w:rsidP="00EF51AE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3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 xml:space="preserve">Затраты на аренду территорий и помещений для проведения </w:t>
            </w:r>
            <w:proofErr w:type="spellStart"/>
            <w:r w:rsidRPr="005C58AA">
              <w:t>конгрессно</w:t>
            </w:r>
            <w:proofErr w:type="spellEnd"/>
            <w:r w:rsidRPr="005C58AA">
              <w:t>-выставочных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51089C" w:rsidP="0051089C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950A19">
            <w:pPr>
              <w:widowControl w:val="0"/>
              <w:autoSpaceDE w:val="0"/>
              <w:autoSpaceDN w:val="0"/>
              <w:adjustRightInd w:val="0"/>
            </w:pPr>
            <w:r w:rsidRPr="005C58AA">
              <w:t xml:space="preserve">Затраты на оплату услуг по организации </w:t>
            </w:r>
            <w:proofErr w:type="spellStart"/>
            <w:r w:rsidRPr="005C58AA">
              <w:t>конгрессно</w:t>
            </w:r>
            <w:proofErr w:type="spellEnd"/>
            <w:r w:rsidRPr="005C58AA">
              <w:t xml:space="preserve">-выставочного пространства (аренда, монтаж и демонтаж, доставка, обслуживание необходимой мебели, конструкций и оборудования для технического оснащения территорий для проведения </w:t>
            </w:r>
            <w:proofErr w:type="spellStart"/>
            <w:r w:rsidRPr="005C58AA">
              <w:t>конгрессно</w:t>
            </w:r>
            <w:proofErr w:type="spellEnd"/>
            <w:r w:rsidRPr="005C58AA">
              <w:t>-выставочных мероприятий, услуги связи и информационно-телекоммуникационной сети «Интернет»)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51089C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3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услуг по обеспечению конгрессно-выставочных мероприятий выставочными стендами и другими конструкциями (аренда, изготовление, монтаж и демонтаж, доставка, обслуживание)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4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услуг по художественно-декорационному оформлению территорий и помещений в связи с проведением конгрессно-выставочных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5</w:t>
            </w:r>
          </w:p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 xml:space="preserve">Затраты на оплату услуг по размещению информации рекламного характера о проводимом мероприятии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6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услуг приглашенных спикеров, административно-хозяйственного, технического персонала и специалистов, привлекаемых в связи с проведением конгрессно-выставочных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7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 xml:space="preserve">Затраты на оплату транспортных услуг, </w:t>
            </w:r>
            <w:r w:rsidRPr="005C58AA">
              <w:lastRenderedPageBreak/>
              <w:t>проезда специалистов и участников конгрессно-выставочных мероприятий (оплата проезда не выше уровня эконом-класса)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lastRenderedPageBreak/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проживания специалистов и участников конгрессно-выставочных мероприятий (из расчета проживания в коллективных средствах размещения, классифицированных категорией не выше категории «три звезды»)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9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организацию питания участников конгрессно-выставочных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иные расходы из следующего перечня:</w:t>
            </w:r>
          </w:p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услуг по обеспечению безопасности проведения конгрессно-выставочных мероприятий;</w:t>
            </w:r>
          </w:p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услуг по уборке территорий, помещений, используемых при проведении конгрессно-выставочных мероприятий;</w:t>
            </w:r>
          </w:p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арендной платы за аренду биотуалетов;</w:t>
            </w:r>
          </w:p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услуг (работ) по организации дежурства бригады скорой медицинской помощи при проведении конгрессно-выставочных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11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оплату услуг по обеспечению фото- и видеосъемки конгрессно-выставочных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  <w:tr w:rsidR="005C58AA" w:rsidRPr="005C58AA" w:rsidTr="00EF51AE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12</w:t>
            </w:r>
          </w:p>
        </w:tc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EF51AE" w:rsidP="00135AFB">
            <w:pPr>
              <w:widowControl w:val="0"/>
              <w:autoSpaceDE w:val="0"/>
              <w:autoSpaceDN w:val="0"/>
              <w:adjustRightInd w:val="0"/>
            </w:pPr>
            <w:r w:rsidRPr="005C58AA">
              <w:t>Затраты на культурно-развлекательную программу для участников конгрессно-выставочных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1AE" w:rsidRPr="005C58AA" w:rsidRDefault="00950A19" w:rsidP="00950A19">
            <w:pPr>
              <w:widowControl w:val="0"/>
              <w:autoSpaceDE w:val="0"/>
              <w:autoSpaceDN w:val="0"/>
              <w:adjustRightInd w:val="0"/>
              <w:ind w:left="-629" w:firstLine="629"/>
              <w:jc w:val="center"/>
            </w:pPr>
            <w:r w:rsidRPr="005C58AA">
              <w:t>100%</w:t>
            </w:r>
          </w:p>
        </w:tc>
      </w:tr>
    </w:tbl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both"/>
        <w:rPr>
          <w:strike/>
        </w:rPr>
      </w:pPr>
    </w:p>
    <w:p w:rsidR="00C41600" w:rsidRPr="005C58AA" w:rsidRDefault="00C41600" w:rsidP="00C41600">
      <w:pPr>
        <w:spacing w:after="160" w:line="259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41600" w:rsidRPr="005C58AA" w:rsidRDefault="00C41600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C06295">
      <w:pPr>
        <w:rPr>
          <w:b/>
        </w:rPr>
      </w:pP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  <w:outlineLvl w:val="1"/>
      </w:pPr>
      <w:r w:rsidRPr="005C58AA">
        <w:t>Приложение № 2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к Порядку предоставления в 202</w:t>
      </w:r>
      <w:r w:rsidR="00624D39">
        <w:t>6</w:t>
      </w:r>
      <w:r w:rsidRPr="005C58AA">
        <w:t xml:space="preserve"> году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субсидий социально ориентированным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некоммерческим организациям на организацию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и проведение в Санкт-Петербурге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right"/>
      </w:pPr>
      <w:r w:rsidRPr="005C58AA">
        <w:t>конгрессно-выставочных мероприятий</w:t>
      </w:r>
    </w:p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both"/>
      </w:pPr>
    </w:p>
    <w:p w:rsidR="00135AFB" w:rsidRPr="005C58AA" w:rsidRDefault="00135AFB" w:rsidP="00135A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8" w:name="Par296"/>
      <w:bookmarkEnd w:id="18"/>
      <w:r w:rsidRPr="005C58AA">
        <w:rPr>
          <w:b/>
          <w:bCs/>
        </w:rPr>
        <w:t>КРИТЕРИИ</w:t>
      </w:r>
    </w:p>
    <w:p w:rsidR="00EF2238" w:rsidRPr="005C58AA" w:rsidRDefault="00EF2238" w:rsidP="00135AF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 xml:space="preserve">определения победителей конкурсного отбора среди участников конкурсного отбора </w:t>
      </w:r>
    </w:p>
    <w:p w:rsidR="00EF2238" w:rsidRPr="005C58AA" w:rsidRDefault="00EF2238" w:rsidP="00EF223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>на право получения субсидий социально ориентированным</w:t>
      </w:r>
    </w:p>
    <w:p w:rsidR="00EF2238" w:rsidRPr="005C58AA" w:rsidRDefault="00EF2238" w:rsidP="00EF223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>некоммерческим организациям на организацию</w:t>
      </w:r>
    </w:p>
    <w:p w:rsidR="00EF2238" w:rsidRPr="005C58AA" w:rsidRDefault="00EF2238" w:rsidP="00EF2238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C58AA">
        <w:rPr>
          <w:b/>
          <w:bCs/>
        </w:rPr>
        <w:t>и проведение в Санкт-Петербурге конгрессно-выставочных мероприятий</w:t>
      </w:r>
    </w:p>
    <w:p w:rsidR="00EF2238" w:rsidRPr="005C58AA" w:rsidRDefault="00EF2238" w:rsidP="00135AFB">
      <w:pPr>
        <w:widowControl w:val="0"/>
        <w:autoSpaceDE w:val="0"/>
        <w:autoSpaceDN w:val="0"/>
        <w:adjustRightInd w:val="0"/>
        <w:jc w:val="center"/>
        <w:rPr>
          <w:bCs/>
          <w:i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16"/>
        <w:gridCol w:w="1134"/>
        <w:gridCol w:w="1417"/>
      </w:tblGrid>
      <w:tr w:rsidR="00412D4E" w:rsidRPr="005C58AA" w:rsidTr="00412D4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D4E" w:rsidRPr="005C58AA" w:rsidRDefault="00412D4E" w:rsidP="00424F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№ п/п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D4E" w:rsidRPr="005C58AA" w:rsidRDefault="00412D4E" w:rsidP="00424F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Наименование критерия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D4E" w:rsidRPr="005C58AA" w:rsidRDefault="00412D4E" w:rsidP="00424F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Баллы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D4E" w:rsidRPr="005C58AA" w:rsidRDefault="00412D4E" w:rsidP="00424F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Доля от общей оценки, %</w:t>
            </w:r>
          </w:p>
        </w:tc>
      </w:tr>
    </w:tbl>
    <w:p w:rsidR="00412D4E" w:rsidRPr="005C58AA" w:rsidRDefault="00412D4E" w:rsidP="00135AFB">
      <w:pPr>
        <w:widowControl w:val="0"/>
        <w:autoSpaceDE w:val="0"/>
        <w:autoSpaceDN w:val="0"/>
        <w:adjustRightInd w:val="0"/>
        <w:ind w:firstLine="540"/>
        <w:jc w:val="both"/>
        <w:rPr>
          <w:sz w:val="4"/>
          <w:szCs w:val="4"/>
        </w:rPr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16"/>
        <w:gridCol w:w="1134"/>
        <w:gridCol w:w="1417"/>
      </w:tblGrid>
      <w:tr w:rsidR="00135AFB" w:rsidRPr="005C58AA" w:rsidTr="00412D4E">
        <w:trPr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4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 xml:space="preserve">Соответствие тематики конгрессно-выставочного мероприятия целям и задачам социально-экономической политики Санкт-Петербурга, определенным в </w:t>
            </w:r>
            <w:hyperlink r:id="rId24" w:history="1">
              <w:r w:rsidRPr="005C58AA">
                <w:t>Стратегии</w:t>
              </w:r>
            </w:hyperlink>
            <w:r w:rsidRPr="005C58AA">
              <w:t xml:space="preserve"> социально-экономического развития Санкт-Петербурга на период до 2035 года, утвержденной Законом Санкт-Петербурга от 19.12.2018 № 771-164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Тематика не соответствует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Тематика соответствует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Сезонность проведения конгрессно-выставочного мероприятия: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412D4E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Ноябрь</w:t>
            </w:r>
            <w:r w:rsidR="00412D4E" w:rsidRPr="005C58AA">
              <w:t xml:space="preserve"> – </w:t>
            </w:r>
            <w:r w:rsidRPr="005C58AA"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412D4E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Апрель, сентябрь</w:t>
            </w:r>
            <w:r w:rsidR="00412D4E" w:rsidRPr="005C58AA">
              <w:t xml:space="preserve"> – </w:t>
            </w:r>
            <w:r w:rsidRPr="005C58AA"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90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2.3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412D4E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 xml:space="preserve">Май – </w:t>
            </w:r>
            <w:r w:rsidR="00135AFB" w:rsidRPr="005C58AA">
              <w:t xml:space="preserve">август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70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3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Длительность конгрессно-выставочного мероприятия: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3.1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950A19" w:rsidP="00950A19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Т</w:t>
            </w:r>
            <w:r w:rsidR="00412D4E" w:rsidRPr="005C58AA">
              <w:t xml:space="preserve">ри </w:t>
            </w:r>
            <w:r w:rsidR="00135AFB" w:rsidRPr="005C58AA">
              <w:t>и более дней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3.2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950A19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Д</w:t>
            </w:r>
            <w:r w:rsidR="00412D4E" w:rsidRPr="005C58AA">
              <w:t xml:space="preserve">ва </w:t>
            </w:r>
            <w:r w:rsidR="00135AFB" w:rsidRPr="005C58AA">
              <w:t>дня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90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3.3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950A19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О</w:t>
            </w:r>
            <w:r w:rsidR="00412D4E" w:rsidRPr="005C58AA">
              <w:t xml:space="preserve">дин </w:t>
            </w:r>
            <w:r w:rsidR="00135AFB" w:rsidRPr="005C58AA">
              <w:t>день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4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Количество участников (делегатов) конгрессно-выставочного мероприятия: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4.1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От 1000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4.2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От 300 до 1000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4.3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AA23B0" w:rsidRDefault="00135AFB" w:rsidP="00AA23B0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До 300 человек</w:t>
            </w:r>
            <w:r w:rsidR="00AA23B0">
              <w:t>, но не менее 20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60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lastRenderedPageBreak/>
              <w:t>5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950A19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Доля иностранных делегатов (участников) и(или) делегатов из иных субъектов Российской Федерации</w:t>
            </w:r>
            <w:r w:rsidR="00950A19" w:rsidRPr="005C58AA">
              <w:t xml:space="preserve"> </w:t>
            </w:r>
            <w:r w:rsidRPr="005C58AA">
              <w:t>от общего количества участников (делегатов) конгрессно-выставочного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5.1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Более 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5.2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От 5 до 10%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5.3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AA23B0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lang w:val="en-US"/>
              </w:rPr>
            </w:pPr>
            <w:r w:rsidRPr="005C58AA">
              <w:t>До 5%</w:t>
            </w:r>
            <w:r w:rsidR="00BC4F62">
              <w:t>, но не менее 10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60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6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Наличие у участника конкурсного отбора в прошлом опыта реализации аналогичных по направлению и(или) масштабу конгрессно-выставочных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6.1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950A19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 xml:space="preserve">Более </w:t>
            </w:r>
            <w:r w:rsidR="00412D4E" w:rsidRPr="005C58AA">
              <w:t xml:space="preserve">трех </w:t>
            </w:r>
            <w:r w:rsidRPr="005C58AA">
              <w:t xml:space="preserve">проведенных аналогичных </w:t>
            </w:r>
            <w:proofErr w:type="spellStart"/>
            <w:r w:rsidRPr="005C58AA">
              <w:t>конгрессно</w:t>
            </w:r>
            <w:proofErr w:type="spellEnd"/>
            <w:r w:rsidRPr="005C58AA">
              <w:t>-выставочных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6.2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950A19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 xml:space="preserve">До </w:t>
            </w:r>
            <w:r w:rsidR="00412D4E" w:rsidRPr="005C58AA">
              <w:t xml:space="preserve">трех </w:t>
            </w:r>
            <w:r w:rsidRPr="005C58AA">
              <w:t xml:space="preserve">проведенных аналогичных </w:t>
            </w:r>
            <w:proofErr w:type="spellStart"/>
            <w:r w:rsidRPr="005C58AA">
              <w:t>конгрессно</w:t>
            </w:r>
            <w:proofErr w:type="spellEnd"/>
            <w:r w:rsidRPr="005C58AA">
              <w:t>-выставочных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7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5B5EF8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Наличие информации о конгрессно-выставочном мероприятии в информаци</w:t>
            </w:r>
            <w:r w:rsidR="005B5EF8" w:rsidRPr="005C58AA">
              <w:t>онно-телекоммуникационной сети «Интернет»</w:t>
            </w:r>
            <w:r w:rsidRPr="005C58AA">
              <w:t xml:space="preserve"> (за исключением социальных сетей) и(или) средствах массовой информа</w:t>
            </w:r>
            <w:r w:rsidR="00D37E06" w:rsidRPr="005C58AA">
              <w:t>ц</w:t>
            </w:r>
            <w:r w:rsidRPr="005C58AA">
              <w:t>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20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7.1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Более 10 упоминаний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7.2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От 5 до 10 упоминаний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7.3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Менее 5 упоминаний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60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5B5EF8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 xml:space="preserve">Наличие информации о конгрессно-выставочном мероприятии в информационных ресурсах информационно-телекоммуникационной сети </w:t>
            </w:r>
            <w:r w:rsidR="005B5EF8" w:rsidRPr="005C58AA">
              <w:t>«</w:t>
            </w:r>
            <w:r w:rsidRPr="005C58AA">
              <w:t>Интернет</w:t>
            </w:r>
            <w:r w:rsidR="005B5EF8" w:rsidRPr="005C58AA">
              <w:t>»</w:t>
            </w:r>
            <w:r w:rsidRPr="005C58AA">
              <w:t>, за исключением социальных сетей, размещенных на сайтах, доменное имя которых не входит в российскую национальную доменную зону, или в средствах массовой информации, продукция которых создается и(или) распространяется за пределами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</w:t>
            </w: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8.1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 xml:space="preserve">Наличие одного и более упоминаний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100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135AFB" w:rsidRPr="005C58AA" w:rsidTr="00135A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8.2</w:t>
            </w:r>
          </w:p>
        </w:tc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spacing w:line="216" w:lineRule="auto"/>
            </w:pPr>
            <w:r w:rsidRPr="005C58AA">
              <w:t>Отсутствует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C58AA"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AFB" w:rsidRPr="005C58AA" w:rsidRDefault="00135AFB" w:rsidP="00135AF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both"/>
      </w:pPr>
    </w:p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both"/>
      </w:pPr>
      <w:r w:rsidRPr="005C58AA">
        <w:t>Примечание</w:t>
      </w:r>
    </w:p>
    <w:p w:rsidR="00135AFB" w:rsidRPr="005C58AA" w:rsidRDefault="00135AFB" w:rsidP="00655D0B">
      <w:pPr>
        <w:widowControl w:val="0"/>
        <w:autoSpaceDE w:val="0"/>
        <w:autoSpaceDN w:val="0"/>
        <w:adjustRightInd w:val="0"/>
        <w:ind w:firstLine="539"/>
        <w:jc w:val="both"/>
      </w:pPr>
      <w:r w:rsidRPr="005C58AA">
        <w:t>Расчет количества набранных баллов по каждой заявке на предоставление субсидии определяется как сумма произведений значения оценки (баллов) по каждому критерию и значения соответствующей доли от общей оценки.</w:t>
      </w:r>
    </w:p>
    <w:p w:rsidR="00135AFB" w:rsidRPr="005C58AA" w:rsidRDefault="00135AFB" w:rsidP="00655D0B">
      <w:pPr>
        <w:widowControl w:val="0"/>
        <w:autoSpaceDE w:val="0"/>
        <w:autoSpaceDN w:val="0"/>
        <w:adjustRightInd w:val="0"/>
        <w:ind w:firstLine="539"/>
        <w:jc w:val="both"/>
      </w:pPr>
    </w:p>
    <w:p w:rsidR="00135AFB" w:rsidRPr="005C58AA" w:rsidRDefault="00135AFB" w:rsidP="00135AFB">
      <w:pPr>
        <w:widowControl w:val="0"/>
        <w:autoSpaceDE w:val="0"/>
        <w:autoSpaceDN w:val="0"/>
        <w:adjustRightInd w:val="0"/>
        <w:ind w:firstLine="540"/>
        <w:jc w:val="both"/>
        <w:rPr>
          <w:strike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8"/>
      </w:tblGrid>
      <w:tr w:rsidR="00135AFB" w:rsidRPr="005C58AA" w:rsidTr="00135AFB">
        <w:tc>
          <w:tcPr>
            <w:tcW w:w="6516" w:type="dxa"/>
          </w:tcPr>
          <w:p w:rsidR="00135AFB" w:rsidRPr="005C58AA" w:rsidRDefault="00135AFB" w:rsidP="00135AFB">
            <w:pPr>
              <w:rPr>
                <w:b/>
                <w:strike/>
              </w:rPr>
            </w:pPr>
          </w:p>
        </w:tc>
        <w:tc>
          <w:tcPr>
            <w:tcW w:w="2828" w:type="dxa"/>
          </w:tcPr>
          <w:p w:rsidR="00135AFB" w:rsidRPr="005C58AA" w:rsidRDefault="00135AFB" w:rsidP="00135AFB">
            <w:pPr>
              <w:spacing w:after="160" w:line="259" w:lineRule="auto"/>
              <w:rPr>
                <w:b/>
                <w:strike/>
              </w:rPr>
            </w:pPr>
          </w:p>
        </w:tc>
      </w:tr>
      <w:tr w:rsidR="00135AFB" w:rsidRPr="005C58AA" w:rsidTr="00135AFB">
        <w:tc>
          <w:tcPr>
            <w:tcW w:w="6516" w:type="dxa"/>
          </w:tcPr>
          <w:p w:rsidR="00135AFB" w:rsidRPr="005C58AA" w:rsidRDefault="00135AFB" w:rsidP="00135AFB">
            <w:pPr>
              <w:spacing w:after="160" w:line="259" w:lineRule="auto"/>
              <w:rPr>
                <w:b/>
              </w:rPr>
            </w:pPr>
          </w:p>
        </w:tc>
        <w:tc>
          <w:tcPr>
            <w:tcW w:w="2828" w:type="dxa"/>
          </w:tcPr>
          <w:p w:rsidR="00135AFB" w:rsidRPr="005C58AA" w:rsidRDefault="00135AFB" w:rsidP="00135AFB">
            <w:pPr>
              <w:spacing w:after="160" w:line="259" w:lineRule="auto"/>
              <w:rPr>
                <w:b/>
              </w:rPr>
            </w:pPr>
          </w:p>
        </w:tc>
      </w:tr>
    </w:tbl>
    <w:p w:rsidR="00135AFB" w:rsidRPr="005C58AA" w:rsidRDefault="00135AFB" w:rsidP="00135AFB">
      <w:pPr>
        <w:rPr>
          <w:b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8"/>
      </w:tblGrid>
      <w:tr w:rsidR="00655D0B" w:rsidRPr="00655D0B" w:rsidTr="00BC4F62">
        <w:tc>
          <w:tcPr>
            <w:tcW w:w="6516" w:type="dxa"/>
          </w:tcPr>
          <w:p w:rsid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Вице-губернатор</w:t>
            </w: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Санкт-Петербурга</w:t>
            </w:r>
          </w:p>
        </w:tc>
        <w:tc>
          <w:tcPr>
            <w:tcW w:w="2828" w:type="dxa"/>
          </w:tcPr>
          <w:p w:rsid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Борис Михайлович</w:t>
            </w:r>
          </w:p>
          <w:p w:rsidR="00655D0B" w:rsidRP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Пиотровский</w:t>
            </w:r>
          </w:p>
        </w:tc>
      </w:tr>
      <w:tr w:rsidR="00655D0B" w:rsidRPr="00655D0B" w:rsidTr="00BC4F62">
        <w:tc>
          <w:tcPr>
            <w:tcW w:w="6516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8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55D0B" w:rsidRPr="00655D0B" w:rsidTr="00BC4F62">
        <w:tc>
          <w:tcPr>
            <w:tcW w:w="6516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8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55D0B" w:rsidRPr="00655D0B" w:rsidTr="00BC4F62">
        <w:tc>
          <w:tcPr>
            <w:tcW w:w="6516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8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55D0B" w:rsidRPr="00655D0B" w:rsidTr="00BC4F62">
        <w:tc>
          <w:tcPr>
            <w:tcW w:w="6516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8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655D0B" w:rsidRPr="00655D0B" w:rsidTr="00BC4F62">
        <w:tc>
          <w:tcPr>
            <w:tcW w:w="6516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 xml:space="preserve">Председатель Комитета по развитию </w:t>
            </w: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туризма Санкт-Петербурга</w:t>
            </w: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28" w:type="dxa"/>
          </w:tcPr>
          <w:p w:rsidR="00655D0B" w:rsidRP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Евгений Викторович</w:t>
            </w:r>
          </w:p>
          <w:p w:rsidR="00655D0B" w:rsidRP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55D0B">
              <w:rPr>
                <w:rFonts w:ascii="Times New Roman" w:hAnsi="Times New Roman" w:cs="Times New Roman"/>
                <w:b/>
              </w:rPr>
              <w:t>Панкевич</w:t>
            </w:r>
            <w:proofErr w:type="spellEnd"/>
          </w:p>
        </w:tc>
      </w:tr>
      <w:tr w:rsidR="00655D0B" w:rsidRPr="00655D0B" w:rsidTr="00BC4F62">
        <w:tc>
          <w:tcPr>
            <w:tcW w:w="6516" w:type="dxa"/>
          </w:tcPr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 xml:space="preserve">Начальник отдела правового обеспечения, </w:t>
            </w: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государственной службы и кадров</w:t>
            </w: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 xml:space="preserve">Комитета по развитию туризма </w:t>
            </w:r>
          </w:p>
          <w:p w:rsidR="00655D0B" w:rsidRPr="00655D0B" w:rsidRDefault="00655D0B" w:rsidP="00655D0B">
            <w:pPr>
              <w:spacing w:after="160"/>
              <w:contextualSpacing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 xml:space="preserve">Санкт-Петербурга    </w:t>
            </w:r>
          </w:p>
        </w:tc>
        <w:tc>
          <w:tcPr>
            <w:tcW w:w="2828" w:type="dxa"/>
          </w:tcPr>
          <w:p w:rsidR="00655D0B" w:rsidRPr="00655D0B" w:rsidRDefault="00655D0B" w:rsidP="00655D0B">
            <w:pPr>
              <w:spacing w:after="160"/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 xml:space="preserve">         </w:t>
            </w:r>
          </w:p>
          <w:p w:rsidR="00655D0B" w:rsidRP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655D0B" w:rsidRP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Оксана Александровна</w:t>
            </w:r>
          </w:p>
          <w:p w:rsidR="00655D0B" w:rsidRPr="00655D0B" w:rsidRDefault="00655D0B" w:rsidP="00655D0B">
            <w:pPr>
              <w:spacing w:after="1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655D0B">
              <w:rPr>
                <w:rFonts w:ascii="Times New Roman" w:hAnsi="Times New Roman" w:cs="Times New Roman"/>
                <w:b/>
              </w:rPr>
              <w:t>Соболева</w:t>
            </w:r>
          </w:p>
        </w:tc>
      </w:tr>
    </w:tbl>
    <w:p w:rsidR="005C58AA" w:rsidRPr="00655D0B" w:rsidRDefault="005C58AA" w:rsidP="00655D0B">
      <w:pPr>
        <w:contextualSpacing/>
        <w:rPr>
          <w:b/>
        </w:rPr>
      </w:pPr>
    </w:p>
    <w:sectPr w:rsidR="005C58AA" w:rsidRPr="00655D0B" w:rsidSect="00C41600">
      <w:pgSz w:w="11906" w:h="16838"/>
      <w:pgMar w:top="680" w:right="851" w:bottom="851" w:left="1701" w:header="709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5908" w:rsidRDefault="007D5908">
      <w:r>
        <w:separator/>
      </w:r>
    </w:p>
  </w:endnote>
  <w:endnote w:type="continuationSeparator" w:id="0">
    <w:p w:rsidR="007D5908" w:rsidRDefault="007D5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5908" w:rsidRDefault="007D5908">
      <w:r>
        <w:separator/>
      </w:r>
    </w:p>
  </w:footnote>
  <w:footnote w:type="continuationSeparator" w:id="0">
    <w:p w:rsidR="007D5908" w:rsidRDefault="007D5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F62" w:rsidRDefault="00BC4F62" w:rsidP="00135AF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C4F62" w:rsidRDefault="00BC4F6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9477396"/>
      <w:docPartObj>
        <w:docPartGallery w:val="Page Numbers (Top of Page)"/>
        <w:docPartUnique/>
      </w:docPartObj>
    </w:sdtPr>
    <w:sdtEndPr>
      <w:rPr>
        <w:color w:val="FF0000"/>
      </w:rPr>
    </w:sdtEndPr>
    <w:sdtContent>
      <w:p w:rsidR="00BC4F62" w:rsidRPr="00C41600" w:rsidRDefault="00BC4F62">
        <w:pPr>
          <w:pStyle w:val="a3"/>
          <w:jc w:val="center"/>
          <w:rPr>
            <w:color w:val="FF0000"/>
          </w:rPr>
        </w:pPr>
        <w:r w:rsidRPr="00C97C5A">
          <w:fldChar w:fldCharType="begin"/>
        </w:r>
        <w:r w:rsidRPr="00C97C5A">
          <w:instrText>PAGE   \* MERGEFORMAT</w:instrText>
        </w:r>
        <w:r w:rsidRPr="00C97C5A">
          <w:fldChar w:fldCharType="separate"/>
        </w:r>
        <w:r w:rsidR="000701B7">
          <w:rPr>
            <w:noProof/>
          </w:rPr>
          <w:t>18</w:t>
        </w:r>
        <w:r w:rsidRPr="00C97C5A">
          <w:fldChar w:fldCharType="end"/>
        </w:r>
      </w:p>
    </w:sdtContent>
  </w:sdt>
  <w:p w:rsidR="00BC4F62" w:rsidRDefault="00BC4F6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72491"/>
    <w:multiLevelType w:val="multilevel"/>
    <w:tmpl w:val="680275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4be59391-492c-439d-8af4-d548753f6737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0A3AFA"/>
    <w:rsid w:val="0000546B"/>
    <w:rsid w:val="00005FB1"/>
    <w:rsid w:val="000273C7"/>
    <w:rsid w:val="00042CE4"/>
    <w:rsid w:val="000630B8"/>
    <w:rsid w:val="000701B7"/>
    <w:rsid w:val="0008333F"/>
    <w:rsid w:val="000A1D95"/>
    <w:rsid w:val="000A25BC"/>
    <w:rsid w:val="000A3AFA"/>
    <w:rsid w:val="000B1174"/>
    <w:rsid w:val="000D5E95"/>
    <w:rsid w:val="00111764"/>
    <w:rsid w:val="00133641"/>
    <w:rsid w:val="00135AFB"/>
    <w:rsid w:val="00153331"/>
    <w:rsid w:val="00161669"/>
    <w:rsid w:val="001777EE"/>
    <w:rsid w:val="00183604"/>
    <w:rsid w:val="00185B2E"/>
    <w:rsid w:val="00196AFE"/>
    <w:rsid w:val="001E0E91"/>
    <w:rsid w:val="001F79BD"/>
    <w:rsid w:val="00222D8B"/>
    <w:rsid w:val="00233E15"/>
    <w:rsid w:val="00245DCC"/>
    <w:rsid w:val="002540AF"/>
    <w:rsid w:val="002606DB"/>
    <w:rsid w:val="0027610A"/>
    <w:rsid w:val="002B105F"/>
    <w:rsid w:val="002E7A75"/>
    <w:rsid w:val="0033296A"/>
    <w:rsid w:val="0035750B"/>
    <w:rsid w:val="003679F5"/>
    <w:rsid w:val="00374473"/>
    <w:rsid w:val="00386919"/>
    <w:rsid w:val="003A1B46"/>
    <w:rsid w:val="003A20B1"/>
    <w:rsid w:val="003C7911"/>
    <w:rsid w:val="003D544E"/>
    <w:rsid w:val="003E4A22"/>
    <w:rsid w:val="003E68BF"/>
    <w:rsid w:val="003E7F58"/>
    <w:rsid w:val="004035AC"/>
    <w:rsid w:val="00412D4E"/>
    <w:rsid w:val="00417586"/>
    <w:rsid w:val="00420754"/>
    <w:rsid w:val="00424F0B"/>
    <w:rsid w:val="00427479"/>
    <w:rsid w:val="00434F79"/>
    <w:rsid w:val="00451B28"/>
    <w:rsid w:val="00453D07"/>
    <w:rsid w:val="0045686D"/>
    <w:rsid w:val="004579E5"/>
    <w:rsid w:val="00480002"/>
    <w:rsid w:val="0049356D"/>
    <w:rsid w:val="004965B5"/>
    <w:rsid w:val="004C0D5A"/>
    <w:rsid w:val="004E6E7D"/>
    <w:rsid w:val="005078B4"/>
    <w:rsid w:val="0051089C"/>
    <w:rsid w:val="005178BA"/>
    <w:rsid w:val="00535DCA"/>
    <w:rsid w:val="005377B5"/>
    <w:rsid w:val="00547A10"/>
    <w:rsid w:val="005712D2"/>
    <w:rsid w:val="00572B9A"/>
    <w:rsid w:val="00573207"/>
    <w:rsid w:val="0058123A"/>
    <w:rsid w:val="00582BBE"/>
    <w:rsid w:val="00582CA6"/>
    <w:rsid w:val="00585D95"/>
    <w:rsid w:val="00586430"/>
    <w:rsid w:val="00595E05"/>
    <w:rsid w:val="005B2616"/>
    <w:rsid w:val="005B5EF8"/>
    <w:rsid w:val="005C58AA"/>
    <w:rsid w:val="005E6C2B"/>
    <w:rsid w:val="005E7953"/>
    <w:rsid w:val="00624D39"/>
    <w:rsid w:val="00640163"/>
    <w:rsid w:val="00641BBF"/>
    <w:rsid w:val="00655D0B"/>
    <w:rsid w:val="00656EB8"/>
    <w:rsid w:val="0066098D"/>
    <w:rsid w:val="0066275D"/>
    <w:rsid w:val="00685128"/>
    <w:rsid w:val="006B0A7A"/>
    <w:rsid w:val="006C2535"/>
    <w:rsid w:val="006C39BB"/>
    <w:rsid w:val="006C431C"/>
    <w:rsid w:val="0072168D"/>
    <w:rsid w:val="007252AE"/>
    <w:rsid w:val="0072699A"/>
    <w:rsid w:val="00762C3B"/>
    <w:rsid w:val="00764DFD"/>
    <w:rsid w:val="007A0007"/>
    <w:rsid w:val="007A57DF"/>
    <w:rsid w:val="007D2E15"/>
    <w:rsid w:val="007D3967"/>
    <w:rsid w:val="007D5908"/>
    <w:rsid w:val="007E08B3"/>
    <w:rsid w:val="007F459F"/>
    <w:rsid w:val="007F6A48"/>
    <w:rsid w:val="0082797C"/>
    <w:rsid w:val="00856925"/>
    <w:rsid w:val="00884A7E"/>
    <w:rsid w:val="008D3519"/>
    <w:rsid w:val="008E6527"/>
    <w:rsid w:val="008F0DC6"/>
    <w:rsid w:val="008F2C30"/>
    <w:rsid w:val="0093455E"/>
    <w:rsid w:val="0093678A"/>
    <w:rsid w:val="00950A19"/>
    <w:rsid w:val="00954F8F"/>
    <w:rsid w:val="0096017B"/>
    <w:rsid w:val="00965A40"/>
    <w:rsid w:val="00986B7C"/>
    <w:rsid w:val="009A4AF3"/>
    <w:rsid w:val="009C4C55"/>
    <w:rsid w:val="009D3500"/>
    <w:rsid w:val="009D742B"/>
    <w:rsid w:val="009E2521"/>
    <w:rsid w:val="009E2E9C"/>
    <w:rsid w:val="00A00E8A"/>
    <w:rsid w:val="00A022B1"/>
    <w:rsid w:val="00A17B51"/>
    <w:rsid w:val="00A20B1D"/>
    <w:rsid w:val="00A22736"/>
    <w:rsid w:val="00A61B42"/>
    <w:rsid w:val="00A65498"/>
    <w:rsid w:val="00A66FF7"/>
    <w:rsid w:val="00A96E1D"/>
    <w:rsid w:val="00AA23B0"/>
    <w:rsid w:val="00AA27C8"/>
    <w:rsid w:val="00B3368E"/>
    <w:rsid w:val="00B71685"/>
    <w:rsid w:val="00BA5636"/>
    <w:rsid w:val="00BA7905"/>
    <w:rsid w:val="00BC4F62"/>
    <w:rsid w:val="00BF62DA"/>
    <w:rsid w:val="00C00BC8"/>
    <w:rsid w:val="00C06295"/>
    <w:rsid w:val="00C2767C"/>
    <w:rsid w:val="00C32820"/>
    <w:rsid w:val="00C3492B"/>
    <w:rsid w:val="00C41600"/>
    <w:rsid w:val="00C47DF9"/>
    <w:rsid w:val="00C601B1"/>
    <w:rsid w:val="00C7090D"/>
    <w:rsid w:val="00C97C5A"/>
    <w:rsid w:val="00CB227A"/>
    <w:rsid w:val="00D04926"/>
    <w:rsid w:val="00D364E0"/>
    <w:rsid w:val="00D37E06"/>
    <w:rsid w:val="00D555D6"/>
    <w:rsid w:val="00D97BF1"/>
    <w:rsid w:val="00DE2E6C"/>
    <w:rsid w:val="00DE5FC2"/>
    <w:rsid w:val="00DF350F"/>
    <w:rsid w:val="00E11F10"/>
    <w:rsid w:val="00E225C9"/>
    <w:rsid w:val="00E26F20"/>
    <w:rsid w:val="00E538B3"/>
    <w:rsid w:val="00E56FB5"/>
    <w:rsid w:val="00E63B8B"/>
    <w:rsid w:val="00EB1168"/>
    <w:rsid w:val="00EC0CA0"/>
    <w:rsid w:val="00ED4219"/>
    <w:rsid w:val="00EF1D28"/>
    <w:rsid w:val="00EF2238"/>
    <w:rsid w:val="00EF4B8F"/>
    <w:rsid w:val="00EF51AE"/>
    <w:rsid w:val="00EF7633"/>
    <w:rsid w:val="00EF778E"/>
    <w:rsid w:val="00F014C0"/>
    <w:rsid w:val="00F03045"/>
    <w:rsid w:val="00F03503"/>
    <w:rsid w:val="00F1023D"/>
    <w:rsid w:val="00F36A4B"/>
    <w:rsid w:val="00F869EE"/>
    <w:rsid w:val="00FA06E6"/>
    <w:rsid w:val="00FA3B76"/>
    <w:rsid w:val="00FA78AC"/>
    <w:rsid w:val="00FA7FEF"/>
    <w:rsid w:val="00FB729D"/>
    <w:rsid w:val="00FC2F07"/>
    <w:rsid w:val="00FE220C"/>
    <w:rsid w:val="00FE571B"/>
    <w:rsid w:val="00FE73CD"/>
    <w:rsid w:val="00FF5E99"/>
    <w:rsid w:val="00FF738F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D6D9B5"/>
  <w15:chartTrackingRefBased/>
  <w15:docId w15:val="{0A2D4725-DDAD-4AE0-B224-2E821FBB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styleId="a7">
    <w:name w:val="Balloon Text"/>
    <w:basedOn w:val="a"/>
    <w:link w:val="a8"/>
    <w:uiPriority w:val="99"/>
    <w:rsid w:val="007E08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7E08B3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74473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C41600"/>
  </w:style>
  <w:style w:type="character" w:styleId="aa">
    <w:name w:val="Hyperlink"/>
    <w:basedOn w:val="a0"/>
    <w:uiPriority w:val="99"/>
    <w:unhideWhenUsed/>
    <w:rsid w:val="00C41600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C41600"/>
    <w:pPr>
      <w:spacing w:after="160" w:line="259" w:lineRule="auto"/>
    </w:pPr>
    <w:rPr>
      <w:rFonts w:eastAsiaTheme="minorHAnsi"/>
      <w:lang w:eastAsia="en-US"/>
    </w:rPr>
  </w:style>
  <w:style w:type="character" w:styleId="ac">
    <w:name w:val="Placeholder Text"/>
    <w:basedOn w:val="a0"/>
    <w:uiPriority w:val="99"/>
    <w:semiHidden/>
    <w:rsid w:val="00C41600"/>
    <w:rPr>
      <w:color w:val="808080"/>
    </w:rPr>
  </w:style>
  <w:style w:type="character" w:customStyle="1" w:styleId="a4">
    <w:name w:val="Верхний колонтитул Знак"/>
    <w:basedOn w:val="a0"/>
    <w:link w:val="a3"/>
    <w:uiPriority w:val="99"/>
    <w:rsid w:val="00C41600"/>
    <w:rPr>
      <w:sz w:val="24"/>
      <w:szCs w:val="24"/>
    </w:rPr>
  </w:style>
  <w:style w:type="table" w:styleId="ad">
    <w:name w:val="Table Grid"/>
    <w:basedOn w:val="a1"/>
    <w:uiPriority w:val="59"/>
    <w:rsid w:val="00135A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1758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customStyle="1" w:styleId="11">
    <w:name w:val="Сетка таблицы1"/>
    <w:basedOn w:val="a1"/>
    <w:next w:val="ad"/>
    <w:uiPriority w:val="59"/>
    <w:rsid w:val="00655D0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5902390DEDF99113FB453CC7E6651536DB9FFEE30E57639679E9937261D8477DD03EEEB9D79F5Fw83BN" TargetMode="External"/><Relationship Id="rId13" Type="http://schemas.openxmlformats.org/officeDocument/2006/relationships/hyperlink" Target="https://edo.fincom.gov.spb.ru/subsidy-lk/navigator" TargetMode="External"/><Relationship Id="rId18" Type="http://schemas.openxmlformats.org/officeDocument/2006/relationships/hyperlink" Target="https://login.consultant.ru/link/?req=doc&amp;base=LAW&amp;n=453770&amp;dst=5769&amp;field=134&amp;date=14.03.202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wmf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SPB&amp;n=265413&amp;date=09.06.2023&amp;dst=112906&amp;field=134" TargetMode="External"/><Relationship Id="rId17" Type="http://schemas.openxmlformats.org/officeDocument/2006/relationships/hyperlink" Target="https://login.consultant.ru/link/?req=doc&amp;base=LAW&amp;n=448215&amp;date=09.06.202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2913&amp;date=14.03.2024" TargetMode="External"/><Relationship Id="rId20" Type="http://schemas.openxmlformats.org/officeDocument/2006/relationships/image" Target="media/image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s://login.consultant.ru/link/?req=doc&amp;base=SPB&amp;n=267008&amp;date=09.06.2023&amp;dst=100014&amp;field=134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121087&amp;dst=100142&amp;field=134&amp;date=14.03.2024" TargetMode="External"/><Relationship Id="rId23" Type="http://schemas.openxmlformats.org/officeDocument/2006/relationships/hyperlink" Target="https://login.consultant.ru/link/?req=doc&amp;base=LAW&amp;n=432230&amp;date=09.06.2023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482692&amp;dst=1019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15902390DEDF99113FB453CC7E6651536DB9CF5E50557639679E9937261D8477DD03EEEB8D79A59w83DN" TargetMode="External"/><Relationship Id="rId14" Type="http://schemas.openxmlformats.org/officeDocument/2006/relationships/hyperlink" Target="https://login.consultant.ru/link/?req=doc&amp;base=LAW&amp;n=432230&amp;date=09.06.2023" TargetMode="External"/><Relationship Id="rId22" Type="http://schemas.openxmlformats.org/officeDocument/2006/relationships/hyperlink" Target="https://login.consultant.ru/link/?req=doc&amp;base=LAW&amp;n=432230&amp;date=09.06.202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oylova\AppData\Local\Temp\bdttmp\350c53e2-dc43-4ddb-99bc-22e3968c54d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350c53e2-dc43-4ddb-99bc-22e3968c54d4</Template>
  <TotalTime>1325</TotalTime>
  <Pages>19</Pages>
  <Words>7710</Words>
  <Characters>43947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51554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Ивойлова Елена Николаевна</dc:creator>
  <cp:keywords/>
  <cp:lastModifiedBy>Худилайнен Мария Ивановна</cp:lastModifiedBy>
  <cp:revision>7</cp:revision>
  <cp:lastPrinted>2026-01-30T08:48:00Z</cp:lastPrinted>
  <dcterms:created xsi:type="dcterms:W3CDTF">2026-01-29T14:21:00Z</dcterms:created>
  <dcterms:modified xsi:type="dcterms:W3CDTF">2026-02-02T11:50:00Z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4be59391-492c-439d-8af4-d548753f6737</vt:lpwstr>
  </property>
</Properties>
</file>