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41E" w:rsidRPr="00753058" w:rsidRDefault="00CD241E" w:rsidP="00CD241E">
      <w:pPr>
        <w:pStyle w:val="2"/>
        <w:ind w:right="-850"/>
        <w:jc w:val="right"/>
        <w:rPr>
          <w:sz w:val="28"/>
          <w:szCs w:val="28"/>
        </w:rPr>
      </w:pPr>
      <w:r w:rsidRPr="00753058">
        <w:rPr>
          <w:sz w:val="28"/>
          <w:szCs w:val="28"/>
        </w:rPr>
        <w:t xml:space="preserve">Приложение  </w:t>
      </w:r>
    </w:p>
    <w:p w:rsidR="00CD241E" w:rsidRPr="00753058" w:rsidRDefault="00CD241E" w:rsidP="00CD241E">
      <w:pPr>
        <w:ind w:right="-850"/>
        <w:jc w:val="right"/>
        <w:rPr>
          <w:sz w:val="28"/>
          <w:szCs w:val="28"/>
        </w:rPr>
      </w:pPr>
      <w:r w:rsidRPr="00753058">
        <w:rPr>
          <w:sz w:val="28"/>
          <w:szCs w:val="28"/>
        </w:rPr>
        <w:t>к распоряжению администрации</w:t>
      </w:r>
    </w:p>
    <w:p w:rsidR="00CD241E" w:rsidRPr="00753058" w:rsidRDefault="00CD241E" w:rsidP="00CD241E">
      <w:pPr>
        <w:ind w:right="-850"/>
        <w:jc w:val="right"/>
        <w:rPr>
          <w:sz w:val="28"/>
          <w:szCs w:val="28"/>
        </w:rPr>
      </w:pPr>
      <w:r w:rsidRPr="00753058">
        <w:rPr>
          <w:sz w:val="28"/>
          <w:szCs w:val="28"/>
        </w:rPr>
        <w:t>от________ №_____</w:t>
      </w:r>
    </w:p>
    <w:p w:rsidR="00CD241E" w:rsidRDefault="00CD241E" w:rsidP="00CD241E">
      <w:pPr>
        <w:jc w:val="both"/>
      </w:pPr>
    </w:p>
    <w:p w:rsidR="00CD241E" w:rsidRPr="00B22546" w:rsidRDefault="00CD241E" w:rsidP="00CD241E">
      <w:pPr>
        <w:jc w:val="both"/>
      </w:pPr>
    </w:p>
    <w:p w:rsidR="00CD241E" w:rsidRPr="00753058" w:rsidRDefault="00CD241E" w:rsidP="00CD241E">
      <w:pPr>
        <w:ind w:right="-992"/>
        <w:jc w:val="center"/>
        <w:rPr>
          <w:b/>
          <w:sz w:val="28"/>
          <w:szCs w:val="28"/>
        </w:rPr>
      </w:pPr>
      <w:r w:rsidRPr="00753058">
        <w:rPr>
          <w:b/>
          <w:sz w:val="28"/>
          <w:szCs w:val="28"/>
        </w:rPr>
        <w:t xml:space="preserve">Состав административной комиссии </w:t>
      </w:r>
    </w:p>
    <w:p w:rsidR="00CD241E" w:rsidRPr="00753058" w:rsidRDefault="00CD241E" w:rsidP="00CD241E">
      <w:pPr>
        <w:ind w:right="-99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Pr="00753058">
        <w:rPr>
          <w:b/>
          <w:sz w:val="28"/>
          <w:szCs w:val="28"/>
        </w:rPr>
        <w:t xml:space="preserve">Выборгского района Санкт-Петербурга </w:t>
      </w:r>
      <w:r w:rsidRPr="00753058">
        <w:rPr>
          <w:b/>
          <w:sz w:val="28"/>
          <w:szCs w:val="28"/>
        </w:rPr>
        <w:br/>
        <w:t>(далее – административная комиссия)</w:t>
      </w:r>
    </w:p>
    <w:p w:rsidR="00CD241E" w:rsidRPr="00753058" w:rsidRDefault="00CD241E" w:rsidP="00CD241E">
      <w:pPr>
        <w:jc w:val="both"/>
        <w:rPr>
          <w:b/>
          <w:sz w:val="28"/>
          <w:szCs w:val="28"/>
        </w:rPr>
      </w:pPr>
    </w:p>
    <w:p w:rsidR="00CD241E" w:rsidRPr="00753058" w:rsidRDefault="00CD241E" w:rsidP="00CD241E">
      <w:pPr>
        <w:jc w:val="both"/>
        <w:rPr>
          <w:b/>
          <w:sz w:val="28"/>
          <w:szCs w:val="28"/>
        </w:rPr>
      </w:pPr>
    </w:p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356"/>
        <w:gridCol w:w="3696"/>
        <w:gridCol w:w="3040"/>
      </w:tblGrid>
      <w:tr w:rsidR="00CD241E" w:rsidRPr="00753058" w:rsidTr="009C5B45">
        <w:tc>
          <w:tcPr>
            <w:tcW w:w="9776" w:type="dxa"/>
            <w:gridSpan w:val="4"/>
          </w:tcPr>
          <w:p w:rsidR="00CD241E" w:rsidRPr="00753058" w:rsidRDefault="00CD241E" w:rsidP="009C5B45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Председатель административной комиссии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</w:p>
        </w:tc>
      </w:tr>
      <w:tr w:rsidR="00CD241E" w:rsidRPr="00753058" w:rsidTr="009C5B45">
        <w:tc>
          <w:tcPr>
            <w:tcW w:w="2684" w:type="dxa"/>
          </w:tcPr>
          <w:p w:rsidR="00CD241E" w:rsidRDefault="00CD241E" w:rsidP="009C5B45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Сажнов 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Василий Владимирович</w:t>
            </w:r>
          </w:p>
        </w:tc>
        <w:tc>
          <w:tcPr>
            <w:tcW w:w="356" w:type="dxa"/>
          </w:tcPr>
          <w:p w:rsidR="00CD241E" w:rsidRPr="00753058" w:rsidRDefault="00CD241E" w:rsidP="009C5B45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  <w:gridSpan w:val="2"/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первый заместитель главы администрации Выборгского района Санкт-Петербурга</w:t>
            </w:r>
          </w:p>
        </w:tc>
      </w:tr>
      <w:tr w:rsidR="00CD241E" w:rsidRPr="00753058" w:rsidTr="009C5B45">
        <w:tc>
          <w:tcPr>
            <w:tcW w:w="9776" w:type="dxa"/>
            <w:gridSpan w:val="4"/>
          </w:tcPr>
          <w:p w:rsidR="00CD241E" w:rsidRPr="00753058" w:rsidRDefault="00CD241E" w:rsidP="009C5B45">
            <w:pPr>
              <w:rPr>
                <w:b/>
                <w:sz w:val="28"/>
                <w:szCs w:val="28"/>
              </w:rPr>
            </w:pP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Заместители председателя административной комиссии</w:t>
            </w:r>
          </w:p>
        </w:tc>
      </w:tr>
      <w:tr w:rsidR="00CD241E" w:rsidRPr="00753058" w:rsidTr="009C5B45">
        <w:trPr>
          <w:gridAfter w:val="3"/>
          <w:wAfter w:w="7092" w:type="dxa"/>
        </w:trPr>
        <w:tc>
          <w:tcPr>
            <w:tcW w:w="2684" w:type="dxa"/>
          </w:tcPr>
          <w:p w:rsidR="00CD241E" w:rsidRPr="00753058" w:rsidRDefault="00CD241E" w:rsidP="009C5B45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 </w:t>
            </w:r>
          </w:p>
        </w:tc>
      </w:tr>
      <w:tr w:rsidR="00CD241E" w:rsidRPr="00753058" w:rsidTr="009C5B45">
        <w:tc>
          <w:tcPr>
            <w:tcW w:w="2684" w:type="dxa"/>
          </w:tcPr>
          <w:p w:rsidR="00CD241E" w:rsidRDefault="006A526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Горбатова</w:t>
            </w:r>
          </w:p>
          <w:p w:rsidR="006A526E" w:rsidRDefault="006A526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Анна </w:t>
            </w:r>
          </w:p>
          <w:p w:rsidR="006A526E" w:rsidRPr="00753058" w:rsidRDefault="006A526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Николаевны</w:t>
            </w:r>
          </w:p>
        </w:tc>
        <w:tc>
          <w:tcPr>
            <w:tcW w:w="356" w:type="dxa"/>
          </w:tcPr>
          <w:p w:rsidR="00CD241E" w:rsidRPr="00753058" w:rsidRDefault="00CD241E" w:rsidP="009C5B45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  <w:gridSpan w:val="2"/>
          </w:tcPr>
          <w:p w:rsidR="00CD241E" w:rsidRPr="00753058" w:rsidRDefault="00C6759B" w:rsidP="009C5B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="006A526E">
              <w:rPr>
                <w:sz w:val="28"/>
                <w:szCs w:val="28"/>
              </w:rPr>
              <w:t xml:space="preserve"> </w:t>
            </w:r>
            <w:r w:rsidR="00CD241E" w:rsidRPr="00753058">
              <w:rPr>
                <w:sz w:val="28"/>
                <w:szCs w:val="28"/>
              </w:rPr>
              <w:t>юридического отдела а</w:t>
            </w:r>
            <w:r w:rsidR="00CD241E">
              <w:rPr>
                <w:sz w:val="28"/>
                <w:szCs w:val="28"/>
              </w:rPr>
              <w:t xml:space="preserve">дминистрации Выборгского района </w:t>
            </w:r>
            <w:r>
              <w:rPr>
                <w:sz w:val="28"/>
                <w:szCs w:val="28"/>
              </w:rPr>
              <w:br/>
            </w:r>
            <w:r w:rsidR="00CD241E" w:rsidRPr="00753058">
              <w:rPr>
                <w:sz w:val="28"/>
                <w:szCs w:val="28"/>
              </w:rPr>
              <w:t>Санкт-Петербурга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</w:p>
        </w:tc>
      </w:tr>
      <w:tr w:rsidR="00CD241E" w:rsidRPr="00753058" w:rsidTr="009C5B45">
        <w:tc>
          <w:tcPr>
            <w:tcW w:w="2684" w:type="dxa"/>
          </w:tcPr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Зимин 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Владимир 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Юрьевич</w:t>
            </w:r>
          </w:p>
        </w:tc>
        <w:tc>
          <w:tcPr>
            <w:tcW w:w="356" w:type="dxa"/>
          </w:tcPr>
          <w:p w:rsidR="00CD241E" w:rsidRPr="00753058" w:rsidRDefault="00CD241E" w:rsidP="009C5B45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  <w:gridSpan w:val="2"/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по вопросам законности, правопорядка и безопасности </w:t>
            </w:r>
            <w:r w:rsidRPr="009914C8">
              <w:rPr>
                <w:sz w:val="28"/>
                <w:szCs w:val="28"/>
              </w:rPr>
              <w:t>администрации Выборгского района Санкт-Петербурга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</w:p>
        </w:tc>
      </w:tr>
      <w:tr w:rsidR="00CD241E" w:rsidRPr="00753058" w:rsidTr="009C5B45">
        <w:tc>
          <w:tcPr>
            <w:tcW w:w="9776" w:type="dxa"/>
            <w:gridSpan w:val="4"/>
          </w:tcPr>
          <w:p w:rsidR="00CD241E" w:rsidRDefault="00CD241E" w:rsidP="009C5B45">
            <w:pPr>
              <w:jc w:val="both"/>
              <w:rPr>
                <w:b/>
                <w:sz w:val="28"/>
                <w:szCs w:val="28"/>
              </w:rPr>
            </w:pPr>
          </w:p>
          <w:p w:rsidR="00E302A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Члены административной комиссии</w:t>
            </w:r>
          </w:p>
          <w:p w:rsidR="00CD241E" w:rsidRPr="00753058" w:rsidRDefault="00CD241E" w:rsidP="009C5B4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6759B" w:rsidRPr="00753058" w:rsidTr="009C5B45">
        <w:trPr>
          <w:gridAfter w:val="1"/>
          <w:wAfter w:w="3040" w:type="dxa"/>
        </w:trPr>
        <w:tc>
          <w:tcPr>
            <w:tcW w:w="6736" w:type="dxa"/>
            <w:gridSpan w:val="3"/>
          </w:tcPr>
          <w:p w:rsidR="00C6759B" w:rsidRPr="009914C8" w:rsidRDefault="00C6759B" w:rsidP="009C5B45">
            <w:pPr>
              <w:jc w:val="both"/>
              <w:rPr>
                <w:sz w:val="28"/>
                <w:szCs w:val="28"/>
              </w:rPr>
            </w:pPr>
          </w:p>
        </w:tc>
      </w:tr>
      <w:tr w:rsidR="00C6759B" w:rsidRPr="00753058" w:rsidTr="009C5B45">
        <w:tc>
          <w:tcPr>
            <w:tcW w:w="2684" w:type="dxa"/>
          </w:tcPr>
          <w:p w:rsidR="00C6759B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Зверев</w:t>
            </w:r>
          </w:p>
          <w:p w:rsidR="00C6759B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</w:t>
            </w:r>
          </w:p>
          <w:p w:rsidR="00C6759B" w:rsidRDefault="00F0238F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Александрович</w:t>
            </w:r>
            <w:bookmarkStart w:id="0" w:name="_GoBack"/>
            <w:bookmarkEnd w:id="0"/>
          </w:p>
          <w:p w:rsidR="00C6759B" w:rsidRPr="009914C8" w:rsidRDefault="00C6759B" w:rsidP="00C6759B">
            <w:pPr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C6759B" w:rsidRPr="00753058" w:rsidRDefault="00C6759B" w:rsidP="00C6759B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  <w:gridSpan w:val="2"/>
          </w:tcPr>
          <w:p w:rsidR="00C6759B" w:rsidRDefault="00C6759B" w:rsidP="00C675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благоустройства местной администрации внутригородского муниципального образования города федерального значения </w:t>
            </w:r>
            <w:r>
              <w:rPr>
                <w:sz w:val="28"/>
                <w:szCs w:val="28"/>
              </w:rPr>
              <w:br/>
              <w:t>Санкт-Петербурга муниципального округа Светлановское</w:t>
            </w:r>
          </w:p>
          <w:p w:rsidR="00C6759B" w:rsidRPr="009914C8" w:rsidRDefault="00C6759B" w:rsidP="00C6759B">
            <w:pPr>
              <w:jc w:val="both"/>
              <w:rPr>
                <w:sz w:val="28"/>
                <w:szCs w:val="28"/>
              </w:rPr>
            </w:pPr>
          </w:p>
        </w:tc>
      </w:tr>
      <w:tr w:rsidR="00C6759B" w:rsidRPr="00753058" w:rsidTr="009C5B45">
        <w:tc>
          <w:tcPr>
            <w:tcW w:w="2684" w:type="dxa"/>
          </w:tcPr>
          <w:p w:rsidR="00C6759B" w:rsidRPr="009914C8" w:rsidRDefault="00C6759B" w:rsidP="00C6759B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Корсаков </w:t>
            </w:r>
            <w:r w:rsidRPr="009914C8">
              <w:rPr>
                <w:sz w:val="28"/>
                <w:szCs w:val="28"/>
              </w:rPr>
              <w:br/>
              <w:t xml:space="preserve">Сергей </w:t>
            </w:r>
          </w:p>
          <w:p w:rsidR="00C6759B" w:rsidRDefault="00C6759B" w:rsidP="00C6759B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Петрович </w:t>
            </w:r>
          </w:p>
          <w:p w:rsidR="00C6759B" w:rsidRDefault="00C6759B" w:rsidP="00C6759B">
            <w:pPr>
              <w:rPr>
                <w:sz w:val="28"/>
                <w:szCs w:val="28"/>
              </w:rPr>
            </w:pPr>
          </w:p>
          <w:p w:rsidR="00C6759B" w:rsidRPr="009914C8" w:rsidRDefault="00C6759B" w:rsidP="00C6759B">
            <w:pPr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C6759B" w:rsidRPr="009914C8" w:rsidRDefault="00C6759B" w:rsidP="00C6759B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  <w:gridSpan w:val="2"/>
          </w:tcPr>
          <w:p w:rsidR="00C6759B" w:rsidRDefault="00C6759B" w:rsidP="00C6759B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главный специалист местной администрации внутригородского муниципального образования города федерального значения Санкт-Петербурга муниципального округа № 15</w:t>
            </w:r>
          </w:p>
          <w:p w:rsidR="00C6759B" w:rsidRPr="009914C8" w:rsidRDefault="00C6759B" w:rsidP="00C6759B">
            <w:pPr>
              <w:jc w:val="both"/>
              <w:rPr>
                <w:sz w:val="28"/>
                <w:szCs w:val="28"/>
              </w:rPr>
            </w:pPr>
          </w:p>
        </w:tc>
      </w:tr>
      <w:tr w:rsidR="00C6759B" w:rsidRPr="00753058" w:rsidTr="009C5B45">
        <w:tc>
          <w:tcPr>
            <w:tcW w:w="2684" w:type="dxa"/>
          </w:tcPr>
          <w:p w:rsidR="00C6759B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Красавин</w:t>
            </w:r>
          </w:p>
          <w:p w:rsidR="00C6759B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Павел</w:t>
            </w:r>
          </w:p>
          <w:p w:rsidR="00C6759B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Олегович</w:t>
            </w:r>
          </w:p>
          <w:p w:rsidR="00C6759B" w:rsidRDefault="00C6759B" w:rsidP="00C6759B">
            <w:pPr>
              <w:rPr>
                <w:sz w:val="28"/>
                <w:szCs w:val="28"/>
              </w:rPr>
            </w:pPr>
          </w:p>
          <w:p w:rsidR="00C6759B" w:rsidRPr="009914C8" w:rsidRDefault="00C6759B" w:rsidP="00C6759B">
            <w:pPr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C6759B" w:rsidRPr="009914C8" w:rsidRDefault="00C6759B" w:rsidP="00C6759B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  <w:gridSpan w:val="2"/>
          </w:tcPr>
          <w:p w:rsidR="00C6759B" w:rsidRDefault="00C6759B" w:rsidP="00C6759B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капитан полиции, старший инспектор отдела </w:t>
            </w:r>
            <w:r w:rsidRPr="009914C8">
              <w:rPr>
                <w:sz w:val="28"/>
                <w:szCs w:val="28"/>
              </w:rPr>
              <w:br/>
              <w:t xml:space="preserve">по исполнению административного законодательства УМВД России по Выборгскому району </w:t>
            </w:r>
            <w:r>
              <w:rPr>
                <w:sz w:val="28"/>
                <w:szCs w:val="28"/>
              </w:rPr>
              <w:br/>
            </w:r>
            <w:r w:rsidRPr="009914C8">
              <w:rPr>
                <w:sz w:val="28"/>
                <w:szCs w:val="28"/>
              </w:rPr>
              <w:t xml:space="preserve">Санкт-Петербурга </w:t>
            </w:r>
          </w:p>
          <w:p w:rsidR="00C6759B" w:rsidRPr="009914C8" w:rsidRDefault="00C6759B" w:rsidP="00C6759B">
            <w:pPr>
              <w:jc w:val="both"/>
              <w:rPr>
                <w:sz w:val="28"/>
                <w:szCs w:val="28"/>
              </w:rPr>
            </w:pPr>
          </w:p>
        </w:tc>
      </w:tr>
      <w:tr w:rsidR="00C6759B" w:rsidRPr="00753058" w:rsidTr="009C5B45">
        <w:tc>
          <w:tcPr>
            <w:tcW w:w="2684" w:type="dxa"/>
          </w:tcPr>
          <w:p w:rsidR="00C6759B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Митьковец </w:t>
            </w:r>
          </w:p>
          <w:p w:rsidR="00C6759B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</w:t>
            </w:r>
          </w:p>
          <w:p w:rsidR="00C6759B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Васильевич</w:t>
            </w:r>
          </w:p>
          <w:p w:rsidR="00C6759B" w:rsidRDefault="00C6759B" w:rsidP="00C6759B">
            <w:pPr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C6759B" w:rsidRPr="00753058" w:rsidRDefault="00C6759B" w:rsidP="00C6759B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  <w:gridSpan w:val="2"/>
          </w:tcPr>
          <w:p w:rsidR="00C6759B" w:rsidRDefault="00C6759B" w:rsidP="00C6759B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специалист 1 категории местной администрации внутригородского муниципального образования города федерального значения Санкт-Петербурга муниципального округа Шувалово – Озерки</w:t>
            </w:r>
          </w:p>
          <w:p w:rsidR="00C6759B" w:rsidRPr="009914C8" w:rsidRDefault="00C6759B" w:rsidP="00C6759B">
            <w:pPr>
              <w:jc w:val="both"/>
              <w:rPr>
                <w:sz w:val="28"/>
                <w:szCs w:val="28"/>
              </w:rPr>
            </w:pPr>
          </w:p>
        </w:tc>
      </w:tr>
      <w:tr w:rsidR="00C6759B" w:rsidRPr="00753058" w:rsidTr="009C5B45">
        <w:trPr>
          <w:trHeight w:val="893"/>
        </w:trPr>
        <w:tc>
          <w:tcPr>
            <w:tcW w:w="2684" w:type="dxa"/>
          </w:tcPr>
          <w:p w:rsidR="00C6759B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Овод</w:t>
            </w:r>
          </w:p>
          <w:p w:rsidR="00C6759B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</w:t>
            </w:r>
          </w:p>
          <w:p w:rsidR="00C6759B" w:rsidRPr="00753058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Адольфович</w:t>
            </w:r>
          </w:p>
        </w:tc>
        <w:tc>
          <w:tcPr>
            <w:tcW w:w="356" w:type="dxa"/>
          </w:tcPr>
          <w:p w:rsidR="00C6759B" w:rsidRPr="00753058" w:rsidRDefault="00C6759B" w:rsidP="00C6759B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  <w:gridSpan w:val="2"/>
          </w:tcPr>
          <w:p w:rsidR="00C6759B" w:rsidRDefault="00C6759B" w:rsidP="00C6759B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специалист 1-й категории отдела потребительского рынка администрации Выборгского района </w:t>
            </w:r>
            <w:r>
              <w:rPr>
                <w:sz w:val="28"/>
                <w:szCs w:val="28"/>
              </w:rPr>
              <w:br/>
            </w:r>
            <w:r w:rsidRPr="009914C8">
              <w:rPr>
                <w:sz w:val="28"/>
                <w:szCs w:val="28"/>
              </w:rPr>
              <w:t>Санкт-Петербурга</w:t>
            </w:r>
          </w:p>
          <w:p w:rsidR="00C6759B" w:rsidRPr="00753058" w:rsidRDefault="00C6759B" w:rsidP="00C6759B">
            <w:pPr>
              <w:ind w:left="-3006"/>
              <w:jc w:val="both"/>
              <w:rPr>
                <w:sz w:val="28"/>
                <w:szCs w:val="28"/>
              </w:rPr>
            </w:pPr>
          </w:p>
        </w:tc>
      </w:tr>
      <w:tr w:rsidR="00C6759B" w:rsidRPr="00753058" w:rsidTr="009C5B45">
        <w:trPr>
          <w:trHeight w:val="893"/>
        </w:trPr>
        <w:tc>
          <w:tcPr>
            <w:tcW w:w="2684" w:type="dxa"/>
          </w:tcPr>
          <w:p w:rsidR="00C6759B" w:rsidRDefault="00C6759B" w:rsidP="00C6759B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Поздняков</w:t>
            </w:r>
            <w:r w:rsidRPr="00753058">
              <w:rPr>
                <w:sz w:val="28"/>
                <w:szCs w:val="28"/>
              </w:rPr>
              <w:br/>
              <w:t xml:space="preserve">Олег </w:t>
            </w:r>
          </w:p>
          <w:p w:rsidR="00C6759B" w:rsidRPr="00753058" w:rsidRDefault="00C6759B" w:rsidP="00C6759B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Николаевич</w:t>
            </w:r>
          </w:p>
        </w:tc>
        <w:tc>
          <w:tcPr>
            <w:tcW w:w="356" w:type="dxa"/>
          </w:tcPr>
          <w:p w:rsidR="00C6759B" w:rsidRPr="00753058" w:rsidRDefault="00C6759B" w:rsidP="00C6759B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  <w:gridSpan w:val="2"/>
          </w:tcPr>
          <w:p w:rsidR="00C6759B" w:rsidRPr="00753058" w:rsidRDefault="00C6759B" w:rsidP="00C6759B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заместитель главы местной администрации внутригородского муниципального образования города федерального значения Санкт-Петербурга посёлка Парголово</w:t>
            </w:r>
          </w:p>
        </w:tc>
      </w:tr>
      <w:tr w:rsidR="00C6759B" w:rsidRPr="00753058" w:rsidTr="009C5B45">
        <w:tc>
          <w:tcPr>
            <w:tcW w:w="2684" w:type="dxa"/>
          </w:tcPr>
          <w:p w:rsidR="00C6759B" w:rsidRPr="00753058" w:rsidRDefault="00C6759B" w:rsidP="00C6759B">
            <w:pPr>
              <w:rPr>
                <w:sz w:val="28"/>
                <w:szCs w:val="28"/>
              </w:rPr>
            </w:pPr>
          </w:p>
          <w:p w:rsidR="00C6759B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Понкратов </w:t>
            </w:r>
          </w:p>
          <w:p w:rsidR="00C6759B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</w:p>
          <w:p w:rsidR="00C6759B" w:rsidRPr="00753058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Федорович</w:t>
            </w:r>
          </w:p>
        </w:tc>
        <w:tc>
          <w:tcPr>
            <w:tcW w:w="356" w:type="dxa"/>
          </w:tcPr>
          <w:p w:rsidR="00C6759B" w:rsidRPr="00753058" w:rsidRDefault="00C6759B" w:rsidP="00C6759B">
            <w:pPr>
              <w:jc w:val="both"/>
              <w:rPr>
                <w:sz w:val="28"/>
                <w:szCs w:val="28"/>
              </w:rPr>
            </w:pPr>
          </w:p>
          <w:p w:rsidR="00C6759B" w:rsidRPr="00753058" w:rsidRDefault="00C6759B" w:rsidP="00C6759B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  <w:gridSpan w:val="2"/>
          </w:tcPr>
          <w:p w:rsidR="00C6759B" w:rsidRPr="00753058" w:rsidRDefault="00C6759B" w:rsidP="00C6759B">
            <w:pPr>
              <w:jc w:val="both"/>
              <w:rPr>
                <w:sz w:val="28"/>
                <w:szCs w:val="28"/>
              </w:rPr>
            </w:pPr>
          </w:p>
          <w:p w:rsidR="00C6759B" w:rsidRPr="00753058" w:rsidRDefault="00C6759B" w:rsidP="00C675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отдела контроля </w:t>
            </w:r>
            <w:r w:rsidRPr="00753058">
              <w:rPr>
                <w:sz w:val="28"/>
                <w:szCs w:val="28"/>
              </w:rPr>
              <w:t xml:space="preserve">Управления </w:t>
            </w:r>
            <w:r>
              <w:rPr>
                <w:sz w:val="28"/>
                <w:szCs w:val="28"/>
              </w:rPr>
              <w:br/>
            </w:r>
            <w:r w:rsidRPr="00753058">
              <w:rPr>
                <w:sz w:val="28"/>
                <w:szCs w:val="28"/>
              </w:rPr>
              <w:t>по контролю за соблюдением закон</w:t>
            </w:r>
            <w:r>
              <w:rPr>
                <w:sz w:val="28"/>
                <w:szCs w:val="28"/>
              </w:rPr>
              <w:t xml:space="preserve">одательства </w:t>
            </w:r>
            <w:r>
              <w:rPr>
                <w:sz w:val="28"/>
                <w:szCs w:val="28"/>
              </w:rPr>
              <w:br/>
              <w:t xml:space="preserve">об административных </w:t>
            </w:r>
            <w:r w:rsidRPr="00753058">
              <w:rPr>
                <w:sz w:val="28"/>
                <w:szCs w:val="28"/>
              </w:rPr>
              <w:t>правонарушениях</w:t>
            </w:r>
            <w:r>
              <w:rPr>
                <w:sz w:val="28"/>
                <w:szCs w:val="28"/>
              </w:rPr>
              <w:t xml:space="preserve"> </w:t>
            </w:r>
            <w:r w:rsidRPr="00753058">
              <w:rPr>
                <w:sz w:val="28"/>
                <w:szCs w:val="28"/>
              </w:rPr>
              <w:t>Санкт‑Петербурга Комитета</w:t>
            </w:r>
            <w:r>
              <w:rPr>
                <w:sz w:val="28"/>
                <w:szCs w:val="28"/>
              </w:rPr>
              <w:t xml:space="preserve"> </w:t>
            </w:r>
            <w:r w:rsidRPr="00753058">
              <w:rPr>
                <w:sz w:val="28"/>
                <w:szCs w:val="28"/>
              </w:rPr>
              <w:t>по вопросам законности, правопорядка и безопасности</w:t>
            </w:r>
          </w:p>
        </w:tc>
      </w:tr>
      <w:tr w:rsidR="00C6759B" w:rsidRPr="00753058" w:rsidTr="00233B65">
        <w:trPr>
          <w:trHeight w:val="1731"/>
        </w:trPr>
        <w:tc>
          <w:tcPr>
            <w:tcW w:w="2684" w:type="dxa"/>
          </w:tcPr>
          <w:p w:rsidR="00C6759B" w:rsidRPr="00753058" w:rsidRDefault="00C6759B" w:rsidP="00C6759B">
            <w:pPr>
              <w:rPr>
                <w:sz w:val="28"/>
                <w:szCs w:val="28"/>
              </w:rPr>
            </w:pPr>
          </w:p>
          <w:p w:rsidR="00C6759B" w:rsidRDefault="00C6759B" w:rsidP="00C6759B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Синчук </w:t>
            </w:r>
            <w:r w:rsidRPr="00753058">
              <w:rPr>
                <w:sz w:val="28"/>
                <w:szCs w:val="28"/>
              </w:rPr>
              <w:br/>
              <w:t xml:space="preserve">Руслан </w:t>
            </w:r>
          </w:p>
          <w:p w:rsidR="00C6759B" w:rsidRDefault="00C6759B" w:rsidP="00C6759B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Викторович</w:t>
            </w:r>
          </w:p>
          <w:p w:rsidR="00C6759B" w:rsidRDefault="00C6759B" w:rsidP="00C6759B">
            <w:pPr>
              <w:rPr>
                <w:sz w:val="28"/>
                <w:szCs w:val="28"/>
              </w:rPr>
            </w:pPr>
          </w:p>
          <w:p w:rsidR="00C6759B" w:rsidRPr="00753058" w:rsidRDefault="00C6759B" w:rsidP="00C6759B">
            <w:pPr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C6759B" w:rsidRPr="00753058" w:rsidRDefault="00C6759B" w:rsidP="00C6759B">
            <w:pPr>
              <w:jc w:val="both"/>
              <w:rPr>
                <w:sz w:val="28"/>
                <w:szCs w:val="28"/>
              </w:rPr>
            </w:pPr>
          </w:p>
          <w:p w:rsidR="00C6759B" w:rsidRPr="00753058" w:rsidRDefault="00C6759B" w:rsidP="00C6759B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  <w:gridSpan w:val="2"/>
          </w:tcPr>
          <w:p w:rsidR="00C6759B" w:rsidRPr="00753058" w:rsidRDefault="00C6759B" w:rsidP="00C6759B">
            <w:pPr>
              <w:jc w:val="both"/>
              <w:rPr>
                <w:sz w:val="28"/>
                <w:szCs w:val="28"/>
              </w:rPr>
            </w:pPr>
          </w:p>
          <w:p w:rsidR="00C6759B" w:rsidRDefault="00C6759B" w:rsidP="00C6759B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заместитель главы местной администрации внутригородского муниципального образования города федерального значения Санкт-Петербурга муниципального округа Сампсониевское</w:t>
            </w:r>
          </w:p>
          <w:p w:rsidR="00C6759B" w:rsidRPr="00753058" w:rsidRDefault="00C6759B" w:rsidP="00C6759B">
            <w:pPr>
              <w:jc w:val="both"/>
              <w:rPr>
                <w:sz w:val="28"/>
                <w:szCs w:val="28"/>
              </w:rPr>
            </w:pPr>
          </w:p>
        </w:tc>
      </w:tr>
      <w:tr w:rsidR="00C6759B" w:rsidRPr="00753058" w:rsidTr="00233B65">
        <w:trPr>
          <w:trHeight w:val="1731"/>
        </w:trPr>
        <w:tc>
          <w:tcPr>
            <w:tcW w:w="2684" w:type="dxa"/>
          </w:tcPr>
          <w:p w:rsidR="00C6759B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Старцев </w:t>
            </w:r>
          </w:p>
          <w:p w:rsidR="00C6759B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Владимир </w:t>
            </w:r>
          </w:p>
          <w:p w:rsidR="00C6759B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Иванович</w:t>
            </w:r>
          </w:p>
          <w:p w:rsidR="00C6759B" w:rsidRPr="009914C8" w:rsidRDefault="00C6759B" w:rsidP="00C6759B">
            <w:pPr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C6759B" w:rsidRPr="00753058" w:rsidRDefault="00C6759B" w:rsidP="00C6759B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  <w:gridSpan w:val="2"/>
          </w:tcPr>
          <w:p w:rsidR="00C6759B" w:rsidRDefault="00C6759B" w:rsidP="00C675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руководителя отдела документационного обеспечения местной администрации внутригородского муниципального образования города федерального значения Санкт-Петербурга муниципального округа Сергиевское</w:t>
            </w:r>
          </w:p>
          <w:p w:rsidR="00C6759B" w:rsidRPr="009914C8" w:rsidRDefault="00C6759B" w:rsidP="00C6759B">
            <w:pPr>
              <w:jc w:val="both"/>
              <w:rPr>
                <w:sz w:val="28"/>
                <w:szCs w:val="28"/>
              </w:rPr>
            </w:pPr>
          </w:p>
        </w:tc>
      </w:tr>
      <w:tr w:rsidR="00C6759B" w:rsidRPr="00753058" w:rsidTr="009C5B45">
        <w:tc>
          <w:tcPr>
            <w:tcW w:w="2684" w:type="dxa"/>
          </w:tcPr>
          <w:p w:rsidR="00C6759B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Усова </w:t>
            </w:r>
          </w:p>
          <w:p w:rsidR="00C6759B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</w:t>
            </w:r>
          </w:p>
          <w:p w:rsidR="00C6759B" w:rsidRPr="00753058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Ивановна</w:t>
            </w:r>
          </w:p>
        </w:tc>
        <w:tc>
          <w:tcPr>
            <w:tcW w:w="356" w:type="dxa"/>
          </w:tcPr>
          <w:p w:rsidR="00C6759B" w:rsidRPr="00753058" w:rsidRDefault="00C6759B" w:rsidP="00C6759B">
            <w:pPr>
              <w:jc w:val="both"/>
              <w:rPr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  <w:gridSpan w:val="2"/>
          </w:tcPr>
          <w:p w:rsidR="00C6759B" w:rsidRDefault="00C6759B" w:rsidP="00C6759B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ведущий специалист местной администрации внутригородского муниципального образования города федерального значения Санкт-Петербурга посёлка Левашово</w:t>
            </w:r>
          </w:p>
          <w:p w:rsidR="00C6759B" w:rsidRPr="00753058" w:rsidRDefault="00C6759B" w:rsidP="00C6759B">
            <w:pPr>
              <w:jc w:val="both"/>
              <w:rPr>
                <w:sz w:val="28"/>
                <w:szCs w:val="28"/>
              </w:rPr>
            </w:pPr>
          </w:p>
        </w:tc>
      </w:tr>
      <w:tr w:rsidR="00C6759B" w:rsidRPr="00753058" w:rsidTr="009C5B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C6759B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Шмелев</w:t>
            </w:r>
          </w:p>
          <w:p w:rsidR="00C6759B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</w:t>
            </w:r>
          </w:p>
          <w:p w:rsidR="00C6759B" w:rsidRPr="00753058" w:rsidRDefault="00C6759B" w:rsidP="00C67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Викторович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C6759B" w:rsidRPr="00753058" w:rsidRDefault="00C6759B" w:rsidP="00C6759B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759B" w:rsidRPr="00753058" w:rsidRDefault="00C6759B" w:rsidP="00C6759B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руководитель административного</w:t>
            </w:r>
            <w:r w:rsidRPr="00F14A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отдела и ГОЧС</w:t>
            </w:r>
            <w:r w:rsidRPr="009914C8">
              <w:rPr>
                <w:sz w:val="28"/>
                <w:szCs w:val="28"/>
              </w:rPr>
              <w:t xml:space="preserve"> местной администрации внутригородского муниципального образования города федерального значения Санкт-Петербурга муниципального округа Сосновское</w:t>
            </w:r>
          </w:p>
        </w:tc>
      </w:tr>
    </w:tbl>
    <w:p w:rsidR="00CD241E" w:rsidRDefault="00CD241E" w:rsidP="00E302A8"/>
    <w:sectPr w:rsidR="00CD241E" w:rsidSect="00C442FE">
      <w:headerReference w:type="default" r:id="rId7"/>
      <w:pgSz w:w="11906" w:h="16838"/>
      <w:pgMar w:top="1134" w:right="141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502" w:rsidRDefault="00911502" w:rsidP="00D02683">
      <w:r>
        <w:separator/>
      </w:r>
    </w:p>
  </w:endnote>
  <w:endnote w:type="continuationSeparator" w:id="0">
    <w:p w:rsidR="00911502" w:rsidRDefault="00911502" w:rsidP="00D0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502" w:rsidRDefault="00911502" w:rsidP="00D02683">
      <w:r>
        <w:separator/>
      </w:r>
    </w:p>
  </w:footnote>
  <w:footnote w:type="continuationSeparator" w:id="0">
    <w:p w:rsidR="00911502" w:rsidRDefault="00911502" w:rsidP="00D02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2FE" w:rsidRDefault="00C442FE">
    <w:pPr>
      <w:pStyle w:val="a7"/>
      <w:jc w:val="center"/>
    </w:pPr>
  </w:p>
  <w:p w:rsidR="00C442FE" w:rsidRDefault="00C442F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8C10350"/>
    <w:multiLevelType w:val="hybridMultilevel"/>
    <w:tmpl w:val="CF6028FC"/>
    <w:lvl w:ilvl="0" w:tplc="56A805C0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F55BC9"/>
    <w:multiLevelType w:val="hybridMultilevel"/>
    <w:tmpl w:val="18BAE2A6"/>
    <w:lvl w:ilvl="0" w:tplc="012087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DB2134"/>
    <w:multiLevelType w:val="singleLevel"/>
    <w:tmpl w:val="F8706E4A"/>
    <w:lvl w:ilvl="0">
      <w:start w:val="1"/>
      <w:numFmt w:val="bullet"/>
      <w:lvlText w:val="-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4">
    <w:nsid w:val="152445F1"/>
    <w:multiLevelType w:val="hybridMultilevel"/>
    <w:tmpl w:val="DD3CD67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>
    <w:nsid w:val="16253FF8"/>
    <w:multiLevelType w:val="hybridMultilevel"/>
    <w:tmpl w:val="ADB224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6317BA4"/>
    <w:multiLevelType w:val="hybridMultilevel"/>
    <w:tmpl w:val="655CE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C00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C121DAD"/>
    <w:multiLevelType w:val="hybridMultilevel"/>
    <w:tmpl w:val="076E5A7C"/>
    <w:lvl w:ilvl="0" w:tplc="AB429A9E">
      <w:start w:val="1"/>
      <w:numFmt w:val="decimal"/>
      <w:lvlText w:val="%1."/>
      <w:lvlJc w:val="center"/>
      <w:pPr>
        <w:tabs>
          <w:tab w:val="num" w:pos="1060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1170DE"/>
    <w:multiLevelType w:val="hybridMultilevel"/>
    <w:tmpl w:val="E410D7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244C55"/>
    <w:multiLevelType w:val="hybridMultilevel"/>
    <w:tmpl w:val="3D1A713C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885AE2"/>
    <w:multiLevelType w:val="singleLevel"/>
    <w:tmpl w:val="C0700244"/>
    <w:lvl w:ilvl="0">
      <w:start w:val="3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12">
    <w:nsid w:val="24E04FBA"/>
    <w:multiLevelType w:val="multilevel"/>
    <w:tmpl w:val="8D0EDF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254"/>
        </w:tabs>
        <w:ind w:left="25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-212"/>
        </w:tabs>
        <w:ind w:left="-2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18"/>
        </w:tabs>
        <w:ind w:left="-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784"/>
        </w:tabs>
        <w:ind w:left="-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890"/>
        </w:tabs>
        <w:ind w:left="-8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996"/>
        </w:tabs>
        <w:ind w:left="-99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462"/>
        </w:tabs>
        <w:ind w:left="-146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568"/>
        </w:tabs>
        <w:ind w:left="-1568" w:hanging="2160"/>
      </w:pPr>
      <w:rPr>
        <w:rFonts w:hint="default"/>
        <w:color w:val="000000"/>
      </w:rPr>
    </w:lvl>
  </w:abstractNum>
  <w:abstractNum w:abstractNumId="13">
    <w:nsid w:val="2BC846E5"/>
    <w:multiLevelType w:val="hybridMultilevel"/>
    <w:tmpl w:val="21FC067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C975C8"/>
    <w:multiLevelType w:val="hybridMultilevel"/>
    <w:tmpl w:val="AC32983A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4F79A5"/>
    <w:multiLevelType w:val="hybridMultilevel"/>
    <w:tmpl w:val="FAE82A44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952DC2"/>
    <w:multiLevelType w:val="hybridMultilevel"/>
    <w:tmpl w:val="31864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024990"/>
    <w:multiLevelType w:val="multilevel"/>
    <w:tmpl w:val="470E5598"/>
    <w:lvl w:ilvl="0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64" w:hanging="2160"/>
      </w:pPr>
      <w:rPr>
        <w:rFonts w:hint="default"/>
      </w:rPr>
    </w:lvl>
  </w:abstractNum>
  <w:abstractNum w:abstractNumId="18">
    <w:nsid w:val="312810DE"/>
    <w:multiLevelType w:val="multilevel"/>
    <w:tmpl w:val="E77CF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313D2373"/>
    <w:multiLevelType w:val="multilevel"/>
    <w:tmpl w:val="85CC5F34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0">
    <w:nsid w:val="326A39D7"/>
    <w:multiLevelType w:val="multilevel"/>
    <w:tmpl w:val="35FC5B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335040F5"/>
    <w:multiLevelType w:val="hybridMultilevel"/>
    <w:tmpl w:val="5D702B8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41767C"/>
    <w:multiLevelType w:val="hybridMultilevel"/>
    <w:tmpl w:val="07163DAE"/>
    <w:lvl w:ilvl="0" w:tplc="A0069B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>
    <w:nsid w:val="38705227"/>
    <w:multiLevelType w:val="hybridMultilevel"/>
    <w:tmpl w:val="77649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576DF"/>
    <w:multiLevelType w:val="hybridMultilevel"/>
    <w:tmpl w:val="05DC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0B7DC1"/>
    <w:multiLevelType w:val="multilevel"/>
    <w:tmpl w:val="4C98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A3A76F7"/>
    <w:multiLevelType w:val="hybridMultilevel"/>
    <w:tmpl w:val="265AA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957747"/>
    <w:multiLevelType w:val="multilevel"/>
    <w:tmpl w:val="3186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267206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44000411"/>
    <w:multiLevelType w:val="hybridMultilevel"/>
    <w:tmpl w:val="D80E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254210"/>
    <w:multiLevelType w:val="hybridMultilevel"/>
    <w:tmpl w:val="4C98F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D9A45EB"/>
    <w:multiLevelType w:val="hybridMultilevel"/>
    <w:tmpl w:val="DFCC58C0"/>
    <w:lvl w:ilvl="0" w:tplc="529CACC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>
    <w:nsid w:val="50EC398D"/>
    <w:multiLevelType w:val="hybridMultilevel"/>
    <w:tmpl w:val="4D46E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D61539"/>
    <w:multiLevelType w:val="multilevel"/>
    <w:tmpl w:val="313635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63116A1"/>
    <w:multiLevelType w:val="singleLevel"/>
    <w:tmpl w:val="974E322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3A681B"/>
    <w:multiLevelType w:val="multilevel"/>
    <w:tmpl w:val="333CD4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8">
    <w:nsid w:val="7B07209E"/>
    <w:multiLevelType w:val="singleLevel"/>
    <w:tmpl w:val="2D66EED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38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11"/>
  </w:num>
  <w:num w:numId="7">
    <w:abstractNumId w:val="3"/>
  </w:num>
  <w:num w:numId="8">
    <w:abstractNumId w:val="28"/>
  </w:num>
  <w:num w:numId="9">
    <w:abstractNumId w:val="19"/>
  </w:num>
  <w:num w:numId="10">
    <w:abstractNumId w:val="10"/>
  </w:num>
  <w:num w:numId="11">
    <w:abstractNumId w:val="8"/>
  </w:num>
  <w:num w:numId="12">
    <w:abstractNumId w:val="4"/>
  </w:num>
  <w:num w:numId="13">
    <w:abstractNumId w:val="16"/>
  </w:num>
  <w:num w:numId="14">
    <w:abstractNumId w:val="27"/>
  </w:num>
  <w:num w:numId="15">
    <w:abstractNumId w:val="21"/>
  </w:num>
  <w:num w:numId="16">
    <w:abstractNumId w:val="13"/>
  </w:num>
  <w:num w:numId="17">
    <w:abstractNumId w:val="31"/>
  </w:num>
  <w:num w:numId="18">
    <w:abstractNumId w:val="25"/>
  </w:num>
  <w:num w:numId="19">
    <w:abstractNumId w:val="14"/>
  </w:num>
  <w:num w:numId="20">
    <w:abstractNumId w:val="12"/>
  </w:num>
  <w:num w:numId="21">
    <w:abstractNumId w:val="15"/>
  </w:num>
  <w:num w:numId="22">
    <w:abstractNumId w:val="18"/>
  </w:num>
  <w:num w:numId="23">
    <w:abstractNumId w:val="24"/>
  </w:num>
  <w:num w:numId="24">
    <w:abstractNumId w:val="22"/>
  </w:num>
  <w:num w:numId="25">
    <w:abstractNumId w:val="6"/>
  </w:num>
  <w:num w:numId="26">
    <w:abstractNumId w:val="17"/>
  </w:num>
  <w:num w:numId="27">
    <w:abstractNumId w:val="26"/>
  </w:num>
  <w:num w:numId="28">
    <w:abstractNumId w:val="29"/>
  </w:num>
  <w:num w:numId="29">
    <w:abstractNumId w:val="23"/>
  </w:num>
  <w:num w:numId="30">
    <w:abstractNumId w:val="32"/>
  </w:num>
  <w:num w:numId="31">
    <w:abstractNumId w:val="33"/>
  </w:num>
  <w:num w:numId="32">
    <w:abstractNumId w:val="9"/>
  </w:num>
  <w:num w:numId="33">
    <w:abstractNumId w:val="20"/>
  </w:num>
  <w:num w:numId="34">
    <w:abstractNumId w:val="5"/>
  </w:num>
  <w:num w:numId="35">
    <w:abstractNumId w:val="30"/>
  </w:num>
  <w:num w:numId="36">
    <w:abstractNumId w:val="7"/>
  </w:num>
  <w:num w:numId="37">
    <w:abstractNumId w:val="35"/>
  </w:num>
  <w:num w:numId="38">
    <w:abstractNumId w:val="37"/>
  </w:num>
  <w:num w:numId="39">
    <w:abstractNumId w:val="1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19fe4859-ed4f-4d49-afe0-fe9377625feb"/>
  </w:docVars>
  <w:rsids>
    <w:rsidRoot w:val="0079668A"/>
    <w:rsid w:val="00034183"/>
    <w:rsid w:val="00051B4A"/>
    <w:rsid w:val="000949BC"/>
    <w:rsid w:val="00095E62"/>
    <w:rsid w:val="000A3F26"/>
    <w:rsid w:val="000C0AFB"/>
    <w:rsid w:val="000E43B2"/>
    <w:rsid w:val="0011307B"/>
    <w:rsid w:val="001221DB"/>
    <w:rsid w:val="0013138B"/>
    <w:rsid w:val="001466FC"/>
    <w:rsid w:val="00152665"/>
    <w:rsid w:val="001637AA"/>
    <w:rsid w:val="00171365"/>
    <w:rsid w:val="001E5FA5"/>
    <w:rsid w:val="001F5A39"/>
    <w:rsid w:val="001F5D5B"/>
    <w:rsid w:val="002060F7"/>
    <w:rsid w:val="00215E1F"/>
    <w:rsid w:val="00233B65"/>
    <w:rsid w:val="00261BE2"/>
    <w:rsid w:val="00293D41"/>
    <w:rsid w:val="002C289B"/>
    <w:rsid w:val="0030181D"/>
    <w:rsid w:val="00310C92"/>
    <w:rsid w:val="00364EBC"/>
    <w:rsid w:val="0037456B"/>
    <w:rsid w:val="0038274E"/>
    <w:rsid w:val="00386371"/>
    <w:rsid w:val="003904BD"/>
    <w:rsid w:val="003C5628"/>
    <w:rsid w:val="003C7B8C"/>
    <w:rsid w:val="003E009A"/>
    <w:rsid w:val="004255E8"/>
    <w:rsid w:val="004328E8"/>
    <w:rsid w:val="00452D26"/>
    <w:rsid w:val="00472BB1"/>
    <w:rsid w:val="00474FDA"/>
    <w:rsid w:val="004758DE"/>
    <w:rsid w:val="004A113A"/>
    <w:rsid w:val="004C0B3B"/>
    <w:rsid w:val="004C1F45"/>
    <w:rsid w:val="004E2027"/>
    <w:rsid w:val="004F0604"/>
    <w:rsid w:val="004F6BAC"/>
    <w:rsid w:val="00547820"/>
    <w:rsid w:val="0057034A"/>
    <w:rsid w:val="00580935"/>
    <w:rsid w:val="005C2079"/>
    <w:rsid w:val="005D40E6"/>
    <w:rsid w:val="005E7B02"/>
    <w:rsid w:val="005F5E32"/>
    <w:rsid w:val="0061154D"/>
    <w:rsid w:val="00630431"/>
    <w:rsid w:val="006474B7"/>
    <w:rsid w:val="006674C1"/>
    <w:rsid w:val="00681235"/>
    <w:rsid w:val="006818FD"/>
    <w:rsid w:val="006A526E"/>
    <w:rsid w:val="006B4304"/>
    <w:rsid w:val="006F3969"/>
    <w:rsid w:val="006F71B3"/>
    <w:rsid w:val="007034DD"/>
    <w:rsid w:val="00717907"/>
    <w:rsid w:val="007244E2"/>
    <w:rsid w:val="00724E7D"/>
    <w:rsid w:val="0074575E"/>
    <w:rsid w:val="00763C1C"/>
    <w:rsid w:val="0077154A"/>
    <w:rsid w:val="00793866"/>
    <w:rsid w:val="0079668A"/>
    <w:rsid w:val="007C06AE"/>
    <w:rsid w:val="007D0EDE"/>
    <w:rsid w:val="007D6186"/>
    <w:rsid w:val="007E2430"/>
    <w:rsid w:val="0080231A"/>
    <w:rsid w:val="00803C9B"/>
    <w:rsid w:val="00807D8C"/>
    <w:rsid w:val="00811870"/>
    <w:rsid w:val="008679DC"/>
    <w:rsid w:val="00900695"/>
    <w:rsid w:val="00911502"/>
    <w:rsid w:val="00933AD4"/>
    <w:rsid w:val="00941E76"/>
    <w:rsid w:val="00960DF0"/>
    <w:rsid w:val="00975EA1"/>
    <w:rsid w:val="00996AF9"/>
    <w:rsid w:val="009D0E2D"/>
    <w:rsid w:val="009F0C0F"/>
    <w:rsid w:val="009F74F6"/>
    <w:rsid w:val="00A24348"/>
    <w:rsid w:val="00A750F6"/>
    <w:rsid w:val="00AE0678"/>
    <w:rsid w:val="00AE3D73"/>
    <w:rsid w:val="00B43C8D"/>
    <w:rsid w:val="00B7664F"/>
    <w:rsid w:val="00BE6F0D"/>
    <w:rsid w:val="00C2616C"/>
    <w:rsid w:val="00C442FE"/>
    <w:rsid w:val="00C6759B"/>
    <w:rsid w:val="00C90048"/>
    <w:rsid w:val="00CA2DB4"/>
    <w:rsid w:val="00CC69CE"/>
    <w:rsid w:val="00CD241E"/>
    <w:rsid w:val="00CF2750"/>
    <w:rsid w:val="00CF3A1F"/>
    <w:rsid w:val="00CF556F"/>
    <w:rsid w:val="00D018F0"/>
    <w:rsid w:val="00D02683"/>
    <w:rsid w:val="00D10802"/>
    <w:rsid w:val="00D24284"/>
    <w:rsid w:val="00D428F5"/>
    <w:rsid w:val="00D50628"/>
    <w:rsid w:val="00D731B0"/>
    <w:rsid w:val="00D925E1"/>
    <w:rsid w:val="00DA0358"/>
    <w:rsid w:val="00DC0DFF"/>
    <w:rsid w:val="00DE4E3F"/>
    <w:rsid w:val="00DE5BDF"/>
    <w:rsid w:val="00E12569"/>
    <w:rsid w:val="00E302A8"/>
    <w:rsid w:val="00E46858"/>
    <w:rsid w:val="00EB043A"/>
    <w:rsid w:val="00EC020E"/>
    <w:rsid w:val="00EF40E4"/>
    <w:rsid w:val="00F02230"/>
    <w:rsid w:val="00F0238F"/>
    <w:rsid w:val="00F34BB9"/>
    <w:rsid w:val="00F6300E"/>
    <w:rsid w:val="00F710AC"/>
    <w:rsid w:val="00FA6372"/>
    <w:rsid w:val="00FC0C83"/>
    <w:rsid w:val="00FC6E8B"/>
    <w:rsid w:val="00FF3F04"/>
    <w:rsid w:val="00FF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FDE0C-47D0-4A3F-9E7E-E7F66B3F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02683"/>
    <w:pPr>
      <w:keepNext/>
      <w:jc w:val="center"/>
      <w:outlineLvl w:val="0"/>
    </w:pPr>
    <w:rPr>
      <w:b/>
      <w:szCs w:val="20"/>
      <w:u w:val="single"/>
      <w:lang w:val="en-US"/>
    </w:rPr>
  </w:style>
  <w:style w:type="paragraph" w:styleId="2">
    <w:name w:val="heading 2"/>
    <w:basedOn w:val="a"/>
    <w:next w:val="a"/>
    <w:link w:val="20"/>
    <w:qFormat/>
    <w:rsid w:val="00D02683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D02683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D02683"/>
    <w:pPr>
      <w:keepNext/>
      <w:ind w:left="-108" w:right="-108"/>
      <w:jc w:val="center"/>
      <w:outlineLvl w:val="3"/>
    </w:pPr>
    <w:rPr>
      <w:szCs w:val="20"/>
    </w:rPr>
  </w:style>
  <w:style w:type="paragraph" w:styleId="6">
    <w:name w:val="heading 6"/>
    <w:basedOn w:val="a"/>
    <w:next w:val="a"/>
    <w:link w:val="60"/>
    <w:qFormat/>
    <w:rsid w:val="00D02683"/>
    <w:pPr>
      <w:keepNext/>
      <w:ind w:right="-524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D02683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64EBC"/>
    <w:rPr>
      <w:rFonts w:cs="Calibri"/>
      <w:color w:val="000000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rsid w:val="00D02683"/>
    <w:rPr>
      <w:rFonts w:ascii="Times New Roman" w:eastAsia="Times New Roman" w:hAnsi="Times New Roman"/>
      <w:b/>
      <w:sz w:val="24"/>
      <w:u w:val="single"/>
      <w:lang w:val="en-US"/>
    </w:rPr>
  </w:style>
  <w:style w:type="character" w:customStyle="1" w:styleId="20">
    <w:name w:val="Заголовок 2 Знак"/>
    <w:basedOn w:val="a0"/>
    <w:link w:val="2"/>
    <w:rsid w:val="00D02683"/>
    <w:rPr>
      <w:rFonts w:ascii="Times New Roman" w:eastAsia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D02683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basedOn w:val="a0"/>
    <w:link w:val="4"/>
    <w:rsid w:val="00D026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rsid w:val="00D02683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02683"/>
    <w:rPr>
      <w:rFonts w:ascii="Times New Roman" w:eastAsia="Times New Roman" w:hAnsi="Times New Roman"/>
      <w:sz w:val="24"/>
    </w:rPr>
  </w:style>
  <w:style w:type="table" w:styleId="a6">
    <w:name w:val="Table Grid"/>
    <w:basedOn w:val="a1"/>
    <w:uiPriority w:val="59"/>
    <w:rsid w:val="00D0268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b">
    <w:name w:val="page number"/>
    <w:basedOn w:val="a0"/>
    <w:rsid w:val="00D02683"/>
  </w:style>
  <w:style w:type="paragraph" w:styleId="ac">
    <w:name w:val="Document Map"/>
    <w:basedOn w:val="a"/>
    <w:link w:val="ad"/>
    <w:semiHidden/>
    <w:rsid w:val="00D026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basedOn w:val="a0"/>
    <w:link w:val="ac"/>
    <w:semiHidden/>
    <w:rsid w:val="00D02683"/>
    <w:rPr>
      <w:rFonts w:ascii="Tahoma" w:eastAsia="Times New Roman" w:hAnsi="Tahoma" w:cs="Tahoma"/>
      <w:shd w:val="clear" w:color="auto" w:fill="000080"/>
    </w:rPr>
  </w:style>
  <w:style w:type="paragraph" w:styleId="ae">
    <w:name w:val="Body Text"/>
    <w:basedOn w:val="a"/>
    <w:link w:val="af"/>
    <w:rsid w:val="00D02683"/>
    <w:pPr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rsid w:val="00D02683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rsid w:val="00D02683"/>
    <w:pPr>
      <w:jc w:val="both"/>
    </w:pPr>
    <w:rPr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02683"/>
    <w:rPr>
      <w:rFonts w:ascii="Times New Roman" w:eastAsia="Times New Roman" w:hAnsi="Times New Roman"/>
      <w:sz w:val="28"/>
      <w:lang w:val="x-none" w:eastAsia="x-none"/>
    </w:rPr>
  </w:style>
  <w:style w:type="paragraph" w:styleId="31">
    <w:name w:val="Body Text 3"/>
    <w:basedOn w:val="a"/>
    <w:link w:val="32"/>
    <w:rsid w:val="00D02683"/>
    <w:pPr>
      <w:jc w:val="both"/>
    </w:pPr>
    <w:rPr>
      <w:i/>
      <w:szCs w:val="20"/>
    </w:rPr>
  </w:style>
  <w:style w:type="character" w:customStyle="1" w:styleId="32">
    <w:name w:val="Основной текст 3 Знак"/>
    <w:basedOn w:val="a0"/>
    <w:link w:val="31"/>
    <w:rsid w:val="00D02683"/>
    <w:rPr>
      <w:rFonts w:ascii="Times New Roman" w:eastAsia="Times New Roman" w:hAnsi="Times New Roman"/>
      <w:i/>
      <w:sz w:val="24"/>
    </w:rPr>
  </w:style>
  <w:style w:type="paragraph" w:customStyle="1" w:styleId="210">
    <w:name w:val="Основной текст 21"/>
    <w:basedOn w:val="a"/>
    <w:rsid w:val="00D02683"/>
    <w:rPr>
      <w:szCs w:val="20"/>
    </w:rPr>
  </w:style>
  <w:style w:type="paragraph" w:customStyle="1" w:styleId="ConsNonformat">
    <w:name w:val="ConsNonformat"/>
    <w:rsid w:val="00D02683"/>
    <w:pPr>
      <w:widowControl w:val="0"/>
    </w:pPr>
    <w:rPr>
      <w:rFonts w:ascii="Courier New" w:eastAsia="Times New Roman" w:hAnsi="Courier New"/>
      <w:snapToGrid w:val="0"/>
    </w:rPr>
  </w:style>
  <w:style w:type="paragraph" w:styleId="23">
    <w:name w:val="Body Text Indent 2"/>
    <w:basedOn w:val="a"/>
    <w:link w:val="24"/>
    <w:rsid w:val="00D02683"/>
    <w:pPr>
      <w:ind w:left="-108"/>
      <w:jc w:val="center"/>
    </w:pPr>
  </w:style>
  <w:style w:type="character" w:customStyle="1" w:styleId="24">
    <w:name w:val="Основной текст с отступом 2 Знак"/>
    <w:basedOn w:val="a0"/>
    <w:link w:val="23"/>
    <w:rsid w:val="00D02683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25">
    <w:name w:val="List 2"/>
    <w:basedOn w:val="a"/>
    <w:rsid w:val="00D02683"/>
    <w:pPr>
      <w:spacing w:line="360" w:lineRule="auto"/>
      <w:ind w:left="566" w:hanging="283"/>
    </w:pPr>
    <w:rPr>
      <w:szCs w:val="20"/>
    </w:rPr>
  </w:style>
  <w:style w:type="character" w:customStyle="1" w:styleId="WW8Num8z3">
    <w:name w:val="WW8Num8z3"/>
    <w:rsid w:val="00D02683"/>
    <w:rPr>
      <w:rFonts w:ascii="Symbol" w:hAnsi="Symbol"/>
    </w:rPr>
  </w:style>
  <w:style w:type="paragraph" w:customStyle="1" w:styleId="ConsPlusTitle">
    <w:name w:val="ConsPlusTitle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211">
    <w:name w:val="Основной текст 21"/>
    <w:basedOn w:val="a"/>
    <w:rsid w:val="00D02683"/>
    <w:rPr>
      <w:szCs w:val="20"/>
    </w:rPr>
  </w:style>
  <w:style w:type="paragraph" w:customStyle="1" w:styleId="Style9">
    <w:name w:val="Style9"/>
    <w:basedOn w:val="a"/>
    <w:rsid w:val="00D02683"/>
    <w:pPr>
      <w:widowControl w:val="0"/>
      <w:autoSpaceDE w:val="0"/>
      <w:autoSpaceDN w:val="0"/>
      <w:adjustRightInd w:val="0"/>
      <w:spacing w:line="331" w:lineRule="exact"/>
      <w:ind w:hanging="82"/>
    </w:pPr>
  </w:style>
  <w:style w:type="paragraph" w:customStyle="1" w:styleId="Style11">
    <w:name w:val="Style11"/>
    <w:basedOn w:val="a"/>
    <w:rsid w:val="00D02683"/>
    <w:pPr>
      <w:widowControl w:val="0"/>
      <w:autoSpaceDE w:val="0"/>
      <w:autoSpaceDN w:val="0"/>
      <w:adjustRightInd w:val="0"/>
      <w:jc w:val="both"/>
    </w:pPr>
  </w:style>
  <w:style w:type="character" w:customStyle="1" w:styleId="FontStyle16">
    <w:name w:val="Font Style16"/>
    <w:rsid w:val="00D02683"/>
    <w:rPr>
      <w:rFonts w:ascii="Times New Roman" w:hAnsi="Times New Roman" w:cs="Times New Roman"/>
      <w:sz w:val="26"/>
      <w:szCs w:val="26"/>
    </w:rPr>
  </w:style>
  <w:style w:type="paragraph" w:customStyle="1" w:styleId="af0">
    <w:name w:val="Содержимое таблицы"/>
    <w:basedOn w:val="a"/>
    <w:rsid w:val="00D02683"/>
    <w:pPr>
      <w:suppressLineNumbers/>
      <w:suppressAutoHyphens/>
    </w:pPr>
    <w:rPr>
      <w:sz w:val="20"/>
      <w:szCs w:val="20"/>
      <w:lang w:eastAsia="ar-SA"/>
    </w:rPr>
  </w:style>
  <w:style w:type="paragraph" w:customStyle="1" w:styleId="Style2">
    <w:name w:val="Style2"/>
    <w:basedOn w:val="a"/>
    <w:rsid w:val="00D02683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6">
    <w:name w:val="Style6"/>
    <w:basedOn w:val="a"/>
    <w:rsid w:val="00D02683"/>
    <w:pPr>
      <w:widowControl w:val="0"/>
      <w:autoSpaceDE w:val="0"/>
      <w:autoSpaceDN w:val="0"/>
      <w:adjustRightInd w:val="0"/>
      <w:spacing w:line="319" w:lineRule="exact"/>
      <w:jc w:val="both"/>
    </w:pPr>
  </w:style>
  <w:style w:type="paragraph" w:styleId="33">
    <w:name w:val="Body Text Indent 3"/>
    <w:basedOn w:val="a"/>
    <w:link w:val="34"/>
    <w:rsid w:val="00D0268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D02683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WW8Num11z1">
    <w:name w:val="WW8Num11z1"/>
    <w:rsid w:val="00D02683"/>
    <w:rPr>
      <w:rFonts w:ascii="Courier New" w:hAnsi="Courier New" w:cs="Courier New"/>
    </w:rPr>
  </w:style>
  <w:style w:type="paragraph" w:customStyle="1" w:styleId="Style8">
    <w:name w:val="Style8"/>
    <w:basedOn w:val="a"/>
    <w:rsid w:val="00D02683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f1">
    <w:name w:val="Normal (Web)"/>
    <w:basedOn w:val="a"/>
    <w:uiPriority w:val="99"/>
    <w:unhideWhenUsed/>
    <w:rsid w:val="00D02683"/>
    <w:pPr>
      <w:spacing w:before="100" w:beforeAutospacing="1" w:after="100" w:afterAutospacing="1"/>
    </w:pPr>
  </w:style>
  <w:style w:type="paragraph" w:customStyle="1" w:styleId="Style7">
    <w:name w:val="Style7"/>
    <w:basedOn w:val="a"/>
    <w:rsid w:val="00D02683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FORMATTEXT">
    <w:name w:val=".FORMATTEXT"/>
    <w:uiPriority w:val="99"/>
    <w:rsid w:val="00D026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character" w:styleId="af2">
    <w:name w:val="Hyperlink"/>
    <w:rsid w:val="00D02683"/>
    <w:rPr>
      <w:color w:val="0000FF"/>
      <w:u w:val="single"/>
    </w:rPr>
  </w:style>
  <w:style w:type="paragraph" w:customStyle="1" w:styleId="Default">
    <w:name w:val="Default"/>
    <w:rsid w:val="00D0268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3">
    <w:name w:val="Strong"/>
    <w:uiPriority w:val="22"/>
    <w:qFormat/>
    <w:rsid w:val="00D02683"/>
    <w:rPr>
      <w:b/>
      <w:bCs/>
    </w:rPr>
  </w:style>
  <w:style w:type="character" w:customStyle="1" w:styleId="211pt">
    <w:name w:val="Основной текст (2) + 11 pt"/>
    <w:rsid w:val="00D026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4">
    <w:name w:val="Body Text Indent"/>
    <w:basedOn w:val="a"/>
    <w:link w:val="af5"/>
    <w:rsid w:val="00D0268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D02683"/>
    <w:rPr>
      <w:rFonts w:ascii="Times New Roman" w:eastAsia="Times New Roman" w:hAnsi="Times New Roman"/>
      <w:sz w:val="24"/>
      <w:szCs w:val="24"/>
    </w:rPr>
  </w:style>
  <w:style w:type="character" w:customStyle="1" w:styleId="2Sylfaen9pt">
    <w:name w:val="Основной текст (2) + Sylfaen;9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Sylfaen9pt1pt">
    <w:name w:val="Основной текст (2) + Sylfaen;9 pt;Интервал 1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paragraph" w:styleId="af6">
    <w:name w:val="List Paragraph"/>
    <w:basedOn w:val="a"/>
    <w:uiPriority w:val="34"/>
    <w:qFormat/>
    <w:rsid w:val="007D0EDE"/>
    <w:pPr>
      <w:ind w:left="720"/>
      <w:contextualSpacing/>
    </w:pPr>
  </w:style>
  <w:style w:type="paragraph" w:customStyle="1" w:styleId="headertext0">
    <w:name w:val="headertext"/>
    <w:basedOn w:val="a"/>
    <w:rsid w:val="004E2027"/>
    <w:pPr>
      <w:spacing w:after="72" w:line="345" w:lineRule="atLeast"/>
      <w:jc w:val="center"/>
    </w:pPr>
    <w:rPr>
      <w:b/>
      <w:bCs/>
      <w:color w:val="2B4279"/>
      <w:sz w:val="29"/>
      <w:szCs w:val="29"/>
    </w:rPr>
  </w:style>
  <w:style w:type="paragraph" w:customStyle="1" w:styleId="ConsPlusNormal">
    <w:name w:val="ConsPlusNormal"/>
    <w:rsid w:val="0013138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Шляхтина Марианна Игоревна</cp:lastModifiedBy>
  <cp:revision>4</cp:revision>
  <cp:lastPrinted>2025-03-05T06:38:00Z</cp:lastPrinted>
  <dcterms:created xsi:type="dcterms:W3CDTF">2026-01-29T14:29:00Z</dcterms:created>
  <dcterms:modified xsi:type="dcterms:W3CDTF">2026-01-30T08:45:00Z</dcterms:modified>
</cp:coreProperties>
</file>