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8F3A0B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9A56B1F" wp14:editId="3A0B7541">
            <wp:simplePos x="0" y="0"/>
            <wp:positionH relativeFrom="column">
              <wp:posOffset>-80010</wp:posOffset>
            </wp:positionH>
            <wp:positionV relativeFrom="paragraph">
              <wp:posOffset>1531620</wp:posOffset>
            </wp:positionV>
            <wp:extent cx="1350752" cy="285468"/>
            <wp:effectExtent l="0" t="0" r="1905" b="635"/>
            <wp:wrapNone/>
            <wp:docPr id="10" name="Рисунок 10" descr="C:\Users\koa\Pictures\штамп регистрации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8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C8B3B05" wp14:editId="7463ED9A">
                <wp:simplePos x="0" y="0"/>
                <wp:positionH relativeFrom="column">
                  <wp:posOffset>-889635</wp:posOffset>
                </wp:positionH>
                <wp:positionV relativeFrom="page">
                  <wp:posOffset>266700</wp:posOffset>
                </wp:positionV>
                <wp:extent cx="7560310" cy="17583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75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B20C4" wp14:editId="7134B479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6A2EF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24E7D"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724E7D"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B3B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0.05pt;margin-top:21pt;width:595.3pt;height:138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0zutQ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4B20C4" wp14:editId="7134B479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6A2EF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724E7D" w:rsidRPr="002B3485">
                        <w:rPr>
                          <w:sz w:val="28"/>
                          <w:szCs w:val="28"/>
                        </w:rPr>
                        <w:t>№</w:t>
                      </w:r>
                      <w:r w:rsidR="00724E7D"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4F207D0F" wp14:editId="2C6A78A0">
                <wp:simplePos x="0" y="0"/>
                <wp:positionH relativeFrom="column">
                  <wp:posOffset>-1080135</wp:posOffset>
                </wp:positionH>
                <wp:positionV relativeFrom="paragraph">
                  <wp:posOffset>0</wp:posOffset>
                </wp:positionV>
                <wp:extent cx="7562850" cy="214249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87720" y="1682115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07D0F" id="Полотно 4" o:spid="_x0000_s1027" editas="canvas" style="position:absolute;left:0;text-align:left;margin-left:-85.05pt;margin-top:0;width:595.5pt;height:168.7pt;z-index:251656704" coordsize="75628,2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5628;height:21424;visibility:visible;mso-wrap-style:square">
                  <v:fill o:detectmouseclick="t"/>
                  <v:path o:connecttype="none"/>
                </v:shape>
                <v:shape id="Text Box 6" o:spid="_x0000_s1029" type="#_x0000_t202" style="position:absolute;left:58877;top:16821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inline distT="0" distB="0" distL="0" distR="0" wp14:anchorId="2A3FC649" wp14:editId="6BA699C9">
                <wp:extent cx="3371850" cy="49530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772B9B" w:rsidRDefault="00206B48" w:rsidP="00C30331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06B48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распоряжение администрации от 26.09.2019 № 1800-р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3FC649" id="Text Box 10" o:spid="_x0000_s1030" type="#_x0000_t202" style="width:265.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3rkuw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" filled="f" stroked="f">
                <v:textbox>
                  <w:txbxContent>
                    <w:p w:rsidR="00724E7D" w:rsidRPr="00772B9B" w:rsidRDefault="00206B48" w:rsidP="00C30331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206B48">
                        <w:rPr>
                          <w:b/>
                          <w:sz w:val="28"/>
                          <w:szCs w:val="28"/>
                        </w:rPr>
                        <w:t>О внесении изменений в распоряжение администрации от 26.09.2019 № 1800-р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76D79" w:rsidRDefault="00B76D79" w:rsidP="00126D4D">
      <w:pPr>
        <w:ind w:firstLine="709"/>
        <w:jc w:val="both"/>
        <w:rPr>
          <w:sz w:val="28"/>
          <w:szCs w:val="28"/>
        </w:rPr>
      </w:pPr>
    </w:p>
    <w:p w:rsidR="00572BBA" w:rsidRDefault="00572BBA" w:rsidP="00126D4D">
      <w:pPr>
        <w:ind w:firstLine="709"/>
        <w:jc w:val="both"/>
        <w:rPr>
          <w:sz w:val="28"/>
          <w:szCs w:val="28"/>
        </w:rPr>
      </w:pPr>
    </w:p>
    <w:p w:rsidR="00746914" w:rsidRDefault="00206B48" w:rsidP="00746914">
      <w:pPr>
        <w:ind w:right="566" w:firstLine="709"/>
        <w:jc w:val="both"/>
        <w:rPr>
          <w:sz w:val="28"/>
          <w:szCs w:val="28"/>
        </w:rPr>
      </w:pPr>
      <w:r w:rsidRPr="00206B48">
        <w:rPr>
          <w:sz w:val="28"/>
          <w:szCs w:val="28"/>
        </w:rPr>
        <w:t xml:space="preserve">Внести в распоряжение администрации Выборгского района </w:t>
      </w:r>
      <w:r w:rsidR="00E54E3F">
        <w:rPr>
          <w:sz w:val="28"/>
          <w:szCs w:val="28"/>
        </w:rPr>
        <w:br/>
      </w:r>
      <w:r w:rsidRPr="00206B48">
        <w:rPr>
          <w:sz w:val="28"/>
          <w:szCs w:val="28"/>
        </w:rPr>
        <w:t xml:space="preserve">Санкт-Петербурга от 26.09.2019 № 1800-р «Об административной комиссии Выборгского района Санкт-Петербурга» </w:t>
      </w:r>
      <w:r w:rsidR="00E54E3F">
        <w:rPr>
          <w:sz w:val="28"/>
          <w:szCs w:val="28"/>
        </w:rPr>
        <w:br/>
      </w:r>
      <w:r w:rsidRPr="00206B48">
        <w:rPr>
          <w:sz w:val="28"/>
          <w:szCs w:val="28"/>
        </w:rPr>
        <w:t>(далее – распоряжение) следующие изменения:</w:t>
      </w:r>
    </w:p>
    <w:p w:rsidR="002024C2" w:rsidRPr="00746914" w:rsidRDefault="00206B48" w:rsidP="00746914">
      <w:pPr>
        <w:pStyle w:val="a5"/>
        <w:numPr>
          <w:ilvl w:val="0"/>
          <w:numId w:val="6"/>
        </w:numPr>
        <w:ind w:left="0" w:right="566" w:firstLine="709"/>
        <w:jc w:val="both"/>
        <w:rPr>
          <w:sz w:val="28"/>
          <w:szCs w:val="28"/>
        </w:rPr>
      </w:pPr>
      <w:r w:rsidRPr="00746914">
        <w:rPr>
          <w:sz w:val="28"/>
          <w:szCs w:val="28"/>
        </w:rPr>
        <w:t xml:space="preserve">Утвердить состав административной комиссии администрации Выборгского района Санкт-Петербурга в редакции, согласно приложению к </w:t>
      </w:r>
      <w:r w:rsidR="00E72268">
        <w:rPr>
          <w:sz w:val="28"/>
          <w:szCs w:val="28"/>
        </w:rPr>
        <w:t xml:space="preserve">настоящему </w:t>
      </w:r>
      <w:r w:rsidRPr="00746914">
        <w:rPr>
          <w:sz w:val="28"/>
          <w:szCs w:val="28"/>
        </w:rPr>
        <w:t>распоряжению.</w:t>
      </w:r>
    </w:p>
    <w:p w:rsidR="00834335" w:rsidRPr="002024C2" w:rsidRDefault="00E72268" w:rsidP="002024C2">
      <w:pPr>
        <w:pStyle w:val="a5"/>
        <w:numPr>
          <w:ilvl w:val="0"/>
          <w:numId w:val="6"/>
        </w:numPr>
        <w:ind w:left="0" w:right="566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пункт 3 распоряжения в следующей редакции</w:t>
      </w:r>
      <w:r w:rsidR="00834335" w:rsidRPr="002024C2">
        <w:rPr>
          <w:sz w:val="28"/>
          <w:szCs w:val="28"/>
        </w:rPr>
        <w:t>:</w:t>
      </w:r>
    </w:p>
    <w:p w:rsidR="00834335" w:rsidRPr="00834335" w:rsidRDefault="00E72268" w:rsidP="00E72268">
      <w:pPr>
        <w:tabs>
          <w:tab w:val="left" w:pos="993"/>
        </w:tabs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>«3</w:t>
      </w:r>
      <w:r w:rsidR="00834335">
        <w:rPr>
          <w:sz w:val="28"/>
          <w:szCs w:val="28"/>
        </w:rPr>
        <w:t xml:space="preserve">. Определить, что заседания административной комиссии проводятся по адресу: Санкт-Петербург, Большой </w:t>
      </w:r>
      <w:proofErr w:type="spellStart"/>
      <w:r w:rsidR="00834335">
        <w:rPr>
          <w:sz w:val="28"/>
          <w:szCs w:val="28"/>
        </w:rPr>
        <w:t>Сампсониевский</w:t>
      </w:r>
      <w:proofErr w:type="spellEnd"/>
      <w:r w:rsidR="00834335">
        <w:rPr>
          <w:sz w:val="28"/>
          <w:szCs w:val="28"/>
        </w:rPr>
        <w:t xml:space="preserve"> проспект, дом 88, кабинет № 1, по средам в 15:00»</w:t>
      </w:r>
      <w:r>
        <w:rPr>
          <w:sz w:val="28"/>
          <w:szCs w:val="28"/>
        </w:rPr>
        <w:t>.</w:t>
      </w:r>
      <w:bookmarkStart w:id="0" w:name="_GoBack"/>
      <w:bookmarkEnd w:id="0"/>
    </w:p>
    <w:p w:rsidR="00206B48" w:rsidRPr="00206B48" w:rsidRDefault="00E72268" w:rsidP="00206B48">
      <w:pPr>
        <w:tabs>
          <w:tab w:val="left" w:pos="993"/>
        </w:tabs>
        <w:ind w:right="566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06B48" w:rsidRPr="00206B48">
        <w:rPr>
          <w:sz w:val="28"/>
          <w:szCs w:val="28"/>
        </w:rPr>
        <w:t>.</w:t>
      </w:r>
      <w:r w:rsidR="00206B48" w:rsidRPr="00206B48">
        <w:rPr>
          <w:sz w:val="28"/>
          <w:szCs w:val="28"/>
        </w:rPr>
        <w:tab/>
        <w:t xml:space="preserve">Признать утратившим силу пункт 1 распоряжения администрации Выборгского района Санкт-Петербурга от </w:t>
      </w:r>
      <w:r w:rsidR="007C54C6">
        <w:rPr>
          <w:sz w:val="28"/>
          <w:szCs w:val="28"/>
        </w:rPr>
        <w:t>11.09.2025</w:t>
      </w:r>
      <w:r w:rsidR="00206B48" w:rsidRPr="00206B48">
        <w:rPr>
          <w:sz w:val="28"/>
          <w:szCs w:val="28"/>
        </w:rPr>
        <w:t xml:space="preserve"> </w:t>
      </w:r>
      <w:r w:rsidR="00206B48">
        <w:rPr>
          <w:sz w:val="28"/>
          <w:szCs w:val="28"/>
        </w:rPr>
        <w:br/>
      </w:r>
      <w:r w:rsidR="00206B48" w:rsidRPr="00206B48">
        <w:rPr>
          <w:sz w:val="28"/>
          <w:szCs w:val="28"/>
        </w:rPr>
        <w:t xml:space="preserve">№ </w:t>
      </w:r>
      <w:r w:rsidR="007C54C6">
        <w:rPr>
          <w:sz w:val="28"/>
          <w:szCs w:val="28"/>
        </w:rPr>
        <w:t>572</w:t>
      </w:r>
      <w:r w:rsidR="00206B48" w:rsidRPr="00206B48">
        <w:rPr>
          <w:sz w:val="28"/>
          <w:szCs w:val="28"/>
        </w:rPr>
        <w:t xml:space="preserve">-р «О внесении изменений в распоряжение администрации </w:t>
      </w:r>
      <w:r w:rsidR="00206B48">
        <w:rPr>
          <w:sz w:val="28"/>
          <w:szCs w:val="28"/>
        </w:rPr>
        <w:br/>
      </w:r>
      <w:r w:rsidR="00206B48" w:rsidRPr="00206B48">
        <w:rPr>
          <w:sz w:val="28"/>
          <w:szCs w:val="28"/>
        </w:rPr>
        <w:t>от 26.09.2019 № 1800-р».</w:t>
      </w:r>
    </w:p>
    <w:p w:rsidR="00FB3872" w:rsidRDefault="00E72268" w:rsidP="00206B48">
      <w:pPr>
        <w:tabs>
          <w:tab w:val="left" w:pos="993"/>
        </w:tabs>
        <w:ind w:right="566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6B48" w:rsidRPr="00206B48">
        <w:rPr>
          <w:sz w:val="28"/>
          <w:szCs w:val="28"/>
        </w:rPr>
        <w:t>.</w:t>
      </w:r>
      <w:r w:rsidR="00206B48" w:rsidRPr="00206B48">
        <w:rPr>
          <w:sz w:val="28"/>
          <w:szCs w:val="28"/>
        </w:rPr>
        <w:tab/>
        <w:t xml:space="preserve">Контроль за выполнением распоряжения возложить на первого заместителя главы администрации </w:t>
      </w:r>
      <w:proofErr w:type="spellStart"/>
      <w:r w:rsidR="00206B48" w:rsidRPr="00206B48">
        <w:rPr>
          <w:sz w:val="28"/>
          <w:szCs w:val="28"/>
        </w:rPr>
        <w:t>Сажнова</w:t>
      </w:r>
      <w:proofErr w:type="spellEnd"/>
      <w:r w:rsidR="00206B48" w:rsidRPr="00206B48">
        <w:rPr>
          <w:sz w:val="28"/>
          <w:szCs w:val="28"/>
        </w:rPr>
        <w:t xml:space="preserve"> В.В.</w:t>
      </w:r>
    </w:p>
    <w:p w:rsidR="00743FD8" w:rsidRPr="00126D4D" w:rsidRDefault="00743FD8" w:rsidP="00126D4D">
      <w:pPr>
        <w:ind w:firstLine="709"/>
        <w:jc w:val="both"/>
        <w:rPr>
          <w:sz w:val="28"/>
          <w:szCs w:val="28"/>
        </w:rPr>
      </w:pPr>
    </w:p>
    <w:p w:rsidR="00772B9B" w:rsidRDefault="00304CE8" w:rsidP="00126D4D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7598060C" wp14:editId="642CEAFA">
            <wp:simplePos x="0" y="0"/>
            <wp:positionH relativeFrom="column">
              <wp:posOffset>1973580</wp:posOffset>
            </wp:positionH>
            <wp:positionV relativeFrom="paragraph">
              <wp:posOffset>51435</wp:posOffset>
            </wp:positionV>
            <wp:extent cx="1311768" cy="737870"/>
            <wp:effectExtent l="0" t="0" r="3175" b="5080"/>
            <wp:wrapNone/>
            <wp:docPr id="7" name="Picture 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768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72B9B" w:rsidRPr="00772B9B" w:rsidRDefault="00772B9B" w:rsidP="00126D4D">
      <w:pPr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22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3"/>
        <w:gridCol w:w="4878"/>
      </w:tblGrid>
      <w:tr w:rsidR="00C224C9" w:rsidRPr="00772B9B" w:rsidTr="00D4771B">
        <w:trPr>
          <w:trHeight w:val="126"/>
        </w:trPr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772B9B" w:rsidRDefault="00A428DE" w:rsidP="00A428DE">
            <w:pPr>
              <w:rPr>
                <w:sz w:val="28"/>
                <w:szCs w:val="28"/>
              </w:rPr>
            </w:pPr>
            <w:r w:rsidRPr="00772B9B">
              <w:rPr>
                <w:bCs/>
                <w:sz w:val="28"/>
                <w:szCs w:val="28"/>
              </w:rPr>
              <w:t>Г</w:t>
            </w:r>
            <w:r w:rsidR="00C224C9" w:rsidRPr="00772B9B">
              <w:rPr>
                <w:bCs/>
                <w:sz w:val="28"/>
                <w:szCs w:val="28"/>
              </w:rPr>
              <w:t>лав</w:t>
            </w:r>
            <w:r w:rsidRPr="00772B9B">
              <w:rPr>
                <w:bCs/>
                <w:sz w:val="28"/>
                <w:szCs w:val="28"/>
              </w:rPr>
              <w:t>а администрации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772B9B" w:rsidRDefault="00C224C9" w:rsidP="00206B48">
            <w:pPr>
              <w:ind w:right="776"/>
              <w:jc w:val="right"/>
              <w:rPr>
                <w:sz w:val="28"/>
                <w:szCs w:val="28"/>
              </w:rPr>
            </w:pPr>
            <w:r w:rsidRPr="00772B9B">
              <w:rPr>
                <w:sz w:val="28"/>
                <w:szCs w:val="28"/>
              </w:rPr>
              <w:t>В.М.Полунин</w:t>
            </w:r>
          </w:p>
        </w:tc>
      </w:tr>
    </w:tbl>
    <w:p w:rsidR="004C1F45" w:rsidRPr="00126D7D" w:rsidRDefault="004C1F45">
      <w:pPr>
        <w:rPr>
          <w:sz w:val="4"/>
          <w:szCs w:val="4"/>
        </w:rPr>
      </w:pPr>
    </w:p>
    <w:sectPr w:rsidR="004C1F45" w:rsidRPr="00126D7D" w:rsidSect="001C768B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3E4"/>
    <w:multiLevelType w:val="hybridMultilevel"/>
    <w:tmpl w:val="E7680CBA"/>
    <w:lvl w:ilvl="0" w:tplc="A8F0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41662F"/>
    <w:multiLevelType w:val="hybridMultilevel"/>
    <w:tmpl w:val="297CFA0C"/>
    <w:lvl w:ilvl="0" w:tplc="86BE8E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B566AF"/>
    <w:multiLevelType w:val="multilevel"/>
    <w:tmpl w:val="AC54B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5207EE1"/>
    <w:multiLevelType w:val="hybridMultilevel"/>
    <w:tmpl w:val="C7CC8ACC"/>
    <w:lvl w:ilvl="0" w:tplc="1BBC6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90248B"/>
    <w:multiLevelType w:val="multilevel"/>
    <w:tmpl w:val="67301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78967527"/>
    <w:multiLevelType w:val="hybridMultilevel"/>
    <w:tmpl w:val="FEA492BA"/>
    <w:lvl w:ilvl="0" w:tplc="8402EAB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52383"/>
    <w:rsid w:val="000D07DE"/>
    <w:rsid w:val="000D2F4B"/>
    <w:rsid w:val="000E23CB"/>
    <w:rsid w:val="00115E33"/>
    <w:rsid w:val="00126D4D"/>
    <w:rsid w:val="00126D7D"/>
    <w:rsid w:val="00152665"/>
    <w:rsid w:val="00185639"/>
    <w:rsid w:val="001A2656"/>
    <w:rsid w:val="001A60D7"/>
    <w:rsid w:val="001C768B"/>
    <w:rsid w:val="002024C2"/>
    <w:rsid w:val="00206B48"/>
    <w:rsid w:val="0022099A"/>
    <w:rsid w:val="00226506"/>
    <w:rsid w:val="00261BE2"/>
    <w:rsid w:val="002A3FFD"/>
    <w:rsid w:val="002C289B"/>
    <w:rsid w:val="002F317E"/>
    <w:rsid w:val="00300BB6"/>
    <w:rsid w:val="00304CE8"/>
    <w:rsid w:val="0033639C"/>
    <w:rsid w:val="00385636"/>
    <w:rsid w:val="00386371"/>
    <w:rsid w:val="003F619A"/>
    <w:rsid w:val="003F7E55"/>
    <w:rsid w:val="0041687B"/>
    <w:rsid w:val="00492A95"/>
    <w:rsid w:val="004A1677"/>
    <w:rsid w:val="004C1F45"/>
    <w:rsid w:val="004D2743"/>
    <w:rsid w:val="004E4A83"/>
    <w:rsid w:val="004E7E1A"/>
    <w:rsid w:val="00534E3F"/>
    <w:rsid w:val="00572BBA"/>
    <w:rsid w:val="00583F6C"/>
    <w:rsid w:val="006674C1"/>
    <w:rsid w:val="006A2EFD"/>
    <w:rsid w:val="006C2E4A"/>
    <w:rsid w:val="006F71B3"/>
    <w:rsid w:val="007034DD"/>
    <w:rsid w:val="00724E7D"/>
    <w:rsid w:val="00740D86"/>
    <w:rsid w:val="00743FD8"/>
    <w:rsid w:val="00746914"/>
    <w:rsid w:val="00751805"/>
    <w:rsid w:val="00772B9B"/>
    <w:rsid w:val="0079668A"/>
    <w:rsid w:val="007C1180"/>
    <w:rsid w:val="007C54C6"/>
    <w:rsid w:val="007C681E"/>
    <w:rsid w:val="007C7F2A"/>
    <w:rsid w:val="00803C9B"/>
    <w:rsid w:val="00834335"/>
    <w:rsid w:val="00875A5E"/>
    <w:rsid w:val="00895BA1"/>
    <w:rsid w:val="008A2800"/>
    <w:rsid w:val="008F3A0B"/>
    <w:rsid w:val="009338B9"/>
    <w:rsid w:val="009A1F41"/>
    <w:rsid w:val="009C6C57"/>
    <w:rsid w:val="00A24348"/>
    <w:rsid w:val="00A30508"/>
    <w:rsid w:val="00A33B5F"/>
    <w:rsid w:val="00A428DE"/>
    <w:rsid w:val="00A54DAE"/>
    <w:rsid w:val="00A60DDE"/>
    <w:rsid w:val="00AA1977"/>
    <w:rsid w:val="00AD31DE"/>
    <w:rsid w:val="00AD443D"/>
    <w:rsid w:val="00AE0678"/>
    <w:rsid w:val="00AE1332"/>
    <w:rsid w:val="00AE35E1"/>
    <w:rsid w:val="00AE5A36"/>
    <w:rsid w:val="00B06694"/>
    <w:rsid w:val="00B74207"/>
    <w:rsid w:val="00B7664F"/>
    <w:rsid w:val="00B76D79"/>
    <w:rsid w:val="00BB35BD"/>
    <w:rsid w:val="00BD24D3"/>
    <w:rsid w:val="00C000F4"/>
    <w:rsid w:val="00C162A1"/>
    <w:rsid w:val="00C224C9"/>
    <w:rsid w:val="00C30331"/>
    <w:rsid w:val="00C42B72"/>
    <w:rsid w:val="00C80A4B"/>
    <w:rsid w:val="00D4771B"/>
    <w:rsid w:val="00D63B7F"/>
    <w:rsid w:val="00D925E1"/>
    <w:rsid w:val="00DB6477"/>
    <w:rsid w:val="00DF21B0"/>
    <w:rsid w:val="00E12569"/>
    <w:rsid w:val="00E46858"/>
    <w:rsid w:val="00E54E3F"/>
    <w:rsid w:val="00E72268"/>
    <w:rsid w:val="00E80E60"/>
    <w:rsid w:val="00ED1D24"/>
    <w:rsid w:val="00F07E53"/>
    <w:rsid w:val="00F2465A"/>
    <w:rsid w:val="00F710AC"/>
    <w:rsid w:val="00FA2587"/>
    <w:rsid w:val="00FB3872"/>
    <w:rsid w:val="00FC6E8B"/>
    <w:rsid w:val="00FD19D8"/>
    <w:rsid w:val="00FE7A4C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EEFC14-CEA2-4F02-822D-9CF10298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85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f207ca94-a13c-4ba0-b72d-f018c9eed8f1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0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DC1DB78-F194-49D1-AC85-C4EDBC1D0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1271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Шляхтина Марианна Игоревна</cp:lastModifiedBy>
  <cp:revision>4</cp:revision>
  <cp:lastPrinted>2023-02-22T11:11:00Z</cp:lastPrinted>
  <dcterms:created xsi:type="dcterms:W3CDTF">2026-01-28T10:00:00Z</dcterms:created>
  <dcterms:modified xsi:type="dcterms:W3CDTF">2026-02-02T07:01:00Z</dcterms:modified>
</cp:coreProperties>
</file>