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9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49"/>
      </w:tblGrid>
      <w:tr w:rsidR="00E21846" w:rsidRPr="006433D1" w:rsidTr="001B0C69">
        <w:trPr>
          <w:trHeight w:val="963"/>
        </w:trPr>
        <w:tc>
          <w:tcPr>
            <w:tcW w:w="9249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1B0C69">
        <w:trPr>
          <w:trHeight w:val="1931"/>
        </w:trPr>
        <w:tc>
          <w:tcPr>
            <w:tcW w:w="9249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Pr="00661F70" w:rsidRDefault="00880F31" w:rsidP="00E21846">
      <w:pPr>
        <w:pStyle w:val="aeoaeno12"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01F" w:rsidRPr="00287423" w:rsidRDefault="00D01DDE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8C4DBD">
        <w:rPr>
          <w:rFonts w:ascii="Times New Roman" w:hAnsi="Times New Roman" w:cs="Times New Roman"/>
          <w:b/>
          <w:sz w:val="24"/>
          <w:szCs w:val="24"/>
        </w:rPr>
        <w:t>й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 xml:space="preserve"> в приказ</w:t>
      </w:r>
    </w:p>
    <w:p w:rsidR="00F12BEA" w:rsidRDefault="003C6EF7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по труду и занятости</w:t>
      </w:r>
    </w:p>
    <w:p w:rsidR="00F12BEA" w:rsidRDefault="00F12BEA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>аселения</w:t>
      </w:r>
      <w:r w:rsidRPr="00F12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01F" w:rsidRPr="00287423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D3201F" w:rsidRPr="00287423" w:rsidRDefault="00D01DDE" w:rsidP="00EE1EF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7E6EF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92E18">
        <w:rPr>
          <w:rFonts w:ascii="Times New Roman" w:hAnsi="Times New Roman" w:cs="Times New Roman"/>
          <w:b/>
          <w:sz w:val="24"/>
          <w:szCs w:val="24"/>
        </w:rPr>
        <w:t>0</w:t>
      </w:r>
      <w:r w:rsidR="003C6EF7">
        <w:rPr>
          <w:rFonts w:ascii="Times New Roman" w:hAnsi="Times New Roman" w:cs="Times New Roman"/>
          <w:b/>
          <w:sz w:val="24"/>
          <w:szCs w:val="24"/>
        </w:rPr>
        <w:t>1</w:t>
      </w:r>
      <w:r w:rsidR="00092E18">
        <w:rPr>
          <w:rFonts w:ascii="Times New Roman" w:hAnsi="Times New Roman" w:cs="Times New Roman"/>
          <w:b/>
          <w:sz w:val="24"/>
          <w:szCs w:val="24"/>
        </w:rPr>
        <w:t>.20</w:t>
      </w:r>
      <w:r w:rsidR="003C6EF7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C6EF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-п</w:t>
      </w:r>
    </w:p>
    <w:p w:rsidR="00166BD2" w:rsidRDefault="00166BD2" w:rsidP="00663B6C">
      <w:pPr>
        <w:autoSpaceDE w:val="0"/>
        <w:autoSpaceDN w:val="0"/>
        <w:adjustRightInd w:val="0"/>
        <w:ind w:firstLine="567"/>
        <w:jc w:val="both"/>
      </w:pPr>
    </w:p>
    <w:p w:rsidR="00FF04C7" w:rsidRDefault="00166BD2" w:rsidP="00663B6C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</w:t>
      </w:r>
      <w:r w:rsidR="004B7988">
        <w:t xml:space="preserve">пунктом 2 </w:t>
      </w:r>
      <w:r w:rsidR="003C6EF7">
        <w:t>распоряж</w:t>
      </w:r>
      <w:r w:rsidR="007E6EFE">
        <w:t>ени</w:t>
      </w:r>
      <w:r w:rsidR="004B7988">
        <w:t>я</w:t>
      </w:r>
      <w:r w:rsidR="007E6EFE">
        <w:t xml:space="preserve"> Пра</w:t>
      </w:r>
      <w:r w:rsidR="003C6EF7">
        <w:t xml:space="preserve">вительства Санкт-Петербурга </w:t>
      </w:r>
      <w:r w:rsidR="004B7988">
        <w:br/>
      </w:r>
      <w:r w:rsidR="003C6EF7">
        <w:t>от 0</w:t>
      </w:r>
      <w:r w:rsidR="007E6EFE">
        <w:t>5</w:t>
      </w:r>
      <w:r w:rsidRPr="00166BD2">
        <w:t>.1</w:t>
      </w:r>
      <w:r w:rsidR="007E6EFE">
        <w:t>2</w:t>
      </w:r>
      <w:r w:rsidRPr="00166BD2">
        <w:t xml:space="preserve">.2025 </w:t>
      </w:r>
      <w:r>
        <w:t>№</w:t>
      </w:r>
      <w:r w:rsidRPr="00166BD2">
        <w:t xml:space="preserve"> </w:t>
      </w:r>
      <w:r w:rsidR="003C6EF7">
        <w:t>29-рп</w:t>
      </w:r>
      <w:r w:rsidR="007E6EFE">
        <w:t xml:space="preserve"> </w:t>
      </w:r>
      <w:r>
        <w:t>«</w:t>
      </w:r>
      <w:r w:rsidR="007E6EFE">
        <w:t>О</w:t>
      </w:r>
      <w:r w:rsidRPr="00166BD2">
        <w:t xml:space="preserve"> внесении изменени</w:t>
      </w:r>
      <w:r w:rsidR="008C4DBD">
        <w:t>й</w:t>
      </w:r>
      <w:r w:rsidR="007E6EFE">
        <w:t xml:space="preserve"> в </w:t>
      </w:r>
      <w:r w:rsidR="003C6EF7">
        <w:t>распоряжен</w:t>
      </w:r>
      <w:r w:rsidR="007E6EFE">
        <w:t xml:space="preserve">ие Правительства </w:t>
      </w:r>
      <w:r w:rsidR="004B7988">
        <w:br/>
      </w:r>
      <w:r w:rsidR="007E6EFE">
        <w:t>Санкт-Петербурга</w:t>
      </w:r>
      <w:r w:rsidR="008C4DBD">
        <w:t xml:space="preserve"> </w:t>
      </w:r>
      <w:r w:rsidR="007E6EFE">
        <w:t xml:space="preserve">от </w:t>
      </w:r>
      <w:r w:rsidR="003C6EF7">
        <w:t>18</w:t>
      </w:r>
      <w:r w:rsidR="007E6EFE">
        <w:t>.</w:t>
      </w:r>
      <w:r w:rsidR="003C6EF7">
        <w:t>12</w:t>
      </w:r>
      <w:r w:rsidR="007E6EFE">
        <w:t>.201</w:t>
      </w:r>
      <w:r w:rsidR="003C6EF7">
        <w:t>4</w:t>
      </w:r>
      <w:r w:rsidR="007E6EFE">
        <w:t xml:space="preserve"> № </w:t>
      </w:r>
      <w:r w:rsidR="003C6EF7">
        <w:t>76-рп</w:t>
      </w:r>
      <w:r w:rsidR="007E6EFE">
        <w:t>»</w:t>
      </w:r>
    </w:p>
    <w:p w:rsidR="007E6EFE" w:rsidRDefault="007E6EFE" w:rsidP="00663B6C">
      <w:pPr>
        <w:autoSpaceDE w:val="0"/>
        <w:autoSpaceDN w:val="0"/>
        <w:adjustRightInd w:val="0"/>
        <w:ind w:firstLine="567"/>
        <w:jc w:val="both"/>
      </w:pPr>
    </w:p>
    <w:p w:rsidR="00FF04C7" w:rsidRPr="00287423" w:rsidRDefault="00FF04C7" w:rsidP="00FF04C7">
      <w:pPr>
        <w:pStyle w:val="Iauiue12"/>
        <w:spacing w:line="276" w:lineRule="auto"/>
        <w:ind w:firstLine="0"/>
        <w:jc w:val="both"/>
        <w:rPr>
          <w:b/>
          <w:szCs w:val="24"/>
        </w:rPr>
      </w:pPr>
      <w:r w:rsidRPr="00287423">
        <w:rPr>
          <w:b/>
          <w:szCs w:val="24"/>
        </w:rPr>
        <w:t>П Р И К А З Ы В А Ю:</w:t>
      </w:r>
    </w:p>
    <w:p w:rsidR="00FF04C7" w:rsidRDefault="00FF04C7" w:rsidP="00663B6C">
      <w:pPr>
        <w:autoSpaceDE w:val="0"/>
        <w:autoSpaceDN w:val="0"/>
        <w:adjustRightInd w:val="0"/>
        <w:ind w:firstLine="567"/>
        <w:jc w:val="both"/>
      </w:pPr>
    </w:p>
    <w:p w:rsidR="00092E18" w:rsidRDefault="00D3201F" w:rsidP="003C6EF7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</w:pPr>
      <w:r w:rsidRPr="00287423">
        <w:t xml:space="preserve">Внести </w:t>
      </w:r>
      <w:r w:rsidR="00092E18">
        <w:t xml:space="preserve">в </w:t>
      </w:r>
      <w:r w:rsidR="003C6EF7">
        <w:t xml:space="preserve">приказ </w:t>
      </w:r>
      <w:r w:rsidR="00092E18">
        <w:t>Комитет</w:t>
      </w:r>
      <w:r w:rsidR="003C6EF7">
        <w:t>а</w:t>
      </w:r>
      <w:r w:rsidR="00092E18">
        <w:t xml:space="preserve"> по труду и занятости населения Санкт-Петербурга</w:t>
      </w:r>
      <w:r w:rsidR="003C6EF7">
        <w:t xml:space="preserve"> от 14.01.20</w:t>
      </w:r>
      <w:r w:rsidR="001B0C69">
        <w:t>1</w:t>
      </w:r>
      <w:r w:rsidR="003C6EF7">
        <w:t xml:space="preserve">6 № 1-п «Об утверждении </w:t>
      </w:r>
      <w:r w:rsidR="003C6EF7" w:rsidRPr="003C6EF7">
        <w:t>Порядк</w:t>
      </w:r>
      <w:r w:rsidR="003C6EF7">
        <w:t>а</w:t>
      </w:r>
      <w:r w:rsidR="003C6EF7" w:rsidRPr="003C6EF7">
        <w:t xml:space="preserve">  поступления обращений, заявлений </w:t>
      </w:r>
      <w:r w:rsidR="009E0F37">
        <w:br/>
      </w:r>
      <w:r w:rsidR="003C6EF7" w:rsidRPr="003C6EF7">
        <w:t xml:space="preserve">и уведомлений в отдел по вопросам государственной службы и кадров Комитета по труду и занятости  населения Санкт-Петербурга либо должностному лицу отдела по вопросам государственной службы и кадров Комитета по труду и занятости населения </w:t>
      </w:r>
      <w:r w:rsidR="009E0F37">
        <w:br/>
      </w:r>
      <w:r w:rsidR="003C6EF7" w:rsidRPr="003C6EF7">
        <w:t>Санкт-Петербурга, ответственному за работу по профилактике коррупционных и иных правонарушений</w:t>
      </w:r>
      <w:r w:rsidR="003C6EF7">
        <w:t>» следующие изменения:</w:t>
      </w:r>
    </w:p>
    <w:p w:rsidR="003C6EF7" w:rsidRDefault="003C6EF7" w:rsidP="003C6EF7">
      <w:pPr>
        <w:pStyle w:val="a7"/>
        <w:numPr>
          <w:ilvl w:val="1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В пункте 4 приказа слова «</w:t>
      </w:r>
      <w:r w:rsidR="0014641A">
        <w:t xml:space="preserve">на заместителя председателя Комитета </w:t>
      </w:r>
      <w:r w:rsidR="0014641A">
        <w:br/>
      </w:r>
      <w:r>
        <w:t>Рогачева Н.А.» заменить словами «</w:t>
      </w:r>
      <w:r w:rsidR="0014641A">
        <w:t xml:space="preserve">на первого заместителя председателя Комитета </w:t>
      </w:r>
      <w:r>
        <w:t>Морозков</w:t>
      </w:r>
      <w:r w:rsidR="008C4DBD">
        <w:t>у</w:t>
      </w:r>
      <w:r>
        <w:t xml:space="preserve"> Т.А.».</w:t>
      </w:r>
    </w:p>
    <w:p w:rsidR="003C6EF7" w:rsidRDefault="003C6EF7" w:rsidP="003C6EF7">
      <w:pPr>
        <w:pStyle w:val="a7"/>
        <w:numPr>
          <w:ilvl w:val="1"/>
          <w:numId w:val="6"/>
        </w:numPr>
        <w:tabs>
          <w:tab w:val="left" w:pos="851"/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В приложении к приказу:</w:t>
      </w:r>
    </w:p>
    <w:p w:rsidR="003C6EF7" w:rsidRDefault="003C6EF7" w:rsidP="001B0C69">
      <w:pPr>
        <w:pStyle w:val="a7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</w:pPr>
      <w:r>
        <w:t>После абзаца шестого дополнить абзацем следующего содержания:</w:t>
      </w:r>
    </w:p>
    <w:p w:rsidR="003C6EF7" w:rsidRDefault="003C6EF7" w:rsidP="001B0C69">
      <w:pPr>
        <w:autoSpaceDE w:val="0"/>
        <w:autoSpaceDN w:val="0"/>
        <w:adjustRightInd w:val="0"/>
        <w:ind w:firstLine="709"/>
        <w:jc w:val="both"/>
      </w:pPr>
      <w:r>
        <w:t>«</w:t>
      </w:r>
      <w:r w:rsidR="001B0C69">
        <w:t>у</w:t>
      </w:r>
      <w:r>
        <w:t xml:space="preserve">ведомления гражданского служащего о возникновении не зависящих </w:t>
      </w:r>
      <w:r>
        <w:br/>
        <w:t>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1B0C69" w:rsidRDefault="001B0C69" w:rsidP="001B0C69">
      <w:pPr>
        <w:pStyle w:val="a7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</w:pPr>
      <w:r>
        <w:t xml:space="preserve">В абзаце седьмом слова «в абзацах пятом и шестом» заменить словами </w:t>
      </w:r>
      <w:r>
        <w:br/>
        <w:t>«в абзацах пятом – седьмом».</w:t>
      </w:r>
    </w:p>
    <w:p w:rsidR="001B0C69" w:rsidRDefault="001B0C69" w:rsidP="001B0C69">
      <w:pPr>
        <w:pStyle w:val="a7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</w:pPr>
      <w:r>
        <w:t>Абзац одиннадцатый изложить в следующей редакции:</w:t>
      </w:r>
    </w:p>
    <w:p w:rsidR="001B0C69" w:rsidRDefault="001B0C69" w:rsidP="001B0C69">
      <w:pPr>
        <w:autoSpaceDE w:val="0"/>
        <w:autoSpaceDN w:val="0"/>
        <w:adjustRightInd w:val="0"/>
        <w:ind w:firstLine="709"/>
        <w:jc w:val="both"/>
      </w:pPr>
      <w:r>
        <w:t xml:space="preserve">«Уведомления рассматриваются </w:t>
      </w:r>
      <w:r w:rsidRPr="003C6EF7">
        <w:t>отдел</w:t>
      </w:r>
      <w:r>
        <w:t>ом</w:t>
      </w:r>
      <w:r w:rsidRPr="003C6EF7">
        <w:t xml:space="preserve"> по вопросам государственной службы </w:t>
      </w:r>
      <w:r>
        <w:br/>
      </w:r>
      <w:r w:rsidRPr="003C6EF7">
        <w:t>и кадров</w:t>
      </w:r>
      <w:r>
        <w:t xml:space="preserve"> Комитета по труду и занятости населения Санкт-Петербурга или </w:t>
      </w:r>
      <w:r w:rsidRPr="003C6EF7">
        <w:t>должностн</w:t>
      </w:r>
      <w:r>
        <w:t>ым</w:t>
      </w:r>
      <w:r w:rsidRPr="003C6EF7">
        <w:t xml:space="preserve"> лиц</w:t>
      </w:r>
      <w:r>
        <w:t>ом</w:t>
      </w:r>
      <w:r w:rsidRPr="003C6EF7">
        <w:t xml:space="preserve"> отдела по вопросам государственной службы и кадров Комитета по труду </w:t>
      </w:r>
      <w:r>
        <w:br/>
      </w:r>
      <w:r w:rsidRPr="003C6EF7">
        <w:t>и занятости населения Санкт-Петербурга, ответственн</w:t>
      </w:r>
      <w:r>
        <w:t>ым</w:t>
      </w:r>
      <w:r w:rsidRPr="003C6EF7">
        <w:t xml:space="preserve"> за работу по профилактике коррупционных и иных правонарушений</w:t>
      </w:r>
      <w:r>
        <w:t>, по результатам рассмотрения подготавливается мотивированное заключение, которое доводится до сведения председателя Комитета».</w:t>
      </w:r>
    </w:p>
    <w:p w:rsidR="00E423AB" w:rsidRPr="00287423" w:rsidRDefault="001B0C69" w:rsidP="0014641A">
      <w:pPr>
        <w:spacing w:line="276" w:lineRule="auto"/>
        <w:ind w:firstLine="709"/>
        <w:jc w:val="both"/>
      </w:pPr>
      <w:r>
        <w:t>2</w:t>
      </w:r>
      <w:r w:rsidR="007073A8" w:rsidRPr="00287423">
        <w:t xml:space="preserve">. </w:t>
      </w:r>
      <w:r w:rsidR="007E1B09" w:rsidRPr="00287423">
        <w:t xml:space="preserve">Контроль за выполнением приказа </w:t>
      </w:r>
      <w:r w:rsidR="0014641A">
        <w:t>возложить на первого заместителя</w:t>
      </w:r>
      <w:r w:rsidR="007E1B09" w:rsidRPr="00287423">
        <w:t xml:space="preserve"> председател</w:t>
      </w:r>
      <w:r w:rsidR="0014641A">
        <w:t>я</w:t>
      </w:r>
      <w:r w:rsidR="007E1B09" w:rsidRPr="00287423">
        <w:t xml:space="preserve"> Комитета</w:t>
      </w:r>
      <w:r w:rsidR="0014641A">
        <w:t xml:space="preserve"> Морозкову Т.А.</w:t>
      </w:r>
    </w:p>
    <w:p w:rsidR="00F65974" w:rsidRPr="00287423" w:rsidRDefault="00F65974" w:rsidP="007E1B09">
      <w:pPr>
        <w:jc w:val="both"/>
      </w:pPr>
    </w:p>
    <w:p w:rsidR="004A52B2" w:rsidRPr="00287423" w:rsidRDefault="004A52B2" w:rsidP="007E1B09">
      <w:pPr>
        <w:jc w:val="both"/>
      </w:pPr>
    </w:p>
    <w:p w:rsidR="00BB043A" w:rsidRPr="0014641A" w:rsidRDefault="0027039F" w:rsidP="00166BD2">
      <w:pPr>
        <w:rPr>
          <w:b/>
        </w:rPr>
      </w:pPr>
      <w:r>
        <w:rPr>
          <w:b/>
        </w:rPr>
        <w:t>Председатель</w:t>
      </w:r>
      <w:r w:rsidR="00E21846" w:rsidRPr="00287423">
        <w:rPr>
          <w:b/>
        </w:rPr>
        <w:t xml:space="preserve"> </w:t>
      </w:r>
      <w:r w:rsidR="00F645E3">
        <w:rPr>
          <w:b/>
        </w:rPr>
        <w:t>Комитета</w:t>
      </w:r>
      <w:r w:rsidR="0047586A">
        <w:rPr>
          <w:b/>
        </w:rPr>
        <w:tab/>
      </w:r>
      <w:r w:rsidR="0047586A">
        <w:rPr>
          <w:b/>
        </w:rPr>
        <w:tab/>
      </w:r>
      <w:r w:rsidR="0047586A">
        <w:rPr>
          <w:b/>
        </w:rPr>
        <w:tab/>
      </w:r>
      <w:r w:rsidR="00685CED">
        <w:rPr>
          <w:b/>
        </w:rPr>
        <w:tab/>
      </w:r>
      <w:r w:rsidR="00685CED">
        <w:rPr>
          <w:b/>
        </w:rPr>
        <w:tab/>
      </w:r>
      <w:r w:rsidR="00E21846" w:rsidRPr="00287423">
        <w:rPr>
          <w:b/>
        </w:rPr>
        <w:tab/>
      </w:r>
      <w:r w:rsidR="00F645E3">
        <w:rPr>
          <w:b/>
        </w:rPr>
        <w:t xml:space="preserve">                    </w:t>
      </w:r>
      <w:r w:rsidR="00092E18">
        <w:rPr>
          <w:b/>
        </w:rPr>
        <w:t>В</w:t>
      </w:r>
      <w:r>
        <w:rPr>
          <w:b/>
        </w:rPr>
        <w:t>.</w:t>
      </w:r>
      <w:r w:rsidR="00092E18">
        <w:rPr>
          <w:b/>
        </w:rPr>
        <w:t>А</w:t>
      </w:r>
      <w:r>
        <w:rPr>
          <w:b/>
        </w:rPr>
        <w:t>.</w:t>
      </w:r>
      <w:r w:rsidR="00092E18">
        <w:rPr>
          <w:b/>
        </w:rPr>
        <w:t>Понидел</w:t>
      </w:r>
      <w:r w:rsidR="0014641A">
        <w:rPr>
          <w:b/>
        </w:rPr>
        <w:t>ко</w:t>
      </w:r>
    </w:p>
    <w:sectPr w:rsidR="00BB043A" w:rsidRPr="0014641A" w:rsidSect="00B34755">
      <w:headerReference w:type="default" r:id="rId11"/>
      <w:pgSz w:w="11906" w:h="16838"/>
      <w:pgMar w:top="426" w:right="851" w:bottom="709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8B4" w:rsidRPr="002D4915" w:rsidRDefault="000958B4" w:rsidP="00D9348D">
      <w:r>
        <w:separator/>
      </w:r>
    </w:p>
  </w:endnote>
  <w:endnote w:type="continuationSeparator" w:id="0">
    <w:p w:rsidR="000958B4" w:rsidRPr="002D4915" w:rsidRDefault="000958B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8B4" w:rsidRPr="002D4915" w:rsidRDefault="000958B4" w:rsidP="00D9348D">
      <w:r>
        <w:separator/>
      </w:r>
    </w:p>
  </w:footnote>
  <w:footnote w:type="continuationSeparator" w:id="0">
    <w:p w:rsidR="000958B4" w:rsidRPr="002D4915" w:rsidRDefault="000958B4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F51" w:rsidRDefault="00626F51">
    <w:pPr>
      <w:pStyle w:val="ae"/>
      <w:jc w:val="center"/>
    </w:pPr>
  </w:p>
  <w:p w:rsidR="00626F51" w:rsidRDefault="00626F5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A432C7"/>
    <w:multiLevelType w:val="hybridMultilevel"/>
    <w:tmpl w:val="BAF4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1151F"/>
    <w:multiLevelType w:val="multilevel"/>
    <w:tmpl w:val="15C209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010CB"/>
    <w:multiLevelType w:val="hybridMultilevel"/>
    <w:tmpl w:val="554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7785"/>
    <w:rsid w:val="00044943"/>
    <w:rsid w:val="0005147C"/>
    <w:rsid w:val="000617E1"/>
    <w:rsid w:val="00062F1A"/>
    <w:rsid w:val="00074ECC"/>
    <w:rsid w:val="00075F0F"/>
    <w:rsid w:val="00077813"/>
    <w:rsid w:val="00081250"/>
    <w:rsid w:val="00081D3E"/>
    <w:rsid w:val="00082175"/>
    <w:rsid w:val="00092E18"/>
    <w:rsid w:val="000958B4"/>
    <w:rsid w:val="00096303"/>
    <w:rsid w:val="000963EA"/>
    <w:rsid w:val="000B7834"/>
    <w:rsid w:val="000C3C61"/>
    <w:rsid w:val="000E467C"/>
    <w:rsid w:val="000F7EB1"/>
    <w:rsid w:val="00101360"/>
    <w:rsid w:val="00117C13"/>
    <w:rsid w:val="00123FDD"/>
    <w:rsid w:val="00125FD4"/>
    <w:rsid w:val="001357A1"/>
    <w:rsid w:val="00136546"/>
    <w:rsid w:val="0014641A"/>
    <w:rsid w:val="00166BD2"/>
    <w:rsid w:val="00187817"/>
    <w:rsid w:val="0019118D"/>
    <w:rsid w:val="00191A74"/>
    <w:rsid w:val="00193E8E"/>
    <w:rsid w:val="00195043"/>
    <w:rsid w:val="00197BC2"/>
    <w:rsid w:val="001A5A50"/>
    <w:rsid w:val="001B0C69"/>
    <w:rsid w:val="001C054C"/>
    <w:rsid w:val="001C65B7"/>
    <w:rsid w:val="001C70FD"/>
    <w:rsid w:val="002019F4"/>
    <w:rsid w:val="00223EAA"/>
    <w:rsid w:val="00225175"/>
    <w:rsid w:val="00240861"/>
    <w:rsid w:val="00240AE8"/>
    <w:rsid w:val="00246A4A"/>
    <w:rsid w:val="00253CE3"/>
    <w:rsid w:val="002600DC"/>
    <w:rsid w:val="0027039F"/>
    <w:rsid w:val="00274087"/>
    <w:rsid w:val="00287423"/>
    <w:rsid w:val="002E4ED9"/>
    <w:rsid w:val="002E6B83"/>
    <w:rsid w:val="002F2B85"/>
    <w:rsid w:val="002F2C92"/>
    <w:rsid w:val="00301610"/>
    <w:rsid w:val="00310E34"/>
    <w:rsid w:val="003116A7"/>
    <w:rsid w:val="0032774C"/>
    <w:rsid w:val="00327F5D"/>
    <w:rsid w:val="003510A7"/>
    <w:rsid w:val="003573A1"/>
    <w:rsid w:val="00360E74"/>
    <w:rsid w:val="003679F7"/>
    <w:rsid w:val="00394E39"/>
    <w:rsid w:val="003A47D0"/>
    <w:rsid w:val="003A4D56"/>
    <w:rsid w:val="003B3FD1"/>
    <w:rsid w:val="003C6EF7"/>
    <w:rsid w:val="003E69DA"/>
    <w:rsid w:val="003F5249"/>
    <w:rsid w:val="004270CC"/>
    <w:rsid w:val="00432FA1"/>
    <w:rsid w:val="004435B7"/>
    <w:rsid w:val="004440CB"/>
    <w:rsid w:val="00453C1E"/>
    <w:rsid w:val="0047586A"/>
    <w:rsid w:val="004779B9"/>
    <w:rsid w:val="004832AD"/>
    <w:rsid w:val="00487246"/>
    <w:rsid w:val="00487D3C"/>
    <w:rsid w:val="004924DF"/>
    <w:rsid w:val="004A33D0"/>
    <w:rsid w:val="004A52B2"/>
    <w:rsid w:val="004B0DED"/>
    <w:rsid w:val="004B7988"/>
    <w:rsid w:val="004C1E94"/>
    <w:rsid w:val="004D68F6"/>
    <w:rsid w:val="004E2548"/>
    <w:rsid w:val="00505F38"/>
    <w:rsid w:val="00520D1C"/>
    <w:rsid w:val="005231B4"/>
    <w:rsid w:val="00524FD7"/>
    <w:rsid w:val="005452AA"/>
    <w:rsid w:val="005471AE"/>
    <w:rsid w:val="00552377"/>
    <w:rsid w:val="00552C72"/>
    <w:rsid w:val="00563615"/>
    <w:rsid w:val="00564133"/>
    <w:rsid w:val="00574DDC"/>
    <w:rsid w:val="00593B95"/>
    <w:rsid w:val="005C41A4"/>
    <w:rsid w:val="005C6A17"/>
    <w:rsid w:val="005D7C24"/>
    <w:rsid w:val="005F051A"/>
    <w:rsid w:val="00607F0D"/>
    <w:rsid w:val="00610F5E"/>
    <w:rsid w:val="0061677C"/>
    <w:rsid w:val="006213A7"/>
    <w:rsid w:val="00623974"/>
    <w:rsid w:val="00626F51"/>
    <w:rsid w:val="00635FDB"/>
    <w:rsid w:val="00655B5A"/>
    <w:rsid w:val="006568A0"/>
    <w:rsid w:val="00661F70"/>
    <w:rsid w:val="00663B6C"/>
    <w:rsid w:val="006655B6"/>
    <w:rsid w:val="00683252"/>
    <w:rsid w:val="00685CED"/>
    <w:rsid w:val="0068785D"/>
    <w:rsid w:val="00696E74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52909"/>
    <w:rsid w:val="00753D86"/>
    <w:rsid w:val="00755578"/>
    <w:rsid w:val="0076322E"/>
    <w:rsid w:val="007641AE"/>
    <w:rsid w:val="00792F09"/>
    <w:rsid w:val="007A2411"/>
    <w:rsid w:val="007B586B"/>
    <w:rsid w:val="007B7350"/>
    <w:rsid w:val="007D44A9"/>
    <w:rsid w:val="007D4D5A"/>
    <w:rsid w:val="007D54CC"/>
    <w:rsid w:val="007E1B09"/>
    <w:rsid w:val="007E6002"/>
    <w:rsid w:val="007E6EFE"/>
    <w:rsid w:val="0081190F"/>
    <w:rsid w:val="00817EC5"/>
    <w:rsid w:val="00820DDC"/>
    <w:rsid w:val="00824CB6"/>
    <w:rsid w:val="00824F87"/>
    <w:rsid w:val="00826271"/>
    <w:rsid w:val="00830C56"/>
    <w:rsid w:val="008416C6"/>
    <w:rsid w:val="00851F07"/>
    <w:rsid w:val="008622B8"/>
    <w:rsid w:val="00871CE9"/>
    <w:rsid w:val="00876BC2"/>
    <w:rsid w:val="00877167"/>
    <w:rsid w:val="0087749F"/>
    <w:rsid w:val="00880F31"/>
    <w:rsid w:val="008845D2"/>
    <w:rsid w:val="008901D2"/>
    <w:rsid w:val="00894FBA"/>
    <w:rsid w:val="008A6B31"/>
    <w:rsid w:val="008B1A83"/>
    <w:rsid w:val="008B51F9"/>
    <w:rsid w:val="008B54DB"/>
    <w:rsid w:val="008C4007"/>
    <w:rsid w:val="008C4DBD"/>
    <w:rsid w:val="008D613B"/>
    <w:rsid w:val="008F0907"/>
    <w:rsid w:val="008F5795"/>
    <w:rsid w:val="008F6942"/>
    <w:rsid w:val="00910802"/>
    <w:rsid w:val="00910A45"/>
    <w:rsid w:val="009214B1"/>
    <w:rsid w:val="009276EF"/>
    <w:rsid w:val="00935A21"/>
    <w:rsid w:val="00943BBE"/>
    <w:rsid w:val="009467CE"/>
    <w:rsid w:val="00964DB7"/>
    <w:rsid w:val="00970F60"/>
    <w:rsid w:val="009713F2"/>
    <w:rsid w:val="00973424"/>
    <w:rsid w:val="0097469A"/>
    <w:rsid w:val="0098550F"/>
    <w:rsid w:val="009902A5"/>
    <w:rsid w:val="00990A97"/>
    <w:rsid w:val="009A160D"/>
    <w:rsid w:val="009A27CB"/>
    <w:rsid w:val="009B2EEF"/>
    <w:rsid w:val="009B57B6"/>
    <w:rsid w:val="009B5C46"/>
    <w:rsid w:val="009B6790"/>
    <w:rsid w:val="009C1ADA"/>
    <w:rsid w:val="009C2FEF"/>
    <w:rsid w:val="009C303F"/>
    <w:rsid w:val="009C38EE"/>
    <w:rsid w:val="009D389C"/>
    <w:rsid w:val="009E0F37"/>
    <w:rsid w:val="009E3535"/>
    <w:rsid w:val="00A0012C"/>
    <w:rsid w:val="00A11889"/>
    <w:rsid w:val="00A11E8E"/>
    <w:rsid w:val="00A36234"/>
    <w:rsid w:val="00A40C3B"/>
    <w:rsid w:val="00A57BDC"/>
    <w:rsid w:val="00A64983"/>
    <w:rsid w:val="00A763B3"/>
    <w:rsid w:val="00A76D8F"/>
    <w:rsid w:val="00AA47B6"/>
    <w:rsid w:val="00AB2205"/>
    <w:rsid w:val="00AB6C07"/>
    <w:rsid w:val="00AC490E"/>
    <w:rsid w:val="00AC768E"/>
    <w:rsid w:val="00AD49D3"/>
    <w:rsid w:val="00B106BD"/>
    <w:rsid w:val="00B21A78"/>
    <w:rsid w:val="00B246F2"/>
    <w:rsid w:val="00B25C6B"/>
    <w:rsid w:val="00B34755"/>
    <w:rsid w:val="00B374B9"/>
    <w:rsid w:val="00B43E80"/>
    <w:rsid w:val="00B4555A"/>
    <w:rsid w:val="00B45797"/>
    <w:rsid w:val="00B46B61"/>
    <w:rsid w:val="00B82934"/>
    <w:rsid w:val="00B82E82"/>
    <w:rsid w:val="00B836C2"/>
    <w:rsid w:val="00B83A8B"/>
    <w:rsid w:val="00B94E3A"/>
    <w:rsid w:val="00BA6FB2"/>
    <w:rsid w:val="00BB043A"/>
    <w:rsid w:val="00BC2FAD"/>
    <w:rsid w:val="00BD08B5"/>
    <w:rsid w:val="00BD21FA"/>
    <w:rsid w:val="00BE0023"/>
    <w:rsid w:val="00BE7B8A"/>
    <w:rsid w:val="00BF11D7"/>
    <w:rsid w:val="00BF5D26"/>
    <w:rsid w:val="00C10616"/>
    <w:rsid w:val="00C27211"/>
    <w:rsid w:val="00C4450E"/>
    <w:rsid w:val="00C51532"/>
    <w:rsid w:val="00C51AC6"/>
    <w:rsid w:val="00C53817"/>
    <w:rsid w:val="00C54C9B"/>
    <w:rsid w:val="00C6150C"/>
    <w:rsid w:val="00C67F79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01DDE"/>
    <w:rsid w:val="00D1469E"/>
    <w:rsid w:val="00D31F7D"/>
    <w:rsid w:val="00D3201F"/>
    <w:rsid w:val="00D42399"/>
    <w:rsid w:val="00D451F5"/>
    <w:rsid w:val="00D52F03"/>
    <w:rsid w:val="00D5421C"/>
    <w:rsid w:val="00D65026"/>
    <w:rsid w:val="00D9348D"/>
    <w:rsid w:val="00D95AD9"/>
    <w:rsid w:val="00DA6691"/>
    <w:rsid w:val="00DC1125"/>
    <w:rsid w:val="00DC2869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74CAD"/>
    <w:rsid w:val="00E828E4"/>
    <w:rsid w:val="00E96E51"/>
    <w:rsid w:val="00EB3FB6"/>
    <w:rsid w:val="00EC1F51"/>
    <w:rsid w:val="00EC5F6B"/>
    <w:rsid w:val="00EC6949"/>
    <w:rsid w:val="00ED3FB1"/>
    <w:rsid w:val="00ED6C7D"/>
    <w:rsid w:val="00EE1EF3"/>
    <w:rsid w:val="00EE678C"/>
    <w:rsid w:val="00EF7AA9"/>
    <w:rsid w:val="00F062DF"/>
    <w:rsid w:val="00F10FBF"/>
    <w:rsid w:val="00F12BEA"/>
    <w:rsid w:val="00F33E0B"/>
    <w:rsid w:val="00F34B37"/>
    <w:rsid w:val="00F42150"/>
    <w:rsid w:val="00F509AD"/>
    <w:rsid w:val="00F5137E"/>
    <w:rsid w:val="00F5285A"/>
    <w:rsid w:val="00F5632D"/>
    <w:rsid w:val="00F63C00"/>
    <w:rsid w:val="00F645E3"/>
    <w:rsid w:val="00F65974"/>
    <w:rsid w:val="00F70B68"/>
    <w:rsid w:val="00F75004"/>
    <w:rsid w:val="00F7581E"/>
    <w:rsid w:val="00F80B3F"/>
    <w:rsid w:val="00F81BC0"/>
    <w:rsid w:val="00F82B6A"/>
    <w:rsid w:val="00F94AE5"/>
    <w:rsid w:val="00FA67FD"/>
    <w:rsid w:val="00FB064E"/>
    <w:rsid w:val="00FC1FF1"/>
    <w:rsid w:val="00FD4C5E"/>
    <w:rsid w:val="00FD4E2A"/>
    <w:rsid w:val="00FE7448"/>
    <w:rsid w:val="00FF04C7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66D1-B4D9-4E2E-A0D9-783D9F5C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328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Брык Диана Александровна</cp:lastModifiedBy>
  <cp:revision>2</cp:revision>
  <cp:lastPrinted>2024-01-31T13:59:00Z</cp:lastPrinted>
  <dcterms:created xsi:type="dcterms:W3CDTF">2026-01-28T09:35:00Z</dcterms:created>
  <dcterms:modified xsi:type="dcterms:W3CDTF">2026-01-28T09:35:00Z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