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  <w:rPr>
          <w:lang w:val="en-US"/>
        </w:rPr>
      </w:pPr>
    </w:p>
    <w:p w:rsidR="00B324A6" w:rsidRPr="00602457" w:rsidRDefault="00B324A6" w:rsidP="00602457">
      <w:pPr>
        <w:pStyle w:val="Default"/>
        <w:rPr>
          <w:b/>
          <w:bCs/>
          <w:sz w:val="28"/>
          <w:szCs w:val="28"/>
        </w:rPr>
      </w:pPr>
    </w:p>
    <w:p w:rsidR="00AE5F6D" w:rsidRDefault="00B324A6" w:rsidP="00B324A6">
      <w:pPr>
        <w:pStyle w:val="Default"/>
        <w:rPr>
          <w:b/>
          <w:bCs/>
        </w:rPr>
      </w:pPr>
      <w:r w:rsidRPr="00873AB4">
        <w:rPr>
          <w:b/>
          <w:bCs/>
        </w:rPr>
        <w:t xml:space="preserve">О </w:t>
      </w:r>
      <w:r w:rsidR="00AE5F6D">
        <w:rPr>
          <w:b/>
          <w:bCs/>
        </w:rPr>
        <w:t>регулировани</w:t>
      </w:r>
      <w:r w:rsidR="004D566E">
        <w:rPr>
          <w:b/>
          <w:bCs/>
        </w:rPr>
        <w:t>и</w:t>
      </w:r>
      <w:r w:rsidR="00AE5F6D">
        <w:rPr>
          <w:b/>
          <w:bCs/>
        </w:rPr>
        <w:t xml:space="preserve"> отдельных вопросов</w:t>
      </w:r>
    </w:p>
    <w:p w:rsidR="000C6DD6" w:rsidRDefault="00E76F84" w:rsidP="00B324A6">
      <w:pPr>
        <w:pStyle w:val="Default"/>
        <w:rPr>
          <w:b/>
          <w:bCs/>
        </w:rPr>
      </w:pPr>
      <w:r w:rsidRPr="00873AB4">
        <w:rPr>
          <w:b/>
          <w:bCs/>
        </w:rPr>
        <w:t>принятия решений</w:t>
      </w:r>
      <w:r w:rsidR="000C6DD6">
        <w:rPr>
          <w:b/>
          <w:bCs/>
        </w:rPr>
        <w:t xml:space="preserve"> </w:t>
      </w:r>
      <w:r w:rsidRPr="00873AB4">
        <w:rPr>
          <w:b/>
          <w:bCs/>
        </w:rPr>
        <w:t xml:space="preserve">о наличии </w:t>
      </w:r>
    </w:p>
    <w:p w:rsidR="00232C7D" w:rsidRPr="00873AB4" w:rsidRDefault="00E76F84" w:rsidP="00232C7D">
      <w:pPr>
        <w:pStyle w:val="Default"/>
        <w:rPr>
          <w:b/>
          <w:bCs/>
        </w:rPr>
      </w:pPr>
      <w:r w:rsidRPr="00873AB4">
        <w:rPr>
          <w:b/>
          <w:bCs/>
        </w:rPr>
        <w:t>потребности</w:t>
      </w:r>
      <w:r w:rsidR="00B324A6" w:rsidRPr="00873AB4">
        <w:rPr>
          <w:b/>
          <w:bCs/>
        </w:rPr>
        <w:t xml:space="preserve"> </w:t>
      </w:r>
      <w:r w:rsidRPr="00873AB4">
        <w:rPr>
          <w:b/>
          <w:bCs/>
        </w:rPr>
        <w:t xml:space="preserve">в остатках субсидий, </w:t>
      </w:r>
    </w:p>
    <w:p w:rsidR="00602457" w:rsidRDefault="00602457" w:rsidP="00B324A6">
      <w:pPr>
        <w:pStyle w:val="Default"/>
        <w:rPr>
          <w:b/>
          <w:bCs/>
        </w:rPr>
      </w:pPr>
      <w:r w:rsidRPr="00873AB4">
        <w:rPr>
          <w:b/>
          <w:bCs/>
        </w:rPr>
        <w:t>не использованных в отчетном финансовом году</w:t>
      </w:r>
      <w:r w:rsidR="00232C7D">
        <w:rPr>
          <w:b/>
          <w:bCs/>
        </w:rPr>
        <w:t xml:space="preserve">, </w:t>
      </w:r>
      <w:r w:rsidR="00232C7D">
        <w:rPr>
          <w:b/>
          <w:bCs/>
        </w:rPr>
        <w:br/>
        <w:t>и решений о возврате средств субсидий</w:t>
      </w:r>
    </w:p>
    <w:p w:rsidR="00232C7D" w:rsidRPr="00873AB4" w:rsidRDefault="00232C7D" w:rsidP="00B324A6">
      <w:pPr>
        <w:pStyle w:val="Default"/>
        <w:rPr>
          <w:b/>
          <w:bCs/>
        </w:rPr>
      </w:pPr>
      <w:r>
        <w:rPr>
          <w:b/>
          <w:bCs/>
        </w:rPr>
        <w:t>при отсутствии в них потребности</w:t>
      </w:r>
    </w:p>
    <w:p w:rsidR="00EF4857" w:rsidRPr="00873AB4" w:rsidRDefault="00EF4857" w:rsidP="00B324A6">
      <w:pPr>
        <w:pStyle w:val="Default"/>
      </w:pPr>
    </w:p>
    <w:p w:rsidR="00B324A6" w:rsidRPr="00873AB4" w:rsidRDefault="00B324A6" w:rsidP="00B324A6">
      <w:pPr>
        <w:pStyle w:val="aeoaeno12"/>
        <w:spacing w:line="240" w:lineRule="auto"/>
        <w:ind w:firstLine="0"/>
        <w:rPr>
          <w:b/>
        </w:rPr>
      </w:pPr>
    </w:p>
    <w:p w:rsidR="00B324A6" w:rsidRDefault="00B324A6" w:rsidP="00643AB7">
      <w:pPr>
        <w:pStyle w:val="aeoaeno12"/>
        <w:spacing w:line="240" w:lineRule="auto"/>
        <w:ind w:firstLine="567"/>
      </w:pPr>
      <w:r w:rsidRPr="00873AB4">
        <w:t>В</w:t>
      </w:r>
      <w:r w:rsidR="00A236A6">
        <w:t>о исполнение</w:t>
      </w:r>
      <w:r w:rsidRPr="00873AB4">
        <w:t xml:space="preserve"> </w:t>
      </w:r>
      <w:hyperlink r:id="rId10" w:history="1">
        <w:r w:rsidRPr="00873AB4">
          <w:t>постановлени</w:t>
        </w:r>
      </w:hyperlink>
      <w:r w:rsidR="00A236A6">
        <w:t>я</w:t>
      </w:r>
      <w:r w:rsidRPr="00873AB4">
        <w:t xml:space="preserve"> Правительства Санкт-Петербурга от </w:t>
      </w:r>
      <w:r w:rsidR="00873AB4">
        <w:t>05</w:t>
      </w:r>
      <w:r w:rsidRPr="00873AB4">
        <w:t>.1</w:t>
      </w:r>
      <w:r w:rsidR="00873AB4">
        <w:t>2</w:t>
      </w:r>
      <w:r w:rsidR="00580D2E" w:rsidRPr="00873AB4">
        <w:t>.202</w:t>
      </w:r>
      <w:r w:rsidR="00873AB4">
        <w:t>5</w:t>
      </w:r>
      <w:r w:rsidRPr="00873AB4">
        <w:t xml:space="preserve"> № </w:t>
      </w:r>
      <w:r w:rsidR="00873AB4">
        <w:t>925</w:t>
      </w:r>
      <w:r w:rsidRPr="00873AB4">
        <w:t xml:space="preserve"> «О </w:t>
      </w:r>
      <w:r w:rsidR="00873AB4">
        <w:t xml:space="preserve">внесении изменений в постановление Правительства Санкт-Петербурга от 27.10.2021 </w:t>
      </w:r>
      <w:r w:rsidR="00A236A6">
        <w:br/>
      </w:r>
      <w:r w:rsidR="00873AB4">
        <w:t>№ 799»</w:t>
      </w:r>
    </w:p>
    <w:p w:rsidR="00A236A6" w:rsidRPr="00873AB4" w:rsidRDefault="00A236A6" w:rsidP="00643AB7">
      <w:pPr>
        <w:pStyle w:val="aeoaeno12"/>
        <w:spacing w:line="240" w:lineRule="auto"/>
        <w:ind w:firstLine="567"/>
      </w:pPr>
    </w:p>
    <w:p w:rsidR="00B324A6" w:rsidRPr="00B31D7F" w:rsidRDefault="00B324A6" w:rsidP="00B31D7F">
      <w:pPr>
        <w:shd w:val="clear" w:color="auto" w:fill="FFFFFF"/>
        <w:ind w:firstLine="480"/>
        <w:jc w:val="both"/>
        <w:rPr>
          <w:color w:val="000000"/>
        </w:rPr>
      </w:pPr>
      <w:r w:rsidRPr="00B31D7F">
        <w:t>1. Утвердить Порядок</w:t>
      </w:r>
      <w:r w:rsidR="008308BD" w:rsidRPr="00B31D7F">
        <w:t xml:space="preserve"> </w:t>
      </w:r>
      <w:r w:rsidR="004D566E" w:rsidRPr="00B31D7F">
        <w:t>направления получател</w:t>
      </w:r>
      <w:r w:rsidR="00232C7D" w:rsidRPr="00B31D7F">
        <w:t>ем</w:t>
      </w:r>
      <w:r w:rsidR="004D566E" w:rsidRPr="00B31D7F">
        <w:t xml:space="preserve"> субсидии обращения </w:t>
      </w:r>
      <w:r w:rsidR="00232C7D" w:rsidRPr="00B31D7F">
        <w:br/>
      </w:r>
      <w:r w:rsidR="006F6DF3" w:rsidRPr="00B31D7F">
        <w:t xml:space="preserve">в Комитет по труду и занятости населения Санкт-Петербурга </w:t>
      </w:r>
      <w:r w:rsidR="004D566E" w:rsidRPr="00B31D7F">
        <w:t xml:space="preserve">о принятии </w:t>
      </w:r>
      <w:r w:rsidR="006F6DF3" w:rsidRPr="00B31D7F">
        <w:t xml:space="preserve">решения </w:t>
      </w:r>
      <w:r w:rsidR="006F6DF3" w:rsidRPr="00B31D7F">
        <w:br/>
        <w:t xml:space="preserve">о наличии </w:t>
      </w:r>
      <w:r w:rsidR="00B31D7F">
        <w:t>потребности в остатках субсидий</w:t>
      </w:r>
      <w:r w:rsidR="00B31D7F" w:rsidRPr="00B31D7F">
        <w:rPr>
          <w:bCs/>
          <w:color w:val="000000"/>
        </w:rPr>
        <w:t>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 или возврате указанных средств при отсутствии в них потребности</w:t>
      </w:r>
      <w:r w:rsidR="00232C7D" w:rsidRPr="00B31D7F">
        <w:t xml:space="preserve"> </w:t>
      </w:r>
      <w:r w:rsidRPr="00B31D7F">
        <w:t>согласно приложению</w:t>
      </w:r>
      <w:r w:rsidR="006F6DF3" w:rsidRPr="00B31D7F">
        <w:t xml:space="preserve"> № 1</w:t>
      </w:r>
      <w:r w:rsidRPr="00B31D7F">
        <w:t>.</w:t>
      </w:r>
    </w:p>
    <w:p w:rsidR="006F6DF3" w:rsidRPr="00B31D7F" w:rsidRDefault="006F6DF3" w:rsidP="00B31D7F">
      <w:pPr>
        <w:shd w:val="clear" w:color="auto" w:fill="FFFFFF"/>
        <w:ind w:firstLine="480"/>
        <w:jc w:val="both"/>
        <w:rPr>
          <w:color w:val="000000"/>
        </w:rPr>
      </w:pPr>
      <w:r w:rsidRPr="00B31D7F">
        <w:t xml:space="preserve">2. Утвердить Порядок </w:t>
      </w:r>
      <w:bookmarkStart w:id="0" w:name="_GoBack"/>
      <w:bookmarkEnd w:id="0"/>
      <w:r w:rsidRPr="00B31D7F">
        <w:t xml:space="preserve">рассмотрения Комитетом по труду и занятости населения Санкт-Петербурга </w:t>
      </w:r>
      <w:r w:rsidR="00232C7D" w:rsidRPr="00B31D7F">
        <w:t>обращения о принятии решения о наличии по</w:t>
      </w:r>
      <w:r w:rsidR="00B31D7F">
        <w:t xml:space="preserve">требности </w:t>
      </w:r>
      <w:r w:rsidR="00B31D7F">
        <w:br/>
        <w:t>в остатках субсидий</w:t>
      </w:r>
      <w:r w:rsidR="00B31D7F" w:rsidRPr="00B31D7F">
        <w:rPr>
          <w:bCs/>
          <w:color w:val="000000"/>
        </w:rPr>
        <w:t>, в том числе грантов в форме субсидий, на финансовое обеспечение затрат в связи с производством (реализацией) товаров, выполнением работ, оказанием услуг, не использованных в отчетном финансовом году или возврате указанных средств при отсутствии в них потребности</w:t>
      </w:r>
      <w:r w:rsidR="00B31D7F">
        <w:rPr>
          <w:color w:val="000000"/>
        </w:rPr>
        <w:t xml:space="preserve"> </w:t>
      </w:r>
      <w:r w:rsidR="00232C7D" w:rsidRPr="00B31D7F">
        <w:t>согласно приложению № 2.</w:t>
      </w:r>
    </w:p>
    <w:p w:rsidR="00B324A6" w:rsidRPr="00873AB4" w:rsidRDefault="00B31D7F" w:rsidP="00B324A6">
      <w:pPr>
        <w:pStyle w:val="aeoaeno12"/>
        <w:spacing w:line="240" w:lineRule="auto"/>
        <w:ind w:firstLine="480"/>
      </w:pPr>
      <w:r>
        <w:t>3</w:t>
      </w:r>
      <w:r w:rsidR="00B324A6" w:rsidRPr="00873AB4">
        <w:t xml:space="preserve">. </w:t>
      </w:r>
      <w:r w:rsidR="00590413" w:rsidRPr="00873AB4">
        <w:t>Контроль</w:t>
      </w:r>
      <w:r w:rsidR="00496688" w:rsidRPr="00873AB4">
        <w:t xml:space="preserve"> за выполнением распоряжения</w:t>
      </w:r>
      <w:r w:rsidR="00590413" w:rsidRPr="00873AB4">
        <w:t xml:space="preserve"> остается за председателем Комитета</w:t>
      </w:r>
      <w:r w:rsidR="00B324A6" w:rsidRPr="00873AB4">
        <w:t>.</w:t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A236A6" w:rsidRPr="00873AB4" w:rsidRDefault="00A236A6" w:rsidP="00E21846">
      <w:pPr>
        <w:pStyle w:val="aeoaeno12"/>
        <w:spacing w:line="240" w:lineRule="auto"/>
        <w:ind w:firstLine="0"/>
      </w:pPr>
    </w:p>
    <w:p w:rsidR="00E21846" w:rsidRPr="00873AB4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23BE0" w:rsidRPr="00873AB4" w:rsidRDefault="00DD5E42" w:rsidP="00F23BE0">
      <w:pPr>
        <w:autoSpaceDE w:val="0"/>
        <w:autoSpaceDN w:val="0"/>
        <w:adjustRightInd w:val="0"/>
        <w:jc w:val="both"/>
        <w:rPr>
          <w:b/>
        </w:rPr>
      </w:pPr>
      <w:r w:rsidRPr="00873AB4">
        <w:rPr>
          <w:b/>
        </w:rPr>
        <w:t>П</w:t>
      </w:r>
      <w:r w:rsidR="00F23BE0" w:rsidRPr="00873AB4">
        <w:rPr>
          <w:b/>
        </w:rPr>
        <w:t>редседател</w:t>
      </w:r>
      <w:r w:rsidRPr="00873AB4">
        <w:rPr>
          <w:b/>
        </w:rPr>
        <w:t xml:space="preserve">ь </w:t>
      </w:r>
      <w:r w:rsidR="00F23BE0" w:rsidRPr="00873AB4">
        <w:rPr>
          <w:b/>
        </w:rPr>
        <w:t xml:space="preserve">Комитета                                                             </w:t>
      </w:r>
      <w:r w:rsidR="00873AB4">
        <w:rPr>
          <w:b/>
        </w:rPr>
        <w:t xml:space="preserve">                     </w:t>
      </w:r>
      <w:r w:rsidR="00A236A6">
        <w:rPr>
          <w:b/>
        </w:rPr>
        <w:t xml:space="preserve"> </w:t>
      </w:r>
      <w:r w:rsidR="00873AB4">
        <w:rPr>
          <w:b/>
        </w:rPr>
        <w:t xml:space="preserve"> </w:t>
      </w:r>
      <w:r w:rsidRPr="00873AB4">
        <w:rPr>
          <w:b/>
        </w:rPr>
        <w:t>В</w:t>
      </w:r>
      <w:r w:rsidR="00F23BE0" w:rsidRPr="00873AB4">
        <w:rPr>
          <w:b/>
        </w:rPr>
        <w:t>.</w:t>
      </w:r>
      <w:r w:rsidRPr="00873AB4">
        <w:rPr>
          <w:b/>
        </w:rPr>
        <w:t>А</w:t>
      </w:r>
      <w:r w:rsidR="00F23BE0" w:rsidRPr="00873AB4">
        <w:rPr>
          <w:b/>
        </w:rPr>
        <w:t>.</w:t>
      </w:r>
      <w:r w:rsidRPr="00873AB4">
        <w:rPr>
          <w:b/>
        </w:rPr>
        <w:t>Пониделко</w:t>
      </w:r>
      <w:r w:rsidR="00F23BE0" w:rsidRPr="00873AB4">
        <w:rPr>
          <w:b/>
        </w:rPr>
        <w:t xml:space="preserve">                                                                  </w:t>
      </w:r>
    </w:p>
    <w:p w:rsidR="00F23BE0" w:rsidRPr="00873AB4" w:rsidRDefault="00F23BE0" w:rsidP="00F23BE0">
      <w:p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873AB4">
        <w:rPr>
          <w:b/>
        </w:rPr>
        <w:t xml:space="preserve">                                                                                </w:t>
      </w:r>
    </w:p>
    <w:p w:rsidR="00F23BE0" w:rsidRPr="00873AB4" w:rsidRDefault="00F23BE0" w:rsidP="00F23BE0"/>
    <w:p w:rsidR="00F23BE0" w:rsidRPr="00873AB4" w:rsidRDefault="00F23BE0" w:rsidP="00F23BE0"/>
    <w:p w:rsidR="00F23BE0" w:rsidRPr="00873AB4" w:rsidRDefault="00F23BE0" w:rsidP="00F23BE0"/>
    <w:p w:rsidR="00F23BE0" w:rsidRPr="00873AB4" w:rsidRDefault="00F23BE0" w:rsidP="00F23BE0"/>
    <w:p w:rsidR="00F23BE0" w:rsidRDefault="00F23BE0" w:rsidP="00F23BE0">
      <w:pPr>
        <w:rPr>
          <w:sz w:val="18"/>
          <w:szCs w:val="18"/>
        </w:rPr>
      </w:pPr>
    </w:p>
    <w:p w:rsidR="00F23BE0" w:rsidRDefault="00F23BE0" w:rsidP="00F23BE0">
      <w:pPr>
        <w:rPr>
          <w:sz w:val="18"/>
          <w:szCs w:val="18"/>
        </w:rPr>
      </w:pPr>
    </w:p>
    <w:p w:rsidR="00CA0701" w:rsidRDefault="00CA0701" w:rsidP="00F23BE0">
      <w:pPr>
        <w:jc w:val="both"/>
        <w:rPr>
          <w:b/>
          <w:sz w:val="28"/>
          <w:szCs w:val="28"/>
        </w:rPr>
      </w:pPr>
    </w:p>
    <w:sectPr w:rsidR="00CA0701" w:rsidSect="00564133"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05F4" w:rsidRPr="002D4915" w:rsidRDefault="007D05F4" w:rsidP="00D9348D">
      <w:r>
        <w:separator/>
      </w:r>
    </w:p>
  </w:endnote>
  <w:endnote w:type="continuationSeparator" w:id="0">
    <w:p w:rsidR="007D05F4" w:rsidRPr="002D4915" w:rsidRDefault="007D05F4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05F4" w:rsidRPr="002D4915" w:rsidRDefault="007D05F4" w:rsidP="00D9348D">
      <w:r>
        <w:separator/>
      </w:r>
    </w:p>
  </w:footnote>
  <w:footnote w:type="continuationSeparator" w:id="0">
    <w:p w:rsidR="007D05F4" w:rsidRPr="002D4915" w:rsidRDefault="007D05F4" w:rsidP="00D93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37E8D"/>
    <w:rsid w:val="0005147C"/>
    <w:rsid w:val="00062F1A"/>
    <w:rsid w:val="00075F0F"/>
    <w:rsid w:val="00082175"/>
    <w:rsid w:val="00094885"/>
    <w:rsid w:val="000963EA"/>
    <w:rsid w:val="000A360A"/>
    <w:rsid w:val="000B7834"/>
    <w:rsid w:val="000C3C61"/>
    <w:rsid w:val="000C6DD6"/>
    <w:rsid w:val="000F4CB6"/>
    <w:rsid w:val="00101360"/>
    <w:rsid w:val="00117C13"/>
    <w:rsid w:val="00125FD4"/>
    <w:rsid w:val="00136546"/>
    <w:rsid w:val="001463BB"/>
    <w:rsid w:val="00151548"/>
    <w:rsid w:val="00187817"/>
    <w:rsid w:val="001901FB"/>
    <w:rsid w:val="001C65B7"/>
    <w:rsid w:val="001D15F6"/>
    <w:rsid w:val="00225175"/>
    <w:rsid w:val="00225217"/>
    <w:rsid w:val="00232C7D"/>
    <w:rsid w:val="00240861"/>
    <w:rsid w:val="00240AE8"/>
    <w:rsid w:val="00246A4A"/>
    <w:rsid w:val="00253CE3"/>
    <w:rsid w:val="0025545C"/>
    <w:rsid w:val="00255E39"/>
    <w:rsid w:val="002A7325"/>
    <w:rsid w:val="002E0094"/>
    <w:rsid w:val="002E4ED9"/>
    <w:rsid w:val="00301610"/>
    <w:rsid w:val="00327F5D"/>
    <w:rsid w:val="003510A7"/>
    <w:rsid w:val="003573A1"/>
    <w:rsid w:val="00360E74"/>
    <w:rsid w:val="00364995"/>
    <w:rsid w:val="003650EE"/>
    <w:rsid w:val="003660EB"/>
    <w:rsid w:val="003679F7"/>
    <w:rsid w:val="00431417"/>
    <w:rsid w:val="004435B7"/>
    <w:rsid w:val="00466024"/>
    <w:rsid w:val="0047710D"/>
    <w:rsid w:val="004832AD"/>
    <w:rsid w:val="00487D3C"/>
    <w:rsid w:val="00491C5A"/>
    <w:rsid w:val="004924DF"/>
    <w:rsid w:val="00496688"/>
    <w:rsid w:val="004B0DED"/>
    <w:rsid w:val="004B1BD3"/>
    <w:rsid w:val="004C0510"/>
    <w:rsid w:val="004C1E94"/>
    <w:rsid w:val="004C583B"/>
    <w:rsid w:val="004D566E"/>
    <w:rsid w:val="004D68F6"/>
    <w:rsid w:val="004F1723"/>
    <w:rsid w:val="00505BD3"/>
    <w:rsid w:val="00510CDA"/>
    <w:rsid w:val="00520D1C"/>
    <w:rsid w:val="00524FD7"/>
    <w:rsid w:val="00527072"/>
    <w:rsid w:val="00542BE2"/>
    <w:rsid w:val="005452AA"/>
    <w:rsid w:val="005471AE"/>
    <w:rsid w:val="00552377"/>
    <w:rsid w:val="00552C72"/>
    <w:rsid w:val="00564133"/>
    <w:rsid w:val="005709F6"/>
    <w:rsid w:val="00570CBE"/>
    <w:rsid w:val="00571119"/>
    <w:rsid w:val="00574DDC"/>
    <w:rsid w:val="00580D2E"/>
    <w:rsid w:val="00590413"/>
    <w:rsid w:val="00590CC1"/>
    <w:rsid w:val="00593B95"/>
    <w:rsid w:val="005C41A4"/>
    <w:rsid w:val="005D7C24"/>
    <w:rsid w:val="005E298A"/>
    <w:rsid w:val="005F051A"/>
    <w:rsid w:val="00602457"/>
    <w:rsid w:val="0060569F"/>
    <w:rsid w:val="00607F0D"/>
    <w:rsid w:val="0061677C"/>
    <w:rsid w:val="00621D7C"/>
    <w:rsid w:val="00623746"/>
    <w:rsid w:val="00623974"/>
    <w:rsid w:val="00635519"/>
    <w:rsid w:val="00635FDB"/>
    <w:rsid w:val="00643AB7"/>
    <w:rsid w:val="006568A0"/>
    <w:rsid w:val="006655B6"/>
    <w:rsid w:val="0067403B"/>
    <w:rsid w:val="006B3625"/>
    <w:rsid w:val="006C5094"/>
    <w:rsid w:val="006D3CF2"/>
    <w:rsid w:val="006F6998"/>
    <w:rsid w:val="006F6DF3"/>
    <w:rsid w:val="00703AF6"/>
    <w:rsid w:val="00752909"/>
    <w:rsid w:val="00755578"/>
    <w:rsid w:val="007641AE"/>
    <w:rsid w:val="00787270"/>
    <w:rsid w:val="007901AC"/>
    <w:rsid w:val="007A2411"/>
    <w:rsid w:val="007A5A64"/>
    <w:rsid w:val="007A7313"/>
    <w:rsid w:val="007B586B"/>
    <w:rsid w:val="007D05F4"/>
    <w:rsid w:val="007D54CC"/>
    <w:rsid w:val="007E6002"/>
    <w:rsid w:val="00820DDC"/>
    <w:rsid w:val="00823D86"/>
    <w:rsid w:val="00826271"/>
    <w:rsid w:val="008308BD"/>
    <w:rsid w:val="00851F07"/>
    <w:rsid w:val="00871CE9"/>
    <w:rsid w:val="00873AB4"/>
    <w:rsid w:val="00876BC2"/>
    <w:rsid w:val="00880F31"/>
    <w:rsid w:val="00884475"/>
    <w:rsid w:val="008A6B31"/>
    <w:rsid w:val="008D613B"/>
    <w:rsid w:val="008F1943"/>
    <w:rsid w:val="008F2E19"/>
    <w:rsid w:val="00907FEB"/>
    <w:rsid w:val="00910A45"/>
    <w:rsid w:val="0091662D"/>
    <w:rsid w:val="00932522"/>
    <w:rsid w:val="00935A21"/>
    <w:rsid w:val="00943BBE"/>
    <w:rsid w:val="00964DB7"/>
    <w:rsid w:val="00970F60"/>
    <w:rsid w:val="0097469A"/>
    <w:rsid w:val="00984C5C"/>
    <w:rsid w:val="0099083D"/>
    <w:rsid w:val="009A160D"/>
    <w:rsid w:val="009C1ADA"/>
    <w:rsid w:val="009C303F"/>
    <w:rsid w:val="009C5282"/>
    <w:rsid w:val="009D389C"/>
    <w:rsid w:val="00A11E8E"/>
    <w:rsid w:val="00A236A6"/>
    <w:rsid w:val="00A23C5C"/>
    <w:rsid w:val="00A64983"/>
    <w:rsid w:val="00A763B3"/>
    <w:rsid w:val="00AA6AB8"/>
    <w:rsid w:val="00AB2BC8"/>
    <w:rsid w:val="00AC3FAC"/>
    <w:rsid w:val="00AC768E"/>
    <w:rsid w:val="00AD49D3"/>
    <w:rsid w:val="00AD4AFE"/>
    <w:rsid w:val="00AE5F6D"/>
    <w:rsid w:val="00AE674C"/>
    <w:rsid w:val="00B106BD"/>
    <w:rsid w:val="00B160B6"/>
    <w:rsid w:val="00B246F2"/>
    <w:rsid w:val="00B25C6B"/>
    <w:rsid w:val="00B31D7F"/>
    <w:rsid w:val="00B324A6"/>
    <w:rsid w:val="00B43E80"/>
    <w:rsid w:val="00B45797"/>
    <w:rsid w:val="00B46B61"/>
    <w:rsid w:val="00B533AF"/>
    <w:rsid w:val="00B535E3"/>
    <w:rsid w:val="00B80113"/>
    <w:rsid w:val="00B82E82"/>
    <w:rsid w:val="00B83A8B"/>
    <w:rsid w:val="00B94E3A"/>
    <w:rsid w:val="00BA2E56"/>
    <w:rsid w:val="00BA6FB2"/>
    <w:rsid w:val="00BB6725"/>
    <w:rsid w:val="00BE0023"/>
    <w:rsid w:val="00BF11D7"/>
    <w:rsid w:val="00C31DB4"/>
    <w:rsid w:val="00C4450E"/>
    <w:rsid w:val="00C51AC6"/>
    <w:rsid w:val="00C52359"/>
    <w:rsid w:val="00C53817"/>
    <w:rsid w:val="00C54C9B"/>
    <w:rsid w:val="00C71C6D"/>
    <w:rsid w:val="00C75A56"/>
    <w:rsid w:val="00C93041"/>
    <w:rsid w:val="00CA0701"/>
    <w:rsid w:val="00CA5AFE"/>
    <w:rsid w:val="00CA5D7C"/>
    <w:rsid w:val="00CB45F9"/>
    <w:rsid w:val="00CC3ED4"/>
    <w:rsid w:val="00D000A9"/>
    <w:rsid w:val="00D035A3"/>
    <w:rsid w:val="00D42399"/>
    <w:rsid w:val="00D52F03"/>
    <w:rsid w:val="00D9348D"/>
    <w:rsid w:val="00D95AD9"/>
    <w:rsid w:val="00DB0BD3"/>
    <w:rsid w:val="00DD5E42"/>
    <w:rsid w:val="00E11473"/>
    <w:rsid w:val="00E15025"/>
    <w:rsid w:val="00E21846"/>
    <w:rsid w:val="00E24F57"/>
    <w:rsid w:val="00E34772"/>
    <w:rsid w:val="00E46BC0"/>
    <w:rsid w:val="00E5081B"/>
    <w:rsid w:val="00E565A0"/>
    <w:rsid w:val="00E60F27"/>
    <w:rsid w:val="00E679D8"/>
    <w:rsid w:val="00E76F84"/>
    <w:rsid w:val="00EB3FB6"/>
    <w:rsid w:val="00EC5F6B"/>
    <w:rsid w:val="00EE678C"/>
    <w:rsid w:val="00EF4857"/>
    <w:rsid w:val="00F01974"/>
    <w:rsid w:val="00F10FBF"/>
    <w:rsid w:val="00F12BE7"/>
    <w:rsid w:val="00F17C08"/>
    <w:rsid w:val="00F23BE0"/>
    <w:rsid w:val="00F33E0B"/>
    <w:rsid w:val="00F34B37"/>
    <w:rsid w:val="00F45290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5D87C9E-B410-4740-8DA2-0018BEAE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Default">
    <w:name w:val="Default"/>
    <w:rsid w:val="00B324A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72ADF36A5028C57809ECE8F4AABABC3D68A67F2FDC5DC2A4E985B567Cs0CDI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257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Балтийская Юлия Владимировна</dc:creator>
  <cp:lastModifiedBy>Александрова Татьяна Федоровна</cp:lastModifiedBy>
  <cp:revision>10</cp:revision>
  <cp:lastPrinted>2024-12-17T07:40:00Z</cp:lastPrinted>
  <dcterms:created xsi:type="dcterms:W3CDTF">2025-12-11T08:08:00Z</dcterms:created>
  <dcterms:modified xsi:type="dcterms:W3CDTF">2026-01-20T14:09:00Z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