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32"/>
        <w:tblW w:w="972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5D27C4" w:rsidTr="00CD2C90">
        <w:trPr>
          <w:trHeight w:val="963"/>
        </w:trPr>
        <w:tc>
          <w:tcPr>
            <w:tcW w:w="9720" w:type="dxa"/>
          </w:tcPr>
          <w:p w:rsidR="00E21846" w:rsidRPr="005D27C4" w:rsidRDefault="00C93041" w:rsidP="00CD2C90">
            <w:pPr>
              <w:pStyle w:val="5"/>
              <w:spacing w:before="0" w:after="0"/>
              <w:jc w:val="center"/>
            </w:pPr>
            <w:r w:rsidRPr="005D27C4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5D27C4" w:rsidTr="00CD2C90">
        <w:trPr>
          <w:trHeight w:val="1931"/>
        </w:trPr>
        <w:tc>
          <w:tcPr>
            <w:tcW w:w="9720" w:type="dxa"/>
          </w:tcPr>
          <w:p w:rsidR="00E21846" w:rsidRPr="005D27C4" w:rsidRDefault="00E21846" w:rsidP="00CD2C90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5D27C4"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Pr="005D27C4" w:rsidRDefault="00E21846" w:rsidP="00CD2C90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5D27C4" w:rsidRDefault="00E21846" w:rsidP="00CD2C90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5D27C4" w:rsidRDefault="00E21846" w:rsidP="00CD2C90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5D27C4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5D27C4" w:rsidRDefault="00E21846" w:rsidP="00CD2C90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5D27C4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5D27C4" w:rsidRDefault="00E21846" w:rsidP="00CD2C90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5D27C4" w:rsidRDefault="00E21846" w:rsidP="00CD2C90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5D27C4" w:rsidRDefault="00E21846" w:rsidP="00CD2C90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5D27C4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5D27C4">
              <w:rPr>
                <w:spacing w:val="-20"/>
                <w:sz w:val="30"/>
                <w:szCs w:val="30"/>
              </w:rPr>
              <w:t xml:space="preserve">  С  П  О  Р  Я Ж  Е  Н  И  Е</w:t>
            </w:r>
          </w:p>
          <w:p w:rsidR="00E21846" w:rsidRPr="005D27C4" w:rsidRDefault="00E21846" w:rsidP="00CD2C90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5D27C4" w:rsidRDefault="000A2384" w:rsidP="00CD2C90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5D27C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1310640</wp:posOffset>
                  </wp:positionH>
                  <wp:positionV relativeFrom="paragraph">
                    <wp:posOffset>85725</wp:posOffset>
                  </wp:positionV>
                  <wp:extent cx="3350260" cy="285750"/>
                  <wp:effectExtent l="19050" t="0" r="2540" b="0"/>
                  <wp:wrapNone/>
                  <wp:docPr id="5" name="Рисунок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26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21846" w:rsidRPr="005D27C4">
              <w:rPr>
                <w:sz w:val="16"/>
                <w:szCs w:val="16"/>
              </w:rPr>
              <w:t>ОКУД</w:t>
            </w:r>
          </w:p>
        </w:tc>
      </w:tr>
    </w:tbl>
    <w:p w:rsidR="00E21846" w:rsidRPr="005D27C4" w:rsidRDefault="00E21846" w:rsidP="00E21846">
      <w:pPr>
        <w:pStyle w:val="aeoaeno12"/>
        <w:spacing w:line="240" w:lineRule="auto"/>
        <w:ind w:firstLine="0"/>
        <w:rPr>
          <w:lang w:val="en-US"/>
        </w:rPr>
      </w:pPr>
    </w:p>
    <w:p w:rsidR="00E21846" w:rsidRPr="005D27C4" w:rsidRDefault="00E21846" w:rsidP="00E21846">
      <w:pPr>
        <w:pStyle w:val="aeoaeno12"/>
        <w:spacing w:line="240" w:lineRule="auto"/>
        <w:ind w:firstLine="0"/>
      </w:pPr>
    </w:p>
    <w:p w:rsidR="001E7575" w:rsidRPr="005D27C4" w:rsidRDefault="001E7575" w:rsidP="001E7575">
      <w:pPr>
        <w:widowControl w:val="0"/>
        <w:autoSpaceDE w:val="0"/>
        <w:autoSpaceDN w:val="0"/>
        <w:rPr>
          <w:b/>
          <w:szCs w:val="28"/>
        </w:rPr>
      </w:pPr>
      <w:r w:rsidRPr="005D27C4">
        <w:rPr>
          <w:b/>
          <w:szCs w:val="28"/>
        </w:rPr>
        <w:t xml:space="preserve">О реализации постановления Правительства </w:t>
      </w:r>
    </w:p>
    <w:p w:rsidR="001E7575" w:rsidRPr="00D47FDE" w:rsidRDefault="001E7575" w:rsidP="001E7575">
      <w:pPr>
        <w:widowControl w:val="0"/>
        <w:autoSpaceDE w:val="0"/>
        <w:autoSpaceDN w:val="0"/>
        <w:rPr>
          <w:b/>
          <w:bCs/>
        </w:rPr>
      </w:pPr>
      <w:r w:rsidRPr="005D27C4">
        <w:rPr>
          <w:b/>
          <w:szCs w:val="28"/>
        </w:rPr>
        <w:t>Санкт-</w:t>
      </w:r>
      <w:r w:rsidRPr="00D47FDE">
        <w:rPr>
          <w:b/>
          <w:szCs w:val="28"/>
        </w:rPr>
        <w:t>Петербурга</w:t>
      </w:r>
      <w:r w:rsidR="007321BC" w:rsidRPr="00D47FDE">
        <w:rPr>
          <w:b/>
          <w:szCs w:val="28"/>
        </w:rPr>
        <w:t xml:space="preserve"> от</w:t>
      </w:r>
      <w:r w:rsidR="007F33EE" w:rsidRPr="00D47FDE">
        <w:rPr>
          <w:b/>
          <w:szCs w:val="28"/>
        </w:rPr>
        <w:t xml:space="preserve"> </w:t>
      </w:r>
      <w:r w:rsidR="00D47FDE" w:rsidRPr="00D47FDE">
        <w:rPr>
          <w:b/>
          <w:szCs w:val="28"/>
        </w:rPr>
        <w:t>__________</w:t>
      </w:r>
      <w:r w:rsidR="007321BC" w:rsidRPr="00D47FDE">
        <w:rPr>
          <w:b/>
          <w:szCs w:val="28"/>
        </w:rPr>
        <w:t xml:space="preserve"> № </w:t>
      </w:r>
      <w:r w:rsidR="00D47FDE" w:rsidRPr="00D47FDE">
        <w:rPr>
          <w:b/>
          <w:szCs w:val="28"/>
        </w:rPr>
        <w:t>____</w:t>
      </w:r>
      <w:r w:rsidR="0066344C" w:rsidRPr="00D47FDE">
        <w:rPr>
          <w:b/>
          <w:szCs w:val="28"/>
        </w:rPr>
        <w:br/>
      </w:r>
      <w:r w:rsidRPr="00D47FDE">
        <w:rPr>
          <w:b/>
          <w:szCs w:val="28"/>
        </w:rPr>
        <w:t>«</w:t>
      </w:r>
      <w:r w:rsidR="00DF6B15" w:rsidRPr="00D47FDE">
        <w:rPr>
          <w:b/>
        </w:rPr>
        <w:t>О Порядк</w:t>
      </w:r>
      <w:r w:rsidR="00DF6B15" w:rsidRPr="00D47FDE">
        <w:rPr>
          <w:b/>
          <w:strike/>
        </w:rPr>
        <w:t>е</w:t>
      </w:r>
      <w:r w:rsidR="00DF6B15" w:rsidRPr="00D47FDE">
        <w:rPr>
          <w:b/>
        </w:rPr>
        <w:t xml:space="preserve"> предоставления</w:t>
      </w:r>
      <w:r w:rsidR="00DF6B15" w:rsidRPr="00D47FDE">
        <w:rPr>
          <w:b/>
        </w:rPr>
        <w:br/>
        <w:t xml:space="preserve">в 2026 году субсидии социально </w:t>
      </w:r>
      <w:r w:rsidR="00DF6B15" w:rsidRPr="00D47FDE">
        <w:rPr>
          <w:b/>
        </w:rPr>
        <w:br/>
        <w:t xml:space="preserve">ориентированной некоммерческой </w:t>
      </w:r>
      <w:r w:rsidR="00DF6B15" w:rsidRPr="00D47FDE">
        <w:rPr>
          <w:b/>
        </w:rPr>
        <w:br/>
        <w:t xml:space="preserve">организации </w:t>
      </w:r>
      <w:r w:rsidR="00DF6B15" w:rsidRPr="00D47FDE">
        <w:rPr>
          <w:rFonts w:eastAsia="Calibri"/>
          <w:b/>
          <w:bCs/>
          <w:lang w:eastAsia="en-US"/>
        </w:rPr>
        <w:t xml:space="preserve">на реализацию </w:t>
      </w:r>
      <w:r w:rsidR="00DF6B15" w:rsidRPr="00D47FDE">
        <w:rPr>
          <w:rFonts w:eastAsia="Calibri"/>
          <w:b/>
          <w:bCs/>
          <w:lang w:eastAsia="en-US"/>
        </w:rPr>
        <w:br/>
        <w:t>мероприятий</w:t>
      </w:r>
      <w:r w:rsidR="00DF6B15" w:rsidRPr="00D47FDE">
        <w:rPr>
          <w:rFonts w:eastAsia="Calibri"/>
          <w:bCs/>
          <w:lang w:eastAsia="en-US"/>
        </w:rPr>
        <w:t xml:space="preserve"> </w:t>
      </w:r>
      <w:r w:rsidR="00DF6B15" w:rsidRPr="00D47FDE">
        <w:rPr>
          <w:b/>
          <w:bCs/>
        </w:rPr>
        <w:t xml:space="preserve">регионального проекта </w:t>
      </w:r>
      <w:r w:rsidR="00DF6B15" w:rsidRPr="00D47FDE">
        <w:rPr>
          <w:b/>
          <w:bCs/>
        </w:rPr>
        <w:br/>
        <w:t>«Производительность труда»,</w:t>
      </w:r>
      <w:r w:rsidR="00DF6B15" w:rsidRPr="00D47FDE">
        <w:rPr>
          <w:rFonts w:eastAsia="Calibri"/>
          <w:bCs/>
          <w:lang w:eastAsia="en-US"/>
        </w:rPr>
        <w:t xml:space="preserve"> </w:t>
      </w:r>
      <w:r w:rsidR="00DF6B15" w:rsidRPr="00D47FDE">
        <w:rPr>
          <w:rFonts w:eastAsia="Calibri"/>
          <w:bCs/>
          <w:lang w:eastAsia="en-US"/>
        </w:rPr>
        <w:br/>
      </w:r>
      <w:r w:rsidR="00DF6B15" w:rsidRPr="00D47FDE">
        <w:rPr>
          <w:rFonts w:eastAsia="Calibri"/>
          <w:b/>
          <w:bCs/>
          <w:lang w:eastAsia="en-US"/>
        </w:rPr>
        <w:t xml:space="preserve">в том числе по обеспечению </w:t>
      </w:r>
      <w:r w:rsidR="00DF6B15" w:rsidRPr="00D47FDE">
        <w:rPr>
          <w:rFonts w:eastAsia="Calibri"/>
          <w:b/>
          <w:bCs/>
          <w:lang w:eastAsia="en-US"/>
        </w:rPr>
        <w:br/>
        <w:t xml:space="preserve">деятельности регионального центра </w:t>
      </w:r>
      <w:r w:rsidR="00DF6B15" w:rsidRPr="00D47FDE">
        <w:rPr>
          <w:rFonts w:eastAsia="Calibri"/>
          <w:b/>
          <w:bCs/>
          <w:lang w:eastAsia="en-US"/>
        </w:rPr>
        <w:br/>
        <w:t>компетенций в сфере производительности</w:t>
      </w:r>
      <w:r w:rsidR="00DF6B15" w:rsidRPr="00D47FDE">
        <w:rPr>
          <w:rFonts w:eastAsia="Calibri"/>
          <w:b/>
          <w:bCs/>
          <w:lang w:eastAsia="en-US"/>
        </w:rPr>
        <w:br/>
        <w:t>труда в Санкт-Петербурге</w:t>
      </w:r>
      <w:r w:rsidRPr="00D47FDE">
        <w:rPr>
          <w:b/>
          <w:bCs/>
        </w:rPr>
        <w:t>»</w:t>
      </w:r>
    </w:p>
    <w:p w:rsidR="001E7575" w:rsidRPr="00D47FDE" w:rsidRDefault="001E7575" w:rsidP="001E7575">
      <w:pPr>
        <w:widowControl w:val="0"/>
        <w:autoSpaceDE w:val="0"/>
        <w:autoSpaceDN w:val="0"/>
        <w:rPr>
          <w:b/>
          <w:szCs w:val="28"/>
        </w:rPr>
      </w:pPr>
    </w:p>
    <w:p w:rsidR="001E7575" w:rsidRPr="00D47FDE" w:rsidRDefault="001E7575" w:rsidP="0066344C">
      <w:pPr>
        <w:ind w:firstLine="709"/>
        <w:jc w:val="both"/>
        <w:rPr>
          <w:rFonts w:eastAsia="Calibri"/>
          <w:szCs w:val="28"/>
          <w:lang w:eastAsia="en-US"/>
        </w:rPr>
      </w:pPr>
      <w:r w:rsidRPr="00D47FDE">
        <w:rPr>
          <w:rFonts w:eastAsia="Calibri"/>
          <w:szCs w:val="28"/>
          <w:lang w:eastAsia="en-US"/>
        </w:rPr>
        <w:t xml:space="preserve">В целях </w:t>
      </w:r>
      <w:bookmarkStart w:id="0" w:name="_Hlk497337985"/>
      <w:r w:rsidRPr="00D47FDE">
        <w:rPr>
          <w:rFonts w:eastAsia="Calibri"/>
          <w:szCs w:val="28"/>
          <w:lang w:eastAsia="en-US"/>
        </w:rPr>
        <w:t>реализации</w:t>
      </w:r>
      <w:r w:rsidR="003461C0" w:rsidRPr="00D47FDE">
        <w:rPr>
          <w:rFonts w:eastAsia="Calibri"/>
          <w:szCs w:val="28"/>
          <w:lang w:eastAsia="en-US"/>
        </w:rPr>
        <w:t xml:space="preserve"> пункта 2</w:t>
      </w:r>
      <w:r w:rsidRPr="00D47FDE">
        <w:rPr>
          <w:rFonts w:eastAsia="Calibri"/>
          <w:szCs w:val="28"/>
          <w:lang w:eastAsia="en-US"/>
        </w:rPr>
        <w:t xml:space="preserve"> постановления Правительства Санкт-Петербурга</w:t>
      </w:r>
      <w:r w:rsidR="003461C0" w:rsidRPr="00D47FDE">
        <w:rPr>
          <w:rFonts w:eastAsia="Calibri"/>
          <w:szCs w:val="28"/>
          <w:lang w:eastAsia="en-US"/>
        </w:rPr>
        <w:br/>
      </w:r>
      <w:r w:rsidR="00065910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__________</w:t>
      </w:r>
      <w:r w:rsidR="00065910" w:rsidRPr="00D47FDE">
        <w:rPr>
          <w:szCs w:val="28"/>
        </w:rPr>
        <w:t xml:space="preserve"> № </w:t>
      </w:r>
      <w:r w:rsidR="00D47FDE" w:rsidRPr="00D47FDE">
        <w:rPr>
          <w:szCs w:val="28"/>
        </w:rPr>
        <w:t>______</w:t>
      </w:r>
      <w:r w:rsidR="0066344C" w:rsidRPr="00D47FDE">
        <w:rPr>
          <w:szCs w:val="28"/>
        </w:rPr>
        <w:t xml:space="preserve"> </w:t>
      </w:r>
      <w:r w:rsidRPr="00D47FDE">
        <w:rPr>
          <w:rFonts w:eastAsia="Calibri"/>
          <w:szCs w:val="28"/>
          <w:lang w:eastAsia="en-US"/>
        </w:rPr>
        <w:t>«</w:t>
      </w:r>
      <w:bookmarkStart w:id="1" w:name="OLE_LINK15"/>
      <w:bookmarkStart w:id="2" w:name="OLE_LINK16"/>
      <w:r w:rsidR="001B413B" w:rsidRPr="00D47FDE">
        <w:t>О Пор</w:t>
      </w:r>
      <w:r w:rsidR="001B413B" w:rsidRPr="001B413B">
        <w:t xml:space="preserve">ядке предоставления в 2026 году субсидии социально ориентированной некоммерческой организации </w:t>
      </w:r>
      <w:r w:rsidR="001B413B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1B413B" w:rsidRPr="00DF6B15">
        <w:rPr>
          <w:bCs/>
        </w:rPr>
        <w:t>регионального проекта «Производительность труда»,</w:t>
      </w:r>
      <w:r w:rsidR="001B413B" w:rsidRPr="00DF6B15">
        <w:rPr>
          <w:rFonts w:eastAsia="Calibri"/>
          <w:bCs/>
          <w:lang w:eastAsia="en-US"/>
        </w:rPr>
        <w:t xml:space="preserve"> в </w:t>
      </w:r>
      <w:r w:rsidR="001B413B" w:rsidRPr="00D47FDE">
        <w:rPr>
          <w:rFonts w:eastAsia="Calibri"/>
          <w:bCs/>
          <w:lang w:eastAsia="en-US"/>
        </w:rPr>
        <w:t xml:space="preserve">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1B413B" w:rsidRPr="00D47FDE">
        <w:rPr>
          <w:rFonts w:eastAsia="Calibri"/>
          <w:bCs/>
          <w:lang w:eastAsia="en-US"/>
        </w:rPr>
        <w:t xml:space="preserve">труда </w:t>
      </w:r>
      <w:r w:rsidR="00EC2FBD" w:rsidRPr="00D47FDE">
        <w:rPr>
          <w:rFonts w:eastAsia="Calibri"/>
          <w:bCs/>
          <w:lang w:eastAsia="en-US"/>
        </w:rPr>
        <w:br/>
      </w:r>
      <w:r w:rsidR="001B413B" w:rsidRPr="00D47FDE">
        <w:rPr>
          <w:rFonts w:eastAsia="Calibri"/>
          <w:bCs/>
          <w:lang w:eastAsia="en-US"/>
        </w:rPr>
        <w:t>в Санкт-Петербурге</w:t>
      </w:r>
      <w:r w:rsidR="00033A4D" w:rsidRPr="00D47FDE">
        <w:t>»</w:t>
      </w:r>
      <w:bookmarkEnd w:id="0"/>
      <w:bookmarkEnd w:id="1"/>
      <w:bookmarkEnd w:id="2"/>
      <w:r w:rsidR="003461C0" w:rsidRPr="00D47FDE">
        <w:rPr>
          <w:rFonts w:eastAsia="Calibri"/>
          <w:szCs w:val="28"/>
          <w:lang w:eastAsia="en-US"/>
        </w:rPr>
        <w:t>:</w:t>
      </w:r>
    </w:p>
    <w:p w:rsidR="00705569" w:rsidRPr="00D47FDE" w:rsidRDefault="00705569" w:rsidP="001B413B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47FDE">
        <w:rPr>
          <w:szCs w:val="28"/>
        </w:rPr>
        <w:t xml:space="preserve">Утвердить </w:t>
      </w:r>
      <w:bookmarkStart w:id="3" w:name="OLE_LINK53"/>
      <w:bookmarkStart w:id="4" w:name="OLE_LINK54"/>
      <w:r w:rsidRPr="00D47FDE">
        <w:rPr>
          <w:szCs w:val="28"/>
        </w:rPr>
        <w:t>ф</w:t>
      </w:r>
      <w:r w:rsidR="001E7575" w:rsidRPr="00D47FDE">
        <w:rPr>
          <w:rFonts w:eastAsia="Calibri"/>
          <w:lang w:eastAsia="en-US"/>
        </w:rPr>
        <w:t xml:space="preserve">орму заявки на участие в отборе </w:t>
      </w:r>
      <w:bookmarkStart w:id="5" w:name="OLE_LINK17"/>
      <w:bookmarkStart w:id="6" w:name="OLE_LINK18"/>
      <w:r w:rsidR="00BC002C" w:rsidRPr="00D47FDE">
        <w:t xml:space="preserve">на право получения </w:t>
      </w:r>
      <w:r w:rsidR="001E7575" w:rsidRPr="00D47FDE">
        <w:rPr>
          <w:rFonts w:eastAsia="Calibri"/>
          <w:lang w:eastAsia="en-US"/>
        </w:rPr>
        <w:t>субсид</w:t>
      </w:r>
      <w:r w:rsidR="005139AD" w:rsidRPr="00D47FDE">
        <w:rPr>
          <w:rFonts w:eastAsia="Calibri"/>
          <w:lang w:eastAsia="en-US"/>
        </w:rPr>
        <w:t xml:space="preserve">ии </w:t>
      </w:r>
      <w:r w:rsidR="007D3D77" w:rsidRPr="00D47FDE">
        <w:t xml:space="preserve">социально ориентированной некоммерческой организации </w:t>
      </w:r>
      <w:r w:rsidR="007D3D77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7D3D77" w:rsidRPr="00D47FDE">
        <w:rPr>
          <w:bCs/>
        </w:rPr>
        <w:t>регионального проекта «Производительность труда»,</w:t>
      </w:r>
      <w:r w:rsidR="007D3D77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7D3D77" w:rsidRPr="00D47FDE">
        <w:rPr>
          <w:rFonts w:eastAsia="Calibri"/>
          <w:bCs/>
          <w:lang w:eastAsia="en-US"/>
        </w:rPr>
        <w:t xml:space="preserve">труда </w:t>
      </w:r>
      <w:r w:rsidR="00D47FDE" w:rsidRPr="00D47FDE">
        <w:rPr>
          <w:rFonts w:eastAsia="Calibri"/>
          <w:bCs/>
          <w:lang w:eastAsia="en-US"/>
        </w:rPr>
        <w:br/>
      </w:r>
      <w:r w:rsidR="007D3D77" w:rsidRPr="00D47FDE">
        <w:rPr>
          <w:rFonts w:eastAsia="Calibri"/>
          <w:bCs/>
          <w:lang w:eastAsia="en-US"/>
        </w:rPr>
        <w:t>в Санкт-Петербурге</w:t>
      </w:r>
      <w:r w:rsidR="00A324E3" w:rsidRPr="00D47FDE">
        <w:t xml:space="preserve"> </w:t>
      </w:r>
      <w:r w:rsidR="005139AD" w:rsidRPr="00D47FDE">
        <w:rPr>
          <w:rFonts w:eastAsia="Calibri"/>
          <w:lang w:eastAsia="en-US"/>
        </w:rPr>
        <w:t>для предоставления субсидии</w:t>
      </w:r>
      <w:r w:rsidR="001E7575" w:rsidRPr="00D47FDE">
        <w:rPr>
          <w:rFonts w:eastAsia="Calibri"/>
          <w:lang w:eastAsia="en-US"/>
        </w:rPr>
        <w:t xml:space="preserve"> </w:t>
      </w:r>
      <w:bookmarkEnd w:id="3"/>
      <w:bookmarkEnd w:id="4"/>
      <w:bookmarkEnd w:id="5"/>
      <w:bookmarkEnd w:id="6"/>
      <w:r w:rsidR="007D3D77" w:rsidRPr="00D47FDE">
        <w:t xml:space="preserve">социально ориентированной некоммерческой организации </w:t>
      </w:r>
      <w:r w:rsidR="007D3D77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7D3D77" w:rsidRPr="00D47FDE">
        <w:rPr>
          <w:bCs/>
        </w:rPr>
        <w:t>регионального проекта «Производительность труда»,</w:t>
      </w:r>
      <w:r w:rsidR="007D3D77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7D3D77" w:rsidRPr="00D47FDE">
        <w:rPr>
          <w:rFonts w:eastAsia="Calibri"/>
          <w:bCs/>
          <w:lang w:eastAsia="en-US"/>
        </w:rPr>
        <w:t xml:space="preserve">труда в Санкт-Петербурге </w:t>
      </w:r>
      <w:r w:rsidR="001E7575" w:rsidRPr="00D47FDE">
        <w:rPr>
          <w:rFonts w:eastAsia="Calibri"/>
          <w:lang w:eastAsia="en-US"/>
        </w:rPr>
        <w:t>согласно приложению № 1.</w:t>
      </w:r>
    </w:p>
    <w:p w:rsidR="00651B79" w:rsidRPr="00D47FDE" w:rsidRDefault="00705569" w:rsidP="001B413B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47FDE">
        <w:rPr>
          <w:rFonts w:eastAsia="Calibri"/>
          <w:lang w:eastAsia="en-US"/>
        </w:rPr>
        <w:t>Утвердить п</w:t>
      </w:r>
      <w:r w:rsidR="001E7575" w:rsidRPr="00D47FDE">
        <w:t>орядок и срок</w:t>
      </w:r>
      <w:r w:rsidR="007F6785" w:rsidRPr="00D47FDE">
        <w:t>и</w:t>
      </w:r>
      <w:r w:rsidR="001E7575" w:rsidRPr="00D47FDE">
        <w:t xml:space="preserve"> </w:t>
      </w:r>
      <w:bookmarkStart w:id="7" w:name="OLE_LINK63"/>
      <w:bookmarkStart w:id="8" w:name="OLE_LINK64"/>
      <w:r w:rsidR="001E7575" w:rsidRPr="00D47FDE">
        <w:t xml:space="preserve">проведения отбора </w:t>
      </w:r>
      <w:bookmarkStart w:id="9" w:name="OLE_LINK129"/>
      <w:bookmarkStart w:id="10" w:name="OLE_LINK130"/>
      <w:r w:rsidR="00462A2F" w:rsidRPr="00D47FDE">
        <w:t xml:space="preserve">на право получения субсидии социально ориентированной некоммерческой организации </w:t>
      </w:r>
      <w:r w:rsidR="00462A2F" w:rsidRPr="00D47FDE">
        <w:rPr>
          <w:rFonts w:eastAsia="Calibri"/>
          <w:bCs/>
          <w:lang w:eastAsia="en-US"/>
        </w:rPr>
        <w:t>на реализацию мероприятий</w:t>
      </w:r>
      <w:r w:rsidR="00462A2F" w:rsidRPr="00D47FDE">
        <w:t xml:space="preserve"> регионального проекта «Производительность труда», </w:t>
      </w:r>
      <w:r w:rsidR="00462A2F" w:rsidRPr="00D47FDE">
        <w:rPr>
          <w:rFonts w:eastAsia="Calibri"/>
          <w:bCs/>
          <w:lang w:eastAsia="en-US"/>
        </w:rPr>
        <w:t xml:space="preserve">в том числе по обеспечению деятельности регионального центра компетенций в сфере производительности труда </w:t>
      </w:r>
      <w:r w:rsidR="00462A2F" w:rsidRPr="00D47FDE">
        <w:rPr>
          <w:rFonts w:eastAsia="Calibri"/>
          <w:bCs/>
          <w:lang w:eastAsia="en-US"/>
        </w:rPr>
        <w:br/>
        <w:t>в Санкт-Петербурге</w:t>
      </w:r>
      <w:bookmarkStart w:id="11" w:name="OLE_LINK19"/>
      <w:bookmarkStart w:id="12" w:name="OLE_LINK20"/>
      <w:r w:rsidR="00462A2F" w:rsidRPr="00D47FDE">
        <w:rPr>
          <w:rFonts w:eastAsia="Calibri"/>
          <w:bCs/>
          <w:lang w:eastAsia="en-US"/>
        </w:rPr>
        <w:t xml:space="preserve"> </w:t>
      </w:r>
      <w:r w:rsidR="00462A2F" w:rsidRPr="00D47FDE">
        <w:rPr>
          <w:rFonts w:eastAsia="Calibri"/>
          <w:lang w:eastAsia="en-US"/>
        </w:rPr>
        <w:t xml:space="preserve">для предоставления </w:t>
      </w:r>
      <w:r w:rsidR="00462A2F" w:rsidRPr="00D47FDE">
        <w:t xml:space="preserve">субсидии социально ориентированной некоммерческой организации </w:t>
      </w:r>
      <w:r w:rsidR="00462A2F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462A2F" w:rsidRPr="00D47FDE">
        <w:rPr>
          <w:bCs/>
        </w:rPr>
        <w:t>регионального проекта «Производительность труда»,</w:t>
      </w:r>
      <w:r w:rsidR="00462A2F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462A2F" w:rsidRPr="00D47FDE">
        <w:t xml:space="preserve"> </w:t>
      </w:r>
      <w:bookmarkEnd w:id="11"/>
      <w:bookmarkEnd w:id="12"/>
      <w:r w:rsidR="00462A2F" w:rsidRPr="00D47FDE">
        <w:t xml:space="preserve">и принятия Комитетом по труду и занятости населения Санкт-Петербурга решения о </w:t>
      </w:r>
      <w:r w:rsidR="00462A2F" w:rsidRPr="00D47FDE">
        <w:rPr>
          <w:rFonts w:eastAsia="Calibri"/>
          <w:lang w:eastAsia="en-US"/>
        </w:rPr>
        <w:t xml:space="preserve">предоставлении </w:t>
      </w:r>
      <w:r w:rsidR="00462A2F" w:rsidRPr="00D47FDE">
        <w:t xml:space="preserve">субсидии социально ориентированной некоммерческой организации </w:t>
      </w:r>
      <w:r w:rsidR="00462A2F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462A2F" w:rsidRPr="00D47FDE">
        <w:rPr>
          <w:bCs/>
        </w:rPr>
        <w:t>регионального проекта «Производительность труда»,</w:t>
      </w:r>
      <w:r w:rsidR="00462A2F" w:rsidRPr="00D47FDE">
        <w:rPr>
          <w:rFonts w:eastAsia="Calibri"/>
          <w:bCs/>
          <w:lang w:eastAsia="en-US"/>
        </w:rPr>
        <w:t xml:space="preserve"> в том числе </w:t>
      </w:r>
      <w:r w:rsidR="00462A2F" w:rsidRPr="00D47FDE">
        <w:rPr>
          <w:rFonts w:eastAsia="Calibri"/>
          <w:bCs/>
          <w:lang w:eastAsia="en-US"/>
        </w:rPr>
        <w:br/>
        <w:t xml:space="preserve">по обеспечению деятельности регионального центра компетенций в сфере производительности труда в Санкт-Петербурге </w:t>
      </w:r>
      <w:r w:rsidR="00462A2F" w:rsidRPr="00D47FDE">
        <w:t xml:space="preserve">согласно </w:t>
      </w:r>
      <w:r w:rsidR="00462A2F" w:rsidRPr="00D47FDE">
        <w:rPr>
          <w:rFonts w:eastAsia="Calibri"/>
          <w:lang w:eastAsia="en-US"/>
        </w:rPr>
        <w:t>приложению № 2.</w:t>
      </w:r>
    </w:p>
    <w:p w:rsidR="00651B79" w:rsidRDefault="00651B79" w:rsidP="00651B79">
      <w:pPr>
        <w:pStyle w:val="a7"/>
        <w:tabs>
          <w:tab w:val="left" w:pos="1134"/>
        </w:tabs>
        <w:ind w:left="709"/>
        <w:jc w:val="both"/>
        <w:rPr>
          <w:szCs w:val="28"/>
        </w:rPr>
      </w:pPr>
    </w:p>
    <w:bookmarkEnd w:id="7"/>
    <w:bookmarkEnd w:id="8"/>
    <w:bookmarkEnd w:id="9"/>
    <w:bookmarkEnd w:id="10"/>
    <w:p w:rsidR="00F2379F" w:rsidRPr="00651B79" w:rsidRDefault="00F2379F" w:rsidP="00462A2F">
      <w:pPr>
        <w:pStyle w:val="a7"/>
        <w:tabs>
          <w:tab w:val="left" w:pos="1134"/>
        </w:tabs>
        <w:ind w:left="709"/>
        <w:jc w:val="both"/>
        <w:rPr>
          <w:szCs w:val="28"/>
        </w:rPr>
      </w:pPr>
    </w:p>
    <w:p w:rsidR="00F2379F" w:rsidRPr="00D47FDE" w:rsidRDefault="00705569" w:rsidP="001B413B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47FDE">
        <w:t xml:space="preserve">Создать </w:t>
      </w:r>
      <w:r w:rsidR="00565B55" w:rsidRPr="00D47FDE">
        <w:t>комисси</w:t>
      </w:r>
      <w:r w:rsidRPr="00D47FDE">
        <w:t>ю</w:t>
      </w:r>
      <w:r w:rsidR="00565B55" w:rsidRPr="00D47FDE">
        <w:t xml:space="preserve"> </w:t>
      </w:r>
      <w:bookmarkStart w:id="13" w:name="OLE_LINK133"/>
      <w:bookmarkStart w:id="14" w:name="OLE_LINK134"/>
      <w:r w:rsidR="00565B55" w:rsidRPr="00D47FDE">
        <w:t>по проведе</w:t>
      </w:r>
      <w:r w:rsidR="00BD4785" w:rsidRPr="00D47FDE">
        <w:t xml:space="preserve">нию отбора </w:t>
      </w:r>
      <w:bookmarkStart w:id="15" w:name="OLE_LINK21"/>
      <w:bookmarkStart w:id="16" w:name="OLE_LINK22"/>
      <w:r w:rsidR="00BD4785" w:rsidRPr="00D47FDE">
        <w:t xml:space="preserve">получателя </w:t>
      </w:r>
      <w:r w:rsidR="006E6A03" w:rsidRPr="00D47FDE">
        <w:t xml:space="preserve">субсидии социально ориентированной некоммерческой организации </w:t>
      </w:r>
      <w:r w:rsidR="006E6A03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6E6A03" w:rsidRPr="00D47FDE">
        <w:rPr>
          <w:bCs/>
        </w:rPr>
        <w:t>регионального проекта «Производительность труда»,</w:t>
      </w:r>
      <w:r w:rsidR="006E6A03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6E6A03" w:rsidRPr="00D47FDE">
        <w:rPr>
          <w:rFonts w:eastAsia="Calibri"/>
          <w:bCs/>
          <w:lang w:eastAsia="en-US"/>
        </w:rPr>
        <w:t xml:space="preserve">труда </w:t>
      </w:r>
      <w:r w:rsidR="00EC2FBD" w:rsidRPr="00D47FDE">
        <w:rPr>
          <w:rFonts w:eastAsia="Calibri"/>
          <w:bCs/>
          <w:lang w:eastAsia="en-US"/>
        </w:rPr>
        <w:br/>
      </w:r>
      <w:r w:rsidR="006E6A03" w:rsidRPr="00D47FDE">
        <w:rPr>
          <w:rFonts w:eastAsia="Calibri"/>
          <w:bCs/>
          <w:lang w:eastAsia="en-US"/>
        </w:rPr>
        <w:t xml:space="preserve">в Санкт-Петербурге </w:t>
      </w:r>
      <w:r w:rsidR="00F2379F" w:rsidRPr="00D47FDE">
        <w:rPr>
          <w:rFonts w:eastAsia="Calibri"/>
          <w:lang w:eastAsia="en-US"/>
        </w:rPr>
        <w:t xml:space="preserve">для предоставления </w:t>
      </w:r>
      <w:bookmarkEnd w:id="13"/>
      <w:bookmarkEnd w:id="14"/>
      <w:bookmarkEnd w:id="15"/>
      <w:bookmarkEnd w:id="16"/>
      <w:r w:rsidR="006E6A03" w:rsidRPr="00D47FDE">
        <w:t xml:space="preserve">субсидии социально ориентированной некоммерческой организации </w:t>
      </w:r>
      <w:r w:rsidR="006E6A03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6E6A03" w:rsidRPr="00D47FDE">
        <w:rPr>
          <w:bCs/>
        </w:rPr>
        <w:t>регионального проекта «Производительность труда»,</w:t>
      </w:r>
      <w:r w:rsidR="006E6A03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6E6A03" w:rsidRPr="00D47FDE">
        <w:rPr>
          <w:rFonts w:eastAsia="Calibri"/>
          <w:bCs/>
          <w:lang w:eastAsia="en-US"/>
        </w:rPr>
        <w:t xml:space="preserve">труда в Санкт-Петербурге </w:t>
      </w:r>
      <w:r w:rsidR="00F2379F" w:rsidRPr="00D47FDE">
        <w:t xml:space="preserve">в составе </w:t>
      </w:r>
      <w:r w:rsidR="00BD4785" w:rsidRPr="00D47FDE">
        <w:t xml:space="preserve">согласно </w:t>
      </w:r>
      <w:r w:rsidR="00BD4785" w:rsidRPr="00D47FDE">
        <w:rPr>
          <w:rFonts w:eastAsia="Calibri"/>
          <w:lang w:eastAsia="en-US"/>
        </w:rPr>
        <w:t>приложению № 3.</w:t>
      </w:r>
    </w:p>
    <w:p w:rsidR="00F2379F" w:rsidRPr="00D47FDE" w:rsidRDefault="00F2379F" w:rsidP="001B413B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47FDE">
        <w:t xml:space="preserve">Утвердить </w:t>
      </w:r>
      <w:r w:rsidR="00565B55" w:rsidRPr="00D47FDE">
        <w:t xml:space="preserve">Положение о комиссии по проведению отбора </w:t>
      </w:r>
      <w:r w:rsidRPr="00D47FDE">
        <w:t xml:space="preserve">получателя </w:t>
      </w:r>
      <w:bookmarkStart w:id="17" w:name="OLE_LINK23"/>
      <w:bookmarkStart w:id="18" w:name="OLE_LINK24"/>
      <w:r w:rsidR="006E6A03" w:rsidRPr="00D47FDE">
        <w:t xml:space="preserve">субсидии социально ориентированной некоммерческой организации </w:t>
      </w:r>
      <w:r w:rsidR="006E6A03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6E6A03" w:rsidRPr="00D47FDE">
        <w:rPr>
          <w:bCs/>
        </w:rPr>
        <w:t>регионального проекта «Производительность труда»,</w:t>
      </w:r>
      <w:r w:rsidR="006E6A03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</w:t>
      </w:r>
      <w:r w:rsidR="00EC2FBD" w:rsidRPr="00D47FDE">
        <w:rPr>
          <w:rFonts w:eastAsia="Calibri"/>
          <w:bCs/>
          <w:lang w:eastAsia="en-US"/>
        </w:rPr>
        <w:t xml:space="preserve"> производительности</w:t>
      </w:r>
      <w:r w:rsidR="006E6A03" w:rsidRPr="00D47FDE">
        <w:rPr>
          <w:rFonts w:eastAsia="Calibri"/>
          <w:bCs/>
          <w:lang w:eastAsia="en-US"/>
        </w:rPr>
        <w:t xml:space="preserve"> труда </w:t>
      </w:r>
      <w:r w:rsidR="00EC2FBD" w:rsidRPr="00D47FDE">
        <w:rPr>
          <w:rFonts w:eastAsia="Calibri"/>
          <w:bCs/>
          <w:lang w:eastAsia="en-US"/>
        </w:rPr>
        <w:br/>
      </w:r>
      <w:r w:rsidR="006E6A03" w:rsidRPr="00D47FDE">
        <w:rPr>
          <w:rFonts w:eastAsia="Calibri"/>
          <w:bCs/>
          <w:lang w:eastAsia="en-US"/>
        </w:rPr>
        <w:t xml:space="preserve">в Санкт-Петербурге </w:t>
      </w:r>
      <w:r w:rsidRPr="00D47FDE">
        <w:t xml:space="preserve">для предоставления </w:t>
      </w:r>
      <w:bookmarkEnd w:id="17"/>
      <w:bookmarkEnd w:id="18"/>
      <w:r w:rsidR="006E6A03" w:rsidRPr="00D47FDE">
        <w:t xml:space="preserve">субсидии социально ориентированной некоммерческой организации </w:t>
      </w:r>
      <w:r w:rsidR="006E6A03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6E6A03" w:rsidRPr="00D47FDE">
        <w:rPr>
          <w:bCs/>
        </w:rPr>
        <w:t>регионального проекта «Производительность труда»,</w:t>
      </w:r>
      <w:r w:rsidR="006E6A03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6E6A03" w:rsidRPr="00D47FDE">
        <w:rPr>
          <w:rFonts w:eastAsia="Calibri"/>
          <w:bCs/>
          <w:lang w:eastAsia="en-US"/>
        </w:rPr>
        <w:t>труда в Санкт-Петербурге</w:t>
      </w:r>
      <w:r w:rsidR="00565B55" w:rsidRPr="00D47FDE">
        <w:t>.</w:t>
      </w:r>
    </w:p>
    <w:p w:rsidR="00F2379F" w:rsidRPr="00803472" w:rsidRDefault="00D74269" w:rsidP="00C74B66">
      <w:pPr>
        <w:pStyle w:val="a7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Cs w:val="28"/>
        </w:rPr>
      </w:pPr>
      <w:r w:rsidRPr="00D47FDE">
        <w:rPr>
          <w:color w:val="000000" w:themeColor="text1"/>
        </w:rPr>
        <w:t xml:space="preserve">Утвердить </w:t>
      </w:r>
      <w:r w:rsidR="003461C0" w:rsidRPr="00D47FDE">
        <w:rPr>
          <w:color w:val="000000" w:themeColor="text1"/>
        </w:rPr>
        <w:t xml:space="preserve">Порядок </w:t>
      </w:r>
      <w:bookmarkStart w:id="19" w:name="OLE_LINK147"/>
      <w:bookmarkStart w:id="20" w:name="OLE_LINK148"/>
      <w:r w:rsidR="003461C0" w:rsidRPr="00D47FDE">
        <w:rPr>
          <w:color w:val="000000" w:themeColor="text1"/>
        </w:rPr>
        <w:t xml:space="preserve">и сроки представления получателем </w:t>
      </w:r>
      <w:bookmarkStart w:id="21" w:name="OLE_LINK25"/>
      <w:bookmarkStart w:id="22" w:name="OLE_LINK26"/>
      <w:r w:rsidR="00283C1D" w:rsidRPr="00D47FDE">
        <w:t xml:space="preserve">субсидии социально ориентированной некоммерческой организации </w:t>
      </w:r>
      <w:r w:rsidR="00283C1D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283C1D" w:rsidRPr="00D47FDE">
        <w:rPr>
          <w:bCs/>
        </w:rPr>
        <w:t>регионального проекта «Производительность труда»,</w:t>
      </w:r>
      <w:r w:rsidR="00283C1D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283C1D" w:rsidRPr="00D47FDE">
        <w:rPr>
          <w:rFonts w:eastAsia="Calibri"/>
          <w:bCs/>
          <w:lang w:eastAsia="en-US"/>
        </w:rPr>
        <w:t>труда</w:t>
      </w:r>
      <w:r w:rsidR="00EC2FBD" w:rsidRPr="00D47FDE">
        <w:rPr>
          <w:rFonts w:eastAsia="Calibri"/>
          <w:bCs/>
          <w:lang w:eastAsia="en-US"/>
        </w:rPr>
        <w:t xml:space="preserve"> </w:t>
      </w:r>
      <w:r w:rsidR="00EC2FBD" w:rsidRPr="00D47FDE">
        <w:rPr>
          <w:rFonts w:eastAsia="Calibri"/>
          <w:bCs/>
          <w:lang w:eastAsia="en-US"/>
        </w:rPr>
        <w:br/>
      </w:r>
      <w:r w:rsidR="00283C1D" w:rsidRPr="00D47FDE">
        <w:rPr>
          <w:rFonts w:eastAsia="Calibri"/>
          <w:bCs/>
          <w:lang w:eastAsia="en-US"/>
        </w:rPr>
        <w:t>в Санкт-Петербурге</w:t>
      </w:r>
      <w:r w:rsidR="00F2379F" w:rsidRPr="00D47FDE">
        <w:t xml:space="preserve"> </w:t>
      </w:r>
      <w:bookmarkEnd w:id="21"/>
      <w:bookmarkEnd w:id="22"/>
      <w:r w:rsidR="00E81BF6" w:rsidRPr="00D47FDE">
        <w:rPr>
          <w:color w:val="000000" w:themeColor="text1"/>
        </w:rPr>
        <w:t xml:space="preserve">отчетов о достижении значений результата предоставления </w:t>
      </w:r>
      <w:r w:rsidR="00283C1D" w:rsidRPr="00D47FDE">
        <w:t>субсидии социально ориентированной некоммерческой организации</w:t>
      </w:r>
      <w:r w:rsidR="00283C1D" w:rsidRPr="001B413B">
        <w:t xml:space="preserve"> </w:t>
      </w:r>
      <w:r w:rsidR="00283C1D" w:rsidRPr="001B413B">
        <w:rPr>
          <w:rFonts w:eastAsia="Calibri"/>
          <w:bCs/>
          <w:lang w:eastAsia="en-US"/>
        </w:rPr>
        <w:t xml:space="preserve">на реализацию мероприятий </w:t>
      </w:r>
      <w:r w:rsidR="00283C1D" w:rsidRPr="001B413B">
        <w:rPr>
          <w:bCs/>
        </w:rPr>
        <w:t>регионального проекта «Производительность труда»,</w:t>
      </w:r>
      <w:r w:rsidR="00283C1D" w:rsidRPr="001B413B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</w:t>
      </w:r>
      <w:r w:rsidR="00283C1D" w:rsidRPr="00DF6B15">
        <w:rPr>
          <w:rFonts w:eastAsia="Calibri"/>
          <w:bCs/>
          <w:lang w:eastAsia="en-US"/>
        </w:rPr>
        <w:t xml:space="preserve">сфере </w:t>
      </w:r>
      <w:r w:rsidR="00EC2FBD" w:rsidRPr="00DF6B15">
        <w:rPr>
          <w:rFonts w:eastAsia="Calibri"/>
          <w:bCs/>
          <w:lang w:eastAsia="en-US"/>
        </w:rPr>
        <w:t xml:space="preserve">производительности </w:t>
      </w:r>
      <w:r w:rsidR="00283C1D" w:rsidRPr="00DF6B15">
        <w:rPr>
          <w:rFonts w:eastAsia="Calibri"/>
          <w:bCs/>
          <w:lang w:eastAsia="en-US"/>
        </w:rPr>
        <w:t xml:space="preserve">труда </w:t>
      </w:r>
      <w:r w:rsidR="00EC2FBD" w:rsidRPr="00DF6B15">
        <w:rPr>
          <w:rFonts w:eastAsia="Calibri"/>
          <w:bCs/>
          <w:lang w:eastAsia="en-US"/>
        </w:rPr>
        <w:br/>
      </w:r>
      <w:r w:rsidR="00283C1D" w:rsidRPr="00DF6B15">
        <w:rPr>
          <w:rFonts w:eastAsia="Calibri"/>
          <w:bCs/>
          <w:lang w:eastAsia="en-US"/>
        </w:rPr>
        <w:t xml:space="preserve">в Санкт-Петербурге </w:t>
      </w:r>
      <w:r w:rsidR="00E81BF6" w:rsidRPr="00DF6B15">
        <w:t>и его характеристик, отчетов</w:t>
      </w:r>
      <w:r w:rsidR="00F2379F" w:rsidRPr="00DF6B15">
        <w:t xml:space="preserve"> </w:t>
      </w:r>
      <w:r w:rsidR="00E81BF6" w:rsidRPr="00DF6B15">
        <w:t>об осуществлении расходов, источником финансового обеспечения которых является субсидия</w:t>
      </w:r>
      <w:r w:rsidR="00F2379F" w:rsidRPr="00DF6B15">
        <w:t xml:space="preserve"> </w:t>
      </w:r>
      <w:r w:rsidR="00991D32" w:rsidRPr="00DF6B15">
        <w:t xml:space="preserve">социально ориентированной некоммерческой организации </w:t>
      </w:r>
      <w:r w:rsidR="00991D3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991D32" w:rsidRPr="00DF6B15">
        <w:rPr>
          <w:bCs/>
        </w:rPr>
        <w:t>регионального проекта «Производительность труда»,</w:t>
      </w:r>
      <w:r w:rsidR="00991D32" w:rsidRPr="00DF6B15">
        <w:rPr>
          <w:rFonts w:eastAsia="Calibri"/>
          <w:bCs/>
          <w:lang w:eastAsia="en-US"/>
        </w:rPr>
        <w:t xml:space="preserve"> в том числе по обеспечению деятельности </w:t>
      </w:r>
      <w:r w:rsidR="00991D32" w:rsidRPr="00D47FDE">
        <w:rPr>
          <w:rFonts w:eastAsia="Calibri"/>
          <w:bCs/>
          <w:lang w:eastAsia="en-US"/>
        </w:rPr>
        <w:t xml:space="preserve">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991D32" w:rsidRPr="00D47FDE">
        <w:rPr>
          <w:rFonts w:eastAsia="Calibri"/>
          <w:bCs/>
          <w:lang w:eastAsia="en-US"/>
        </w:rPr>
        <w:t>труда в Санкт-Петербурге</w:t>
      </w:r>
      <w:r w:rsidR="00E81BF6" w:rsidRPr="00D47FDE">
        <w:rPr>
          <w:color w:val="000000" w:themeColor="text1"/>
        </w:rPr>
        <w:t xml:space="preserve">, </w:t>
      </w:r>
      <w:bookmarkStart w:id="23" w:name="OLE_LINK27"/>
      <w:bookmarkStart w:id="24" w:name="OLE_LINK28"/>
      <w:r w:rsidR="00E81BF6" w:rsidRPr="00D47FDE">
        <w:rPr>
          <w:color w:val="000000" w:themeColor="text1"/>
        </w:rPr>
        <w:t xml:space="preserve">отчетов </w:t>
      </w:r>
      <w:r w:rsidR="00EC2FBD" w:rsidRPr="00D47FDE">
        <w:rPr>
          <w:color w:val="000000" w:themeColor="text1"/>
        </w:rPr>
        <w:br/>
      </w:r>
      <w:r w:rsidR="00E81BF6" w:rsidRPr="00D47FDE">
        <w:rPr>
          <w:color w:val="000000" w:themeColor="text1"/>
        </w:rPr>
        <w:t xml:space="preserve">о реализации плана мероприятий по достижению результата предоставления субсидии </w:t>
      </w:r>
      <w:bookmarkEnd w:id="23"/>
      <w:bookmarkEnd w:id="24"/>
      <w:r w:rsidR="00991D32" w:rsidRPr="00D47FDE">
        <w:t xml:space="preserve">социально ориентированной некоммерческой организации </w:t>
      </w:r>
      <w:r w:rsidR="00991D32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991D32" w:rsidRPr="00D47FDE">
        <w:rPr>
          <w:bCs/>
        </w:rPr>
        <w:t>регионального проекта «Производительность труда»,</w:t>
      </w:r>
      <w:r w:rsidR="00991D32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991D32" w:rsidRPr="00D47FDE">
        <w:rPr>
          <w:rFonts w:eastAsia="Calibri"/>
          <w:bCs/>
          <w:lang w:eastAsia="en-US"/>
        </w:rPr>
        <w:t xml:space="preserve">труда </w:t>
      </w:r>
      <w:r w:rsidR="00EC2FBD" w:rsidRPr="00D47FDE">
        <w:rPr>
          <w:rFonts w:eastAsia="Calibri"/>
          <w:bCs/>
          <w:lang w:eastAsia="en-US"/>
        </w:rPr>
        <w:br/>
      </w:r>
      <w:r w:rsidR="00991D32" w:rsidRPr="00D47FDE">
        <w:rPr>
          <w:rFonts w:eastAsia="Calibri"/>
          <w:bCs/>
          <w:lang w:eastAsia="en-US"/>
        </w:rPr>
        <w:t>в Санкт-Петербурге</w:t>
      </w:r>
      <w:r w:rsidR="003461C0" w:rsidRPr="00D47FDE">
        <w:rPr>
          <w:color w:val="000000" w:themeColor="text1"/>
        </w:rPr>
        <w:t>,</w:t>
      </w:r>
      <w:r w:rsidR="00E81BF6" w:rsidRPr="00D47FDE">
        <w:rPr>
          <w:color w:val="000000" w:themeColor="text1"/>
        </w:rPr>
        <w:t xml:space="preserve"> порядок </w:t>
      </w:r>
      <w:r w:rsidR="003461C0" w:rsidRPr="00D47FDE">
        <w:rPr>
          <w:color w:val="000000" w:themeColor="text1"/>
        </w:rPr>
        <w:t>и срок проверки и принятия Комитетом</w:t>
      </w:r>
      <w:r w:rsidR="00BD4785" w:rsidRPr="00D47FDE">
        <w:rPr>
          <w:color w:val="000000" w:themeColor="text1"/>
        </w:rPr>
        <w:t xml:space="preserve"> </w:t>
      </w:r>
      <w:bookmarkStart w:id="25" w:name="OLE_LINK29"/>
      <w:bookmarkStart w:id="26" w:name="OLE_LINK30"/>
      <w:r w:rsidR="00197B4F" w:rsidRPr="00D47FDE">
        <w:rPr>
          <w:color w:val="000000" w:themeColor="text1"/>
        </w:rPr>
        <w:br/>
      </w:r>
      <w:r w:rsidR="00BD4785" w:rsidRPr="00D47FDE">
        <w:rPr>
          <w:color w:val="000000" w:themeColor="text1"/>
        </w:rPr>
        <w:t>по труду и занятости населения Санкт-Петербурга</w:t>
      </w:r>
      <w:r w:rsidR="00E81BF6" w:rsidRPr="00D47FDE">
        <w:rPr>
          <w:color w:val="000000" w:themeColor="text1"/>
        </w:rPr>
        <w:t xml:space="preserve"> </w:t>
      </w:r>
      <w:bookmarkEnd w:id="25"/>
      <w:bookmarkEnd w:id="26"/>
      <w:r w:rsidR="0087782C" w:rsidRPr="00D47FDE">
        <w:rPr>
          <w:color w:val="000000" w:themeColor="text1"/>
        </w:rPr>
        <w:t xml:space="preserve">отчетов о достижении значений результата предоставления субсидии </w:t>
      </w:r>
      <w:r w:rsidR="00991D32" w:rsidRPr="00D47FDE">
        <w:t xml:space="preserve">социально ориентированной некоммерческой организации </w:t>
      </w:r>
      <w:r w:rsidR="00991D32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991D32" w:rsidRPr="00D47FDE">
        <w:rPr>
          <w:bCs/>
        </w:rPr>
        <w:t>регионального проекта «Производительность труда»,</w:t>
      </w:r>
      <w:r w:rsidR="00991D32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</w:t>
      </w:r>
      <w:r w:rsidR="00197B4F" w:rsidRPr="00D47FDE">
        <w:rPr>
          <w:rFonts w:eastAsia="Calibri"/>
          <w:bCs/>
          <w:lang w:eastAsia="en-US"/>
        </w:rPr>
        <w:br/>
      </w:r>
      <w:r w:rsidR="00991D32" w:rsidRPr="00D47FDE">
        <w:rPr>
          <w:rFonts w:eastAsia="Calibri"/>
          <w:bCs/>
          <w:lang w:eastAsia="en-US"/>
        </w:rPr>
        <w:t xml:space="preserve">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991D32" w:rsidRPr="00D47FDE">
        <w:rPr>
          <w:rFonts w:eastAsia="Calibri"/>
          <w:bCs/>
          <w:lang w:eastAsia="en-US"/>
        </w:rPr>
        <w:t>труда в Санкт-Петербурге</w:t>
      </w:r>
      <w:r w:rsidR="00991D32" w:rsidRPr="00D47FDE">
        <w:t xml:space="preserve"> </w:t>
      </w:r>
      <w:r w:rsidR="0087782C" w:rsidRPr="00D47FDE">
        <w:rPr>
          <w:color w:val="000000" w:themeColor="text1"/>
        </w:rPr>
        <w:t xml:space="preserve">и его характеристик, отчетов </w:t>
      </w:r>
      <w:r w:rsidR="00EC2FBD" w:rsidRPr="00D47FDE">
        <w:rPr>
          <w:color w:val="000000" w:themeColor="text1"/>
        </w:rPr>
        <w:br/>
      </w:r>
      <w:r w:rsidR="0087782C" w:rsidRPr="00D47FDE">
        <w:rPr>
          <w:color w:val="000000" w:themeColor="text1"/>
        </w:rPr>
        <w:t xml:space="preserve">об осуществлении расходов, источником финансового обеспечения которых является субсидия </w:t>
      </w:r>
      <w:r w:rsidR="00197B4F" w:rsidRPr="00D47FDE">
        <w:t xml:space="preserve">социально ориентированной некоммерческой организации </w:t>
      </w:r>
      <w:r w:rsidR="00197B4F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197B4F" w:rsidRPr="00D47FDE">
        <w:rPr>
          <w:bCs/>
        </w:rPr>
        <w:t>регионального проекта «Производительность труда»,</w:t>
      </w:r>
      <w:r w:rsidR="00197B4F" w:rsidRPr="00D47FDE">
        <w:rPr>
          <w:rFonts w:eastAsia="Calibri"/>
          <w:bCs/>
          <w:lang w:eastAsia="en-US"/>
        </w:rPr>
        <w:t xml:space="preserve"> в том числе </w:t>
      </w:r>
      <w:r w:rsidR="00EC2FBD" w:rsidRPr="00D47FDE">
        <w:rPr>
          <w:rFonts w:eastAsia="Calibri"/>
          <w:bCs/>
          <w:lang w:eastAsia="en-US"/>
        </w:rPr>
        <w:br/>
      </w:r>
      <w:r w:rsidR="00197B4F" w:rsidRPr="00D47FDE">
        <w:rPr>
          <w:rFonts w:eastAsia="Calibri"/>
          <w:bCs/>
          <w:lang w:eastAsia="en-US"/>
        </w:rPr>
        <w:t xml:space="preserve">по обеспечению деятельности регионального центра компетенций в сфере </w:t>
      </w:r>
      <w:r w:rsidR="00EC2FBD" w:rsidRPr="00D47FDE">
        <w:rPr>
          <w:rFonts w:eastAsia="Calibri"/>
          <w:bCs/>
          <w:lang w:eastAsia="en-US"/>
        </w:rPr>
        <w:t xml:space="preserve">производительности </w:t>
      </w:r>
      <w:r w:rsidR="00197B4F" w:rsidRPr="00D47FDE">
        <w:rPr>
          <w:rFonts w:eastAsia="Calibri"/>
          <w:bCs/>
          <w:lang w:eastAsia="en-US"/>
        </w:rPr>
        <w:t>труда в Санкт-Петербурге</w:t>
      </w:r>
      <w:r w:rsidR="0087782C" w:rsidRPr="00D47FDE">
        <w:rPr>
          <w:color w:val="000000" w:themeColor="text1"/>
        </w:rPr>
        <w:t>, отчетов о реализации плана мероприятий по достижению рез</w:t>
      </w:r>
      <w:r w:rsidR="00EC2FBD" w:rsidRPr="00D47FDE">
        <w:rPr>
          <w:color w:val="000000" w:themeColor="text1"/>
        </w:rPr>
        <w:t xml:space="preserve">ультата предоставления субсидии </w:t>
      </w:r>
      <w:r w:rsidR="00707A68" w:rsidRPr="00D47FDE">
        <w:t xml:space="preserve">социально ориентированной некоммерческой организации </w:t>
      </w:r>
      <w:r w:rsidR="00707A68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707A68" w:rsidRPr="00D47FDE">
        <w:rPr>
          <w:bCs/>
        </w:rPr>
        <w:t>регионального проекта «Производительность труда»,</w:t>
      </w:r>
      <w:r w:rsidR="00707A68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3461C0" w:rsidRPr="00D47FDE">
        <w:rPr>
          <w:color w:val="000000" w:themeColor="text1"/>
        </w:rPr>
        <w:t>, а также сроки проведения Комитетом</w:t>
      </w:r>
      <w:r w:rsidR="00F2379F" w:rsidRPr="00D47FDE">
        <w:rPr>
          <w:color w:val="000000" w:themeColor="text1"/>
        </w:rPr>
        <w:t xml:space="preserve"> </w:t>
      </w:r>
      <w:bookmarkStart w:id="27" w:name="OLE_LINK33"/>
      <w:bookmarkStart w:id="28" w:name="OLE_LINK34"/>
      <w:r w:rsidRPr="00D47FDE">
        <w:rPr>
          <w:color w:val="000000" w:themeColor="text1"/>
        </w:rPr>
        <w:t>по труду и занятости населения Санкт-Петербурга</w:t>
      </w:r>
      <w:bookmarkEnd w:id="27"/>
      <w:bookmarkEnd w:id="28"/>
      <w:r w:rsidRPr="00D47FDE">
        <w:rPr>
          <w:color w:val="000000" w:themeColor="text1"/>
        </w:rPr>
        <w:t xml:space="preserve"> </w:t>
      </w:r>
      <w:r w:rsidR="003461C0" w:rsidRPr="00D47FDE">
        <w:rPr>
          <w:color w:val="000000" w:themeColor="text1"/>
        </w:rPr>
        <w:t>проверок соблюдения получателем субсидии</w:t>
      </w:r>
      <w:r w:rsidRPr="00D47FDE">
        <w:t xml:space="preserve"> </w:t>
      </w:r>
      <w:r w:rsidR="00707A68" w:rsidRPr="00D47FDE">
        <w:t xml:space="preserve">социально ориентированной некоммерческой организации </w:t>
      </w:r>
      <w:r w:rsidR="00707A68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707A68" w:rsidRPr="00D47FDE">
        <w:rPr>
          <w:bCs/>
        </w:rPr>
        <w:t>регионального проекта «Производительность труда»,</w:t>
      </w:r>
      <w:r w:rsidR="00707A68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</w:t>
      </w:r>
      <w:r w:rsidR="00707A68" w:rsidRPr="00DF6B15">
        <w:rPr>
          <w:rFonts w:eastAsia="Calibri"/>
          <w:bCs/>
          <w:lang w:eastAsia="en-US"/>
        </w:rPr>
        <w:t xml:space="preserve">петенций </w:t>
      </w:r>
      <w:r w:rsidR="00707A68" w:rsidRPr="00DF6B15">
        <w:rPr>
          <w:rFonts w:eastAsia="Calibri"/>
          <w:bCs/>
          <w:lang w:eastAsia="en-US"/>
        </w:rPr>
        <w:br/>
        <w:t xml:space="preserve">в сфере производительности труда в Санкт-Петербурге </w:t>
      </w:r>
      <w:r w:rsidR="003461C0" w:rsidRPr="00DF6B15">
        <w:t xml:space="preserve">и </w:t>
      </w:r>
      <w:bookmarkStart w:id="29" w:name="OLE_LINK37"/>
      <w:bookmarkStart w:id="30" w:name="OLE_LINK38"/>
      <w:r w:rsidR="003461C0" w:rsidRPr="00DF6B15">
        <w:t>лицами, получающими средства на основании договоров</w:t>
      </w:r>
      <w:r w:rsidR="00E81BF6" w:rsidRPr="00DF6B15">
        <w:t xml:space="preserve"> (соглашений)</w:t>
      </w:r>
      <w:r w:rsidR="003461C0" w:rsidRPr="00DF6B15">
        <w:t>, заключенных с получателем субсидии</w:t>
      </w:r>
      <w:r w:rsidRPr="00DF6B15">
        <w:t xml:space="preserve"> </w:t>
      </w:r>
      <w:r w:rsidR="00707A68" w:rsidRPr="00DF6B15">
        <w:t xml:space="preserve">социально ориентированной некоммерческой организации </w:t>
      </w:r>
      <w:r w:rsidR="00707A68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707A68" w:rsidRPr="00DF6B15">
        <w:rPr>
          <w:bCs/>
        </w:rPr>
        <w:t>регионального проекта «Производительность труда»,</w:t>
      </w:r>
      <w:r w:rsidR="00707A68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B82E27">
        <w:rPr>
          <w:rFonts w:eastAsia="Calibri"/>
          <w:bCs/>
          <w:lang w:eastAsia="en-US"/>
        </w:rPr>
        <w:br/>
      </w:r>
      <w:r w:rsidR="00707A68" w:rsidRPr="00DF6B15">
        <w:rPr>
          <w:rFonts w:eastAsia="Calibri"/>
          <w:bCs/>
          <w:lang w:eastAsia="en-US"/>
        </w:rPr>
        <w:t>в</w:t>
      </w:r>
      <w:r w:rsidR="00803472" w:rsidRPr="00DF6B15">
        <w:rPr>
          <w:rFonts w:eastAsia="Calibri"/>
          <w:bCs/>
          <w:lang w:eastAsia="en-US"/>
        </w:rPr>
        <w:t xml:space="preserve"> </w:t>
      </w:r>
      <w:r w:rsidR="00707A68" w:rsidRPr="00DF6B15">
        <w:rPr>
          <w:rFonts w:eastAsia="Calibri"/>
          <w:bCs/>
          <w:lang w:eastAsia="en-US"/>
        </w:rPr>
        <w:t>Санкт-Петербурге</w:t>
      </w:r>
      <w:r w:rsidR="003461C0" w:rsidRPr="00DF6B15">
        <w:t xml:space="preserve">, </w:t>
      </w:r>
      <w:bookmarkEnd w:id="29"/>
      <w:bookmarkEnd w:id="30"/>
      <w:r w:rsidR="003461C0" w:rsidRPr="00DF6B15">
        <w:t>условий и порядка предоставления субсидии</w:t>
      </w:r>
      <w:r w:rsidRPr="00DF6B15">
        <w:t xml:space="preserve"> </w:t>
      </w:r>
      <w:r w:rsidR="00803472" w:rsidRPr="00DF6B15">
        <w:t xml:space="preserve">социально ориентированной некоммерческой организации </w:t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803472" w:rsidRPr="00DF6B15">
        <w:rPr>
          <w:rFonts w:eastAsia="Calibri"/>
          <w:bCs/>
          <w:lang w:eastAsia="en-US"/>
        </w:rPr>
        <w:br/>
        <w:t>в Санкт-Петербурге</w:t>
      </w:r>
      <w:r w:rsidR="003461C0" w:rsidRPr="00DF6B15">
        <w:t>, в том числе в части достижения результата предоставления субсидии</w:t>
      </w:r>
      <w:r w:rsidRPr="00DF6B15">
        <w:t xml:space="preserve"> </w:t>
      </w:r>
      <w:bookmarkEnd w:id="19"/>
      <w:bookmarkEnd w:id="20"/>
      <w:r w:rsidR="00803472" w:rsidRPr="00DF6B15">
        <w:t xml:space="preserve">социально ориентированной некоммерческой организации </w:t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</w:t>
      </w:r>
      <w:r w:rsidR="00803472" w:rsidRPr="001B413B">
        <w:rPr>
          <w:rFonts w:eastAsia="Calibri"/>
          <w:bCs/>
          <w:lang w:eastAsia="en-US"/>
        </w:rPr>
        <w:t xml:space="preserve">труда </w:t>
      </w:r>
      <w:r w:rsidR="00803472">
        <w:rPr>
          <w:rFonts w:eastAsia="Calibri"/>
          <w:bCs/>
          <w:lang w:eastAsia="en-US"/>
        </w:rPr>
        <w:br/>
      </w:r>
      <w:r w:rsidR="00803472" w:rsidRPr="001B413B">
        <w:rPr>
          <w:rFonts w:eastAsia="Calibri"/>
          <w:bCs/>
          <w:lang w:eastAsia="en-US"/>
        </w:rPr>
        <w:t>в Санкт-Петербурге</w:t>
      </w:r>
      <w:r w:rsidR="00803472">
        <w:rPr>
          <w:rFonts w:eastAsia="Calibri"/>
          <w:bCs/>
          <w:lang w:eastAsia="en-US"/>
        </w:rPr>
        <w:t xml:space="preserve"> </w:t>
      </w:r>
      <w:r w:rsidR="00BD4785" w:rsidRPr="005D27C4">
        <w:t xml:space="preserve">согласно приложению № </w:t>
      </w:r>
      <w:r w:rsidR="009328ED">
        <w:t>4</w:t>
      </w:r>
      <w:r w:rsidR="00BD4785" w:rsidRPr="005D27C4">
        <w:t>.</w:t>
      </w:r>
    </w:p>
    <w:p w:rsidR="00F2379F" w:rsidRPr="005D27C4" w:rsidRDefault="00D74269" w:rsidP="00F2379F">
      <w:pPr>
        <w:pStyle w:val="a7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Cs w:val="28"/>
        </w:rPr>
      </w:pPr>
      <w:r w:rsidRPr="00D47FDE">
        <w:t xml:space="preserve">Утвердить </w:t>
      </w:r>
      <w:r w:rsidR="00E81BF6" w:rsidRPr="00D47FDE">
        <w:t xml:space="preserve">Порядок </w:t>
      </w:r>
      <w:bookmarkStart w:id="31" w:name="OLE_LINK145"/>
      <w:bookmarkStart w:id="32" w:name="OLE_LINK146"/>
      <w:r w:rsidR="00E81BF6" w:rsidRPr="00D47FDE">
        <w:t xml:space="preserve">установления сроков устранения получателем субсидии </w:t>
      </w:r>
      <w:bookmarkStart w:id="33" w:name="OLE_LINK35"/>
      <w:bookmarkStart w:id="34" w:name="OLE_LINK36"/>
      <w:r w:rsidR="00803472" w:rsidRPr="00D47FDE">
        <w:t xml:space="preserve">социально ориентированной некоммерческой организации </w:t>
      </w:r>
      <w:r w:rsidR="00803472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47FDE">
        <w:rPr>
          <w:bCs/>
        </w:rPr>
        <w:t>регионального проекта «Производительность труда»,</w:t>
      </w:r>
      <w:r w:rsidR="00803472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803472" w:rsidRPr="00D47FDE">
        <w:rPr>
          <w:rFonts w:eastAsia="Calibri"/>
          <w:bCs/>
          <w:lang w:eastAsia="en-US"/>
        </w:rPr>
        <w:br/>
        <w:t>в Санкт-Петербурге</w:t>
      </w:r>
      <w:r w:rsidRPr="00D47FDE">
        <w:t xml:space="preserve"> </w:t>
      </w:r>
      <w:bookmarkEnd w:id="33"/>
      <w:bookmarkEnd w:id="34"/>
      <w:r w:rsidR="00E81BF6" w:rsidRPr="00D47FDE">
        <w:t xml:space="preserve">выявленных при проведении Комитетом </w:t>
      </w:r>
      <w:r w:rsidRPr="00D47FDE">
        <w:t xml:space="preserve">по труду и занятости населения Санкт-Петербурга </w:t>
      </w:r>
      <w:r w:rsidR="00E81BF6" w:rsidRPr="00D47FDE">
        <w:t>проверок соблюдения порядка и условий предоставления субсидии</w:t>
      </w:r>
      <w:r w:rsidRPr="00D47FDE">
        <w:t xml:space="preserve"> </w:t>
      </w:r>
      <w:r w:rsidR="00803472" w:rsidRPr="00D47FDE">
        <w:t xml:space="preserve">социально ориентированной некоммерческой организации </w:t>
      </w:r>
      <w:r w:rsidR="00803472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47FDE">
        <w:rPr>
          <w:bCs/>
        </w:rPr>
        <w:t>регионального проекта «Производительность</w:t>
      </w:r>
      <w:r w:rsidR="00803472" w:rsidRPr="00DF6B15">
        <w:rPr>
          <w:bCs/>
        </w:rPr>
        <w:t xml:space="preserve"> труда»,</w:t>
      </w:r>
      <w:r w:rsidR="00803472" w:rsidRPr="00DF6B15">
        <w:rPr>
          <w:rFonts w:eastAsia="Calibri"/>
          <w:bCs/>
          <w:lang w:eastAsia="en-US"/>
        </w:rPr>
        <w:t xml:space="preserve"> в том числе </w:t>
      </w:r>
      <w:r w:rsidR="00803472" w:rsidRPr="00DF6B15">
        <w:rPr>
          <w:rFonts w:eastAsia="Calibri"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="00E81BF6" w:rsidRPr="00DF6B15">
        <w:t>, в том числе в части достижения результата предоставления субсидии</w:t>
      </w:r>
      <w:r w:rsidRPr="00DF6B15">
        <w:t xml:space="preserve"> </w:t>
      </w:r>
      <w:r w:rsidR="00803472" w:rsidRPr="00DF6B15">
        <w:t xml:space="preserve">социально ориентированной некоммерческой организации </w:t>
      </w:r>
      <w:r w:rsidR="00B82E27">
        <w:br/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E81BF6" w:rsidRPr="00DF6B15">
        <w:t xml:space="preserve">, нарушений получателем субсидии </w:t>
      </w:r>
      <w:r w:rsidR="00803472" w:rsidRPr="00DF6B15">
        <w:t xml:space="preserve">социально ориентированной некоммерческой организации </w:t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B82E27">
        <w:rPr>
          <w:rFonts w:eastAsia="Calibri"/>
          <w:bCs/>
          <w:lang w:eastAsia="en-US"/>
        </w:rPr>
        <w:br/>
      </w:r>
      <w:r w:rsidR="00803472" w:rsidRPr="00DF6B15">
        <w:rPr>
          <w:rFonts w:eastAsia="Calibri"/>
          <w:bCs/>
          <w:lang w:eastAsia="en-US"/>
        </w:rPr>
        <w:t>в Санкт-Петербурге</w:t>
      </w:r>
      <w:r w:rsidRPr="00DF6B15">
        <w:t xml:space="preserve"> </w:t>
      </w:r>
      <w:r w:rsidR="00E81BF6" w:rsidRPr="00DF6B15">
        <w:t>и</w:t>
      </w:r>
      <w:r w:rsidR="00737821" w:rsidRPr="00DF6B15">
        <w:t xml:space="preserve"> </w:t>
      </w:r>
      <w:r w:rsidR="00E81BF6" w:rsidRPr="00DF6B15">
        <w:t xml:space="preserve">(или) </w:t>
      </w:r>
      <w:bookmarkStart w:id="35" w:name="OLE_LINK47"/>
      <w:bookmarkStart w:id="36" w:name="OLE_LINK48"/>
      <w:r w:rsidRPr="00DF6B15">
        <w:t xml:space="preserve">лицами, </w:t>
      </w:r>
      <w:bookmarkStart w:id="37" w:name="OLE_LINK45"/>
      <w:bookmarkStart w:id="38" w:name="OLE_LINK46"/>
      <w:bookmarkStart w:id="39" w:name="OLE_LINK41"/>
      <w:bookmarkStart w:id="40" w:name="OLE_LINK42"/>
      <w:r w:rsidRPr="00DF6B15">
        <w:t xml:space="preserve">получающими средства на основании договоров (соглашений), заключенных с получателем субсидии </w:t>
      </w:r>
      <w:bookmarkEnd w:id="35"/>
      <w:bookmarkEnd w:id="36"/>
      <w:bookmarkEnd w:id="37"/>
      <w:bookmarkEnd w:id="38"/>
      <w:r w:rsidR="00803472" w:rsidRPr="00DF6B15">
        <w:t xml:space="preserve">социально ориентированной некоммерческой организации </w:t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Pr="00DF6B15">
        <w:t xml:space="preserve">, </w:t>
      </w:r>
      <w:r w:rsidR="00E81BF6" w:rsidRPr="00DF6B15">
        <w:t xml:space="preserve">условий предоставления субсидии </w:t>
      </w:r>
      <w:bookmarkEnd w:id="39"/>
      <w:bookmarkEnd w:id="40"/>
      <w:r w:rsidR="00803472" w:rsidRPr="00DF6B15">
        <w:t xml:space="preserve">социально ориентированной некоммерческой организации </w:t>
      </w:r>
      <w:r w:rsidR="00B82E27">
        <w:br/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 </w:t>
      </w:r>
      <w:r w:rsidR="00E81BF6" w:rsidRPr="00DF6B15">
        <w:t>и</w:t>
      </w:r>
      <w:r w:rsidR="00737821" w:rsidRPr="00DF6B15">
        <w:t xml:space="preserve"> </w:t>
      </w:r>
      <w:r w:rsidR="00E81BF6" w:rsidRPr="00DF6B15">
        <w:t xml:space="preserve">(или) обязанности достижения получателем субсидии </w:t>
      </w:r>
      <w:r w:rsidR="00803472" w:rsidRPr="00DF6B15">
        <w:t xml:space="preserve">социально ориентированной некоммерческой организации </w:t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</w:t>
      </w:r>
      <w:r w:rsidR="00803472" w:rsidRPr="001B413B">
        <w:rPr>
          <w:rFonts w:eastAsia="Calibri"/>
          <w:bCs/>
          <w:lang w:eastAsia="en-US"/>
        </w:rPr>
        <w:t>а в Санкт-Петербурге</w:t>
      </w:r>
      <w:r w:rsidR="00803472">
        <w:rPr>
          <w:rFonts w:eastAsia="Calibri"/>
          <w:bCs/>
          <w:lang w:eastAsia="en-US"/>
        </w:rPr>
        <w:t xml:space="preserve"> </w:t>
      </w:r>
      <w:r w:rsidR="00E81BF6" w:rsidRPr="005D27C4">
        <w:t>результата предоставления субсидии</w:t>
      </w:r>
      <w:r w:rsidRPr="005D27C4">
        <w:t xml:space="preserve"> </w:t>
      </w:r>
      <w:bookmarkEnd w:id="31"/>
      <w:bookmarkEnd w:id="32"/>
      <w:r w:rsidR="00803472" w:rsidRPr="00DF6B15">
        <w:t xml:space="preserve">социально ориентированной некоммерческой организации </w:t>
      </w:r>
      <w:r w:rsidR="00803472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803472" w:rsidRPr="00DF6B15">
        <w:rPr>
          <w:bCs/>
        </w:rPr>
        <w:t>регионального проекта «Производительность труда»,</w:t>
      </w:r>
      <w:r w:rsidR="00803472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B82E27">
        <w:rPr>
          <w:rFonts w:eastAsia="Calibri"/>
          <w:bCs/>
          <w:lang w:eastAsia="en-US"/>
        </w:rPr>
        <w:br/>
      </w:r>
      <w:r w:rsidR="00803472" w:rsidRPr="00DF6B15">
        <w:rPr>
          <w:rFonts w:eastAsia="Calibri"/>
          <w:bCs/>
          <w:lang w:eastAsia="en-US"/>
        </w:rPr>
        <w:t>в Санкт</w:t>
      </w:r>
      <w:r w:rsidR="00803472" w:rsidRPr="001B413B">
        <w:rPr>
          <w:rFonts w:eastAsia="Calibri"/>
          <w:bCs/>
          <w:lang w:eastAsia="en-US"/>
        </w:rPr>
        <w:t>-Петербурге</w:t>
      </w:r>
      <w:r w:rsidR="00803472">
        <w:rPr>
          <w:rFonts w:eastAsia="Calibri"/>
          <w:bCs/>
          <w:lang w:eastAsia="en-US"/>
        </w:rPr>
        <w:t xml:space="preserve"> </w:t>
      </w:r>
      <w:r w:rsidR="00E81BF6" w:rsidRPr="005D27C4">
        <w:t xml:space="preserve">согласно приложению № </w:t>
      </w:r>
      <w:r w:rsidR="009328ED">
        <w:t>5</w:t>
      </w:r>
      <w:r w:rsidR="00E81BF6" w:rsidRPr="005D27C4">
        <w:t>.</w:t>
      </w:r>
    </w:p>
    <w:p w:rsidR="00F2379F" w:rsidRPr="005D27C4" w:rsidRDefault="008E371A" w:rsidP="00F2379F">
      <w:pPr>
        <w:pStyle w:val="a7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Cs w:val="28"/>
        </w:rPr>
      </w:pPr>
      <w:r w:rsidRPr="005D27C4">
        <w:t xml:space="preserve">Утвердить </w:t>
      </w:r>
      <w:r w:rsidR="00E81BF6" w:rsidRPr="00D47FDE">
        <w:t>П</w:t>
      </w:r>
      <w:bookmarkStart w:id="41" w:name="OLE_LINK143"/>
      <w:bookmarkStart w:id="42" w:name="OLE_LINK144"/>
      <w:r w:rsidR="00E81BF6" w:rsidRPr="00D47FDE">
        <w:t xml:space="preserve">орядок </w:t>
      </w:r>
      <w:bookmarkStart w:id="43" w:name="OLE_LINK70"/>
      <w:bookmarkStart w:id="44" w:name="OLE_LINK71"/>
      <w:r w:rsidR="00E81BF6" w:rsidRPr="00D47FDE">
        <w:t xml:space="preserve">расчета объема субсидии </w:t>
      </w:r>
      <w:r w:rsidR="00CB4943" w:rsidRPr="00D47FDE">
        <w:t xml:space="preserve">социально ориентированной некоммерческой организации </w:t>
      </w:r>
      <w:r w:rsidR="00CB4943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47FDE">
        <w:rPr>
          <w:bCs/>
        </w:rPr>
        <w:t>регионального проекта «Производительность труда»,</w:t>
      </w:r>
      <w:r w:rsidR="00CB4943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</w:t>
      </w:r>
      <w:r w:rsidR="00CB4943" w:rsidRPr="00DF6B15">
        <w:rPr>
          <w:rFonts w:eastAsia="Calibri"/>
          <w:bCs/>
          <w:lang w:eastAsia="en-US"/>
        </w:rPr>
        <w:t xml:space="preserve"> труда в Санкт-Петербурге</w:t>
      </w:r>
      <w:r w:rsidR="00ED7ECF" w:rsidRPr="00DF6B15">
        <w:t>, средств</w:t>
      </w:r>
      <w:r w:rsidR="00E81BF6" w:rsidRPr="00DF6B15">
        <w:t>,</w:t>
      </w:r>
      <w:r w:rsidR="00ED7ECF" w:rsidRPr="00DF6B15">
        <w:t xml:space="preserve"> полученных лицами</w:t>
      </w:r>
      <w:r w:rsidRPr="00DF6B15">
        <w:t xml:space="preserve"> на основании договоров (соглашений), заключенных с получателем </w:t>
      </w:r>
      <w:r w:rsidR="00CB4943" w:rsidRPr="00DF6B15">
        <w:t xml:space="preserve">социально ориентированной некоммерческой организации </w:t>
      </w:r>
      <w:r w:rsidR="00CB4943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F6B15">
        <w:rPr>
          <w:bCs/>
        </w:rPr>
        <w:t>регионального проекта «Производительность труда»,</w:t>
      </w:r>
      <w:r w:rsidR="00CB4943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CB4943" w:rsidRPr="00DF6B15">
        <w:rPr>
          <w:rFonts w:eastAsia="Calibri"/>
          <w:bCs/>
          <w:lang w:eastAsia="en-US"/>
        </w:rPr>
        <w:br/>
        <w:t>в Санкт-Петербурге</w:t>
      </w:r>
      <w:r w:rsidRPr="00DF6B15">
        <w:t>,</w:t>
      </w:r>
      <w:r w:rsidR="00E81BF6" w:rsidRPr="00DF6B15">
        <w:t xml:space="preserve"> </w:t>
      </w:r>
      <w:r w:rsidR="00FF5204" w:rsidRPr="00DF6B15">
        <w:t>подлежащей (</w:t>
      </w:r>
      <w:r w:rsidR="00E81BF6" w:rsidRPr="00DF6B15">
        <w:t xml:space="preserve">подлежащих возврату в бюджет Санкт-Петербурга </w:t>
      </w:r>
      <w:r w:rsidR="00CB4943" w:rsidRPr="00DF6B15">
        <w:br/>
      </w:r>
      <w:r w:rsidR="00E81BF6" w:rsidRPr="00DF6B15">
        <w:t xml:space="preserve">в случае </w:t>
      </w:r>
      <w:proofErr w:type="spellStart"/>
      <w:r w:rsidR="00E81BF6" w:rsidRPr="00DF6B15">
        <w:t>неустранения</w:t>
      </w:r>
      <w:proofErr w:type="spellEnd"/>
      <w:r w:rsidR="00E81BF6" w:rsidRPr="00DF6B15">
        <w:t xml:space="preserve"> нарушений получателем субсидии</w:t>
      </w:r>
      <w:r w:rsidRPr="00DF6B15">
        <w:t xml:space="preserve"> </w:t>
      </w:r>
      <w:r w:rsidR="00CB4943" w:rsidRPr="00DF6B15">
        <w:t xml:space="preserve">социально ориентированной некоммерческой организации </w:t>
      </w:r>
      <w:r w:rsidR="00CB4943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F6B15">
        <w:rPr>
          <w:bCs/>
        </w:rPr>
        <w:t>регионального проекта «Производительность труда»,</w:t>
      </w:r>
      <w:r w:rsidR="00CB4943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 </w:t>
      </w:r>
      <w:r w:rsidR="00CB4943" w:rsidRPr="00DF6B15">
        <w:rPr>
          <w:rFonts w:eastAsia="Calibri"/>
          <w:bCs/>
          <w:lang w:eastAsia="en-US"/>
        </w:rPr>
        <w:br/>
      </w:r>
      <w:r w:rsidR="00E81BF6" w:rsidRPr="00DF6B15">
        <w:t>и</w:t>
      </w:r>
      <w:r w:rsidR="00737821" w:rsidRPr="00DF6B15">
        <w:t xml:space="preserve"> </w:t>
      </w:r>
      <w:r w:rsidR="00E81BF6" w:rsidRPr="00DF6B15">
        <w:t xml:space="preserve">(или) </w:t>
      </w:r>
      <w:r w:rsidRPr="00DF6B15">
        <w:t xml:space="preserve">лицами, получающими средства на основании договоров (соглашений), заключенных с получателем субсидии </w:t>
      </w:r>
      <w:r w:rsidR="00CB4943" w:rsidRPr="00DF6B15">
        <w:t xml:space="preserve">социально ориентированной некоммерческой организации </w:t>
      </w:r>
      <w:r w:rsidR="00CB4943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F6B15">
        <w:rPr>
          <w:bCs/>
        </w:rPr>
        <w:t>регионального проекта «Производительность труда»,</w:t>
      </w:r>
      <w:r w:rsidR="00CB4943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</w:t>
      </w:r>
      <w:r w:rsidR="00CB4943" w:rsidRPr="00DF6B15">
        <w:rPr>
          <w:rFonts w:eastAsia="Calibri"/>
          <w:bCs/>
          <w:lang w:eastAsia="en-US"/>
        </w:rPr>
        <w:br/>
        <w:t>в сфере производительности труда в Санкт-Петербурге</w:t>
      </w:r>
      <w:r w:rsidRPr="00DF6B15">
        <w:t xml:space="preserve">, </w:t>
      </w:r>
      <w:r w:rsidR="00E81BF6" w:rsidRPr="00DF6B15">
        <w:t>условий предоставления субсидии</w:t>
      </w:r>
      <w:r w:rsidRPr="00DF6B15">
        <w:t xml:space="preserve"> </w:t>
      </w:r>
      <w:r w:rsidR="00CB4943" w:rsidRPr="00DF6B15">
        <w:t xml:space="preserve">социально ориентированной некоммерческой организации </w:t>
      </w:r>
      <w:r w:rsidR="00CB4943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F6B15">
        <w:rPr>
          <w:bCs/>
        </w:rPr>
        <w:t>регионального проекта «Производительность труда»,</w:t>
      </w:r>
      <w:r w:rsidR="00CB4943" w:rsidRPr="00DF6B15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CB4943" w:rsidRPr="00DF6B15">
        <w:rPr>
          <w:rFonts w:eastAsia="Calibri"/>
          <w:bCs/>
          <w:lang w:eastAsia="en-US"/>
        </w:rPr>
        <w:br/>
        <w:t>в Санкт-Петербурге</w:t>
      </w:r>
      <w:r w:rsidR="00321252" w:rsidRPr="00DF6B15">
        <w:t xml:space="preserve"> </w:t>
      </w:r>
      <w:r w:rsidR="00E81BF6" w:rsidRPr="00DF6B15">
        <w:t>в</w:t>
      </w:r>
      <w:r w:rsidR="00FF5204" w:rsidRPr="00DF6B15">
        <w:t xml:space="preserve"> сроки,</w:t>
      </w:r>
      <w:r w:rsidR="00E81BF6" w:rsidRPr="00DF6B15">
        <w:t xml:space="preserve"> установленные в уведомлении о нарушениях условий предоставления субсидии </w:t>
      </w:r>
      <w:r w:rsidR="00CB4943" w:rsidRPr="00DF6B15">
        <w:t xml:space="preserve">социально ориентированной некоммерческой организации </w:t>
      </w:r>
      <w:r w:rsidR="00CB4943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F6B15">
        <w:rPr>
          <w:bCs/>
        </w:rPr>
        <w:t>регионального проекта «Производительность труда»,</w:t>
      </w:r>
      <w:r w:rsidR="00CB4943" w:rsidRPr="00DF6B15">
        <w:rPr>
          <w:rFonts w:eastAsia="Calibri"/>
          <w:bCs/>
          <w:lang w:eastAsia="en-US"/>
        </w:rPr>
        <w:t xml:space="preserve"> в том числе </w:t>
      </w:r>
      <w:r w:rsidR="00CB4943" w:rsidRPr="00DF6B15">
        <w:rPr>
          <w:rFonts w:eastAsia="Calibri"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Pr="00DF6B15">
        <w:t xml:space="preserve"> </w:t>
      </w:r>
      <w:r w:rsidR="00E81BF6" w:rsidRPr="00DF6B15">
        <w:t>и</w:t>
      </w:r>
      <w:r w:rsidR="00737821" w:rsidRPr="00DF6B15">
        <w:t xml:space="preserve"> </w:t>
      </w:r>
      <w:r w:rsidR="00E81BF6" w:rsidRPr="00DF6B15">
        <w:t xml:space="preserve">(или) обязанности достижения результата предоставления субсидии </w:t>
      </w:r>
      <w:bookmarkEnd w:id="41"/>
      <w:bookmarkEnd w:id="42"/>
      <w:bookmarkEnd w:id="43"/>
      <w:bookmarkEnd w:id="44"/>
      <w:r w:rsidR="00CB4943" w:rsidRPr="00DF6B15">
        <w:t xml:space="preserve">социально ориентированной некоммерческой организации </w:t>
      </w:r>
      <w:r w:rsidR="00CB4943" w:rsidRPr="00DF6B15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F6B15">
        <w:rPr>
          <w:bCs/>
        </w:rPr>
        <w:t>регионального проекта «Производительность труда»,</w:t>
      </w:r>
      <w:r w:rsidR="00CB4943" w:rsidRPr="00DF6B15">
        <w:rPr>
          <w:rFonts w:eastAsia="Calibri"/>
          <w:bCs/>
          <w:lang w:eastAsia="en-US"/>
        </w:rPr>
        <w:t xml:space="preserve"> в том числе </w:t>
      </w:r>
      <w:r w:rsidR="00CB4943" w:rsidRPr="00DF6B15">
        <w:rPr>
          <w:rFonts w:eastAsia="Calibri"/>
          <w:bCs/>
          <w:lang w:eastAsia="en-US"/>
        </w:rPr>
        <w:br/>
        <w:t xml:space="preserve">по обеспечению деятельности регионального центра компетенций в сфере производительности труда в </w:t>
      </w:r>
      <w:r w:rsidR="00CB4943" w:rsidRPr="001B413B">
        <w:rPr>
          <w:rFonts w:eastAsia="Calibri"/>
          <w:bCs/>
          <w:lang w:eastAsia="en-US"/>
        </w:rPr>
        <w:t>Санкт-Петербурге</w:t>
      </w:r>
      <w:r w:rsidR="00CB4943">
        <w:rPr>
          <w:rFonts w:eastAsia="Calibri"/>
          <w:bCs/>
          <w:lang w:eastAsia="en-US"/>
        </w:rPr>
        <w:t xml:space="preserve"> </w:t>
      </w:r>
      <w:r w:rsidR="00E81BF6" w:rsidRPr="005D27C4">
        <w:t xml:space="preserve">согласно приложению № </w:t>
      </w:r>
      <w:r w:rsidR="009328ED">
        <w:t>6</w:t>
      </w:r>
      <w:r w:rsidR="00E81BF6" w:rsidRPr="005D27C4">
        <w:t>.</w:t>
      </w:r>
    </w:p>
    <w:p w:rsidR="003461C0" w:rsidRPr="00D47FDE" w:rsidRDefault="008E371A" w:rsidP="00F2379F">
      <w:pPr>
        <w:pStyle w:val="a7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Cs w:val="28"/>
        </w:rPr>
      </w:pPr>
      <w:r w:rsidRPr="00D47FDE">
        <w:rPr>
          <w:color w:val="000000" w:themeColor="text1"/>
        </w:rPr>
        <w:t xml:space="preserve">Утвердить </w:t>
      </w:r>
      <w:bookmarkStart w:id="45" w:name="OLE_LINK141"/>
      <w:bookmarkStart w:id="46" w:name="OLE_LINK142"/>
      <w:r w:rsidR="003461C0" w:rsidRPr="00D47FDE">
        <w:rPr>
          <w:color w:val="000000" w:themeColor="text1"/>
        </w:rPr>
        <w:t xml:space="preserve">Порядок и сроки проведения оценки достижения получателем субсидии </w:t>
      </w:r>
      <w:r w:rsidRPr="00D47FDE">
        <w:t xml:space="preserve">социально ориентированной некоммерческой организации в рамках регионального проекта «Производительность труда» национального проекта «Эффективная и конкурентная экономика» </w:t>
      </w:r>
      <w:r w:rsidR="003461C0" w:rsidRPr="00D47FDE">
        <w:rPr>
          <w:color w:val="000000" w:themeColor="text1"/>
        </w:rPr>
        <w:t>значений результата предоставления субсидии</w:t>
      </w:r>
      <w:r w:rsidR="00E81BF6" w:rsidRPr="00D47FDE">
        <w:rPr>
          <w:color w:val="000000" w:themeColor="text1"/>
        </w:rPr>
        <w:t xml:space="preserve"> </w:t>
      </w:r>
      <w:r w:rsidRPr="00D47FDE">
        <w:t>социально ориентированной некоммерческой организации в рамках регионального проекта «Производительность труда» национального проекта «Эфф</w:t>
      </w:r>
      <w:r w:rsidR="00321252" w:rsidRPr="00D47FDE">
        <w:t xml:space="preserve">ективная </w:t>
      </w:r>
      <w:r w:rsidRPr="00D47FDE">
        <w:t>и конкурентная экономика»</w:t>
      </w:r>
      <w:bookmarkEnd w:id="45"/>
      <w:bookmarkEnd w:id="46"/>
      <w:r w:rsidRPr="00D47FDE">
        <w:t xml:space="preserve"> </w:t>
      </w:r>
      <w:r w:rsidR="00E81BF6" w:rsidRPr="00D47FDE">
        <w:rPr>
          <w:color w:val="000000" w:themeColor="text1"/>
        </w:rPr>
        <w:t xml:space="preserve">согласно приложению № </w:t>
      </w:r>
      <w:r w:rsidR="009328ED" w:rsidRPr="00D47FDE">
        <w:rPr>
          <w:color w:val="000000" w:themeColor="text1"/>
        </w:rPr>
        <w:t>7</w:t>
      </w:r>
      <w:r w:rsidR="003461C0" w:rsidRPr="00D47FDE">
        <w:rPr>
          <w:color w:val="000000" w:themeColor="text1"/>
        </w:rPr>
        <w:t>.</w:t>
      </w:r>
    </w:p>
    <w:p w:rsidR="003461C0" w:rsidRPr="00D47FDE" w:rsidRDefault="003461C0" w:rsidP="0066344C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851"/>
          <w:tab w:val="left" w:pos="1418"/>
        </w:tabs>
        <w:autoSpaceDE w:val="0"/>
        <w:autoSpaceDN w:val="0"/>
        <w:ind w:left="0" w:firstLine="709"/>
        <w:jc w:val="both"/>
        <w:rPr>
          <w:rFonts w:eastAsia="Calibri"/>
          <w:lang w:eastAsia="en-US"/>
        </w:rPr>
      </w:pPr>
      <w:r w:rsidRPr="00D47FDE">
        <w:rPr>
          <w:rFonts w:eastAsia="Calibri"/>
          <w:lang w:eastAsia="en-US"/>
        </w:rPr>
        <w:t xml:space="preserve">Установить, что </w:t>
      </w:r>
      <w:r w:rsidRPr="00D47FDE">
        <w:t>не</w:t>
      </w:r>
      <w:r w:rsidR="008E371A" w:rsidRPr="00D47FDE">
        <w:t xml:space="preserve"> </w:t>
      </w:r>
      <w:r w:rsidRPr="00D47FDE">
        <w:t xml:space="preserve">использованный в отчетном финансовом году остаток субсидии </w:t>
      </w:r>
      <w:r w:rsidR="00CB4943" w:rsidRPr="00D47FDE">
        <w:t xml:space="preserve">социально ориентированной некоммерческой организации </w:t>
      </w:r>
      <w:r w:rsidR="00CB4943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47FDE">
        <w:rPr>
          <w:bCs/>
        </w:rPr>
        <w:t>регионального проекта «Производительность труда»,</w:t>
      </w:r>
      <w:r w:rsidR="00CB4943" w:rsidRPr="00D47FDE">
        <w:rPr>
          <w:rFonts w:eastAsia="Calibri"/>
          <w:bCs/>
          <w:lang w:eastAsia="en-US"/>
        </w:rPr>
        <w:t xml:space="preserve"> в том числе </w:t>
      </w:r>
      <w:r w:rsidR="00CB4943" w:rsidRPr="00D47FDE">
        <w:rPr>
          <w:rFonts w:eastAsia="Calibri"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="008E371A" w:rsidRPr="00D47FDE">
        <w:t xml:space="preserve"> </w:t>
      </w:r>
      <w:r w:rsidRPr="00D47FDE">
        <w:t xml:space="preserve">подлежит возврату получателем субсидии </w:t>
      </w:r>
      <w:r w:rsidR="00CB4943" w:rsidRPr="00D47FDE">
        <w:t xml:space="preserve">социально ориентированной некоммерческой организации </w:t>
      </w:r>
      <w:r w:rsidR="00CB4943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CB4943" w:rsidRPr="00D47FDE">
        <w:rPr>
          <w:bCs/>
        </w:rPr>
        <w:t>регионального проекта «Производительность труда»,</w:t>
      </w:r>
      <w:r w:rsidR="00CB4943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CB4943" w:rsidRPr="00D47FDE">
        <w:rPr>
          <w:rFonts w:eastAsia="Calibri"/>
          <w:bCs/>
          <w:lang w:eastAsia="en-US"/>
        </w:rPr>
        <w:br/>
        <w:t>в Санкт-Петербурге</w:t>
      </w:r>
      <w:r w:rsidR="008E371A" w:rsidRPr="00D47FDE">
        <w:t xml:space="preserve"> </w:t>
      </w:r>
      <w:r w:rsidRPr="00D47FDE">
        <w:t>в бюджет Санкт-Петербурга в срок до 23.01.202</w:t>
      </w:r>
      <w:r w:rsidR="003956AC" w:rsidRPr="00D47FDE">
        <w:t>7</w:t>
      </w:r>
      <w:r w:rsidR="00BD4785" w:rsidRPr="00D47FDE">
        <w:t>.</w:t>
      </w:r>
    </w:p>
    <w:p w:rsidR="000B61C0" w:rsidRPr="00D47FDE" w:rsidRDefault="000B61C0" w:rsidP="000A2384">
      <w:pPr>
        <w:pStyle w:val="ab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Начальнику отдела развития – проектного офиса </w:t>
      </w:r>
      <w:r w:rsidR="00875276" w:rsidRPr="00D47FDE">
        <w:rPr>
          <w:rFonts w:ascii="Times New Roman" w:hAnsi="Times New Roman" w:cs="Times New Roman"/>
          <w:sz w:val="24"/>
          <w:szCs w:val="24"/>
        </w:rPr>
        <w:t>Комитета</w:t>
      </w:r>
      <w:r w:rsidR="0066344C" w:rsidRPr="00D47FDE">
        <w:rPr>
          <w:rFonts w:ascii="Times New Roman" w:hAnsi="Times New Roman" w:cs="Times New Roman"/>
          <w:sz w:val="24"/>
          <w:szCs w:val="24"/>
        </w:rPr>
        <w:t xml:space="preserve"> </w:t>
      </w:r>
      <w:bookmarkStart w:id="47" w:name="OLE_LINK7"/>
      <w:bookmarkStart w:id="48" w:name="OLE_LINK8"/>
      <w:r w:rsidR="0066344C" w:rsidRPr="00D47FDE">
        <w:rPr>
          <w:rFonts w:ascii="Times New Roman" w:hAnsi="Times New Roman" w:cs="Times New Roman"/>
          <w:sz w:val="24"/>
          <w:szCs w:val="24"/>
        </w:rPr>
        <w:t xml:space="preserve">по труду </w:t>
      </w:r>
      <w:r w:rsidR="0066344C" w:rsidRPr="00D47FDE">
        <w:rPr>
          <w:rFonts w:ascii="Times New Roman" w:hAnsi="Times New Roman" w:cs="Times New Roman"/>
          <w:sz w:val="24"/>
          <w:szCs w:val="24"/>
        </w:rPr>
        <w:br/>
        <w:t>и занятости населения Санкт-Петербурга</w:t>
      </w:r>
      <w:bookmarkEnd w:id="47"/>
      <w:bookmarkEnd w:id="48"/>
      <w:r w:rsidR="00875276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A1719E" w:rsidRPr="00D47FDE">
        <w:rPr>
          <w:rFonts w:ascii="Times New Roman" w:hAnsi="Times New Roman" w:cs="Times New Roman"/>
          <w:sz w:val="24"/>
          <w:szCs w:val="24"/>
        </w:rPr>
        <w:t>обеспечит</w:t>
      </w:r>
      <w:r w:rsidR="00800022" w:rsidRPr="00D47FDE">
        <w:rPr>
          <w:rFonts w:ascii="Times New Roman" w:hAnsi="Times New Roman" w:cs="Times New Roman"/>
          <w:sz w:val="24"/>
          <w:szCs w:val="24"/>
        </w:rPr>
        <w:t>ь</w:t>
      </w:r>
      <w:r w:rsidR="0066344C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A1719E" w:rsidRPr="00D47FDE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3461C0" w:rsidRPr="00D47FDE">
        <w:rPr>
          <w:rFonts w:ascii="Times New Roman" w:hAnsi="Times New Roman" w:cs="Times New Roman"/>
          <w:sz w:val="24"/>
          <w:szCs w:val="24"/>
        </w:rPr>
        <w:t>в</w:t>
      </w:r>
      <w:r w:rsidR="00350B2B" w:rsidRPr="00D47FDE">
        <w:rPr>
          <w:rFonts w:ascii="Times New Roman" w:hAnsi="Times New Roman" w:cs="Times New Roman"/>
          <w:sz w:val="24"/>
          <w:szCs w:val="24"/>
        </w:rPr>
        <w:t xml:space="preserve"> подсистеме «Площадка отбора получателей субсидии»</w:t>
      </w:r>
      <w:r w:rsidR="0066344C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A1719E" w:rsidRPr="00D47FDE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</w:t>
      </w:r>
      <w:r w:rsidR="00350B2B" w:rsidRPr="00D47FDE">
        <w:rPr>
          <w:rFonts w:ascii="Times New Roman" w:hAnsi="Times New Roman" w:cs="Times New Roman"/>
          <w:sz w:val="24"/>
          <w:szCs w:val="24"/>
        </w:rPr>
        <w:t>ы</w:t>
      </w:r>
      <w:r w:rsidR="00A1719E" w:rsidRPr="00D47FDE">
        <w:rPr>
          <w:rFonts w:ascii="Times New Roman" w:hAnsi="Times New Roman" w:cs="Times New Roman"/>
          <w:sz w:val="24"/>
          <w:szCs w:val="24"/>
        </w:rPr>
        <w:t xml:space="preserve"> б</w:t>
      </w:r>
      <w:r w:rsidR="008E371A" w:rsidRPr="00D47FDE">
        <w:rPr>
          <w:rFonts w:ascii="Times New Roman" w:hAnsi="Times New Roman" w:cs="Times New Roman"/>
          <w:sz w:val="24"/>
          <w:szCs w:val="24"/>
        </w:rPr>
        <w:t>юджетного процесса – электронного</w:t>
      </w:r>
      <w:r w:rsidR="00A1719E" w:rsidRPr="00D47FDE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8E371A" w:rsidRPr="00D47FDE">
        <w:rPr>
          <w:rFonts w:ascii="Times New Roman" w:hAnsi="Times New Roman" w:cs="Times New Roman"/>
          <w:sz w:val="24"/>
          <w:szCs w:val="24"/>
        </w:rPr>
        <w:t>а</w:t>
      </w:r>
      <w:r w:rsidR="00737821" w:rsidRPr="00D47FDE">
        <w:rPr>
          <w:rFonts w:ascii="Times New Roman" w:hAnsi="Times New Roman" w:cs="Times New Roman"/>
          <w:sz w:val="24"/>
          <w:szCs w:val="24"/>
        </w:rPr>
        <w:t>, на ве</w:t>
      </w:r>
      <w:r w:rsidR="00A1719E" w:rsidRPr="00D47FDE">
        <w:rPr>
          <w:rFonts w:ascii="Times New Roman" w:hAnsi="Times New Roman" w:cs="Times New Roman"/>
          <w:sz w:val="24"/>
          <w:szCs w:val="24"/>
        </w:rPr>
        <w:t xml:space="preserve">б-странице Комитета </w:t>
      </w:r>
      <w:r w:rsidR="008E371A" w:rsidRPr="00D47FDE">
        <w:rPr>
          <w:rFonts w:ascii="Times New Roman" w:hAnsi="Times New Roman" w:cs="Times New Roman"/>
          <w:sz w:val="24"/>
          <w:szCs w:val="24"/>
        </w:rPr>
        <w:t xml:space="preserve">по труду </w:t>
      </w:r>
      <w:r w:rsidR="00D47FDE" w:rsidRPr="00D47FDE">
        <w:rPr>
          <w:rFonts w:ascii="Times New Roman" w:hAnsi="Times New Roman" w:cs="Times New Roman"/>
          <w:sz w:val="24"/>
          <w:szCs w:val="24"/>
        </w:rPr>
        <w:br/>
      </w:r>
      <w:r w:rsidR="008E371A" w:rsidRPr="00D47FDE">
        <w:rPr>
          <w:rFonts w:ascii="Times New Roman" w:hAnsi="Times New Roman" w:cs="Times New Roman"/>
          <w:sz w:val="24"/>
          <w:szCs w:val="24"/>
        </w:rPr>
        <w:t xml:space="preserve">и занятости населения Санкт-Петербурга </w:t>
      </w:r>
      <w:r w:rsidR="009F75DD" w:rsidRPr="00D47FDE">
        <w:rPr>
          <w:rFonts w:ascii="Times New Roman" w:hAnsi="Times New Roman" w:cs="Times New Roman"/>
          <w:sz w:val="24"/>
          <w:szCs w:val="24"/>
        </w:rPr>
        <w:t xml:space="preserve">в разделе «Сведения о бюджете» </w:t>
      </w:r>
      <w:r w:rsidR="00A1719E" w:rsidRPr="00D47FDE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</w:t>
      </w:r>
      <w:r w:rsidR="009F75DD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/>
          <w:sz w:val="24"/>
          <w:szCs w:val="24"/>
        </w:rPr>
        <w:t xml:space="preserve">в </w:t>
      </w:r>
      <w:r w:rsidR="00875276" w:rsidRPr="00D47FDE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</w:t>
      </w:r>
      <w:r w:rsidR="00F17584" w:rsidRPr="00D47FDE">
        <w:rPr>
          <w:rFonts w:ascii="Times New Roman" w:hAnsi="Times New Roman" w:cs="Times New Roman"/>
          <w:sz w:val="24"/>
          <w:szCs w:val="24"/>
        </w:rPr>
        <w:t xml:space="preserve"> «Интернет» </w:t>
      </w:r>
      <w:r w:rsidRPr="00D47FDE">
        <w:rPr>
          <w:rFonts w:ascii="Times New Roman" w:hAnsi="Times New Roman" w:cs="Times New Roman"/>
          <w:sz w:val="24"/>
          <w:szCs w:val="24"/>
        </w:rPr>
        <w:t>объявлени</w:t>
      </w:r>
      <w:r w:rsidR="00A1719E" w:rsidRPr="00D47FDE">
        <w:rPr>
          <w:rFonts w:ascii="Times New Roman" w:hAnsi="Times New Roman" w:cs="Times New Roman"/>
          <w:sz w:val="24"/>
          <w:szCs w:val="24"/>
        </w:rPr>
        <w:t>я</w:t>
      </w:r>
      <w:r w:rsidRPr="00D47FDE">
        <w:rPr>
          <w:rFonts w:ascii="Times New Roman" w:hAnsi="Times New Roman" w:cs="Times New Roman"/>
          <w:sz w:val="24"/>
          <w:szCs w:val="24"/>
        </w:rPr>
        <w:t xml:space="preserve"> о проведении отбора</w:t>
      </w:r>
      <w:r w:rsidR="009F75DD" w:rsidRPr="00D47FDE">
        <w:rPr>
          <w:rFonts w:ascii="Times New Roman" w:hAnsi="Times New Roman" w:cs="Times New Roman"/>
          <w:sz w:val="24"/>
          <w:szCs w:val="24"/>
        </w:rPr>
        <w:t xml:space="preserve"> на право получения </w:t>
      </w:r>
      <w:r w:rsidRPr="00D47FDE">
        <w:rPr>
          <w:rFonts w:ascii="Times New Roman" w:hAnsi="Times New Roman" w:cs="Times New Roman"/>
          <w:sz w:val="24"/>
          <w:szCs w:val="24"/>
        </w:rPr>
        <w:t>субсидии</w:t>
      </w:r>
      <w:r w:rsidR="008E371A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CB4943" w:rsidRPr="00D47FDE">
        <w:rPr>
          <w:rFonts w:ascii="Times New Roman" w:hAnsi="Times New Roman" w:cs="Times New Roman"/>
          <w:sz w:val="24"/>
          <w:szCs w:val="24"/>
        </w:rPr>
        <w:t xml:space="preserve">социально ориентированной некоммерческой организации </w:t>
      </w:r>
      <w:r w:rsidR="00CB4943" w:rsidRPr="00D47FDE">
        <w:rPr>
          <w:rFonts w:ascii="Times New Roman" w:hAnsi="Times New Roman" w:cs="Times New Roman"/>
          <w:bCs/>
          <w:sz w:val="24"/>
          <w:szCs w:val="24"/>
        </w:rPr>
        <w:t xml:space="preserve">на реализацию мероприятий регионального проекта «Производительность труда», в том числе по обеспечению деятельности регионального центра компетенций в сфере производительности труда </w:t>
      </w:r>
      <w:r w:rsidR="00D47FDE" w:rsidRPr="00D47FDE">
        <w:rPr>
          <w:rFonts w:ascii="Times New Roman" w:hAnsi="Times New Roman" w:cs="Times New Roman"/>
          <w:bCs/>
          <w:sz w:val="24"/>
          <w:szCs w:val="24"/>
        </w:rPr>
        <w:br/>
      </w:r>
      <w:r w:rsidR="00CB4943" w:rsidRPr="00D47FDE">
        <w:rPr>
          <w:rFonts w:ascii="Times New Roman" w:hAnsi="Times New Roman" w:cs="Times New Roman"/>
          <w:bCs/>
          <w:sz w:val="24"/>
          <w:szCs w:val="24"/>
        </w:rPr>
        <w:t>в Санкт-Петербурге</w:t>
      </w:r>
      <w:r w:rsidR="009F75DD" w:rsidRPr="00D47FDE">
        <w:rPr>
          <w:rFonts w:ascii="Times New Roman" w:hAnsi="Times New Roman" w:cs="Times New Roman"/>
          <w:bCs/>
          <w:sz w:val="24"/>
          <w:szCs w:val="24"/>
        </w:rPr>
        <w:t>,</w:t>
      </w:r>
      <w:r w:rsidR="00CB4943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4A5849" w:rsidRPr="00D47FDE">
        <w:rPr>
          <w:rFonts w:ascii="Times New Roman" w:hAnsi="Times New Roman" w:cs="Times New Roman"/>
          <w:sz w:val="24"/>
          <w:szCs w:val="24"/>
        </w:rPr>
        <w:t>для предоставления субсидии</w:t>
      </w:r>
      <w:r w:rsidR="0066344C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CB4943" w:rsidRPr="00D47FDE">
        <w:rPr>
          <w:rFonts w:ascii="Times New Roman" w:hAnsi="Times New Roman" w:cs="Times New Roman"/>
          <w:sz w:val="24"/>
          <w:szCs w:val="24"/>
        </w:rPr>
        <w:t xml:space="preserve">социально ориентированной некоммерческой организации </w:t>
      </w:r>
      <w:r w:rsidR="00CB4943" w:rsidRPr="00D47FDE">
        <w:rPr>
          <w:rFonts w:ascii="Times New Roman" w:hAnsi="Times New Roman" w:cs="Times New Roman"/>
          <w:bCs/>
          <w:sz w:val="24"/>
          <w:szCs w:val="24"/>
        </w:rPr>
        <w:t xml:space="preserve">на реализацию мероприятий регионального проекта «Производительность труда», в том числе по обеспечению деятельности регионального центра компетенций в сфере производительности труда в Санкт-Петербурге </w:t>
      </w:r>
      <w:r w:rsidRPr="00D47FDE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7F0A91" w:rsidRPr="00D47FDE">
        <w:rPr>
          <w:rFonts w:ascii="Times New Roman" w:hAnsi="Times New Roman" w:cs="Times New Roman"/>
          <w:sz w:val="24"/>
          <w:szCs w:val="24"/>
        </w:rPr>
        <w:t>пяти</w:t>
      </w:r>
      <w:r w:rsidR="00F73E8C" w:rsidRPr="00D47FDE">
        <w:rPr>
          <w:rFonts w:ascii="Times New Roman" w:hAnsi="Times New Roman" w:cs="Times New Roman"/>
          <w:sz w:val="24"/>
          <w:szCs w:val="24"/>
        </w:rPr>
        <w:t xml:space="preserve"> рабочих дней со дня</w:t>
      </w:r>
      <w:r w:rsidR="0066344C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800022" w:rsidRPr="00D47FDE">
        <w:rPr>
          <w:rFonts w:ascii="Times New Roman" w:hAnsi="Times New Roman" w:cs="Times New Roman"/>
          <w:sz w:val="24"/>
          <w:szCs w:val="24"/>
        </w:rPr>
        <w:t>утверждения</w:t>
      </w:r>
      <w:r w:rsidRPr="00D47FDE">
        <w:rPr>
          <w:rFonts w:ascii="Times New Roman" w:hAnsi="Times New Roman" w:cs="Times New Roman"/>
          <w:sz w:val="24"/>
          <w:szCs w:val="24"/>
        </w:rPr>
        <w:t xml:space="preserve"> настоящего распоряжения. </w:t>
      </w:r>
    </w:p>
    <w:p w:rsidR="001E7575" w:rsidRPr="00D47FDE" w:rsidRDefault="001E7575" w:rsidP="000A2384">
      <w:pPr>
        <w:pStyle w:val="ab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D47FDE">
        <w:rPr>
          <w:rFonts w:ascii="Times New Roman" w:hAnsi="Times New Roman" w:cs="Times New Roman"/>
          <w:bCs/>
          <w:sz w:val="24"/>
          <w:szCs w:val="28"/>
        </w:rPr>
        <w:t xml:space="preserve">Контроль за выполнением настоящего распоряжения возложить на первого заместителя председателя Комитета </w:t>
      </w:r>
      <w:r w:rsidR="0066344C" w:rsidRPr="00D47FDE">
        <w:rPr>
          <w:rFonts w:ascii="Times New Roman" w:hAnsi="Times New Roman" w:cs="Times New Roman"/>
          <w:sz w:val="24"/>
          <w:szCs w:val="24"/>
        </w:rPr>
        <w:t>по труду и занятости населения Санкт-Петербурга</w:t>
      </w:r>
      <w:r w:rsidR="0066344C" w:rsidRPr="00D47FDE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FD3A14" w:rsidRPr="00D47FDE">
        <w:rPr>
          <w:rFonts w:ascii="Times New Roman" w:hAnsi="Times New Roman" w:cs="Times New Roman"/>
          <w:bCs/>
          <w:sz w:val="24"/>
          <w:szCs w:val="28"/>
        </w:rPr>
        <w:t>Морозкову Т.А.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CB4943" w:rsidRPr="005D27C4" w:rsidRDefault="00CB4943" w:rsidP="00E21846">
      <w:pPr>
        <w:pStyle w:val="aeoaeno12"/>
        <w:spacing w:line="240" w:lineRule="auto"/>
        <w:ind w:firstLine="0"/>
      </w:pPr>
    </w:p>
    <w:p w:rsidR="00E21846" w:rsidRPr="005D27C4" w:rsidRDefault="00E21846" w:rsidP="00E21846">
      <w:pPr>
        <w:jc w:val="both"/>
      </w:pPr>
    </w:p>
    <w:p w:rsidR="00BD4785" w:rsidRPr="005D27C4" w:rsidRDefault="00065910" w:rsidP="00E21846">
      <w:pPr>
        <w:jc w:val="both"/>
        <w:rPr>
          <w:b/>
        </w:rPr>
      </w:pPr>
      <w:r w:rsidRPr="005D27C4">
        <w:rPr>
          <w:b/>
        </w:rPr>
        <w:t>П</w:t>
      </w:r>
      <w:r w:rsidR="00E21846" w:rsidRPr="005D27C4">
        <w:rPr>
          <w:b/>
        </w:rPr>
        <w:t>редседател</w:t>
      </w:r>
      <w:r w:rsidRPr="005D27C4">
        <w:rPr>
          <w:b/>
        </w:rPr>
        <w:t xml:space="preserve">ь </w:t>
      </w:r>
      <w:r w:rsidR="00E21846" w:rsidRPr="005D27C4">
        <w:rPr>
          <w:b/>
        </w:rPr>
        <w:t>Комитета</w:t>
      </w:r>
    </w:p>
    <w:p w:rsidR="00BD4785" w:rsidRPr="005D27C4" w:rsidRDefault="00BD4785" w:rsidP="00E21846">
      <w:pPr>
        <w:jc w:val="both"/>
        <w:rPr>
          <w:b/>
        </w:rPr>
      </w:pPr>
      <w:r w:rsidRPr="005D27C4">
        <w:rPr>
          <w:b/>
        </w:rPr>
        <w:t>по труду занятости населения</w:t>
      </w:r>
    </w:p>
    <w:p w:rsidR="0066344C" w:rsidRPr="005D27C4" w:rsidRDefault="00BD4785">
      <w:pPr>
        <w:jc w:val="both"/>
        <w:rPr>
          <w:b/>
        </w:rPr>
      </w:pPr>
      <w:r w:rsidRPr="005D27C4">
        <w:rPr>
          <w:b/>
        </w:rPr>
        <w:t xml:space="preserve">Санкт-Петербурга                                                                   </w:t>
      </w:r>
      <w:r w:rsidR="001B5D0E" w:rsidRPr="005D27C4">
        <w:rPr>
          <w:b/>
        </w:rPr>
        <w:t xml:space="preserve">                           </w:t>
      </w:r>
      <w:proofErr w:type="spellStart"/>
      <w:r w:rsidR="001B5D0E" w:rsidRPr="005D27C4">
        <w:rPr>
          <w:b/>
        </w:rPr>
        <w:t>В.А.Пониделко</w:t>
      </w:r>
      <w:proofErr w:type="spellEnd"/>
    </w:p>
    <w:p w:rsidR="00CD2C90" w:rsidRPr="005D27C4" w:rsidRDefault="00CD2C90">
      <w:pPr>
        <w:jc w:val="both"/>
        <w:rPr>
          <w:b/>
        </w:rPr>
      </w:pPr>
    </w:p>
    <w:p w:rsidR="00CD2C90" w:rsidRPr="005D27C4" w:rsidRDefault="00CD2C90" w:rsidP="00CD2C90">
      <w:pPr>
        <w:ind w:left="5954"/>
        <w:sectPr w:rsidR="00CD2C90" w:rsidRPr="005D27C4" w:rsidSect="00CD2C90">
          <w:headerReference w:type="default" r:id="rId11"/>
          <w:type w:val="continuous"/>
          <w:pgSz w:w="11906" w:h="16838"/>
          <w:pgMar w:top="238" w:right="851" w:bottom="851" w:left="1701" w:header="709" w:footer="709" w:gutter="0"/>
          <w:pgNumType w:start="1"/>
          <w:cols w:space="708"/>
          <w:titlePg/>
          <w:docGrid w:linePitch="360"/>
        </w:sectPr>
      </w:pPr>
      <w:bookmarkStart w:id="49" w:name="OLE_LINK49"/>
      <w:bookmarkStart w:id="50" w:name="OLE_LINK50"/>
    </w:p>
    <w:p w:rsidR="00CD2C90" w:rsidRPr="00D47FDE" w:rsidRDefault="0066344C" w:rsidP="00CD2C90">
      <w:pPr>
        <w:ind w:left="5954"/>
      </w:pPr>
      <w:r w:rsidRPr="00D47FDE">
        <w:t>Приложение № 1</w:t>
      </w:r>
    </w:p>
    <w:p w:rsidR="00CD2C90" w:rsidRPr="00D47FDE" w:rsidRDefault="0066344C" w:rsidP="00CD2C90">
      <w:pPr>
        <w:ind w:left="5954"/>
      </w:pPr>
      <w:r w:rsidRPr="00D47FDE">
        <w:t>к распоряжению</w:t>
      </w:r>
      <w:r w:rsidR="00CD2C90" w:rsidRPr="00D47FDE">
        <w:t xml:space="preserve"> </w:t>
      </w:r>
      <w:r w:rsidRPr="00D47FDE">
        <w:t xml:space="preserve">Комитета </w:t>
      </w:r>
    </w:p>
    <w:p w:rsidR="00CD2C90" w:rsidRPr="00D47FDE" w:rsidRDefault="0066344C" w:rsidP="00CD2C90">
      <w:pPr>
        <w:ind w:left="5954"/>
      </w:pPr>
      <w:r w:rsidRPr="00D47FDE">
        <w:t>по труду и занятости</w:t>
      </w:r>
      <w:r w:rsidR="00CD2C90" w:rsidRPr="00D47FDE">
        <w:t xml:space="preserve"> </w:t>
      </w:r>
      <w:r w:rsidRPr="00D47FDE">
        <w:t xml:space="preserve">населения </w:t>
      </w:r>
    </w:p>
    <w:p w:rsidR="0066344C" w:rsidRPr="00D47FDE" w:rsidRDefault="0066344C" w:rsidP="00CD2C90">
      <w:pPr>
        <w:ind w:left="5954"/>
      </w:pPr>
      <w:r w:rsidRPr="00D47FDE">
        <w:t>Санкт-Петербурга</w:t>
      </w:r>
    </w:p>
    <w:p w:rsidR="0066344C" w:rsidRPr="00D47FDE" w:rsidRDefault="0066344C" w:rsidP="00D445A3">
      <w:pPr>
        <w:spacing w:line="720" w:lineRule="auto"/>
        <w:ind w:left="5954"/>
      </w:pPr>
      <w:r w:rsidRPr="00D47FDE">
        <w:t xml:space="preserve">от </w:t>
      </w:r>
      <w:r w:rsidR="00CD2C90" w:rsidRPr="00D47FDE">
        <w:t xml:space="preserve">_____________ </w:t>
      </w:r>
      <w:r w:rsidRPr="00D47FDE">
        <w:t>№ __</w:t>
      </w:r>
      <w:r w:rsidR="00CD2C90" w:rsidRPr="00D47FDE">
        <w:t>_</w:t>
      </w:r>
      <w:r w:rsidRPr="00D47FDE">
        <w:t>______</w:t>
      </w:r>
      <w:bookmarkEnd w:id="49"/>
      <w:bookmarkEnd w:id="50"/>
    </w:p>
    <w:p w:rsidR="0066344C" w:rsidRPr="00D47FDE" w:rsidRDefault="00CD2C90" w:rsidP="00CD2C90">
      <w:pPr>
        <w:jc w:val="center"/>
        <w:rPr>
          <w:rFonts w:eastAsia="Calibri"/>
          <w:b/>
          <w:lang w:eastAsia="en-US"/>
        </w:rPr>
      </w:pPr>
      <w:r w:rsidRPr="00D47FDE">
        <w:rPr>
          <w:rFonts w:eastAsia="Calibri"/>
          <w:b/>
          <w:lang w:eastAsia="en-US"/>
        </w:rPr>
        <w:t xml:space="preserve">ФОРМА </w:t>
      </w:r>
    </w:p>
    <w:p w:rsidR="00CD2C90" w:rsidRPr="00D47FDE" w:rsidRDefault="00CD2C90" w:rsidP="00BC002C">
      <w:pPr>
        <w:jc w:val="center"/>
        <w:rPr>
          <w:rFonts w:eastAsia="Calibri"/>
          <w:b/>
          <w:lang w:eastAsia="en-US"/>
        </w:rPr>
      </w:pPr>
      <w:r w:rsidRPr="00D47FDE">
        <w:rPr>
          <w:rFonts w:eastAsia="Calibri"/>
          <w:b/>
          <w:lang w:eastAsia="en-US"/>
        </w:rPr>
        <w:t xml:space="preserve">заявки на участие в отборе </w:t>
      </w:r>
      <w:r w:rsidR="00BC002C" w:rsidRPr="00D47FDE">
        <w:rPr>
          <w:b/>
        </w:rPr>
        <w:t xml:space="preserve">на право получения </w:t>
      </w:r>
      <w:r w:rsidR="00BC002C" w:rsidRPr="00D47FDE">
        <w:rPr>
          <w:rFonts w:eastAsia="Calibri"/>
          <w:b/>
          <w:lang w:eastAsia="en-US"/>
        </w:rPr>
        <w:t xml:space="preserve">субсидии </w:t>
      </w:r>
      <w:r w:rsidR="00BC002C" w:rsidRPr="00D47FDE">
        <w:rPr>
          <w:b/>
        </w:rPr>
        <w:t xml:space="preserve">социально ориентированной некоммерческой организации </w:t>
      </w:r>
      <w:r w:rsidR="00BC002C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BC002C" w:rsidRPr="00D47FDE">
        <w:rPr>
          <w:b/>
          <w:bCs/>
        </w:rPr>
        <w:t>регионального проекта «Производительность труда»,</w:t>
      </w:r>
      <w:r w:rsidR="00BC002C" w:rsidRPr="00D47FDE">
        <w:rPr>
          <w:rFonts w:eastAsia="Calibri"/>
          <w:b/>
          <w:bCs/>
          <w:lang w:eastAsia="en-US"/>
        </w:rPr>
        <w:t xml:space="preserve"> в том числе </w:t>
      </w:r>
      <w:r w:rsidR="00BC002C" w:rsidRPr="00D47FDE">
        <w:rPr>
          <w:rFonts w:eastAsia="Calibri"/>
          <w:b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="00BC002C" w:rsidRPr="00D47FDE">
        <w:rPr>
          <w:b/>
        </w:rPr>
        <w:t xml:space="preserve"> </w:t>
      </w:r>
      <w:r w:rsidR="00BC002C" w:rsidRPr="00D47FDE">
        <w:rPr>
          <w:rFonts w:eastAsia="Calibri"/>
          <w:b/>
          <w:lang w:eastAsia="en-US"/>
        </w:rPr>
        <w:t xml:space="preserve">для предоставления субсидии </w:t>
      </w:r>
      <w:r w:rsidR="00BC002C" w:rsidRPr="00D47FDE">
        <w:rPr>
          <w:b/>
        </w:rPr>
        <w:t xml:space="preserve">социально ориентированной некоммерческой организации </w:t>
      </w:r>
      <w:r w:rsidR="00BC002C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BC002C" w:rsidRPr="00D47FDE">
        <w:rPr>
          <w:b/>
          <w:bCs/>
        </w:rPr>
        <w:t>регионального проекта «Производительность труда»,</w:t>
      </w:r>
      <w:r w:rsidR="00BC002C" w:rsidRPr="00D47FD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</w:t>
      </w:r>
    </w:p>
    <w:p w:rsidR="0066344C" w:rsidRPr="00D47FDE" w:rsidRDefault="0066344C" w:rsidP="0066344C">
      <w:pPr>
        <w:jc w:val="center"/>
      </w:pPr>
    </w:p>
    <w:tbl>
      <w:tblPr>
        <w:tblW w:w="3543" w:type="dxa"/>
        <w:tblInd w:w="605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43"/>
      </w:tblGrid>
      <w:tr w:rsidR="0066344C" w:rsidRPr="00D47FDE" w:rsidTr="00CD2C90">
        <w:tc>
          <w:tcPr>
            <w:tcW w:w="3543" w:type="dxa"/>
          </w:tcPr>
          <w:p w:rsidR="0066344C" w:rsidRPr="00D47FDE" w:rsidRDefault="0066344C" w:rsidP="00CD2C90">
            <w:pPr>
              <w:tabs>
                <w:tab w:val="right" w:pos="178"/>
              </w:tabs>
              <w:spacing w:line="276" w:lineRule="auto"/>
              <w:ind w:right="-105"/>
            </w:pPr>
            <w:r w:rsidRPr="00D47FDE">
              <w:t xml:space="preserve">В Комитет по труду и занятости </w:t>
            </w:r>
            <w:r w:rsidR="00CD2C90" w:rsidRPr="00D47FDE">
              <w:br/>
            </w:r>
            <w:r w:rsidRPr="00D47FDE">
              <w:t xml:space="preserve">населения Санкт-Петербурга </w:t>
            </w:r>
          </w:p>
        </w:tc>
      </w:tr>
      <w:tr w:rsidR="00CD2C90" w:rsidRPr="00D47FDE" w:rsidTr="00CD2C90">
        <w:tc>
          <w:tcPr>
            <w:tcW w:w="3543" w:type="dxa"/>
          </w:tcPr>
          <w:p w:rsidR="00CD2C90" w:rsidRPr="00D47FDE" w:rsidRDefault="00CD2C90" w:rsidP="00CD2C90">
            <w:pPr>
              <w:tabs>
                <w:tab w:val="left" w:pos="461"/>
              </w:tabs>
              <w:spacing w:line="276" w:lineRule="auto"/>
              <w:ind w:right="-105"/>
            </w:pPr>
            <w:r w:rsidRPr="00D47FDE">
              <w:t>от__________________________</w:t>
            </w:r>
          </w:p>
        </w:tc>
      </w:tr>
      <w:tr w:rsidR="00CD2C90" w:rsidRPr="00D47FDE" w:rsidTr="00CD2C90">
        <w:tc>
          <w:tcPr>
            <w:tcW w:w="3543" w:type="dxa"/>
          </w:tcPr>
          <w:p w:rsidR="00CD2C90" w:rsidRPr="00D47FDE" w:rsidRDefault="00CD2C90" w:rsidP="00CD2C90">
            <w:pPr>
              <w:tabs>
                <w:tab w:val="left" w:pos="0"/>
              </w:tabs>
              <w:ind w:right="-105"/>
            </w:pPr>
            <w:r w:rsidRPr="00D47FDE">
              <w:rPr>
                <w:sz w:val="20"/>
                <w:szCs w:val="20"/>
              </w:rPr>
              <w:t xml:space="preserve">     (Указывается полное наименование </w:t>
            </w:r>
            <w:r w:rsidRPr="00D47FDE">
              <w:rPr>
                <w:sz w:val="20"/>
                <w:szCs w:val="20"/>
              </w:rPr>
              <w:br/>
              <w:t xml:space="preserve">      юридического лица в соответствии </w:t>
            </w:r>
            <w:r w:rsidRPr="00D47FDE">
              <w:rPr>
                <w:sz w:val="20"/>
                <w:szCs w:val="20"/>
              </w:rPr>
              <w:br/>
              <w:t xml:space="preserve">        с учредительными документами)</w:t>
            </w:r>
          </w:p>
        </w:tc>
      </w:tr>
    </w:tbl>
    <w:p w:rsidR="00CD2C90" w:rsidRPr="00D47FDE" w:rsidRDefault="00CD2C90" w:rsidP="006634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6344C" w:rsidRPr="00D47FDE" w:rsidRDefault="0066344C" w:rsidP="006634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47FDE">
        <w:rPr>
          <w:b/>
          <w:bCs/>
        </w:rPr>
        <w:t>ЗАЯВКА</w:t>
      </w:r>
    </w:p>
    <w:p w:rsidR="00D445A3" w:rsidRPr="00D47FDE" w:rsidRDefault="0066344C" w:rsidP="0066344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D47FDE">
        <w:rPr>
          <w:rFonts w:eastAsia="Calibri"/>
          <w:b/>
          <w:lang w:eastAsia="en-US"/>
        </w:rPr>
        <w:t xml:space="preserve">на участие в отборе </w:t>
      </w:r>
      <w:r w:rsidR="00BC002C" w:rsidRPr="00D47FDE">
        <w:rPr>
          <w:b/>
        </w:rPr>
        <w:t xml:space="preserve">на право получения </w:t>
      </w:r>
      <w:r w:rsidR="00BC002C" w:rsidRPr="00D47FDE">
        <w:rPr>
          <w:rFonts w:eastAsia="Calibri"/>
          <w:b/>
          <w:lang w:eastAsia="en-US"/>
        </w:rPr>
        <w:t xml:space="preserve">субсидии </w:t>
      </w:r>
      <w:r w:rsidR="00BC002C" w:rsidRPr="00D47FDE">
        <w:rPr>
          <w:b/>
        </w:rPr>
        <w:t xml:space="preserve">социально ориентированной некоммерческой организации </w:t>
      </w:r>
      <w:r w:rsidR="00BC002C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BC002C" w:rsidRPr="00D47FDE">
        <w:rPr>
          <w:b/>
          <w:bCs/>
        </w:rPr>
        <w:t>регионального проекта «Производительность труда»,</w:t>
      </w:r>
      <w:r w:rsidR="00BC002C" w:rsidRPr="00D47FD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BC002C" w:rsidRPr="00D47FDE">
        <w:rPr>
          <w:rFonts w:eastAsia="Calibri"/>
          <w:b/>
          <w:bCs/>
          <w:lang w:eastAsia="en-US"/>
        </w:rPr>
        <w:br/>
        <w:t>в Санкт-Петербурге</w:t>
      </w:r>
      <w:r w:rsidR="00BC002C" w:rsidRPr="00D47FDE">
        <w:rPr>
          <w:b/>
        </w:rPr>
        <w:t xml:space="preserve"> </w:t>
      </w:r>
      <w:r w:rsidR="00BC002C" w:rsidRPr="00D47FDE">
        <w:rPr>
          <w:rFonts w:eastAsia="Calibri"/>
          <w:b/>
          <w:lang w:eastAsia="en-US"/>
        </w:rPr>
        <w:t xml:space="preserve">для предоставления субсидии </w:t>
      </w:r>
      <w:r w:rsidR="00BC002C" w:rsidRPr="00D47FDE">
        <w:rPr>
          <w:b/>
        </w:rPr>
        <w:t xml:space="preserve">социально ориентированной некоммерческой организации </w:t>
      </w:r>
      <w:r w:rsidR="00BC002C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BC002C" w:rsidRPr="00D47FDE">
        <w:rPr>
          <w:b/>
          <w:bCs/>
        </w:rPr>
        <w:t>регионального проекта «Производительность труда»,</w:t>
      </w:r>
      <w:r w:rsidR="00BC002C" w:rsidRPr="00D47FD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</w:t>
      </w:r>
    </w:p>
    <w:p w:rsidR="0066344C" w:rsidRPr="00D47FDE" w:rsidRDefault="0066344C" w:rsidP="0066344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6344C" w:rsidRPr="005D27C4" w:rsidRDefault="0066344C" w:rsidP="0066344C">
      <w:pPr>
        <w:widowControl w:val="0"/>
        <w:autoSpaceDE w:val="0"/>
        <w:autoSpaceDN w:val="0"/>
        <w:ind w:firstLine="567"/>
        <w:jc w:val="both"/>
      </w:pPr>
      <w:r w:rsidRPr="00D47FDE">
        <w:t>В</w:t>
      </w:r>
      <w:r w:rsidR="00CD2C90" w:rsidRPr="00D47FDE">
        <w:t xml:space="preserve"> </w:t>
      </w:r>
      <w:r w:rsidRPr="00D47FDE">
        <w:t>соответствии</w:t>
      </w:r>
      <w:r w:rsidR="00CD2C90" w:rsidRPr="00D47FDE">
        <w:t xml:space="preserve"> </w:t>
      </w:r>
      <w:r w:rsidRPr="00D47FDE">
        <w:t>с</w:t>
      </w:r>
      <w:r w:rsidR="00CD2C90" w:rsidRPr="00D47FDE">
        <w:t xml:space="preserve"> </w:t>
      </w:r>
      <w:bookmarkStart w:id="51" w:name="OLE_LINK65"/>
      <w:bookmarkStart w:id="52" w:name="OLE_LINK66"/>
      <w:r w:rsidR="00CD2C90" w:rsidRPr="00D47FDE">
        <w:t xml:space="preserve">Порядком </w:t>
      </w:r>
      <w:r w:rsidR="003B5B1C" w:rsidRPr="00D47FDE">
        <w:t xml:space="preserve">предоставления в 2026 году субсидии социально ориентированной некоммерческой организации </w:t>
      </w:r>
      <w:r w:rsidR="003B5B1C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3B5B1C" w:rsidRPr="00D47FDE">
        <w:rPr>
          <w:bCs/>
        </w:rPr>
        <w:t>регионального проекта «Производительность труда»,</w:t>
      </w:r>
      <w:r w:rsidR="003B5B1C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</w:t>
      </w:r>
      <w:r w:rsidR="00CB4943" w:rsidRPr="00D47FDE">
        <w:rPr>
          <w:rFonts w:eastAsia="Calibri"/>
          <w:bCs/>
          <w:lang w:eastAsia="en-US"/>
        </w:rPr>
        <w:t xml:space="preserve"> производительности</w:t>
      </w:r>
      <w:r w:rsidR="003B5B1C" w:rsidRPr="00D47FDE">
        <w:rPr>
          <w:rFonts w:eastAsia="Calibri"/>
          <w:bCs/>
          <w:lang w:eastAsia="en-US"/>
        </w:rPr>
        <w:t xml:space="preserve"> труда </w:t>
      </w:r>
      <w:r w:rsidR="00CB4943" w:rsidRPr="00D47FDE">
        <w:rPr>
          <w:rFonts w:eastAsia="Calibri"/>
          <w:bCs/>
          <w:lang w:eastAsia="en-US"/>
        </w:rPr>
        <w:br/>
      </w:r>
      <w:r w:rsidR="003B5B1C" w:rsidRPr="00D47FDE">
        <w:rPr>
          <w:rFonts w:eastAsia="Calibri"/>
          <w:bCs/>
          <w:lang w:eastAsia="en-US"/>
        </w:rPr>
        <w:t>в Санкт-Петербурге</w:t>
      </w:r>
      <w:r w:rsidRPr="00D47FDE">
        <w:rPr>
          <w:rFonts w:eastAsia="Calibri"/>
          <w:szCs w:val="28"/>
          <w:lang w:eastAsia="en-US"/>
        </w:rPr>
        <w:t xml:space="preserve">, утвержденным </w:t>
      </w:r>
      <w:r w:rsidRPr="00D47FDE">
        <w:t>постановлением</w:t>
      </w:r>
      <w:r w:rsidR="00CD2C90" w:rsidRPr="00D47FDE">
        <w:t xml:space="preserve"> </w:t>
      </w:r>
      <w:r w:rsidRPr="00D47FDE">
        <w:t>Правительства</w:t>
      </w:r>
      <w:r w:rsidR="00CD2C90" w:rsidRPr="00D47FDE">
        <w:t xml:space="preserve"> </w:t>
      </w:r>
      <w:r w:rsidRPr="00D47FDE">
        <w:t>Санкт-Петербурга</w:t>
      </w:r>
      <w:r w:rsidR="003B5B1C" w:rsidRPr="00D47FDE">
        <w:t xml:space="preserve"> </w:t>
      </w:r>
      <w:bookmarkEnd w:id="51"/>
      <w:bookmarkEnd w:id="52"/>
      <w:r w:rsidR="00CB4943" w:rsidRPr="00D47FDE">
        <w:br/>
      </w:r>
      <w:r w:rsidR="007F33EE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___________</w:t>
      </w:r>
      <w:r w:rsidR="007F33EE" w:rsidRPr="00D47FDE">
        <w:rPr>
          <w:szCs w:val="28"/>
        </w:rPr>
        <w:t xml:space="preserve"> № </w:t>
      </w:r>
      <w:r w:rsidR="00D47FDE" w:rsidRPr="00D47FDE">
        <w:rPr>
          <w:szCs w:val="28"/>
        </w:rPr>
        <w:t>_____</w:t>
      </w:r>
      <w:r w:rsidRPr="00D47FDE">
        <w:rPr>
          <w:rFonts w:eastAsia="Calibri"/>
          <w:szCs w:val="28"/>
          <w:lang w:eastAsia="en-US"/>
        </w:rPr>
        <w:t xml:space="preserve">, </w:t>
      </w:r>
      <w:r w:rsidRPr="00D47FDE">
        <w:t>распоряжением</w:t>
      </w:r>
      <w:r w:rsidR="00CD2C90" w:rsidRPr="00D47FDE">
        <w:t xml:space="preserve"> </w:t>
      </w:r>
      <w:r w:rsidRPr="00D47FDE">
        <w:t>Комитета</w:t>
      </w:r>
      <w:r w:rsidR="00CD2C90" w:rsidRPr="00D47FDE">
        <w:t xml:space="preserve"> </w:t>
      </w:r>
      <w:r w:rsidRPr="00D47FDE">
        <w:t>по</w:t>
      </w:r>
      <w:r w:rsidR="00CD2C90" w:rsidRPr="00D47FDE">
        <w:t xml:space="preserve"> </w:t>
      </w:r>
      <w:r w:rsidRPr="00D47FDE">
        <w:t>труду</w:t>
      </w:r>
      <w:r w:rsidR="00CD2C90" w:rsidRPr="00D47FDE">
        <w:t xml:space="preserve"> </w:t>
      </w:r>
      <w:r w:rsidRPr="00D47FDE">
        <w:t>и</w:t>
      </w:r>
      <w:r w:rsidR="00CD2C90" w:rsidRPr="00D47FDE">
        <w:t xml:space="preserve"> </w:t>
      </w:r>
      <w:r w:rsidRPr="00D47FDE">
        <w:t>занятости</w:t>
      </w:r>
      <w:r w:rsidR="00CD2C90" w:rsidRPr="00D47FDE">
        <w:t xml:space="preserve"> </w:t>
      </w:r>
      <w:r w:rsidRPr="00D47FDE">
        <w:t>населения</w:t>
      </w:r>
      <w:r w:rsidR="00CD2C90" w:rsidRPr="00D47FDE">
        <w:t xml:space="preserve"> </w:t>
      </w:r>
      <w:r w:rsidR="00CB4943" w:rsidRPr="00D47FDE">
        <w:br/>
      </w:r>
      <w:r w:rsidRPr="00D47FDE">
        <w:t>Санкт-Петербурга</w:t>
      </w:r>
      <w:r w:rsidR="00CD2C90" w:rsidRPr="00D47FDE">
        <w:t xml:space="preserve"> </w:t>
      </w:r>
      <w:r w:rsidRPr="00D47FDE">
        <w:t>от</w:t>
      </w:r>
      <w:r w:rsidR="00CD2C90" w:rsidRPr="00D47FDE">
        <w:t xml:space="preserve"> </w:t>
      </w:r>
      <w:r w:rsidR="00DF6B15" w:rsidRPr="00D47FDE">
        <w:rPr>
          <w:rFonts w:eastAsia="Calibri"/>
          <w:szCs w:val="28"/>
          <w:lang w:eastAsia="en-US"/>
        </w:rPr>
        <w:t>___.___.</w:t>
      </w:r>
      <w:r w:rsidRPr="00D47FDE">
        <w:rPr>
          <w:rFonts w:eastAsia="Calibri"/>
          <w:szCs w:val="28"/>
          <w:lang w:eastAsia="en-US"/>
        </w:rPr>
        <w:t>202</w:t>
      </w:r>
      <w:r w:rsidR="00DF6B15" w:rsidRPr="00D47FDE">
        <w:rPr>
          <w:rFonts w:eastAsia="Calibri"/>
          <w:szCs w:val="28"/>
          <w:lang w:eastAsia="en-US"/>
        </w:rPr>
        <w:t>6 № ______</w:t>
      </w:r>
      <w:r w:rsidR="00CD2C90" w:rsidRPr="00D47FDE">
        <w:rPr>
          <w:rFonts w:eastAsia="Calibri"/>
          <w:szCs w:val="28"/>
          <w:lang w:eastAsia="en-US"/>
        </w:rPr>
        <w:t xml:space="preserve"> </w:t>
      </w:r>
      <w:r w:rsidRPr="00D47FDE">
        <w:t>«</w:t>
      </w:r>
      <w:r w:rsidRPr="00D47FDE">
        <w:rPr>
          <w:rFonts w:eastAsia="Calibri"/>
          <w:szCs w:val="28"/>
          <w:lang w:eastAsia="en-US"/>
        </w:rPr>
        <w:t xml:space="preserve">О реализации постановления Правительства Санкт-Петербурга </w:t>
      </w:r>
      <w:r w:rsidR="007F33EE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____________</w:t>
      </w:r>
      <w:r w:rsidR="007F33EE" w:rsidRPr="00D47FDE">
        <w:rPr>
          <w:szCs w:val="28"/>
        </w:rPr>
        <w:t xml:space="preserve"> № </w:t>
      </w:r>
      <w:r w:rsidR="00D47FDE" w:rsidRPr="00D47FDE">
        <w:rPr>
          <w:szCs w:val="28"/>
        </w:rPr>
        <w:t>____</w:t>
      </w:r>
      <w:r w:rsidR="007F33EE" w:rsidRPr="00D47FDE">
        <w:rPr>
          <w:szCs w:val="28"/>
        </w:rPr>
        <w:t xml:space="preserve"> </w:t>
      </w:r>
      <w:r w:rsidRPr="00D47FDE">
        <w:rPr>
          <w:rFonts w:eastAsia="Calibri"/>
          <w:szCs w:val="28"/>
          <w:lang w:eastAsia="en-US"/>
        </w:rPr>
        <w:t>«</w:t>
      </w:r>
      <w:r w:rsidR="00E52494" w:rsidRPr="00D47FDE">
        <w:t xml:space="preserve">О Порядке предоставления в 2026 году субсидии социально ориентированной некоммерческой организации </w:t>
      </w:r>
      <w:r w:rsidR="00E52494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E52494" w:rsidRPr="00D47FDE">
        <w:rPr>
          <w:bCs/>
        </w:rPr>
        <w:t>регионального проекта «Производительность труда»,</w:t>
      </w:r>
      <w:r w:rsidR="00E52494" w:rsidRPr="00D47FDE">
        <w:rPr>
          <w:rFonts w:eastAsia="Calibri"/>
          <w:bCs/>
          <w:lang w:eastAsia="en-US"/>
        </w:rPr>
        <w:t xml:space="preserve"> в том чи</w:t>
      </w:r>
      <w:r w:rsidR="00E52494" w:rsidRPr="00DF6B15">
        <w:rPr>
          <w:rFonts w:eastAsia="Calibri"/>
          <w:bCs/>
          <w:lang w:eastAsia="en-US"/>
        </w:rPr>
        <w:t xml:space="preserve">сле </w:t>
      </w:r>
      <w:r w:rsidR="00D47FDE">
        <w:rPr>
          <w:rFonts w:eastAsia="Calibri"/>
          <w:bCs/>
          <w:lang w:eastAsia="en-US"/>
        </w:rPr>
        <w:br/>
      </w:r>
      <w:r w:rsidR="00E52494" w:rsidRPr="00DF6B15">
        <w:rPr>
          <w:rFonts w:eastAsia="Calibri"/>
          <w:bCs/>
          <w:lang w:eastAsia="en-US"/>
        </w:rPr>
        <w:t xml:space="preserve">по обеспечению деятельности регионального центра компетенций в сфере </w:t>
      </w:r>
      <w:r w:rsidR="00CB4943" w:rsidRPr="004A290A">
        <w:rPr>
          <w:rFonts w:eastAsia="Calibri"/>
          <w:bCs/>
          <w:lang w:eastAsia="en-US"/>
        </w:rPr>
        <w:t xml:space="preserve">производительности </w:t>
      </w:r>
      <w:r w:rsidR="00E52494" w:rsidRPr="004A290A">
        <w:rPr>
          <w:rFonts w:eastAsia="Calibri"/>
          <w:bCs/>
          <w:lang w:eastAsia="en-US"/>
        </w:rPr>
        <w:t>труда в Санкт-Петербурге</w:t>
      </w:r>
      <w:r w:rsidRPr="004A290A">
        <w:rPr>
          <w:color w:val="000000" w:themeColor="text1"/>
        </w:rPr>
        <w:t>»</w:t>
      </w:r>
      <w:r w:rsidRPr="004A290A">
        <w:t>, про</w:t>
      </w:r>
      <w:r w:rsidR="00CD2C90" w:rsidRPr="004A290A">
        <w:t>сим</w:t>
      </w:r>
      <w:r w:rsidRPr="004A290A">
        <w:t xml:space="preserve"> предоставить</w:t>
      </w:r>
      <w:r w:rsidR="00CD2C90" w:rsidRPr="004A290A">
        <w:t xml:space="preserve"> </w:t>
      </w:r>
      <w:r w:rsidRPr="004A290A">
        <w:t>субсидию</w:t>
      </w:r>
      <w:r w:rsidR="00CD2C90" w:rsidRPr="004A290A">
        <w:t xml:space="preserve"> </w:t>
      </w:r>
      <w:r w:rsidRPr="004A290A">
        <w:t>в</w:t>
      </w:r>
      <w:r w:rsidR="00CD2C90" w:rsidRPr="004A290A">
        <w:t xml:space="preserve"> </w:t>
      </w:r>
      <w:r w:rsidRPr="004A290A">
        <w:t>размере</w:t>
      </w:r>
      <w:r w:rsidR="00CD2C90" w:rsidRPr="004A290A">
        <w:t xml:space="preserve"> </w:t>
      </w:r>
      <w:r w:rsidR="003A7DAC" w:rsidRPr="004A290A">
        <w:t>__________</w:t>
      </w:r>
      <w:r w:rsidR="00CD2C90" w:rsidRPr="004A290A">
        <w:t xml:space="preserve"> </w:t>
      </w:r>
      <w:r w:rsidRPr="004A290A">
        <w:t>тыс. руб</w:t>
      </w:r>
      <w:r w:rsidRPr="005D27C4">
        <w:t xml:space="preserve">. на реализацию мероприятий по обеспечению деятельности регионального центра компетенций в сфере </w:t>
      </w:r>
      <w:r w:rsidRPr="00DF6B15">
        <w:t>производительности труда в Санкт-Петербурге, а также по обеспечению деятельности «фабрики процессов»</w:t>
      </w:r>
      <w:r w:rsidR="000A2384" w:rsidRPr="00DF6B15">
        <w:t xml:space="preserve"> </w:t>
      </w:r>
      <w:r w:rsidRPr="005D27C4">
        <w:rPr>
          <w:color w:val="000000" w:themeColor="text1"/>
        </w:rPr>
        <w:t>в Санкт-Петербурге, представляющей собой площадку, обеспечивающую практическое</w:t>
      </w:r>
      <w:r w:rsidR="00CD2C90" w:rsidRPr="005D27C4">
        <w:rPr>
          <w:color w:val="000000" w:themeColor="text1"/>
        </w:rPr>
        <w:t xml:space="preserve"> </w:t>
      </w:r>
      <w:r w:rsidRPr="005D27C4">
        <w:rPr>
          <w:color w:val="000000" w:themeColor="text1"/>
        </w:rPr>
        <w:t xml:space="preserve">обучение принципам </w:t>
      </w:r>
      <w:r w:rsidR="00D47FDE">
        <w:rPr>
          <w:color w:val="000000" w:themeColor="text1"/>
        </w:rPr>
        <w:br/>
      </w:r>
      <w:r w:rsidRPr="005D27C4">
        <w:rPr>
          <w:color w:val="000000" w:themeColor="text1"/>
        </w:rPr>
        <w:t>и инструментам бережливого производства</w:t>
      </w:r>
      <w:r w:rsidR="00CD2C90" w:rsidRPr="005D27C4">
        <w:rPr>
          <w:color w:val="000000" w:themeColor="text1"/>
        </w:rPr>
        <w:t xml:space="preserve"> </w:t>
      </w:r>
      <w:r w:rsidRPr="005D27C4">
        <w:rPr>
          <w:color w:val="000000" w:themeColor="text1"/>
        </w:rPr>
        <w:t>посредством имитации реальных производственных и вспомогательных</w:t>
      </w:r>
      <w:r w:rsidR="00CD2C90" w:rsidRPr="005D27C4">
        <w:rPr>
          <w:color w:val="000000" w:themeColor="text1"/>
        </w:rPr>
        <w:t xml:space="preserve"> </w:t>
      </w:r>
      <w:r w:rsidRPr="005D27C4">
        <w:rPr>
          <w:color w:val="000000" w:themeColor="text1"/>
        </w:rPr>
        <w:t>процессов</w:t>
      </w:r>
      <w:r w:rsidRPr="005D27C4">
        <w:t>.</w:t>
      </w:r>
    </w:p>
    <w:p w:rsidR="0066344C" w:rsidRPr="005D27C4" w:rsidRDefault="00CD2C90" w:rsidP="00CD2C90">
      <w:pPr>
        <w:ind w:firstLine="567"/>
        <w:jc w:val="both"/>
      </w:pPr>
      <w:r w:rsidRPr="005D27C4">
        <w:t xml:space="preserve">При этом представляем </w:t>
      </w:r>
      <w:r w:rsidR="0066344C" w:rsidRPr="005D27C4">
        <w:t>следующие документы:</w:t>
      </w:r>
    </w:p>
    <w:p w:rsidR="0066344C" w:rsidRPr="005D27C4" w:rsidRDefault="0066344C" w:rsidP="00CD2C90">
      <w:pPr>
        <w:ind w:firstLine="567"/>
        <w:jc w:val="both"/>
      </w:pPr>
      <w:r w:rsidRPr="005D27C4">
        <w:t>1.______________________________________________</w:t>
      </w:r>
      <w:r w:rsidR="00CD2C90" w:rsidRPr="005D27C4">
        <w:t>_________________________.</w:t>
      </w:r>
    </w:p>
    <w:p w:rsidR="0066344C" w:rsidRPr="005D27C4" w:rsidRDefault="0066344C" w:rsidP="00CD2C90">
      <w:pPr>
        <w:ind w:firstLine="567"/>
        <w:jc w:val="both"/>
      </w:pPr>
      <w:r w:rsidRPr="005D27C4">
        <w:t>2._________________________________________________</w:t>
      </w:r>
      <w:r w:rsidR="00CD2C90" w:rsidRPr="005D27C4">
        <w:t>______________________.</w:t>
      </w:r>
    </w:p>
    <w:p w:rsidR="0066344C" w:rsidRPr="005D27C4" w:rsidRDefault="0066344C" w:rsidP="00CD2C90">
      <w:pPr>
        <w:ind w:firstLine="567"/>
        <w:rPr>
          <w:u w:val="single"/>
        </w:rPr>
      </w:pPr>
      <w:r w:rsidRPr="005D27C4">
        <w:t>3._______________________________________________________________________</w:t>
      </w:r>
      <w:r w:rsidR="00CD2C90" w:rsidRPr="005D27C4">
        <w:t>.</w:t>
      </w:r>
    </w:p>
    <w:p w:rsidR="0066344C" w:rsidRPr="005D27C4" w:rsidRDefault="0066344C" w:rsidP="00CD2C90">
      <w:pPr>
        <w:jc w:val="center"/>
        <w:rPr>
          <w:sz w:val="20"/>
          <w:szCs w:val="20"/>
        </w:rPr>
      </w:pPr>
      <w:r w:rsidRPr="005D27C4">
        <w:rPr>
          <w:sz w:val="20"/>
          <w:szCs w:val="20"/>
        </w:rPr>
        <w:t xml:space="preserve">(Указываются документы согласно приложению </w:t>
      </w:r>
      <w:r w:rsidR="00CD2C90" w:rsidRPr="005D27C4">
        <w:rPr>
          <w:sz w:val="20"/>
          <w:szCs w:val="20"/>
        </w:rPr>
        <w:t xml:space="preserve">№ </w:t>
      </w:r>
      <w:r w:rsidRPr="005D27C4">
        <w:rPr>
          <w:sz w:val="20"/>
          <w:szCs w:val="20"/>
        </w:rPr>
        <w:t xml:space="preserve">2 </w:t>
      </w:r>
      <w:r w:rsidR="00CD2C90" w:rsidRPr="005D27C4">
        <w:rPr>
          <w:sz w:val="20"/>
          <w:szCs w:val="20"/>
        </w:rPr>
        <w:br/>
      </w:r>
      <w:r w:rsidRPr="005D27C4">
        <w:rPr>
          <w:sz w:val="20"/>
          <w:szCs w:val="20"/>
        </w:rPr>
        <w:t>к Порядку предоставления субсидии)</w:t>
      </w:r>
    </w:p>
    <w:p w:rsidR="0066344C" w:rsidRPr="00BC002C" w:rsidRDefault="0066344C" w:rsidP="00CD2C90">
      <w:pPr>
        <w:ind w:firstLine="567"/>
        <w:jc w:val="both"/>
      </w:pPr>
      <w:r w:rsidRPr="00BC002C">
        <w:t>Всего: на _______ листах.</w:t>
      </w:r>
    </w:p>
    <w:p w:rsidR="0066344C" w:rsidRPr="00BC002C" w:rsidRDefault="00CD2C90" w:rsidP="00CD2C90">
      <w:pPr>
        <w:ind w:firstLine="567"/>
        <w:jc w:val="both"/>
      </w:pPr>
      <w:r w:rsidRPr="00BC002C">
        <w:t xml:space="preserve">В дополнение представляем </w:t>
      </w:r>
      <w:r w:rsidR="0066344C" w:rsidRPr="00BC002C">
        <w:t>следующую информацию:</w:t>
      </w:r>
    </w:p>
    <w:p w:rsidR="0066344C" w:rsidRPr="00BC002C" w:rsidRDefault="00CD2C90" w:rsidP="00CD2C90">
      <w:pPr>
        <w:ind w:firstLine="567"/>
      </w:pPr>
      <w:r w:rsidRPr="00BC002C">
        <w:t>1. ИНН: _</w:t>
      </w:r>
      <w:r w:rsidR="0066344C" w:rsidRPr="00BC002C">
        <w:t>________________________________________________________________</w:t>
      </w:r>
      <w:r w:rsidRPr="00BC002C">
        <w:t>.</w:t>
      </w:r>
    </w:p>
    <w:p w:rsidR="00D445A3" w:rsidRPr="00BC002C" w:rsidRDefault="00D445A3" w:rsidP="00CD2C90">
      <w:pPr>
        <w:ind w:firstLine="567"/>
      </w:pPr>
    </w:p>
    <w:p w:rsidR="0066344C" w:rsidRPr="00BC002C" w:rsidRDefault="0066344C" w:rsidP="00CD2C90">
      <w:pPr>
        <w:ind w:firstLine="567"/>
      </w:pPr>
      <w:r w:rsidRPr="00BC002C">
        <w:t xml:space="preserve">2. </w:t>
      </w:r>
      <w:r w:rsidR="00CD2C90" w:rsidRPr="00BC002C">
        <w:t xml:space="preserve"> </w:t>
      </w:r>
      <w:r w:rsidRPr="00BC002C">
        <w:t>_________________________________________</w:t>
      </w:r>
      <w:r w:rsidR="00CD2C90" w:rsidRPr="00BC002C">
        <w:t>_____________________________.</w:t>
      </w:r>
    </w:p>
    <w:p w:rsidR="0066344C" w:rsidRPr="00BC002C" w:rsidRDefault="0066344C" w:rsidP="00CD2C90">
      <w:pPr>
        <w:ind w:firstLine="567"/>
        <w:jc w:val="center"/>
        <w:rPr>
          <w:sz w:val="20"/>
          <w:szCs w:val="20"/>
        </w:rPr>
      </w:pPr>
      <w:r w:rsidRPr="00BC002C">
        <w:rPr>
          <w:sz w:val="20"/>
          <w:szCs w:val="20"/>
        </w:rPr>
        <w:t>(</w:t>
      </w:r>
      <w:bookmarkStart w:id="53" w:name="OLE_LINK57"/>
      <w:bookmarkStart w:id="54" w:name="OLE_LINK58"/>
      <w:r w:rsidRPr="00BC002C">
        <w:rPr>
          <w:sz w:val="20"/>
          <w:szCs w:val="20"/>
        </w:rPr>
        <w:t>Ф</w:t>
      </w:r>
      <w:r w:rsidR="00CD2C90" w:rsidRPr="00BC002C">
        <w:rPr>
          <w:sz w:val="20"/>
          <w:szCs w:val="20"/>
        </w:rPr>
        <w:t>амилия имя отчество</w:t>
      </w:r>
      <w:r w:rsidRPr="00BC002C">
        <w:rPr>
          <w:sz w:val="20"/>
          <w:szCs w:val="20"/>
        </w:rPr>
        <w:t xml:space="preserve"> </w:t>
      </w:r>
      <w:bookmarkEnd w:id="53"/>
      <w:bookmarkEnd w:id="54"/>
      <w:r w:rsidRPr="00BC002C">
        <w:rPr>
          <w:sz w:val="20"/>
          <w:szCs w:val="20"/>
        </w:rPr>
        <w:t>руководителя с указанием должности и контактного тел</w:t>
      </w:r>
      <w:r w:rsidR="00CD2C90" w:rsidRPr="00BC002C">
        <w:rPr>
          <w:sz w:val="20"/>
          <w:szCs w:val="20"/>
        </w:rPr>
        <w:t>ефона</w:t>
      </w:r>
      <w:r w:rsidRPr="00BC002C">
        <w:rPr>
          <w:sz w:val="20"/>
          <w:szCs w:val="20"/>
        </w:rPr>
        <w:t>)</w:t>
      </w:r>
    </w:p>
    <w:p w:rsidR="0066344C" w:rsidRPr="00BC002C" w:rsidRDefault="0066344C" w:rsidP="00CD2C90">
      <w:pPr>
        <w:ind w:firstLine="567"/>
      </w:pPr>
      <w:r w:rsidRPr="00BC002C">
        <w:t xml:space="preserve">3. </w:t>
      </w:r>
      <w:r w:rsidR="00CD2C90" w:rsidRPr="00BC002C">
        <w:t xml:space="preserve"> </w:t>
      </w:r>
      <w:r w:rsidRPr="00BC002C">
        <w:t>______________________________________________</w:t>
      </w:r>
      <w:r w:rsidR="00CD2C90" w:rsidRPr="00BC002C">
        <w:t>________________________.</w:t>
      </w:r>
    </w:p>
    <w:p w:rsidR="0066344C" w:rsidRPr="00BC002C" w:rsidRDefault="00CD2C90" w:rsidP="00CD2C90">
      <w:pPr>
        <w:ind w:firstLine="567"/>
        <w:jc w:val="center"/>
        <w:rPr>
          <w:sz w:val="20"/>
          <w:szCs w:val="20"/>
        </w:rPr>
      </w:pPr>
      <w:r w:rsidRPr="00BC002C">
        <w:rPr>
          <w:sz w:val="20"/>
          <w:szCs w:val="20"/>
        </w:rPr>
        <w:t xml:space="preserve">  </w:t>
      </w:r>
      <w:r w:rsidR="0066344C" w:rsidRPr="00BC002C">
        <w:rPr>
          <w:sz w:val="20"/>
          <w:szCs w:val="20"/>
        </w:rPr>
        <w:t>(</w:t>
      </w:r>
      <w:bookmarkStart w:id="55" w:name="OLE_LINK61"/>
      <w:bookmarkStart w:id="56" w:name="OLE_LINK62"/>
      <w:r w:rsidRPr="00BC002C">
        <w:rPr>
          <w:sz w:val="20"/>
          <w:szCs w:val="20"/>
        </w:rPr>
        <w:t xml:space="preserve">Фамилия имя отчество </w:t>
      </w:r>
      <w:bookmarkEnd w:id="55"/>
      <w:bookmarkEnd w:id="56"/>
      <w:r w:rsidR="0066344C" w:rsidRPr="00BC002C">
        <w:rPr>
          <w:sz w:val="20"/>
          <w:szCs w:val="20"/>
        </w:rPr>
        <w:t>контактного лица с указанием должности, контактного телефон</w:t>
      </w:r>
      <w:r w:rsidRPr="00BC002C">
        <w:rPr>
          <w:sz w:val="20"/>
          <w:szCs w:val="20"/>
        </w:rPr>
        <w:t>а</w:t>
      </w:r>
      <w:r w:rsidR="0066344C" w:rsidRPr="00BC002C">
        <w:rPr>
          <w:sz w:val="20"/>
          <w:szCs w:val="20"/>
        </w:rPr>
        <w:t xml:space="preserve"> и </w:t>
      </w:r>
      <w:r w:rsidR="0066344C" w:rsidRPr="00BC002C">
        <w:rPr>
          <w:sz w:val="20"/>
          <w:szCs w:val="20"/>
          <w:lang w:val="en-US"/>
        </w:rPr>
        <w:t>e</w:t>
      </w:r>
      <w:r w:rsidR="0066344C" w:rsidRPr="00BC002C">
        <w:rPr>
          <w:sz w:val="20"/>
          <w:szCs w:val="20"/>
        </w:rPr>
        <w:t>-</w:t>
      </w:r>
      <w:proofErr w:type="spellStart"/>
      <w:r w:rsidR="0066344C" w:rsidRPr="00BC002C">
        <w:rPr>
          <w:sz w:val="20"/>
          <w:szCs w:val="20"/>
        </w:rPr>
        <w:t>mail</w:t>
      </w:r>
      <w:proofErr w:type="spellEnd"/>
      <w:r w:rsidR="0066344C" w:rsidRPr="00BC002C">
        <w:rPr>
          <w:sz w:val="20"/>
          <w:szCs w:val="20"/>
        </w:rPr>
        <w:t>)</w:t>
      </w:r>
    </w:p>
    <w:p w:rsidR="0066344C" w:rsidRPr="00BC002C" w:rsidRDefault="0066344C" w:rsidP="00CD2C90">
      <w:pPr>
        <w:ind w:firstLine="567"/>
      </w:pPr>
      <w:r w:rsidRPr="00BC002C">
        <w:t>4.</w:t>
      </w:r>
      <w:r w:rsidR="00CD2C90" w:rsidRPr="00BC002C">
        <w:t xml:space="preserve"> </w:t>
      </w:r>
      <w:r w:rsidRPr="00BC002C">
        <w:t xml:space="preserve"> _______________________________________</w:t>
      </w:r>
      <w:r w:rsidR="00CD2C90" w:rsidRPr="00BC002C">
        <w:t>_______________________________.</w:t>
      </w:r>
    </w:p>
    <w:p w:rsidR="0066344C" w:rsidRPr="00BC002C" w:rsidRDefault="0066344C" w:rsidP="0066344C">
      <w:pPr>
        <w:ind w:firstLine="708"/>
        <w:jc w:val="center"/>
        <w:rPr>
          <w:sz w:val="20"/>
          <w:szCs w:val="20"/>
        </w:rPr>
      </w:pPr>
      <w:r w:rsidRPr="00BC002C">
        <w:rPr>
          <w:sz w:val="20"/>
          <w:szCs w:val="20"/>
        </w:rPr>
        <w:t>(Место нахождения</w:t>
      </w:r>
      <w:r w:rsidR="00CD2C90" w:rsidRPr="00BC002C">
        <w:rPr>
          <w:sz w:val="20"/>
          <w:szCs w:val="20"/>
        </w:rPr>
        <w:t xml:space="preserve"> юридического лица</w:t>
      </w:r>
      <w:r w:rsidRPr="00BC002C">
        <w:rPr>
          <w:sz w:val="20"/>
          <w:szCs w:val="20"/>
        </w:rPr>
        <w:t>)</w:t>
      </w:r>
    </w:p>
    <w:p w:rsidR="0066344C" w:rsidRPr="00BC002C" w:rsidRDefault="0066344C" w:rsidP="00CD2C90">
      <w:pPr>
        <w:ind w:firstLine="567"/>
        <w:jc w:val="both"/>
      </w:pPr>
      <w:r w:rsidRPr="00BC002C">
        <w:t xml:space="preserve">5. Являемся социально ориентированной организацией Санкт-Петербурга. Осуществляем деятельность, предусмотренную статьей 3 Закона Санкт-Петербурга </w:t>
      </w:r>
      <w:r w:rsidR="00CD2C90" w:rsidRPr="00BC002C">
        <w:br/>
      </w:r>
      <w:r w:rsidRPr="00BC002C">
        <w:t xml:space="preserve">от </w:t>
      </w:r>
      <w:bookmarkStart w:id="57" w:name="OLE_LINK59"/>
      <w:bookmarkStart w:id="58" w:name="OLE_LINK60"/>
      <w:r w:rsidR="00CD2C90" w:rsidRPr="00BC002C">
        <w:t>23.03.2011</w:t>
      </w:r>
      <w:r w:rsidRPr="00BC002C">
        <w:t xml:space="preserve"> № 153-41</w:t>
      </w:r>
      <w:bookmarkEnd w:id="57"/>
      <w:bookmarkEnd w:id="58"/>
      <w:r w:rsidR="00CD2C90" w:rsidRPr="00BC002C">
        <w:t xml:space="preserve"> </w:t>
      </w:r>
      <w:r w:rsidRPr="00BC002C">
        <w:t>«О поддержке социально ориентированных некоммерческих организаций в Санкт-Петербурге» в соответствии с пунктом ________ Устава организации.</w:t>
      </w:r>
    </w:p>
    <w:p w:rsidR="00CD2C90" w:rsidRPr="00BC002C" w:rsidRDefault="0066344C" w:rsidP="00CD2C90">
      <w:pPr>
        <w:ind w:firstLine="567"/>
        <w:jc w:val="both"/>
      </w:pPr>
      <w:r w:rsidRPr="00BC002C">
        <w:t xml:space="preserve">Настоящим заявлением даем согласие на публикацию (размещение) </w:t>
      </w:r>
      <w:r w:rsidR="00CD2C90" w:rsidRPr="00BC002C">
        <w:br/>
      </w:r>
      <w:r w:rsidRPr="00BC002C">
        <w:t>в информационно-телекоммуникационной сети «Интернет» информации</w:t>
      </w:r>
      <w:r w:rsidR="00CD2C90" w:rsidRPr="00BC002C">
        <w:t>:</w:t>
      </w:r>
    </w:p>
    <w:p w:rsidR="0066344C" w:rsidRPr="005D27C4" w:rsidRDefault="0066344C" w:rsidP="00CD2C90">
      <w:pPr>
        <w:ind w:firstLine="567"/>
        <w:jc w:val="both"/>
      </w:pPr>
      <w:r w:rsidRPr="005D27C4">
        <w:t>о ___________________________________________________________</w:t>
      </w:r>
      <w:r w:rsidR="00CD2C90" w:rsidRPr="005D27C4">
        <w:t>______</w:t>
      </w:r>
      <w:r w:rsidRPr="005D27C4">
        <w:t>______</w:t>
      </w:r>
      <w:r w:rsidR="00CD2C90" w:rsidRPr="005D27C4">
        <w:t>;</w:t>
      </w:r>
    </w:p>
    <w:p w:rsidR="00CD2C90" w:rsidRPr="005D27C4" w:rsidRDefault="00CD2C90" w:rsidP="00CD2C90">
      <w:pPr>
        <w:jc w:val="center"/>
        <w:rPr>
          <w:sz w:val="20"/>
          <w:szCs w:val="20"/>
        </w:rPr>
      </w:pPr>
      <w:r w:rsidRPr="005D27C4">
        <w:rPr>
          <w:sz w:val="20"/>
          <w:szCs w:val="20"/>
        </w:rPr>
        <w:t>(</w:t>
      </w:r>
      <w:r w:rsidR="0066344C" w:rsidRPr="005D27C4">
        <w:rPr>
          <w:sz w:val="20"/>
          <w:szCs w:val="20"/>
        </w:rPr>
        <w:t>Указывается полное</w:t>
      </w:r>
      <w:r w:rsidRPr="005D27C4">
        <w:rPr>
          <w:sz w:val="20"/>
          <w:szCs w:val="20"/>
        </w:rPr>
        <w:t xml:space="preserve"> наименование юридического лица</w:t>
      </w:r>
    </w:p>
    <w:p w:rsidR="0066344C" w:rsidRPr="005D27C4" w:rsidRDefault="00CD2C90" w:rsidP="00CD2C90">
      <w:pPr>
        <w:jc w:val="center"/>
        <w:rPr>
          <w:sz w:val="20"/>
          <w:szCs w:val="20"/>
        </w:rPr>
      </w:pPr>
      <w:r w:rsidRPr="005D27C4">
        <w:rPr>
          <w:sz w:val="20"/>
          <w:szCs w:val="20"/>
        </w:rPr>
        <w:t xml:space="preserve">  </w:t>
      </w:r>
      <w:r w:rsidR="0066344C" w:rsidRPr="005D27C4">
        <w:rPr>
          <w:sz w:val="20"/>
          <w:szCs w:val="20"/>
        </w:rPr>
        <w:t>в соответствии с учредительными документами)</w:t>
      </w:r>
    </w:p>
    <w:p w:rsidR="0066344C" w:rsidRPr="005D27C4" w:rsidRDefault="0066344C" w:rsidP="00CD2C90">
      <w:pPr>
        <w:ind w:firstLine="567"/>
        <w:jc w:val="both"/>
      </w:pPr>
      <w:r w:rsidRPr="005D27C4">
        <w:t>о подаваемой заявке и иной информации о _____________________</w:t>
      </w:r>
      <w:r w:rsidR="00CD2C90" w:rsidRPr="005D27C4">
        <w:t>_</w:t>
      </w:r>
      <w:r w:rsidRPr="005D27C4">
        <w:t>_____________</w:t>
      </w:r>
      <w:r w:rsidR="00CD2C90" w:rsidRPr="005D27C4">
        <w:t>,</w:t>
      </w:r>
    </w:p>
    <w:p w:rsidR="00CD2C90" w:rsidRPr="005D27C4" w:rsidRDefault="00CD2C90" w:rsidP="00CD2C90">
      <w:pPr>
        <w:jc w:val="center"/>
        <w:rPr>
          <w:sz w:val="20"/>
          <w:szCs w:val="20"/>
        </w:rPr>
      </w:pPr>
      <w:r w:rsidRPr="005D27C4">
        <w:rPr>
          <w:sz w:val="20"/>
          <w:szCs w:val="20"/>
        </w:rPr>
        <w:t xml:space="preserve">                                                                                                   </w:t>
      </w:r>
      <w:r w:rsidR="0066344C" w:rsidRPr="005D27C4">
        <w:rPr>
          <w:sz w:val="20"/>
          <w:szCs w:val="20"/>
        </w:rPr>
        <w:t>(Указывается полное наименование юридического</w:t>
      </w:r>
    </w:p>
    <w:p w:rsidR="00CD2C90" w:rsidRPr="005D27C4" w:rsidRDefault="00CD2C90" w:rsidP="00CD2C90">
      <w:pPr>
        <w:jc w:val="center"/>
        <w:rPr>
          <w:sz w:val="20"/>
          <w:szCs w:val="20"/>
        </w:rPr>
      </w:pPr>
      <w:r w:rsidRPr="005D27C4">
        <w:rPr>
          <w:sz w:val="20"/>
          <w:szCs w:val="20"/>
        </w:rPr>
        <w:t xml:space="preserve">                                                                                                </w:t>
      </w:r>
      <w:r w:rsidR="0066344C" w:rsidRPr="005D27C4">
        <w:rPr>
          <w:sz w:val="20"/>
          <w:szCs w:val="20"/>
        </w:rPr>
        <w:t xml:space="preserve"> лица в соответствии с учредительными </w:t>
      </w:r>
    </w:p>
    <w:p w:rsidR="0066344C" w:rsidRPr="005D27C4" w:rsidRDefault="00CD2C90" w:rsidP="00CD2C90">
      <w:pPr>
        <w:jc w:val="center"/>
        <w:rPr>
          <w:sz w:val="20"/>
          <w:szCs w:val="20"/>
        </w:rPr>
      </w:pPr>
      <w:r w:rsidRPr="005D27C4">
        <w:rPr>
          <w:sz w:val="20"/>
          <w:szCs w:val="20"/>
        </w:rPr>
        <w:t xml:space="preserve">                                                                                                      </w:t>
      </w:r>
      <w:r w:rsidR="0066344C" w:rsidRPr="005D27C4">
        <w:rPr>
          <w:sz w:val="20"/>
          <w:szCs w:val="20"/>
        </w:rPr>
        <w:t>документами)</w:t>
      </w:r>
    </w:p>
    <w:p w:rsidR="0066344C" w:rsidRPr="005D27C4" w:rsidRDefault="0066344C" w:rsidP="0066344C">
      <w:pPr>
        <w:jc w:val="both"/>
      </w:pPr>
      <w:r w:rsidRPr="005D27C4">
        <w:t>связанной с отбором получателя субсидии на предоставление субсидии.</w:t>
      </w:r>
    </w:p>
    <w:p w:rsidR="0066344C" w:rsidRPr="005D27C4" w:rsidRDefault="0066344C" w:rsidP="0066344C">
      <w:pPr>
        <w:jc w:val="both"/>
      </w:pPr>
    </w:p>
    <w:p w:rsidR="0066344C" w:rsidRPr="005D27C4" w:rsidRDefault="0066344C" w:rsidP="00CD2C90">
      <w:pPr>
        <w:ind w:firstLine="567"/>
        <w:jc w:val="both"/>
      </w:pPr>
      <w:r w:rsidRPr="005D27C4">
        <w:t>Достоверность представленных документов и сведений подтверждаем.</w:t>
      </w: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66344C" w:rsidRPr="005D27C4" w:rsidTr="0066344C">
        <w:tc>
          <w:tcPr>
            <w:tcW w:w="4361" w:type="dxa"/>
          </w:tcPr>
          <w:p w:rsidR="00CD2C90" w:rsidRPr="005D27C4" w:rsidRDefault="00CD2C90" w:rsidP="0066344C">
            <w:pPr>
              <w:jc w:val="both"/>
            </w:pPr>
          </w:p>
          <w:p w:rsidR="00CD2C90" w:rsidRPr="005D27C4" w:rsidRDefault="00CD2C90" w:rsidP="0066344C">
            <w:pPr>
              <w:jc w:val="both"/>
            </w:pPr>
          </w:p>
          <w:p w:rsidR="00CD2C90" w:rsidRPr="005D27C4" w:rsidRDefault="00CD2C90" w:rsidP="0066344C">
            <w:pPr>
              <w:jc w:val="both"/>
            </w:pPr>
          </w:p>
          <w:p w:rsidR="0066344C" w:rsidRPr="005D27C4" w:rsidRDefault="0066344C" w:rsidP="0066344C">
            <w:pPr>
              <w:jc w:val="both"/>
            </w:pPr>
            <w:r w:rsidRPr="005D27C4">
              <w:t>__________________________________</w:t>
            </w:r>
          </w:p>
          <w:p w:rsidR="0066344C" w:rsidRPr="005D27C4" w:rsidRDefault="0066344C" w:rsidP="0066344C">
            <w:pPr>
              <w:jc w:val="center"/>
              <w:rPr>
                <w:sz w:val="20"/>
                <w:szCs w:val="20"/>
              </w:rPr>
            </w:pPr>
            <w:r w:rsidRPr="005D27C4">
              <w:rPr>
                <w:sz w:val="20"/>
                <w:szCs w:val="20"/>
              </w:rPr>
              <w:t xml:space="preserve">(Должность руководителя в соответствии </w:t>
            </w:r>
            <w:r w:rsidR="00CD2C90" w:rsidRPr="005D27C4">
              <w:rPr>
                <w:sz w:val="20"/>
                <w:szCs w:val="20"/>
              </w:rPr>
              <w:br/>
            </w:r>
            <w:r w:rsidRPr="005D27C4">
              <w:rPr>
                <w:sz w:val="20"/>
                <w:szCs w:val="20"/>
              </w:rPr>
              <w:t>с учредительным документом)</w:t>
            </w:r>
          </w:p>
        </w:tc>
        <w:tc>
          <w:tcPr>
            <w:tcW w:w="5273" w:type="dxa"/>
          </w:tcPr>
          <w:p w:rsidR="0066344C" w:rsidRPr="005D27C4" w:rsidRDefault="0066344C" w:rsidP="0066344C">
            <w:pPr>
              <w:jc w:val="both"/>
            </w:pPr>
          </w:p>
          <w:p w:rsidR="00CD2C90" w:rsidRPr="005D27C4" w:rsidRDefault="00CD2C90" w:rsidP="0066344C">
            <w:pPr>
              <w:jc w:val="both"/>
            </w:pPr>
          </w:p>
          <w:p w:rsidR="00CD2C90" w:rsidRPr="005D27C4" w:rsidRDefault="00CD2C90" w:rsidP="0066344C">
            <w:pPr>
              <w:jc w:val="both"/>
            </w:pPr>
          </w:p>
          <w:p w:rsidR="0066344C" w:rsidRPr="005D27C4" w:rsidRDefault="0066344C" w:rsidP="0066344C">
            <w:pPr>
              <w:jc w:val="both"/>
            </w:pPr>
            <w:r w:rsidRPr="005D27C4">
              <w:t>_________________________________________</w:t>
            </w:r>
          </w:p>
          <w:p w:rsidR="0066344C" w:rsidRPr="005D27C4" w:rsidRDefault="0066344C" w:rsidP="0066344C">
            <w:pPr>
              <w:jc w:val="center"/>
              <w:rPr>
                <w:sz w:val="20"/>
                <w:szCs w:val="20"/>
              </w:rPr>
            </w:pPr>
            <w:r w:rsidRPr="005D27C4">
              <w:rPr>
                <w:sz w:val="20"/>
                <w:szCs w:val="20"/>
              </w:rPr>
              <w:t xml:space="preserve">(Подпись, </w:t>
            </w:r>
            <w:r w:rsidR="00CD2C90" w:rsidRPr="005D27C4">
              <w:rPr>
                <w:sz w:val="20"/>
                <w:szCs w:val="20"/>
              </w:rPr>
              <w:t xml:space="preserve">фамилия имя отчество </w:t>
            </w:r>
            <w:r w:rsidRPr="005D27C4">
              <w:rPr>
                <w:sz w:val="20"/>
                <w:szCs w:val="20"/>
              </w:rPr>
              <w:t>руководителя)</w:t>
            </w:r>
          </w:p>
        </w:tc>
      </w:tr>
      <w:tr w:rsidR="0066344C" w:rsidRPr="005D27C4" w:rsidTr="0066344C">
        <w:trPr>
          <w:trHeight w:val="545"/>
        </w:trPr>
        <w:tc>
          <w:tcPr>
            <w:tcW w:w="4361" w:type="dxa"/>
          </w:tcPr>
          <w:p w:rsidR="0066344C" w:rsidRPr="005D27C4" w:rsidRDefault="0066344C" w:rsidP="0066344C">
            <w:pPr>
              <w:jc w:val="both"/>
            </w:pPr>
          </w:p>
        </w:tc>
        <w:tc>
          <w:tcPr>
            <w:tcW w:w="5273" w:type="dxa"/>
          </w:tcPr>
          <w:p w:rsidR="0066344C" w:rsidRPr="005D27C4" w:rsidRDefault="0066344C" w:rsidP="0066344C">
            <w:pPr>
              <w:jc w:val="both"/>
            </w:pPr>
            <w:r w:rsidRPr="005D27C4">
              <w:t>М.П.</w:t>
            </w:r>
          </w:p>
          <w:p w:rsidR="0066344C" w:rsidRPr="005D27C4" w:rsidRDefault="0066344C" w:rsidP="0066344C">
            <w:pPr>
              <w:jc w:val="both"/>
            </w:pPr>
          </w:p>
        </w:tc>
      </w:tr>
      <w:tr w:rsidR="0066344C" w:rsidRPr="005D27C4" w:rsidTr="0066344C">
        <w:tc>
          <w:tcPr>
            <w:tcW w:w="4361" w:type="dxa"/>
          </w:tcPr>
          <w:p w:rsidR="0066344C" w:rsidRPr="005D27C4" w:rsidRDefault="0066344C" w:rsidP="0066344C">
            <w:r w:rsidRPr="005D27C4">
              <w:t>Главный бухгалтер</w:t>
            </w:r>
          </w:p>
        </w:tc>
        <w:tc>
          <w:tcPr>
            <w:tcW w:w="5273" w:type="dxa"/>
          </w:tcPr>
          <w:p w:rsidR="0066344C" w:rsidRPr="005D27C4" w:rsidRDefault="0066344C" w:rsidP="0066344C">
            <w:pPr>
              <w:jc w:val="both"/>
            </w:pPr>
            <w:r w:rsidRPr="005D27C4">
              <w:t xml:space="preserve"> _________________________________________</w:t>
            </w:r>
          </w:p>
          <w:p w:rsidR="0066344C" w:rsidRPr="005D27C4" w:rsidRDefault="0066344C" w:rsidP="0066344C">
            <w:pPr>
              <w:jc w:val="center"/>
              <w:rPr>
                <w:sz w:val="20"/>
                <w:szCs w:val="20"/>
              </w:rPr>
            </w:pPr>
            <w:r w:rsidRPr="005D27C4">
              <w:rPr>
                <w:sz w:val="20"/>
                <w:szCs w:val="20"/>
              </w:rPr>
              <w:t xml:space="preserve">(Подпись, </w:t>
            </w:r>
            <w:r w:rsidR="00CD2C90" w:rsidRPr="005D27C4">
              <w:rPr>
                <w:sz w:val="20"/>
                <w:szCs w:val="20"/>
              </w:rPr>
              <w:t>фамилия имя отчество)</w:t>
            </w:r>
          </w:p>
          <w:p w:rsidR="0066344C" w:rsidRPr="005D27C4" w:rsidRDefault="0066344C" w:rsidP="0066344C">
            <w:pPr>
              <w:jc w:val="center"/>
              <w:rPr>
                <w:sz w:val="20"/>
                <w:szCs w:val="20"/>
              </w:rPr>
            </w:pPr>
          </w:p>
        </w:tc>
      </w:tr>
    </w:tbl>
    <w:p w:rsidR="0066344C" w:rsidRPr="005D27C4" w:rsidRDefault="0066344C" w:rsidP="0066344C">
      <w:pPr>
        <w:jc w:val="right"/>
      </w:pPr>
      <w:r w:rsidRPr="005D27C4">
        <w:t xml:space="preserve">«______» ___________ </w:t>
      </w:r>
      <w:r w:rsidRPr="004E2DC8">
        <w:t>202</w:t>
      </w:r>
      <w:r w:rsidR="004E2DC8" w:rsidRPr="004E2DC8">
        <w:t>6</w:t>
      </w:r>
      <w:r w:rsidR="00CD2C90" w:rsidRPr="004E2DC8">
        <w:t xml:space="preserve"> г.</w:t>
      </w:r>
    </w:p>
    <w:p w:rsidR="00CD2C90" w:rsidRPr="005D27C4" w:rsidRDefault="00CD2C90" w:rsidP="00CD2C90"/>
    <w:p w:rsidR="000A2384" w:rsidRPr="005D27C4" w:rsidRDefault="00CD2C90" w:rsidP="00CD2C90">
      <w:r w:rsidRPr="005D27C4">
        <w:t>Принят</w:t>
      </w:r>
      <w:r w:rsidR="000A2384" w:rsidRPr="005D27C4">
        <w:t>ы</w:t>
      </w:r>
      <w:r w:rsidRPr="005D27C4">
        <w:t>е сокращен</w:t>
      </w:r>
      <w:r w:rsidR="000A2384" w:rsidRPr="005D27C4">
        <w:t>ия</w:t>
      </w:r>
    </w:p>
    <w:p w:rsidR="000A2384" w:rsidRPr="005D27C4" w:rsidRDefault="000A2384" w:rsidP="007F33EE">
      <w:pPr>
        <w:jc w:val="both"/>
        <w:rPr>
          <w:rFonts w:eastAsia="Calibri"/>
          <w:szCs w:val="28"/>
          <w:lang w:eastAsia="en-US"/>
        </w:rPr>
      </w:pPr>
      <w:r w:rsidRPr="005D27C4">
        <w:rPr>
          <w:rFonts w:eastAsia="Calibri"/>
          <w:szCs w:val="28"/>
          <w:lang w:eastAsia="en-US"/>
        </w:rPr>
        <w:t xml:space="preserve">Порядок предоставления субсидии – </w:t>
      </w:r>
      <w:r w:rsidR="00E52494" w:rsidRPr="001B413B">
        <w:t>Поряд</w:t>
      </w:r>
      <w:r w:rsidR="00E52494">
        <w:t>о</w:t>
      </w:r>
      <w:r w:rsidR="00E52494" w:rsidRPr="001B413B">
        <w:t xml:space="preserve">к предоставления в 2026 году субсидии социально ориентированной некоммерческой организации </w:t>
      </w:r>
      <w:r w:rsidR="00E52494" w:rsidRPr="001B413B">
        <w:rPr>
          <w:rFonts w:eastAsia="Calibri"/>
          <w:bCs/>
          <w:lang w:eastAsia="en-US"/>
        </w:rPr>
        <w:t xml:space="preserve">на реализацию мероприятий </w:t>
      </w:r>
      <w:r w:rsidR="00E52494" w:rsidRPr="001B413B">
        <w:rPr>
          <w:bCs/>
        </w:rPr>
        <w:t>регионального проекта «</w:t>
      </w:r>
      <w:r w:rsidR="00E52494" w:rsidRPr="00D47FDE">
        <w:rPr>
          <w:bCs/>
        </w:rPr>
        <w:t>Производительность труда»,</w:t>
      </w:r>
      <w:r w:rsidR="00E52494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</w:t>
      </w:r>
      <w:r w:rsidR="00D54A1B" w:rsidRPr="00D47FDE">
        <w:rPr>
          <w:rFonts w:eastAsia="Calibri"/>
          <w:bCs/>
          <w:lang w:eastAsia="en-US"/>
        </w:rPr>
        <w:t xml:space="preserve"> </w:t>
      </w:r>
      <w:r w:rsidR="00D54A1B" w:rsidRPr="00D47FDE">
        <w:t>производительности</w:t>
      </w:r>
      <w:r w:rsidR="00E52494" w:rsidRPr="00D47FDE">
        <w:rPr>
          <w:rFonts w:eastAsia="Calibri"/>
          <w:bCs/>
          <w:lang w:eastAsia="en-US"/>
        </w:rPr>
        <w:t xml:space="preserve"> труда </w:t>
      </w:r>
      <w:r w:rsidR="00D54A1B" w:rsidRPr="00D47FDE">
        <w:rPr>
          <w:rFonts w:eastAsia="Calibri"/>
          <w:bCs/>
          <w:lang w:eastAsia="en-US"/>
        </w:rPr>
        <w:br/>
      </w:r>
      <w:r w:rsidR="00E52494" w:rsidRPr="00D47FDE">
        <w:rPr>
          <w:rFonts w:eastAsia="Calibri"/>
          <w:bCs/>
          <w:lang w:eastAsia="en-US"/>
        </w:rPr>
        <w:t>в Санкт-Петербурге</w:t>
      </w:r>
      <w:r w:rsidRPr="00D47FDE">
        <w:rPr>
          <w:rFonts w:eastAsia="Calibri"/>
          <w:szCs w:val="28"/>
          <w:lang w:eastAsia="en-US"/>
        </w:rPr>
        <w:t xml:space="preserve">, утвержденный </w:t>
      </w:r>
      <w:r w:rsidR="00321252" w:rsidRPr="00D47FDE">
        <w:t xml:space="preserve">постановлением Правительства </w:t>
      </w:r>
      <w:r w:rsidRPr="00D47FDE">
        <w:t xml:space="preserve">Санкт-Петербурга </w:t>
      </w:r>
      <w:r w:rsidR="00D54A1B" w:rsidRPr="00D47FDE">
        <w:br/>
      </w:r>
      <w:r w:rsidR="007F33EE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_____________ № ____</w:t>
      </w:r>
    </w:p>
    <w:p w:rsidR="00CD2C90" w:rsidRDefault="00CD2C90" w:rsidP="00CD2C90">
      <w:pPr>
        <w:jc w:val="both"/>
      </w:pPr>
      <w:r w:rsidRPr="005D27C4">
        <w:t>Субсидия – субсидия социально ориентированной некоммерческой организации в рамках регионального проекта «Производительность труда» национального проекта «Эффективная и конкурентная экономика»</w:t>
      </w:r>
    </w:p>
    <w:p w:rsidR="00D54A1B" w:rsidRPr="005D27C4" w:rsidRDefault="00D54A1B" w:rsidP="00CD2C90">
      <w:pPr>
        <w:jc w:val="both"/>
      </w:pPr>
    </w:p>
    <w:p w:rsidR="00CD2C90" w:rsidRPr="005D27C4" w:rsidRDefault="00CD2C90" w:rsidP="00CD2C90">
      <w:pPr>
        <w:jc w:val="both"/>
        <w:sectPr w:rsidR="00CD2C90" w:rsidRPr="005D27C4" w:rsidSect="00CD2C90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D2C90" w:rsidRPr="005D27C4" w:rsidRDefault="00CD2C90" w:rsidP="00CD2C90">
      <w:pPr>
        <w:ind w:left="5954"/>
      </w:pPr>
      <w:r w:rsidRPr="005D27C4">
        <w:t>Приложение № 2</w:t>
      </w:r>
    </w:p>
    <w:p w:rsidR="00CD2C90" w:rsidRPr="005D27C4" w:rsidRDefault="00CD2C90" w:rsidP="00CD2C90">
      <w:pPr>
        <w:ind w:left="5954"/>
      </w:pPr>
      <w:r w:rsidRPr="005D27C4">
        <w:t xml:space="preserve">к распоряжению Комитета </w:t>
      </w:r>
    </w:p>
    <w:p w:rsidR="00CD2C90" w:rsidRPr="005D27C4" w:rsidRDefault="00CD2C90" w:rsidP="00CD2C90">
      <w:pPr>
        <w:ind w:left="5954"/>
      </w:pPr>
      <w:r w:rsidRPr="005D27C4">
        <w:t xml:space="preserve">по труду и занятости населения </w:t>
      </w:r>
    </w:p>
    <w:p w:rsidR="00CD2C90" w:rsidRPr="005D27C4" w:rsidRDefault="00CD2C90" w:rsidP="00CD2C90">
      <w:pPr>
        <w:ind w:left="5954"/>
      </w:pPr>
      <w:r w:rsidRPr="005D27C4">
        <w:t>Санкт-Петербурга</w:t>
      </w:r>
    </w:p>
    <w:p w:rsidR="00CD2C90" w:rsidRPr="005D27C4" w:rsidRDefault="00CD2C90" w:rsidP="000A2384">
      <w:pPr>
        <w:spacing w:line="720" w:lineRule="auto"/>
        <w:ind w:left="5954"/>
      </w:pPr>
      <w:r w:rsidRPr="005D27C4">
        <w:t>от _____________ № _________</w:t>
      </w:r>
    </w:p>
    <w:p w:rsidR="0066344C" w:rsidRDefault="000A2384" w:rsidP="00462A2F">
      <w:pPr>
        <w:tabs>
          <w:tab w:val="left" w:pos="284"/>
          <w:tab w:val="left" w:pos="851"/>
        </w:tabs>
        <w:jc w:val="center"/>
        <w:rPr>
          <w:rFonts w:eastAsia="Calibri"/>
          <w:b/>
          <w:bCs/>
          <w:lang w:eastAsia="en-US"/>
        </w:rPr>
      </w:pPr>
      <w:r w:rsidRPr="005D27C4">
        <w:rPr>
          <w:rFonts w:eastAsia="Calibri"/>
          <w:b/>
          <w:lang w:eastAsia="en-US"/>
        </w:rPr>
        <w:t xml:space="preserve">ПОРЯДОК </w:t>
      </w:r>
      <w:r w:rsidR="00D445A3" w:rsidRPr="005D27C4">
        <w:rPr>
          <w:rFonts w:eastAsia="Calibri"/>
          <w:b/>
          <w:lang w:eastAsia="en-US"/>
        </w:rPr>
        <w:br/>
      </w:r>
      <w:r w:rsidR="00462A2F" w:rsidRPr="00D47FDE">
        <w:rPr>
          <w:b/>
        </w:rPr>
        <w:t xml:space="preserve">и сроки проведения отбора на право получения субсидии социально ориентированной некоммерческой организации </w:t>
      </w:r>
      <w:r w:rsidR="00462A2F" w:rsidRPr="00D47FDE">
        <w:rPr>
          <w:rFonts w:eastAsia="Calibri"/>
          <w:b/>
          <w:bCs/>
          <w:lang w:eastAsia="en-US"/>
        </w:rPr>
        <w:t>на реализацию мероприятий</w:t>
      </w:r>
      <w:r w:rsidR="00462A2F" w:rsidRPr="00D47FDE">
        <w:rPr>
          <w:b/>
        </w:rPr>
        <w:t xml:space="preserve"> регионального проекта «Производительность труда», </w:t>
      </w:r>
      <w:r w:rsidR="00462A2F" w:rsidRPr="00D47FDE">
        <w:rPr>
          <w:rFonts w:eastAsia="Calibri"/>
          <w:b/>
          <w:bCs/>
          <w:lang w:eastAsia="en-US"/>
        </w:rPr>
        <w:t xml:space="preserve">в том числе по обеспечению деятельности регионального центра компетенций в сфере производительности труда </w:t>
      </w:r>
      <w:r w:rsidR="00462A2F" w:rsidRPr="00D47FDE">
        <w:rPr>
          <w:rFonts w:eastAsia="Calibri"/>
          <w:b/>
          <w:bCs/>
          <w:lang w:eastAsia="en-US"/>
        </w:rPr>
        <w:br/>
        <w:t xml:space="preserve">в Санкт-Петербурге </w:t>
      </w:r>
      <w:r w:rsidR="00462A2F" w:rsidRPr="00D47FDE">
        <w:rPr>
          <w:rFonts w:eastAsia="Calibri"/>
          <w:b/>
          <w:lang w:eastAsia="en-US"/>
        </w:rPr>
        <w:t xml:space="preserve">для предоставления </w:t>
      </w:r>
      <w:r w:rsidR="00462A2F" w:rsidRPr="00D47FDE">
        <w:rPr>
          <w:b/>
        </w:rPr>
        <w:t xml:space="preserve">субсидии социально ориентированной некоммерческой организации </w:t>
      </w:r>
      <w:r w:rsidR="00462A2F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62A2F" w:rsidRPr="00D47FDE">
        <w:rPr>
          <w:b/>
          <w:bCs/>
        </w:rPr>
        <w:t>регионального проекта «Производительность труда»,</w:t>
      </w:r>
      <w:r w:rsidR="00462A2F" w:rsidRPr="00D47FD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462A2F" w:rsidRPr="00D47FDE">
        <w:rPr>
          <w:rFonts w:eastAsia="Calibri"/>
          <w:b/>
          <w:bCs/>
          <w:lang w:eastAsia="en-US"/>
        </w:rPr>
        <w:br/>
      </w:r>
      <w:r w:rsidR="00462A2F" w:rsidRPr="00D47FDE">
        <w:rPr>
          <w:rFonts w:eastAsia="Calibri"/>
          <w:b/>
          <w:bCs/>
          <w:lang w:eastAsia="en-US"/>
        </w:rPr>
        <w:t>в Санкт-Петербурге</w:t>
      </w:r>
      <w:r w:rsidR="00462A2F" w:rsidRPr="00D47FDE">
        <w:rPr>
          <w:b/>
        </w:rPr>
        <w:t xml:space="preserve"> и принятия Комитетом по труду и занятости населения</w:t>
      </w:r>
      <w:r w:rsidR="00462A2F" w:rsidRPr="00D47FDE">
        <w:rPr>
          <w:b/>
        </w:rPr>
        <w:t xml:space="preserve"> </w:t>
      </w:r>
      <w:r w:rsidR="00462A2F" w:rsidRPr="00D47FDE">
        <w:rPr>
          <w:b/>
        </w:rPr>
        <w:br/>
      </w:r>
      <w:r w:rsidR="00462A2F" w:rsidRPr="00D47FDE">
        <w:rPr>
          <w:b/>
        </w:rPr>
        <w:t xml:space="preserve">Санкт-Петербурга решения о </w:t>
      </w:r>
      <w:r w:rsidR="00462A2F" w:rsidRPr="00D47FDE">
        <w:rPr>
          <w:rFonts w:eastAsia="Calibri"/>
          <w:b/>
          <w:lang w:eastAsia="en-US"/>
        </w:rPr>
        <w:t xml:space="preserve">предоставлении </w:t>
      </w:r>
      <w:r w:rsidR="00462A2F" w:rsidRPr="00D47FDE">
        <w:rPr>
          <w:b/>
        </w:rPr>
        <w:t xml:space="preserve">субсидии социально ориентированной некоммерческой организации </w:t>
      </w:r>
      <w:r w:rsidR="00462A2F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62A2F" w:rsidRPr="00D47FDE">
        <w:rPr>
          <w:b/>
          <w:bCs/>
        </w:rPr>
        <w:t>регионального проекта «Производительность труда»,</w:t>
      </w:r>
      <w:r w:rsidR="00462A2F" w:rsidRPr="00D47FD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462A2F" w:rsidRPr="00D47FDE">
        <w:rPr>
          <w:rFonts w:eastAsia="Calibri"/>
          <w:b/>
          <w:bCs/>
          <w:lang w:eastAsia="en-US"/>
        </w:rPr>
        <w:br/>
      </w:r>
      <w:r w:rsidR="00462A2F" w:rsidRPr="00D47FDE">
        <w:rPr>
          <w:rFonts w:eastAsia="Calibri"/>
          <w:b/>
          <w:bCs/>
          <w:lang w:eastAsia="en-US"/>
        </w:rPr>
        <w:t>в Санкт-Петербурге</w:t>
      </w:r>
    </w:p>
    <w:p w:rsidR="0066344C" w:rsidRPr="005D27C4" w:rsidRDefault="0066344C" w:rsidP="00D445A3">
      <w:pPr>
        <w:pStyle w:val="a7"/>
        <w:numPr>
          <w:ilvl w:val="0"/>
          <w:numId w:val="17"/>
        </w:numPr>
        <w:tabs>
          <w:tab w:val="left" w:pos="567"/>
        </w:tabs>
        <w:spacing w:before="120" w:after="120"/>
        <w:ind w:left="0" w:firstLine="0"/>
        <w:jc w:val="center"/>
        <w:rPr>
          <w:rFonts w:eastAsia="Calibri"/>
          <w:b/>
          <w:lang w:eastAsia="en-US"/>
        </w:rPr>
      </w:pPr>
      <w:r w:rsidRPr="005D27C4">
        <w:rPr>
          <w:rFonts w:eastAsia="Calibri"/>
          <w:b/>
          <w:lang w:eastAsia="en-US"/>
        </w:rPr>
        <w:t>Общие положения</w:t>
      </w:r>
    </w:p>
    <w:p w:rsidR="0066344C" w:rsidRPr="00D47FDE" w:rsidRDefault="0066344C" w:rsidP="00D445A3">
      <w:pPr>
        <w:pStyle w:val="a7"/>
        <w:widowControl w:val="0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5D27C4">
        <w:rPr>
          <w:rFonts w:eastAsia="Calibri"/>
          <w:szCs w:val="28"/>
          <w:lang w:eastAsia="en-US"/>
        </w:rPr>
        <w:t xml:space="preserve">Порядок </w:t>
      </w:r>
      <w:r w:rsidR="00462A2F" w:rsidRPr="00462A2F">
        <w:t xml:space="preserve">и сроки проведения отбора на право получения субсидии социально ориентированной некоммерческой организации </w:t>
      </w:r>
      <w:r w:rsidR="00462A2F" w:rsidRPr="00462A2F">
        <w:rPr>
          <w:rFonts w:eastAsia="Calibri"/>
          <w:bCs/>
          <w:lang w:eastAsia="en-US"/>
        </w:rPr>
        <w:t>на реализацию</w:t>
      </w:r>
      <w:r w:rsidR="00462A2F" w:rsidRPr="00D851D0">
        <w:rPr>
          <w:rFonts w:eastAsia="Calibri"/>
          <w:bCs/>
          <w:lang w:eastAsia="en-US"/>
        </w:rPr>
        <w:t xml:space="preserve"> мероприятий</w:t>
      </w:r>
      <w:r w:rsidR="00462A2F" w:rsidRPr="00D851D0">
        <w:t xml:space="preserve"> регионального проекта «Производительность труда», </w:t>
      </w:r>
      <w:r w:rsidR="00462A2F" w:rsidRPr="00D851D0">
        <w:rPr>
          <w:rFonts w:eastAsia="Calibri"/>
          <w:bCs/>
          <w:lang w:eastAsia="en-US"/>
        </w:rPr>
        <w:t xml:space="preserve">в том числе по обеспечению деятельности регионального центра компетенций в сфере производительности труда </w:t>
      </w:r>
      <w:r w:rsidR="00462A2F" w:rsidRPr="00D851D0">
        <w:rPr>
          <w:rFonts w:eastAsia="Calibri"/>
          <w:bCs/>
          <w:lang w:eastAsia="en-US"/>
        </w:rPr>
        <w:br/>
        <w:t>в Санкт-Петербурге</w:t>
      </w:r>
      <w:r w:rsidR="00462A2F">
        <w:rPr>
          <w:rFonts w:eastAsia="Calibri"/>
          <w:bCs/>
          <w:lang w:eastAsia="en-US"/>
        </w:rPr>
        <w:t xml:space="preserve"> </w:t>
      </w:r>
      <w:r w:rsidR="00462A2F" w:rsidRPr="00651B79">
        <w:rPr>
          <w:rFonts w:eastAsia="Calibri"/>
          <w:lang w:eastAsia="en-US"/>
        </w:rPr>
        <w:t xml:space="preserve">для предоставления </w:t>
      </w:r>
      <w:r w:rsidR="00462A2F" w:rsidRPr="00DF6B15">
        <w:t xml:space="preserve">субсидии социально ориентированной некоммерческой организации </w:t>
      </w:r>
      <w:r w:rsidR="00462A2F" w:rsidRPr="00651B79">
        <w:rPr>
          <w:rFonts w:eastAsia="Calibri"/>
          <w:bCs/>
          <w:lang w:eastAsia="en-US"/>
        </w:rPr>
        <w:t xml:space="preserve">на реализацию мероприятий </w:t>
      </w:r>
      <w:r w:rsidR="00462A2F" w:rsidRPr="00651B79">
        <w:rPr>
          <w:bCs/>
        </w:rPr>
        <w:t>регионального проекта «Производительность труда»,</w:t>
      </w:r>
      <w:r w:rsidR="00462A2F" w:rsidRPr="00651B79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462A2F" w:rsidRPr="00DF6B15">
        <w:t xml:space="preserve"> и принятия Комитетом по труду и занятости населения Санкт-Петербурга решения о </w:t>
      </w:r>
      <w:r w:rsidR="00462A2F" w:rsidRPr="00651B79">
        <w:rPr>
          <w:rFonts w:eastAsia="Calibri"/>
          <w:lang w:eastAsia="en-US"/>
        </w:rPr>
        <w:t xml:space="preserve">предоставлении </w:t>
      </w:r>
      <w:r w:rsidR="00462A2F" w:rsidRPr="00DF6B15">
        <w:t xml:space="preserve">субсидии социально ориентированной некоммерческой организации </w:t>
      </w:r>
      <w:r w:rsidR="00462A2F" w:rsidRPr="00651B79">
        <w:rPr>
          <w:rFonts w:eastAsia="Calibri"/>
          <w:bCs/>
          <w:lang w:eastAsia="en-US"/>
        </w:rPr>
        <w:t xml:space="preserve">на реализацию мероприятий </w:t>
      </w:r>
      <w:r w:rsidR="00462A2F" w:rsidRPr="00651B79">
        <w:rPr>
          <w:bCs/>
        </w:rPr>
        <w:t>регионального проекта «Производительность труда»,</w:t>
      </w:r>
      <w:r w:rsidR="00462A2F" w:rsidRPr="00651B79">
        <w:rPr>
          <w:rFonts w:eastAsia="Calibri"/>
          <w:bCs/>
          <w:lang w:eastAsia="en-US"/>
        </w:rPr>
        <w:t xml:space="preserve"> в том числе </w:t>
      </w:r>
      <w:r w:rsidR="00462A2F" w:rsidRPr="00651B79">
        <w:rPr>
          <w:rFonts w:eastAsia="Calibri"/>
          <w:bCs/>
          <w:lang w:eastAsia="en-US"/>
        </w:rPr>
        <w:br/>
        <w:t xml:space="preserve">по обеспечению деятельности регионального центра компетенций в сфере производительности труда в Санкт-Петербурге </w:t>
      </w:r>
      <w:r w:rsidRPr="004E2DC8">
        <w:rPr>
          <w:rFonts w:eastAsia="Calibri"/>
          <w:szCs w:val="28"/>
          <w:lang w:eastAsia="en-US"/>
        </w:rPr>
        <w:t>(далее – Порядок</w:t>
      </w:r>
      <w:r w:rsidR="00D445A3" w:rsidRPr="004E2DC8">
        <w:rPr>
          <w:rFonts w:eastAsia="Calibri"/>
          <w:szCs w:val="28"/>
          <w:lang w:eastAsia="en-US"/>
        </w:rPr>
        <w:t>, субсидия</w:t>
      </w:r>
      <w:r w:rsidRPr="004E2DC8">
        <w:rPr>
          <w:rFonts w:eastAsia="Calibri"/>
          <w:szCs w:val="28"/>
          <w:lang w:eastAsia="en-US"/>
        </w:rPr>
        <w:t xml:space="preserve">) </w:t>
      </w:r>
      <w:r w:rsidRPr="00D47FDE">
        <w:t>разработан Комитетом по труду и занятости населения</w:t>
      </w:r>
      <w:r w:rsidR="00D445A3" w:rsidRPr="00D47FDE">
        <w:t xml:space="preserve"> </w:t>
      </w:r>
      <w:r w:rsidRPr="00D47FDE">
        <w:t xml:space="preserve">Санкт-Петербурга (далее – Комитет) в целях реализации пункта 2 постановления </w:t>
      </w:r>
      <w:r w:rsidRPr="00D47FDE">
        <w:rPr>
          <w:rFonts w:eastAsia="Calibri"/>
          <w:szCs w:val="28"/>
          <w:lang w:eastAsia="en-US"/>
        </w:rPr>
        <w:t>Правительства</w:t>
      </w:r>
      <w:r w:rsidR="00D445A3" w:rsidRPr="00D47FDE">
        <w:rPr>
          <w:rFonts w:eastAsia="Calibri"/>
          <w:szCs w:val="28"/>
          <w:lang w:eastAsia="en-US"/>
        </w:rPr>
        <w:t xml:space="preserve"> </w:t>
      </w:r>
      <w:r w:rsidRPr="00D47FDE">
        <w:rPr>
          <w:rFonts w:eastAsia="Calibri"/>
          <w:szCs w:val="28"/>
          <w:lang w:eastAsia="en-US"/>
        </w:rPr>
        <w:t xml:space="preserve">Санкт-Петербурга </w:t>
      </w:r>
      <w:r w:rsidR="007F33EE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 № ____</w:t>
      </w:r>
      <w:r w:rsidR="007F33EE" w:rsidRPr="00D47FDE">
        <w:rPr>
          <w:szCs w:val="28"/>
        </w:rPr>
        <w:t xml:space="preserve"> </w:t>
      </w:r>
      <w:r w:rsidRPr="00D47FDE">
        <w:rPr>
          <w:rFonts w:eastAsia="Calibri"/>
          <w:szCs w:val="28"/>
          <w:lang w:eastAsia="en-US"/>
        </w:rPr>
        <w:t>«</w:t>
      </w:r>
      <w:r w:rsidR="00E52494" w:rsidRPr="00D47FDE">
        <w:t xml:space="preserve">О Порядке предоставления в 2026 году субсидии </w:t>
      </w:r>
      <w:r w:rsidR="00677545" w:rsidRPr="00D47FDE">
        <w:t xml:space="preserve">социально ориентированной некоммерческой организации </w:t>
      </w:r>
      <w:r w:rsidR="00677545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677545" w:rsidRPr="00D47FDE">
        <w:rPr>
          <w:bCs/>
        </w:rPr>
        <w:t>регионального проекта «Производительность труда»,</w:t>
      </w:r>
      <w:r w:rsidR="00677545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</w:t>
      </w:r>
      <w:r w:rsidR="00677545" w:rsidRPr="00D47FDE">
        <w:t>производительности</w:t>
      </w:r>
      <w:r w:rsidR="00677545" w:rsidRPr="00D47FDE">
        <w:rPr>
          <w:rFonts w:eastAsia="Calibri"/>
          <w:bCs/>
          <w:lang w:eastAsia="en-US"/>
        </w:rPr>
        <w:t xml:space="preserve"> труда в Санкт-Петербурге</w:t>
      </w:r>
      <w:r w:rsidR="00E52494" w:rsidRPr="00D47FDE">
        <w:rPr>
          <w:bCs/>
        </w:rPr>
        <w:t>,</w:t>
      </w:r>
      <w:r w:rsidR="00E52494" w:rsidRPr="00D47FDE">
        <w:rPr>
          <w:rFonts w:eastAsia="Calibri"/>
          <w:bCs/>
          <w:lang w:eastAsia="en-US"/>
        </w:rPr>
        <w:t xml:space="preserve"> в том числе </w:t>
      </w:r>
      <w:r w:rsidR="00677545" w:rsidRPr="00D47FDE">
        <w:rPr>
          <w:rFonts w:eastAsia="Calibri"/>
          <w:bCs/>
          <w:lang w:eastAsia="en-US"/>
        </w:rPr>
        <w:br/>
      </w:r>
      <w:r w:rsidR="00E52494" w:rsidRPr="00D47FDE">
        <w:rPr>
          <w:rFonts w:eastAsia="Calibri"/>
          <w:bCs/>
          <w:lang w:eastAsia="en-US"/>
        </w:rPr>
        <w:t xml:space="preserve">по обеспечению деятельности регионального центра компетенций в сфере труда </w:t>
      </w:r>
      <w:r w:rsidR="00677545" w:rsidRPr="00D47FDE">
        <w:rPr>
          <w:rFonts w:eastAsia="Calibri"/>
          <w:bCs/>
          <w:lang w:eastAsia="en-US"/>
        </w:rPr>
        <w:br/>
      </w:r>
      <w:r w:rsidR="00E52494" w:rsidRPr="00D47FDE">
        <w:rPr>
          <w:rFonts w:eastAsia="Calibri"/>
          <w:bCs/>
          <w:lang w:eastAsia="en-US"/>
        </w:rPr>
        <w:t>в Санкт-Петербурге</w:t>
      </w:r>
      <w:r w:rsidRPr="00D47FDE">
        <w:rPr>
          <w:rFonts w:eastAsia="Calibri"/>
          <w:szCs w:val="28"/>
          <w:lang w:eastAsia="en-US"/>
        </w:rPr>
        <w:t>» (далее</w:t>
      </w:r>
      <w:r w:rsidR="00D445A3" w:rsidRPr="00D47FDE">
        <w:rPr>
          <w:rFonts w:eastAsia="Calibri"/>
          <w:szCs w:val="28"/>
          <w:lang w:eastAsia="en-US"/>
        </w:rPr>
        <w:t xml:space="preserve"> </w:t>
      </w:r>
      <w:r w:rsidRPr="00D47FDE">
        <w:rPr>
          <w:rFonts w:eastAsia="Calibri"/>
          <w:szCs w:val="28"/>
          <w:lang w:eastAsia="en-US"/>
        </w:rPr>
        <w:t>–</w:t>
      </w:r>
      <w:r w:rsidR="00D445A3" w:rsidRPr="00D47FDE">
        <w:rPr>
          <w:rFonts w:eastAsia="Calibri"/>
          <w:szCs w:val="28"/>
          <w:lang w:eastAsia="en-US"/>
        </w:rPr>
        <w:t xml:space="preserve"> </w:t>
      </w:r>
      <w:r w:rsidRPr="00D47FDE">
        <w:rPr>
          <w:rFonts w:eastAsia="Calibri"/>
          <w:szCs w:val="28"/>
          <w:lang w:eastAsia="en-US"/>
        </w:rPr>
        <w:t xml:space="preserve">Порядок </w:t>
      </w:r>
      <w:bookmarkStart w:id="59" w:name="OLE_LINK91"/>
      <w:bookmarkStart w:id="60" w:name="OLE_LINK92"/>
      <w:r w:rsidRPr="00D47FDE">
        <w:rPr>
          <w:rFonts w:eastAsia="Calibri"/>
          <w:szCs w:val="28"/>
          <w:lang w:eastAsia="en-US"/>
        </w:rPr>
        <w:t>предоставления субсидии</w:t>
      </w:r>
      <w:bookmarkEnd w:id="59"/>
      <w:bookmarkEnd w:id="60"/>
      <w:r w:rsidR="00D445A3" w:rsidRPr="00D47FDE">
        <w:rPr>
          <w:rFonts w:eastAsia="Calibri"/>
          <w:szCs w:val="28"/>
          <w:lang w:eastAsia="en-US"/>
        </w:rPr>
        <w:t>, постановление</w:t>
      </w:r>
      <w:r w:rsidRPr="00D47FDE">
        <w:rPr>
          <w:rFonts w:eastAsia="Calibri"/>
          <w:szCs w:val="28"/>
          <w:lang w:eastAsia="en-US"/>
        </w:rPr>
        <w:t>).</w:t>
      </w:r>
    </w:p>
    <w:p w:rsidR="0066344C" w:rsidRPr="00D47FDE" w:rsidRDefault="0066344C" w:rsidP="00D445A3">
      <w:pPr>
        <w:pStyle w:val="a7"/>
        <w:widowControl w:val="0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D47FDE">
        <w:rPr>
          <w:rFonts w:eastAsia="Calibri"/>
          <w:szCs w:val="28"/>
          <w:lang w:eastAsia="en-US"/>
        </w:rPr>
        <w:t>Порядок устанавливает:</w:t>
      </w:r>
    </w:p>
    <w:p w:rsidR="0066344C" w:rsidRPr="00462A2F" w:rsidRDefault="0066344C" w:rsidP="00D445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порядок и сроки подачи заявок </w:t>
      </w:r>
      <w:r w:rsidRPr="00D47FDE">
        <w:rPr>
          <w:rFonts w:ascii="Times New Roman" w:hAnsi="Times New Roman" w:cs="Times New Roman" w:hint="eastAsia"/>
          <w:sz w:val="24"/>
          <w:szCs w:val="24"/>
        </w:rPr>
        <w:t>на</w:t>
      </w:r>
      <w:r w:rsidR="00D445A3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 w:hint="eastAsia"/>
          <w:sz w:val="24"/>
          <w:szCs w:val="24"/>
        </w:rPr>
        <w:t>участие</w:t>
      </w:r>
      <w:r w:rsidR="00D445A3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 w:hint="eastAsia"/>
          <w:sz w:val="24"/>
          <w:szCs w:val="24"/>
        </w:rPr>
        <w:t>в</w:t>
      </w:r>
      <w:r w:rsidR="00D445A3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 w:hint="eastAsia"/>
          <w:sz w:val="24"/>
          <w:szCs w:val="24"/>
        </w:rPr>
        <w:t>отборе</w:t>
      </w:r>
      <w:r w:rsidR="009761A2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462A2F" w:rsidRPr="00D47FDE">
        <w:rPr>
          <w:rFonts w:ascii="Times New Roman" w:hAnsi="Times New Roman" w:cs="Times New Roman"/>
          <w:sz w:val="24"/>
          <w:szCs w:val="24"/>
        </w:rPr>
        <w:t>на право получения</w:t>
      </w:r>
      <w:r w:rsidR="009761A2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9761A2" w:rsidRPr="00D47FDE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761A2" w:rsidRPr="00D47FDE">
        <w:rPr>
          <w:rFonts w:ascii="Times New Roman" w:hAnsi="Times New Roman" w:cs="Times New Roman"/>
          <w:sz w:val="24"/>
          <w:szCs w:val="24"/>
        </w:rPr>
        <w:br/>
        <w:t>для предоставления субсидии</w:t>
      </w:r>
      <w:r w:rsidRPr="00D47FDE">
        <w:rPr>
          <w:rFonts w:ascii="Times New Roman" w:hAnsi="Times New Roman" w:cs="Times New Roman"/>
          <w:sz w:val="24"/>
          <w:szCs w:val="24"/>
        </w:rPr>
        <w:t xml:space="preserve"> (далее – заявки</w:t>
      </w:r>
      <w:r w:rsidR="009761A2" w:rsidRPr="00D47FDE">
        <w:rPr>
          <w:rFonts w:ascii="Times New Roman" w:hAnsi="Times New Roman" w:cs="Times New Roman"/>
          <w:sz w:val="24"/>
          <w:szCs w:val="24"/>
        </w:rPr>
        <w:t>, отбор</w:t>
      </w:r>
      <w:r w:rsidRPr="00D47FDE">
        <w:rPr>
          <w:rFonts w:ascii="Times New Roman" w:hAnsi="Times New Roman" w:cs="Times New Roman"/>
          <w:sz w:val="24"/>
          <w:szCs w:val="24"/>
        </w:rPr>
        <w:t xml:space="preserve">) и документов, представляемых участниками отбора в Комитет </w:t>
      </w:r>
      <w:bookmarkStart w:id="61" w:name="OLE_LINK95"/>
      <w:bookmarkStart w:id="62" w:name="OLE_LINK96"/>
      <w:bookmarkStart w:id="63" w:name="OLE_LINK97"/>
      <w:r w:rsidRPr="00D47FDE">
        <w:rPr>
          <w:rFonts w:ascii="Times New Roman" w:hAnsi="Times New Roman" w:cs="Times New Roman"/>
          <w:sz w:val="24"/>
          <w:szCs w:val="24"/>
        </w:rPr>
        <w:t xml:space="preserve">посредством подсистемы «Площадка отбора </w:t>
      </w:r>
      <w:r w:rsidR="009761A2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 xml:space="preserve">получателей субсидии» </w:t>
      </w:r>
      <w:bookmarkStart w:id="64" w:name="OLE_LINK139"/>
      <w:bookmarkStart w:id="65" w:name="OLE_LINK140"/>
      <w:bookmarkStart w:id="66" w:name="OLE_LINK137"/>
      <w:bookmarkStart w:id="67" w:name="OLE_LINK138"/>
      <w:bookmarkEnd w:id="61"/>
      <w:bookmarkEnd w:id="62"/>
      <w:bookmarkEnd w:id="63"/>
      <w:r w:rsidRPr="00D47FDE">
        <w:rPr>
          <w:rFonts w:ascii="Times New Roman" w:hAnsi="Times New Roman" w:cs="Times New Roman"/>
          <w:sz w:val="24"/>
          <w:szCs w:val="24"/>
        </w:rPr>
        <w:t>Автоматизи</w:t>
      </w:r>
      <w:r w:rsidR="009761A2" w:rsidRPr="00D47FDE">
        <w:rPr>
          <w:rFonts w:ascii="Times New Roman" w:hAnsi="Times New Roman" w:cs="Times New Roman"/>
          <w:sz w:val="24"/>
          <w:szCs w:val="24"/>
        </w:rPr>
        <w:t xml:space="preserve">рованной информационной системы </w:t>
      </w:r>
      <w:r w:rsidRPr="00D47FDE">
        <w:rPr>
          <w:rFonts w:ascii="Times New Roman" w:hAnsi="Times New Roman" w:cs="Times New Roman"/>
          <w:sz w:val="24"/>
          <w:szCs w:val="24"/>
        </w:rPr>
        <w:t>бюджетного</w:t>
      </w:r>
      <w:r w:rsidR="009761A2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/>
          <w:sz w:val="24"/>
          <w:szCs w:val="24"/>
        </w:rPr>
        <w:t>процесса – электронное казначейство</w:t>
      </w:r>
      <w:r w:rsidR="00D81DCB" w:rsidRPr="00D47FDE">
        <w:rPr>
          <w:rFonts w:ascii="Times New Roman" w:hAnsi="Times New Roman" w:cs="Times New Roman"/>
          <w:sz w:val="24"/>
          <w:szCs w:val="24"/>
        </w:rPr>
        <w:t xml:space="preserve"> </w:t>
      </w:r>
      <w:bookmarkEnd w:id="64"/>
      <w:bookmarkEnd w:id="65"/>
      <w:r w:rsidR="00D81DCB" w:rsidRPr="00D47FDE">
        <w:rPr>
          <w:rFonts w:ascii="Times New Roman" w:hAnsi="Times New Roman" w:cs="Times New Roman"/>
          <w:sz w:val="24"/>
          <w:szCs w:val="24"/>
        </w:rPr>
        <w:t>для получения субсидии</w:t>
      </w:r>
      <w:r w:rsidR="009761A2" w:rsidRPr="00D47FDE">
        <w:rPr>
          <w:rFonts w:ascii="Times New Roman" w:hAnsi="Times New Roman" w:cs="Times New Roman"/>
          <w:sz w:val="24"/>
          <w:szCs w:val="24"/>
        </w:rPr>
        <w:t xml:space="preserve"> </w:t>
      </w:r>
      <w:bookmarkEnd w:id="66"/>
      <w:bookmarkEnd w:id="67"/>
      <w:r w:rsidRPr="00D47FDE">
        <w:rPr>
          <w:rFonts w:ascii="Times New Roman" w:hAnsi="Times New Roman" w:cs="Times New Roman"/>
          <w:sz w:val="24"/>
          <w:szCs w:val="24"/>
        </w:rPr>
        <w:t>(далее</w:t>
      </w:r>
      <w:r w:rsidR="00D445A3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/>
          <w:sz w:val="24"/>
          <w:szCs w:val="24"/>
        </w:rPr>
        <w:t xml:space="preserve">– </w:t>
      </w:r>
      <w:r w:rsidR="00D445A3" w:rsidRPr="00D47FDE">
        <w:rPr>
          <w:rFonts w:ascii="Times New Roman" w:hAnsi="Times New Roman" w:cs="Times New Roman"/>
          <w:sz w:val="24"/>
          <w:szCs w:val="24"/>
        </w:rPr>
        <w:t xml:space="preserve">документы, </w:t>
      </w:r>
      <w:r w:rsidR="009761A2" w:rsidRPr="00D47FDE">
        <w:rPr>
          <w:rFonts w:ascii="Times New Roman" w:hAnsi="Times New Roman" w:cs="Times New Roman"/>
          <w:sz w:val="24"/>
          <w:szCs w:val="24"/>
        </w:rPr>
        <w:br/>
      </w:r>
      <w:r w:rsidR="00D445A3" w:rsidRPr="00D47FDE">
        <w:rPr>
          <w:rFonts w:ascii="Times New Roman" w:hAnsi="Times New Roman" w:cs="Times New Roman"/>
          <w:sz w:val="24"/>
          <w:szCs w:val="24"/>
        </w:rPr>
        <w:t>АИС БП-ЭК</w:t>
      </w:r>
      <w:r w:rsidRPr="00D47FDE">
        <w:rPr>
          <w:rFonts w:ascii="Times New Roman" w:hAnsi="Times New Roman" w:cs="Times New Roman"/>
          <w:sz w:val="24"/>
          <w:szCs w:val="24"/>
        </w:rPr>
        <w:t>);</w:t>
      </w:r>
    </w:p>
    <w:p w:rsidR="0066344C" w:rsidRPr="00D47FDE" w:rsidRDefault="0066344C" w:rsidP="00D445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порядок взаимодействия участников отбора и Комитета с использованием документов в электронной форме в части, не урегулированной Порядком</w:t>
      </w:r>
      <w:r w:rsidR="00D81DCB" w:rsidRPr="00D47FDE"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Pr="00D47FDE">
        <w:rPr>
          <w:rFonts w:ascii="Times New Roman" w:hAnsi="Times New Roman" w:cs="Times New Roman"/>
          <w:sz w:val="24"/>
          <w:szCs w:val="24"/>
        </w:rPr>
        <w:t>;</w:t>
      </w:r>
    </w:p>
    <w:p w:rsidR="0066344C" w:rsidRPr="00D47FDE" w:rsidRDefault="0066344C" w:rsidP="00D445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66344C" w:rsidRPr="00D47FDE" w:rsidRDefault="0066344C" w:rsidP="00D445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доменное имя и (или) указатели страниц АИС БП-ЭК </w:t>
      </w:r>
      <w:r w:rsidR="00677545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– сеть «Интернет»);</w:t>
      </w:r>
    </w:p>
    <w:p w:rsidR="0066344C" w:rsidRPr="00D47FDE" w:rsidRDefault="0066344C" w:rsidP="00D445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порядок формирования комиссии по проведению отбора (далее – комиссия);</w:t>
      </w:r>
    </w:p>
    <w:p w:rsidR="0066344C" w:rsidRPr="00D47FDE" w:rsidRDefault="0066344C" w:rsidP="00D445A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главного бухгалтера и иных сотрудников участника отбора, персональные данные которых представляются Комитету;</w:t>
      </w:r>
    </w:p>
    <w:p w:rsidR="009761A2" w:rsidRPr="00D47FDE" w:rsidRDefault="0066344C" w:rsidP="009761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форму сметы затрат</w:t>
      </w:r>
      <w:r w:rsidR="00D81DCB" w:rsidRPr="00D47FDE">
        <w:rPr>
          <w:rFonts w:ascii="Times New Roman" w:hAnsi="Times New Roman" w:cs="Times New Roman"/>
          <w:sz w:val="24"/>
          <w:szCs w:val="24"/>
        </w:rPr>
        <w:t xml:space="preserve"> </w:t>
      </w:r>
      <w:bookmarkStart w:id="68" w:name="OLE_LINK104"/>
      <w:bookmarkStart w:id="69" w:name="OLE_LINK105"/>
      <w:r w:rsidR="00D81DCB" w:rsidRPr="00D47FDE">
        <w:rPr>
          <w:rFonts w:ascii="Times New Roman" w:hAnsi="Times New Roman" w:cs="Times New Roman"/>
          <w:sz w:val="24"/>
          <w:szCs w:val="24"/>
        </w:rPr>
        <w:t>на реализацию мероприятий по обеспечению деятельности регионального центра компетенций в сфере производительности труда в Санкт-Петербурге и по обеспечению деятельности «фабрики процессов», представляющей собой площадку, обеспечивающую практическое обучение принципам</w:t>
      </w:r>
      <w:r w:rsidR="003922DB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="00D81DCB" w:rsidRPr="00D47FDE">
        <w:rPr>
          <w:rFonts w:ascii="Times New Roman" w:hAnsi="Times New Roman" w:cs="Times New Roman"/>
          <w:sz w:val="24"/>
          <w:szCs w:val="24"/>
        </w:rPr>
        <w:t>и инструментам бережливого производства посредством имитации реальных производственных и вспомогательных процессов</w:t>
      </w:r>
      <w:bookmarkEnd w:id="68"/>
      <w:bookmarkEnd w:id="69"/>
      <w:r w:rsidR="009761A2" w:rsidRPr="00D47FDE">
        <w:rPr>
          <w:rFonts w:ascii="Times New Roman" w:hAnsi="Times New Roman" w:cs="Times New Roman"/>
          <w:sz w:val="24"/>
          <w:szCs w:val="24"/>
        </w:rPr>
        <w:t>;</w:t>
      </w:r>
    </w:p>
    <w:p w:rsidR="009761A2" w:rsidRPr="00D47FDE" w:rsidRDefault="009761A2" w:rsidP="009761A2">
      <w:pPr>
        <w:ind w:firstLine="567"/>
        <w:jc w:val="both"/>
        <w:rPr>
          <w:lang w:eastAsia="zh-CN"/>
        </w:rPr>
      </w:pPr>
      <w:r w:rsidRPr="00D47FDE">
        <w:rPr>
          <w:rFonts w:eastAsia="Calibri"/>
          <w:lang w:eastAsia="en-US"/>
        </w:rPr>
        <w:t xml:space="preserve">порядок и сроки проведения отбора, в части, не </w:t>
      </w:r>
      <w:r w:rsidRPr="00D47FDE">
        <w:rPr>
          <w:rFonts w:eastAsia="Calibri"/>
          <w:bCs/>
          <w:iCs/>
          <w:lang w:eastAsia="en-US"/>
        </w:rPr>
        <w:t>урегулированной постановлением;</w:t>
      </w:r>
    </w:p>
    <w:p w:rsidR="009761A2" w:rsidRPr="00D47FDE" w:rsidRDefault="009761A2" w:rsidP="009761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порядок принятия Комитетом решения о пр</w:t>
      </w:r>
      <w:r w:rsidR="00321252" w:rsidRPr="00D47FDE">
        <w:rPr>
          <w:rFonts w:ascii="Times New Roman" w:hAnsi="Times New Roman" w:cs="Times New Roman"/>
          <w:sz w:val="24"/>
          <w:szCs w:val="24"/>
        </w:rPr>
        <w:t xml:space="preserve">едоставлении субсидии в части, </w:t>
      </w:r>
      <w:r w:rsidR="00321252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не урегулированной постановлением.</w:t>
      </w:r>
    </w:p>
    <w:p w:rsidR="0066344C" w:rsidRPr="005D27C4" w:rsidRDefault="0066344C" w:rsidP="00D445A3">
      <w:pPr>
        <w:pStyle w:val="a7"/>
        <w:numPr>
          <w:ilvl w:val="0"/>
          <w:numId w:val="17"/>
        </w:numPr>
        <w:tabs>
          <w:tab w:val="left" w:pos="0"/>
          <w:tab w:val="left" w:pos="567"/>
        </w:tabs>
        <w:autoSpaceDE w:val="0"/>
        <w:autoSpaceDN w:val="0"/>
        <w:adjustRightInd w:val="0"/>
        <w:spacing w:before="120" w:after="120"/>
        <w:ind w:left="0" w:firstLine="0"/>
        <w:jc w:val="center"/>
        <w:rPr>
          <w:b/>
          <w:lang w:eastAsia="zh-CN"/>
        </w:rPr>
      </w:pPr>
      <w:r w:rsidRPr="00D47FDE">
        <w:rPr>
          <w:b/>
          <w:lang w:eastAsia="zh-CN"/>
        </w:rPr>
        <w:t>Порядок объявления о проведении</w:t>
      </w:r>
      <w:r w:rsidRPr="005D27C4">
        <w:rPr>
          <w:b/>
          <w:lang w:eastAsia="zh-CN"/>
        </w:rPr>
        <w:t xml:space="preserve"> отбора</w:t>
      </w:r>
    </w:p>
    <w:p w:rsidR="0066344C" w:rsidRPr="00D47FDE" w:rsidRDefault="0066344C" w:rsidP="00323FFD">
      <w:pPr>
        <w:pStyle w:val="a7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D27C4">
        <w:rPr>
          <w:lang w:eastAsia="zh-CN"/>
        </w:rPr>
        <w:t xml:space="preserve">Комитет обеспечивает формирование объявления о проведении отбора </w:t>
      </w:r>
      <w:r w:rsidRPr="005D27C4">
        <w:rPr>
          <w:lang w:eastAsia="zh-CN"/>
        </w:rPr>
        <w:br/>
        <w:t>(далее – объявление)</w:t>
      </w:r>
      <w:r w:rsidR="00D445A3" w:rsidRPr="005D27C4">
        <w:rPr>
          <w:lang w:eastAsia="zh-CN"/>
        </w:rPr>
        <w:t xml:space="preserve"> </w:t>
      </w:r>
      <w:r w:rsidRPr="005D27C4">
        <w:t>и его опубликование в АИС БП-ЭК. Объявление</w:t>
      </w:r>
      <w:r w:rsidR="00737821" w:rsidRPr="005D27C4">
        <w:t xml:space="preserve"> также подлежит размещению на ве</w:t>
      </w:r>
      <w:r w:rsidRPr="005D27C4">
        <w:t xml:space="preserve">б-странице Комитета на официальном сайте Администрации </w:t>
      </w:r>
      <w:r w:rsidRPr="005D27C4">
        <w:br/>
        <w:t>Санкт-Петербург</w:t>
      </w:r>
      <w:r w:rsidR="00737821" w:rsidRPr="005D27C4">
        <w:t xml:space="preserve">а в разделе «Сведения о бюджете» (далее – веб-страница Комитета) </w:t>
      </w:r>
      <w:r w:rsidR="00737821" w:rsidRPr="005D27C4">
        <w:br/>
      </w:r>
      <w:r w:rsidRPr="005D27C4">
        <w:t xml:space="preserve">и на официальном </w:t>
      </w:r>
      <w:r w:rsidRPr="00D47FDE">
        <w:t>сайте Комитета в сети «Интернет»</w:t>
      </w:r>
      <w:r w:rsidR="00323FFD" w:rsidRPr="00D47FDE">
        <w:t xml:space="preserve"> (далее – сайт Комитета)</w:t>
      </w:r>
      <w:r w:rsidRPr="00D47FDE">
        <w:t>.</w:t>
      </w:r>
    </w:p>
    <w:p w:rsidR="0066344C" w:rsidRPr="00D47FDE" w:rsidRDefault="0066344C" w:rsidP="00323FFD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D47FDE">
        <w:rPr>
          <w:lang w:eastAsia="zh-CN"/>
        </w:rPr>
        <w:t>В объявлении указываются</w:t>
      </w:r>
      <w:r w:rsidRPr="00D47FDE">
        <w:t>: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даты начала и окончания приема заявок и документов при условии, </w:t>
      </w:r>
      <w:r w:rsidR="00737821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что дата окончания приема заявок и документов не может быть ранее десятого календарного дня, следующего за днем размещения объявления;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сроки проведения отбора;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цели предоставления субсидии, а также результат предоставления субсидии </w:t>
      </w:r>
      <w:r w:rsidR="00737821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и его характеристики;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доменное имя и (или) указатели страниц АИС БП-ЭК в сети «Интернет», </w:t>
      </w:r>
      <w:r w:rsidRPr="00D47FDE">
        <w:rPr>
          <w:rFonts w:ascii="Times New Roman" w:hAnsi="Times New Roman" w:cs="Times New Roman"/>
          <w:sz w:val="24"/>
          <w:szCs w:val="24"/>
        </w:rPr>
        <w:br/>
        <w:t>на которой обеспечивается проведение отбора;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условия предоставления субсидии, требования к участникам отбора и перечень документов;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критерии отбора;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порядок подачи заявки и документов и требования, предъявляемые к форме </w:t>
      </w:r>
      <w:r w:rsidRPr="00D47FDE">
        <w:rPr>
          <w:rFonts w:ascii="Times New Roman" w:hAnsi="Times New Roman" w:cs="Times New Roman"/>
          <w:sz w:val="24"/>
          <w:szCs w:val="24"/>
        </w:rPr>
        <w:br/>
        <w:t>и содержанию заявки и документов;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порядок отзыва заявки и документов участниками отбора, порядок возврата заявки </w:t>
      </w:r>
      <w:r w:rsidRPr="00D47FDE">
        <w:rPr>
          <w:rFonts w:ascii="Times New Roman" w:hAnsi="Times New Roman" w:cs="Times New Roman"/>
          <w:sz w:val="24"/>
          <w:szCs w:val="24"/>
        </w:rPr>
        <w:br/>
        <w:t>и документов, определяющий в том числе основания для возврата заявок и документов, порядок внесения изменений в заявки и документы;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правила рассмотрения и оценки заявок и документов;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порядок</w:t>
      </w:r>
      <w:r w:rsidR="000A2384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/>
          <w:sz w:val="24"/>
          <w:szCs w:val="24"/>
        </w:rPr>
        <w:t>возврата заявки и документов на доработку;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порядок отклонения заявки и документов, а также информация об основаниях </w:t>
      </w:r>
      <w:r w:rsidRPr="00D47FDE">
        <w:rPr>
          <w:rFonts w:ascii="Times New Roman" w:hAnsi="Times New Roman" w:cs="Times New Roman"/>
          <w:sz w:val="24"/>
          <w:szCs w:val="24"/>
        </w:rPr>
        <w:br/>
        <w:t>их отклонения;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объем распределяемой субсидии в рамках отбора, порядок расчета размера субсидии, установленный Порядком</w:t>
      </w:r>
      <w:r w:rsidR="00323FFD" w:rsidRPr="00D47FDE"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Pr="00D47FDE">
        <w:rPr>
          <w:rFonts w:ascii="Times New Roman" w:hAnsi="Times New Roman" w:cs="Times New Roman"/>
          <w:sz w:val="24"/>
          <w:szCs w:val="24"/>
        </w:rPr>
        <w:t xml:space="preserve">, правила распределения субсидии </w:t>
      </w:r>
      <w:r w:rsidR="00321252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порядок представления участникам отбора разъяснений положений объявления, </w:t>
      </w:r>
      <w:r w:rsidR="00323FFD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дат начала и окончания срока указанного представления;</w:t>
      </w:r>
    </w:p>
    <w:p w:rsidR="0066344C" w:rsidRPr="00D47FDE" w:rsidRDefault="0066344C" w:rsidP="00323F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срок, в течение которого получатель субсидии должен подписать соглашение </w:t>
      </w:r>
      <w:r w:rsidRPr="00D47FDE">
        <w:rPr>
          <w:rFonts w:ascii="Times New Roman" w:hAnsi="Times New Roman" w:cs="Times New Roman"/>
          <w:sz w:val="24"/>
          <w:szCs w:val="24"/>
        </w:rPr>
        <w:br/>
        <w:t>о предоставлении субсидии (далее – соглашение);</w:t>
      </w:r>
    </w:p>
    <w:p w:rsidR="0066344C" w:rsidRPr="00D47FDE" w:rsidRDefault="0066344C" w:rsidP="00D445A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условия признания получателя субсидии уклонившимся от заключения соглашения;</w:t>
      </w:r>
    </w:p>
    <w:p w:rsidR="0066344C" w:rsidRPr="00D47FDE" w:rsidRDefault="0066344C" w:rsidP="00D445A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срок размещения протокола подведения итогов отбора в АИС БП-ЭК и на сайте Комитета, который не может быть позднее 14 календарного дня, следующего за днем определения победителя отбора (с соблюдением сроков, установленных пунктом 26(2) Положения о мерах по обеспечению исполнения федерального бюджета, утвержденного постановлением Правительства Российской Федерации от 09.12.2017 № 1496 «О мерах </w:t>
      </w:r>
      <w:r w:rsidR="009B7C9A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по обеспечению исполнения федерального бюджета»).</w:t>
      </w:r>
    </w:p>
    <w:p w:rsidR="0066344C" w:rsidRPr="00D47FDE" w:rsidRDefault="0066344C" w:rsidP="00D445A3">
      <w:pPr>
        <w:pStyle w:val="ConsPlusNormal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Комитетом могут быть внесены изменения в опубликованное в АИС БП-ЭК объявление до окончания срока приема заявок и документов. В случае внесения изменений новая версия объявления повторно размещается</w:t>
      </w:r>
      <w:r w:rsidR="00737821" w:rsidRPr="00D47FDE">
        <w:rPr>
          <w:rFonts w:ascii="Times New Roman" w:hAnsi="Times New Roman" w:cs="Times New Roman"/>
          <w:sz w:val="24"/>
          <w:szCs w:val="24"/>
        </w:rPr>
        <w:t xml:space="preserve"> на ве</w:t>
      </w:r>
      <w:r w:rsidRPr="00D47FDE">
        <w:rPr>
          <w:rFonts w:ascii="Times New Roman" w:hAnsi="Times New Roman" w:cs="Times New Roman"/>
          <w:sz w:val="24"/>
          <w:szCs w:val="24"/>
        </w:rPr>
        <w:t xml:space="preserve">б-странице Комитета </w:t>
      </w:r>
      <w:r w:rsidRPr="00D47FDE">
        <w:rPr>
          <w:rFonts w:ascii="Times New Roman" w:hAnsi="Times New Roman" w:cs="Times New Roman"/>
          <w:sz w:val="24"/>
          <w:szCs w:val="24"/>
        </w:rPr>
        <w:br/>
        <w:t>и на сайте Комитета</w:t>
      </w:r>
      <w:r w:rsidR="007F0A91" w:rsidRPr="00D47FDE">
        <w:rPr>
          <w:rFonts w:ascii="Times New Roman" w:hAnsi="Times New Roman" w:cs="Times New Roman"/>
          <w:sz w:val="24"/>
          <w:szCs w:val="24"/>
        </w:rPr>
        <w:t xml:space="preserve"> с соблюдением сроков, установленных абзацем третьим пункта 2.1 настоящего Порядка</w:t>
      </w:r>
      <w:r w:rsidRPr="00D47FDE">
        <w:rPr>
          <w:rFonts w:ascii="Times New Roman" w:hAnsi="Times New Roman" w:cs="Times New Roman"/>
          <w:sz w:val="24"/>
          <w:szCs w:val="24"/>
        </w:rPr>
        <w:t>.</w:t>
      </w:r>
    </w:p>
    <w:p w:rsidR="0066344C" w:rsidRPr="00D47FDE" w:rsidRDefault="0066344C" w:rsidP="00D445A3">
      <w:pPr>
        <w:pStyle w:val="ConsPlusNormal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Порядок и случаи публикации объявления об отмене проведения отбора предусмотрен пунктом 2.11 Порядка предоставления </w:t>
      </w:r>
      <w:r w:rsidR="00D445A3" w:rsidRPr="00D47FDE">
        <w:rPr>
          <w:rFonts w:ascii="Times New Roman" w:hAnsi="Times New Roman" w:cs="Times New Roman"/>
          <w:sz w:val="24"/>
          <w:szCs w:val="24"/>
        </w:rPr>
        <w:t>субсидии</w:t>
      </w:r>
      <w:r w:rsidRPr="00D47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45A3" w:rsidRPr="00D47FDE" w:rsidRDefault="0066344C" w:rsidP="00D445A3">
      <w:pPr>
        <w:pStyle w:val="a7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before="120" w:after="120"/>
        <w:ind w:left="0" w:firstLine="0"/>
        <w:jc w:val="center"/>
        <w:rPr>
          <w:b/>
        </w:rPr>
      </w:pPr>
      <w:r w:rsidRPr="00D47FDE">
        <w:rPr>
          <w:b/>
        </w:rPr>
        <w:t xml:space="preserve">Порядок и сроки подачи заявок и прилагаемых </w:t>
      </w:r>
      <w:r w:rsidR="00D445A3" w:rsidRPr="00D47FDE">
        <w:rPr>
          <w:b/>
        </w:rPr>
        <w:br/>
      </w:r>
      <w:r w:rsidRPr="00D47FDE">
        <w:rPr>
          <w:b/>
        </w:rPr>
        <w:t>к ним документов для участия в отборе</w:t>
      </w:r>
    </w:p>
    <w:p w:rsidR="0066344C" w:rsidRPr="00D47FDE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D27C4">
        <w:rPr>
          <w:rFonts w:eastAsia="Calibri"/>
          <w:lang w:eastAsia="en-US"/>
        </w:rPr>
        <w:t xml:space="preserve">Участниками отбора могут быть </w:t>
      </w:r>
      <w:r w:rsidRPr="00D47FDE">
        <w:rPr>
          <w:rFonts w:eastAsia="Calibri"/>
          <w:lang w:eastAsia="en-US"/>
        </w:rPr>
        <w:t>социально</w:t>
      </w:r>
      <w:r w:rsidR="00323FFD" w:rsidRPr="00D47FDE">
        <w:rPr>
          <w:rFonts w:eastAsia="Calibri"/>
          <w:lang w:eastAsia="en-US"/>
        </w:rPr>
        <w:t xml:space="preserve"> </w:t>
      </w:r>
      <w:r w:rsidRPr="00D47FDE">
        <w:t>ориентированные некоммерческие организации (за исключением государственных (муниципальных) учреждений).</w:t>
      </w:r>
    </w:p>
    <w:p w:rsidR="0066344C" w:rsidRPr="00D47FDE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D47FDE">
        <w:t xml:space="preserve">Проведение отбора </w:t>
      </w:r>
      <w:r w:rsidR="00323FFD" w:rsidRPr="00D47FDE">
        <w:t xml:space="preserve">получателей субсидии обеспечивается </w:t>
      </w:r>
      <w:bookmarkStart w:id="70" w:name="OLE_LINK98"/>
      <w:bookmarkStart w:id="71" w:name="OLE_LINK99"/>
      <w:r w:rsidR="00323FFD" w:rsidRPr="00D47FDE">
        <w:t>посредством подсистемы «Площадка отбора получателей субсидии» АИС БП-ЭК в сети «Интернет»</w:t>
      </w:r>
      <w:bookmarkEnd w:id="70"/>
      <w:bookmarkEnd w:id="71"/>
      <w:r w:rsidR="00323FFD" w:rsidRPr="00D47FDE">
        <w:t xml:space="preserve"> </w:t>
      </w:r>
      <w:bookmarkStart w:id="72" w:name="OLE_LINK93"/>
      <w:bookmarkStart w:id="73" w:name="OLE_LINK94"/>
      <w:r w:rsidR="00323FFD" w:rsidRPr="00D47FDE">
        <w:t>(</w:t>
      </w:r>
      <w:r w:rsidRPr="00D47FDE">
        <w:t>https://edo.fincom.gov.spb.ru/subsidy-lk</w:t>
      </w:r>
      <w:bookmarkEnd w:id="72"/>
      <w:bookmarkEnd w:id="73"/>
      <w:r w:rsidR="00323FFD" w:rsidRPr="00D47FDE">
        <w:t>)</w:t>
      </w:r>
      <w:r w:rsidRPr="00D47FDE">
        <w:t>.</w:t>
      </w:r>
    </w:p>
    <w:p w:rsidR="0066344C" w:rsidRPr="00D47FDE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D47FDE">
        <w:t>Руководство пользователя «Формирование, публикация и проведение отборов получателей субсидий в подсистеме юридически значимого электронного документооборота Автоматизированной информационной системы бюджетного</w:t>
      </w:r>
      <w:r w:rsidR="00323FFD" w:rsidRPr="00D47FDE">
        <w:br/>
      </w:r>
      <w:r w:rsidRPr="00D47FDE">
        <w:t xml:space="preserve">процесса – электронное казначейство «Площадка отбора получателей субсидий», содержащее описание и инструкции по созданию, заполнению заявки и ее подаче </w:t>
      </w:r>
      <w:r w:rsidR="00321252" w:rsidRPr="00D47FDE">
        <w:br/>
      </w:r>
      <w:r w:rsidRPr="00D47FDE">
        <w:t xml:space="preserve">для участия в отборе, размещено </w:t>
      </w:r>
      <w:r w:rsidR="00323FFD" w:rsidRPr="00D47FDE">
        <w:t>в подсистеме «Площадка отбора получателей субсидии» АИС БП-ЭК в сети «Интернет» (</w:t>
      </w:r>
      <w:r w:rsidRPr="00D47FDE">
        <w:t>https://edo.fincom.gov.spb.ru/subsidy-lk/support</w:t>
      </w:r>
      <w:r w:rsidR="00323FFD" w:rsidRPr="00D47FDE">
        <w:t>)</w:t>
      </w:r>
      <w:r w:rsidRPr="00D47FDE">
        <w:t>.</w:t>
      </w:r>
    </w:p>
    <w:p w:rsidR="0066344C" w:rsidRPr="00D47FDE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D47FDE">
        <w:t xml:space="preserve">Для участия в отборе в АИС БП-ЭК формируется личный кабинет участника отбора (далее – личный кабинет) путем </w:t>
      </w:r>
      <w:r w:rsidRPr="00D47FDE">
        <w:rPr>
          <w:rFonts w:eastAsiaTheme="minorHAnsi"/>
          <w:lang w:eastAsia="en-US"/>
        </w:rPr>
        <w:t>авторизации руководителя соответствующего участника отбора с прикреплением его личного профиля.</w:t>
      </w:r>
    </w:p>
    <w:p w:rsidR="0066344C" w:rsidRPr="00D47FDE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D47FDE">
        <w:t xml:space="preserve">В личном кабинете участники отбора формируют заявку в электронной форме посредством заполнения соответствующих экранных форм веб-интерфейса АИС БП-ЭК </w:t>
      </w:r>
      <w:r w:rsidRPr="00D47FDE">
        <w:br/>
        <w:t>и загружают в АИС БП-ЭК скан-образы документов (</w:t>
      </w:r>
      <w:r w:rsidRPr="00D47FDE">
        <w:rPr>
          <w:rFonts w:eastAsiaTheme="minorHAnsi"/>
          <w:lang w:eastAsia="en-US"/>
        </w:rPr>
        <w:t>электронные образы документов, полученные в результате цифрового копирования (сканирования) их оригинального экземпляра с сохранением аутентичной визуализации</w:t>
      </w:r>
      <w:r w:rsidRPr="00D47FDE">
        <w:t>).</w:t>
      </w:r>
    </w:p>
    <w:p w:rsidR="0066344C" w:rsidRPr="00D47FDE" w:rsidRDefault="0066344C" w:rsidP="00D445A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47FDE">
        <w:rPr>
          <w:rFonts w:eastAsiaTheme="minorHAnsi"/>
          <w:lang w:eastAsia="en-US"/>
        </w:rPr>
        <w:t xml:space="preserve">Качество представленных скан-образов документов должно быть достаточным </w:t>
      </w:r>
      <w:r w:rsidRPr="00D47FDE">
        <w:rPr>
          <w:rFonts w:eastAsiaTheme="minorHAnsi"/>
          <w:lang w:eastAsia="en-US"/>
        </w:rPr>
        <w:br/>
        <w:t>для осуществления анализа их содержания (то есть позволять в полном объеме прочесть текст документа и распознать его реквизиты).</w:t>
      </w:r>
    </w:p>
    <w:p w:rsidR="0066344C" w:rsidRPr="00D47FDE" w:rsidRDefault="0066344C" w:rsidP="00D445A3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D47FDE">
        <w:t xml:space="preserve">Скан-образы документов </w:t>
      </w:r>
      <w:r w:rsidRPr="00D47FDE">
        <w:rPr>
          <w:rFonts w:hint="eastAsia"/>
        </w:rPr>
        <w:t>согласно</w:t>
      </w:r>
      <w:r w:rsidRPr="00D47FDE">
        <w:t xml:space="preserve"> приложению № 2 </w:t>
      </w:r>
      <w:r w:rsidRPr="00D47FDE">
        <w:rPr>
          <w:rFonts w:hint="eastAsia"/>
        </w:rPr>
        <w:t>к</w:t>
      </w:r>
      <w:r w:rsidRPr="00D47FDE">
        <w:t xml:space="preserve"> П</w:t>
      </w:r>
      <w:r w:rsidR="00323FFD" w:rsidRPr="00D47FDE">
        <w:t xml:space="preserve">орядку предоставления субсидии </w:t>
      </w:r>
      <w:r w:rsidRPr="00D47FDE">
        <w:t>загружаются во вкладке «Приложения»</w:t>
      </w:r>
      <w:r w:rsidR="00323FFD" w:rsidRPr="00D47FDE">
        <w:t xml:space="preserve"> АИС БП-ЭК</w:t>
      </w:r>
      <w:r w:rsidRPr="00D47FDE">
        <w:t xml:space="preserve">, заявка, форма которой утверждается Комитетом, загружается во вкладке «Подать заявку» </w:t>
      </w:r>
      <w:bookmarkStart w:id="74" w:name="OLE_LINK100"/>
      <w:bookmarkStart w:id="75" w:name="OLE_LINK101"/>
      <w:r w:rsidRPr="00D47FDE">
        <w:t>АИС БП-ЭК</w:t>
      </w:r>
      <w:bookmarkEnd w:id="74"/>
      <w:bookmarkEnd w:id="75"/>
      <w:r w:rsidRPr="00D47FDE">
        <w:t>.</w:t>
      </w:r>
    </w:p>
    <w:p w:rsidR="0066344C" w:rsidRPr="005D27C4" w:rsidRDefault="00323FFD" w:rsidP="00D445A3">
      <w:pPr>
        <w:tabs>
          <w:tab w:val="left" w:pos="1276"/>
        </w:tabs>
        <w:ind w:firstLine="567"/>
        <w:jc w:val="both"/>
      </w:pPr>
      <w:bookmarkStart w:id="76" w:name="OLE_LINK115"/>
      <w:bookmarkStart w:id="77" w:name="OLE_LINK116"/>
      <w:r w:rsidRPr="00D47FDE">
        <w:t xml:space="preserve">Расчет размера субсидии должен быть представлен получателем субсидии в составе документов, приложенных к заявке, в форме сметы затрат </w:t>
      </w:r>
      <w:r w:rsidRPr="005D27C4">
        <w:rPr>
          <w:color w:val="000000" w:themeColor="text1"/>
        </w:rPr>
        <w:t xml:space="preserve">на реализацию мероприятий </w:t>
      </w:r>
      <w:r w:rsidRPr="005D27C4">
        <w:rPr>
          <w:color w:val="000000" w:themeColor="text1"/>
        </w:rPr>
        <w:br/>
        <w:t>по обеспечению деятельности регионального центра компетенций в сфере производительности труда в Санкт-Петербурге и по обеспечению деятельности</w:t>
      </w:r>
      <w:r w:rsidRPr="005D27C4">
        <w:rPr>
          <w:color w:val="000000" w:themeColor="text1"/>
        </w:rPr>
        <w:br/>
        <w:t xml:space="preserve">«фабрики процессов», представляющей собой площадку,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</w:t>
      </w:r>
      <w:bookmarkEnd w:id="76"/>
      <w:bookmarkEnd w:id="77"/>
      <w:r w:rsidRPr="005D27C4">
        <w:rPr>
          <w:color w:val="000000" w:themeColor="text1"/>
        </w:rPr>
        <w:t>по форме</w:t>
      </w:r>
      <w:r w:rsidR="0066344C" w:rsidRPr="005D27C4">
        <w:t xml:space="preserve"> согласно приложению № 1 к Порядку.</w:t>
      </w:r>
    </w:p>
    <w:p w:rsidR="0066344C" w:rsidRPr="005D27C4" w:rsidRDefault="0066344C" w:rsidP="00D445A3">
      <w:pPr>
        <w:tabs>
          <w:tab w:val="left" w:pos="1276"/>
        </w:tabs>
        <w:ind w:firstLine="567"/>
        <w:jc w:val="both"/>
      </w:pPr>
      <w:r w:rsidRPr="005D27C4">
        <w:rPr>
          <w:bCs/>
        </w:rPr>
        <w:t>В случае если документы представляются представителем участника отбора, дополнительно представляется доверенность, подтверждающая полномочия представителя или договор, в том числе договор между представителем и представляемым, между представляемым и третьим лицом, либо решение собрания, в котором содержатся соответствующие полномочия, если иное не установлено законом или не противоречит существу отношений.</w:t>
      </w:r>
    </w:p>
    <w:p w:rsidR="0066344C" w:rsidRPr="005D27C4" w:rsidRDefault="0066344C" w:rsidP="00D445A3">
      <w:pPr>
        <w:tabs>
          <w:tab w:val="left" w:pos="1276"/>
        </w:tabs>
        <w:ind w:firstLine="567"/>
        <w:jc w:val="both"/>
        <w:rPr>
          <w:bCs/>
        </w:rPr>
      </w:pPr>
      <w:bookmarkStart w:id="78" w:name="OLE_LINK127"/>
      <w:bookmarkStart w:id="79" w:name="OLE_LINK128"/>
      <w:r w:rsidRPr="005D27C4">
        <w:rPr>
          <w:bCs/>
        </w:rPr>
        <w:t>Если документы, представленные в Комитет, содержат персональные данные</w:t>
      </w:r>
      <w:r w:rsidR="00323FFD" w:rsidRPr="005D27C4">
        <w:rPr>
          <w:bCs/>
        </w:rPr>
        <w:t xml:space="preserve"> </w:t>
      </w:r>
      <w:r w:rsidRPr="005D27C4">
        <w:rPr>
          <w:color w:val="000000" w:themeColor="text1"/>
        </w:rPr>
        <w:t>руководителя, членов коллегиального исполнительного органа, лица, исполняющего функции единоличного исполнительного органа, главного бухгалтера и иных сотрудников участника отбора, персональные данные которых представляются Комитету</w:t>
      </w:r>
      <w:r w:rsidRPr="005D27C4">
        <w:rPr>
          <w:bCs/>
        </w:rPr>
        <w:t>,</w:t>
      </w:r>
      <w:r w:rsidR="00323FFD" w:rsidRPr="005D27C4">
        <w:rPr>
          <w:bCs/>
        </w:rPr>
        <w:br/>
      </w:r>
      <w:r w:rsidRPr="005D27C4">
        <w:rPr>
          <w:bCs/>
        </w:rPr>
        <w:t xml:space="preserve">то в их состав должны быть включены согласия субъектов персональных данных </w:t>
      </w:r>
      <w:r w:rsidRPr="005D27C4">
        <w:rPr>
          <w:bCs/>
        </w:rPr>
        <w:br/>
        <w:t>на их обработку в соответствии со статьей 9 Федерального закона «О персональных данных» по форме согласно приложению № 2 к Порядку.</w:t>
      </w:r>
    </w:p>
    <w:bookmarkEnd w:id="78"/>
    <w:bookmarkEnd w:id="79"/>
    <w:p w:rsidR="0066344C" w:rsidRPr="005D27C4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rPr>
          <w:bCs/>
        </w:rPr>
        <w:t>Срок подачи заявок и прилагаемых к ним документов составляет</w:t>
      </w:r>
      <w:r w:rsidR="00323FFD" w:rsidRPr="005D27C4">
        <w:rPr>
          <w:bCs/>
        </w:rPr>
        <w:br/>
      </w:r>
      <w:r w:rsidR="00323FFD" w:rsidRPr="005D27C4">
        <w:t>десять</w:t>
      </w:r>
      <w:r w:rsidRPr="005D27C4">
        <w:t xml:space="preserve"> календарных дней после дня размещения объявления.</w:t>
      </w:r>
    </w:p>
    <w:p w:rsidR="0066344C" w:rsidRPr="005D27C4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rPr>
          <w:color w:val="000000" w:themeColor="text1"/>
        </w:rPr>
        <w:t xml:space="preserve">Взаимодействие участников отбора и Комитета с использованием документов </w:t>
      </w:r>
      <w:r w:rsidRPr="005D27C4">
        <w:rPr>
          <w:color w:val="000000" w:themeColor="text1"/>
        </w:rPr>
        <w:br/>
        <w:t xml:space="preserve">в электронной форме осуществляется </w:t>
      </w:r>
      <w:r w:rsidRPr="005D27C4">
        <w:t>посредством подсистемы АИС БП-ЭК и электронной почты, указанной в объявлении.</w:t>
      </w:r>
    </w:p>
    <w:p w:rsidR="0066344C" w:rsidRPr="005D27C4" w:rsidRDefault="0066344C" w:rsidP="00D445A3">
      <w:pPr>
        <w:widowControl w:val="0"/>
        <w:tabs>
          <w:tab w:val="left" w:pos="1276"/>
        </w:tabs>
        <w:ind w:firstLine="567"/>
        <w:jc w:val="both"/>
      </w:pPr>
      <w:r w:rsidRPr="005D27C4">
        <w:t xml:space="preserve">Место нахождения и почтовый адрес Комитета: 190000, Санкт-Петербург, </w:t>
      </w:r>
      <w:r w:rsidRPr="005D27C4">
        <w:br/>
      </w:r>
      <w:r w:rsidRPr="009910EE">
        <w:t>Галерная</w:t>
      </w:r>
      <w:r w:rsidR="00D8035D" w:rsidRPr="009910EE">
        <w:t xml:space="preserve"> ул.</w:t>
      </w:r>
      <w:r w:rsidRPr="009910EE">
        <w:t>, д. 7, адрес</w:t>
      </w:r>
      <w:r w:rsidRPr="005D27C4">
        <w:t xml:space="preserve"> электронной почты Комитета: </w:t>
      </w:r>
      <w:proofErr w:type="spellStart"/>
      <w:r w:rsidRPr="005D27C4">
        <w:rPr>
          <w:color w:val="000000" w:themeColor="text1"/>
        </w:rPr>
        <w:t>ktz</w:t>
      </w:r>
      <w:proofErr w:type="spellEnd"/>
      <w:r w:rsidRPr="005D27C4">
        <w:rPr>
          <w:color w:val="000000" w:themeColor="text1"/>
          <w:lang w:val="en-US"/>
        </w:rPr>
        <w:t>n</w:t>
      </w:r>
      <w:r w:rsidRPr="005D27C4">
        <w:rPr>
          <w:color w:val="000000" w:themeColor="text1"/>
        </w:rPr>
        <w:t>@gov.spb.ru.</w:t>
      </w:r>
    </w:p>
    <w:p w:rsidR="0066344C" w:rsidRPr="00D47FDE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rPr>
          <w:rFonts w:hint="eastAsia"/>
        </w:rPr>
        <w:t>Участник</w:t>
      </w:r>
      <w:r w:rsidR="00323FFD" w:rsidRPr="005D27C4">
        <w:t xml:space="preserve"> </w:t>
      </w:r>
      <w:r w:rsidRPr="005D27C4">
        <w:rPr>
          <w:rFonts w:hint="eastAsia"/>
        </w:rPr>
        <w:t>отбора</w:t>
      </w:r>
      <w:r w:rsidR="00323FFD" w:rsidRPr="005D27C4">
        <w:t xml:space="preserve"> </w:t>
      </w:r>
      <w:r w:rsidRPr="005D27C4">
        <w:rPr>
          <w:rFonts w:hint="eastAsia"/>
        </w:rPr>
        <w:t>вправе</w:t>
      </w:r>
      <w:r w:rsidR="00323FFD" w:rsidRPr="005D27C4">
        <w:t xml:space="preserve"> </w:t>
      </w:r>
      <w:r w:rsidRPr="00D47FDE">
        <w:rPr>
          <w:rFonts w:hint="eastAsia"/>
        </w:rPr>
        <w:t>получить</w:t>
      </w:r>
      <w:r w:rsidR="00323FFD" w:rsidRPr="00D47FDE">
        <w:t xml:space="preserve"> </w:t>
      </w:r>
      <w:r w:rsidRPr="00D47FDE">
        <w:rPr>
          <w:rFonts w:hint="eastAsia"/>
        </w:rPr>
        <w:t>устную</w:t>
      </w:r>
      <w:r w:rsidR="00323FFD" w:rsidRPr="00D47FDE">
        <w:t xml:space="preserve"> </w:t>
      </w:r>
      <w:r w:rsidRPr="00D47FDE">
        <w:rPr>
          <w:rFonts w:hint="eastAsia"/>
        </w:rPr>
        <w:t>консультацию</w:t>
      </w:r>
      <w:r w:rsidR="00323FFD" w:rsidRPr="00D47FDE">
        <w:t xml:space="preserve"> </w:t>
      </w:r>
      <w:r w:rsidRPr="00D47FDE">
        <w:rPr>
          <w:rFonts w:hint="eastAsia"/>
        </w:rPr>
        <w:t>по</w:t>
      </w:r>
      <w:r w:rsidR="00323FFD" w:rsidRPr="00D47FDE">
        <w:t xml:space="preserve"> </w:t>
      </w:r>
      <w:r w:rsidRPr="00D47FDE">
        <w:rPr>
          <w:rFonts w:hint="eastAsia"/>
        </w:rPr>
        <w:t>вопросу</w:t>
      </w:r>
      <w:r w:rsidR="00323FFD" w:rsidRPr="00D47FDE">
        <w:t xml:space="preserve"> </w:t>
      </w:r>
      <w:r w:rsidRPr="00D47FDE">
        <w:rPr>
          <w:rFonts w:hint="eastAsia"/>
        </w:rPr>
        <w:t>оформления</w:t>
      </w:r>
      <w:r w:rsidR="00323FFD" w:rsidRPr="00D47FDE">
        <w:t xml:space="preserve"> </w:t>
      </w:r>
      <w:r w:rsidRPr="00D47FDE">
        <w:rPr>
          <w:rFonts w:hint="eastAsia"/>
        </w:rPr>
        <w:t>и</w:t>
      </w:r>
      <w:r w:rsidR="00323FFD" w:rsidRPr="00D47FDE">
        <w:t xml:space="preserve"> </w:t>
      </w:r>
      <w:r w:rsidRPr="00D47FDE">
        <w:rPr>
          <w:rFonts w:hint="eastAsia"/>
        </w:rPr>
        <w:t>подачи</w:t>
      </w:r>
      <w:r w:rsidR="00323FFD" w:rsidRPr="00D47FDE">
        <w:t xml:space="preserve"> </w:t>
      </w:r>
      <w:r w:rsidRPr="00D47FDE">
        <w:rPr>
          <w:rFonts w:hint="eastAsia"/>
        </w:rPr>
        <w:t>заяв</w:t>
      </w:r>
      <w:r w:rsidRPr="00D47FDE">
        <w:t xml:space="preserve">ки </w:t>
      </w:r>
      <w:r w:rsidRPr="00D47FDE">
        <w:rPr>
          <w:rFonts w:hint="eastAsia"/>
        </w:rPr>
        <w:t>в</w:t>
      </w:r>
      <w:r w:rsidR="00323FFD" w:rsidRPr="00D47FDE">
        <w:t xml:space="preserve"> </w:t>
      </w:r>
      <w:r w:rsidRPr="00D47FDE">
        <w:rPr>
          <w:rFonts w:hint="eastAsia"/>
        </w:rPr>
        <w:t>порядке</w:t>
      </w:r>
      <w:r w:rsidRPr="00D47FDE">
        <w:t xml:space="preserve">, </w:t>
      </w:r>
      <w:r w:rsidRPr="00D47FDE">
        <w:rPr>
          <w:rFonts w:hint="eastAsia"/>
        </w:rPr>
        <w:t>предусмотренном</w:t>
      </w:r>
      <w:r w:rsidR="00323FFD" w:rsidRPr="00D47FDE">
        <w:t xml:space="preserve"> </w:t>
      </w:r>
      <w:r w:rsidRPr="00D47FDE">
        <w:rPr>
          <w:rFonts w:hint="eastAsia"/>
        </w:rPr>
        <w:t>регламентом</w:t>
      </w:r>
      <w:r w:rsidR="00323FFD" w:rsidRPr="00D47FDE">
        <w:t xml:space="preserve"> </w:t>
      </w:r>
      <w:r w:rsidRPr="00D47FDE">
        <w:rPr>
          <w:rFonts w:hint="eastAsia"/>
        </w:rPr>
        <w:t>Комитета</w:t>
      </w:r>
      <w:r w:rsidR="00323FFD" w:rsidRPr="00D47FDE">
        <w:t xml:space="preserve"> </w:t>
      </w:r>
      <w:r w:rsidR="00323FFD" w:rsidRPr="00D47FDE">
        <w:rPr>
          <w:rFonts w:hint="eastAsia"/>
        </w:rPr>
        <w:t>п</w:t>
      </w:r>
      <w:r w:rsidR="00323FFD" w:rsidRPr="00D47FDE">
        <w:t>о труду и занятости населения Санкт-Петербурга, утвержденным приказом Комитета по труду</w:t>
      </w:r>
      <w:r w:rsidR="00323FFD" w:rsidRPr="00D47FDE">
        <w:br/>
        <w:t xml:space="preserve">и занятости населения Санкт-Петербурга от 06.12.2016 № 71-п, </w:t>
      </w:r>
      <w:r w:rsidRPr="00D47FDE">
        <w:t>или по телефону, указанному в объявлении.</w:t>
      </w:r>
      <w:r w:rsidR="00323FFD" w:rsidRPr="00D47FDE">
        <w:t xml:space="preserve"> Дни и часы приема указаны на сайте Комитета.</w:t>
      </w:r>
    </w:p>
    <w:p w:rsidR="0066344C" w:rsidRPr="00D47FDE" w:rsidRDefault="0066344C" w:rsidP="00D445A3">
      <w:pPr>
        <w:pStyle w:val="ConsPlusNormal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Внесение участниками отбора изменений в подписанные заявки и документы </w:t>
      </w:r>
      <w:r w:rsidRPr="00D47FDE">
        <w:rPr>
          <w:rFonts w:ascii="Times New Roman" w:hAnsi="Times New Roman" w:cs="Times New Roman"/>
          <w:sz w:val="24"/>
          <w:szCs w:val="24"/>
        </w:rPr>
        <w:br/>
        <w:t>и возврат заявки и документов участниками о</w:t>
      </w:r>
      <w:r w:rsidR="00321252" w:rsidRPr="00D47FDE">
        <w:rPr>
          <w:rFonts w:ascii="Times New Roman" w:hAnsi="Times New Roman" w:cs="Times New Roman"/>
          <w:sz w:val="24"/>
          <w:szCs w:val="24"/>
        </w:rPr>
        <w:t xml:space="preserve">тбора на доработку в АИС БП-ЭК </w:t>
      </w:r>
      <w:r w:rsidR="00321252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E871F0" w:rsidRPr="00D47FDE" w:rsidRDefault="00E871F0" w:rsidP="00E871F0">
      <w:pPr>
        <w:pStyle w:val="a7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D47FDE">
        <w:t xml:space="preserve">Участники отбора вправе отозвать ранее поданные заявку и документы в любое время до окончания срока приема заявок и документов. Отзыв и возврат заявки </w:t>
      </w:r>
      <w:r w:rsidRPr="00D47FDE">
        <w:br/>
        <w:t>и документов осуществляется участниками отбора посредством АИС БП-ЭК.</w:t>
      </w:r>
    </w:p>
    <w:p w:rsidR="00E871F0" w:rsidRPr="00D47FDE" w:rsidRDefault="00E871F0" w:rsidP="00E871F0">
      <w:pPr>
        <w:tabs>
          <w:tab w:val="left" w:pos="1276"/>
        </w:tabs>
        <w:ind w:firstLine="567"/>
        <w:jc w:val="both"/>
      </w:pPr>
      <w:r w:rsidRPr="00D47FDE">
        <w:t>Отзыв участником отбора заявки и документов не лишает его права повторно подать заявку и документы в сроки подачи заявок и документов, установленные в объявлении.</w:t>
      </w:r>
    </w:p>
    <w:p w:rsidR="00E871F0" w:rsidRPr="00D47FDE" w:rsidRDefault="00E871F0" w:rsidP="00E871F0">
      <w:pPr>
        <w:tabs>
          <w:tab w:val="left" w:pos="1276"/>
        </w:tabs>
        <w:ind w:firstLine="567"/>
        <w:jc w:val="both"/>
      </w:pPr>
      <w:r w:rsidRPr="00D47FDE">
        <w:t>Поданные повторно заявки и документы подлежат рассмотрению в порядке очередности, соответствующей их повторной подаче.</w:t>
      </w:r>
    </w:p>
    <w:p w:rsidR="0066344C" w:rsidRPr="00D47FDE" w:rsidRDefault="0066344C" w:rsidP="00D445A3">
      <w:pPr>
        <w:pStyle w:val="a7"/>
        <w:widowControl w:val="0"/>
        <w:numPr>
          <w:ilvl w:val="0"/>
          <w:numId w:val="17"/>
        </w:numPr>
        <w:tabs>
          <w:tab w:val="left" w:pos="567"/>
        </w:tabs>
        <w:spacing w:before="120" w:after="120"/>
        <w:ind w:left="0" w:firstLine="0"/>
        <w:jc w:val="center"/>
        <w:rPr>
          <w:rFonts w:eastAsia="Calibri"/>
          <w:b/>
          <w:lang w:eastAsia="en-US"/>
        </w:rPr>
      </w:pPr>
      <w:r w:rsidRPr="00D47FDE">
        <w:rPr>
          <w:b/>
          <w:lang w:eastAsia="zh-CN"/>
        </w:rPr>
        <w:t xml:space="preserve">Порядок и срок проведения отбора и порядок принятия </w:t>
      </w:r>
      <w:r w:rsidR="00D445A3" w:rsidRPr="00D47FDE">
        <w:rPr>
          <w:b/>
          <w:lang w:eastAsia="zh-CN"/>
        </w:rPr>
        <w:br/>
      </w:r>
      <w:r w:rsidRPr="00D47FDE">
        <w:rPr>
          <w:rFonts w:eastAsia="Calibri"/>
          <w:b/>
          <w:lang w:eastAsia="en-US"/>
        </w:rPr>
        <w:t>Комитетом решения о предоставлении субсидии</w:t>
      </w:r>
    </w:p>
    <w:p w:rsidR="0066344C" w:rsidRPr="005D27C4" w:rsidRDefault="0066344C" w:rsidP="00D445A3">
      <w:pPr>
        <w:pStyle w:val="a7"/>
        <w:widowControl w:val="0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D47FDE">
        <w:t>В целях проведения</w:t>
      </w:r>
      <w:r w:rsidR="00323FFD" w:rsidRPr="00D47FDE">
        <w:t xml:space="preserve"> </w:t>
      </w:r>
      <w:r w:rsidRPr="00D47FDE">
        <w:rPr>
          <w:rFonts w:hint="eastAsia"/>
        </w:rPr>
        <w:t>отбора</w:t>
      </w:r>
      <w:r w:rsidR="00323FFD" w:rsidRPr="00D47FDE">
        <w:t xml:space="preserve"> </w:t>
      </w:r>
      <w:r w:rsidRPr="00D47FDE">
        <w:rPr>
          <w:rFonts w:hint="eastAsia"/>
        </w:rPr>
        <w:t>создается</w:t>
      </w:r>
      <w:r w:rsidR="00323FFD" w:rsidRPr="00D47FDE">
        <w:t xml:space="preserve"> </w:t>
      </w:r>
      <w:r w:rsidRPr="00D47FDE">
        <w:rPr>
          <w:rFonts w:hint="eastAsia"/>
        </w:rPr>
        <w:t>комиссия</w:t>
      </w:r>
      <w:r w:rsidRPr="00D47FDE">
        <w:t>.</w:t>
      </w:r>
      <w:r w:rsidR="00323FFD" w:rsidRPr="00D47FDE">
        <w:t xml:space="preserve"> </w:t>
      </w:r>
      <w:r w:rsidRPr="00D47FDE">
        <w:t xml:space="preserve">Состав комиссии </w:t>
      </w:r>
      <w:r w:rsidRPr="005D27C4">
        <w:t>и положение о ней утверждаются Комитетом.</w:t>
      </w:r>
      <w:bookmarkStart w:id="80" w:name="P82"/>
      <w:bookmarkEnd w:id="80"/>
    </w:p>
    <w:p w:rsidR="0066344C" w:rsidRPr="005D27C4" w:rsidRDefault="0066344C" w:rsidP="00D445A3">
      <w:pPr>
        <w:pStyle w:val="ConsPlusNormal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</w:t>
      </w:r>
      <w:r w:rsidR="00323FFD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десяти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календарных дней после окончания срока приема заявок 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документов </w:t>
      </w:r>
      <w:r w:rsidRPr="005D27C4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подписание протокола вскрытия заявок </w:t>
      </w:r>
      <w:r w:rsidR="00323FFD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бумажном носителе. Размещение электронного образа протокола вскрытия заявок </w:t>
      </w:r>
      <w:r w:rsidR="00323FFD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подписание его усиленной квалифицированной электронной подписью в АИС БП-ЭК председательствующего на заседании комиссии, а также размещение на </w:t>
      </w:r>
      <w:r w:rsidR="00737821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ве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б-странице Комитета обеспечивается не позднее одного рабочего дня, следующего за днем</w:t>
      </w:r>
      <w:r w:rsidR="00323FFD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его подписания.</w:t>
      </w:r>
    </w:p>
    <w:p w:rsidR="0066344C" w:rsidRPr="005D27C4" w:rsidRDefault="0066344C" w:rsidP="00D445A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Протокол вскрытия заявок должен содержать список всех организаций, подавших заявки и документы, дату и время подачи заявок и документов.</w:t>
      </w:r>
    </w:p>
    <w:p w:rsidR="0066344C" w:rsidRPr="005D27C4" w:rsidRDefault="0066344C" w:rsidP="00D445A3">
      <w:pPr>
        <w:pStyle w:val="a7"/>
        <w:widowControl w:val="0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rPr>
          <w:color w:val="000000" w:themeColor="text1"/>
        </w:rPr>
        <w:t xml:space="preserve">Комиссия </w:t>
      </w:r>
      <w:r w:rsidRPr="005D27C4">
        <w:rPr>
          <w:rFonts w:hint="eastAsia"/>
        </w:rPr>
        <w:t>рассматривает</w:t>
      </w:r>
      <w:r w:rsidR="00323FFD" w:rsidRPr="005D27C4">
        <w:t xml:space="preserve"> </w:t>
      </w:r>
      <w:r w:rsidRPr="005D27C4">
        <w:rPr>
          <w:rFonts w:hint="eastAsia"/>
        </w:rPr>
        <w:t>заяв</w:t>
      </w:r>
      <w:r w:rsidRPr="005D27C4">
        <w:t xml:space="preserve">ки </w:t>
      </w:r>
      <w:r w:rsidRPr="005D27C4">
        <w:rPr>
          <w:rFonts w:hint="eastAsia"/>
        </w:rPr>
        <w:t>и</w:t>
      </w:r>
      <w:r w:rsidR="00323FFD" w:rsidRPr="005D27C4">
        <w:t xml:space="preserve"> </w:t>
      </w:r>
      <w:r w:rsidRPr="005D27C4">
        <w:rPr>
          <w:rFonts w:hint="eastAsia"/>
        </w:rPr>
        <w:t>документы</w:t>
      </w:r>
      <w:r w:rsidR="00323FFD" w:rsidRPr="005D27C4">
        <w:t xml:space="preserve"> </w:t>
      </w:r>
      <w:r w:rsidRPr="005D27C4">
        <w:rPr>
          <w:rFonts w:hint="eastAsia"/>
        </w:rPr>
        <w:t>на</w:t>
      </w:r>
      <w:r w:rsidRPr="005D27C4">
        <w:t xml:space="preserve"> предмет </w:t>
      </w:r>
      <w:r w:rsidRPr="005D27C4">
        <w:rPr>
          <w:rFonts w:hint="eastAsia"/>
        </w:rPr>
        <w:t>соблюдени</w:t>
      </w:r>
      <w:r w:rsidRPr="005D27C4">
        <w:t xml:space="preserve">я </w:t>
      </w:r>
      <w:r w:rsidRPr="005D27C4">
        <w:rPr>
          <w:rFonts w:hint="eastAsia"/>
        </w:rPr>
        <w:t>условий</w:t>
      </w:r>
      <w:r w:rsidRPr="005D27C4">
        <w:br/>
      </w:r>
      <w:r w:rsidRPr="005D27C4">
        <w:rPr>
          <w:rFonts w:hint="eastAsia"/>
        </w:rPr>
        <w:t>и</w:t>
      </w:r>
      <w:r w:rsidR="00323FFD" w:rsidRPr="005D27C4">
        <w:t xml:space="preserve"> </w:t>
      </w:r>
      <w:r w:rsidRPr="005D27C4">
        <w:rPr>
          <w:rFonts w:hint="eastAsia"/>
        </w:rPr>
        <w:t>порядка</w:t>
      </w:r>
      <w:r w:rsidR="00323FFD" w:rsidRPr="005D27C4">
        <w:t xml:space="preserve"> </w:t>
      </w:r>
      <w:r w:rsidRPr="005D27C4">
        <w:rPr>
          <w:rFonts w:hint="eastAsia"/>
        </w:rPr>
        <w:t>предоставления</w:t>
      </w:r>
      <w:r w:rsidR="00323FFD" w:rsidRPr="005D27C4">
        <w:t xml:space="preserve"> </w:t>
      </w:r>
      <w:r w:rsidRPr="005D27C4">
        <w:rPr>
          <w:rFonts w:hint="eastAsia"/>
        </w:rPr>
        <w:t>субсиди</w:t>
      </w:r>
      <w:r w:rsidRPr="005D27C4">
        <w:t xml:space="preserve">и, </w:t>
      </w:r>
      <w:r w:rsidRPr="005D27C4">
        <w:rPr>
          <w:rFonts w:hint="eastAsia"/>
        </w:rPr>
        <w:t>установленных</w:t>
      </w:r>
      <w:r w:rsidR="00323FFD" w:rsidRPr="005D27C4">
        <w:t xml:space="preserve"> </w:t>
      </w:r>
      <w:r w:rsidRPr="005D27C4">
        <w:rPr>
          <w:color w:val="000000" w:themeColor="text1"/>
        </w:rPr>
        <w:t>Порядком предоставления субсидии</w:t>
      </w:r>
      <w:r w:rsidRPr="005D27C4">
        <w:t xml:space="preserve">, проводит </w:t>
      </w:r>
      <w:r w:rsidR="00B43B66" w:rsidRPr="005D27C4">
        <w:t xml:space="preserve">в рамках своих полномочий </w:t>
      </w:r>
      <w:r w:rsidRPr="005D27C4">
        <w:t xml:space="preserve">проверку сведений, содержащихся в заявке </w:t>
      </w:r>
      <w:r w:rsidR="00323FFD" w:rsidRPr="005D27C4">
        <w:br/>
      </w:r>
      <w:r w:rsidRPr="005D27C4">
        <w:t>и документах, обоснованности представленного участником отбора расчета размера субсидии.</w:t>
      </w:r>
    </w:p>
    <w:p w:rsidR="0066344C" w:rsidRPr="00D47FDE" w:rsidRDefault="0066344C" w:rsidP="00D445A3">
      <w:pPr>
        <w:widowControl w:val="0"/>
        <w:tabs>
          <w:tab w:val="left" w:pos="1276"/>
        </w:tabs>
        <w:ind w:firstLine="567"/>
        <w:jc w:val="both"/>
      </w:pPr>
      <w:r w:rsidRPr="005D27C4">
        <w:t xml:space="preserve">Комиссия рассматривает заявки и </w:t>
      </w:r>
      <w:r w:rsidRPr="00D47FDE">
        <w:t>документы на соответствие критериям отбора</w:t>
      </w:r>
      <w:r w:rsidRPr="00D47FDE">
        <w:br/>
        <w:t xml:space="preserve">и условиям предоставления субсидии, установленным в пунктах </w:t>
      </w:r>
      <w:bookmarkStart w:id="81" w:name="OLE_LINK44"/>
      <w:bookmarkStart w:id="82" w:name="OLE_LINK69"/>
      <w:r w:rsidRPr="00D47FDE">
        <w:t>1.6</w:t>
      </w:r>
      <w:r w:rsidR="00B43B66" w:rsidRPr="00D47FDE">
        <w:t xml:space="preserve">, 1.7, 1.7.1 – 1.7.3, 1.7.3.1 – 1.7.3.9, 1.7.4 – 1.7.9 </w:t>
      </w:r>
      <w:bookmarkEnd w:id="81"/>
      <w:bookmarkEnd w:id="82"/>
      <w:r w:rsidRPr="00D47FDE">
        <w:t>П</w:t>
      </w:r>
      <w:r w:rsidR="00323FFD" w:rsidRPr="00D47FDE">
        <w:t>орядка предоставления субсидии.</w:t>
      </w:r>
    </w:p>
    <w:p w:rsidR="0066344C" w:rsidRPr="005D27C4" w:rsidRDefault="0066344C" w:rsidP="00D445A3">
      <w:pPr>
        <w:widowControl w:val="0"/>
        <w:tabs>
          <w:tab w:val="left" w:pos="1276"/>
        </w:tabs>
        <w:ind w:firstLine="567"/>
        <w:jc w:val="both"/>
      </w:pPr>
      <w:r w:rsidRPr="00D47FDE">
        <w:t>Проверка соответствия участника отбора критериям отбора</w:t>
      </w:r>
      <w:r w:rsidR="00323FFD" w:rsidRPr="00D47FDE">
        <w:t xml:space="preserve"> </w:t>
      </w:r>
      <w:r w:rsidRPr="00D47FDE">
        <w:t>и условиям предоставления субсидии</w:t>
      </w:r>
      <w:r w:rsidR="00323FFD" w:rsidRPr="00D47FDE">
        <w:t xml:space="preserve"> </w:t>
      </w:r>
      <w:r w:rsidRPr="00D47FDE">
        <w:t>осуществляется в том числе</w:t>
      </w:r>
      <w:r w:rsidR="00323FFD" w:rsidRPr="00D47FDE">
        <w:t xml:space="preserve"> </w:t>
      </w:r>
      <w:r w:rsidRPr="005D27C4">
        <w:t>с использованием</w:t>
      </w:r>
      <w:r w:rsidR="00323FFD" w:rsidRPr="005D27C4">
        <w:t xml:space="preserve"> </w:t>
      </w:r>
      <w:r w:rsidRPr="005D27C4">
        <w:t>межведомственного электронного взаимодействия, общедоступных информационных ресурсов в сети «Интернет»</w:t>
      </w:r>
      <w:r w:rsidR="00323FFD" w:rsidRPr="005D27C4">
        <w:t xml:space="preserve"> </w:t>
      </w:r>
      <w:r w:rsidRPr="005D27C4">
        <w:t xml:space="preserve">и (или) с использованием сервиса «Реестр контрагентов» </w:t>
      </w:r>
      <w:r w:rsidR="00321252" w:rsidRPr="005D27C4">
        <w:br/>
      </w:r>
      <w:r w:rsidRPr="005D27C4">
        <w:t>АИС БП-ЭК.</w:t>
      </w:r>
    </w:p>
    <w:p w:rsidR="0066344C" w:rsidRPr="005D27C4" w:rsidRDefault="0066344C" w:rsidP="00D445A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рассмотрения заявок и документов и в случае отсутствия оснований для принятия решения об отказе в предоставлении субсидии (отклонении заявок 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документов) комиссия определяет с учетом очередности поступления заявок одного получателя субсидии, с которым заключается соглашение.</w:t>
      </w:r>
    </w:p>
    <w:p w:rsidR="0066344C" w:rsidRPr="005D27C4" w:rsidRDefault="0066344C" w:rsidP="00D445A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на отбор одной заявки и отсутствия оснований для принятия решения об отказе в предоставлении субсидии (отклонении заявки и документов) участник отбора, подавший такую заявку, признается получателем субсидии.</w:t>
      </w:r>
    </w:p>
    <w:p w:rsidR="0066344C" w:rsidRPr="00D47FDE" w:rsidRDefault="0066344C" w:rsidP="00D445A3">
      <w:pPr>
        <w:widowControl w:val="0"/>
        <w:tabs>
          <w:tab w:val="left" w:pos="1276"/>
        </w:tabs>
        <w:ind w:firstLine="567"/>
        <w:jc w:val="both"/>
      </w:pPr>
      <w:r w:rsidRPr="005D27C4">
        <w:t>О</w:t>
      </w:r>
      <w:r w:rsidRPr="005D27C4">
        <w:rPr>
          <w:rFonts w:hint="eastAsia"/>
        </w:rPr>
        <w:t>тклонени</w:t>
      </w:r>
      <w:r w:rsidRPr="005D27C4">
        <w:t xml:space="preserve">е </w:t>
      </w:r>
      <w:r w:rsidRPr="005D27C4">
        <w:rPr>
          <w:rFonts w:hint="eastAsia"/>
        </w:rPr>
        <w:t>заяв</w:t>
      </w:r>
      <w:r w:rsidRPr="005D27C4">
        <w:t>ок</w:t>
      </w:r>
      <w:r w:rsidR="00323FFD" w:rsidRPr="005D27C4">
        <w:t xml:space="preserve"> </w:t>
      </w:r>
      <w:r w:rsidRPr="005D27C4">
        <w:rPr>
          <w:rFonts w:hint="eastAsia"/>
        </w:rPr>
        <w:t>и</w:t>
      </w:r>
      <w:r w:rsidR="00323FFD" w:rsidRPr="005D27C4">
        <w:t xml:space="preserve"> </w:t>
      </w:r>
      <w:r w:rsidRPr="005D27C4">
        <w:rPr>
          <w:rFonts w:hint="eastAsia"/>
        </w:rPr>
        <w:t>документов</w:t>
      </w:r>
      <w:r w:rsidR="00323FFD" w:rsidRPr="005D27C4">
        <w:t xml:space="preserve"> </w:t>
      </w:r>
      <w:r w:rsidRPr="005D27C4">
        <w:rPr>
          <w:rFonts w:hint="eastAsia"/>
        </w:rPr>
        <w:t>осуществляется</w:t>
      </w:r>
      <w:r w:rsidRPr="005D27C4">
        <w:t xml:space="preserve"> в подсистеме АИС БП-ЭК</w:t>
      </w:r>
      <w:r w:rsidRPr="005D27C4">
        <w:br/>
        <w:t>п</w:t>
      </w:r>
      <w:r w:rsidRPr="005D27C4">
        <w:rPr>
          <w:rFonts w:hint="eastAsia"/>
        </w:rPr>
        <w:t>о</w:t>
      </w:r>
      <w:r w:rsidR="00323FFD" w:rsidRPr="005D27C4">
        <w:t xml:space="preserve"> </w:t>
      </w:r>
      <w:r w:rsidRPr="005D27C4">
        <w:rPr>
          <w:rFonts w:hint="eastAsia"/>
        </w:rPr>
        <w:t>основаниям</w:t>
      </w:r>
      <w:r w:rsidRPr="005D27C4">
        <w:t xml:space="preserve"> для отказа в предоставлении </w:t>
      </w:r>
      <w:r w:rsidRPr="00D47FDE">
        <w:t xml:space="preserve">субсидии (отклонения заявок и документов), </w:t>
      </w:r>
      <w:r w:rsidRPr="00D47FDE">
        <w:rPr>
          <w:rFonts w:hint="eastAsia"/>
        </w:rPr>
        <w:t>указанным</w:t>
      </w:r>
      <w:r w:rsidR="00323FFD" w:rsidRPr="00D47FDE">
        <w:t xml:space="preserve"> </w:t>
      </w:r>
      <w:r w:rsidRPr="00D47FDE">
        <w:rPr>
          <w:rFonts w:hint="eastAsia"/>
        </w:rPr>
        <w:t>в</w:t>
      </w:r>
      <w:r w:rsidR="00323FFD" w:rsidRPr="00D47FDE">
        <w:t xml:space="preserve"> </w:t>
      </w:r>
      <w:r w:rsidRPr="00D47FDE">
        <w:rPr>
          <w:rFonts w:hint="eastAsia"/>
        </w:rPr>
        <w:t>пункте</w:t>
      </w:r>
      <w:r w:rsidRPr="00D47FDE">
        <w:t xml:space="preserve"> 2.8</w:t>
      </w:r>
      <w:r w:rsidR="00323FFD" w:rsidRPr="00D47FDE">
        <w:t xml:space="preserve"> </w:t>
      </w:r>
      <w:r w:rsidRPr="00D47FDE">
        <w:t xml:space="preserve">Порядка предоставления субсидии. </w:t>
      </w:r>
    </w:p>
    <w:p w:rsidR="0066344C" w:rsidRPr="00D47FDE" w:rsidRDefault="0066344C" w:rsidP="00D445A3">
      <w:pPr>
        <w:pStyle w:val="ConsPlusNormal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3" w:name="OLE_LINK108"/>
      <w:bookmarkStart w:id="84" w:name="OLE_LINK109"/>
      <w:bookmarkStart w:id="85" w:name="OLE_LINK112"/>
      <w:r w:rsidRPr="00D47FDE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размещения протокола вскрытия заявок </w:t>
      </w:r>
      <w:r w:rsidRPr="00D47FDE">
        <w:rPr>
          <w:rFonts w:ascii="Times New Roman" w:hAnsi="Times New Roman" w:cs="Times New Roman"/>
          <w:sz w:val="24"/>
          <w:szCs w:val="24"/>
        </w:rPr>
        <w:br/>
        <w:t>в АИС БП-ЭК</w:t>
      </w:r>
      <w:r w:rsidR="00323FFD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/>
          <w:sz w:val="24"/>
          <w:szCs w:val="24"/>
        </w:rPr>
        <w:t>результаты работы комиссии оформляются протоколом подведения итогов отбора на бумажном носителе. Размещение электронного образа протокола подведения итогов отбора и подписание его усиленной квалифицированной электронной подписью</w:t>
      </w:r>
      <w:r w:rsidRPr="00D47FDE">
        <w:rPr>
          <w:rFonts w:ascii="Times New Roman" w:hAnsi="Times New Roman" w:cs="Times New Roman"/>
          <w:sz w:val="24"/>
          <w:szCs w:val="24"/>
        </w:rPr>
        <w:br/>
        <w:t xml:space="preserve">в АИС БП-ЭК председательствующего на заседании комиссии, а также размещение </w:t>
      </w:r>
      <w:r w:rsidRPr="00D47FDE">
        <w:rPr>
          <w:rFonts w:ascii="Times New Roman" w:hAnsi="Times New Roman" w:cs="Times New Roman"/>
          <w:sz w:val="24"/>
          <w:szCs w:val="24"/>
        </w:rPr>
        <w:br/>
        <w:t xml:space="preserve">на сайте Комитета обеспечивается не позднее одного рабочего дня, следующего за днем </w:t>
      </w:r>
      <w:r w:rsidRPr="00D47FDE">
        <w:rPr>
          <w:rFonts w:ascii="Times New Roman" w:hAnsi="Times New Roman" w:cs="Times New Roman"/>
          <w:sz w:val="24"/>
          <w:szCs w:val="24"/>
        </w:rPr>
        <w:br/>
        <w:t>его подписания.</w:t>
      </w:r>
    </w:p>
    <w:p w:rsidR="007D1926" w:rsidRPr="00D47FDE" w:rsidRDefault="007D1926" w:rsidP="007D1926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Днем определения победителя отбора является день оформления протокола подведения итогов.</w:t>
      </w:r>
    </w:p>
    <w:p w:rsidR="0066344C" w:rsidRPr="00D47FDE" w:rsidRDefault="0066344C" w:rsidP="00D445A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 xml:space="preserve">Протокол подведения итогов отбора должен содержать сведения, </w:t>
      </w:r>
      <w:r w:rsidRPr="00D47FDE">
        <w:rPr>
          <w:rFonts w:ascii="Times New Roman" w:hAnsi="Times New Roman" w:cs="Times New Roman" w:hint="eastAsia"/>
          <w:sz w:val="24"/>
          <w:szCs w:val="24"/>
        </w:rPr>
        <w:t>указанные</w:t>
      </w:r>
      <w:r w:rsidR="00323FFD" w:rsidRPr="00D47FDE">
        <w:rPr>
          <w:rFonts w:ascii="Times New Roman" w:hAnsi="Times New Roman" w:cs="Times New Roman"/>
          <w:sz w:val="24"/>
          <w:szCs w:val="24"/>
        </w:rPr>
        <w:br/>
      </w:r>
      <w:r w:rsidRPr="00D47FDE">
        <w:rPr>
          <w:rFonts w:ascii="Times New Roman" w:hAnsi="Times New Roman" w:cs="Times New Roman" w:hint="eastAsia"/>
          <w:sz w:val="24"/>
          <w:szCs w:val="24"/>
        </w:rPr>
        <w:t>в</w:t>
      </w:r>
      <w:r w:rsidR="00323FFD" w:rsidRPr="00D47FDE">
        <w:rPr>
          <w:rFonts w:ascii="Times New Roman" w:hAnsi="Times New Roman" w:cs="Times New Roman"/>
          <w:sz w:val="24"/>
          <w:szCs w:val="24"/>
        </w:rPr>
        <w:t xml:space="preserve"> </w:t>
      </w:r>
      <w:r w:rsidRPr="00D47FDE">
        <w:rPr>
          <w:rFonts w:ascii="Times New Roman" w:hAnsi="Times New Roman" w:cs="Times New Roman" w:hint="eastAsia"/>
          <w:sz w:val="24"/>
          <w:szCs w:val="24"/>
        </w:rPr>
        <w:t>пункт</w:t>
      </w:r>
      <w:r w:rsidRPr="00D47FDE">
        <w:rPr>
          <w:rFonts w:ascii="Times New Roman" w:hAnsi="Times New Roman" w:cs="Times New Roman"/>
          <w:sz w:val="24"/>
          <w:szCs w:val="24"/>
        </w:rPr>
        <w:t xml:space="preserve">е 2.9 </w:t>
      </w:r>
      <w:r w:rsidR="00323FFD" w:rsidRPr="00D47FDE">
        <w:rPr>
          <w:rFonts w:ascii="Times New Roman" w:hAnsi="Times New Roman" w:cs="Times New Roman"/>
          <w:sz w:val="24"/>
          <w:szCs w:val="24"/>
        </w:rPr>
        <w:t>Порядка предоставления субсидии</w:t>
      </w:r>
      <w:r w:rsidRPr="00D47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344C" w:rsidRPr="005D27C4" w:rsidRDefault="0066344C" w:rsidP="00D445A3">
      <w:pPr>
        <w:widowControl w:val="0"/>
        <w:tabs>
          <w:tab w:val="left" w:pos="1276"/>
        </w:tabs>
        <w:ind w:firstLine="567"/>
        <w:jc w:val="both"/>
      </w:pPr>
      <w:bookmarkStart w:id="86" w:name="OLE_LINK110"/>
      <w:bookmarkStart w:id="87" w:name="OLE_LINK111"/>
      <w:r w:rsidRPr="00D47FDE">
        <w:t xml:space="preserve">Решение о предоставлении субсидии принимается </w:t>
      </w:r>
      <w:r w:rsidRPr="005D27C4">
        <w:t xml:space="preserve">комиссией при наличии финансовых средств, предусмотренных </w:t>
      </w:r>
      <w:r w:rsidRPr="005D27C4">
        <w:rPr>
          <w:color w:val="000000" w:themeColor="text1"/>
        </w:rPr>
        <w:t xml:space="preserve">Законом </w:t>
      </w:r>
      <w:r w:rsidRPr="00677545">
        <w:rPr>
          <w:color w:val="000000" w:themeColor="text1"/>
        </w:rPr>
        <w:t xml:space="preserve">Санкт-Петербурга </w:t>
      </w:r>
      <w:r w:rsidR="00677545" w:rsidRPr="00677545">
        <w:t xml:space="preserve">от 26.11.2025 </w:t>
      </w:r>
      <w:r w:rsidR="00677545" w:rsidRPr="00677545">
        <w:br/>
        <w:t xml:space="preserve">№ 659-124 </w:t>
      </w:r>
      <w:r w:rsidRPr="00677545">
        <w:rPr>
          <w:color w:val="000000" w:themeColor="text1"/>
        </w:rPr>
        <w:t>«О бюджете Санкт-Петербурга на 202</w:t>
      </w:r>
      <w:r w:rsidR="00C8070E" w:rsidRPr="00677545">
        <w:rPr>
          <w:color w:val="000000" w:themeColor="text1"/>
        </w:rPr>
        <w:t>6</w:t>
      </w:r>
      <w:r w:rsidRPr="00677545">
        <w:rPr>
          <w:color w:val="000000" w:themeColor="text1"/>
        </w:rPr>
        <w:t xml:space="preserve"> год и на плановый </w:t>
      </w:r>
      <w:r w:rsidR="00323FFD" w:rsidRPr="00677545">
        <w:rPr>
          <w:color w:val="000000" w:themeColor="text1"/>
        </w:rPr>
        <w:br/>
      </w:r>
      <w:r w:rsidRPr="00677545">
        <w:rPr>
          <w:color w:val="000000" w:themeColor="text1"/>
        </w:rPr>
        <w:t>период 202</w:t>
      </w:r>
      <w:r w:rsidR="00C8070E" w:rsidRPr="00677545">
        <w:rPr>
          <w:color w:val="000000" w:themeColor="text1"/>
        </w:rPr>
        <w:t>7</w:t>
      </w:r>
      <w:r w:rsidRPr="00677545">
        <w:rPr>
          <w:color w:val="000000" w:themeColor="text1"/>
        </w:rPr>
        <w:t xml:space="preserve"> и 202</w:t>
      </w:r>
      <w:r w:rsidR="00C8070E" w:rsidRPr="00677545">
        <w:rPr>
          <w:color w:val="000000" w:themeColor="text1"/>
        </w:rPr>
        <w:t>8</w:t>
      </w:r>
      <w:r w:rsidRPr="00677545">
        <w:rPr>
          <w:color w:val="000000" w:themeColor="text1"/>
        </w:rPr>
        <w:t xml:space="preserve"> годов»</w:t>
      </w:r>
      <w:r w:rsidRPr="00677545">
        <w:t xml:space="preserve"> на их предоставление Комитету</w:t>
      </w:r>
      <w:r w:rsidRPr="005D27C4">
        <w:t>, при условии соответствия участников отбора критериям отбора и условиям предоставления субсидии,</w:t>
      </w:r>
      <w:r w:rsidR="003B0041">
        <w:t xml:space="preserve"> </w:t>
      </w:r>
      <w:r w:rsidR="003B0041">
        <w:br/>
      </w:r>
      <w:r w:rsidRPr="005D27C4">
        <w:t>и в соответствии с очередностью поступления заявок и документов на участие в отборе.</w:t>
      </w:r>
    </w:p>
    <w:bookmarkEnd w:id="83"/>
    <w:bookmarkEnd w:id="84"/>
    <w:bookmarkEnd w:id="85"/>
    <w:bookmarkEnd w:id="86"/>
    <w:bookmarkEnd w:id="87"/>
    <w:p w:rsidR="0066344C" w:rsidRPr="005D27C4" w:rsidRDefault="0066344C" w:rsidP="00D445A3">
      <w:pPr>
        <w:pStyle w:val="a7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t xml:space="preserve">Срок проведения отбора составляет не более 30 календарных дней </w:t>
      </w:r>
      <w:r w:rsidR="00323FFD" w:rsidRPr="005D27C4">
        <w:br/>
      </w:r>
      <w:r w:rsidRPr="005D27C4">
        <w:t xml:space="preserve">со дня окончания срока подачи заявок и документов. </w:t>
      </w:r>
    </w:p>
    <w:p w:rsidR="0066344C" w:rsidRPr="005D27C4" w:rsidRDefault="0066344C" w:rsidP="00D445A3">
      <w:pPr>
        <w:pStyle w:val="a7"/>
        <w:widowControl w:val="0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rPr>
          <w:color w:val="000000" w:themeColor="text1"/>
        </w:rPr>
        <w:t xml:space="preserve">Решение Комитета о предоставлении субсидии и ее размере принимается </w:t>
      </w:r>
      <w:r w:rsidRPr="005D27C4">
        <w:rPr>
          <w:color w:val="000000" w:themeColor="text1"/>
        </w:rPr>
        <w:br/>
        <w:t>в форме распоряжения Комитета</w:t>
      </w:r>
      <w:r w:rsidRPr="005D27C4">
        <w:t>.</w:t>
      </w:r>
    </w:p>
    <w:p w:rsidR="0066344C" w:rsidRPr="005D27C4" w:rsidRDefault="0066344C" w:rsidP="00D445A3">
      <w:pPr>
        <w:pStyle w:val="a7"/>
        <w:widowControl w:val="0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rPr>
          <w:rFonts w:hint="eastAsia"/>
        </w:rPr>
        <w:t>Субсидия</w:t>
      </w:r>
      <w:r w:rsidRPr="005D27C4">
        <w:t xml:space="preserve"> предоставляется на основании соглашения, которое </w:t>
      </w:r>
      <w:r w:rsidRPr="005D27C4">
        <w:rPr>
          <w:rFonts w:hint="eastAsia"/>
        </w:rPr>
        <w:t>заключается</w:t>
      </w:r>
      <w:r w:rsidR="00323FFD" w:rsidRPr="005D27C4">
        <w:t xml:space="preserve"> </w:t>
      </w:r>
      <w:r w:rsidRPr="005D27C4">
        <w:rPr>
          <w:rFonts w:hint="eastAsia"/>
        </w:rPr>
        <w:t>Комитетом</w:t>
      </w:r>
      <w:r w:rsidR="00323FFD" w:rsidRPr="005D27C4">
        <w:t xml:space="preserve"> </w:t>
      </w:r>
      <w:r w:rsidRPr="005D27C4">
        <w:rPr>
          <w:rFonts w:hint="eastAsia"/>
        </w:rPr>
        <w:t>с</w:t>
      </w:r>
      <w:r w:rsidR="00323FFD" w:rsidRPr="005D27C4">
        <w:t xml:space="preserve"> </w:t>
      </w:r>
      <w:r w:rsidRPr="005D27C4">
        <w:rPr>
          <w:rFonts w:hint="eastAsia"/>
        </w:rPr>
        <w:t>получателем</w:t>
      </w:r>
      <w:r w:rsidR="00323FFD" w:rsidRPr="005D27C4">
        <w:t xml:space="preserve"> </w:t>
      </w:r>
      <w:r w:rsidRPr="005D27C4">
        <w:rPr>
          <w:rFonts w:hint="eastAsia"/>
        </w:rPr>
        <w:t>субсидии</w:t>
      </w:r>
      <w:r w:rsidR="00323FFD" w:rsidRPr="005D27C4">
        <w:t xml:space="preserve"> </w:t>
      </w:r>
      <w:r w:rsidRPr="005D27C4">
        <w:rPr>
          <w:rFonts w:hint="eastAsia"/>
        </w:rPr>
        <w:t>в</w:t>
      </w:r>
      <w:r w:rsidRPr="005D27C4">
        <w:t xml:space="preserve"> соответствии с типовой формой, утвержденной Министерством финансов Российской Федерации, в объеме средств, указанном </w:t>
      </w:r>
      <w:r w:rsidRPr="005D27C4">
        <w:br/>
        <w:t>в распоряжении Комитета о предоставлении субсидии.</w:t>
      </w:r>
    </w:p>
    <w:p w:rsidR="0066344C" w:rsidRPr="005D27C4" w:rsidRDefault="0066344C" w:rsidP="00D445A3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5D27C4">
        <w:t>Соглашение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«Электронный бюджет» (далее – информационная система).</w:t>
      </w:r>
    </w:p>
    <w:p w:rsidR="0066344C" w:rsidRPr="005D27C4" w:rsidRDefault="0066344C" w:rsidP="00D445A3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5D27C4">
        <w:t xml:space="preserve">В течение пяти рабочих дней после издания распоряжения Комитета </w:t>
      </w:r>
      <w:r w:rsidRPr="005D27C4">
        <w:br/>
        <w:t>о предоставлении субсидии Комитет формирует проект соглашения в информационной системе.</w:t>
      </w:r>
    </w:p>
    <w:p w:rsidR="0066344C" w:rsidRPr="005D27C4" w:rsidRDefault="0066344C" w:rsidP="00D445A3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88" w:name="P3"/>
      <w:bookmarkEnd w:id="88"/>
      <w:r w:rsidRPr="005D27C4">
        <w:t>Получатель субсидии в течение пяти рабочих дней со дня получения проекта соглашения подписывает его в информационной системе с использованием усиленной квалифицированной электронной подписи, после чего соглашение подписывается усиленной квалифицированной электронной подписью лица, имеющего право действовать от имени Комитета.</w:t>
      </w:r>
    </w:p>
    <w:p w:rsidR="0066344C" w:rsidRPr="005D27C4" w:rsidRDefault="0066344C" w:rsidP="00D445A3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5D27C4">
        <w:t xml:space="preserve">В случае </w:t>
      </w:r>
      <w:proofErr w:type="spellStart"/>
      <w:r w:rsidRPr="005D27C4">
        <w:t>неподписания</w:t>
      </w:r>
      <w:proofErr w:type="spellEnd"/>
      <w:r w:rsidRPr="005D27C4">
        <w:t xml:space="preserve"> получателем субсидии проекта соглашения в срок, указанный в абзаце четвертом настоящего пункта, получатель субсидии признается уклонившимся </w:t>
      </w:r>
      <w:r w:rsidR="00092857" w:rsidRPr="005D27C4">
        <w:br/>
      </w:r>
      <w:r w:rsidRPr="005D27C4">
        <w:t>от заключения соглашения.</w:t>
      </w:r>
    </w:p>
    <w:p w:rsidR="0066344C" w:rsidRDefault="0066344C" w:rsidP="00D445A3">
      <w:pPr>
        <w:pStyle w:val="a7"/>
        <w:widowControl w:val="0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 w:rsidRPr="005D27C4">
        <w:rPr>
          <w:color w:val="000000" w:themeColor="text1"/>
        </w:rPr>
        <w:t xml:space="preserve">Перечисление субсидий осуществляется при условии представления получателями субсидий справок в соответствии </w:t>
      </w:r>
      <w:r w:rsidRPr="00D47FDE">
        <w:t>с пунктом 2.16</w:t>
      </w:r>
      <w:r w:rsidR="00323FFD" w:rsidRPr="00D47FDE">
        <w:t xml:space="preserve"> Порядка предоставления субсидии</w:t>
      </w:r>
      <w:r w:rsidRPr="00D47FDE">
        <w:t xml:space="preserve">. </w:t>
      </w:r>
      <w:r w:rsidR="00323FFD" w:rsidRPr="00D47FDE">
        <w:t>Основаниями</w:t>
      </w:r>
      <w:r w:rsidRPr="00D47FDE">
        <w:t xml:space="preserve"> для перечисления су</w:t>
      </w:r>
      <w:r w:rsidR="00323FFD" w:rsidRPr="00D47FDE">
        <w:t>бсидии получателю субсидии являю</w:t>
      </w:r>
      <w:r w:rsidRPr="00D47FDE">
        <w:t xml:space="preserve">тся распоряжение Комитета в соответствии с пунктом 4.6 Порядка </w:t>
      </w:r>
      <w:r w:rsidRPr="005D27C4">
        <w:t>и подписанное получателем субсидии и Комитетом соглашение.</w:t>
      </w:r>
    </w:p>
    <w:p w:rsidR="00677545" w:rsidRDefault="00677545" w:rsidP="00677545">
      <w:pPr>
        <w:widowControl w:val="0"/>
        <w:tabs>
          <w:tab w:val="left" w:pos="1276"/>
        </w:tabs>
        <w:jc w:val="both"/>
      </w:pPr>
    </w:p>
    <w:p w:rsidR="00677545" w:rsidRPr="005D27C4" w:rsidRDefault="00677545" w:rsidP="00677545">
      <w:pPr>
        <w:widowControl w:val="0"/>
        <w:tabs>
          <w:tab w:val="left" w:pos="1276"/>
        </w:tabs>
        <w:jc w:val="both"/>
      </w:pPr>
    </w:p>
    <w:p w:rsidR="00CD2C90" w:rsidRPr="005D27C4" w:rsidRDefault="00CD2C90" w:rsidP="0066344C">
      <w:pPr>
        <w:widowControl w:val="0"/>
        <w:ind w:firstLine="567"/>
        <w:jc w:val="both"/>
        <w:sectPr w:rsidR="00CD2C90" w:rsidRPr="005D27C4" w:rsidSect="00CD2C90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D2C90" w:rsidRPr="005D27C4" w:rsidRDefault="0066344C" w:rsidP="00323FFD">
      <w:pPr>
        <w:tabs>
          <w:tab w:val="left" w:pos="284"/>
          <w:tab w:val="left" w:pos="851"/>
          <w:tab w:val="left" w:pos="5954"/>
          <w:tab w:val="left" w:pos="6521"/>
        </w:tabs>
        <w:ind w:left="8222"/>
      </w:pPr>
      <w:bookmarkStart w:id="89" w:name="OLE_LINK125"/>
      <w:bookmarkStart w:id="90" w:name="OLE_LINK126"/>
      <w:r w:rsidRPr="005D27C4">
        <w:t xml:space="preserve">Приложение № 1 </w:t>
      </w:r>
    </w:p>
    <w:p w:rsidR="00323FFD" w:rsidRPr="00D47FDE" w:rsidRDefault="0066344C" w:rsidP="00245C0D">
      <w:pPr>
        <w:tabs>
          <w:tab w:val="left" w:pos="284"/>
          <w:tab w:val="left" w:pos="851"/>
          <w:tab w:val="left" w:pos="5954"/>
          <w:tab w:val="left" w:pos="6521"/>
        </w:tabs>
        <w:ind w:left="8222"/>
        <w:rPr>
          <w:rFonts w:eastAsia="Calibri"/>
          <w:lang w:eastAsia="en-US"/>
        </w:rPr>
      </w:pPr>
      <w:r w:rsidRPr="00D47FDE">
        <w:t xml:space="preserve">к Порядку </w:t>
      </w:r>
      <w:bookmarkStart w:id="91" w:name="OLE_LINK3"/>
      <w:bookmarkStart w:id="92" w:name="OLE_LINK4"/>
      <w:r w:rsidR="00323FFD" w:rsidRPr="00D47FDE">
        <w:rPr>
          <w:rFonts w:eastAsia="Calibri"/>
          <w:lang w:eastAsia="en-US"/>
        </w:rPr>
        <w:t xml:space="preserve">и срокам </w:t>
      </w:r>
      <w:bookmarkEnd w:id="91"/>
      <w:bookmarkEnd w:id="92"/>
      <w:r w:rsidR="00245C0D" w:rsidRPr="00D47FDE">
        <w:t xml:space="preserve">проведения отбора на право получения субсидии социально ориентированной некоммерческой организации </w:t>
      </w:r>
      <w:r w:rsidR="00245C0D" w:rsidRPr="00D47FDE">
        <w:rPr>
          <w:rFonts w:eastAsia="Calibri"/>
          <w:bCs/>
          <w:lang w:eastAsia="en-US"/>
        </w:rPr>
        <w:t>на реализацию мероприятий</w:t>
      </w:r>
      <w:r w:rsidR="00245C0D" w:rsidRPr="00D47FDE">
        <w:t xml:space="preserve"> регионального проекта «Производительность труда», </w:t>
      </w:r>
      <w:r w:rsidR="00245C0D" w:rsidRPr="00D47FDE">
        <w:br/>
      </w:r>
      <w:r w:rsidR="00245C0D" w:rsidRPr="00D47FDE">
        <w:rPr>
          <w:rFonts w:eastAsia="Calibri"/>
          <w:bCs/>
          <w:lang w:eastAsia="en-US"/>
        </w:rPr>
        <w:t xml:space="preserve">в том числе по обеспечению деятельности регионального центра компетенций в сфере производительности труда </w:t>
      </w:r>
      <w:r w:rsidR="00245C0D" w:rsidRPr="00D47FDE">
        <w:rPr>
          <w:rFonts w:eastAsia="Calibri"/>
          <w:bCs/>
          <w:lang w:eastAsia="en-US"/>
        </w:rPr>
        <w:br/>
        <w:t xml:space="preserve">в Санкт-Петербурге </w:t>
      </w:r>
      <w:r w:rsidR="00245C0D" w:rsidRPr="00D47FDE">
        <w:rPr>
          <w:rFonts w:eastAsia="Calibri"/>
          <w:lang w:eastAsia="en-US"/>
        </w:rPr>
        <w:t xml:space="preserve">для предоставления </w:t>
      </w:r>
      <w:r w:rsidR="00245C0D" w:rsidRPr="00D47FDE">
        <w:t xml:space="preserve">субсидии социально ориентированной некоммерческой организации </w:t>
      </w:r>
      <w:r w:rsidR="00245C0D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245C0D" w:rsidRPr="00D47FDE">
        <w:rPr>
          <w:bCs/>
        </w:rPr>
        <w:t>регионального проекта «Производительность труда»,</w:t>
      </w:r>
      <w:r w:rsidR="00245C0D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245C0D" w:rsidRPr="00D47FDE">
        <w:t xml:space="preserve"> и принятия Комитетом по труду и занятости населения </w:t>
      </w:r>
      <w:r w:rsidR="00245C0D" w:rsidRPr="00D47FDE">
        <w:br/>
      </w:r>
      <w:r w:rsidR="00245C0D" w:rsidRPr="00D47FDE">
        <w:t xml:space="preserve">Санкт-Петербурга решения о </w:t>
      </w:r>
      <w:r w:rsidR="00245C0D" w:rsidRPr="00D47FDE">
        <w:rPr>
          <w:rFonts w:eastAsia="Calibri"/>
          <w:lang w:eastAsia="en-US"/>
        </w:rPr>
        <w:t xml:space="preserve">предоставлении </w:t>
      </w:r>
      <w:r w:rsidR="00245C0D" w:rsidRPr="00D47FDE">
        <w:t xml:space="preserve">субсидии социально ориентированной некоммерческой организации </w:t>
      </w:r>
      <w:r w:rsidR="00245C0D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245C0D" w:rsidRPr="00D47FDE">
        <w:rPr>
          <w:bCs/>
        </w:rPr>
        <w:t>регионального проекта «Производительность труда»,</w:t>
      </w:r>
      <w:r w:rsidR="00245C0D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</w:p>
    <w:bookmarkEnd w:id="89"/>
    <w:bookmarkEnd w:id="90"/>
    <w:p w:rsidR="0041625C" w:rsidRPr="005D27C4" w:rsidRDefault="0041625C" w:rsidP="00323FFD">
      <w:pPr>
        <w:tabs>
          <w:tab w:val="left" w:pos="284"/>
          <w:tab w:val="left" w:pos="851"/>
          <w:tab w:val="left" w:pos="5954"/>
          <w:tab w:val="left" w:pos="6521"/>
        </w:tabs>
        <w:ind w:left="8222"/>
        <w:rPr>
          <w:rFonts w:eastAsia="Calibri"/>
          <w:lang w:eastAsia="en-US"/>
        </w:rPr>
      </w:pPr>
    </w:p>
    <w:p w:rsidR="00DD27F5" w:rsidRPr="00D47FDE" w:rsidRDefault="00323FFD" w:rsidP="00DD27F5">
      <w:pPr>
        <w:tabs>
          <w:tab w:val="left" w:pos="284"/>
          <w:tab w:val="left" w:pos="851"/>
          <w:tab w:val="left" w:pos="5954"/>
          <w:tab w:val="left" w:pos="6521"/>
        </w:tabs>
        <w:jc w:val="center"/>
      </w:pPr>
      <w:r w:rsidRPr="00D47FDE">
        <w:rPr>
          <w:b/>
        </w:rPr>
        <w:t>ФОРМА</w:t>
      </w:r>
      <w:r w:rsidRPr="00D47FDE">
        <w:rPr>
          <w:b/>
        </w:rPr>
        <w:br/>
      </w:r>
      <w:r w:rsidR="00DD27F5" w:rsidRPr="00D47FDE">
        <w:rPr>
          <w:b/>
        </w:rPr>
        <w:t xml:space="preserve">расчета размера субсидии социально ориентированной некоммерческой организации </w:t>
      </w:r>
      <w:r w:rsidR="00DD27F5" w:rsidRPr="00D47FDE">
        <w:rPr>
          <w:rFonts w:eastAsia="Calibri"/>
          <w:b/>
          <w:bCs/>
          <w:lang w:eastAsia="en-US"/>
        </w:rPr>
        <w:t>на реализацию мероприятий</w:t>
      </w:r>
      <w:r w:rsidR="00DD27F5" w:rsidRPr="00D47FDE">
        <w:rPr>
          <w:rFonts w:eastAsia="Calibri"/>
          <w:bCs/>
          <w:lang w:eastAsia="en-US"/>
        </w:rPr>
        <w:t xml:space="preserve"> </w:t>
      </w:r>
      <w:r w:rsidR="00DD27F5" w:rsidRPr="00D47FDE">
        <w:rPr>
          <w:rFonts w:eastAsia="Calibri"/>
          <w:bCs/>
          <w:lang w:eastAsia="en-US"/>
        </w:rPr>
        <w:br/>
      </w:r>
      <w:r w:rsidR="00DD27F5" w:rsidRPr="00D47FDE">
        <w:rPr>
          <w:b/>
          <w:bCs/>
        </w:rPr>
        <w:t>регионального проекта «Производительность труда»,</w:t>
      </w:r>
      <w:r w:rsidR="00DD27F5" w:rsidRPr="00D47FDE">
        <w:rPr>
          <w:rFonts w:eastAsia="Calibri"/>
          <w:bCs/>
          <w:lang w:eastAsia="en-US"/>
        </w:rPr>
        <w:t xml:space="preserve"> </w:t>
      </w:r>
      <w:r w:rsidR="00DD27F5" w:rsidRPr="00D47FDE">
        <w:rPr>
          <w:rFonts w:eastAsia="Calibri"/>
          <w:b/>
          <w:bCs/>
          <w:lang w:eastAsia="en-US"/>
        </w:rPr>
        <w:t>в том числе по обеспечению деятельности регионального центра компетенций в сфере производительности труда в Санкт-Петербурге</w:t>
      </w:r>
    </w:p>
    <w:p w:rsidR="00DD27F5" w:rsidRDefault="00DD27F5" w:rsidP="00DD27F5">
      <w:pPr>
        <w:tabs>
          <w:tab w:val="left" w:pos="284"/>
          <w:tab w:val="left" w:pos="851"/>
          <w:tab w:val="left" w:pos="5954"/>
          <w:tab w:val="left" w:pos="6521"/>
        </w:tabs>
        <w:jc w:val="center"/>
        <w:rPr>
          <w:b/>
          <w:color w:val="000000" w:themeColor="text1"/>
        </w:rPr>
      </w:pPr>
    </w:p>
    <w:p w:rsidR="0041625C" w:rsidRPr="005D27C4" w:rsidRDefault="0041625C">
      <w:pPr>
        <w:rPr>
          <w:sz w:val="2"/>
        </w:rPr>
      </w:pPr>
    </w:p>
    <w:tbl>
      <w:tblPr>
        <w:tblW w:w="1565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5390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251825" w:rsidRPr="005D27C4" w:rsidTr="00CD466E">
        <w:trPr>
          <w:trHeight w:val="2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ind w:left="39" w:hanging="34"/>
              <w:jc w:val="center"/>
              <w:rPr>
                <w:b/>
              </w:rPr>
            </w:pPr>
            <w:r w:rsidRPr="005D27C4">
              <w:rPr>
                <w:b/>
                <w:bCs/>
              </w:rPr>
              <w:t>№</w:t>
            </w:r>
          </w:p>
        </w:tc>
        <w:tc>
          <w:tcPr>
            <w:tcW w:w="5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jc w:val="center"/>
              <w:rPr>
                <w:b/>
              </w:rPr>
            </w:pPr>
            <w:r w:rsidRPr="00251825">
              <w:rPr>
                <w:b/>
                <w:bCs/>
              </w:rPr>
              <w:t xml:space="preserve">Направление затрат </w:t>
            </w:r>
            <w:r w:rsidRPr="00251825">
              <w:rPr>
                <w:b/>
                <w:bCs/>
              </w:rPr>
              <w:br/>
              <w:t xml:space="preserve">на реализацию мероприятий </w:t>
            </w:r>
            <w:r w:rsidRPr="00251825">
              <w:rPr>
                <w:b/>
                <w:bCs/>
              </w:rPr>
              <w:br/>
            </w:r>
            <w:r w:rsidRPr="00251825">
              <w:rPr>
                <w:b/>
              </w:rPr>
              <w:t xml:space="preserve">по обеспечению деятельности РЦК </w:t>
            </w:r>
            <w:r w:rsidRPr="00251825">
              <w:rPr>
                <w:b/>
              </w:rPr>
              <w:br/>
              <w:t>и фабрики процессов</w:t>
            </w:r>
          </w:p>
        </w:tc>
        <w:tc>
          <w:tcPr>
            <w:tcW w:w="96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Планируемый объем средств, руб. нарастающим итогом</w:t>
            </w: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ind w:left="39" w:hanging="34"/>
              <w:jc w:val="center"/>
              <w:rPr>
                <w:b/>
              </w:rPr>
            </w:pPr>
          </w:p>
        </w:tc>
        <w:tc>
          <w:tcPr>
            <w:tcW w:w="53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jc w:val="center"/>
              <w:rPr>
                <w:b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на 01.04.202</w:t>
            </w:r>
            <w:r>
              <w:rPr>
                <w:b/>
                <w:bCs/>
              </w:rPr>
              <w:t>6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на 01.07.202</w:t>
            </w:r>
            <w:r>
              <w:rPr>
                <w:b/>
                <w:bCs/>
              </w:rPr>
              <w:t>6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на 01.10.202</w:t>
            </w:r>
            <w:r>
              <w:rPr>
                <w:b/>
                <w:bCs/>
              </w:rPr>
              <w:t>6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66344C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на 01.01.202</w:t>
            </w:r>
            <w:r>
              <w:rPr>
                <w:b/>
                <w:bCs/>
              </w:rPr>
              <w:t>7</w:t>
            </w: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ind w:left="39" w:hanging="34"/>
              <w:jc w:val="center"/>
              <w:rPr>
                <w:b/>
              </w:rPr>
            </w:pPr>
          </w:p>
        </w:tc>
        <w:tc>
          <w:tcPr>
            <w:tcW w:w="5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РЦК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фабрика процессов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РЦК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фабрика процессов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РЦК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фабрика процессов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РЦК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CD466E">
            <w:pPr>
              <w:ind w:left="-96" w:right="-35"/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фабрика процессов</w:t>
            </w: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ind w:left="39" w:hanging="34"/>
              <w:jc w:val="center"/>
              <w:rPr>
                <w:b/>
              </w:rPr>
            </w:pPr>
            <w:r w:rsidRPr="005D27C4">
              <w:rPr>
                <w:b/>
              </w:rPr>
              <w:t>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825" w:rsidRPr="005D27C4" w:rsidRDefault="00251825" w:rsidP="00251825">
            <w:pPr>
              <w:jc w:val="center"/>
              <w:rPr>
                <w:b/>
              </w:rPr>
            </w:pPr>
            <w:r w:rsidRPr="005D27C4">
              <w:rPr>
                <w:b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6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8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9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  <w:r w:rsidRPr="005D27C4">
              <w:rPr>
                <w:b/>
                <w:bCs/>
              </w:rPr>
              <w:t>10</w:t>
            </w: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D851D0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D851D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0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персоналу, всего, из них: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без учета налога на доходы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 xml:space="preserve">Взносы на обязательное социальное страхование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от несчастных случаев, единый налоговый платеж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персоналу, не связанные с фондом оплаты труда, на возмещение: </w:t>
            </w:r>
          </w:p>
          <w:p w:rsidR="00251825" w:rsidRPr="0076418C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командировочных расходов в целях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регионального проекта «Производительность труда» и федерального проекта «Производительность труда»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(далее соответственно – региональный проект, федеральный проект); </w:t>
            </w:r>
          </w:p>
          <w:p w:rsidR="00251825" w:rsidRPr="006B4340" w:rsidRDefault="00251825" w:rsidP="00251825">
            <w:pPr>
              <w:autoSpaceDE w:val="0"/>
              <w:autoSpaceDN w:val="0"/>
              <w:adjustRightInd w:val="0"/>
            </w:pPr>
            <w:r w:rsidRPr="0076418C">
              <w:t xml:space="preserve">транспортных расходов </w:t>
            </w:r>
            <w:r w:rsidRPr="006B4340">
              <w:t>на проезд городским пассажирским транспортом, пригородным железнодорожным транспортом;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расходов на отправку корреспонденции, бандеролей, посылок третьим лицам;</w:t>
            </w:r>
          </w:p>
          <w:p w:rsidR="00251825" w:rsidRPr="0076418C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прохождение медицинского освидетельствования при получении личной медицинской книжки; </w:t>
            </w:r>
          </w:p>
          <w:p w:rsidR="00251825" w:rsidRPr="0076418C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юридическое сопровождение документации, связанной с деятельностью социально ориентированной некоммерческой организации в рамках регионального проекта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>и федерального проекта;</w:t>
            </w:r>
          </w:p>
          <w:p w:rsidR="00251825" w:rsidRPr="006B4340" w:rsidRDefault="00251825" w:rsidP="00CD4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нотариальные услуги по заверению копий документов, представляемых в рамках мероприятий регионального проекта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федерального проекта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контрагентам, а именно на: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подготовку,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(или) профессиональное обучение </w:t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и повышение квалификации сотрудников;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арендную плату за нежилые помещения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и расходы по эксплуатации арендованных площадей, коммунальные услуги;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техники, оборудования, компьютерного оборудования, мебели, программного обеспечения;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услуги мобильной (сотовой) связи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и интернет-провайдера;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прачечные услуги по стирке рабочей одежды;</w:t>
            </w:r>
          </w:p>
          <w:p w:rsidR="00251825" w:rsidRPr="0076418C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услуги (услуги легкового такси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7641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тарифу экономического класса для проезда </w:t>
            </w:r>
            <w:r w:rsidR="00CD46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7641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 предприятиям,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вовлеченным в реализацию проектов по повышению производительности труда в рамках реализации федерального проекта и регионального проекта </w:t>
            </w:r>
            <w:r w:rsidRPr="007641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(далее – предприятия – участники)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курьерские услуги, услуги </w:t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грузоперевозок;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информационное продвижение и сопровождение, организацию и проведение информационной, рекламной, маркетинговой кампании;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разработку дизайна и создание оригинал-макетов полиграфической продукции, информационно-презентационной продукции;</w:t>
            </w:r>
          </w:p>
          <w:p w:rsidR="00251825" w:rsidRPr="0076418C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тиражирование полиграфической продукции, информационно-презентационной продукции, создание фото- и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>видеоматериалов;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создание, содержание и (или) ведение сайта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в информационно-телекоммуникационной сети </w:t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«Интернет»;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подготовку, организацию и проведение мероприятий (конференции, выставки, круглые столы, семинары, деловые встречи, иные мероприятия презентационного характера); 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обслуживанию расчетного счета; 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организационную, экспертно-аналитическую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информационную поддержку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по разработке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>и реализации на предприятиях – участниках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мероприятий регионального проекта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и федерального проекта по повышению производительности </w:t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труда и программы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по повышению собственной </w:t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производительности труда в случае осуществления деятельности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418C"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предприятиях – участниках, зарегистрированных </w:t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Санкт-Петербурге,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но фактически расположенных в иных субъектах Российской Федерации;</w:t>
            </w:r>
          </w:p>
          <w:p w:rsidR="00251825" w:rsidRPr="006B4340" w:rsidRDefault="00251825" w:rsidP="00251825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6B4340">
              <w:rPr>
                <w:rFonts w:eastAsiaTheme="minorEastAsia"/>
              </w:rPr>
              <w:t xml:space="preserve">проведение специальной оценки условий труда </w:t>
            </w:r>
            <w:r w:rsidR="00CD466E">
              <w:rPr>
                <w:rFonts w:eastAsiaTheme="minorEastAsia"/>
              </w:rPr>
              <w:br/>
            </w:r>
            <w:r w:rsidRPr="006B4340">
              <w:rPr>
                <w:rFonts w:eastAsiaTheme="minorEastAsia"/>
              </w:rPr>
              <w:t>и оценки профессиональных рисков;</w:t>
            </w:r>
          </w:p>
          <w:p w:rsidR="00251825" w:rsidRPr="006B4340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и проведение кофе-пауз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4340">
              <w:rPr>
                <w:rFonts w:ascii="Times New Roman" w:hAnsi="Times New Roman" w:cs="Times New Roman"/>
                <w:sz w:val="24"/>
                <w:szCs w:val="24"/>
              </w:rPr>
              <w:t>и обеспечение питьевой водой в рамках деятельности «фабрики процессов»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Оплата нематериальных активов, материальных запасов и основных средств, из них: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CD4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лицензионных прав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на программное обеспечение, включая техническую поддержку и обслуживание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CD466E" w:rsidRDefault="00251825" w:rsidP="00CD4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466E">
              <w:rPr>
                <w:rFonts w:ascii="Times New Roman" w:hAnsi="Times New Roman" w:cs="Times New Roman"/>
                <w:sz w:val="24"/>
                <w:szCs w:val="24"/>
              </w:rPr>
              <w:t xml:space="preserve">Оплата материальных запасов, используемых при реализации мероприятий регионального проекта </w:t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br/>
              <w:t>и федерального проекта</w:t>
            </w:r>
            <w:r w:rsidR="00CD466E" w:rsidRPr="00CD4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t xml:space="preserve">(активы, используемые </w:t>
            </w:r>
            <w:r w:rsidR="00CD466E" w:rsidRP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t xml:space="preserve">в текущей деятельности организации, а именно: канцелярские и хозяйственные товары, учебный инвентарь, средства индивидуальной защиты, расходные материалы для офисной </w:t>
            </w:r>
            <w:r w:rsidR="00CD466E" w:rsidRP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t xml:space="preserve">и компьютерной техники, запасные части, инструменты и принадлежности для техники </w:t>
            </w:r>
            <w:r w:rsidR="00CD466E" w:rsidRP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t>и оборудования)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CD466E" w:rsidRDefault="00251825" w:rsidP="00CD4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466E">
              <w:rPr>
                <w:rFonts w:ascii="Times New Roman" w:hAnsi="Times New Roman" w:cs="Times New Roman"/>
                <w:sz w:val="24"/>
                <w:szCs w:val="24"/>
              </w:rPr>
              <w:t xml:space="preserve">Оплата основных средств, используемых при реализации мероприятий регионального проекта </w:t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br/>
              <w:t>и федерального проекта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t>(офисная техника, компьютерная техника, звуковое и проекционное оборудование, средства телекоммуникации, бытовое оборудование (</w:t>
            </w:r>
            <w:proofErr w:type="spellStart"/>
            <w:r w:rsidRPr="00CD466E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CD466E">
              <w:rPr>
                <w:rFonts w:ascii="Times New Roman" w:hAnsi="Times New Roman" w:cs="Times New Roman"/>
                <w:sz w:val="24"/>
                <w:szCs w:val="24"/>
              </w:rPr>
              <w:t xml:space="preserve">, кулер </w:t>
            </w:r>
            <w:r w:rsidRPr="00CD466E">
              <w:rPr>
                <w:rFonts w:ascii="Times New Roman" w:hAnsi="Times New Roman" w:cs="Times New Roman"/>
                <w:sz w:val="24"/>
                <w:szCs w:val="24"/>
              </w:rPr>
              <w:br/>
              <w:t>для питьевой воды), офисная мебель)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251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825" w:rsidRPr="002373AA" w:rsidRDefault="00251825" w:rsidP="00CD46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</w:t>
            </w:r>
            <w:r w:rsidR="00CD46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3AA">
              <w:rPr>
                <w:rFonts w:ascii="Times New Roman" w:hAnsi="Times New Roman" w:cs="Times New Roman"/>
                <w:sz w:val="24"/>
                <w:szCs w:val="24"/>
              </w:rPr>
              <w:t xml:space="preserve">в бюджеты </w:t>
            </w:r>
            <w:r w:rsidRPr="00D851D0">
              <w:rPr>
                <w:rFonts w:ascii="Times New Roman" w:hAnsi="Times New Roman" w:cs="Times New Roman"/>
                <w:sz w:val="24"/>
                <w:szCs w:val="24"/>
              </w:rPr>
              <w:t>бюджетной системы Российской Федерации, за исключением налогов и взносов, указанных в пунктах 1.2 и 2 настоящего приложения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Cs/>
              </w:rPr>
            </w:pPr>
          </w:p>
        </w:tc>
      </w:tr>
      <w:tr w:rsidR="00251825" w:rsidRPr="005D27C4" w:rsidTr="00CD466E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ind w:left="39" w:firstLine="142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251825" w:rsidRDefault="00251825" w:rsidP="00251825">
            <w:pPr>
              <w:rPr>
                <w:b/>
              </w:rPr>
            </w:pPr>
            <w:r w:rsidRPr="00251825">
              <w:rPr>
                <w:b/>
              </w:rPr>
              <w:t>ВСЕГО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825" w:rsidRPr="005D27C4" w:rsidRDefault="00251825" w:rsidP="00251825">
            <w:pPr>
              <w:jc w:val="center"/>
              <w:rPr>
                <w:b/>
                <w:bCs/>
              </w:rPr>
            </w:pPr>
          </w:p>
        </w:tc>
      </w:tr>
    </w:tbl>
    <w:p w:rsidR="00CE1223" w:rsidRPr="005D27C4" w:rsidRDefault="00CE1223" w:rsidP="0041625C">
      <w:pPr>
        <w:ind w:left="-142" w:firstLine="709"/>
        <w:jc w:val="both"/>
      </w:pPr>
    </w:p>
    <w:p w:rsidR="0066344C" w:rsidRPr="005D27C4" w:rsidRDefault="0041625C" w:rsidP="0041625C">
      <w:pPr>
        <w:ind w:left="-142" w:firstLine="709"/>
        <w:jc w:val="both"/>
        <w:rPr>
          <w:b/>
        </w:rPr>
      </w:pPr>
      <w:r w:rsidRPr="005D27C4">
        <w:t xml:space="preserve">* – </w:t>
      </w:r>
      <w:r w:rsidR="0066344C" w:rsidRPr="005D27C4">
        <w:t xml:space="preserve">смета затрат на реализацию мероприятий по обеспечению деятельности регионального центра компетенций в сфере производительности труда в Санкт-Петербурге (далее – РЦК) и «фабрики процессов» в Санкт-Петербурге, представляющей собой площадку, обеспечивающую практическое обучение </w:t>
      </w:r>
      <w:r w:rsidR="0066344C" w:rsidRPr="00095538">
        <w:t>принципам и инструментам бережливого производства посредством имитации реальных производственных и вспомогательных процессов (далее – «фабрика процессов»)</w:t>
      </w:r>
      <w:r w:rsidR="0066344C" w:rsidRPr="00095538">
        <w:rPr>
          <w:rFonts w:eastAsia="Calibri"/>
          <w:szCs w:val="28"/>
          <w:lang w:eastAsia="en-US"/>
        </w:rPr>
        <w:t xml:space="preserve">, содержит направления затрат, установленные </w:t>
      </w:r>
      <w:r w:rsidR="00CE1223" w:rsidRPr="00095538">
        <w:rPr>
          <w:rFonts w:eastAsia="Calibri"/>
          <w:szCs w:val="28"/>
          <w:lang w:eastAsia="en-US"/>
        </w:rPr>
        <w:br/>
      </w:r>
      <w:r w:rsidR="00BC1569" w:rsidRPr="00095538">
        <w:rPr>
          <w:rFonts w:eastAsia="Calibri"/>
          <w:szCs w:val="28"/>
          <w:lang w:eastAsia="en-US"/>
        </w:rPr>
        <w:t xml:space="preserve">приложением </w:t>
      </w:r>
      <w:r w:rsidR="00CE1223" w:rsidRPr="00095538">
        <w:rPr>
          <w:rFonts w:eastAsia="Calibri"/>
          <w:szCs w:val="28"/>
          <w:lang w:eastAsia="en-US"/>
        </w:rPr>
        <w:t xml:space="preserve">№ </w:t>
      </w:r>
      <w:r w:rsidR="0066344C" w:rsidRPr="00095538">
        <w:rPr>
          <w:rFonts w:eastAsia="Calibri"/>
          <w:szCs w:val="28"/>
          <w:lang w:eastAsia="en-US"/>
        </w:rPr>
        <w:t xml:space="preserve">1 к </w:t>
      </w:r>
      <w:hyperlink w:anchor="P65">
        <w:r w:rsidR="0066344C" w:rsidRPr="00095538">
          <w:t>Порядку</w:t>
        </w:r>
      </w:hyperlink>
      <w:r w:rsidR="003B5B1C" w:rsidRPr="00095538">
        <w:t xml:space="preserve"> предоставления в 2026 </w:t>
      </w:r>
      <w:r w:rsidR="003B5B1C" w:rsidRPr="001B413B">
        <w:t xml:space="preserve">году субсидии </w:t>
      </w:r>
      <w:r w:rsidR="005D5267" w:rsidRPr="001B413B">
        <w:t xml:space="preserve">социально ориентированной некоммерческой организации </w:t>
      </w:r>
      <w:r w:rsidR="005D5267" w:rsidRPr="001B413B">
        <w:rPr>
          <w:rFonts w:eastAsia="Calibri"/>
          <w:bCs/>
          <w:lang w:eastAsia="en-US"/>
        </w:rPr>
        <w:t xml:space="preserve">на реализацию мероприятий </w:t>
      </w:r>
      <w:r w:rsidR="005D5267" w:rsidRPr="001B413B">
        <w:rPr>
          <w:bCs/>
        </w:rPr>
        <w:t xml:space="preserve">регионального </w:t>
      </w:r>
      <w:r w:rsidR="005D5267" w:rsidRPr="00D47FDE">
        <w:rPr>
          <w:bCs/>
        </w:rPr>
        <w:t>проекта «Производительность труда»,</w:t>
      </w:r>
      <w:r w:rsidR="005D5267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5D5267" w:rsidRPr="00D47FDE">
        <w:rPr>
          <w:bCs/>
        </w:rPr>
        <w:t>,</w:t>
      </w:r>
      <w:r w:rsidR="005D5267" w:rsidRPr="00D47FDE">
        <w:rPr>
          <w:rFonts w:eastAsia="Calibri"/>
          <w:bCs/>
          <w:lang w:eastAsia="en-US"/>
        </w:rPr>
        <w:t xml:space="preserve"> </w:t>
      </w:r>
      <w:r w:rsidR="0066344C" w:rsidRPr="00D47FDE">
        <w:rPr>
          <w:rFonts w:eastAsia="Calibri"/>
          <w:szCs w:val="28"/>
          <w:lang w:eastAsia="en-US"/>
        </w:rPr>
        <w:t xml:space="preserve">утвержденному постановлением Правительства Санкт-Петербурга </w:t>
      </w:r>
      <w:r w:rsidR="005D5267" w:rsidRPr="00D47FDE">
        <w:rPr>
          <w:rFonts w:eastAsia="Calibri"/>
          <w:szCs w:val="28"/>
          <w:lang w:eastAsia="en-US"/>
        </w:rPr>
        <w:br/>
      </w:r>
      <w:r w:rsidR="007F33EE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____________</w:t>
      </w:r>
      <w:r w:rsidR="007F33EE" w:rsidRPr="00D47FDE">
        <w:rPr>
          <w:szCs w:val="28"/>
        </w:rPr>
        <w:t xml:space="preserve"> № </w:t>
      </w:r>
      <w:r w:rsidR="00D47FDE" w:rsidRPr="00D47FDE">
        <w:rPr>
          <w:szCs w:val="28"/>
        </w:rPr>
        <w:t>____</w:t>
      </w:r>
      <w:r w:rsidR="007F33EE" w:rsidRPr="00D47FDE">
        <w:rPr>
          <w:szCs w:val="28"/>
        </w:rPr>
        <w:t xml:space="preserve"> </w:t>
      </w:r>
      <w:r w:rsidR="0066344C" w:rsidRPr="00D47FDE">
        <w:rPr>
          <w:szCs w:val="28"/>
        </w:rPr>
        <w:t xml:space="preserve">(далее – приложение </w:t>
      </w:r>
      <w:r w:rsidR="00CE1223" w:rsidRPr="00D47FDE">
        <w:rPr>
          <w:szCs w:val="28"/>
        </w:rPr>
        <w:t xml:space="preserve">№ </w:t>
      </w:r>
      <w:r w:rsidR="0066344C" w:rsidRPr="00D47FDE">
        <w:rPr>
          <w:szCs w:val="28"/>
        </w:rPr>
        <w:t>1)</w:t>
      </w:r>
      <w:r w:rsidR="0066344C" w:rsidRPr="00D47FDE">
        <w:rPr>
          <w:rFonts w:eastAsia="Calibri"/>
          <w:szCs w:val="28"/>
          <w:lang w:eastAsia="en-US"/>
        </w:rPr>
        <w:t>.</w:t>
      </w:r>
      <w:r w:rsidR="00CE1223" w:rsidRPr="00D47FDE">
        <w:rPr>
          <w:rFonts w:eastAsia="Calibri"/>
          <w:szCs w:val="28"/>
          <w:lang w:eastAsia="en-US"/>
        </w:rPr>
        <w:t xml:space="preserve"> </w:t>
      </w:r>
      <w:r w:rsidR="0066344C" w:rsidRPr="00D47FDE">
        <w:rPr>
          <w:rFonts w:eastAsia="Calibri"/>
          <w:szCs w:val="28"/>
          <w:lang w:eastAsia="en-US"/>
        </w:rPr>
        <w:t>Планируемый объем средств</w:t>
      </w:r>
      <w:r w:rsidR="003B5B1C" w:rsidRPr="00D47FDE">
        <w:rPr>
          <w:rFonts w:eastAsia="Calibri"/>
          <w:szCs w:val="28"/>
          <w:lang w:eastAsia="en-US"/>
        </w:rPr>
        <w:t xml:space="preserve"> </w:t>
      </w:r>
      <w:r w:rsidR="0066344C" w:rsidRPr="00D47FDE">
        <w:rPr>
          <w:rFonts w:eastAsia="Calibri"/>
          <w:szCs w:val="28"/>
          <w:lang w:eastAsia="en-US"/>
        </w:rPr>
        <w:t xml:space="preserve">по кварталам составляется с учетом предельного объема финансового обеспечения по направлениям </w:t>
      </w:r>
      <w:r w:rsidR="0066344C" w:rsidRPr="005D27C4">
        <w:rPr>
          <w:rFonts w:eastAsia="Calibri"/>
          <w:szCs w:val="28"/>
          <w:lang w:eastAsia="en-US"/>
        </w:rPr>
        <w:t xml:space="preserve">затрат от </w:t>
      </w:r>
      <w:r w:rsidR="00BC1569" w:rsidRPr="005D27C4">
        <w:rPr>
          <w:rFonts w:eastAsia="Calibri"/>
          <w:szCs w:val="28"/>
          <w:lang w:eastAsia="en-US"/>
        </w:rPr>
        <w:t xml:space="preserve">суммы субсидии, установленного приложением </w:t>
      </w:r>
      <w:r w:rsidR="00CE1223" w:rsidRPr="005D27C4">
        <w:rPr>
          <w:rFonts w:eastAsia="Calibri"/>
          <w:szCs w:val="28"/>
          <w:lang w:eastAsia="en-US"/>
        </w:rPr>
        <w:t xml:space="preserve">№ </w:t>
      </w:r>
      <w:r w:rsidR="0066344C" w:rsidRPr="005D27C4">
        <w:rPr>
          <w:rFonts w:eastAsia="Calibri"/>
          <w:szCs w:val="28"/>
          <w:lang w:eastAsia="en-US"/>
        </w:rPr>
        <w:t>1.</w:t>
      </w:r>
    </w:p>
    <w:p w:rsidR="0066344C" w:rsidRPr="005D27C4" w:rsidRDefault="0066344C" w:rsidP="0066344C">
      <w:pPr>
        <w:ind w:left="-142"/>
        <w:jc w:val="both"/>
      </w:pPr>
    </w:p>
    <w:tbl>
      <w:tblPr>
        <w:tblW w:w="963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66344C" w:rsidRPr="005D27C4" w:rsidTr="0066344C">
        <w:tc>
          <w:tcPr>
            <w:tcW w:w="4361" w:type="dxa"/>
          </w:tcPr>
          <w:p w:rsidR="0066344C" w:rsidRPr="005D27C4" w:rsidRDefault="0066344C" w:rsidP="0066344C">
            <w:pPr>
              <w:ind w:left="-108"/>
            </w:pPr>
            <w:r w:rsidRPr="005D27C4">
              <w:t>Руководитель</w:t>
            </w:r>
          </w:p>
        </w:tc>
        <w:tc>
          <w:tcPr>
            <w:tcW w:w="5273" w:type="dxa"/>
          </w:tcPr>
          <w:p w:rsidR="0066344C" w:rsidRPr="005D27C4" w:rsidRDefault="0066344C" w:rsidP="0066344C">
            <w:pPr>
              <w:jc w:val="both"/>
              <w:rPr>
                <w:sz w:val="20"/>
                <w:szCs w:val="20"/>
              </w:rPr>
            </w:pPr>
            <w:r w:rsidRPr="005D27C4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66344C" w:rsidRPr="005D27C4" w:rsidRDefault="0041625C" w:rsidP="0066344C">
            <w:pPr>
              <w:jc w:val="center"/>
              <w:rPr>
                <w:sz w:val="20"/>
                <w:szCs w:val="20"/>
              </w:rPr>
            </w:pPr>
            <w:bookmarkStart w:id="93" w:name="OLE_LINK119"/>
            <w:bookmarkStart w:id="94" w:name="OLE_LINK120"/>
            <w:r w:rsidRPr="005D27C4">
              <w:rPr>
                <w:sz w:val="16"/>
                <w:szCs w:val="20"/>
              </w:rPr>
              <w:t>(Подпись, фамилия имя отчество</w:t>
            </w:r>
            <w:r w:rsidR="0066344C" w:rsidRPr="005D27C4">
              <w:rPr>
                <w:sz w:val="16"/>
                <w:szCs w:val="20"/>
              </w:rPr>
              <w:t>)</w:t>
            </w:r>
            <w:bookmarkEnd w:id="93"/>
            <w:bookmarkEnd w:id="94"/>
          </w:p>
        </w:tc>
      </w:tr>
    </w:tbl>
    <w:p w:rsidR="0066344C" w:rsidRPr="005D27C4" w:rsidRDefault="0066344C" w:rsidP="0066344C">
      <w:pPr>
        <w:jc w:val="both"/>
        <w:rPr>
          <w:sz w:val="16"/>
          <w:szCs w:val="20"/>
        </w:rPr>
      </w:pPr>
      <w:r w:rsidRPr="005D27C4">
        <w:tab/>
      </w:r>
      <w:r w:rsidRPr="005D27C4">
        <w:tab/>
      </w:r>
      <w:r w:rsidRPr="005D27C4">
        <w:tab/>
      </w:r>
      <w:r w:rsidRPr="005D27C4">
        <w:tab/>
      </w:r>
      <w:r w:rsidRPr="005D27C4">
        <w:tab/>
      </w:r>
    </w:p>
    <w:p w:rsidR="0066344C" w:rsidRPr="005D27C4" w:rsidRDefault="0066344C" w:rsidP="0066344C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66344C" w:rsidRPr="005D27C4" w:rsidTr="0066344C">
        <w:tc>
          <w:tcPr>
            <w:tcW w:w="4361" w:type="dxa"/>
          </w:tcPr>
          <w:p w:rsidR="0066344C" w:rsidRPr="005D27C4" w:rsidRDefault="0066344C" w:rsidP="0066344C">
            <w:pPr>
              <w:ind w:left="-108"/>
            </w:pPr>
            <w:r w:rsidRPr="005D27C4">
              <w:t>Главный бухгалтер</w:t>
            </w:r>
          </w:p>
        </w:tc>
        <w:tc>
          <w:tcPr>
            <w:tcW w:w="5273" w:type="dxa"/>
          </w:tcPr>
          <w:p w:rsidR="0066344C" w:rsidRPr="005D27C4" w:rsidRDefault="0066344C" w:rsidP="0066344C">
            <w:pPr>
              <w:jc w:val="both"/>
              <w:rPr>
                <w:sz w:val="20"/>
                <w:szCs w:val="20"/>
              </w:rPr>
            </w:pPr>
            <w:r w:rsidRPr="005D27C4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66344C" w:rsidRPr="005D27C4" w:rsidRDefault="0041625C" w:rsidP="0066344C">
            <w:pPr>
              <w:jc w:val="center"/>
              <w:rPr>
                <w:sz w:val="20"/>
                <w:szCs w:val="20"/>
              </w:rPr>
            </w:pPr>
            <w:r w:rsidRPr="005D27C4">
              <w:rPr>
                <w:sz w:val="16"/>
                <w:szCs w:val="20"/>
              </w:rPr>
              <w:t>(Подпись, фамилия имя отчество)</w:t>
            </w:r>
          </w:p>
        </w:tc>
      </w:tr>
    </w:tbl>
    <w:p w:rsidR="0041625C" w:rsidRPr="005D27C4" w:rsidRDefault="0066344C" w:rsidP="0041625C">
      <w:pPr>
        <w:ind w:right="140"/>
        <w:jc w:val="right"/>
      </w:pPr>
      <w:r w:rsidRPr="005D27C4">
        <w:rPr>
          <w:sz w:val="20"/>
          <w:szCs w:val="20"/>
        </w:rPr>
        <w:t xml:space="preserve">«______» ___________ </w:t>
      </w:r>
      <w:r w:rsidR="0041625C" w:rsidRPr="009910EE">
        <w:t>202</w:t>
      </w:r>
      <w:r w:rsidR="009910EE" w:rsidRPr="009910EE">
        <w:t>6</w:t>
      </w:r>
      <w:r w:rsidR="0041625C" w:rsidRPr="009910EE">
        <w:t xml:space="preserve"> г.</w:t>
      </w:r>
    </w:p>
    <w:p w:rsidR="0041625C" w:rsidRPr="005D27C4" w:rsidRDefault="0041625C" w:rsidP="0041625C">
      <w:pPr>
        <w:ind w:left="-142" w:right="140"/>
        <w:jc w:val="both"/>
      </w:pPr>
    </w:p>
    <w:p w:rsidR="0041625C" w:rsidRPr="005D27C4" w:rsidRDefault="0041625C" w:rsidP="0041625C">
      <w:pPr>
        <w:ind w:left="-142" w:right="140"/>
        <w:jc w:val="both"/>
      </w:pPr>
      <w:r w:rsidRPr="005D27C4">
        <w:t>Принятые сокращения</w:t>
      </w:r>
    </w:p>
    <w:p w:rsidR="0041625C" w:rsidRPr="005D27C4" w:rsidRDefault="0041625C" w:rsidP="0041625C">
      <w:pPr>
        <w:ind w:left="-142" w:right="140"/>
        <w:jc w:val="both"/>
      </w:pPr>
      <w:r w:rsidRPr="005D27C4">
        <w:t xml:space="preserve">РЦК – </w:t>
      </w:r>
      <w:r w:rsidR="00CE1223" w:rsidRPr="005D27C4">
        <w:t>региональный центр компетенций в сфере производительности труда в Санкт-Петербурге</w:t>
      </w:r>
    </w:p>
    <w:p w:rsidR="0041625C" w:rsidRPr="005D27C4" w:rsidRDefault="0041625C" w:rsidP="0041625C">
      <w:pPr>
        <w:ind w:left="-142" w:right="140"/>
        <w:jc w:val="both"/>
      </w:pPr>
      <w:r w:rsidRPr="00095538">
        <w:t xml:space="preserve">Фабрика процессов – </w:t>
      </w:r>
      <w:r w:rsidR="00CE1223" w:rsidRPr="00095538">
        <w:t>«фабрика</w:t>
      </w:r>
      <w:r w:rsidRPr="00095538">
        <w:t xml:space="preserve"> процессов» в Санкт-Петербурге, представляющ</w:t>
      </w:r>
      <w:r w:rsidR="00CE1223" w:rsidRPr="00095538">
        <w:t>ая</w:t>
      </w:r>
      <w:r w:rsidRPr="00095538">
        <w:t xml:space="preserve"> собой площадку, обеспечивающую практическое</w:t>
      </w:r>
      <w:r w:rsidRPr="005D27C4">
        <w:t xml:space="preserve"> обучение принципам и инструментам бережливого производства посредством имитации реальных производственных и вспомогательных процессов</w:t>
      </w:r>
    </w:p>
    <w:p w:rsidR="0041625C" w:rsidRPr="005D27C4" w:rsidRDefault="0041625C" w:rsidP="0041625C">
      <w:pPr>
        <w:ind w:right="140"/>
        <w:jc w:val="both"/>
      </w:pPr>
    </w:p>
    <w:p w:rsidR="00CD2C90" w:rsidRPr="005D27C4" w:rsidRDefault="00CD2C90" w:rsidP="0066344C">
      <w:pPr>
        <w:ind w:right="140"/>
        <w:jc w:val="right"/>
        <w:sectPr w:rsidR="00CD2C90" w:rsidRPr="005D27C4" w:rsidSect="00CE1223">
          <w:pgSz w:w="16838" w:h="11906" w:orient="landscape"/>
          <w:pgMar w:top="28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CD2C90" w:rsidRPr="005D27C4" w:rsidRDefault="00CD2C90" w:rsidP="0066344C">
      <w:pPr>
        <w:ind w:right="140"/>
        <w:jc w:val="right"/>
      </w:pPr>
    </w:p>
    <w:p w:rsidR="00CD2C90" w:rsidRPr="005D27C4" w:rsidRDefault="00CD2C90" w:rsidP="00CD2C90">
      <w:pPr>
        <w:ind w:left="5954"/>
      </w:pPr>
      <w:r w:rsidRPr="005D27C4">
        <w:t>Приложение № 3</w:t>
      </w:r>
    </w:p>
    <w:p w:rsidR="00CD2C90" w:rsidRPr="005D27C4" w:rsidRDefault="00CD2C90" w:rsidP="00CD2C90">
      <w:pPr>
        <w:ind w:left="5954"/>
      </w:pPr>
      <w:r w:rsidRPr="005D27C4">
        <w:t xml:space="preserve">к распоряжению Комитета </w:t>
      </w:r>
    </w:p>
    <w:p w:rsidR="00CD2C90" w:rsidRPr="005D27C4" w:rsidRDefault="00CD2C90" w:rsidP="00CD2C90">
      <w:pPr>
        <w:ind w:left="5954"/>
      </w:pPr>
      <w:r w:rsidRPr="005D27C4">
        <w:t xml:space="preserve">по труду и занятости населения </w:t>
      </w:r>
    </w:p>
    <w:p w:rsidR="00CD2C90" w:rsidRPr="005D27C4" w:rsidRDefault="00CD2C90" w:rsidP="00CD2C90">
      <w:pPr>
        <w:ind w:left="5954"/>
      </w:pPr>
      <w:r w:rsidRPr="005D27C4">
        <w:t>Санкт-Петербурга</w:t>
      </w:r>
    </w:p>
    <w:p w:rsidR="00CD2C90" w:rsidRPr="005D27C4" w:rsidRDefault="00CD2C90" w:rsidP="00CD2C90">
      <w:pPr>
        <w:ind w:left="5954"/>
      </w:pPr>
      <w:r w:rsidRPr="005D27C4">
        <w:t>от _____________ № _________</w:t>
      </w:r>
    </w:p>
    <w:p w:rsidR="0066344C" w:rsidRPr="005D27C4" w:rsidRDefault="0066344C" w:rsidP="0066344C">
      <w:pPr>
        <w:jc w:val="center"/>
        <w:rPr>
          <w:b/>
        </w:rPr>
      </w:pPr>
    </w:p>
    <w:p w:rsidR="0066344C" w:rsidRPr="005D27C4" w:rsidRDefault="0066344C" w:rsidP="0066344C">
      <w:pPr>
        <w:jc w:val="center"/>
        <w:rPr>
          <w:b/>
        </w:rPr>
      </w:pPr>
      <w:r w:rsidRPr="005D27C4">
        <w:rPr>
          <w:b/>
        </w:rPr>
        <w:t>СОСТАВ</w:t>
      </w:r>
    </w:p>
    <w:p w:rsidR="0066344C" w:rsidRPr="00CD466E" w:rsidRDefault="0066344C" w:rsidP="004F49FD">
      <w:pPr>
        <w:ind w:left="567" w:right="424"/>
        <w:jc w:val="center"/>
        <w:rPr>
          <w:b/>
        </w:rPr>
      </w:pPr>
      <w:r w:rsidRPr="005D27C4">
        <w:rPr>
          <w:b/>
          <w:bCs/>
        </w:rPr>
        <w:t xml:space="preserve">комиссии </w:t>
      </w:r>
      <w:bookmarkStart w:id="95" w:name="OLE_LINK135"/>
      <w:bookmarkStart w:id="96" w:name="OLE_LINK136"/>
      <w:r w:rsidR="00CE1223" w:rsidRPr="005D27C4">
        <w:rPr>
          <w:b/>
        </w:rPr>
        <w:t xml:space="preserve">по проведению отбора получателя субсидии </w:t>
      </w:r>
      <w:r w:rsidR="00CE1223" w:rsidRPr="005D27C4">
        <w:rPr>
          <w:b/>
        </w:rPr>
        <w:br/>
      </w:r>
      <w:r w:rsidR="004F49FD" w:rsidRPr="00CD466E">
        <w:rPr>
          <w:b/>
        </w:rPr>
        <w:t>социально ориентированной некоммерческой</w:t>
      </w:r>
      <w:r w:rsidR="004F49FD" w:rsidRPr="001B413B">
        <w:t xml:space="preserve"> </w:t>
      </w:r>
      <w:r w:rsidR="004F49FD" w:rsidRPr="004F49FD">
        <w:rPr>
          <w:b/>
        </w:rPr>
        <w:t xml:space="preserve">организации </w:t>
      </w:r>
      <w:r w:rsidR="004F49FD" w:rsidRPr="004F49FD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F49FD" w:rsidRPr="004F49FD">
        <w:rPr>
          <w:b/>
          <w:bCs/>
        </w:rPr>
        <w:t>регионального проекта «Производительность труда»,</w:t>
      </w:r>
      <w:r w:rsidR="004F49FD" w:rsidRPr="004F49FD">
        <w:rPr>
          <w:rFonts w:eastAsia="Calibri"/>
          <w:b/>
          <w:bCs/>
          <w:lang w:eastAsia="en-US"/>
        </w:rPr>
        <w:t xml:space="preserve"> </w:t>
      </w:r>
      <w:r w:rsidR="004F49FD">
        <w:rPr>
          <w:rFonts w:eastAsia="Calibri"/>
          <w:b/>
          <w:bCs/>
          <w:lang w:eastAsia="en-US"/>
        </w:rPr>
        <w:br/>
      </w:r>
      <w:r w:rsidR="004F49FD" w:rsidRPr="004F49FD">
        <w:rPr>
          <w:rFonts w:eastAsia="Calibri"/>
          <w:b/>
          <w:bCs/>
          <w:lang w:eastAsia="en-US"/>
        </w:rPr>
        <w:t xml:space="preserve">в том числе по </w:t>
      </w:r>
      <w:r w:rsidR="004F49FD" w:rsidRPr="00CD466E">
        <w:rPr>
          <w:rFonts w:eastAsia="Calibri"/>
          <w:b/>
          <w:bCs/>
          <w:lang w:eastAsia="en-US"/>
        </w:rPr>
        <w:t xml:space="preserve">обеспечению деятельности регионального центра компетенций в сфере производительности труда в Санкт-Петербурге </w:t>
      </w:r>
      <w:r w:rsidR="004F49FD" w:rsidRPr="00CD466E">
        <w:rPr>
          <w:rFonts w:eastAsia="Calibri"/>
          <w:b/>
          <w:bCs/>
          <w:lang w:eastAsia="en-US"/>
        </w:rPr>
        <w:br/>
      </w:r>
      <w:r w:rsidR="00CE1223" w:rsidRPr="00CD466E">
        <w:rPr>
          <w:rFonts w:eastAsia="Calibri"/>
          <w:b/>
          <w:lang w:eastAsia="en-US"/>
        </w:rPr>
        <w:t xml:space="preserve">для предоставления субсидии </w:t>
      </w:r>
      <w:bookmarkEnd w:id="95"/>
      <w:bookmarkEnd w:id="96"/>
      <w:r w:rsidR="004F49FD" w:rsidRPr="00CD466E">
        <w:rPr>
          <w:b/>
        </w:rPr>
        <w:t xml:space="preserve">социально ориентированной некоммерческой организации </w:t>
      </w:r>
      <w:r w:rsidR="004F49FD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F49FD" w:rsidRPr="00CD466E">
        <w:rPr>
          <w:b/>
          <w:bCs/>
        </w:rPr>
        <w:t>регионального проекта «Производительность труда»,</w:t>
      </w:r>
      <w:r w:rsidR="004F49FD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4F49FD" w:rsidRPr="00CD466E">
        <w:rPr>
          <w:rFonts w:eastAsia="Calibri"/>
          <w:b/>
          <w:bCs/>
          <w:lang w:eastAsia="en-US"/>
        </w:rPr>
        <w:br/>
        <w:t>в Санкт-Петербурге</w:t>
      </w:r>
    </w:p>
    <w:tbl>
      <w:tblPr>
        <w:tblStyle w:val="afc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103"/>
      </w:tblGrid>
      <w:tr w:rsidR="00737821" w:rsidRPr="005D27C4" w:rsidTr="00092857">
        <w:tc>
          <w:tcPr>
            <w:tcW w:w="3686" w:type="dxa"/>
          </w:tcPr>
          <w:p w:rsidR="00737821" w:rsidRPr="005D27C4" w:rsidRDefault="00737821" w:rsidP="00737821">
            <w:pPr>
              <w:rPr>
                <w:rFonts w:ascii="Times New Roman" w:hAnsi="Times New Roman"/>
                <w:b/>
              </w:rPr>
            </w:pPr>
            <w:r w:rsidRPr="005D27C4">
              <w:rPr>
                <w:rFonts w:ascii="Times New Roman" w:hAnsi="Times New Roman"/>
                <w:b/>
              </w:rPr>
              <w:t xml:space="preserve">Председатель </w:t>
            </w:r>
          </w:p>
          <w:p w:rsidR="00737821" w:rsidRPr="005D27C4" w:rsidRDefault="00737821" w:rsidP="0073782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37821" w:rsidRPr="005D27C4" w:rsidRDefault="00737821" w:rsidP="00737821">
            <w:pPr>
              <w:ind w:left="572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737821" w:rsidRPr="005D27C4" w:rsidRDefault="00737821" w:rsidP="00737821">
            <w:pPr>
              <w:jc w:val="both"/>
              <w:rPr>
                <w:rFonts w:ascii="Times New Roman" w:hAnsi="Times New Roman"/>
              </w:rPr>
            </w:pPr>
          </w:p>
        </w:tc>
      </w:tr>
      <w:tr w:rsidR="00737821" w:rsidRPr="005D27C4" w:rsidTr="00092857">
        <w:tc>
          <w:tcPr>
            <w:tcW w:w="3686" w:type="dxa"/>
          </w:tcPr>
          <w:p w:rsidR="00737821" w:rsidRPr="005D27C4" w:rsidRDefault="00661579" w:rsidP="007378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Морозкова</w:t>
            </w:r>
            <w:r w:rsidR="00737821" w:rsidRPr="005D27C4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Татьяна Александровна</w:t>
            </w:r>
          </w:p>
          <w:p w:rsidR="00737821" w:rsidRPr="005D27C4" w:rsidRDefault="00737821" w:rsidP="00737821">
            <w:pPr>
              <w:rPr>
                <w:b/>
              </w:rPr>
            </w:pPr>
          </w:p>
        </w:tc>
        <w:tc>
          <w:tcPr>
            <w:tcW w:w="567" w:type="dxa"/>
          </w:tcPr>
          <w:p w:rsidR="00737821" w:rsidRPr="005D27C4" w:rsidRDefault="00737821" w:rsidP="00F924C3">
            <w:pPr>
              <w:ind w:left="34"/>
              <w:jc w:val="center"/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737821" w:rsidRPr="005D27C4" w:rsidRDefault="00737821" w:rsidP="00737821">
            <w:pPr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 xml:space="preserve">первый заместитель председателя Комитета </w:t>
            </w:r>
            <w:r w:rsidRPr="005D27C4">
              <w:rPr>
                <w:rFonts w:ascii="Times New Roman" w:hAnsi="Times New Roman"/>
              </w:rPr>
              <w:br/>
            </w:r>
            <w:bookmarkStart w:id="97" w:name="OLE_LINK83"/>
            <w:bookmarkStart w:id="98" w:name="OLE_LINK84"/>
            <w:r w:rsidRPr="005D27C4">
              <w:rPr>
                <w:rFonts w:ascii="Times New Roman" w:hAnsi="Times New Roman"/>
              </w:rPr>
              <w:t xml:space="preserve">по труду и занятости населения </w:t>
            </w:r>
            <w:r w:rsidRPr="005D27C4">
              <w:rPr>
                <w:rFonts w:ascii="Times New Roman" w:hAnsi="Times New Roman"/>
              </w:rPr>
              <w:br/>
              <w:t>Санкт-Петербурга</w:t>
            </w:r>
            <w:bookmarkEnd w:id="97"/>
            <w:bookmarkEnd w:id="98"/>
          </w:p>
          <w:p w:rsidR="00737821" w:rsidRPr="005D27C4" w:rsidRDefault="00737821" w:rsidP="00737821"/>
        </w:tc>
      </w:tr>
      <w:tr w:rsidR="00737821" w:rsidRPr="005D27C4" w:rsidTr="00092857">
        <w:tc>
          <w:tcPr>
            <w:tcW w:w="3686" w:type="dxa"/>
          </w:tcPr>
          <w:p w:rsidR="00737821" w:rsidRPr="005D27C4" w:rsidRDefault="00737821" w:rsidP="00737821">
            <w:pPr>
              <w:rPr>
                <w:rFonts w:ascii="Times New Roman" w:hAnsi="Times New Roman"/>
                <w:b/>
              </w:rPr>
            </w:pPr>
            <w:r w:rsidRPr="005D27C4">
              <w:rPr>
                <w:rFonts w:ascii="Times New Roman" w:hAnsi="Times New Roman"/>
                <w:b/>
              </w:rPr>
              <w:t>Заместитель председателя</w:t>
            </w:r>
          </w:p>
          <w:p w:rsidR="00737821" w:rsidRPr="005D27C4" w:rsidRDefault="00737821" w:rsidP="0073782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737821" w:rsidRPr="005D27C4" w:rsidRDefault="00737821" w:rsidP="00737821">
            <w:pPr>
              <w:ind w:left="572"/>
              <w:jc w:val="both"/>
            </w:pPr>
          </w:p>
        </w:tc>
        <w:tc>
          <w:tcPr>
            <w:tcW w:w="5103" w:type="dxa"/>
          </w:tcPr>
          <w:p w:rsidR="00737821" w:rsidRPr="005D27C4" w:rsidRDefault="00737821" w:rsidP="00737821">
            <w:pPr>
              <w:ind w:left="572"/>
            </w:pPr>
          </w:p>
        </w:tc>
      </w:tr>
      <w:tr w:rsidR="00737821" w:rsidRPr="005D27C4" w:rsidTr="00092857">
        <w:tc>
          <w:tcPr>
            <w:tcW w:w="3686" w:type="dxa"/>
          </w:tcPr>
          <w:p w:rsidR="00737821" w:rsidRPr="005D27C4" w:rsidRDefault="00737821" w:rsidP="00737821">
            <w:pPr>
              <w:rPr>
                <w:rFonts w:ascii="Times New Roman" w:hAnsi="Times New Roman"/>
              </w:rPr>
            </w:pPr>
            <w:bookmarkStart w:id="99" w:name="_Hlk190261937"/>
            <w:r w:rsidRPr="005D27C4">
              <w:rPr>
                <w:rFonts w:ascii="Times New Roman" w:hAnsi="Times New Roman"/>
              </w:rPr>
              <w:t xml:space="preserve">Коронен </w:t>
            </w:r>
            <w:r w:rsidRPr="005D27C4">
              <w:rPr>
                <w:rFonts w:ascii="Times New Roman" w:hAnsi="Times New Roman"/>
              </w:rPr>
              <w:br/>
              <w:t>Юрий Иванович</w:t>
            </w:r>
          </w:p>
          <w:p w:rsidR="00737821" w:rsidRPr="005D27C4" w:rsidRDefault="00737821" w:rsidP="0073782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737821" w:rsidRPr="005D27C4" w:rsidRDefault="00737821" w:rsidP="00F924C3">
            <w:pPr>
              <w:ind w:left="34"/>
              <w:jc w:val="center"/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737821" w:rsidRPr="005D27C4" w:rsidRDefault="00737821" w:rsidP="00737821">
            <w:pPr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 xml:space="preserve">заместитель председателя Комитета по труду </w:t>
            </w:r>
            <w:r w:rsidRPr="005D27C4">
              <w:rPr>
                <w:rFonts w:ascii="Times New Roman" w:hAnsi="Times New Roman"/>
              </w:rPr>
              <w:br/>
              <w:t>и занятости населения Санкт-Петербурга – главный бухгалтер</w:t>
            </w:r>
          </w:p>
          <w:p w:rsidR="00737821" w:rsidRPr="005D27C4" w:rsidRDefault="00737821" w:rsidP="00737821"/>
        </w:tc>
      </w:tr>
      <w:bookmarkEnd w:id="99"/>
      <w:tr w:rsidR="00737821" w:rsidRPr="005D27C4" w:rsidTr="00092857">
        <w:tc>
          <w:tcPr>
            <w:tcW w:w="3686" w:type="dxa"/>
          </w:tcPr>
          <w:p w:rsidR="00737821" w:rsidRPr="005D27C4" w:rsidRDefault="00737821" w:rsidP="00737821">
            <w:pPr>
              <w:rPr>
                <w:rFonts w:ascii="Times New Roman" w:hAnsi="Times New Roman"/>
                <w:b/>
              </w:rPr>
            </w:pPr>
            <w:r w:rsidRPr="005D27C4">
              <w:rPr>
                <w:rFonts w:ascii="Times New Roman" w:hAnsi="Times New Roman"/>
                <w:b/>
              </w:rPr>
              <w:t>Члены комиссии:</w:t>
            </w:r>
          </w:p>
          <w:p w:rsidR="00737821" w:rsidRPr="005D27C4" w:rsidRDefault="00737821" w:rsidP="00737821">
            <w:pPr>
              <w:rPr>
                <w:b/>
              </w:rPr>
            </w:pPr>
          </w:p>
        </w:tc>
        <w:tc>
          <w:tcPr>
            <w:tcW w:w="567" w:type="dxa"/>
          </w:tcPr>
          <w:p w:rsidR="00737821" w:rsidRPr="005D27C4" w:rsidRDefault="00737821" w:rsidP="00737821">
            <w:pPr>
              <w:ind w:left="572"/>
              <w:jc w:val="both"/>
            </w:pPr>
          </w:p>
        </w:tc>
        <w:tc>
          <w:tcPr>
            <w:tcW w:w="5103" w:type="dxa"/>
          </w:tcPr>
          <w:p w:rsidR="00737821" w:rsidRPr="005D27C4" w:rsidRDefault="00737821" w:rsidP="00737821">
            <w:pPr>
              <w:ind w:left="572"/>
            </w:pPr>
          </w:p>
        </w:tc>
      </w:tr>
      <w:tr w:rsidR="001B2C8D" w:rsidRPr="005D27C4" w:rsidTr="00092857">
        <w:tc>
          <w:tcPr>
            <w:tcW w:w="3686" w:type="dxa"/>
          </w:tcPr>
          <w:p w:rsidR="001B2C8D" w:rsidRPr="00D47FDE" w:rsidRDefault="001B2C8D" w:rsidP="001B2C8D">
            <w:pPr>
              <w:pStyle w:val="Default"/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Александрова </w:t>
            </w:r>
            <w:r w:rsidRPr="00D47FDE">
              <w:rPr>
                <w:rFonts w:ascii="Times New Roman" w:hAnsi="Times New Roman"/>
              </w:rPr>
              <w:br/>
              <w:t>Татьяна Федоровна</w:t>
            </w:r>
          </w:p>
          <w:p w:rsidR="001B2C8D" w:rsidRPr="00D47FDE" w:rsidRDefault="001B2C8D" w:rsidP="001B2C8D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2C8D" w:rsidRPr="00D47FDE" w:rsidRDefault="001B2C8D" w:rsidP="001B2C8D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1B2C8D" w:rsidRPr="00D47FDE" w:rsidRDefault="001B2C8D" w:rsidP="001B2C8D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главный специалист юридического отдела Комитета по труду и занятости населения </w:t>
            </w:r>
            <w:r w:rsidRPr="00D47FDE">
              <w:rPr>
                <w:rFonts w:ascii="Times New Roman" w:hAnsi="Times New Roman"/>
              </w:rPr>
              <w:br/>
              <w:t>Санкт-Петербурга</w:t>
            </w:r>
          </w:p>
          <w:p w:rsidR="001B2C8D" w:rsidRPr="00D47FDE" w:rsidRDefault="001B2C8D" w:rsidP="001B2C8D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Иванова 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Ольга Викторовна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заместитель начальника отдела активных программ Санкт-Петербургского государственного автономного учреждения «Центр занятости населения </w:t>
            </w:r>
            <w:r w:rsidRPr="00D47FDE">
              <w:rPr>
                <w:rFonts w:ascii="Times New Roman" w:hAnsi="Times New Roman"/>
              </w:rPr>
              <w:br/>
              <w:t>Санкт-Петербурга» (по согласованию)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Колпаков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  <w:bCs/>
              </w:rPr>
            </w:pPr>
            <w:r w:rsidRPr="00D47FDE">
              <w:rPr>
                <w:rFonts w:ascii="Times New Roman" w:hAnsi="Times New Roman"/>
              </w:rPr>
              <w:t>Виталий Юрьевич</w:t>
            </w:r>
          </w:p>
          <w:p w:rsidR="009E440F" w:rsidRPr="00D47FDE" w:rsidRDefault="009E440F" w:rsidP="009E440F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начальник отдела развития – проектного офиса Комитета по труду и занятости населения Санкт-Петербурга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c>
          <w:tcPr>
            <w:tcW w:w="3686" w:type="dxa"/>
          </w:tcPr>
          <w:p w:rsidR="009E440F" w:rsidRPr="00D47FDE" w:rsidRDefault="009E440F" w:rsidP="009E440F">
            <w:pPr>
              <w:pStyle w:val="Default"/>
              <w:ind w:left="34"/>
              <w:rPr>
                <w:rFonts w:ascii="Times New Roman" w:hAnsi="Times New Roman"/>
                <w:color w:val="auto"/>
              </w:rPr>
            </w:pPr>
            <w:r w:rsidRPr="00D47FDE">
              <w:rPr>
                <w:rFonts w:ascii="Times New Roman" w:hAnsi="Times New Roman"/>
                <w:color w:val="auto"/>
              </w:rPr>
              <w:t xml:space="preserve">Малашук </w:t>
            </w:r>
          </w:p>
          <w:p w:rsidR="009E440F" w:rsidRPr="00D47FDE" w:rsidRDefault="009E440F" w:rsidP="009E440F">
            <w:pPr>
              <w:pStyle w:val="Default"/>
              <w:ind w:left="34"/>
              <w:rPr>
                <w:rFonts w:ascii="Times New Roman" w:hAnsi="Times New Roman"/>
                <w:color w:val="auto"/>
              </w:rPr>
            </w:pPr>
            <w:r w:rsidRPr="00D47FDE">
              <w:rPr>
                <w:rFonts w:ascii="Times New Roman" w:hAnsi="Times New Roman"/>
                <w:color w:val="auto"/>
              </w:rPr>
              <w:t>Светлана Викторовна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начальник отдела бухгалтерского учета </w:t>
            </w:r>
            <w:r w:rsidRPr="00D47FDE">
              <w:rPr>
                <w:rFonts w:ascii="Times New Roman" w:hAnsi="Times New Roman"/>
              </w:rPr>
              <w:br/>
              <w:t>и отчетности – заместитель главного бухгалтера Комитета по труду и занятости населения Санкт-Петербурга</w:t>
            </w:r>
          </w:p>
          <w:p w:rsidR="009E440F" w:rsidRPr="00D47FDE" w:rsidRDefault="009E440F" w:rsidP="009E440F">
            <w:pPr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c>
          <w:tcPr>
            <w:tcW w:w="3686" w:type="dxa"/>
          </w:tcPr>
          <w:p w:rsidR="009E440F" w:rsidRPr="005D27C4" w:rsidRDefault="009E440F" w:rsidP="009E440F">
            <w:pPr>
              <w:pStyle w:val="Default"/>
              <w:ind w:left="34"/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 xml:space="preserve">Маслова </w:t>
            </w:r>
          </w:p>
          <w:p w:rsidR="009E440F" w:rsidRPr="005D27C4" w:rsidRDefault="009E440F" w:rsidP="009E440F">
            <w:pPr>
              <w:pStyle w:val="Default"/>
              <w:ind w:left="34"/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 xml:space="preserve">Ниёля </w:t>
            </w:r>
            <w:proofErr w:type="spellStart"/>
            <w:r w:rsidRPr="005D27C4">
              <w:rPr>
                <w:rFonts w:ascii="Times New Roman" w:hAnsi="Times New Roman"/>
              </w:rPr>
              <w:t>Клементьевна</w:t>
            </w:r>
            <w:proofErr w:type="spellEnd"/>
          </w:p>
        </w:tc>
        <w:tc>
          <w:tcPr>
            <w:tcW w:w="567" w:type="dxa"/>
          </w:tcPr>
          <w:p w:rsidR="009E440F" w:rsidRPr="005D27C4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5D27C4" w:rsidRDefault="009E440F" w:rsidP="009E440F">
            <w:pPr>
              <w:ind w:left="34"/>
              <w:rPr>
                <w:rFonts w:ascii="Times New Roman" w:hAnsi="Times New Roman"/>
              </w:rPr>
            </w:pPr>
            <w:r w:rsidRPr="005D27C4">
              <w:rPr>
                <w:rFonts w:ascii="Times New Roman" w:hAnsi="Times New Roman"/>
              </w:rPr>
              <w:t>начальник отдела закупок и договорного обеспечения Комитета по труду и занятости населения Санкт-Петербурга</w:t>
            </w:r>
          </w:p>
          <w:p w:rsidR="009E440F" w:rsidRPr="005D27C4" w:rsidRDefault="009E440F" w:rsidP="009E440F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c>
          <w:tcPr>
            <w:tcW w:w="3686" w:type="dxa"/>
          </w:tcPr>
          <w:p w:rsidR="009E440F" w:rsidRPr="005D27C4" w:rsidRDefault="009E440F" w:rsidP="009E440F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E440F" w:rsidRPr="005D27C4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9E440F" w:rsidRPr="005D27C4" w:rsidRDefault="009E440F" w:rsidP="009E440F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Рыжков 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  <w:bCs/>
              </w:rPr>
            </w:pPr>
            <w:r w:rsidRPr="00D47FDE">
              <w:rPr>
                <w:rFonts w:ascii="Times New Roman" w:hAnsi="Times New Roman"/>
              </w:rPr>
              <w:t>Дмитрий Юрьевич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начальник отдела трудовой миграции граждан Российской Федерации Санкт-Петербургского государственного автономного учреждения «Центр трудовых ресурсов» (по согласованию)</w:t>
            </w:r>
          </w:p>
          <w:p w:rsidR="009E440F" w:rsidRPr="00D47FDE" w:rsidRDefault="009E440F" w:rsidP="009E440F">
            <w:pPr>
              <w:rPr>
                <w:rFonts w:ascii="Times New Roman" w:hAnsi="Times New Roman"/>
              </w:rPr>
            </w:pPr>
          </w:p>
          <w:p w:rsidR="009E440F" w:rsidRPr="00D47FDE" w:rsidRDefault="009E440F" w:rsidP="009E440F">
            <w:pPr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c>
          <w:tcPr>
            <w:tcW w:w="3686" w:type="dxa"/>
          </w:tcPr>
          <w:p w:rsidR="009E440F" w:rsidRPr="00D47FDE" w:rsidRDefault="009E440F" w:rsidP="009E440F">
            <w:pPr>
              <w:pStyle w:val="Default"/>
              <w:ind w:left="34"/>
              <w:rPr>
                <w:rFonts w:ascii="Times New Roman" w:hAnsi="Times New Roman"/>
                <w:color w:val="auto"/>
              </w:rPr>
            </w:pPr>
            <w:r w:rsidRPr="00D47FDE">
              <w:rPr>
                <w:rFonts w:ascii="Times New Roman" w:hAnsi="Times New Roman"/>
                <w:color w:val="auto"/>
              </w:rPr>
              <w:t xml:space="preserve">Филоненко </w:t>
            </w:r>
          </w:p>
          <w:p w:rsidR="009E440F" w:rsidRPr="00D47FDE" w:rsidRDefault="009E440F" w:rsidP="009E440F">
            <w:pPr>
              <w:pStyle w:val="Default"/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  <w:color w:val="auto"/>
              </w:rPr>
              <w:t>Анна Леонидовна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председатель общественной организации «Центр общественного контроля» </w:t>
            </w:r>
            <w:r w:rsidRPr="00D47FDE">
              <w:rPr>
                <w:rFonts w:ascii="Times New Roman" w:hAnsi="Times New Roman"/>
              </w:rPr>
              <w:br/>
              <w:t>(по согласованию)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rPr>
          <w:trHeight w:val="415"/>
        </w:trPr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Фролова 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Евгения Александровна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начальник Отдела занятости населения </w:t>
            </w:r>
            <w:r w:rsidRPr="00D47FDE">
              <w:rPr>
                <w:rFonts w:ascii="Times New Roman" w:hAnsi="Times New Roman"/>
              </w:rPr>
              <w:br/>
              <w:t xml:space="preserve">«Северо-Западный Санкт-Петербургского государственного автономного учреждения «Центр занятости населения </w:t>
            </w:r>
            <w:r w:rsidRPr="00D47FDE">
              <w:rPr>
                <w:rFonts w:ascii="Times New Roman" w:hAnsi="Times New Roman"/>
              </w:rPr>
              <w:br/>
              <w:t>Санкт-Петербурга» (по согласованию)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rPr>
          <w:trHeight w:val="609"/>
        </w:trPr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proofErr w:type="spellStart"/>
            <w:r w:rsidRPr="00D47FDE">
              <w:rPr>
                <w:rFonts w:ascii="Times New Roman" w:hAnsi="Times New Roman"/>
              </w:rPr>
              <w:t>Харичева</w:t>
            </w:r>
            <w:proofErr w:type="spellEnd"/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Анна Григорьевна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директор Санкт-Петербургского государственного автономного учреждения «Центр занятости населения </w:t>
            </w:r>
            <w:r w:rsidRPr="00D47FDE">
              <w:rPr>
                <w:rFonts w:ascii="Times New Roman" w:hAnsi="Times New Roman"/>
              </w:rPr>
              <w:br/>
              <w:t>Санкт-Петербурга» (по согласованию)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</w:p>
        </w:tc>
      </w:tr>
      <w:tr w:rsidR="009E440F" w:rsidRPr="005D27C4" w:rsidTr="00092857">
        <w:trPr>
          <w:trHeight w:val="609"/>
        </w:trPr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Чистяков </w:t>
            </w: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Алексей Игоревич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директор Санкт-Петербургского государственного автономного учреждения «Центр трудовых ресурсов» (по согласованию)</w:t>
            </w:r>
          </w:p>
        </w:tc>
      </w:tr>
      <w:tr w:rsidR="009E440F" w:rsidRPr="005D27C4" w:rsidTr="00092857">
        <w:trPr>
          <w:trHeight w:val="187"/>
        </w:trPr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b/>
              </w:rPr>
            </w:pPr>
            <w:r w:rsidRPr="00D47FDE">
              <w:rPr>
                <w:rFonts w:ascii="Times New Roman" w:hAnsi="Times New Roman"/>
                <w:b/>
              </w:rPr>
              <w:t>Секретарь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</w:pPr>
          </w:p>
        </w:tc>
        <w:tc>
          <w:tcPr>
            <w:tcW w:w="5103" w:type="dxa"/>
          </w:tcPr>
          <w:p w:rsidR="009E440F" w:rsidRPr="00D47FDE" w:rsidRDefault="009E440F" w:rsidP="009E440F">
            <w:pPr>
              <w:ind w:left="34"/>
            </w:pPr>
          </w:p>
        </w:tc>
      </w:tr>
      <w:tr w:rsidR="009E440F" w:rsidRPr="005D27C4" w:rsidTr="00092857">
        <w:trPr>
          <w:trHeight w:val="1215"/>
        </w:trPr>
        <w:tc>
          <w:tcPr>
            <w:tcW w:w="3686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  <w:b/>
              </w:rPr>
            </w:pPr>
          </w:p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Ефимов </w:t>
            </w:r>
          </w:p>
          <w:p w:rsidR="009E440F" w:rsidRPr="00D47FDE" w:rsidRDefault="009E440F" w:rsidP="009E440F">
            <w:pPr>
              <w:ind w:left="34"/>
              <w:rPr>
                <w:b/>
              </w:rPr>
            </w:pPr>
            <w:r w:rsidRPr="00D47FDE">
              <w:rPr>
                <w:rFonts w:ascii="Times New Roman" w:hAnsi="Times New Roman"/>
              </w:rPr>
              <w:t>Андрей Сергеевич</w:t>
            </w:r>
          </w:p>
        </w:tc>
        <w:tc>
          <w:tcPr>
            <w:tcW w:w="567" w:type="dxa"/>
          </w:tcPr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</w:p>
          <w:p w:rsidR="009E440F" w:rsidRPr="00D47FDE" w:rsidRDefault="009E440F" w:rsidP="009E440F">
            <w:pPr>
              <w:ind w:left="34"/>
              <w:jc w:val="center"/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>–</w:t>
            </w:r>
          </w:p>
        </w:tc>
        <w:tc>
          <w:tcPr>
            <w:tcW w:w="5103" w:type="dxa"/>
          </w:tcPr>
          <w:p w:rsidR="009E440F" w:rsidRPr="00D47FDE" w:rsidRDefault="009E440F" w:rsidP="009E440F">
            <w:pPr>
              <w:ind w:left="34"/>
              <w:rPr>
                <w:rFonts w:ascii="Times New Roman" w:hAnsi="Times New Roman"/>
              </w:rPr>
            </w:pPr>
          </w:p>
          <w:p w:rsidR="009E440F" w:rsidRPr="00D47FDE" w:rsidRDefault="009E440F" w:rsidP="009E440F">
            <w:pPr>
              <w:rPr>
                <w:rFonts w:ascii="Times New Roman" w:hAnsi="Times New Roman"/>
              </w:rPr>
            </w:pPr>
            <w:r w:rsidRPr="00D47FDE">
              <w:rPr>
                <w:rFonts w:ascii="Times New Roman" w:hAnsi="Times New Roman"/>
              </w:rPr>
              <w:t xml:space="preserve">главный специалист отдела развития – проектного офиса Комитета по труду </w:t>
            </w:r>
            <w:r w:rsidRPr="00D47FDE">
              <w:rPr>
                <w:rFonts w:ascii="Times New Roman" w:hAnsi="Times New Roman"/>
              </w:rPr>
              <w:br/>
              <w:t>и занятости населения Санкт-Петербурга</w:t>
            </w:r>
          </w:p>
        </w:tc>
      </w:tr>
    </w:tbl>
    <w:p w:rsidR="0066344C" w:rsidRPr="005D27C4" w:rsidRDefault="0066344C" w:rsidP="0066344C">
      <w:pPr>
        <w:tabs>
          <w:tab w:val="left" w:pos="284"/>
          <w:tab w:val="left" w:pos="851"/>
          <w:tab w:val="left" w:pos="6521"/>
          <w:tab w:val="left" w:pos="13325"/>
        </w:tabs>
      </w:pPr>
    </w:p>
    <w:p w:rsidR="00CD2C90" w:rsidRPr="005D27C4" w:rsidRDefault="00CD2C90" w:rsidP="0066344C">
      <w:pPr>
        <w:tabs>
          <w:tab w:val="left" w:pos="284"/>
          <w:tab w:val="left" w:pos="851"/>
          <w:tab w:val="left" w:pos="6521"/>
          <w:tab w:val="left" w:pos="13325"/>
        </w:tabs>
        <w:sectPr w:rsidR="00CD2C90" w:rsidRPr="005D27C4" w:rsidSect="00CD2C90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E1223" w:rsidRPr="005D27C4" w:rsidRDefault="00CE1223" w:rsidP="00CD2C90">
      <w:pPr>
        <w:ind w:left="5954"/>
      </w:pPr>
      <w:r w:rsidRPr="005D27C4">
        <w:t>УТВЕРЖДЕНО</w:t>
      </w:r>
    </w:p>
    <w:p w:rsidR="00CD2C90" w:rsidRPr="005D27C4" w:rsidRDefault="00CD2C90" w:rsidP="00CD2C90">
      <w:pPr>
        <w:ind w:left="5954"/>
      </w:pPr>
      <w:r w:rsidRPr="005D27C4">
        <w:t>распоряжени</w:t>
      </w:r>
      <w:r w:rsidR="00CE1223" w:rsidRPr="005D27C4">
        <w:t>ем</w:t>
      </w:r>
      <w:r w:rsidRPr="005D27C4">
        <w:t xml:space="preserve"> Комитета </w:t>
      </w:r>
    </w:p>
    <w:p w:rsidR="00CD2C90" w:rsidRPr="005D27C4" w:rsidRDefault="00CD2C90" w:rsidP="00CD2C90">
      <w:pPr>
        <w:ind w:left="5954"/>
      </w:pPr>
      <w:r w:rsidRPr="005D27C4">
        <w:t xml:space="preserve">по труду и занятости населения </w:t>
      </w:r>
    </w:p>
    <w:p w:rsidR="00CD2C90" w:rsidRPr="005D27C4" w:rsidRDefault="00CD2C90" w:rsidP="00CD2C90">
      <w:pPr>
        <w:ind w:left="5954"/>
      </w:pPr>
      <w:r w:rsidRPr="005D27C4">
        <w:t>Санкт-Петербурга</w:t>
      </w:r>
    </w:p>
    <w:p w:rsidR="00CD2C90" w:rsidRPr="005D27C4" w:rsidRDefault="00CD2C90" w:rsidP="00D00439">
      <w:pPr>
        <w:spacing w:line="720" w:lineRule="auto"/>
        <w:ind w:left="5954"/>
      </w:pPr>
      <w:r w:rsidRPr="005D27C4">
        <w:t>от _____________ № _________</w:t>
      </w:r>
    </w:p>
    <w:p w:rsidR="0066344C" w:rsidRPr="005D27C4" w:rsidRDefault="0066344C" w:rsidP="0066344C">
      <w:pPr>
        <w:ind w:right="424"/>
        <w:jc w:val="center"/>
        <w:rPr>
          <w:b/>
        </w:rPr>
      </w:pPr>
      <w:r w:rsidRPr="005D27C4">
        <w:rPr>
          <w:b/>
        </w:rPr>
        <w:t>ПОЛОЖЕНИЕ</w:t>
      </w:r>
    </w:p>
    <w:p w:rsidR="002B2C2E" w:rsidRPr="004F49FD" w:rsidRDefault="0066344C" w:rsidP="0066344C">
      <w:pPr>
        <w:ind w:right="424"/>
        <w:jc w:val="center"/>
        <w:rPr>
          <w:b/>
          <w:bCs/>
        </w:rPr>
      </w:pPr>
      <w:r w:rsidRPr="005D27C4">
        <w:rPr>
          <w:b/>
          <w:bCs/>
        </w:rPr>
        <w:t xml:space="preserve">о комиссии </w:t>
      </w:r>
      <w:r w:rsidR="00CE1223" w:rsidRPr="005D27C4">
        <w:rPr>
          <w:b/>
        </w:rPr>
        <w:t xml:space="preserve">по проведению </w:t>
      </w:r>
      <w:r w:rsidR="00CE1223" w:rsidRPr="004F49FD">
        <w:rPr>
          <w:b/>
        </w:rPr>
        <w:t xml:space="preserve">отбора получателя субсидии </w:t>
      </w:r>
      <w:r w:rsidR="00CE1223" w:rsidRPr="004F49FD">
        <w:rPr>
          <w:b/>
        </w:rPr>
        <w:br/>
      </w:r>
      <w:r w:rsidR="004F49FD" w:rsidRPr="004F49FD">
        <w:rPr>
          <w:b/>
        </w:rPr>
        <w:t xml:space="preserve">социально ориентированной некоммерческой организации </w:t>
      </w:r>
      <w:r w:rsidR="004F49FD" w:rsidRPr="004F49FD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F49FD" w:rsidRPr="004F49FD">
        <w:rPr>
          <w:b/>
          <w:bCs/>
        </w:rPr>
        <w:t>регионального проекта «Производительность труда»,</w:t>
      </w:r>
      <w:r w:rsidR="004F49FD" w:rsidRPr="004F49FD">
        <w:rPr>
          <w:rFonts w:eastAsia="Calibri"/>
          <w:b/>
          <w:bCs/>
          <w:lang w:eastAsia="en-US"/>
        </w:rPr>
        <w:t xml:space="preserve"> в том числе по обеспечению </w:t>
      </w:r>
      <w:r w:rsidR="004F49FD" w:rsidRPr="00CD466E">
        <w:rPr>
          <w:rFonts w:eastAsia="Calibri"/>
          <w:b/>
          <w:bCs/>
          <w:lang w:eastAsia="en-US"/>
        </w:rPr>
        <w:t xml:space="preserve">деятельности регионального центра компетенций в сфере производительности труда в Санкт-Петербурге </w:t>
      </w:r>
      <w:r w:rsidR="00CE1223" w:rsidRPr="00CD466E">
        <w:rPr>
          <w:rFonts w:eastAsia="Calibri"/>
          <w:b/>
          <w:lang w:eastAsia="en-US"/>
        </w:rPr>
        <w:t xml:space="preserve">для предоставления субсидии </w:t>
      </w:r>
      <w:r w:rsidR="004F49FD" w:rsidRPr="00CD466E">
        <w:rPr>
          <w:b/>
        </w:rPr>
        <w:t xml:space="preserve">социально ориентированной некоммерческой организации </w:t>
      </w:r>
      <w:r w:rsidR="004F49FD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F49FD" w:rsidRPr="00CD466E">
        <w:rPr>
          <w:b/>
          <w:bCs/>
        </w:rPr>
        <w:t>регионального проекта «Производительность труда»,</w:t>
      </w:r>
      <w:r w:rsidR="004F49FD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4F49FD" w:rsidRPr="004F49FD">
        <w:rPr>
          <w:rFonts w:eastAsia="Calibri"/>
          <w:b/>
          <w:bCs/>
          <w:lang w:eastAsia="en-US"/>
        </w:rPr>
        <w:t>в Санкт-Петербурге</w:t>
      </w:r>
    </w:p>
    <w:p w:rsidR="0066344C" w:rsidRPr="005D27C4" w:rsidRDefault="0066344C" w:rsidP="00CE1223">
      <w:pPr>
        <w:pStyle w:val="a7"/>
        <w:numPr>
          <w:ilvl w:val="0"/>
          <w:numId w:val="22"/>
        </w:numPr>
        <w:tabs>
          <w:tab w:val="left" w:pos="567"/>
        </w:tabs>
        <w:spacing w:before="120" w:after="120"/>
        <w:ind w:left="0" w:firstLine="0"/>
        <w:jc w:val="center"/>
        <w:rPr>
          <w:b/>
        </w:rPr>
      </w:pPr>
      <w:r w:rsidRPr="005D27C4">
        <w:rPr>
          <w:b/>
        </w:rPr>
        <w:t>Общие положения</w:t>
      </w:r>
    </w:p>
    <w:p w:rsidR="0066344C" w:rsidRPr="005D27C4" w:rsidRDefault="00CE1223" w:rsidP="00CE1223">
      <w:pPr>
        <w:pStyle w:val="a7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D27C4">
        <w:rPr>
          <w:bCs/>
        </w:rPr>
        <w:t>К</w:t>
      </w:r>
      <w:r w:rsidR="0066344C" w:rsidRPr="005D27C4">
        <w:rPr>
          <w:bCs/>
        </w:rPr>
        <w:t xml:space="preserve">омиссия </w:t>
      </w:r>
      <w:r w:rsidRPr="005D27C4">
        <w:t xml:space="preserve">по проведению отбора получателя субсидии </w:t>
      </w:r>
      <w:r w:rsidR="00F8432B" w:rsidRPr="001B413B">
        <w:t xml:space="preserve">социально ориентированной некоммерческой организации </w:t>
      </w:r>
      <w:r w:rsidR="00F8432B" w:rsidRPr="001B413B">
        <w:rPr>
          <w:rFonts w:eastAsia="Calibri"/>
          <w:bCs/>
          <w:lang w:eastAsia="en-US"/>
        </w:rPr>
        <w:t xml:space="preserve">на реализацию мероприятий </w:t>
      </w:r>
      <w:r w:rsidR="00F8432B" w:rsidRPr="001B413B">
        <w:rPr>
          <w:bCs/>
        </w:rPr>
        <w:t>регионального проекта «Производительность труда»,</w:t>
      </w:r>
      <w:r w:rsidR="00F8432B" w:rsidRPr="001B413B">
        <w:rPr>
          <w:rFonts w:eastAsia="Calibri"/>
          <w:bCs/>
          <w:lang w:eastAsia="en-US"/>
        </w:rPr>
        <w:t xml:space="preserve"> в </w:t>
      </w:r>
      <w:r w:rsidR="00F8432B" w:rsidRPr="00CD466E">
        <w:rPr>
          <w:rFonts w:eastAsia="Calibri"/>
          <w:bCs/>
          <w:lang w:eastAsia="en-US"/>
        </w:rPr>
        <w:t xml:space="preserve">том числе по обеспечению деятельности регионального центра компетенций в сфере производительности труда </w:t>
      </w:r>
      <w:r w:rsidR="00F8432B" w:rsidRPr="00CD466E">
        <w:rPr>
          <w:rFonts w:eastAsia="Calibri"/>
          <w:bCs/>
          <w:lang w:eastAsia="en-US"/>
        </w:rPr>
        <w:br/>
        <w:t>в Санкт-Петербурге</w:t>
      </w:r>
      <w:r w:rsidRPr="00CD466E">
        <w:t xml:space="preserve"> </w:t>
      </w:r>
      <w:r w:rsidRPr="00CD466E">
        <w:rPr>
          <w:rFonts w:eastAsia="Calibri"/>
          <w:lang w:eastAsia="en-US"/>
        </w:rPr>
        <w:t xml:space="preserve">для предоставления субсидии </w:t>
      </w:r>
      <w:r w:rsidR="00F8432B" w:rsidRPr="00CD466E">
        <w:t xml:space="preserve">социально ориентированной некоммерческой организации </w:t>
      </w:r>
      <w:r w:rsidR="00F8432B" w:rsidRPr="00CD466E">
        <w:rPr>
          <w:rFonts w:eastAsia="Calibri"/>
          <w:bCs/>
          <w:lang w:eastAsia="en-US"/>
        </w:rPr>
        <w:t xml:space="preserve">на реализацию мероприятий </w:t>
      </w:r>
      <w:r w:rsidR="00F8432B" w:rsidRPr="00CD466E">
        <w:rPr>
          <w:bCs/>
        </w:rPr>
        <w:t>регионального проекта «Производительность труда»,</w:t>
      </w:r>
      <w:r w:rsidR="00F8432B" w:rsidRPr="00CD466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F8432B" w:rsidRPr="001B413B">
        <w:rPr>
          <w:rFonts w:eastAsia="Calibri"/>
          <w:bCs/>
          <w:lang w:eastAsia="en-US"/>
        </w:rPr>
        <w:t>в Санкт-Петербурге</w:t>
      </w:r>
      <w:r w:rsidR="00F8432B" w:rsidRPr="005D27C4">
        <w:rPr>
          <w:bCs/>
        </w:rPr>
        <w:t xml:space="preserve"> </w:t>
      </w:r>
      <w:r w:rsidR="00F8432B">
        <w:rPr>
          <w:bCs/>
        </w:rPr>
        <w:br/>
      </w:r>
      <w:r w:rsidR="0066344C" w:rsidRPr="005D27C4">
        <w:rPr>
          <w:bCs/>
        </w:rPr>
        <w:t>(далее</w:t>
      </w:r>
      <w:r w:rsidRPr="005D27C4">
        <w:rPr>
          <w:bCs/>
        </w:rPr>
        <w:t xml:space="preserve"> </w:t>
      </w:r>
      <w:r w:rsidR="0066344C" w:rsidRPr="005D27C4">
        <w:t xml:space="preserve">– </w:t>
      </w:r>
      <w:r w:rsidR="0066344C" w:rsidRPr="005D27C4">
        <w:rPr>
          <w:bCs/>
        </w:rPr>
        <w:t>комиссия, отбор) создается для рассмотрения</w:t>
      </w:r>
      <w:r w:rsidR="0066344C" w:rsidRPr="005D27C4">
        <w:t xml:space="preserve"> заявок </w:t>
      </w:r>
      <w:r w:rsidR="0066344C" w:rsidRPr="005D27C4">
        <w:rPr>
          <w:rFonts w:eastAsia="Calibri"/>
          <w:lang w:eastAsia="en-US"/>
        </w:rPr>
        <w:t xml:space="preserve">на участие в отборе </w:t>
      </w:r>
      <w:r w:rsidR="00F8432B">
        <w:rPr>
          <w:rFonts w:eastAsia="Calibri"/>
          <w:lang w:eastAsia="en-US"/>
        </w:rPr>
        <w:br/>
      </w:r>
      <w:r w:rsidR="0066344C" w:rsidRPr="005D27C4">
        <w:rPr>
          <w:rFonts w:eastAsia="Calibri"/>
          <w:lang w:eastAsia="en-US"/>
        </w:rPr>
        <w:t xml:space="preserve">(далее – заявка) </w:t>
      </w:r>
      <w:r w:rsidR="0066344C" w:rsidRPr="005D27C4">
        <w:t>и документов, представляемых участниками отбора для получения субсидии (далее – документы)</w:t>
      </w:r>
      <w:r w:rsidR="00092857" w:rsidRPr="005D27C4">
        <w:t xml:space="preserve"> </w:t>
      </w:r>
      <w:r w:rsidR="0066344C" w:rsidRPr="005D27C4">
        <w:t>и принятия решения о предоставлении субсидии.</w:t>
      </w:r>
    </w:p>
    <w:p w:rsidR="0066344C" w:rsidRPr="005D27C4" w:rsidRDefault="0066344C" w:rsidP="00CE1223">
      <w:pPr>
        <w:pStyle w:val="a7"/>
        <w:numPr>
          <w:ilvl w:val="1"/>
          <w:numId w:val="22"/>
        </w:numPr>
        <w:tabs>
          <w:tab w:val="left" w:pos="1134"/>
        </w:tabs>
        <w:ind w:left="0" w:firstLine="567"/>
        <w:jc w:val="both"/>
      </w:pPr>
      <w:r w:rsidRPr="005D27C4">
        <w:rPr>
          <w:bCs/>
        </w:rPr>
        <w:t>Комиссия в своей деятельности руководствуется законодательством Российской Федерации, законодательством Санкт-Петербурга и настоящим Положением.</w:t>
      </w:r>
    </w:p>
    <w:p w:rsidR="0066344C" w:rsidRPr="005D27C4" w:rsidRDefault="0066344C" w:rsidP="00CE1223">
      <w:pPr>
        <w:pStyle w:val="a7"/>
        <w:numPr>
          <w:ilvl w:val="0"/>
          <w:numId w:val="22"/>
        </w:numPr>
        <w:tabs>
          <w:tab w:val="left" w:pos="567"/>
        </w:tabs>
        <w:spacing w:before="120" w:after="120"/>
        <w:ind w:left="0" w:firstLine="0"/>
        <w:jc w:val="center"/>
        <w:rPr>
          <w:b/>
        </w:rPr>
      </w:pPr>
      <w:r w:rsidRPr="005D27C4">
        <w:rPr>
          <w:b/>
          <w:bCs/>
        </w:rPr>
        <w:t xml:space="preserve">Задачи </w:t>
      </w:r>
      <w:r w:rsidR="003166C7" w:rsidRPr="005D27C4">
        <w:rPr>
          <w:b/>
          <w:bCs/>
        </w:rPr>
        <w:t xml:space="preserve">и функции </w:t>
      </w:r>
      <w:r w:rsidRPr="005D27C4">
        <w:rPr>
          <w:b/>
          <w:bCs/>
        </w:rPr>
        <w:t>комиссии</w:t>
      </w:r>
    </w:p>
    <w:p w:rsidR="0066344C" w:rsidRPr="005D27C4" w:rsidRDefault="0066344C" w:rsidP="00CE1223">
      <w:pPr>
        <w:pStyle w:val="a7"/>
        <w:numPr>
          <w:ilvl w:val="1"/>
          <w:numId w:val="22"/>
        </w:numPr>
        <w:tabs>
          <w:tab w:val="left" w:pos="1134"/>
        </w:tabs>
        <w:ind w:left="0" w:firstLine="567"/>
        <w:jc w:val="both"/>
      </w:pPr>
      <w:r w:rsidRPr="005D27C4">
        <w:t>Основной задачей комиссии является определение одного получателя субсидии.</w:t>
      </w:r>
    </w:p>
    <w:p w:rsidR="0066344C" w:rsidRPr="005D27C4" w:rsidRDefault="0066344C" w:rsidP="00CE1223">
      <w:pPr>
        <w:pStyle w:val="a7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D27C4">
        <w:t xml:space="preserve">Основными функциями комиссии являются рассмотрение заявок и документов </w:t>
      </w:r>
      <w:r w:rsidRPr="005D27C4">
        <w:br/>
        <w:t>на соблюдение условий и порядка предоставления субсидии, а также проведение проверки сведений в рамках своих полномочий, содержащихся в заявке и документах, обоснованности представленного участником отбора расчета размера субсидии.</w:t>
      </w:r>
    </w:p>
    <w:p w:rsidR="0066344C" w:rsidRPr="00D47FDE" w:rsidRDefault="0066344C" w:rsidP="00CE1223">
      <w:pPr>
        <w:widowControl w:val="0"/>
        <w:tabs>
          <w:tab w:val="left" w:pos="1134"/>
        </w:tabs>
        <w:ind w:firstLine="567"/>
        <w:jc w:val="both"/>
      </w:pPr>
      <w:r w:rsidRPr="005D27C4">
        <w:t>Комиссия рассматривает заявки и документы на соответствие критериям отбора</w:t>
      </w:r>
      <w:r w:rsidRPr="005D27C4">
        <w:br/>
        <w:t xml:space="preserve">и условиям </w:t>
      </w:r>
      <w:r w:rsidRPr="00CD466E">
        <w:t>предоставления субсидии, установленным</w:t>
      </w:r>
      <w:r w:rsidR="00CE1223" w:rsidRPr="00CD466E">
        <w:t xml:space="preserve"> </w:t>
      </w:r>
      <w:r w:rsidRPr="00CD466E">
        <w:t xml:space="preserve">Порядком предоставления </w:t>
      </w:r>
      <w:r w:rsidRPr="00CD466E">
        <w:br/>
        <w:t>в 202</w:t>
      </w:r>
      <w:r w:rsidR="0023172E" w:rsidRPr="00CD466E">
        <w:t>6</w:t>
      </w:r>
      <w:r w:rsidRPr="00CD466E">
        <w:t xml:space="preserve"> году субсидии </w:t>
      </w:r>
      <w:r w:rsidR="00F8432B" w:rsidRPr="00CD466E">
        <w:t xml:space="preserve">социально ориентированной некоммерческой организации </w:t>
      </w:r>
      <w:r w:rsidR="00F8432B" w:rsidRPr="00CD466E">
        <w:rPr>
          <w:rFonts w:eastAsia="Calibri"/>
          <w:bCs/>
          <w:lang w:eastAsia="en-US"/>
        </w:rPr>
        <w:t xml:space="preserve">на реализацию мероприятий </w:t>
      </w:r>
      <w:r w:rsidR="00F8432B" w:rsidRPr="00CD466E">
        <w:rPr>
          <w:bCs/>
        </w:rPr>
        <w:t>регионального проекта «Производительность труда»,</w:t>
      </w:r>
      <w:r w:rsidR="00F8432B" w:rsidRPr="00CD466E">
        <w:rPr>
          <w:rFonts w:eastAsia="Calibri"/>
          <w:bCs/>
          <w:lang w:eastAsia="en-US"/>
        </w:rPr>
        <w:t xml:space="preserve"> в том числе по обеспечению деятельности регионального </w:t>
      </w:r>
      <w:r w:rsidR="00F8432B" w:rsidRPr="00D47FDE">
        <w:rPr>
          <w:rFonts w:eastAsia="Calibri"/>
          <w:bCs/>
          <w:lang w:eastAsia="en-US"/>
        </w:rPr>
        <w:t>центра компетенций в сфере производительности труда в Санкт-Петербурге</w:t>
      </w:r>
      <w:r w:rsidRPr="00D47FDE">
        <w:t xml:space="preserve">, </w:t>
      </w:r>
      <w:r w:rsidRPr="00D47FDE">
        <w:rPr>
          <w:bCs/>
        </w:rPr>
        <w:t xml:space="preserve">утвержденным </w:t>
      </w:r>
      <w:r w:rsidRPr="00D47FDE">
        <w:t>постановлением</w:t>
      </w:r>
      <w:r w:rsidR="00CE1223" w:rsidRPr="00D47FDE">
        <w:t xml:space="preserve"> </w:t>
      </w:r>
      <w:r w:rsidRPr="00D47FDE">
        <w:rPr>
          <w:bCs/>
        </w:rPr>
        <w:t xml:space="preserve">Правительства Санкт-Петербурга </w:t>
      </w:r>
      <w:r w:rsidR="007F33EE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__________</w:t>
      </w:r>
      <w:r w:rsidR="007F33EE" w:rsidRPr="00D47FDE">
        <w:rPr>
          <w:szCs w:val="28"/>
        </w:rPr>
        <w:t xml:space="preserve"> № </w:t>
      </w:r>
      <w:r w:rsidR="00D47FDE" w:rsidRPr="00D47FDE">
        <w:rPr>
          <w:szCs w:val="28"/>
        </w:rPr>
        <w:t>____</w:t>
      </w:r>
      <w:r w:rsidR="007F33EE" w:rsidRPr="00D47FDE">
        <w:rPr>
          <w:szCs w:val="28"/>
        </w:rPr>
        <w:t xml:space="preserve"> </w:t>
      </w:r>
      <w:r w:rsidRPr="00D47FDE">
        <w:rPr>
          <w:bCs/>
        </w:rPr>
        <w:t>(далее – Порядок предоставления субсидии)</w:t>
      </w:r>
      <w:r w:rsidRPr="00D47FDE">
        <w:t>.</w:t>
      </w:r>
    </w:p>
    <w:p w:rsidR="0066344C" w:rsidRPr="005D27C4" w:rsidRDefault="0066344C" w:rsidP="00CE1223">
      <w:pPr>
        <w:widowControl w:val="0"/>
        <w:tabs>
          <w:tab w:val="left" w:pos="1134"/>
        </w:tabs>
        <w:ind w:firstLine="567"/>
        <w:jc w:val="both"/>
      </w:pPr>
      <w:r w:rsidRPr="005D27C4">
        <w:rPr>
          <w:color w:val="000000" w:themeColor="text1"/>
        </w:rPr>
        <w:t xml:space="preserve">Комиссия </w:t>
      </w:r>
      <w:r w:rsidRPr="005D27C4">
        <w:rPr>
          <w:rFonts w:hint="eastAsia"/>
        </w:rPr>
        <w:t>рассматривает</w:t>
      </w:r>
      <w:r w:rsidR="00CE1223" w:rsidRPr="005D27C4">
        <w:t xml:space="preserve"> </w:t>
      </w:r>
      <w:r w:rsidRPr="005D27C4">
        <w:rPr>
          <w:rFonts w:hint="eastAsia"/>
        </w:rPr>
        <w:t>заяв</w:t>
      </w:r>
      <w:r w:rsidRPr="005D27C4">
        <w:t xml:space="preserve">ки </w:t>
      </w:r>
      <w:r w:rsidRPr="005D27C4">
        <w:rPr>
          <w:rFonts w:hint="eastAsia"/>
        </w:rPr>
        <w:t>и</w:t>
      </w:r>
      <w:r w:rsidR="00CE1223" w:rsidRPr="005D27C4">
        <w:t xml:space="preserve"> </w:t>
      </w:r>
      <w:r w:rsidRPr="005D27C4">
        <w:rPr>
          <w:rFonts w:hint="eastAsia"/>
        </w:rPr>
        <w:t>документы</w:t>
      </w:r>
      <w:r w:rsidR="00CE1223" w:rsidRPr="005D27C4">
        <w:t xml:space="preserve"> </w:t>
      </w:r>
      <w:r w:rsidRPr="005D27C4">
        <w:rPr>
          <w:rFonts w:hint="eastAsia"/>
        </w:rPr>
        <w:t>на</w:t>
      </w:r>
      <w:r w:rsidRPr="005D27C4">
        <w:t xml:space="preserve"> предмет </w:t>
      </w:r>
      <w:r w:rsidRPr="005D27C4">
        <w:rPr>
          <w:rFonts w:hint="eastAsia"/>
        </w:rPr>
        <w:t>соблюдени</w:t>
      </w:r>
      <w:r w:rsidRPr="005D27C4">
        <w:t xml:space="preserve">я </w:t>
      </w:r>
      <w:r w:rsidRPr="005D27C4">
        <w:rPr>
          <w:rFonts w:hint="eastAsia"/>
        </w:rPr>
        <w:t>условий</w:t>
      </w:r>
      <w:r w:rsidRPr="005D27C4">
        <w:br/>
      </w:r>
      <w:r w:rsidRPr="005D27C4">
        <w:rPr>
          <w:rFonts w:hint="eastAsia"/>
        </w:rPr>
        <w:t>и</w:t>
      </w:r>
      <w:r w:rsidR="00CE1223" w:rsidRPr="005D27C4">
        <w:t xml:space="preserve"> п</w:t>
      </w:r>
      <w:r w:rsidRPr="005D27C4">
        <w:rPr>
          <w:rFonts w:hint="eastAsia"/>
        </w:rPr>
        <w:t>орядка</w:t>
      </w:r>
      <w:r w:rsidR="00CE1223" w:rsidRPr="005D27C4">
        <w:t xml:space="preserve"> </w:t>
      </w:r>
      <w:r w:rsidRPr="005D27C4">
        <w:rPr>
          <w:rFonts w:hint="eastAsia"/>
        </w:rPr>
        <w:t>предоставления</w:t>
      </w:r>
      <w:r w:rsidR="00CE1223" w:rsidRPr="005D27C4">
        <w:t xml:space="preserve"> </w:t>
      </w:r>
      <w:r w:rsidRPr="005D27C4">
        <w:rPr>
          <w:rFonts w:hint="eastAsia"/>
        </w:rPr>
        <w:t>субсиди</w:t>
      </w:r>
      <w:r w:rsidRPr="005D27C4">
        <w:t xml:space="preserve">и, </w:t>
      </w:r>
      <w:r w:rsidRPr="005D27C4">
        <w:rPr>
          <w:rFonts w:hint="eastAsia"/>
        </w:rPr>
        <w:t>установленных</w:t>
      </w:r>
      <w:r w:rsidR="00CE1223" w:rsidRPr="005D27C4">
        <w:t xml:space="preserve"> </w:t>
      </w:r>
      <w:r w:rsidRPr="005D27C4">
        <w:rPr>
          <w:color w:val="000000" w:themeColor="text1"/>
        </w:rPr>
        <w:t xml:space="preserve">Порядком предоставления субсидии, </w:t>
      </w:r>
      <w:r w:rsidRPr="005D27C4">
        <w:t xml:space="preserve">проводит проверку сведений в рамках своих полномочий, содержащихся в заявке </w:t>
      </w:r>
      <w:r w:rsidR="00F8432B">
        <w:br/>
      </w:r>
      <w:r w:rsidRPr="005D27C4">
        <w:t>и документах, обоснованности представленного участником отбора расчета размера субсидии.</w:t>
      </w:r>
    </w:p>
    <w:p w:rsidR="0066344C" w:rsidRPr="00D47FDE" w:rsidRDefault="0066344C" w:rsidP="00CE1223">
      <w:pPr>
        <w:widowControl w:val="0"/>
        <w:tabs>
          <w:tab w:val="left" w:pos="1134"/>
        </w:tabs>
        <w:ind w:firstLine="567"/>
        <w:jc w:val="both"/>
      </w:pPr>
      <w:r w:rsidRPr="005D27C4">
        <w:t xml:space="preserve">Комиссия рассматривает заявки и </w:t>
      </w:r>
      <w:r w:rsidRPr="00D47FDE">
        <w:t>документы на соответствие критериям отбора</w:t>
      </w:r>
      <w:r w:rsidRPr="00D47FDE">
        <w:br/>
        <w:t xml:space="preserve">и условиям предоставления субсидии, установленным в пунктах </w:t>
      </w:r>
      <w:r w:rsidR="00B43B66" w:rsidRPr="00D47FDE">
        <w:t xml:space="preserve">1.6, 1.7, 1.7.1 – 1.7.3, 1.7.3.1 – 1.7.3.9, 1.7.4 – 1.7.9 </w:t>
      </w:r>
      <w:r w:rsidR="00CE1223" w:rsidRPr="00D47FDE">
        <w:t>Порядка предоставления субсидии</w:t>
      </w:r>
      <w:r w:rsidRPr="00D47FDE">
        <w:t xml:space="preserve">. </w:t>
      </w:r>
    </w:p>
    <w:p w:rsidR="0066344C" w:rsidRPr="005D27C4" w:rsidRDefault="0066344C" w:rsidP="00CE1223">
      <w:pPr>
        <w:widowControl w:val="0"/>
        <w:tabs>
          <w:tab w:val="left" w:pos="1134"/>
        </w:tabs>
        <w:ind w:firstLine="567"/>
        <w:jc w:val="both"/>
      </w:pPr>
      <w:r w:rsidRPr="00D47FDE">
        <w:t xml:space="preserve">Проверка соответствия участника отбора критериям </w:t>
      </w:r>
      <w:r w:rsidRPr="005D27C4">
        <w:t>отбора</w:t>
      </w:r>
      <w:r w:rsidR="00CE1223" w:rsidRPr="005D27C4">
        <w:t xml:space="preserve"> </w:t>
      </w:r>
      <w:r w:rsidRPr="005D27C4">
        <w:t xml:space="preserve">и условиям предоставления субсидии осуществляется в том числе с использованием межведомственного электронного взаимодействия, общедоступных информационных ресурсов в </w:t>
      </w:r>
      <w:r w:rsidR="00CE1223" w:rsidRPr="00CD466E">
        <w:t xml:space="preserve">информационно-телекоммуникационной </w:t>
      </w:r>
      <w:r w:rsidRPr="00CD466E">
        <w:t>сети «Интернет»</w:t>
      </w:r>
      <w:r w:rsidR="00CE1223" w:rsidRPr="00CD466E">
        <w:t xml:space="preserve"> </w:t>
      </w:r>
      <w:r w:rsidR="0023172E" w:rsidRPr="00CD466E">
        <w:br/>
      </w:r>
      <w:r w:rsidR="00C41BE9" w:rsidRPr="00CD466E">
        <w:t>(далее – сеть «Интернет»</w:t>
      </w:r>
      <w:r w:rsidR="0023172E" w:rsidRPr="00CD466E">
        <w:t>)</w:t>
      </w:r>
      <w:r w:rsidR="00C41BE9" w:rsidRPr="00CD466E">
        <w:t xml:space="preserve"> </w:t>
      </w:r>
      <w:r w:rsidRPr="00CD466E">
        <w:t xml:space="preserve">и </w:t>
      </w:r>
      <w:r w:rsidRPr="005D27C4">
        <w:t xml:space="preserve">(или) с использованием сервиса «Реестр контрагентов» </w:t>
      </w:r>
      <w:r w:rsidR="00CE1223" w:rsidRPr="005D27C4">
        <w:t xml:space="preserve">Автоматизированной информационной системы бюджетного процесса – электронное казначейство (далее – </w:t>
      </w:r>
      <w:bookmarkStart w:id="100" w:name="OLE_LINK149"/>
      <w:bookmarkStart w:id="101" w:name="OLE_LINK150"/>
      <w:bookmarkStart w:id="102" w:name="OLE_LINK9"/>
      <w:r w:rsidR="00CE1223" w:rsidRPr="005D27C4">
        <w:t>АИС БП-ЭК</w:t>
      </w:r>
      <w:bookmarkEnd w:id="100"/>
      <w:bookmarkEnd w:id="101"/>
      <w:bookmarkEnd w:id="102"/>
      <w:r w:rsidR="00CE1223" w:rsidRPr="005D27C4">
        <w:t>)</w:t>
      </w:r>
      <w:r w:rsidRPr="005D27C4">
        <w:t>.</w:t>
      </w:r>
    </w:p>
    <w:p w:rsidR="0066344C" w:rsidRPr="005D27C4" w:rsidRDefault="0066344C" w:rsidP="00CE1223">
      <w:pPr>
        <w:pStyle w:val="a7"/>
        <w:numPr>
          <w:ilvl w:val="0"/>
          <w:numId w:val="22"/>
        </w:numPr>
        <w:tabs>
          <w:tab w:val="left" w:pos="426"/>
        </w:tabs>
        <w:spacing w:before="120" w:after="120"/>
        <w:ind w:left="0" w:firstLine="0"/>
        <w:jc w:val="center"/>
        <w:rPr>
          <w:b/>
        </w:rPr>
      </w:pPr>
      <w:r w:rsidRPr="005D27C4">
        <w:rPr>
          <w:b/>
        </w:rPr>
        <w:t>Состав и организация работы комиссии</w:t>
      </w:r>
    </w:p>
    <w:p w:rsidR="0066344C" w:rsidRPr="00D47FDE" w:rsidRDefault="0066344C" w:rsidP="00CE1223">
      <w:pPr>
        <w:pStyle w:val="a7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D47FDE">
        <w:t>Комиссия состоит из председателя комиссии, зам</w:t>
      </w:r>
      <w:r w:rsidR="00CE1223" w:rsidRPr="00D47FDE">
        <w:t xml:space="preserve">естителя председателя комиссии, не менее </w:t>
      </w:r>
      <w:r w:rsidRPr="00D47FDE">
        <w:t>10 членов комиссии и секретаря комиссии</w:t>
      </w:r>
      <w:r w:rsidR="007F0A91" w:rsidRPr="00D47FDE">
        <w:t>, участвующих в работе комиссии.</w:t>
      </w:r>
    </w:p>
    <w:p w:rsidR="002658E3" w:rsidRPr="00D47FDE" w:rsidRDefault="002658E3" w:rsidP="002658E3">
      <w:pPr>
        <w:pStyle w:val="a7"/>
        <w:tabs>
          <w:tab w:val="left" w:pos="1276"/>
        </w:tabs>
        <w:ind w:left="0" w:firstLine="567"/>
        <w:jc w:val="both"/>
      </w:pPr>
      <w:r w:rsidRPr="00D47FDE">
        <w:t>В состав комиссии включаются</w:t>
      </w:r>
      <w:r w:rsidR="007F0A91" w:rsidRPr="00D47FDE">
        <w:t xml:space="preserve"> должностные лица Комитета по труду и занятости населения Санкт-Петербурга (далее – Комитет</w:t>
      </w:r>
      <w:r w:rsidRPr="00D47FDE">
        <w:t>),</w:t>
      </w:r>
      <w:r w:rsidR="007F0A91" w:rsidRPr="00D47FDE">
        <w:t xml:space="preserve"> пре</w:t>
      </w:r>
      <w:r w:rsidRPr="00D47FDE">
        <w:t xml:space="preserve">дставители государственных организаций и представитель Общественного совета при Комитете по труду и занятости населения Санкт-Петербурга. </w:t>
      </w:r>
    </w:p>
    <w:p w:rsidR="007F0A91" w:rsidRPr="00D47FDE" w:rsidRDefault="00833315" w:rsidP="002658E3">
      <w:pPr>
        <w:pStyle w:val="a7"/>
        <w:tabs>
          <w:tab w:val="left" w:pos="1276"/>
        </w:tabs>
        <w:ind w:left="0" w:firstLine="567"/>
        <w:jc w:val="both"/>
      </w:pPr>
      <w:r w:rsidRPr="00D47FDE">
        <w:t xml:space="preserve">В состав комиссии включаются представители </w:t>
      </w:r>
      <w:r w:rsidR="002658E3" w:rsidRPr="00D47FDE">
        <w:t xml:space="preserve">государственных организаций </w:t>
      </w:r>
      <w:r w:rsidRPr="00D47FDE">
        <w:br/>
      </w:r>
      <w:r w:rsidR="002658E3" w:rsidRPr="00D47FDE">
        <w:t>в составе не менее половины от общей численности членов комиссии.</w:t>
      </w:r>
      <w:r w:rsidRPr="00D47FDE">
        <w:t xml:space="preserve"> Должностные лица Комитета, включенные в состав комиссии, должны соответствовать уровню не ниже главного специалиста.</w:t>
      </w:r>
    </w:p>
    <w:p w:rsidR="0066344C" w:rsidRPr="00D47FDE" w:rsidRDefault="0066344C" w:rsidP="00CE1223">
      <w:pPr>
        <w:pStyle w:val="a7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D47FDE">
        <w:t xml:space="preserve">Состав комиссии утверждается распоряжением Комитета. </w:t>
      </w:r>
    </w:p>
    <w:p w:rsidR="0066344C" w:rsidRPr="00D47FDE" w:rsidRDefault="00C41BE9" w:rsidP="00CE1223">
      <w:pPr>
        <w:pStyle w:val="a7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D47FDE">
        <w:t>Председатель комиссии:</w:t>
      </w:r>
    </w:p>
    <w:p w:rsidR="00F6195C" w:rsidRPr="00D47FDE" w:rsidRDefault="00F6195C" w:rsidP="00CE1223">
      <w:pPr>
        <w:pStyle w:val="a7"/>
        <w:tabs>
          <w:tab w:val="left" w:pos="1276"/>
        </w:tabs>
        <w:ind w:left="0" w:firstLine="567"/>
        <w:jc w:val="both"/>
      </w:pPr>
      <w:r w:rsidRPr="00D47FDE">
        <w:t xml:space="preserve">возглавляет комиссию, руководит ее деятельностью и несет ответственность </w:t>
      </w:r>
      <w:r w:rsidR="003166C7" w:rsidRPr="00D47FDE">
        <w:br/>
        <w:t>за выполнение возложенных на к</w:t>
      </w:r>
      <w:r w:rsidRPr="00D47FDE">
        <w:t>омиссию задач;</w:t>
      </w:r>
    </w:p>
    <w:p w:rsidR="003166C7" w:rsidRPr="005D27C4" w:rsidRDefault="003166C7" w:rsidP="003166C7">
      <w:pPr>
        <w:tabs>
          <w:tab w:val="left" w:pos="1276"/>
        </w:tabs>
        <w:ind w:firstLine="567"/>
        <w:jc w:val="both"/>
      </w:pPr>
      <w:r w:rsidRPr="00D47FDE">
        <w:t>планирует деятельность комиссии</w:t>
      </w:r>
      <w:r w:rsidRPr="005D27C4">
        <w:t>, созывает заседания комиссии;</w:t>
      </w:r>
    </w:p>
    <w:p w:rsidR="0066344C" w:rsidRPr="005D27C4" w:rsidRDefault="0066344C" w:rsidP="00CE1223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осуществляет общее руководство деятельностью комиссии; </w:t>
      </w:r>
    </w:p>
    <w:p w:rsidR="0066344C" w:rsidRPr="005D27C4" w:rsidRDefault="0066344C" w:rsidP="00CE1223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председательствует на заседаниях комиссии; </w:t>
      </w:r>
    </w:p>
    <w:p w:rsidR="003166C7" w:rsidRPr="005D27C4" w:rsidRDefault="003166C7" w:rsidP="003166C7">
      <w:pPr>
        <w:tabs>
          <w:tab w:val="left" w:pos="1276"/>
        </w:tabs>
        <w:ind w:firstLine="567"/>
        <w:jc w:val="both"/>
      </w:pPr>
      <w:r w:rsidRPr="005D27C4">
        <w:t xml:space="preserve">ставит на голосование предложения по рассматриваемым вопросам, подводит </w:t>
      </w:r>
      <w:r w:rsidRPr="005D27C4">
        <w:br/>
        <w:t>итоги голосования;</w:t>
      </w:r>
    </w:p>
    <w:p w:rsidR="0066344C" w:rsidRPr="005D27C4" w:rsidRDefault="0066344C" w:rsidP="00CE1223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подписывает протоколы заседаний комиссии; </w:t>
      </w:r>
    </w:p>
    <w:p w:rsidR="003166C7" w:rsidRPr="005D27C4" w:rsidRDefault="003166C7" w:rsidP="003166C7">
      <w:pPr>
        <w:tabs>
          <w:tab w:val="left" w:pos="1276"/>
        </w:tabs>
        <w:ind w:firstLine="567"/>
        <w:jc w:val="both"/>
      </w:pPr>
      <w:r w:rsidRPr="005D27C4">
        <w:t>дает поручения членам комиссии в пределах своей компетенции;</w:t>
      </w:r>
    </w:p>
    <w:p w:rsidR="00F6195C" w:rsidRPr="005D27C4" w:rsidRDefault="0066344C" w:rsidP="003166C7">
      <w:pPr>
        <w:pStyle w:val="a7"/>
        <w:tabs>
          <w:tab w:val="left" w:pos="1276"/>
        </w:tabs>
        <w:ind w:left="0" w:firstLine="567"/>
        <w:jc w:val="both"/>
      </w:pPr>
      <w:r w:rsidRPr="005D27C4">
        <w:t>выполняет иные функции, предус</w:t>
      </w:r>
      <w:r w:rsidR="003166C7" w:rsidRPr="005D27C4">
        <w:t>мотренные настоящим Положением.</w:t>
      </w:r>
    </w:p>
    <w:p w:rsidR="00F6195C" w:rsidRPr="005D27C4" w:rsidRDefault="00F6195C" w:rsidP="00F6195C">
      <w:pPr>
        <w:pStyle w:val="a7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5D27C4">
        <w:t>Заместитель председателя комиссии:</w:t>
      </w:r>
    </w:p>
    <w:p w:rsidR="00F6195C" w:rsidRPr="005D27C4" w:rsidRDefault="00F6195C" w:rsidP="00F6195C">
      <w:pPr>
        <w:tabs>
          <w:tab w:val="left" w:pos="1276"/>
        </w:tabs>
        <w:ind w:firstLine="567"/>
        <w:jc w:val="both"/>
      </w:pPr>
      <w:r w:rsidRPr="005D27C4">
        <w:t xml:space="preserve">исполняет функции председателя комиссии по поручению председателя комиссии </w:t>
      </w:r>
      <w:r w:rsidRPr="005D27C4">
        <w:br/>
        <w:t>в случае его временного отсутствия;</w:t>
      </w:r>
    </w:p>
    <w:p w:rsidR="00F6195C" w:rsidRPr="005D27C4" w:rsidRDefault="00F6195C" w:rsidP="00F6195C">
      <w:pPr>
        <w:autoSpaceDE w:val="0"/>
        <w:autoSpaceDN w:val="0"/>
        <w:adjustRightInd w:val="0"/>
        <w:ind w:firstLine="567"/>
        <w:jc w:val="both"/>
      </w:pPr>
      <w:r w:rsidRPr="005D27C4">
        <w:t>осуществляет функции члена комиссии.</w:t>
      </w:r>
    </w:p>
    <w:p w:rsidR="00CE1223" w:rsidRPr="005D27C4" w:rsidRDefault="00CE1223" w:rsidP="003166C7">
      <w:pPr>
        <w:tabs>
          <w:tab w:val="left" w:pos="1276"/>
        </w:tabs>
        <w:ind w:firstLine="567"/>
        <w:jc w:val="both"/>
      </w:pPr>
      <w:r w:rsidRPr="005D27C4">
        <w:t xml:space="preserve">В отсутствие председателя комиссии функции председателя комиссии возлагаются </w:t>
      </w:r>
      <w:r w:rsidR="00092857" w:rsidRPr="005D27C4">
        <w:br/>
      </w:r>
      <w:r w:rsidRPr="005D27C4">
        <w:t xml:space="preserve">на заместителя председателя комиссии. </w:t>
      </w:r>
    </w:p>
    <w:p w:rsidR="0066344C" w:rsidRPr="005D27C4" w:rsidRDefault="0066344C" w:rsidP="00CE1223">
      <w:pPr>
        <w:pStyle w:val="a7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5D27C4">
        <w:t xml:space="preserve">Члены комиссии: </w:t>
      </w:r>
    </w:p>
    <w:p w:rsidR="0066344C" w:rsidRPr="005D27C4" w:rsidRDefault="0066344C" w:rsidP="00CE1223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голосуют по вопросам заседания комиссии;  </w:t>
      </w:r>
    </w:p>
    <w:p w:rsidR="0066344C" w:rsidRPr="005D27C4" w:rsidRDefault="0066344C" w:rsidP="00CE1223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участвуют в заседаниях комиссии лично или дистанционно; </w:t>
      </w:r>
    </w:p>
    <w:p w:rsidR="0066344C" w:rsidRPr="005D27C4" w:rsidRDefault="0066344C" w:rsidP="00CE1223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могут представлять секретарю комиссии предложения по работе комиссии </w:t>
      </w:r>
      <w:r w:rsidRPr="005D27C4">
        <w:br/>
        <w:t xml:space="preserve">и документы по вопросам, подлежащим рассмотрению на заседании комиссии. </w:t>
      </w:r>
    </w:p>
    <w:p w:rsidR="003166C7" w:rsidRPr="005D27C4" w:rsidRDefault="003166C7" w:rsidP="003166C7">
      <w:pPr>
        <w:pStyle w:val="a7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5D27C4">
        <w:t xml:space="preserve">Секретарь комиссии: </w:t>
      </w:r>
    </w:p>
    <w:p w:rsidR="003166C7" w:rsidRPr="005D27C4" w:rsidRDefault="003166C7" w:rsidP="003166C7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обеспечивает приглашение на заседание членов комиссии; </w:t>
      </w:r>
    </w:p>
    <w:p w:rsidR="003166C7" w:rsidRPr="005D27C4" w:rsidRDefault="003166C7" w:rsidP="003166C7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обеспечивает членов комиссии материалами по вопросам, рассматриваемым комиссией; </w:t>
      </w:r>
    </w:p>
    <w:p w:rsidR="003166C7" w:rsidRPr="005D27C4" w:rsidRDefault="003166C7" w:rsidP="003166C7">
      <w:pPr>
        <w:pStyle w:val="a7"/>
        <w:tabs>
          <w:tab w:val="left" w:pos="1276"/>
        </w:tabs>
        <w:ind w:left="0" w:firstLine="567"/>
        <w:jc w:val="both"/>
      </w:pPr>
      <w:bookmarkStart w:id="103" w:name="OLE_LINK12"/>
      <w:bookmarkStart w:id="104" w:name="OLE_LINK39"/>
      <w:r w:rsidRPr="005D27C4">
        <w:t xml:space="preserve">ведет протоколы </w:t>
      </w:r>
      <w:r w:rsidRPr="00CD466E">
        <w:t>заседани</w:t>
      </w:r>
      <w:r w:rsidR="00B80417" w:rsidRPr="00CD466E">
        <w:t>й</w:t>
      </w:r>
      <w:r w:rsidRPr="00CD466E">
        <w:t xml:space="preserve"> комиссии</w:t>
      </w:r>
      <w:r w:rsidRPr="005D27C4">
        <w:t xml:space="preserve">, обеспечивает их подписание и размещение </w:t>
      </w:r>
      <w:r w:rsidRPr="005D27C4">
        <w:br/>
      </w:r>
      <w:bookmarkStart w:id="105" w:name="OLE_LINK10"/>
      <w:bookmarkStart w:id="106" w:name="OLE_LINK11"/>
      <w:r w:rsidRPr="005D27C4">
        <w:t>в подсистеме «Площадка отбора получателей субсидий» АИС БП-ЭК</w:t>
      </w:r>
      <w:r w:rsidR="00092857" w:rsidRPr="005D27C4">
        <w:rPr>
          <w:color w:val="000000" w:themeColor="text1"/>
        </w:rPr>
        <w:t xml:space="preserve"> </w:t>
      </w:r>
      <w:r w:rsidRPr="005D27C4">
        <w:t>в сети «Интернет»</w:t>
      </w:r>
      <w:bookmarkEnd w:id="103"/>
      <w:bookmarkEnd w:id="104"/>
      <w:bookmarkEnd w:id="105"/>
      <w:bookmarkEnd w:id="106"/>
      <w:r w:rsidRPr="005D27C4">
        <w:t xml:space="preserve"> </w:t>
      </w:r>
      <w:r w:rsidR="00092857" w:rsidRPr="005D27C4">
        <w:br/>
      </w:r>
      <w:r w:rsidRPr="005D27C4">
        <w:t xml:space="preserve">в соответствии с Порядком предоставления субсидии; </w:t>
      </w:r>
    </w:p>
    <w:p w:rsidR="003166C7" w:rsidRPr="005D27C4" w:rsidRDefault="003166C7" w:rsidP="003166C7">
      <w:pPr>
        <w:pStyle w:val="a7"/>
        <w:tabs>
          <w:tab w:val="left" w:pos="1276"/>
        </w:tabs>
        <w:ind w:left="0" w:firstLine="567"/>
        <w:jc w:val="both"/>
      </w:pPr>
      <w:r w:rsidRPr="005D27C4">
        <w:t xml:space="preserve">выполняет иные обязанности, предусмотренные настоящим Положением, </w:t>
      </w:r>
      <w:r w:rsidRPr="005D27C4">
        <w:br/>
        <w:t>без права голосования по вопросам заседания комиссии.</w:t>
      </w:r>
    </w:p>
    <w:p w:rsidR="0066344C" w:rsidRPr="005D27C4" w:rsidRDefault="0066344C" w:rsidP="00CE1223">
      <w:pPr>
        <w:pStyle w:val="a7"/>
        <w:numPr>
          <w:ilvl w:val="1"/>
          <w:numId w:val="22"/>
        </w:numPr>
        <w:tabs>
          <w:tab w:val="left" w:pos="851"/>
          <w:tab w:val="left" w:pos="1276"/>
        </w:tabs>
        <w:ind w:left="0" w:firstLine="567"/>
        <w:jc w:val="both"/>
      </w:pPr>
      <w:r w:rsidRPr="005D27C4">
        <w:t xml:space="preserve">Заседание комиссии считается правомочным, если на нем присутствует </w:t>
      </w:r>
      <w:r w:rsidRPr="005D27C4">
        <w:br/>
        <w:t xml:space="preserve">не менее половины членов комиссии. Решение комиссии принимается простым большинством голосов присутствующих на заседании членов комиссии при открытом голосовании. При равенстве голосов голос председательствующего на заседании комиссии является решающим. </w:t>
      </w:r>
    </w:p>
    <w:p w:rsidR="0066344C" w:rsidRPr="005D27C4" w:rsidRDefault="0066344C" w:rsidP="00CE1223">
      <w:pPr>
        <w:pStyle w:val="a7"/>
        <w:numPr>
          <w:ilvl w:val="1"/>
          <w:numId w:val="22"/>
        </w:numPr>
        <w:tabs>
          <w:tab w:val="left" w:pos="709"/>
          <w:tab w:val="left" w:pos="851"/>
          <w:tab w:val="left" w:pos="1276"/>
        </w:tabs>
        <w:ind w:left="0" w:firstLine="567"/>
        <w:jc w:val="both"/>
        <w:rPr>
          <w:color w:val="000000" w:themeColor="text1"/>
        </w:rPr>
      </w:pPr>
      <w:r w:rsidRPr="005D27C4">
        <w:rPr>
          <w:color w:val="000000" w:themeColor="text1"/>
        </w:rPr>
        <w:t>Заседания комиссии могут проводиться в дистанционном формате.</w:t>
      </w:r>
    </w:p>
    <w:p w:rsidR="0066344C" w:rsidRPr="005D27C4" w:rsidRDefault="0066344C" w:rsidP="00CE1223">
      <w:pPr>
        <w:pStyle w:val="ConsPlusNormal"/>
        <w:numPr>
          <w:ilvl w:val="1"/>
          <w:numId w:val="2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рассматривает заявки и документы на соблюдение условий</w:t>
      </w:r>
      <w:r w:rsidR="003166C7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и порядка предоставления субсидии, установленных Порядком предоставления субсидии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распоряжением Комитета, регулирующим отдельные вопросы предоставления субсидии в соответствии с Порядком предоставления субсидии, а также проводит проверку сведений в рамках своих полномочий, содержащихся в заявке и документах,</w:t>
      </w:r>
      <w:r w:rsidR="00323FFD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обоснованности представленного участником о</w:t>
      </w:r>
      <w:r w:rsidR="003166C7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>тбора расчета размера субсидии.</w:t>
      </w:r>
    </w:p>
    <w:p w:rsidR="0066344C" w:rsidRPr="00D47FDE" w:rsidRDefault="0066344C" w:rsidP="00CE1223">
      <w:pPr>
        <w:pStyle w:val="ConsPlusNormal"/>
        <w:numPr>
          <w:ilvl w:val="1"/>
          <w:numId w:val="22"/>
        </w:numPr>
        <w:tabs>
          <w:tab w:val="left" w:pos="426"/>
          <w:tab w:val="left" w:pos="709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рассмотрения заявок и документов и в случае отсутствия оснований для принятия решения об отказе в предоставлении субсидии </w:t>
      </w:r>
      <w:r w:rsidR="003166C7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(отклонении заявок и документов) комиссия определяет с учетом очередности поступления заявок одного получателя субсидии, с которым заключается соглашение </w:t>
      </w:r>
      <w:r w:rsidR="003166C7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финансовых средств, предусмотренных Законом Санкт-Петербурга </w:t>
      </w:r>
      <w:r w:rsidR="003166C7"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1722">
        <w:rPr>
          <w:rFonts w:ascii="Times New Roman" w:hAnsi="Times New Roman" w:cs="Times New Roman"/>
          <w:sz w:val="24"/>
          <w:szCs w:val="24"/>
        </w:rPr>
        <w:t xml:space="preserve">от </w:t>
      </w:r>
      <w:r w:rsidR="00CD1722" w:rsidRPr="00677545">
        <w:rPr>
          <w:rFonts w:ascii="Times New Roman" w:hAnsi="Times New Roman" w:cs="Times New Roman"/>
          <w:sz w:val="24"/>
          <w:szCs w:val="24"/>
        </w:rPr>
        <w:t>26.11.2025 № 659-</w:t>
      </w:r>
      <w:r w:rsidR="00CD1722" w:rsidRPr="00CD1722">
        <w:rPr>
          <w:rFonts w:ascii="Times New Roman" w:hAnsi="Times New Roman" w:cs="Times New Roman"/>
          <w:sz w:val="24"/>
          <w:szCs w:val="24"/>
        </w:rPr>
        <w:t xml:space="preserve">124 </w:t>
      </w:r>
      <w:r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>«О бюджете Санкт-Петербурга на 202</w:t>
      </w:r>
      <w:r w:rsidR="00B80417"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</w:t>
      </w:r>
      <w:r w:rsidR="003166C7"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>период 202</w:t>
      </w:r>
      <w:r w:rsidR="00B80417"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B80417"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CD17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 на</w:t>
      </w:r>
      <w:r w:rsidRPr="005D2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</w:t>
      </w:r>
      <w:r w:rsidRPr="00D47FDE">
        <w:rPr>
          <w:rFonts w:ascii="Times New Roman" w:hAnsi="Times New Roman" w:cs="Times New Roman"/>
          <w:sz w:val="24"/>
          <w:szCs w:val="24"/>
        </w:rPr>
        <w:t xml:space="preserve">предоставление Комитету, и при условии соответствия участника отбора критериям отбора и условиям предоставления субсидии, установленным в пунктах </w:t>
      </w:r>
      <w:r w:rsidR="00B43B66" w:rsidRPr="00D47FDE">
        <w:rPr>
          <w:rFonts w:ascii="Times New Roman" w:hAnsi="Times New Roman" w:cs="Times New Roman"/>
          <w:sz w:val="24"/>
          <w:szCs w:val="24"/>
        </w:rPr>
        <w:t xml:space="preserve">1.6, 1.7, 1.7.1 – 1.7.3, 1.7.3.1 – 1.7.3.9, 1.7.4 – 1.7.9 </w:t>
      </w:r>
      <w:r w:rsidRPr="00D47FDE">
        <w:rPr>
          <w:rFonts w:ascii="Times New Roman" w:hAnsi="Times New Roman" w:cs="Times New Roman"/>
          <w:sz w:val="24"/>
          <w:szCs w:val="24"/>
        </w:rPr>
        <w:t>Порядка предоставления субсидии.</w:t>
      </w:r>
    </w:p>
    <w:p w:rsidR="0066344C" w:rsidRPr="00D47FDE" w:rsidRDefault="0066344C" w:rsidP="00CE122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FDE">
        <w:rPr>
          <w:rFonts w:ascii="Times New Roman" w:hAnsi="Times New Roman" w:cs="Times New Roman"/>
          <w:sz w:val="24"/>
          <w:szCs w:val="24"/>
        </w:rPr>
        <w:t>В случае поступления на отбор одной заявки и отсутствия оснований для принятия решения об отказе в предоставлении субсидии (отклонении заявки и документов) участник отбора, подавший такую заявку, признается получателем субсидии.</w:t>
      </w:r>
    </w:p>
    <w:p w:rsidR="0066344C" w:rsidRPr="00D47FDE" w:rsidRDefault="0066344C" w:rsidP="00CE1223">
      <w:pPr>
        <w:pStyle w:val="a7"/>
        <w:widowControl w:val="0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D47FDE">
        <w:t>О</w:t>
      </w:r>
      <w:r w:rsidRPr="00D47FDE">
        <w:rPr>
          <w:rFonts w:hint="eastAsia"/>
        </w:rPr>
        <w:t>снования</w:t>
      </w:r>
      <w:r w:rsidRPr="00D47FDE">
        <w:t xml:space="preserve"> для отказа в предоставлении субсидии (отклонения заявок </w:t>
      </w:r>
      <w:r w:rsidRPr="00D47FDE">
        <w:br/>
        <w:t>и документов)</w:t>
      </w:r>
      <w:r w:rsidR="003166C7" w:rsidRPr="00D47FDE">
        <w:t xml:space="preserve"> </w:t>
      </w:r>
      <w:r w:rsidR="003166C7" w:rsidRPr="00D47FDE">
        <w:rPr>
          <w:rFonts w:hint="eastAsia"/>
        </w:rPr>
        <w:t>указан</w:t>
      </w:r>
      <w:r w:rsidR="003166C7" w:rsidRPr="00D47FDE">
        <w:t xml:space="preserve">ы </w:t>
      </w:r>
      <w:r w:rsidRPr="00D47FDE">
        <w:rPr>
          <w:rFonts w:hint="eastAsia"/>
        </w:rPr>
        <w:t>в</w:t>
      </w:r>
      <w:r w:rsidR="003166C7" w:rsidRPr="00D47FDE">
        <w:t xml:space="preserve"> </w:t>
      </w:r>
      <w:r w:rsidRPr="00D47FDE">
        <w:rPr>
          <w:rFonts w:hint="eastAsia"/>
        </w:rPr>
        <w:t>пункте</w:t>
      </w:r>
      <w:r w:rsidRPr="00D47FDE">
        <w:t xml:space="preserve"> 2.8</w:t>
      </w:r>
      <w:r w:rsidR="003166C7" w:rsidRPr="00D47FDE">
        <w:t xml:space="preserve"> Порядка предоставления субсидии</w:t>
      </w:r>
      <w:r w:rsidRPr="00D47FDE">
        <w:t xml:space="preserve">. </w:t>
      </w:r>
    </w:p>
    <w:p w:rsidR="003166C7" w:rsidRPr="005D27C4" w:rsidRDefault="0066344C" w:rsidP="003166C7">
      <w:pPr>
        <w:pStyle w:val="a7"/>
        <w:widowControl w:val="0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D47FDE">
        <w:rPr>
          <w:rFonts w:hint="eastAsia"/>
        </w:rPr>
        <w:t>Решения</w:t>
      </w:r>
      <w:r w:rsidRPr="00D47FDE">
        <w:t xml:space="preserve"> комиссии </w:t>
      </w:r>
      <w:r w:rsidRPr="00D47FDE">
        <w:rPr>
          <w:rFonts w:hint="eastAsia"/>
        </w:rPr>
        <w:t>оформляютс</w:t>
      </w:r>
      <w:r w:rsidR="003166C7" w:rsidRPr="00D47FDE">
        <w:t xml:space="preserve">я </w:t>
      </w:r>
      <w:r w:rsidRPr="00D47FDE">
        <w:rPr>
          <w:rFonts w:hint="eastAsia"/>
        </w:rPr>
        <w:t>протоколами</w:t>
      </w:r>
      <w:r w:rsidRPr="00D47FDE">
        <w:t xml:space="preserve"> в сроки, установленные </w:t>
      </w:r>
      <w:r w:rsidR="003166C7" w:rsidRPr="00D47FDE">
        <w:t xml:space="preserve">Порядком </w:t>
      </w:r>
      <w:r w:rsidR="003166C7" w:rsidRPr="00D47FDE">
        <w:rPr>
          <w:rFonts w:eastAsia="Calibri"/>
          <w:lang w:eastAsia="en-US"/>
        </w:rPr>
        <w:t xml:space="preserve">и сроками проведения отбора получателя субсидии </w:t>
      </w:r>
      <w:r w:rsidR="005F4B2D" w:rsidRPr="00D47FDE">
        <w:t xml:space="preserve">социально ориентированной некоммерческой организации </w:t>
      </w:r>
      <w:r w:rsidR="005F4B2D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5F4B2D" w:rsidRPr="00D47FDE">
        <w:rPr>
          <w:bCs/>
        </w:rPr>
        <w:t>регионального проекта «Производительность труда»,</w:t>
      </w:r>
      <w:r w:rsidR="005F4B2D" w:rsidRPr="00D47FDE">
        <w:rPr>
          <w:rFonts w:eastAsia="Calibri"/>
          <w:bCs/>
          <w:lang w:eastAsia="en-US"/>
        </w:rPr>
        <w:t xml:space="preserve"> в том числе по обеспечению </w:t>
      </w:r>
      <w:r w:rsidR="005F4B2D" w:rsidRPr="00CD466E">
        <w:rPr>
          <w:rFonts w:eastAsia="Calibri"/>
          <w:bCs/>
          <w:lang w:eastAsia="en-US"/>
        </w:rPr>
        <w:t xml:space="preserve">деятельности регионального центра компетенций в сфере производительности труда в Санкт-Петербурге </w:t>
      </w:r>
      <w:r w:rsidR="005F4B2D" w:rsidRPr="00CD466E">
        <w:rPr>
          <w:rFonts w:eastAsia="Calibri"/>
          <w:bCs/>
          <w:lang w:eastAsia="en-US"/>
        </w:rPr>
        <w:br/>
      </w:r>
      <w:r w:rsidR="003166C7" w:rsidRPr="00CD466E">
        <w:rPr>
          <w:rFonts w:eastAsia="Calibri"/>
          <w:lang w:eastAsia="en-US"/>
        </w:rPr>
        <w:t xml:space="preserve">для предоставления субсидии </w:t>
      </w:r>
      <w:r w:rsidR="005F4B2D" w:rsidRPr="00CD466E">
        <w:t xml:space="preserve">социально ориентированной некоммерческой организации </w:t>
      </w:r>
      <w:r w:rsidR="005F4B2D" w:rsidRPr="00CD466E">
        <w:rPr>
          <w:rFonts w:eastAsia="Calibri"/>
          <w:bCs/>
          <w:lang w:eastAsia="en-US"/>
        </w:rPr>
        <w:t xml:space="preserve">на реализацию мероприятий </w:t>
      </w:r>
      <w:r w:rsidR="005F4B2D" w:rsidRPr="00CD466E">
        <w:rPr>
          <w:bCs/>
        </w:rPr>
        <w:t>регионального проекта «Производительность труда»,</w:t>
      </w:r>
      <w:r w:rsidR="005F4B2D" w:rsidRPr="00CD466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 </w:t>
      </w:r>
      <w:r w:rsidR="003166C7" w:rsidRPr="00CD466E">
        <w:rPr>
          <w:rFonts w:eastAsia="Calibri"/>
          <w:lang w:eastAsia="en-US"/>
        </w:rPr>
        <w:t xml:space="preserve">и принятия Комитетом по труду и занятости населения Санкт-Петербурга решения о предоставлении субсидии </w:t>
      </w:r>
      <w:r w:rsidR="005F4B2D" w:rsidRPr="00CD466E">
        <w:t xml:space="preserve">социально ориентированной некоммерческой организации </w:t>
      </w:r>
      <w:r w:rsidR="005F4B2D" w:rsidRPr="00CD466E">
        <w:rPr>
          <w:rFonts w:eastAsia="Calibri"/>
          <w:bCs/>
          <w:lang w:eastAsia="en-US"/>
        </w:rPr>
        <w:t xml:space="preserve">на реализацию мероприятий </w:t>
      </w:r>
      <w:r w:rsidR="005F4B2D" w:rsidRPr="00CD466E">
        <w:rPr>
          <w:bCs/>
        </w:rPr>
        <w:t>регионального проекта «Производительность труда»,</w:t>
      </w:r>
      <w:r w:rsidR="005F4B2D" w:rsidRPr="00CD466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</w:t>
      </w:r>
      <w:r w:rsidR="005F4B2D" w:rsidRPr="001B413B">
        <w:rPr>
          <w:rFonts w:eastAsia="Calibri"/>
          <w:bCs/>
          <w:lang w:eastAsia="en-US"/>
        </w:rPr>
        <w:t xml:space="preserve">труда </w:t>
      </w:r>
      <w:r w:rsidR="005F4B2D">
        <w:rPr>
          <w:rFonts w:eastAsia="Calibri"/>
          <w:bCs/>
          <w:lang w:eastAsia="en-US"/>
        </w:rPr>
        <w:br/>
      </w:r>
      <w:r w:rsidR="005F4B2D" w:rsidRPr="001B413B">
        <w:rPr>
          <w:rFonts w:eastAsia="Calibri"/>
          <w:bCs/>
          <w:lang w:eastAsia="en-US"/>
        </w:rPr>
        <w:t>в Санкт-Петербурге</w:t>
      </w:r>
      <w:r w:rsidR="003166C7" w:rsidRPr="005D27C4">
        <w:rPr>
          <w:rFonts w:eastAsia="Calibri"/>
          <w:lang w:eastAsia="en-US"/>
        </w:rPr>
        <w:t xml:space="preserve">, </w:t>
      </w:r>
      <w:r w:rsidR="003166C7" w:rsidRPr="005D27C4">
        <w:t xml:space="preserve">утвержденными настоящим распоряжением (далее – </w:t>
      </w:r>
      <w:bookmarkStart w:id="107" w:name="OLE_LINK5"/>
      <w:bookmarkStart w:id="108" w:name="OLE_LINK6"/>
      <w:r w:rsidR="003166C7" w:rsidRPr="005D27C4">
        <w:t>Порядок и сроки проведения отбора</w:t>
      </w:r>
      <w:bookmarkEnd w:id="107"/>
      <w:bookmarkEnd w:id="108"/>
      <w:r w:rsidR="003166C7" w:rsidRPr="005D27C4">
        <w:t>).</w:t>
      </w:r>
    </w:p>
    <w:p w:rsidR="0066344C" w:rsidRPr="00D47FDE" w:rsidRDefault="0066344C" w:rsidP="003166C7">
      <w:pPr>
        <w:pStyle w:val="a7"/>
        <w:widowControl w:val="0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5D27C4">
        <w:t xml:space="preserve">Протоколы </w:t>
      </w:r>
      <w:r w:rsidRPr="00D47FDE">
        <w:t xml:space="preserve">заседаний комиссии подписываются председательствующим </w:t>
      </w:r>
      <w:r w:rsidR="003166C7" w:rsidRPr="00D47FDE">
        <w:br/>
      </w:r>
      <w:r w:rsidRPr="00D47FDE">
        <w:t>на заседании комиссии и членами комиссии.</w:t>
      </w:r>
    </w:p>
    <w:p w:rsidR="0066344C" w:rsidRPr="005D27C4" w:rsidRDefault="0066344C" w:rsidP="00CE1223">
      <w:pPr>
        <w:pStyle w:val="a7"/>
        <w:widowControl w:val="0"/>
        <w:numPr>
          <w:ilvl w:val="1"/>
          <w:numId w:val="22"/>
        </w:numPr>
        <w:tabs>
          <w:tab w:val="left" w:pos="1276"/>
        </w:tabs>
        <w:ind w:left="0" w:firstLine="567"/>
        <w:jc w:val="both"/>
      </w:pPr>
      <w:r w:rsidRPr="00D47FDE">
        <w:t>Протоколы заседаний комиссии должны содержать информацию, установленную</w:t>
      </w:r>
      <w:r w:rsidR="003166C7" w:rsidRPr="00D47FDE">
        <w:t xml:space="preserve"> Порядком и </w:t>
      </w:r>
      <w:proofErr w:type="gramStart"/>
      <w:r w:rsidR="003166C7" w:rsidRPr="00D47FDE">
        <w:t>сроками проведения</w:t>
      </w:r>
      <w:r w:rsidR="003166C7" w:rsidRPr="005D27C4">
        <w:t xml:space="preserve"> отбора</w:t>
      </w:r>
      <w:proofErr w:type="gramEnd"/>
      <w:r w:rsidR="003166C7" w:rsidRPr="005D27C4">
        <w:t xml:space="preserve"> </w:t>
      </w:r>
      <w:r w:rsidRPr="005D27C4">
        <w:t>и Порядком предоставления субсидии.</w:t>
      </w:r>
    </w:p>
    <w:p w:rsidR="00CD2C90" w:rsidRDefault="00CD2C90" w:rsidP="00CD2C90"/>
    <w:p w:rsidR="00121BC5" w:rsidRPr="005D27C4" w:rsidRDefault="00121BC5" w:rsidP="00CD2C90">
      <w:pPr>
        <w:sectPr w:rsidR="00121BC5" w:rsidRPr="005D27C4" w:rsidSect="002B2C2E">
          <w:pgSz w:w="11906" w:h="16838"/>
          <w:pgMar w:top="1134" w:right="850" w:bottom="851" w:left="1701" w:header="709" w:footer="709" w:gutter="0"/>
          <w:pgNumType w:start="1"/>
          <w:cols w:space="708"/>
          <w:titlePg/>
          <w:docGrid w:linePitch="360"/>
        </w:sectPr>
      </w:pPr>
    </w:p>
    <w:p w:rsidR="00CD2C90" w:rsidRPr="005D27C4" w:rsidRDefault="00CD2C90" w:rsidP="00CD2C90">
      <w:pPr>
        <w:ind w:left="5954"/>
      </w:pPr>
      <w:r w:rsidRPr="005D27C4">
        <w:t xml:space="preserve">Приложение № </w:t>
      </w:r>
      <w:r w:rsidR="002822FC">
        <w:t>4</w:t>
      </w:r>
    </w:p>
    <w:p w:rsidR="00CD2C90" w:rsidRPr="005D27C4" w:rsidRDefault="00CD2C90" w:rsidP="00CD2C90">
      <w:pPr>
        <w:ind w:left="5954"/>
      </w:pPr>
      <w:r w:rsidRPr="005D27C4">
        <w:t xml:space="preserve">к распоряжению Комитета </w:t>
      </w:r>
    </w:p>
    <w:p w:rsidR="00CD2C90" w:rsidRPr="005D27C4" w:rsidRDefault="00CD2C90" w:rsidP="00CD2C90">
      <w:pPr>
        <w:ind w:left="5954"/>
      </w:pPr>
      <w:r w:rsidRPr="005D27C4">
        <w:t xml:space="preserve">по труду и занятости населения </w:t>
      </w:r>
    </w:p>
    <w:p w:rsidR="00CD2C90" w:rsidRPr="005D27C4" w:rsidRDefault="00CD2C90" w:rsidP="00CD2C90">
      <w:pPr>
        <w:ind w:left="5954"/>
      </w:pPr>
      <w:r w:rsidRPr="005D27C4">
        <w:t>Санкт-Петербурга</w:t>
      </w:r>
    </w:p>
    <w:p w:rsidR="00CD2C90" w:rsidRPr="005D27C4" w:rsidRDefault="00CD2C90" w:rsidP="00CD2C90">
      <w:pPr>
        <w:ind w:left="5954"/>
      </w:pPr>
      <w:r w:rsidRPr="005D27C4">
        <w:t>от _____________ № _________</w:t>
      </w:r>
    </w:p>
    <w:p w:rsidR="0072584D" w:rsidRPr="005D27C4" w:rsidRDefault="0072584D" w:rsidP="0066344C">
      <w:pPr>
        <w:widowControl w:val="0"/>
        <w:jc w:val="center"/>
        <w:rPr>
          <w:b/>
        </w:rPr>
      </w:pPr>
    </w:p>
    <w:p w:rsidR="0066344C" w:rsidRPr="00121BC5" w:rsidRDefault="00C41BE9" w:rsidP="0066344C">
      <w:pPr>
        <w:widowControl w:val="0"/>
        <w:jc w:val="center"/>
        <w:rPr>
          <w:b/>
        </w:rPr>
      </w:pPr>
      <w:r w:rsidRPr="005D27C4">
        <w:rPr>
          <w:b/>
        </w:rPr>
        <w:t>ПОРЯДОК</w:t>
      </w:r>
      <w:r w:rsidRPr="005D27C4">
        <w:rPr>
          <w:b/>
        </w:rPr>
        <w:br/>
      </w:r>
      <w:r w:rsidR="0087782C" w:rsidRPr="005D27C4">
        <w:rPr>
          <w:b/>
          <w:color w:val="000000" w:themeColor="text1"/>
        </w:rPr>
        <w:t xml:space="preserve">и сроки представления </w:t>
      </w:r>
      <w:r w:rsidR="0087782C" w:rsidRPr="00121BC5">
        <w:rPr>
          <w:b/>
          <w:color w:val="000000" w:themeColor="text1"/>
        </w:rPr>
        <w:t xml:space="preserve">получателем субсидии </w:t>
      </w:r>
      <w:r w:rsidR="00121BC5" w:rsidRPr="00121BC5">
        <w:rPr>
          <w:b/>
        </w:rPr>
        <w:t xml:space="preserve">социально ориентированной некоммерческой организации </w:t>
      </w:r>
      <w:r w:rsidR="00121BC5" w:rsidRPr="00121BC5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121BC5">
        <w:rPr>
          <w:b/>
          <w:bCs/>
        </w:rPr>
        <w:t>регионального проекта «Производительность труда»,</w:t>
      </w:r>
      <w:r w:rsidR="00121BC5" w:rsidRPr="00121BC5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</w:t>
      </w:r>
      <w:r w:rsidR="00121BC5" w:rsidRPr="00CD466E">
        <w:rPr>
          <w:rFonts w:eastAsia="Calibri"/>
          <w:b/>
          <w:bCs/>
          <w:lang w:eastAsia="en-US"/>
        </w:rPr>
        <w:t xml:space="preserve">сфере производительности труда </w:t>
      </w:r>
      <w:r w:rsidR="00121BC5" w:rsidRPr="00CD466E">
        <w:rPr>
          <w:rFonts w:eastAsia="Calibri"/>
          <w:b/>
          <w:bCs/>
          <w:lang w:eastAsia="en-US"/>
        </w:rPr>
        <w:br/>
        <w:t>в Санкт-Петербурге</w:t>
      </w:r>
      <w:r w:rsidR="0087782C" w:rsidRPr="00CD466E">
        <w:rPr>
          <w:b/>
        </w:rPr>
        <w:t xml:space="preserve"> отчетов о достижении значений результата предоставления субсидии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</w:t>
      </w:r>
      <w:r w:rsidR="006F5650" w:rsidRPr="00CD466E">
        <w:rPr>
          <w:rFonts w:eastAsia="Calibri"/>
          <w:b/>
          <w:bCs/>
          <w:lang w:eastAsia="en-US"/>
        </w:rPr>
        <w:br/>
      </w:r>
      <w:r w:rsidR="00121BC5" w:rsidRPr="00CD466E">
        <w:rPr>
          <w:rFonts w:eastAsia="Calibri"/>
          <w:b/>
          <w:bCs/>
          <w:lang w:eastAsia="en-US"/>
        </w:rPr>
        <w:t>по обеспечению деятельности регионального центра компетенций в сфере производительности труда в Санкт-Петербурге</w:t>
      </w:r>
      <w:r w:rsidR="0087782C" w:rsidRPr="00CD466E">
        <w:rPr>
          <w:b/>
        </w:rPr>
        <w:t xml:space="preserve"> и его характеристик, отчетов </w:t>
      </w:r>
      <w:r w:rsidR="00121BC5" w:rsidRPr="00CD466E">
        <w:rPr>
          <w:b/>
        </w:rPr>
        <w:br/>
      </w:r>
      <w:r w:rsidR="0087782C" w:rsidRPr="00CD466E">
        <w:rPr>
          <w:b/>
        </w:rPr>
        <w:t xml:space="preserve">об осуществлении расходов, источником финансового обеспечения которых является субсидия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</w:t>
      </w:r>
      <w:r w:rsidR="006F5650" w:rsidRPr="00CD466E">
        <w:rPr>
          <w:rFonts w:eastAsia="Calibri"/>
          <w:b/>
          <w:bCs/>
          <w:lang w:eastAsia="en-US"/>
        </w:rPr>
        <w:br/>
      </w:r>
      <w:r w:rsidR="00121BC5" w:rsidRPr="00CD466E">
        <w:rPr>
          <w:rFonts w:eastAsia="Calibri"/>
          <w:b/>
          <w:bCs/>
          <w:lang w:eastAsia="en-US"/>
        </w:rPr>
        <w:t>по обеспечению деятельности регионального центра компетенций в сфере производительности труда в Санкт-Петербурге</w:t>
      </w:r>
      <w:r w:rsidR="0087782C" w:rsidRPr="00CD466E">
        <w:rPr>
          <w:b/>
        </w:rPr>
        <w:t xml:space="preserve">, отчетов о реализации плана мероприятий по достижению результата предоставления субсидии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121BC5" w:rsidRPr="00CD466E">
        <w:rPr>
          <w:rFonts w:eastAsia="Calibri"/>
          <w:b/>
          <w:bCs/>
          <w:lang w:eastAsia="en-US"/>
        </w:rPr>
        <w:br/>
        <w:t>в Санкт-Петербурге</w:t>
      </w:r>
      <w:r w:rsidR="0087782C" w:rsidRPr="00CD466E">
        <w:rPr>
          <w:b/>
        </w:rPr>
        <w:t xml:space="preserve">, порядок и срок проверки и принятия Комитетом по труду </w:t>
      </w:r>
      <w:r w:rsidR="006F5650" w:rsidRPr="00CD466E">
        <w:rPr>
          <w:b/>
        </w:rPr>
        <w:br/>
      </w:r>
      <w:r w:rsidR="0087782C" w:rsidRPr="00CD466E">
        <w:rPr>
          <w:b/>
        </w:rPr>
        <w:t xml:space="preserve">и занятости населения Санкт-Петербурга отчетов о достижении значений результата предоставления субсидии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</w:t>
      </w:r>
      <w:r w:rsidR="006F5650" w:rsidRPr="00CD466E">
        <w:rPr>
          <w:rFonts w:eastAsia="Calibri"/>
          <w:b/>
          <w:bCs/>
          <w:lang w:eastAsia="en-US"/>
        </w:rPr>
        <w:br/>
      </w:r>
      <w:r w:rsidR="00121BC5" w:rsidRPr="00CD466E">
        <w:rPr>
          <w:rFonts w:eastAsia="Calibri"/>
          <w:b/>
          <w:bCs/>
          <w:lang w:eastAsia="en-US"/>
        </w:rPr>
        <w:t xml:space="preserve">в том числе по обеспечению деятельности регионального центра компетенций </w:t>
      </w:r>
      <w:r w:rsidR="006F5650" w:rsidRPr="00CD466E">
        <w:rPr>
          <w:rFonts w:eastAsia="Calibri"/>
          <w:b/>
          <w:bCs/>
          <w:lang w:eastAsia="en-US"/>
        </w:rPr>
        <w:br/>
      </w:r>
      <w:r w:rsidR="00121BC5" w:rsidRPr="00CD466E">
        <w:rPr>
          <w:rFonts w:eastAsia="Calibri"/>
          <w:b/>
          <w:bCs/>
          <w:lang w:eastAsia="en-US"/>
        </w:rPr>
        <w:t>в сфере производительности труда в Санкт-Петербурге</w:t>
      </w:r>
      <w:r w:rsidR="0087782C" w:rsidRPr="00CD466E">
        <w:rPr>
          <w:b/>
        </w:rPr>
        <w:t xml:space="preserve"> и его характеристик, отчетов об осуществлении расходов, источником финансового обеспечения которых является субсидия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</w:t>
      </w:r>
      <w:r w:rsidR="006F5650" w:rsidRPr="00CD466E">
        <w:rPr>
          <w:rFonts w:eastAsia="Calibri"/>
          <w:b/>
          <w:bCs/>
          <w:lang w:eastAsia="en-US"/>
        </w:rPr>
        <w:br/>
      </w:r>
      <w:r w:rsidR="00121BC5" w:rsidRPr="00CD466E">
        <w:rPr>
          <w:rFonts w:eastAsia="Calibri"/>
          <w:b/>
          <w:bCs/>
          <w:lang w:eastAsia="en-US"/>
        </w:rPr>
        <w:t>по обеспечению деятельности регионального центра компетенций в сфере производительности труда в Санкт-Петербурге</w:t>
      </w:r>
      <w:r w:rsidR="0087782C" w:rsidRPr="00CD466E">
        <w:rPr>
          <w:b/>
        </w:rPr>
        <w:t xml:space="preserve">, отчетов о реализации плана мероприятий по достижению результата предоставления субсидии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121BC5" w:rsidRPr="00CD466E">
        <w:rPr>
          <w:rFonts w:eastAsia="Calibri"/>
          <w:b/>
          <w:bCs/>
          <w:lang w:eastAsia="en-US"/>
        </w:rPr>
        <w:br/>
        <w:t>в Санкт-Петербурге</w:t>
      </w:r>
      <w:r w:rsidR="0087782C" w:rsidRPr="00CD466E">
        <w:rPr>
          <w:b/>
        </w:rPr>
        <w:t xml:space="preserve">, а также сроки проведения Комитетом по труду и занятости населения Санкт-Петербурга проверок соблюдения получателем субсидии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121BC5" w:rsidRPr="00CD466E">
        <w:rPr>
          <w:rFonts w:eastAsia="Calibri"/>
          <w:b/>
          <w:bCs/>
          <w:lang w:eastAsia="en-US"/>
        </w:rPr>
        <w:br/>
        <w:t>в Санкт-Петербурге</w:t>
      </w:r>
      <w:r w:rsidR="0087782C" w:rsidRPr="00CD466E">
        <w:rPr>
          <w:b/>
        </w:rPr>
        <w:t xml:space="preserve"> и лицами, получающими средства на основании договоров (соглашений), заключенных с получателем субсидии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121BC5" w:rsidRPr="00CD466E">
        <w:rPr>
          <w:rFonts w:eastAsia="Calibri"/>
          <w:b/>
          <w:bCs/>
          <w:lang w:eastAsia="en-US"/>
        </w:rPr>
        <w:br/>
        <w:t>в Санкт-Петербурге</w:t>
      </w:r>
      <w:r w:rsidR="0087782C" w:rsidRPr="00CD466E">
        <w:rPr>
          <w:b/>
        </w:rPr>
        <w:t xml:space="preserve">, условий и порядка предоставления субсидии </w:t>
      </w:r>
      <w:r w:rsidR="00121BC5" w:rsidRPr="00CD466E">
        <w:rPr>
          <w:b/>
        </w:rPr>
        <w:t xml:space="preserve">социально ориентированной некоммерческой организации </w:t>
      </w:r>
      <w:r w:rsidR="00121BC5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121BC5" w:rsidRPr="00CD466E">
        <w:rPr>
          <w:b/>
          <w:bCs/>
        </w:rPr>
        <w:t>регионального проекта «Производительность труда»,</w:t>
      </w:r>
      <w:r w:rsidR="00121BC5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</w:t>
      </w:r>
      <w:r w:rsidR="00121BC5" w:rsidRPr="00121BC5">
        <w:rPr>
          <w:rFonts w:eastAsia="Calibri"/>
          <w:b/>
          <w:bCs/>
          <w:lang w:eastAsia="en-US"/>
        </w:rPr>
        <w:t xml:space="preserve">труда </w:t>
      </w:r>
      <w:r w:rsidR="00121BC5" w:rsidRPr="00121BC5">
        <w:rPr>
          <w:rFonts w:eastAsia="Calibri"/>
          <w:b/>
          <w:bCs/>
          <w:lang w:eastAsia="en-US"/>
        </w:rPr>
        <w:br/>
        <w:t>в Санкт-Петербурге</w:t>
      </w:r>
    </w:p>
    <w:p w:rsidR="0066344C" w:rsidRPr="005D27C4" w:rsidRDefault="0066344C" w:rsidP="0066344C">
      <w:pPr>
        <w:widowControl w:val="0"/>
        <w:rPr>
          <w:b/>
        </w:rPr>
      </w:pPr>
    </w:p>
    <w:p w:rsidR="00C41BE9" w:rsidRPr="005D27C4" w:rsidRDefault="0066344C" w:rsidP="00737821">
      <w:pPr>
        <w:pStyle w:val="a7"/>
        <w:numPr>
          <w:ilvl w:val="0"/>
          <w:numId w:val="33"/>
        </w:numPr>
        <w:tabs>
          <w:tab w:val="left" w:pos="1134"/>
        </w:tabs>
        <w:ind w:left="0" w:firstLine="567"/>
        <w:jc w:val="both"/>
      </w:pPr>
      <w:r w:rsidRPr="005D27C4">
        <w:t xml:space="preserve">Получатель субсидии </w:t>
      </w:r>
      <w:bookmarkStart w:id="109" w:name="OLE_LINK74"/>
      <w:bookmarkStart w:id="110" w:name="OLE_LINK75"/>
      <w:r w:rsidR="000D3A92" w:rsidRPr="001B413B">
        <w:t xml:space="preserve">социально ориентированной некоммерческой организации </w:t>
      </w:r>
      <w:r w:rsidR="000D3A92" w:rsidRPr="001B413B">
        <w:rPr>
          <w:rFonts w:eastAsia="Calibri"/>
          <w:bCs/>
          <w:lang w:eastAsia="en-US"/>
        </w:rPr>
        <w:t xml:space="preserve">на реализацию мероприятий </w:t>
      </w:r>
      <w:r w:rsidR="000D3A92" w:rsidRPr="001B413B">
        <w:rPr>
          <w:bCs/>
        </w:rPr>
        <w:t>регионального проекта «Производительность труда»,</w:t>
      </w:r>
      <w:r w:rsidR="000D3A92" w:rsidRPr="001B413B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</w:t>
      </w:r>
      <w:r w:rsidR="000D3A92">
        <w:rPr>
          <w:rFonts w:eastAsia="Calibri"/>
          <w:bCs/>
          <w:lang w:eastAsia="en-US"/>
        </w:rPr>
        <w:br/>
      </w:r>
      <w:r w:rsidR="000D3A92" w:rsidRPr="001B413B">
        <w:rPr>
          <w:rFonts w:eastAsia="Calibri"/>
          <w:bCs/>
          <w:lang w:eastAsia="en-US"/>
        </w:rPr>
        <w:t xml:space="preserve">в сфере </w:t>
      </w:r>
      <w:r w:rsidR="000D3A92" w:rsidRPr="00CD466E">
        <w:rPr>
          <w:rFonts w:eastAsia="Calibri"/>
          <w:bCs/>
          <w:lang w:eastAsia="en-US"/>
        </w:rPr>
        <w:t>производительности труда в Санкт-Петербурге</w:t>
      </w:r>
      <w:r w:rsidR="003166C7" w:rsidRPr="00CD466E">
        <w:t xml:space="preserve"> </w:t>
      </w:r>
      <w:bookmarkEnd w:id="109"/>
      <w:bookmarkEnd w:id="110"/>
      <w:r w:rsidR="003166C7" w:rsidRPr="00CD466E">
        <w:t xml:space="preserve">(далее – субсидия) </w:t>
      </w:r>
      <w:r w:rsidRPr="00CD466E">
        <w:t>ежеквартально</w:t>
      </w:r>
      <w:r w:rsidR="00F6195C" w:rsidRPr="00CD466E">
        <w:t xml:space="preserve"> </w:t>
      </w:r>
      <w:r w:rsidRPr="00CD466E">
        <w:t xml:space="preserve">представляет в Комитет по </w:t>
      </w:r>
      <w:r w:rsidRPr="005D27C4">
        <w:t xml:space="preserve">труду и занятости населения Санкт-Петербурга </w:t>
      </w:r>
      <w:r w:rsidR="003166C7" w:rsidRPr="005D27C4">
        <w:br/>
      </w:r>
      <w:r w:rsidRPr="005D27C4">
        <w:t>(далее – Комитет)</w:t>
      </w:r>
      <w:r w:rsidR="00F6195C" w:rsidRPr="005D27C4">
        <w:t xml:space="preserve"> </w:t>
      </w:r>
      <w:r w:rsidRPr="005D27C4">
        <w:t xml:space="preserve">посредством государственной интегрированной информационной системы управления общественными финансами «Электронный бюджет» </w:t>
      </w:r>
      <w:r w:rsidR="0087782C" w:rsidRPr="005D27C4">
        <w:br/>
      </w:r>
      <w:r w:rsidRPr="005D27C4">
        <w:t>(далее – информационная система)</w:t>
      </w:r>
      <w:r w:rsidR="00F6195C" w:rsidRPr="005D27C4">
        <w:t xml:space="preserve"> </w:t>
      </w:r>
      <w:r w:rsidR="003166C7" w:rsidRPr="005D27C4">
        <w:t xml:space="preserve">не позднее </w:t>
      </w:r>
      <w:r w:rsidR="00B67B19">
        <w:t>10</w:t>
      </w:r>
      <w:r w:rsidR="003166C7" w:rsidRPr="005D27C4">
        <w:t xml:space="preserve"> </w:t>
      </w:r>
      <w:r w:rsidRPr="005D27C4">
        <w:t>рабочего дня, следующего</w:t>
      </w:r>
      <w:r w:rsidR="000D3A92">
        <w:t xml:space="preserve"> </w:t>
      </w:r>
      <w:r w:rsidR="003166C7" w:rsidRPr="005D27C4">
        <w:br/>
      </w:r>
      <w:r w:rsidRPr="005D27C4">
        <w:t>за отчетным</w:t>
      </w:r>
      <w:r w:rsidR="00F6195C" w:rsidRPr="005D27C4">
        <w:t xml:space="preserve"> </w:t>
      </w:r>
      <w:r w:rsidRPr="005D27C4">
        <w:t>кварталом,</w:t>
      </w:r>
      <w:r w:rsidR="00F6195C" w:rsidRPr="005D27C4">
        <w:t xml:space="preserve"> </w:t>
      </w:r>
      <w:r w:rsidRPr="005D27C4">
        <w:t xml:space="preserve">отчет о достижении значений </w:t>
      </w:r>
      <w:bookmarkStart w:id="111" w:name="OLE_LINK156"/>
      <w:bookmarkStart w:id="112" w:name="OLE_LINK157"/>
      <w:r w:rsidRPr="005D27C4">
        <w:t>результата</w:t>
      </w:r>
      <w:r w:rsidR="0072584D" w:rsidRPr="005D27C4">
        <w:t xml:space="preserve"> </w:t>
      </w:r>
      <w:bookmarkStart w:id="113" w:name="OLE_LINK72"/>
      <w:bookmarkStart w:id="114" w:name="OLE_LINK73"/>
      <w:r w:rsidR="0072584D" w:rsidRPr="005D27C4">
        <w:t>предоставления субсидии</w:t>
      </w:r>
      <w:bookmarkEnd w:id="113"/>
      <w:bookmarkEnd w:id="114"/>
      <w:r w:rsidR="0072584D" w:rsidRPr="005D27C4">
        <w:t xml:space="preserve"> и характеристик результата предоставления субсидии, форма которого устанавливается соглашением о предоставлении субсидии</w:t>
      </w:r>
      <w:bookmarkEnd w:id="111"/>
      <w:bookmarkEnd w:id="112"/>
      <w:r w:rsidR="0072584D" w:rsidRPr="005D27C4">
        <w:t xml:space="preserve"> (далее – отчет № 1, соглашение), </w:t>
      </w:r>
      <w:r w:rsidR="0087782C" w:rsidRPr="005D27C4">
        <w:br/>
      </w:r>
      <w:r w:rsidR="0072584D" w:rsidRPr="005D27C4">
        <w:t>с представлением сведений по разделу 1 отчета № 1.</w:t>
      </w:r>
    </w:p>
    <w:p w:rsidR="0066344C" w:rsidRPr="005D27C4" w:rsidRDefault="0066344C" w:rsidP="00737821">
      <w:pPr>
        <w:tabs>
          <w:tab w:val="left" w:pos="1134"/>
        </w:tabs>
        <w:ind w:firstLine="567"/>
        <w:jc w:val="both"/>
      </w:pPr>
      <w:r w:rsidRPr="005D27C4">
        <w:t>Комитет осуществляет проверку и принятие</w:t>
      </w:r>
      <w:r w:rsidR="00F6195C" w:rsidRPr="005D27C4">
        <w:t xml:space="preserve"> </w:t>
      </w:r>
      <w:r w:rsidRPr="005D27C4">
        <w:t xml:space="preserve">отчета </w:t>
      </w:r>
      <w:r w:rsidR="0072584D" w:rsidRPr="005D27C4">
        <w:t>№ 1</w:t>
      </w:r>
      <w:r w:rsidRPr="005D27C4">
        <w:t xml:space="preserve"> в информационной си</w:t>
      </w:r>
      <w:r w:rsidR="0072584D" w:rsidRPr="005D27C4">
        <w:t xml:space="preserve">стеме не позднее </w:t>
      </w:r>
      <w:r w:rsidR="00B67B19">
        <w:t>20</w:t>
      </w:r>
      <w:r w:rsidR="0072584D" w:rsidRPr="005D27C4">
        <w:t xml:space="preserve"> </w:t>
      </w:r>
      <w:r w:rsidRPr="005D27C4">
        <w:t xml:space="preserve">рабочего дня, следующего за днем представления получателем субсидии отчета </w:t>
      </w:r>
      <w:r w:rsidR="0072584D" w:rsidRPr="005D27C4">
        <w:t>№ 1</w:t>
      </w:r>
      <w:r w:rsidRPr="005D27C4">
        <w:t>.</w:t>
      </w:r>
    </w:p>
    <w:p w:rsidR="0066344C" w:rsidRPr="005D27C4" w:rsidRDefault="0066344C" w:rsidP="00737821">
      <w:pPr>
        <w:pStyle w:val="a7"/>
        <w:numPr>
          <w:ilvl w:val="0"/>
          <w:numId w:val="33"/>
        </w:numPr>
        <w:tabs>
          <w:tab w:val="left" w:pos="1134"/>
        </w:tabs>
        <w:ind w:left="0" w:firstLine="567"/>
        <w:jc w:val="both"/>
      </w:pPr>
      <w:r w:rsidRPr="005D27C4">
        <w:t xml:space="preserve">Получатель субсидии ежеквартально представляет в Комитет посредством информационной системы </w:t>
      </w:r>
      <w:r w:rsidR="00D156CD" w:rsidRPr="005D27C4">
        <w:t>не позднее 10</w:t>
      </w:r>
      <w:r w:rsidRPr="005D27C4">
        <w:t xml:space="preserve"> рабочего дня, следующего</w:t>
      </w:r>
      <w:r w:rsidR="0087782C" w:rsidRPr="005D27C4">
        <w:t xml:space="preserve"> </w:t>
      </w:r>
      <w:r w:rsidRPr="005D27C4">
        <w:t xml:space="preserve">за отчетным кварталом, </w:t>
      </w:r>
      <w:r w:rsidRPr="005D27C4">
        <w:rPr>
          <w:color w:val="000000" w:themeColor="text1"/>
        </w:rPr>
        <w:t>отчет об осуществлении р</w:t>
      </w:r>
      <w:r w:rsidR="0087782C" w:rsidRPr="005D27C4">
        <w:rPr>
          <w:color w:val="000000" w:themeColor="text1"/>
        </w:rPr>
        <w:t xml:space="preserve">асходов, источником финансового </w:t>
      </w:r>
      <w:r w:rsidRPr="005D27C4">
        <w:rPr>
          <w:color w:val="000000" w:themeColor="text1"/>
        </w:rPr>
        <w:t>обеспечения которых является субсидия</w:t>
      </w:r>
      <w:r w:rsidRPr="005D27C4">
        <w:t>, форма которого устанавливается</w:t>
      </w:r>
      <w:r w:rsidR="0087782C" w:rsidRPr="005D27C4">
        <w:t xml:space="preserve"> </w:t>
      </w:r>
      <w:r w:rsidRPr="005D27C4">
        <w:t>соглашением</w:t>
      </w:r>
      <w:r w:rsidR="00D156CD" w:rsidRPr="005D27C4">
        <w:t xml:space="preserve"> (далее – отчет № 2)</w:t>
      </w:r>
      <w:r w:rsidRPr="005D27C4">
        <w:t xml:space="preserve">. </w:t>
      </w:r>
    </w:p>
    <w:p w:rsidR="00A92F2B" w:rsidRPr="00D47FDE" w:rsidRDefault="00D44785" w:rsidP="00A92F2B">
      <w:pPr>
        <w:pStyle w:val="a7"/>
        <w:numPr>
          <w:ilvl w:val="1"/>
          <w:numId w:val="33"/>
        </w:numPr>
        <w:tabs>
          <w:tab w:val="left" w:pos="1134"/>
        </w:tabs>
        <w:ind w:left="0" w:firstLine="567"/>
        <w:jc w:val="both"/>
      </w:pPr>
      <w:r>
        <w:t>Получатель субсидии</w:t>
      </w:r>
      <w:r w:rsidR="00A92F2B">
        <w:t xml:space="preserve"> одновременно с направлением в информационной системе отчета № 2</w:t>
      </w:r>
      <w:r>
        <w:t xml:space="preserve"> </w:t>
      </w:r>
      <w:r w:rsidR="00EA4927">
        <w:t xml:space="preserve">представляет в Комитет </w:t>
      </w:r>
      <w:r w:rsidR="00EA4927" w:rsidRPr="00EA4927">
        <w:t>на бумажном носителе</w:t>
      </w:r>
      <w:r w:rsidR="00EA4927">
        <w:t xml:space="preserve"> </w:t>
      </w:r>
      <w:r w:rsidR="00EA4927" w:rsidRPr="00EA4927">
        <w:t xml:space="preserve">акт об исполнении обязательств </w:t>
      </w:r>
      <w:r w:rsidR="0029353D">
        <w:t xml:space="preserve">(ежеквартальный) </w:t>
      </w:r>
      <w:r w:rsidR="00E87D3D">
        <w:t>в двух экземплярах</w:t>
      </w:r>
      <w:r w:rsidR="00EA4927" w:rsidRPr="00EA4927">
        <w:t xml:space="preserve"> с приложением</w:t>
      </w:r>
      <w:r w:rsidR="001024F0">
        <w:t xml:space="preserve"> выгрузки из информационной системы отчета № 2 </w:t>
      </w:r>
      <w:r w:rsidR="00D142BA">
        <w:t xml:space="preserve">и </w:t>
      </w:r>
      <w:r w:rsidR="00EA4927" w:rsidRPr="00EA4927">
        <w:t>завер</w:t>
      </w:r>
      <w:r w:rsidR="00EA4927">
        <w:t xml:space="preserve">енных </w:t>
      </w:r>
      <w:r w:rsidR="001024F0">
        <w:t xml:space="preserve">в установленном порядке копий </w:t>
      </w:r>
      <w:r w:rsidR="00EA4927" w:rsidRPr="00EA4927">
        <w:t>первичных учетных</w:t>
      </w:r>
      <w:r w:rsidR="00EA4927">
        <w:t xml:space="preserve"> </w:t>
      </w:r>
      <w:r w:rsidR="00EA4927" w:rsidRPr="00EA4927">
        <w:t>документов, подтверждающих произведенные</w:t>
      </w:r>
      <w:r w:rsidR="00404006">
        <w:t xml:space="preserve"> </w:t>
      </w:r>
      <w:r w:rsidR="00EA4927" w:rsidRPr="00EA4927">
        <w:t>расходы на реализацию мероприятий</w:t>
      </w:r>
      <w:r w:rsidR="00EA4927">
        <w:t xml:space="preserve"> </w:t>
      </w:r>
      <w:r w:rsidR="00CD5AB3">
        <w:br/>
      </w:r>
      <w:r w:rsidR="00EA4927">
        <w:t>по обеспечению деятельности региональ</w:t>
      </w:r>
      <w:r w:rsidR="00D142BA">
        <w:t xml:space="preserve">ного центра компетенций в сфере </w:t>
      </w:r>
      <w:r w:rsidR="00EA4927">
        <w:t xml:space="preserve">производительности труда в Санкт-Петербурге и по обеспечению деятельности «фабрики процессов» </w:t>
      </w:r>
      <w:r w:rsidR="00EA4927" w:rsidRPr="00A92F2B">
        <w:rPr>
          <w:color w:val="000000" w:themeColor="text1"/>
        </w:rPr>
        <w:t xml:space="preserve">в Санкт-Петербурге, </w:t>
      </w:r>
      <w:r w:rsidR="00EA4927" w:rsidRPr="00D47FDE">
        <w:t xml:space="preserve">представляющей собой площадку,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процессов, </w:t>
      </w:r>
      <w:r w:rsidR="00A92F2B" w:rsidRPr="00D47FDE">
        <w:rPr>
          <w:shd w:val="clear" w:color="auto" w:fill="FFFFFF" w:themeFill="background1"/>
        </w:rPr>
        <w:t>направленные на достижение результата предоставления субсидии,</w:t>
      </w:r>
      <w:r w:rsidR="00BB06F4" w:rsidRPr="00D47FDE">
        <w:rPr>
          <w:shd w:val="clear" w:color="auto" w:fill="FFFFFF" w:themeFill="background1"/>
        </w:rPr>
        <w:t xml:space="preserve"> определенного пунктом 2.18 Порядка</w:t>
      </w:r>
      <w:r w:rsidR="004A6C60" w:rsidRPr="00D47FDE">
        <w:rPr>
          <w:shd w:val="clear" w:color="auto" w:fill="FFFFFF" w:themeFill="background1"/>
        </w:rPr>
        <w:t xml:space="preserve"> </w:t>
      </w:r>
      <w:r w:rsidR="004A6C60" w:rsidRPr="00D47FDE">
        <w:t xml:space="preserve">предоставления в 2026 году субсидии </w:t>
      </w:r>
      <w:r w:rsidR="000D3A92" w:rsidRPr="00D47FDE">
        <w:t xml:space="preserve">социально ориентированной некоммерческой организации </w:t>
      </w:r>
      <w:r w:rsidR="000D3A92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0D3A92" w:rsidRPr="00D47FDE">
        <w:rPr>
          <w:bCs/>
        </w:rPr>
        <w:t>регионального проекта «Производительность труда»,</w:t>
      </w:r>
      <w:r w:rsidR="000D3A92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BB06F4" w:rsidRPr="00D47FDE">
        <w:rPr>
          <w:shd w:val="clear" w:color="auto" w:fill="FFFFFF" w:themeFill="background1"/>
        </w:rPr>
        <w:t xml:space="preserve">, утвержденного постановлением Правительства Санкт-Петербурга </w:t>
      </w:r>
      <w:r w:rsidR="00BB06F4" w:rsidRPr="00D47FDE">
        <w:rPr>
          <w:szCs w:val="28"/>
        </w:rPr>
        <w:t xml:space="preserve">от </w:t>
      </w:r>
      <w:r w:rsidR="00D47FDE" w:rsidRPr="00D47FDE">
        <w:rPr>
          <w:szCs w:val="28"/>
        </w:rPr>
        <w:t>___________</w:t>
      </w:r>
      <w:r w:rsidR="00BB06F4" w:rsidRPr="00D47FDE">
        <w:rPr>
          <w:szCs w:val="28"/>
        </w:rPr>
        <w:t xml:space="preserve"> № </w:t>
      </w:r>
      <w:r w:rsidR="00D47FDE" w:rsidRPr="00D47FDE">
        <w:rPr>
          <w:szCs w:val="28"/>
        </w:rPr>
        <w:t>____</w:t>
      </w:r>
      <w:r w:rsidR="00BB06F4" w:rsidRPr="00D47FDE">
        <w:rPr>
          <w:szCs w:val="28"/>
        </w:rPr>
        <w:t xml:space="preserve"> </w:t>
      </w:r>
      <w:r w:rsidR="00BB06F4" w:rsidRPr="00D47FDE">
        <w:rPr>
          <w:shd w:val="clear" w:color="auto" w:fill="FFFFFF" w:themeFill="background1"/>
        </w:rPr>
        <w:t>(далее – Порядок предоставления субсидии).</w:t>
      </w:r>
      <w:r w:rsidR="00A92F2B" w:rsidRPr="00D47FDE">
        <w:rPr>
          <w:shd w:val="clear" w:color="auto" w:fill="FFFFFF" w:themeFill="background1"/>
        </w:rPr>
        <w:t xml:space="preserve"> </w:t>
      </w:r>
      <w:r w:rsidR="00BB06F4" w:rsidRPr="00D47FDE">
        <w:rPr>
          <w:shd w:val="clear" w:color="auto" w:fill="FFFFFF" w:themeFill="background1"/>
        </w:rPr>
        <w:t>Ф</w:t>
      </w:r>
      <w:r w:rsidR="00A92F2B" w:rsidRPr="00D47FDE">
        <w:t>орма</w:t>
      </w:r>
      <w:r w:rsidR="00BB06F4" w:rsidRPr="00D47FDE">
        <w:t xml:space="preserve"> акта об исполнении обязательств (ежеквартального) </w:t>
      </w:r>
      <w:r w:rsidR="00A92F2B" w:rsidRPr="00D47FDE">
        <w:t>устанавливается соглашением.</w:t>
      </w:r>
    </w:p>
    <w:p w:rsidR="00E87D3D" w:rsidRDefault="00E87D3D" w:rsidP="00E87D3D">
      <w:pPr>
        <w:tabs>
          <w:tab w:val="left" w:pos="1134"/>
        </w:tabs>
        <w:ind w:firstLine="567"/>
        <w:jc w:val="both"/>
      </w:pPr>
      <w:r w:rsidRPr="00D47FDE">
        <w:t xml:space="preserve">Комитет осуществляет проверку </w:t>
      </w:r>
      <w:r w:rsidR="00A92F2B" w:rsidRPr="00D47FDE">
        <w:t>отчета № 2</w:t>
      </w:r>
      <w:r w:rsidR="00196B71" w:rsidRPr="00D47FDE">
        <w:t>.</w:t>
      </w:r>
      <w:r w:rsidRPr="00D47FDE">
        <w:t xml:space="preserve"> </w:t>
      </w:r>
      <w:r w:rsidR="00196B71" w:rsidRPr="00D47FDE">
        <w:t xml:space="preserve">По итогам проверки отчета № 2 Комитет осуществляет </w:t>
      </w:r>
      <w:r w:rsidRPr="00D47FDE">
        <w:t>подписание на бумажном носителе акта об исполнении обязательств</w:t>
      </w:r>
      <w:r w:rsidR="0029353D" w:rsidRPr="00D47FDE">
        <w:t xml:space="preserve"> </w:t>
      </w:r>
      <w:r w:rsidR="0029353D">
        <w:t xml:space="preserve">(ежеквартального) </w:t>
      </w:r>
      <w:r>
        <w:t xml:space="preserve">в двух экземплярах после чего </w:t>
      </w:r>
      <w:r w:rsidRPr="005D27C4">
        <w:t>прин</w:t>
      </w:r>
      <w:r>
        <w:t>имает</w:t>
      </w:r>
      <w:r w:rsidRPr="005D27C4">
        <w:t xml:space="preserve"> </w:t>
      </w:r>
      <w:r w:rsidRPr="005D27C4">
        <w:rPr>
          <w:color w:val="000000" w:themeColor="text1"/>
        </w:rPr>
        <w:t>отчет № 2</w:t>
      </w:r>
      <w:r w:rsidRPr="005D27C4">
        <w:t xml:space="preserve"> в информационной системе</w:t>
      </w:r>
      <w:r>
        <w:t>.</w:t>
      </w:r>
    </w:p>
    <w:p w:rsidR="00E87D3D" w:rsidRDefault="00E87D3D" w:rsidP="00E87D3D">
      <w:pPr>
        <w:tabs>
          <w:tab w:val="left" w:pos="1134"/>
        </w:tabs>
        <w:ind w:firstLine="567"/>
        <w:jc w:val="both"/>
      </w:pPr>
      <w:r>
        <w:t xml:space="preserve">Срок принятия отчета № 2 </w:t>
      </w:r>
      <w:r w:rsidR="00AF0692" w:rsidRPr="005D27C4">
        <w:t xml:space="preserve">в информационной системе </w:t>
      </w:r>
      <w:r w:rsidR="004143CD">
        <w:t>и подписания на бумажном носителе акта об исполнении обязательств (ежеквартального)</w:t>
      </w:r>
      <w:r w:rsidR="00E25FD3">
        <w:t xml:space="preserve"> в двух экземплярах</w:t>
      </w:r>
      <w:r w:rsidR="004143CD">
        <w:t xml:space="preserve"> </w:t>
      </w:r>
      <w:r>
        <w:t>не может быть позднее</w:t>
      </w:r>
      <w:r w:rsidRPr="005D27C4">
        <w:t xml:space="preserve"> 20 рабочего дня, следующего за днем представления получателем субсидии </w:t>
      </w:r>
      <w:r w:rsidRPr="005D27C4">
        <w:rPr>
          <w:color w:val="000000" w:themeColor="text1"/>
        </w:rPr>
        <w:t>отчета № 2</w:t>
      </w:r>
      <w:r>
        <w:rPr>
          <w:color w:val="000000" w:themeColor="text1"/>
        </w:rPr>
        <w:t xml:space="preserve"> и </w:t>
      </w:r>
      <w:r w:rsidRPr="00EA4927">
        <w:t>акт</w:t>
      </w:r>
      <w:r w:rsidR="00512776">
        <w:t>а</w:t>
      </w:r>
      <w:r w:rsidRPr="00EA4927">
        <w:t xml:space="preserve"> об исполнении обязательств</w:t>
      </w:r>
      <w:r w:rsidR="0029353D">
        <w:t xml:space="preserve"> (ежеквартального) </w:t>
      </w:r>
      <w:r>
        <w:t>в двух экземплярах</w:t>
      </w:r>
      <w:r w:rsidRPr="00EA4927">
        <w:t xml:space="preserve"> </w:t>
      </w:r>
      <w:r w:rsidR="00E25FD3">
        <w:br/>
      </w:r>
      <w:r w:rsidRPr="00EA4927">
        <w:t>с приложением первичных учетных</w:t>
      </w:r>
      <w:r>
        <w:t xml:space="preserve"> </w:t>
      </w:r>
      <w:r w:rsidRPr="00EA4927">
        <w:t>документов</w:t>
      </w:r>
      <w:r w:rsidRPr="005D27C4">
        <w:t>.</w:t>
      </w:r>
    </w:p>
    <w:p w:rsidR="00EA4927" w:rsidRDefault="00A0106F" w:rsidP="00737821">
      <w:pPr>
        <w:tabs>
          <w:tab w:val="left" w:pos="1134"/>
        </w:tabs>
        <w:ind w:firstLine="567"/>
        <w:jc w:val="both"/>
      </w:pPr>
      <w:r>
        <w:t>Комитет направляет полу</w:t>
      </w:r>
      <w:r w:rsidR="0029353D">
        <w:t xml:space="preserve">чателю субсидии один экземпляр </w:t>
      </w:r>
      <w:r>
        <w:t>акта об исполнении обязательств</w:t>
      </w:r>
      <w:r w:rsidR="0029353D">
        <w:t xml:space="preserve"> (ежеквартального)</w:t>
      </w:r>
      <w:r>
        <w:t xml:space="preserve"> </w:t>
      </w:r>
      <w:r w:rsidRPr="00EA4927">
        <w:t xml:space="preserve">в срок не позднее 10 рабочего дня со дня принятия </w:t>
      </w:r>
      <w:r w:rsidR="0029353D">
        <w:br/>
      </w:r>
      <w:r w:rsidRPr="00EA4927">
        <w:t>отчета</w:t>
      </w:r>
      <w:r>
        <w:t xml:space="preserve"> № 2.</w:t>
      </w:r>
    </w:p>
    <w:p w:rsidR="00EA4927" w:rsidRDefault="00D44785" w:rsidP="00B67B19">
      <w:pPr>
        <w:pStyle w:val="a7"/>
        <w:numPr>
          <w:ilvl w:val="1"/>
          <w:numId w:val="33"/>
        </w:numPr>
        <w:tabs>
          <w:tab w:val="left" w:pos="993"/>
        </w:tabs>
        <w:ind w:left="0" w:firstLine="567"/>
        <w:jc w:val="both"/>
      </w:pPr>
      <w:r>
        <w:t xml:space="preserve"> Получатель субсидии </w:t>
      </w:r>
      <w:r w:rsidRPr="00EA4927">
        <w:t>не позднее 10 рабочего дня, следующего за последним отчетным кварталом</w:t>
      </w:r>
      <w:r>
        <w:t xml:space="preserve">, представляет в Комитет </w:t>
      </w:r>
      <w:r w:rsidRPr="00EA4927">
        <w:t>на</w:t>
      </w:r>
      <w:r>
        <w:t xml:space="preserve"> </w:t>
      </w:r>
      <w:r w:rsidRPr="00EA4927">
        <w:t>бумажном носителе акт об исполнении обязательств</w:t>
      </w:r>
      <w:r w:rsidR="00B67B19">
        <w:t xml:space="preserve"> в двух экземплярах, форма которого устанавливается соглашением.</w:t>
      </w:r>
    </w:p>
    <w:p w:rsidR="00D44785" w:rsidRDefault="000057DF" w:rsidP="00512776">
      <w:pPr>
        <w:tabs>
          <w:tab w:val="left" w:pos="1134"/>
        </w:tabs>
        <w:ind w:firstLine="567"/>
        <w:jc w:val="both"/>
      </w:pPr>
      <w:r>
        <w:t xml:space="preserve">Комитет подписывает акт об исполнении обязательств в двух экземплярах </w:t>
      </w:r>
      <w:r w:rsidR="00512776">
        <w:br/>
      </w:r>
      <w:r w:rsidRPr="00EA4927">
        <w:t>по завершении финансового</w:t>
      </w:r>
      <w:r>
        <w:t xml:space="preserve"> </w:t>
      </w:r>
      <w:r w:rsidRPr="00EA4927">
        <w:t>года</w:t>
      </w:r>
      <w:r>
        <w:t xml:space="preserve"> после проверки и принятия отчета № 1 и отчета № 2</w:t>
      </w:r>
      <w:r w:rsidR="00512776">
        <w:t xml:space="preserve">, </w:t>
      </w:r>
      <w:r w:rsidR="00512776">
        <w:br/>
        <w:t xml:space="preserve">но не позднее </w:t>
      </w:r>
      <w:r w:rsidR="00512776" w:rsidRPr="005D27C4">
        <w:t xml:space="preserve">20 рабочего дня, следующего за днем представления получателем субсидии </w:t>
      </w:r>
      <w:r w:rsidR="00512776">
        <w:t xml:space="preserve">отчета № 1 и </w:t>
      </w:r>
      <w:r w:rsidR="00512776" w:rsidRPr="005D27C4">
        <w:rPr>
          <w:color w:val="000000" w:themeColor="text1"/>
        </w:rPr>
        <w:t>отчета № 2</w:t>
      </w:r>
      <w:r w:rsidR="00512776">
        <w:rPr>
          <w:color w:val="000000" w:themeColor="text1"/>
        </w:rPr>
        <w:t>.</w:t>
      </w:r>
    </w:p>
    <w:p w:rsidR="00512776" w:rsidRDefault="00512776" w:rsidP="00512776">
      <w:pPr>
        <w:tabs>
          <w:tab w:val="left" w:pos="1134"/>
        </w:tabs>
        <w:ind w:firstLine="567"/>
        <w:jc w:val="both"/>
      </w:pPr>
      <w:r>
        <w:t xml:space="preserve">Комитет направляет получателю субсидии один экземпляр акта об исполнении обязательств </w:t>
      </w:r>
      <w:r w:rsidRPr="00EA4927">
        <w:t>в срок не позднее 10 рабочего дня со дня принятия отчета</w:t>
      </w:r>
      <w:r>
        <w:t xml:space="preserve"> № 1 и отчета № 2.</w:t>
      </w:r>
    </w:p>
    <w:p w:rsidR="0066344C" w:rsidRDefault="0066344C" w:rsidP="00737821">
      <w:pPr>
        <w:pStyle w:val="a7"/>
        <w:numPr>
          <w:ilvl w:val="0"/>
          <w:numId w:val="33"/>
        </w:numPr>
        <w:tabs>
          <w:tab w:val="left" w:pos="1134"/>
        </w:tabs>
        <w:ind w:left="0" w:firstLine="567"/>
        <w:jc w:val="both"/>
      </w:pPr>
      <w:r w:rsidRPr="005D27C4">
        <w:t>Получатель субсидии ежеквартально представляет в Комитет посредством инфо</w:t>
      </w:r>
      <w:r w:rsidR="00D156CD" w:rsidRPr="005D27C4">
        <w:t xml:space="preserve">рмационной системы не позднее пятого </w:t>
      </w:r>
      <w:r w:rsidRPr="005D27C4">
        <w:t>рабочего дня, следующего за отчетным</w:t>
      </w:r>
      <w:r w:rsidR="00D156CD" w:rsidRPr="005D27C4">
        <w:t xml:space="preserve"> </w:t>
      </w:r>
      <w:r w:rsidRPr="005D27C4">
        <w:t xml:space="preserve">кварталом, </w:t>
      </w:r>
      <w:r w:rsidRPr="005D27C4">
        <w:rPr>
          <w:color w:val="000000" w:themeColor="text1"/>
        </w:rPr>
        <w:t>отчет о реализации плана мероприятий по достижению результата предоставления субсидии</w:t>
      </w:r>
      <w:r w:rsidRPr="005D27C4">
        <w:t>, форма которого устанавливается соглашением</w:t>
      </w:r>
      <w:r w:rsidR="00D156CD" w:rsidRPr="005D27C4">
        <w:t xml:space="preserve"> </w:t>
      </w:r>
      <w:r w:rsidR="00FB301C">
        <w:br/>
      </w:r>
      <w:r w:rsidR="00D156CD" w:rsidRPr="005D27C4">
        <w:t>(далее – отчет № 3)</w:t>
      </w:r>
      <w:r w:rsidRPr="005D27C4">
        <w:t xml:space="preserve">. </w:t>
      </w:r>
    </w:p>
    <w:p w:rsidR="0029353D" w:rsidRPr="00D47FDE" w:rsidRDefault="0029353D" w:rsidP="0029353D">
      <w:pPr>
        <w:pStyle w:val="a7"/>
        <w:tabs>
          <w:tab w:val="left" w:pos="1134"/>
        </w:tabs>
        <w:ind w:left="0" w:firstLine="567"/>
        <w:jc w:val="both"/>
      </w:pPr>
      <w:r>
        <w:t xml:space="preserve">Одновременно с направлением отчета № 3 получатель субсидии направляет на адрес электронной почты </w:t>
      </w:r>
      <w:r w:rsidRPr="0029353D">
        <w:rPr>
          <w:color w:val="000000" w:themeColor="text1"/>
        </w:rPr>
        <w:t xml:space="preserve">Комитета </w:t>
      </w:r>
      <w:hyperlink r:id="rId12" w:history="1">
        <w:r w:rsidRPr="00D47FDE">
          <w:t>ktzn@gov.spb.ru выгрузку из информационной системы</w:t>
        </w:r>
        <w:r w:rsidR="007903B5" w:rsidRPr="00D47FDE">
          <w:t xml:space="preserve"> </w:t>
        </w:r>
        <w:r w:rsidRPr="00D47FDE">
          <w:t>отчета № 3</w:t>
        </w:r>
      </w:hyperlink>
      <w:r w:rsidRPr="00D47FDE">
        <w:t xml:space="preserve"> с приложением скан-копии протоколов выполнения мероприятий, подтверждающи</w:t>
      </w:r>
      <w:r w:rsidR="007903B5" w:rsidRPr="00D47FDE">
        <w:t>х</w:t>
      </w:r>
      <w:r w:rsidRPr="00D47FDE">
        <w:t xml:space="preserve"> </w:t>
      </w:r>
      <w:r w:rsidR="007903B5" w:rsidRPr="00D47FDE">
        <w:t xml:space="preserve">достижение </w:t>
      </w:r>
      <w:r w:rsidRPr="00D47FDE">
        <w:t>фактическо</w:t>
      </w:r>
      <w:r w:rsidR="007903B5" w:rsidRPr="00D47FDE">
        <w:t>го</w:t>
      </w:r>
      <w:r w:rsidRPr="00D47FDE">
        <w:t xml:space="preserve"> значени</w:t>
      </w:r>
      <w:r w:rsidR="007903B5" w:rsidRPr="00D47FDE">
        <w:t>я</w:t>
      </w:r>
      <w:r w:rsidRPr="00D47FDE">
        <w:t xml:space="preserve"> результата предоставления субсидии на отчетную дату.</w:t>
      </w:r>
    </w:p>
    <w:p w:rsidR="0066344C" w:rsidRPr="005D27C4" w:rsidRDefault="0066344C" w:rsidP="00737821">
      <w:pPr>
        <w:tabs>
          <w:tab w:val="left" w:pos="1134"/>
        </w:tabs>
        <w:ind w:firstLine="567"/>
        <w:jc w:val="both"/>
      </w:pPr>
      <w:r w:rsidRPr="00D47FDE">
        <w:t>Комитет осуществляет проверку и принятие</w:t>
      </w:r>
      <w:r w:rsidR="00D156CD" w:rsidRPr="00D47FDE">
        <w:t xml:space="preserve"> </w:t>
      </w:r>
      <w:r w:rsidRPr="00D47FDE">
        <w:t>от</w:t>
      </w:r>
      <w:r w:rsidRPr="005D27C4">
        <w:rPr>
          <w:color w:val="000000" w:themeColor="text1"/>
        </w:rPr>
        <w:t xml:space="preserve">чета </w:t>
      </w:r>
      <w:r w:rsidR="00D156CD" w:rsidRPr="005D27C4">
        <w:rPr>
          <w:color w:val="000000" w:themeColor="text1"/>
        </w:rPr>
        <w:t>№ 3</w:t>
      </w:r>
      <w:r w:rsidRPr="005D27C4">
        <w:t xml:space="preserve"> в инфо</w:t>
      </w:r>
      <w:r w:rsidR="00D156CD" w:rsidRPr="005D27C4">
        <w:t xml:space="preserve">рмационной системе </w:t>
      </w:r>
      <w:r w:rsidR="00D156CD" w:rsidRPr="005D27C4">
        <w:br/>
        <w:t xml:space="preserve">не позднее </w:t>
      </w:r>
      <w:r w:rsidR="00512776">
        <w:t>пятого</w:t>
      </w:r>
      <w:r w:rsidRPr="005D27C4">
        <w:t xml:space="preserve"> рабочего дня, следующего за днем представления получателем субсидии </w:t>
      </w:r>
      <w:r w:rsidRPr="005D27C4">
        <w:rPr>
          <w:color w:val="000000" w:themeColor="text1"/>
        </w:rPr>
        <w:t xml:space="preserve">отчета </w:t>
      </w:r>
      <w:r w:rsidR="00D156CD" w:rsidRPr="005D27C4">
        <w:rPr>
          <w:color w:val="000000" w:themeColor="text1"/>
        </w:rPr>
        <w:t>№ 3</w:t>
      </w:r>
      <w:r w:rsidRPr="005D27C4">
        <w:t>.</w:t>
      </w:r>
    </w:p>
    <w:p w:rsidR="0066344C" w:rsidRPr="00D47FDE" w:rsidRDefault="0066344C" w:rsidP="00737821">
      <w:pPr>
        <w:pStyle w:val="a7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D27C4">
        <w:t xml:space="preserve">Комиссией Комитета </w:t>
      </w:r>
      <w:r w:rsidR="00D156CD" w:rsidRPr="005D27C4">
        <w:t xml:space="preserve">по труду и занятости населения Санкт-Петербурга </w:t>
      </w:r>
      <w:r w:rsidR="00D156CD" w:rsidRPr="005D27C4">
        <w:br/>
      </w:r>
      <w:r w:rsidRPr="005D27C4">
        <w:t>по проведению проверки соблюдения получателем субсидии условий</w:t>
      </w:r>
      <w:r w:rsidR="00D156CD" w:rsidRPr="005D27C4">
        <w:t xml:space="preserve"> </w:t>
      </w:r>
      <w:r w:rsidRPr="005D27C4">
        <w:t xml:space="preserve">и порядка предоставления субсидии </w:t>
      </w:r>
      <w:r w:rsidR="00FB301C" w:rsidRPr="001B413B">
        <w:t xml:space="preserve">социально ориентированной некоммерческой организации </w:t>
      </w:r>
      <w:r w:rsidR="00FB301C">
        <w:br/>
      </w:r>
      <w:r w:rsidR="00FB301C" w:rsidRPr="001B413B">
        <w:rPr>
          <w:rFonts w:eastAsia="Calibri"/>
          <w:bCs/>
          <w:lang w:eastAsia="en-US"/>
        </w:rPr>
        <w:t xml:space="preserve">на реализацию </w:t>
      </w:r>
      <w:r w:rsidR="00FB301C" w:rsidRPr="00CD466E">
        <w:rPr>
          <w:rFonts w:eastAsia="Calibri"/>
          <w:bCs/>
          <w:lang w:eastAsia="en-US"/>
        </w:rPr>
        <w:t xml:space="preserve">мероприятий </w:t>
      </w:r>
      <w:r w:rsidR="00FB301C" w:rsidRPr="00CD466E">
        <w:rPr>
          <w:bCs/>
        </w:rPr>
        <w:t>регионального проекта «Производительность труда»,</w:t>
      </w:r>
      <w:r w:rsidR="00FB301C" w:rsidRPr="00CD466E">
        <w:rPr>
          <w:rFonts w:eastAsia="Calibri"/>
          <w:bCs/>
          <w:lang w:eastAsia="en-US"/>
        </w:rPr>
        <w:t xml:space="preserve"> </w:t>
      </w:r>
      <w:r w:rsidR="00FB301C" w:rsidRPr="00CD466E">
        <w:rPr>
          <w:rFonts w:eastAsia="Calibri"/>
          <w:bCs/>
          <w:lang w:eastAsia="en-US"/>
        </w:rPr>
        <w:br/>
        <w:t>в том числе по обеспечению деятельности регионального центра компетенций в сфере производительности труда в Санкт-Петербурге</w:t>
      </w:r>
      <w:r w:rsidRPr="00CD466E">
        <w:t xml:space="preserve">, состав которой утверждается </w:t>
      </w:r>
      <w:r w:rsidR="00D156CD" w:rsidRPr="00CD466E">
        <w:t>правовым актом</w:t>
      </w:r>
      <w:r w:rsidRPr="00CD466E">
        <w:t xml:space="preserve"> Комитета (далее – комиссия Комитета), проводится проверка соблюдения получателем субсидии</w:t>
      </w:r>
      <w:r w:rsidR="00D156CD" w:rsidRPr="00CD466E">
        <w:t xml:space="preserve"> </w:t>
      </w:r>
      <w:r w:rsidRPr="00CD466E">
        <w:t xml:space="preserve">и лицами, </w:t>
      </w:r>
      <w:r w:rsidRPr="005D27C4">
        <w:t xml:space="preserve">получающими средства на основании договоров (соглашений), заключенных с получателем субсидии (далее – </w:t>
      </w:r>
      <w:r w:rsidRPr="00D47FDE">
        <w:t>контрагенты),</w:t>
      </w:r>
      <w:r w:rsidR="00D156CD" w:rsidRPr="00D47FDE">
        <w:t xml:space="preserve"> </w:t>
      </w:r>
      <w:r w:rsidRPr="00D47FDE">
        <w:t xml:space="preserve">условий </w:t>
      </w:r>
      <w:r w:rsidR="00FB301C" w:rsidRPr="00D47FDE">
        <w:br/>
      </w:r>
      <w:r w:rsidRPr="00D47FDE">
        <w:t>и порядка предоставления субсидии, в том числе в части достижения результата предоставления субсидии</w:t>
      </w:r>
      <w:r w:rsidR="00D156CD" w:rsidRPr="00D47FDE">
        <w:t xml:space="preserve"> </w:t>
      </w:r>
      <w:r w:rsidRPr="00D47FDE">
        <w:t>(далее – проверка), не реже чем раз в три месяца.</w:t>
      </w:r>
    </w:p>
    <w:p w:rsidR="00CD2C90" w:rsidRPr="00D47FDE" w:rsidRDefault="0066344C" w:rsidP="00737821">
      <w:pPr>
        <w:widowControl w:val="0"/>
        <w:tabs>
          <w:tab w:val="left" w:pos="1134"/>
        </w:tabs>
        <w:autoSpaceDE w:val="0"/>
        <w:autoSpaceDN w:val="0"/>
        <w:ind w:firstLine="567"/>
        <w:jc w:val="both"/>
      </w:pPr>
      <w:r w:rsidRPr="00D47FDE">
        <w:t xml:space="preserve">После осуществления проверки председатель и члены комиссии Комитета подписывают акт. Комитет обеспечивает направление </w:t>
      </w:r>
      <w:r w:rsidRPr="00D47FDE">
        <w:rPr>
          <w:rFonts w:eastAsiaTheme="minorHAnsi"/>
          <w:bCs/>
          <w:lang w:eastAsia="en-US"/>
        </w:rPr>
        <w:t xml:space="preserve">акта в </w:t>
      </w:r>
      <w:r w:rsidRPr="00D47FDE">
        <w:t>Комитет государственного финансового контроля Санкт-Петербурга</w:t>
      </w:r>
      <w:r w:rsidR="00D156CD" w:rsidRPr="00D47FDE">
        <w:t xml:space="preserve"> </w:t>
      </w:r>
      <w:r w:rsidRPr="00D47FDE">
        <w:t xml:space="preserve">не позднее трех рабочих дней после </w:t>
      </w:r>
      <w:r w:rsidR="00D156CD" w:rsidRPr="00D47FDE">
        <w:br/>
      </w:r>
      <w:r w:rsidRPr="00D47FDE">
        <w:t>его подписания.</w:t>
      </w:r>
    </w:p>
    <w:p w:rsidR="00CD2C90" w:rsidRPr="00D47FDE" w:rsidRDefault="0066344C" w:rsidP="00A431D7">
      <w:pPr>
        <w:pStyle w:val="a7"/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  <w:szCs w:val="28"/>
          <w:lang w:eastAsia="en-US"/>
        </w:rPr>
      </w:pPr>
      <w:r w:rsidRPr="00D47FDE">
        <w:t>В случае выявления нарушений получателем субсидии и</w:t>
      </w:r>
      <w:r w:rsidR="00737821" w:rsidRPr="00D47FDE">
        <w:t xml:space="preserve"> </w:t>
      </w:r>
      <w:r w:rsidRPr="00D47FDE">
        <w:t>(или) контрагентом условий предоставления субсидии и (или) обязанности достижения результата предоставления субсидии Комитет предпри</w:t>
      </w:r>
      <w:r w:rsidR="0087782C" w:rsidRPr="00D47FDE">
        <w:t xml:space="preserve">нимает действия в соответствии </w:t>
      </w:r>
      <w:r w:rsidR="0087782C" w:rsidRPr="00D47FDE">
        <w:br/>
      </w:r>
      <w:r w:rsidRPr="00D47FDE">
        <w:t xml:space="preserve">с требованиями, предусмотренными в разделе 4 </w:t>
      </w:r>
      <w:r w:rsidRPr="00D47FDE">
        <w:rPr>
          <w:rFonts w:eastAsia="Calibri"/>
          <w:szCs w:val="28"/>
          <w:lang w:eastAsia="en-US"/>
        </w:rPr>
        <w:t xml:space="preserve">Порядка предоставления </w:t>
      </w:r>
      <w:r w:rsidR="00D61DAD" w:rsidRPr="00D47FDE">
        <w:rPr>
          <w:rFonts w:eastAsia="Calibri"/>
          <w:szCs w:val="28"/>
          <w:lang w:eastAsia="en-US"/>
        </w:rPr>
        <w:t>субсидии</w:t>
      </w:r>
      <w:r w:rsidRPr="00D47FDE">
        <w:rPr>
          <w:rFonts w:eastAsia="Calibri"/>
          <w:szCs w:val="28"/>
          <w:lang w:eastAsia="en-US"/>
        </w:rPr>
        <w:t>.</w:t>
      </w:r>
    </w:p>
    <w:p w:rsidR="00FB301C" w:rsidRPr="005D27C4" w:rsidRDefault="00FB301C" w:rsidP="00FB301C">
      <w:pPr>
        <w:pStyle w:val="a7"/>
        <w:widowControl w:val="0"/>
        <w:tabs>
          <w:tab w:val="left" w:pos="1134"/>
        </w:tabs>
        <w:autoSpaceDE w:val="0"/>
        <w:autoSpaceDN w:val="0"/>
        <w:ind w:left="567"/>
        <w:jc w:val="both"/>
        <w:rPr>
          <w:rFonts w:eastAsia="Calibri"/>
          <w:szCs w:val="28"/>
          <w:lang w:eastAsia="en-US"/>
        </w:rPr>
      </w:pPr>
    </w:p>
    <w:p w:rsidR="00CD2C90" w:rsidRPr="005D27C4" w:rsidRDefault="00CD2C90" w:rsidP="00A431D7">
      <w:pPr>
        <w:tabs>
          <w:tab w:val="left" w:pos="709"/>
          <w:tab w:val="left" w:pos="851"/>
          <w:tab w:val="left" w:pos="993"/>
          <w:tab w:val="left" w:pos="1134"/>
        </w:tabs>
        <w:ind w:firstLine="567"/>
        <w:jc w:val="both"/>
        <w:rPr>
          <w:rFonts w:eastAsia="Calibri"/>
          <w:szCs w:val="28"/>
          <w:lang w:eastAsia="en-US"/>
        </w:rPr>
      </w:pPr>
    </w:p>
    <w:p w:rsidR="00CD2C90" w:rsidRPr="005D27C4" w:rsidRDefault="00CD2C90" w:rsidP="00CD2C90">
      <w:pPr>
        <w:tabs>
          <w:tab w:val="left" w:pos="709"/>
          <w:tab w:val="left" w:pos="851"/>
          <w:tab w:val="left" w:pos="993"/>
        </w:tabs>
        <w:jc w:val="both"/>
        <w:rPr>
          <w:rFonts w:eastAsia="Calibri"/>
          <w:szCs w:val="28"/>
          <w:lang w:eastAsia="en-US"/>
        </w:rPr>
        <w:sectPr w:rsidR="00CD2C90" w:rsidRPr="005D27C4" w:rsidSect="00512776">
          <w:pgSz w:w="11906" w:h="16838"/>
          <w:pgMar w:top="1276" w:right="850" w:bottom="709" w:left="1701" w:header="709" w:footer="709" w:gutter="0"/>
          <w:pgNumType w:start="1"/>
          <w:cols w:space="708"/>
          <w:titlePg/>
          <w:docGrid w:linePitch="360"/>
        </w:sectPr>
      </w:pPr>
    </w:p>
    <w:p w:rsidR="00CD2C90" w:rsidRPr="005D27C4" w:rsidRDefault="00CD2C90" w:rsidP="00CD2C90">
      <w:pPr>
        <w:ind w:left="5954"/>
      </w:pPr>
      <w:bookmarkStart w:id="115" w:name="OLE_LINK51"/>
      <w:bookmarkStart w:id="116" w:name="OLE_LINK52"/>
      <w:r w:rsidRPr="005D27C4">
        <w:t xml:space="preserve">Приложение № </w:t>
      </w:r>
      <w:r w:rsidR="00A8328C">
        <w:t>5</w:t>
      </w:r>
    </w:p>
    <w:p w:rsidR="00CD2C90" w:rsidRPr="005D27C4" w:rsidRDefault="00CD2C90" w:rsidP="00CD2C90">
      <w:pPr>
        <w:ind w:left="5954"/>
      </w:pPr>
      <w:r w:rsidRPr="005D27C4">
        <w:t xml:space="preserve">к распоряжению Комитета </w:t>
      </w:r>
    </w:p>
    <w:p w:rsidR="00CD2C90" w:rsidRPr="005D27C4" w:rsidRDefault="00CD2C90" w:rsidP="00CD2C90">
      <w:pPr>
        <w:ind w:left="5954"/>
      </w:pPr>
      <w:r w:rsidRPr="005D27C4">
        <w:t xml:space="preserve">по труду и занятости населения </w:t>
      </w:r>
    </w:p>
    <w:p w:rsidR="00CD2C90" w:rsidRPr="005D27C4" w:rsidRDefault="00CD2C90" w:rsidP="00CD2C90">
      <w:pPr>
        <w:ind w:left="5954"/>
      </w:pPr>
      <w:r w:rsidRPr="005D27C4">
        <w:t>Санкт-Петербурга</w:t>
      </w:r>
    </w:p>
    <w:p w:rsidR="00CD2C90" w:rsidRPr="005D27C4" w:rsidRDefault="00CD2C90" w:rsidP="00CD2C90">
      <w:pPr>
        <w:ind w:left="5954"/>
      </w:pPr>
      <w:r w:rsidRPr="005D27C4">
        <w:t>от _____________ № _________</w:t>
      </w:r>
    </w:p>
    <w:bookmarkEnd w:id="115"/>
    <w:bookmarkEnd w:id="116"/>
    <w:p w:rsidR="0066344C" w:rsidRPr="005D27C4" w:rsidRDefault="0066344C" w:rsidP="0066344C">
      <w:pPr>
        <w:jc w:val="center"/>
        <w:rPr>
          <w:b/>
        </w:rPr>
      </w:pPr>
    </w:p>
    <w:p w:rsidR="0066344C" w:rsidRPr="004A698F" w:rsidRDefault="00CD2C90" w:rsidP="004A698F">
      <w:pPr>
        <w:jc w:val="center"/>
        <w:rPr>
          <w:b/>
        </w:rPr>
      </w:pPr>
      <w:r w:rsidRPr="005D27C4">
        <w:rPr>
          <w:rFonts w:eastAsia="Calibri"/>
          <w:b/>
          <w:lang w:eastAsia="en-US"/>
        </w:rPr>
        <w:t>ПОРЯДОК</w:t>
      </w:r>
      <w:r w:rsidRPr="005D27C4">
        <w:rPr>
          <w:rFonts w:eastAsia="Calibri"/>
          <w:b/>
          <w:lang w:eastAsia="en-US"/>
        </w:rPr>
        <w:br/>
      </w:r>
      <w:r w:rsidR="00B43B66" w:rsidRPr="005D27C4">
        <w:rPr>
          <w:b/>
        </w:rPr>
        <w:t xml:space="preserve">расчета объема </w:t>
      </w:r>
      <w:bookmarkStart w:id="117" w:name="OLE_LINK78"/>
      <w:bookmarkStart w:id="118" w:name="OLE_LINK79"/>
      <w:r w:rsidR="00B43B66" w:rsidRPr="004A698F">
        <w:rPr>
          <w:b/>
        </w:rPr>
        <w:t xml:space="preserve">субсидии </w:t>
      </w:r>
      <w:bookmarkEnd w:id="117"/>
      <w:bookmarkEnd w:id="118"/>
      <w:r w:rsidR="004A698F" w:rsidRPr="004A698F">
        <w:rPr>
          <w:b/>
        </w:rPr>
        <w:t xml:space="preserve">социально ориентированной некоммерческой организации </w:t>
      </w:r>
      <w:r w:rsidR="004A698F" w:rsidRPr="004A698F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4A698F">
        <w:rPr>
          <w:b/>
          <w:bCs/>
        </w:rPr>
        <w:t>регионального проекта «Производительность труда»,</w:t>
      </w:r>
      <w:r w:rsidR="004A698F" w:rsidRPr="004A698F">
        <w:rPr>
          <w:rFonts w:eastAsia="Calibri"/>
          <w:b/>
          <w:bCs/>
          <w:lang w:eastAsia="en-US"/>
        </w:rPr>
        <w:t xml:space="preserve"> </w:t>
      </w:r>
      <w:r w:rsidR="004A698F">
        <w:rPr>
          <w:rFonts w:eastAsia="Calibri"/>
          <w:b/>
          <w:bCs/>
          <w:lang w:eastAsia="en-US"/>
        </w:rPr>
        <w:br/>
      </w:r>
      <w:r w:rsidR="004A698F" w:rsidRPr="004A698F">
        <w:rPr>
          <w:rFonts w:eastAsia="Calibri"/>
          <w:b/>
          <w:bCs/>
          <w:lang w:eastAsia="en-US"/>
        </w:rPr>
        <w:t xml:space="preserve">в том числе по </w:t>
      </w:r>
      <w:r w:rsidR="004A698F" w:rsidRPr="00CD466E">
        <w:rPr>
          <w:rFonts w:eastAsia="Calibri"/>
          <w:b/>
          <w:bCs/>
          <w:lang w:eastAsia="en-US"/>
        </w:rPr>
        <w:t xml:space="preserve">обеспечению деятельности регионального центра компетенций </w:t>
      </w:r>
      <w:r w:rsidR="00A8328C">
        <w:rPr>
          <w:rFonts w:eastAsia="Calibri"/>
          <w:b/>
          <w:bCs/>
          <w:lang w:eastAsia="en-US"/>
        </w:rPr>
        <w:br/>
      </w:r>
      <w:r w:rsidR="004A698F" w:rsidRPr="00CD466E">
        <w:rPr>
          <w:rFonts w:eastAsia="Calibri"/>
          <w:b/>
          <w:bCs/>
          <w:lang w:eastAsia="en-US"/>
        </w:rPr>
        <w:t>в сфере производительности труда в Санкт-Петербурге</w:t>
      </w:r>
      <w:r w:rsidR="00B43B66" w:rsidRPr="00CD466E">
        <w:rPr>
          <w:b/>
        </w:rPr>
        <w:t xml:space="preserve">, средств, полученных лицами </w:t>
      </w:r>
      <w:r w:rsidR="00B43B66" w:rsidRPr="00CD466E">
        <w:rPr>
          <w:b/>
        </w:rPr>
        <w:br/>
        <w:t xml:space="preserve">на основании договоров (соглашений), заключенных с получателем субсидии </w:t>
      </w:r>
      <w:r w:rsidR="004A698F" w:rsidRPr="00CD466E">
        <w:rPr>
          <w:b/>
        </w:rPr>
        <w:t xml:space="preserve">социально ориентированной некоммерческой организации </w:t>
      </w:r>
      <w:r w:rsidR="004A698F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CD466E">
        <w:rPr>
          <w:b/>
          <w:bCs/>
        </w:rPr>
        <w:t>регионального проекта «Производительность труда»,</w:t>
      </w:r>
      <w:r w:rsidR="004A698F" w:rsidRPr="00CD466E">
        <w:rPr>
          <w:rFonts w:eastAsia="Calibri"/>
          <w:b/>
          <w:bCs/>
          <w:lang w:eastAsia="en-US"/>
        </w:rPr>
        <w:t xml:space="preserve"> в том числе </w:t>
      </w:r>
      <w:r w:rsidR="004A698F" w:rsidRPr="00CD466E">
        <w:rPr>
          <w:rFonts w:eastAsia="Calibri"/>
          <w:b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="00B43B66" w:rsidRPr="00CD466E">
        <w:rPr>
          <w:b/>
        </w:rPr>
        <w:t xml:space="preserve">, </w:t>
      </w:r>
      <w:r w:rsidR="003305B1" w:rsidRPr="00CD466E">
        <w:rPr>
          <w:b/>
        </w:rPr>
        <w:t>подлежащей (</w:t>
      </w:r>
      <w:r w:rsidR="00B43B66" w:rsidRPr="00CD466E">
        <w:rPr>
          <w:b/>
        </w:rPr>
        <w:t>подлежащих</w:t>
      </w:r>
      <w:r w:rsidR="003305B1" w:rsidRPr="00CD466E">
        <w:rPr>
          <w:b/>
        </w:rPr>
        <w:t>)</w:t>
      </w:r>
      <w:r w:rsidR="00B43B66" w:rsidRPr="00CD466E">
        <w:rPr>
          <w:b/>
        </w:rPr>
        <w:t xml:space="preserve"> возврату в бюджет Санкт-Петербурга</w:t>
      </w:r>
      <w:r w:rsidR="003305B1" w:rsidRPr="00CD466E">
        <w:rPr>
          <w:b/>
        </w:rPr>
        <w:t xml:space="preserve"> </w:t>
      </w:r>
      <w:r w:rsidR="00B43B66" w:rsidRPr="00CD466E">
        <w:rPr>
          <w:b/>
        </w:rPr>
        <w:t xml:space="preserve">в случае </w:t>
      </w:r>
      <w:proofErr w:type="spellStart"/>
      <w:r w:rsidR="00B43B66" w:rsidRPr="00CD466E">
        <w:rPr>
          <w:b/>
        </w:rPr>
        <w:t>неустранения</w:t>
      </w:r>
      <w:proofErr w:type="spellEnd"/>
      <w:r w:rsidR="00B43B66" w:rsidRPr="00CD466E">
        <w:rPr>
          <w:b/>
        </w:rPr>
        <w:t xml:space="preserve"> нарушений получателем субсидии </w:t>
      </w:r>
      <w:r w:rsidR="004A698F" w:rsidRPr="00CD466E">
        <w:rPr>
          <w:b/>
        </w:rPr>
        <w:t xml:space="preserve">социально ориентированной некоммерческой организации </w:t>
      </w:r>
      <w:r w:rsidR="004A698F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CD466E">
        <w:rPr>
          <w:b/>
          <w:bCs/>
        </w:rPr>
        <w:t>регионального проекта «Производительность труда»,</w:t>
      </w:r>
      <w:r w:rsidR="004A698F" w:rsidRPr="00CD466E">
        <w:rPr>
          <w:rFonts w:eastAsia="Calibri"/>
          <w:b/>
          <w:bCs/>
          <w:lang w:eastAsia="en-US"/>
        </w:rPr>
        <w:t xml:space="preserve"> в том числе </w:t>
      </w:r>
      <w:r w:rsidR="004A698F" w:rsidRPr="00CD466E">
        <w:rPr>
          <w:rFonts w:eastAsia="Calibri"/>
          <w:b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="00B43B66" w:rsidRPr="00CD466E">
        <w:rPr>
          <w:b/>
        </w:rPr>
        <w:t xml:space="preserve"> и (или) лицами, получающими средства на основании</w:t>
      </w:r>
      <w:r w:rsidR="004A698F" w:rsidRPr="00CD466E">
        <w:rPr>
          <w:b/>
        </w:rPr>
        <w:t xml:space="preserve"> </w:t>
      </w:r>
      <w:r w:rsidR="00B43B66" w:rsidRPr="00CD466E">
        <w:rPr>
          <w:b/>
        </w:rPr>
        <w:t xml:space="preserve">договоров (соглашений), заключенных с получателем субсидии </w:t>
      </w:r>
      <w:r w:rsidR="004A698F" w:rsidRPr="00CD466E">
        <w:rPr>
          <w:b/>
        </w:rPr>
        <w:t xml:space="preserve">социально ориентированной некоммерческой организации </w:t>
      </w:r>
      <w:r w:rsidR="004A698F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CD466E">
        <w:rPr>
          <w:b/>
          <w:bCs/>
        </w:rPr>
        <w:t>регионального проекта «Производительность труда»,</w:t>
      </w:r>
      <w:r w:rsidR="004A698F" w:rsidRPr="00CD466E">
        <w:rPr>
          <w:rFonts w:eastAsia="Calibri"/>
          <w:b/>
          <w:bCs/>
          <w:lang w:eastAsia="en-US"/>
        </w:rPr>
        <w:t xml:space="preserve"> в том числе </w:t>
      </w:r>
      <w:r w:rsidR="004A698F" w:rsidRPr="00CD466E">
        <w:rPr>
          <w:rFonts w:eastAsia="Calibri"/>
          <w:b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="00B43B66" w:rsidRPr="00CD466E">
        <w:rPr>
          <w:b/>
        </w:rPr>
        <w:t xml:space="preserve">, условий предоставления субсидии </w:t>
      </w:r>
      <w:r w:rsidR="004A698F" w:rsidRPr="00CD466E">
        <w:rPr>
          <w:b/>
        </w:rPr>
        <w:t xml:space="preserve">социально ориентированной некоммерческой организации </w:t>
      </w:r>
      <w:r w:rsidR="004A698F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CD466E">
        <w:rPr>
          <w:b/>
          <w:bCs/>
        </w:rPr>
        <w:t>регионального проекта «Производительность труда»,</w:t>
      </w:r>
      <w:r w:rsidR="004A698F" w:rsidRPr="00CD466E">
        <w:rPr>
          <w:rFonts w:eastAsia="Calibri"/>
          <w:b/>
          <w:bCs/>
          <w:lang w:eastAsia="en-US"/>
        </w:rPr>
        <w:t xml:space="preserve"> в том числе </w:t>
      </w:r>
      <w:r w:rsidR="004A698F" w:rsidRPr="00CD466E">
        <w:rPr>
          <w:rFonts w:eastAsia="Calibri"/>
          <w:b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Санкт-Петербурге</w:t>
      </w:r>
      <w:r w:rsidR="00B43B66" w:rsidRPr="00CD466E">
        <w:rPr>
          <w:b/>
        </w:rPr>
        <w:t xml:space="preserve"> в</w:t>
      </w:r>
      <w:r w:rsidR="003305B1" w:rsidRPr="00CD466E">
        <w:rPr>
          <w:b/>
        </w:rPr>
        <w:t xml:space="preserve"> сроки,</w:t>
      </w:r>
      <w:r w:rsidR="00B43B66" w:rsidRPr="00CD466E">
        <w:rPr>
          <w:b/>
        </w:rPr>
        <w:t xml:space="preserve"> установленные </w:t>
      </w:r>
      <w:r w:rsidR="004A698F" w:rsidRPr="00CD466E">
        <w:rPr>
          <w:b/>
        </w:rPr>
        <w:br/>
      </w:r>
      <w:r w:rsidR="00B43B66" w:rsidRPr="00CD466E">
        <w:rPr>
          <w:b/>
        </w:rPr>
        <w:t xml:space="preserve">в уведомлении </w:t>
      </w:r>
      <w:bookmarkStart w:id="119" w:name="OLE_LINK152"/>
      <w:bookmarkStart w:id="120" w:name="OLE_LINK153"/>
      <w:r w:rsidR="00B43B66" w:rsidRPr="00CD466E">
        <w:rPr>
          <w:b/>
        </w:rPr>
        <w:t xml:space="preserve">о нарушениях условий предоставления субсидии </w:t>
      </w:r>
      <w:r w:rsidR="004A698F" w:rsidRPr="00CD466E">
        <w:rPr>
          <w:b/>
        </w:rPr>
        <w:t xml:space="preserve">социально ориентированной некоммерческой организации </w:t>
      </w:r>
      <w:r w:rsidR="004A698F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CD466E">
        <w:rPr>
          <w:b/>
          <w:bCs/>
        </w:rPr>
        <w:t>регионального проекта «Производительность труда»,</w:t>
      </w:r>
      <w:r w:rsidR="004A698F" w:rsidRPr="00CD466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B43B66" w:rsidRPr="00CD466E">
        <w:rPr>
          <w:b/>
        </w:rPr>
        <w:t xml:space="preserve"> и (или) обязанности достижения результата предоставления субсидии </w:t>
      </w:r>
      <w:bookmarkEnd w:id="119"/>
      <w:bookmarkEnd w:id="120"/>
      <w:r w:rsidR="004A698F" w:rsidRPr="00CD466E">
        <w:rPr>
          <w:b/>
        </w:rPr>
        <w:t xml:space="preserve">социально ориентированной некоммерческой организации </w:t>
      </w:r>
      <w:r w:rsidR="004A698F" w:rsidRPr="00CD466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CD466E">
        <w:rPr>
          <w:b/>
          <w:bCs/>
        </w:rPr>
        <w:t>регионального проекта «Производительность труда»,</w:t>
      </w:r>
      <w:r w:rsidR="004A698F" w:rsidRPr="00CD466E">
        <w:rPr>
          <w:rFonts w:eastAsia="Calibri"/>
          <w:b/>
          <w:bCs/>
          <w:lang w:eastAsia="en-US"/>
        </w:rPr>
        <w:t xml:space="preserve"> в том числе </w:t>
      </w:r>
      <w:r w:rsidR="004A698F" w:rsidRPr="00CD466E">
        <w:rPr>
          <w:rFonts w:eastAsia="Calibri"/>
          <w:b/>
          <w:bCs/>
          <w:lang w:eastAsia="en-US"/>
        </w:rPr>
        <w:br/>
        <w:t>по обеспечению деятельности регионального центра компетенций в сфере производительности труда в Санкт</w:t>
      </w:r>
      <w:r w:rsidR="004A698F" w:rsidRPr="004A698F">
        <w:rPr>
          <w:rFonts w:eastAsia="Calibri"/>
          <w:b/>
          <w:bCs/>
          <w:lang w:eastAsia="en-US"/>
        </w:rPr>
        <w:t>-Петербурге</w:t>
      </w:r>
    </w:p>
    <w:p w:rsidR="003305B1" w:rsidRPr="005D27C4" w:rsidRDefault="003305B1" w:rsidP="0066344C">
      <w:pPr>
        <w:jc w:val="center"/>
        <w:rPr>
          <w:b/>
        </w:rPr>
      </w:pPr>
    </w:p>
    <w:p w:rsidR="000E3D94" w:rsidRPr="005D27C4" w:rsidRDefault="000E3D94" w:rsidP="000E3D94">
      <w:pPr>
        <w:pStyle w:val="a7"/>
        <w:numPr>
          <w:ilvl w:val="0"/>
          <w:numId w:val="40"/>
        </w:numPr>
        <w:tabs>
          <w:tab w:val="left" w:pos="1134"/>
        </w:tabs>
        <w:ind w:left="0" w:firstLine="540"/>
        <w:jc w:val="both"/>
      </w:pPr>
      <w:r w:rsidRPr="005D27C4">
        <w:rPr>
          <w:rStyle w:val="p13-ab0f33a2f555-span"/>
        </w:rPr>
        <w:t xml:space="preserve">В случае </w:t>
      </w:r>
      <w:proofErr w:type="spellStart"/>
      <w:r w:rsidRPr="005D27C4">
        <w:rPr>
          <w:rStyle w:val="p13-ab0f33a2f555-span"/>
        </w:rPr>
        <w:t>неустранения</w:t>
      </w:r>
      <w:proofErr w:type="spellEnd"/>
      <w:r w:rsidRPr="005D27C4">
        <w:rPr>
          <w:rStyle w:val="p13-ab0f33a2f555-span"/>
        </w:rPr>
        <w:t xml:space="preserve"> нарушений получателем субсидии </w:t>
      </w:r>
      <w:r w:rsidR="004A698F" w:rsidRPr="001B413B">
        <w:t xml:space="preserve">социально ориентированной некоммерческой организации </w:t>
      </w:r>
      <w:r w:rsidR="004A698F" w:rsidRPr="001B413B">
        <w:rPr>
          <w:rFonts w:eastAsia="Calibri"/>
          <w:bCs/>
          <w:lang w:eastAsia="en-US"/>
        </w:rPr>
        <w:t xml:space="preserve">на реализацию мероприятий </w:t>
      </w:r>
      <w:r w:rsidR="004A698F" w:rsidRPr="001B413B">
        <w:rPr>
          <w:bCs/>
        </w:rPr>
        <w:t>регионального проекта «Производительность труда»,</w:t>
      </w:r>
      <w:r w:rsidR="004A698F" w:rsidRPr="001B413B">
        <w:rPr>
          <w:rFonts w:eastAsia="Calibri"/>
          <w:bCs/>
          <w:lang w:eastAsia="en-US"/>
        </w:rPr>
        <w:t xml:space="preserve"> в том </w:t>
      </w:r>
      <w:r w:rsidR="004A698F" w:rsidRPr="00CD466E">
        <w:rPr>
          <w:rFonts w:eastAsia="Calibri"/>
          <w:bCs/>
          <w:lang w:eastAsia="en-US"/>
        </w:rPr>
        <w:t xml:space="preserve">числе по обеспечению деятельности регионального центра компетенций в сфере производительности труда </w:t>
      </w:r>
      <w:r w:rsidR="004A698F" w:rsidRPr="00CD466E">
        <w:rPr>
          <w:rFonts w:eastAsia="Calibri"/>
          <w:bCs/>
          <w:lang w:eastAsia="en-US"/>
        </w:rPr>
        <w:br/>
        <w:t>в Санкт-Петербурге</w:t>
      </w:r>
      <w:r w:rsidRPr="00CD466E">
        <w:t xml:space="preserve"> (далее – субсидия) </w:t>
      </w:r>
      <w:r w:rsidRPr="00CD466E">
        <w:rPr>
          <w:rStyle w:val="p13-ab0f33a2f555-span"/>
        </w:rPr>
        <w:t xml:space="preserve">и (или) </w:t>
      </w:r>
      <w:r w:rsidRPr="00CD466E">
        <w:t xml:space="preserve">лицами, получающими средства </w:t>
      </w:r>
      <w:r w:rsidR="004A698F" w:rsidRPr="00CD466E">
        <w:br/>
      </w:r>
      <w:r w:rsidRPr="00CD466E">
        <w:t xml:space="preserve">на основании договоров (соглашений), заключенных с получателем </w:t>
      </w:r>
      <w:r w:rsidRPr="005D27C4">
        <w:t xml:space="preserve">субсидии </w:t>
      </w:r>
      <w:r w:rsidR="004A698F">
        <w:br/>
      </w:r>
      <w:r w:rsidRPr="005D27C4">
        <w:rPr>
          <w:rStyle w:val="p13-ab0f33a2f555-span"/>
        </w:rPr>
        <w:t xml:space="preserve">(далее – контрагенты, средства), условий предоставления субсидии в </w:t>
      </w:r>
      <w:r w:rsidR="003305B1" w:rsidRPr="005D27C4">
        <w:rPr>
          <w:rStyle w:val="p13-ab0f33a2f555-span"/>
        </w:rPr>
        <w:t>сроки</w:t>
      </w:r>
      <w:r w:rsidR="003305B1">
        <w:rPr>
          <w:rStyle w:val="p13-ab0f33a2f555-span"/>
        </w:rPr>
        <w:t>,</w:t>
      </w:r>
      <w:r w:rsidR="003305B1" w:rsidRPr="005D27C4">
        <w:rPr>
          <w:rStyle w:val="p13-ab0f33a2f555-span"/>
        </w:rPr>
        <w:t xml:space="preserve"> </w:t>
      </w:r>
      <w:r w:rsidRPr="005D27C4">
        <w:rPr>
          <w:rStyle w:val="p13-ab0f33a2f555-span"/>
        </w:rPr>
        <w:t xml:space="preserve">установленные в уведомлении </w:t>
      </w:r>
      <w:r w:rsidRPr="005D27C4">
        <w:t>о нарушениях условий предоставления субсидии и (или) обязанности достижения результата предоставления субсидии (далее – уведомление)</w:t>
      </w:r>
      <w:r w:rsidR="003305B1">
        <w:t>,</w:t>
      </w:r>
      <w:r w:rsidRPr="005D27C4">
        <w:t xml:space="preserve"> </w:t>
      </w:r>
      <w:r w:rsidR="003305B1">
        <w:rPr>
          <w:rStyle w:val="p13-ab0f33a2f555-span"/>
        </w:rPr>
        <w:t xml:space="preserve">Комитет по труду </w:t>
      </w:r>
      <w:r w:rsidRPr="005D27C4">
        <w:rPr>
          <w:rStyle w:val="p13-ab0f33a2f555-span"/>
        </w:rPr>
        <w:t xml:space="preserve">и занятости населения Санкт-Петербурга (далее – Комитет) в течение трех рабочих дней </w:t>
      </w:r>
      <w:r w:rsidR="004A698F">
        <w:rPr>
          <w:rStyle w:val="p13-ab0f33a2f555-span"/>
        </w:rPr>
        <w:br/>
      </w:r>
      <w:r w:rsidRPr="005D27C4">
        <w:rPr>
          <w:rStyle w:val="p13-ab0f33a2f555-span"/>
        </w:rPr>
        <w:t>со дня истечения указанных в уведомлении сроков принимает решение в форме правового акта Комитета о возврате в бюджет Санкт-Петербурга субсидии (средств) и направляет копию указанного распоряжения получателю субсидии и в Комитет госу</w:t>
      </w:r>
      <w:r w:rsidR="003305B1">
        <w:rPr>
          <w:rStyle w:val="p13-ab0f33a2f555-span"/>
        </w:rPr>
        <w:t xml:space="preserve">дарственного </w:t>
      </w:r>
      <w:r w:rsidRPr="005D27C4">
        <w:rPr>
          <w:rStyle w:val="p13-ab0f33a2f555-span"/>
        </w:rPr>
        <w:t xml:space="preserve">финансового контроля Санкт-Петербурга </w:t>
      </w:r>
      <w:r w:rsidR="003305B1">
        <w:rPr>
          <w:rStyle w:val="p13-ab0f33a2f555-span"/>
        </w:rPr>
        <w:t xml:space="preserve">вместе с требованием, в котором </w:t>
      </w:r>
      <w:r w:rsidRPr="005D27C4">
        <w:rPr>
          <w:rStyle w:val="p13-ab0f33a2f555-span"/>
        </w:rPr>
        <w:t xml:space="preserve">предусматриваются </w:t>
      </w:r>
      <w:r w:rsidRPr="005D27C4">
        <w:t>подлежащая возврату в бюджет Санкт-Петербурга сумма денежных средств и сроки ее возврата, код бюджетной классификации Российской Федерации,</w:t>
      </w:r>
      <w:r w:rsidRPr="005D27C4">
        <w:rPr>
          <w:spacing w:val="61"/>
        </w:rPr>
        <w:br/>
      </w:r>
      <w:r w:rsidRPr="005D27C4">
        <w:t>по которому должен быть осуществлен возврат субсидии (средств).</w:t>
      </w:r>
    </w:p>
    <w:p w:rsidR="0066344C" w:rsidRPr="005D27C4" w:rsidRDefault="000E3D94" w:rsidP="000E3D94">
      <w:pPr>
        <w:pStyle w:val="a7"/>
        <w:numPr>
          <w:ilvl w:val="0"/>
          <w:numId w:val="40"/>
        </w:numPr>
        <w:tabs>
          <w:tab w:val="left" w:pos="1134"/>
        </w:tabs>
        <w:ind w:left="0" w:firstLine="540"/>
        <w:jc w:val="both"/>
        <w:rPr>
          <w:b/>
        </w:rPr>
      </w:pPr>
      <w:r w:rsidRPr="005D27C4">
        <w:rPr>
          <w:rStyle w:val="p13-ab0f33a2f555-span"/>
        </w:rPr>
        <w:t xml:space="preserve">Объем субсидии (средств), </w:t>
      </w:r>
      <w:r w:rsidR="003305B1">
        <w:rPr>
          <w:rStyle w:val="p13-ab0f33a2f555-span"/>
        </w:rPr>
        <w:t>подлежащей (</w:t>
      </w:r>
      <w:r w:rsidRPr="005D27C4">
        <w:rPr>
          <w:rStyle w:val="p13-ab0f33a2f555-span"/>
        </w:rPr>
        <w:t>подлежащих</w:t>
      </w:r>
      <w:r w:rsidR="003305B1">
        <w:rPr>
          <w:rStyle w:val="p13-ab0f33a2f555-span"/>
        </w:rPr>
        <w:t>)</w:t>
      </w:r>
      <w:r w:rsidRPr="005D27C4">
        <w:rPr>
          <w:rStyle w:val="p13-ab0f33a2f555-span"/>
        </w:rPr>
        <w:t xml:space="preserve"> возвр</w:t>
      </w:r>
      <w:r w:rsidR="003305B1">
        <w:rPr>
          <w:rStyle w:val="p13-ab0f33a2f555-span"/>
        </w:rPr>
        <w:t xml:space="preserve">ату в бюджет Санкт-Петербурга, </w:t>
      </w:r>
      <w:r w:rsidRPr="005D27C4">
        <w:rPr>
          <w:rStyle w:val="p13-ab0f33a2f555-span"/>
        </w:rPr>
        <w:t xml:space="preserve">по основаниям, связанным с нарушением получателем субсидии </w:t>
      </w:r>
      <w:r w:rsidR="003305B1">
        <w:rPr>
          <w:rStyle w:val="p13-ab0f33a2f555-span"/>
        </w:rPr>
        <w:br/>
      </w:r>
      <w:r w:rsidRPr="005D27C4">
        <w:rPr>
          <w:rStyle w:val="p13-ab0f33a2f555-span"/>
        </w:rPr>
        <w:t xml:space="preserve">и (или) контрагентом условий предоставления субсидии, составляет 100 процентов </w:t>
      </w:r>
      <w:r w:rsidR="003305B1">
        <w:rPr>
          <w:rStyle w:val="p13-ab0f33a2f555-span"/>
        </w:rPr>
        <w:br/>
      </w:r>
      <w:r w:rsidRPr="005D27C4">
        <w:rPr>
          <w:rStyle w:val="p13-ab0f33a2f555-span"/>
        </w:rPr>
        <w:t>от объема предоставленной субсидии (средств).</w:t>
      </w:r>
    </w:p>
    <w:p w:rsidR="00CD2C90" w:rsidRPr="005D27C4" w:rsidRDefault="00CD2C90" w:rsidP="0066344C">
      <w:pPr>
        <w:jc w:val="center"/>
        <w:rPr>
          <w:b/>
        </w:rPr>
        <w:sectPr w:rsidR="00CD2C90" w:rsidRPr="005D27C4" w:rsidSect="00CD2C90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D2C90" w:rsidRPr="00D47FDE" w:rsidRDefault="00CD2C90" w:rsidP="00CD2C90">
      <w:pPr>
        <w:ind w:left="5954"/>
      </w:pPr>
      <w:r w:rsidRPr="00D47FDE">
        <w:t xml:space="preserve">Приложение № </w:t>
      </w:r>
      <w:r w:rsidR="00A8328C" w:rsidRPr="00D47FDE">
        <w:t>6</w:t>
      </w:r>
    </w:p>
    <w:p w:rsidR="00CD2C90" w:rsidRPr="00D47FDE" w:rsidRDefault="00CD2C90" w:rsidP="00CD2C90">
      <w:pPr>
        <w:ind w:left="5954"/>
      </w:pPr>
      <w:r w:rsidRPr="00D47FDE">
        <w:t xml:space="preserve">к распоряжению Комитета </w:t>
      </w:r>
    </w:p>
    <w:p w:rsidR="00CD2C90" w:rsidRPr="00D47FDE" w:rsidRDefault="00CD2C90" w:rsidP="00CD2C90">
      <w:pPr>
        <w:ind w:left="5954"/>
      </w:pPr>
      <w:r w:rsidRPr="00D47FDE">
        <w:t xml:space="preserve">по труду и занятости населения </w:t>
      </w:r>
    </w:p>
    <w:p w:rsidR="00CD2C90" w:rsidRPr="00D47FDE" w:rsidRDefault="00CD2C90" w:rsidP="00CD2C90">
      <w:pPr>
        <w:ind w:left="5954"/>
      </w:pPr>
      <w:r w:rsidRPr="00D47FDE">
        <w:t>Санкт-Петербурга</w:t>
      </w:r>
    </w:p>
    <w:p w:rsidR="00CD2C90" w:rsidRPr="00D47FDE" w:rsidRDefault="00CD2C90" w:rsidP="00CD2C90">
      <w:pPr>
        <w:ind w:left="5954"/>
      </w:pPr>
      <w:r w:rsidRPr="00D47FDE">
        <w:t>от _____________ № _________</w:t>
      </w:r>
    </w:p>
    <w:p w:rsidR="0066344C" w:rsidRPr="00D47FDE" w:rsidRDefault="0066344C" w:rsidP="0066344C">
      <w:pPr>
        <w:jc w:val="center"/>
        <w:rPr>
          <w:b/>
        </w:rPr>
      </w:pPr>
    </w:p>
    <w:p w:rsidR="0066344C" w:rsidRPr="00D47FDE" w:rsidRDefault="00C41BE9" w:rsidP="004A698F">
      <w:pPr>
        <w:widowControl w:val="0"/>
        <w:jc w:val="center"/>
        <w:rPr>
          <w:b/>
        </w:rPr>
      </w:pPr>
      <w:r w:rsidRPr="00D47FDE">
        <w:rPr>
          <w:b/>
          <w:color w:val="000000" w:themeColor="text1"/>
        </w:rPr>
        <w:t xml:space="preserve">ПОРЯДОК </w:t>
      </w:r>
      <w:r w:rsidRPr="00D47FDE">
        <w:rPr>
          <w:b/>
          <w:color w:val="000000" w:themeColor="text1"/>
        </w:rPr>
        <w:br/>
        <w:t xml:space="preserve">и сроки проведения оценки достижения получателем субсидии </w:t>
      </w:r>
      <w:r w:rsidR="004A698F" w:rsidRPr="00D47FDE">
        <w:rPr>
          <w:b/>
        </w:rPr>
        <w:t xml:space="preserve">социально ориентированной некоммерческой организации </w:t>
      </w:r>
      <w:r w:rsidR="004A698F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D47FDE">
        <w:rPr>
          <w:b/>
          <w:bCs/>
        </w:rPr>
        <w:t>регионального проекта «Производительность труда»,</w:t>
      </w:r>
      <w:r w:rsidR="004A698F" w:rsidRPr="00D47FD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  <w:r w:rsidR="004A698F" w:rsidRPr="00D47FDE">
        <w:rPr>
          <w:b/>
        </w:rPr>
        <w:t xml:space="preserve"> </w:t>
      </w:r>
      <w:r w:rsidRPr="00D47FDE">
        <w:rPr>
          <w:b/>
        </w:rPr>
        <w:t xml:space="preserve">значений результата предоставления субсидии </w:t>
      </w:r>
      <w:r w:rsidR="004A698F" w:rsidRPr="00D47FDE">
        <w:rPr>
          <w:b/>
        </w:rPr>
        <w:t xml:space="preserve">социально ориентированной некоммерческой организации </w:t>
      </w:r>
      <w:r w:rsidR="004A698F" w:rsidRPr="00D47FDE">
        <w:rPr>
          <w:rFonts w:eastAsia="Calibri"/>
          <w:b/>
          <w:bCs/>
          <w:lang w:eastAsia="en-US"/>
        </w:rPr>
        <w:t xml:space="preserve">на реализацию мероприятий </w:t>
      </w:r>
      <w:r w:rsidR="004A698F" w:rsidRPr="00D47FDE">
        <w:rPr>
          <w:b/>
          <w:bCs/>
        </w:rPr>
        <w:t>регионального проекта «Производительность труда»,</w:t>
      </w:r>
      <w:r w:rsidR="004A698F" w:rsidRPr="00D47FDE">
        <w:rPr>
          <w:rFonts w:eastAsia="Calibri"/>
          <w:b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в Санкт-Петербурге</w:t>
      </w:r>
    </w:p>
    <w:p w:rsidR="0066344C" w:rsidRPr="00D47FDE" w:rsidRDefault="0066344C" w:rsidP="0066344C">
      <w:pPr>
        <w:widowControl w:val="0"/>
        <w:jc w:val="center"/>
        <w:rPr>
          <w:b/>
        </w:rPr>
      </w:pPr>
    </w:p>
    <w:p w:rsidR="0066344C" w:rsidRPr="00D47FDE" w:rsidRDefault="0066344C" w:rsidP="00C41BE9">
      <w:pPr>
        <w:pStyle w:val="a7"/>
        <w:widowControl w:val="0"/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 w:rsidRPr="00D47FDE">
        <w:t>В целях проведения оценки достижения получателем субсидии</w:t>
      </w:r>
      <w:r w:rsidR="00D47128" w:rsidRPr="00D47FDE">
        <w:t xml:space="preserve"> </w:t>
      </w:r>
      <w:r w:rsidR="004A698F" w:rsidRPr="00D47FDE">
        <w:t xml:space="preserve">социально ориентированной некоммерческой организации </w:t>
      </w:r>
      <w:r w:rsidR="004A698F" w:rsidRPr="00D47FDE">
        <w:rPr>
          <w:rFonts w:eastAsia="Calibri"/>
          <w:bCs/>
          <w:lang w:eastAsia="en-US"/>
        </w:rPr>
        <w:t xml:space="preserve">на реализацию мероприятий </w:t>
      </w:r>
      <w:r w:rsidR="004A698F" w:rsidRPr="00D47FDE">
        <w:rPr>
          <w:bCs/>
        </w:rPr>
        <w:t>регионального проекта «Производительность труда»,</w:t>
      </w:r>
      <w:r w:rsidR="004A698F" w:rsidRPr="00D47FDE">
        <w:rPr>
          <w:rFonts w:eastAsia="Calibri"/>
          <w:bCs/>
          <w:lang w:eastAsia="en-US"/>
        </w:rPr>
        <w:t xml:space="preserve"> в том числе по обеспечению деятельности регионального центра компетенций в сфере производительности труда </w:t>
      </w:r>
      <w:r w:rsidR="004A698F" w:rsidRPr="00D47FDE">
        <w:rPr>
          <w:rFonts w:eastAsia="Calibri"/>
          <w:bCs/>
          <w:lang w:eastAsia="en-US"/>
        </w:rPr>
        <w:br/>
        <w:t xml:space="preserve">в Санкт-Петербурге </w:t>
      </w:r>
      <w:r w:rsidR="00D47128" w:rsidRPr="00D47FDE">
        <w:t xml:space="preserve">(далее – субсидия) </w:t>
      </w:r>
      <w:r w:rsidRPr="00D47FDE">
        <w:t>значений результата предоставления субсидии</w:t>
      </w:r>
      <w:r w:rsidR="00CD2C90" w:rsidRPr="00D47FDE">
        <w:t xml:space="preserve"> </w:t>
      </w:r>
      <w:r w:rsidRPr="00D47FDE">
        <w:t>Комитет</w:t>
      </w:r>
      <w:r w:rsidR="004A698F" w:rsidRPr="00D47FDE">
        <w:t xml:space="preserve"> </w:t>
      </w:r>
      <w:r w:rsidRPr="00D47FDE">
        <w:t>по труду и занятости населения Санкт-Петербурга (далее – Комитет) одновременно</w:t>
      </w:r>
      <w:r w:rsidR="004A698F" w:rsidRPr="00D47FDE">
        <w:t xml:space="preserve"> </w:t>
      </w:r>
      <w:r w:rsidRPr="00D47FDE">
        <w:t>с заключением соглашения</w:t>
      </w:r>
      <w:r w:rsidR="00D47128" w:rsidRPr="00D47FDE">
        <w:t xml:space="preserve"> </w:t>
      </w:r>
      <w:r w:rsidRPr="00D47FDE">
        <w:t>о предоставлении субсидии (далее – соглашение) формирует</w:t>
      </w:r>
      <w:r w:rsidR="004A698F" w:rsidRPr="00D47FDE">
        <w:t xml:space="preserve"> </w:t>
      </w:r>
      <w:r w:rsidRPr="00D47FDE">
        <w:t xml:space="preserve">в </w:t>
      </w:r>
      <w:bookmarkStart w:id="121" w:name="OLE_LINK76"/>
      <w:bookmarkStart w:id="122" w:name="OLE_LINK77"/>
      <w:r w:rsidRPr="00D47FDE">
        <w:t xml:space="preserve">государственной интегрированной информационной системе управления общественными финансами «Электронный бюджет» </w:t>
      </w:r>
      <w:bookmarkEnd w:id="121"/>
      <w:bookmarkEnd w:id="122"/>
      <w:r w:rsidRPr="00D47FDE">
        <w:t>(далее – информационная система) план мероприятий по достижению результата предоставления субсидии (контрольные точки) (далее – п</w:t>
      </w:r>
      <w:r w:rsidR="00D47128" w:rsidRPr="00D47FDE">
        <w:t>лан мероприятий).</w:t>
      </w:r>
    </w:p>
    <w:p w:rsidR="0066344C" w:rsidRPr="00D47FDE" w:rsidRDefault="0066344C" w:rsidP="00C41BE9">
      <w:pPr>
        <w:pStyle w:val="a7"/>
        <w:widowControl w:val="0"/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 w:rsidRPr="00D47FDE">
        <w:t>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</w:t>
      </w:r>
      <w:r w:rsidR="00C41BE9" w:rsidRPr="00D47FDE">
        <w:t xml:space="preserve"> </w:t>
      </w:r>
      <w:r w:rsidR="0087782C" w:rsidRPr="00D47FDE">
        <w:br/>
      </w:r>
      <w:r w:rsidRPr="00D47FDE">
        <w:t>(далее – отчет</w:t>
      </w:r>
      <w:r w:rsidR="00D47128" w:rsidRPr="00D47FDE">
        <w:t xml:space="preserve"> </w:t>
      </w:r>
      <w:r w:rsidRPr="00D47FDE">
        <w:t>о реализации плана мероприятий) в срок, соответствующий срокам проверки и принятия Комитетом отчета</w:t>
      </w:r>
      <w:r w:rsidR="00C41BE9" w:rsidRPr="00D47FDE">
        <w:t xml:space="preserve"> </w:t>
      </w:r>
      <w:r w:rsidRPr="00D47FDE">
        <w:t>о реализации плана мероприятий.</w:t>
      </w:r>
    </w:p>
    <w:p w:rsidR="0066344C" w:rsidRPr="00D47FDE" w:rsidRDefault="0066344C" w:rsidP="00C41BE9">
      <w:pPr>
        <w:pStyle w:val="a7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D47FDE">
        <w:t xml:space="preserve">Отчет о реализации плана мероприятий формируется получателем субсидии </w:t>
      </w:r>
      <w:r w:rsidRPr="00D47FDE">
        <w:br/>
        <w:t>в информационной системе</w:t>
      </w:r>
      <w:r w:rsidR="00C41BE9" w:rsidRPr="00D47FDE">
        <w:t xml:space="preserve"> </w:t>
      </w:r>
      <w:r w:rsidRPr="00D47FDE">
        <w:t>с указанием значений результата предоставления субсидии, достигнутых на отчетную дату с начала текущего финансового года, и контрольных точек, достигнутых в отчетном периоде.</w:t>
      </w:r>
    </w:p>
    <w:p w:rsidR="00BD4785" w:rsidRPr="00CD2C90" w:rsidRDefault="0066344C" w:rsidP="00C41BE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D47FDE">
        <w:t>Форма отчета о реализации плана мероприятий</w:t>
      </w:r>
      <w:r w:rsidR="00DC2ECC" w:rsidRPr="00D47FDE">
        <w:t xml:space="preserve"> устанавливается в соглашении.</w:t>
      </w:r>
    </w:p>
    <w:sectPr w:rsidR="00BD4785" w:rsidRPr="00CD2C90" w:rsidSect="00CD2C90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6A" w:rsidRPr="002D4915" w:rsidRDefault="00D71B6A" w:rsidP="00D9348D">
      <w:r>
        <w:separator/>
      </w:r>
    </w:p>
  </w:endnote>
  <w:endnote w:type="continuationSeparator" w:id="0">
    <w:p w:rsidR="00D71B6A" w:rsidRPr="002D4915" w:rsidRDefault="00D71B6A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6A" w:rsidRPr="002D4915" w:rsidRDefault="00D71B6A" w:rsidP="00D9348D">
      <w:r>
        <w:separator/>
      </w:r>
    </w:p>
  </w:footnote>
  <w:footnote w:type="continuationSeparator" w:id="0">
    <w:p w:rsidR="00D71B6A" w:rsidRPr="002D4915" w:rsidRDefault="00D71B6A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9856"/>
      <w:docPartObj>
        <w:docPartGallery w:val="Page Numbers (Top of Page)"/>
        <w:docPartUnique/>
      </w:docPartObj>
    </w:sdtPr>
    <w:sdtContent>
      <w:p w:rsidR="00651B79" w:rsidRDefault="00651B7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F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1B79" w:rsidRDefault="00651B7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0A2"/>
    <w:multiLevelType w:val="hybridMultilevel"/>
    <w:tmpl w:val="4CDE5C18"/>
    <w:lvl w:ilvl="0" w:tplc="1AF69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AF2094"/>
    <w:multiLevelType w:val="multilevel"/>
    <w:tmpl w:val="FE4AE3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39A55E5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4" w15:restartNumberingAfterBreak="0">
    <w:nsid w:val="04612713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5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0CF0AAE"/>
    <w:multiLevelType w:val="multilevel"/>
    <w:tmpl w:val="FE4AE3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7" w15:restartNumberingAfterBreak="0">
    <w:nsid w:val="148D127E"/>
    <w:multiLevelType w:val="multilevel"/>
    <w:tmpl w:val="41E441D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9" w15:restartNumberingAfterBreak="0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1D8F"/>
    <w:multiLevelType w:val="hybridMultilevel"/>
    <w:tmpl w:val="80E41774"/>
    <w:lvl w:ilvl="0" w:tplc="C220D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195115A"/>
    <w:multiLevelType w:val="hybridMultilevel"/>
    <w:tmpl w:val="9852F3BC"/>
    <w:lvl w:ilvl="0" w:tplc="80EC5EAE">
      <w:start w:val="1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3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29A01CC3"/>
    <w:multiLevelType w:val="multilevel"/>
    <w:tmpl w:val="41E441D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5B415A"/>
    <w:multiLevelType w:val="hybridMultilevel"/>
    <w:tmpl w:val="D4D0C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3732497C"/>
    <w:multiLevelType w:val="hybridMultilevel"/>
    <w:tmpl w:val="E5D6C35C"/>
    <w:lvl w:ilvl="0" w:tplc="299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62307"/>
    <w:multiLevelType w:val="hybridMultilevel"/>
    <w:tmpl w:val="0590A3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23707D8"/>
    <w:multiLevelType w:val="hybridMultilevel"/>
    <w:tmpl w:val="FF60B3DE"/>
    <w:lvl w:ilvl="0" w:tplc="EAAEA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EF1540"/>
    <w:multiLevelType w:val="hybridMultilevel"/>
    <w:tmpl w:val="D02CB714"/>
    <w:lvl w:ilvl="0" w:tplc="341C7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3" w15:restartNumberingAfterBreak="0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11442"/>
    <w:multiLevelType w:val="hybridMultilevel"/>
    <w:tmpl w:val="E9E8153C"/>
    <w:lvl w:ilvl="0" w:tplc="710EB096">
      <w:start w:val="3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A3F7705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26" w15:restartNumberingAfterBreak="0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27" w15:restartNumberingAfterBreak="0">
    <w:nsid w:val="5EFB7ECA"/>
    <w:multiLevelType w:val="multilevel"/>
    <w:tmpl w:val="E2FEB0B8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8" w15:restartNumberingAfterBreak="0">
    <w:nsid w:val="6115406A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29" w15:restartNumberingAfterBreak="0">
    <w:nsid w:val="61D91914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30" w15:restartNumberingAfterBreak="0">
    <w:nsid w:val="687B1126"/>
    <w:multiLevelType w:val="multilevel"/>
    <w:tmpl w:val="D924D236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 w15:restartNumberingAfterBreak="0">
    <w:nsid w:val="688D3BF2"/>
    <w:multiLevelType w:val="multilevel"/>
    <w:tmpl w:val="E2FEB0B8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32" w15:restartNumberingAfterBreak="0">
    <w:nsid w:val="69D15042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33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5" w15:restartNumberingAfterBreak="0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6" w15:restartNumberingAfterBreak="0">
    <w:nsid w:val="75091D34"/>
    <w:multiLevelType w:val="multilevel"/>
    <w:tmpl w:val="41E441D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14"/>
  </w:num>
  <w:num w:numId="4">
    <w:abstractNumId w:val="19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7"/>
  </w:num>
  <w:num w:numId="8">
    <w:abstractNumId w:val="5"/>
  </w:num>
  <w:num w:numId="9">
    <w:abstractNumId w:val="22"/>
  </w:num>
  <w:num w:numId="10">
    <w:abstractNumId w:val="34"/>
  </w:num>
  <w:num w:numId="11">
    <w:abstractNumId w:val="2"/>
  </w:num>
  <w:num w:numId="12">
    <w:abstractNumId w:val="33"/>
  </w:num>
  <w:num w:numId="13">
    <w:abstractNumId w:val="23"/>
  </w:num>
  <w:num w:numId="14">
    <w:abstractNumId w:val="35"/>
  </w:num>
  <w:num w:numId="15">
    <w:abstractNumId w:val="37"/>
  </w:num>
  <w:num w:numId="16">
    <w:abstractNumId w:val="9"/>
  </w:num>
  <w:num w:numId="17">
    <w:abstractNumId w:val="12"/>
  </w:num>
  <w:num w:numId="18">
    <w:abstractNumId w:val="26"/>
  </w:num>
  <w:num w:numId="19">
    <w:abstractNumId w:val="18"/>
  </w:num>
  <w:num w:numId="20">
    <w:abstractNumId w:val="21"/>
  </w:num>
  <w:num w:numId="21">
    <w:abstractNumId w:val="20"/>
  </w:num>
  <w:num w:numId="22">
    <w:abstractNumId w:val="1"/>
  </w:num>
  <w:num w:numId="23">
    <w:abstractNumId w:val="24"/>
  </w:num>
  <w:num w:numId="24">
    <w:abstractNumId w:val="10"/>
  </w:num>
  <w:num w:numId="25">
    <w:abstractNumId w:val="11"/>
  </w:num>
  <w:num w:numId="26">
    <w:abstractNumId w:val="28"/>
  </w:num>
  <w:num w:numId="27">
    <w:abstractNumId w:val="25"/>
  </w:num>
  <w:num w:numId="28">
    <w:abstractNumId w:val="29"/>
  </w:num>
  <w:num w:numId="29">
    <w:abstractNumId w:val="32"/>
  </w:num>
  <w:num w:numId="30">
    <w:abstractNumId w:val="16"/>
  </w:num>
  <w:num w:numId="31">
    <w:abstractNumId w:val="3"/>
  </w:num>
  <w:num w:numId="32">
    <w:abstractNumId w:val="4"/>
  </w:num>
  <w:num w:numId="33">
    <w:abstractNumId w:val="30"/>
  </w:num>
  <w:num w:numId="34">
    <w:abstractNumId w:val="36"/>
  </w:num>
  <w:num w:numId="35">
    <w:abstractNumId w:val="15"/>
  </w:num>
  <w:num w:numId="36">
    <w:abstractNumId w:val="7"/>
  </w:num>
  <w:num w:numId="37">
    <w:abstractNumId w:val="6"/>
  </w:num>
  <w:num w:numId="38">
    <w:abstractNumId w:val="0"/>
  </w:num>
  <w:num w:numId="39">
    <w:abstractNumId w:val="31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57DF"/>
    <w:rsid w:val="00010DEF"/>
    <w:rsid w:val="00033A4D"/>
    <w:rsid w:val="0005147C"/>
    <w:rsid w:val="00062F1A"/>
    <w:rsid w:val="00065910"/>
    <w:rsid w:val="00075F0F"/>
    <w:rsid w:val="00082175"/>
    <w:rsid w:val="00092857"/>
    <w:rsid w:val="00094C45"/>
    <w:rsid w:val="000952FC"/>
    <w:rsid w:val="00095538"/>
    <w:rsid w:val="000963EA"/>
    <w:rsid w:val="000A0137"/>
    <w:rsid w:val="000A2384"/>
    <w:rsid w:val="000B61C0"/>
    <w:rsid w:val="000B7834"/>
    <w:rsid w:val="000C3C61"/>
    <w:rsid w:val="000C7F10"/>
    <w:rsid w:val="000D3A92"/>
    <w:rsid w:val="000E3310"/>
    <w:rsid w:val="000E3D94"/>
    <w:rsid w:val="00101360"/>
    <w:rsid w:val="00101FD1"/>
    <w:rsid w:val="001024F0"/>
    <w:rsid w:val="00117C13"/>
    <w:rsid w:val="00121BC5"/>
    <w:rsid w:val="00125FD4"/>
    <w:rsid w:val="00132F11"/>
    <w:rsid w:val="001349B0"/>
    <w:rsid w:val="00136546"/>
    <w:rsid w:val="0014657A"/>
    <w:rsid w:val="00187817"/>
    <w:rsid w:val="00192609"/>
    <w:rsid w:val="00193C14"/>
    <w:rsid w:val="00196B71"/>
    <w:rsid w:val="00197B4F"/>
    <w:rsid w:val="001B2C8D"/>
    <w:rsid w:val="001B413B"/>
    <w:rsid w:val="001B5D0E"/>
    <w:rsid w:val="001C1894"/>
    <w:rsid w:val="001C65B7"/>
    <w:rsid w:val="001C6934"/>
    <w:rsid w:val="001D1EAF"/>
    <w:rsid w:val="001E4E0C"/>
    <w:rsid w:val="001E63E0"/>
    <w:rsid w:val="001E7575"/>
    <w:rsid w:val="001F4C91"/>
    <w:rsid w:val="001F7723"/>
    <w:rsid w:val="00223C8E"/>
    <w:rsid w:val="00225175"/>
    <w:rsid w:val="0023172E"/>
    <w:rsid w:val="00240861"/>
    <w:rsid w:val="00240AE8"/>
    <w:rsid w:val="00245C0D"/>
    <w:rsid w:val="00246A4A"/>
    <w:rsid w:val="00251825"/>
    <w:rsid w:val="002519E9"/>
    <w:rsid w:val="00253CE3"/>
    <w:rsid w:val="002658E3"/>
    <w:rsid w:val="002822FC"/>
    <w:rsid w:val="00283C1D"/>
    <w:rsid w:val="0029353D"/>
    <w:rsid w:val="002B2C2E"/>
    <w:rsid w:val="002E4ED9"/>
    <w:rsid w:val="00301610"/>
    <w:rsid w:val="00313207"/>
    <w:rsid w:val="003166C7"/>
    <w:rsid w:val="00321252"/>
    <w:rsid w:val="00323FFD"/>
    <w:rsid w:val="00327F5D"/>
    <w:rsid w:val="003305B1"/>
    <w:rsid w:val="00345F5F"/>
    <w:rsid w:val="003461C0"/>
    <w:rsid w:val="00350B2B"/>
    <w:rsid w:val="003510A7"/>
    <w:rsid w:val="003573A1"/>
    <w:rsid w:val="00360E74"/>
    <w:rsid w:val="003679F7"/>
    <w:rsid w:val="00385232"/>
    <w:rsid w:val="003922DB"/>
    <w:rsid w:val="003956AC"/>
    <w:rsid w:val="00396E96"/>
    <w:rsid w:val="003A3D40"/>
    <w:rsid w:val="003A7DAC"/>
    <w:rsid w:val="003B0041"/>
    <w:rsid w:val="003B20A5"/>
    <w:rsid w:val="003B4F7C"/>
    <w:rsid w:val="003B5B1C"/>
    <w:rsid w:val="003D0CF7"/>
    <w:rsid w:val="003D42FF"/>
    <w:rsid w:val="003E782A"/>
    <w:rsid w:val="00404006"/>
    <w:rsid w:val="004143CD"/>
    <w:rsid w:val="00414930"/>
    <w:rsid w:val="0041625C"/>
    <w:rsid w:val="00417AF2"/>
    <w:rsid w:val="004379A8"/>
    <w:rsid w:val="004435B7"/>
    <w:rsid w:val="00447B31"/>
    <w:rsid w:val="00454CA6"/>
    <w:rsid w:val="00462A2F"/>
    <w:rsid w:val="00462AE7"/>
    <w:rsid w:val="00476105"/>
    <w:rsid w:val="004832AD"/>
    <w:rsid w:val="00487D3C"/>
    <w:rsid w:val="004924DF"/>
    <w:rsid w:val="004A290A"/>
    <w:rsid w:val="004A4C2C"/>
    <w:rsid w:val="004A5849"/>
    <w:rsid w:val="004A698F"/>
    <w:rsid w:val="004A6C60"/>
    <w:rsid w:val="004B0DED"/>
    <w:rsid w:val="004C1E94"/>
    <w:rsid w:val="004D68F6"/>
    <w:rsid w:val="004E2DC8"/>
    <w:rsid w:val="004E2FA2"/>
    <w:rsid w:val="004E6ABD"/>
    <w:rsid w:val="004F1A4E"/>
    <w:rsid w:val="004F1E1A"/>
    <w:rsid w:val="004F49FD"/>
    <w:rsid w:val="00512776"/>
    <w:rsid w:val="0051354B"/>
    <w:rsid w:val="005139AD"/>
    <w:rsid w:val="00520D1C"/>
    <w:rsid w:val="00524FD7"/>
    <w:rsid w:val="005433CF"/>
    <w:rsid w:val="005452AA"/>
    <w:rsid w:val="005471AE"/>
    <w:rsid w:val="00552377"/>
    <w:rsid w:val="00552865"/>
    <w:rsid w:val="00552C72"/>
    <w:rsid w:val="00564133"/>
    <w:rsid w:val="005643C8"/>
    <w:rsid w:val="00565111"/>
    <w:rsid w:val="00565B55"/>
    <w:rsid w:val="0057117B"/>
    <w:rsid w:val="00574761"/>
    <w:rsid w:val="00574DDC"/>
    <w:rsid w:val="0057520C"/>
    <w:rsid w:val="00593B95"/>
    <w:rsid w:val="00595701"/>
    <w:rsid w:val="005C41A4"/>
    <w:rsid w:val="005D27C4"/>
    <w:rsid w:val="005D5267"/>
    <w:rsid w:val="005D7C24"/>
    <w:rsid w:val="005F051A"/>
    <w:rsid w:val="005F4B2D"/>
    <w:rsid w:val="006017F3"/>
    <w:rsid w:val="00607F0D"/>
    <w:rsid w:val="0061677C"/>
    <w:rsid w:val="00623974"/>
    <w:rsid w:val="00635FDB"/>
    <w:rsid w:val="0063630B"/>
    <w:rsid w:val="006459E4"/>
    <w:rsid w:val="00651B79"/>
    <w:rsid w:val="006568A0"/>
    <w:rsid w:val="00661579"/>
    <w:rsid w:val="0066344C"/>
    <w:rsid w:val="006655B6"/>
    <w:rsid w:val="00667493"/>
    <w:rsid w:val="00677545"/>
    <w:rsid w:val="006A034C"/>
    <w:rsid w:val="006C3138"/>
    <w:rsid w:val="006C5094"/>
    <w:rsid w:val="006D3CF2"/>
    <w:rsid w:val="006D4897"/>
    <w:rsid w:val="006E6A03"/>
    <w:rsid w:val="006F5650"/>
    <w:rsid w:val="006F614E"/>
    <w:rsid w:val="00700D07"/>
    <w:rsid w:val="00703AF6"/>
    <w:rsid w:val="00705569"/>
    <w:rsid w:val="00707A68"/>
    <w:rsid w:val="0071255A"/>
    <w:rsid w:val="0072584D"/>
    <w:rsid w:val="00731CD7"/>
    <w:rsid w:val="007321BC"/>
    <w:rsid w:val="00737821"/>
    <w:rsid w:val="00752909"/>
    <w:rsid w:val="00755578"/>
    <w:rsid w:val="007641AE"/>
    <w:rsid w:val="007873F4"/>
    <w:rsid w:val="007903B5"/>
    <w:rsid w:val="00797D20"/>
    <w:rsid w:val="007A2411"/>
    <w:rsid w:val="007B586B"/>
    <w:rsid w:val="007D1926"/>
    <w:rsid w:val="007D3D77"/>
    <w:rsid w:val="007D54CC"/>
    <w:rsid w:val="007D6584"/>
    <w:rsid w:val="007E6002"/>
    <w:rsid w:val="007E74AE"/>
    <w:rsid w:val="007F09AE"/>
    <w:rsid w:val="007F0A91"/>
    <w:rsid w:val="007F23F6"/>
    <w:rsid w:val="007F33EE"/>
    <w:rsid w:val="007F6785"/>
    <w:rsid w:val="00800022"/>
    <w:rsid w:val="00800836"/>
    <w:rsid w:val="00803472"/>
    <w:rsid w:val="00820DDC"/>
    <w:rsid w:val="008252C9"/>
    <w:rsid w:val="00826271"/>
    <w:rsid w:val="00833315"/>
    <w:rsid w:val="00837810"/>
    <w:rsid w:val="00851F07"/>
    <w:rsid w:val="00871CE9"/>
    <w:rsid w:val="00875276"/>
    <w:rsid w:val="00876BC2"/>
    <w:rsid w:val="0087782C"/>
    <w:rsid w:val="00880F31"/>
    <w:rsid w:val="008A6B31"/>
    <w:rsid w:val="008B08B8"/>
    <w:rsid w:val="008D613B"/>
    <w:rsid w:val="008E371A"/>
    <w:rsid w:val="00910A45"/>
    <w:rsid w:val="00924324"/>
    <w:rsid w:val="009328ED"/>
    <w:rsid w:val="00935A21"/>
    <w:rsid w:val="00941239"/>
    <w:rsid w:val="00943BBE"/>
    <w:rsid w:val="00944A9B"/>
    <w:rsid w:val="0094597F"/>
    <w:rsid w:val="00945F99"/>
    <w:rsid w:val="00947E91"/>
    <w:rsid w:val="00955FF2"/>
    <w:rsid w:val="00964DB7"/>
    <w:rsid w:val="00970F60"/>
    <w:rsid w:val="0097469A"/>
    <w:rsid w:val="009761A2"/>
    <w:rsid w:val="009761D9"/>
    <w:rsid w:val="009910EE"/>
    <w:rsid w:val="00991D32"/>
    <w:rsid w:val="009A160D"/>
    <w:rsid w:val="009B7C9A"/>
    <w:rsid w:val="009C1ADA"/>
    <w:rsid w:val="009C303F"/>
    <w:rsid w:val="009C4CB4"/>
    <w:rsid w:val="009C5651"/>
    <w:rsid w:val="009D389C"/>
    <w:rsid w:val="009E440F"/>
    <w:rsid w:val="009F43FF"/>
    <w:rsid w:val="009F75DD"/>
    <w:rsid w:val="00A0106F"/>
    <w:rsid w:val="00A11E8E"/>
    <w:rsid w:val="00A1719E"/>
    <w:rsid w:val="00A24ABF"/>
    <w:rsid w:val="00A324E3"/>
    <w:rsid w:val="00A40F28"/>
    <w:rsid w:val="00A431D7"/>
    <w:rsid w:val="00A64983"/>
    <w:rsid w:val="00A763B3"/>
    <w:rsid w:val="00A8328C"/>
    <w:rsid w:val="00A92F2B"/>
    <w:rsid w:val="00AA312F"/>
    <w:rsid w:val="00AC768E"/>
    <w:rsid w:val="00AD49D3"/>
    <w:rsid w:val="00AF0692"/>
    <w:rsid w:val="00B106BD"/>
    <w:rsid w:val="00B11A45"/>
    <w:rsid w:val="00B23CDC"/>
    <w:rsid w:val="00B246F2"/>
    <w:rsid w:val="00B25C6B"/>
    <w:rsid w:val="00B43B66"/>
    <w:rsid w:val="00B43E80"/>
    <w:rsid w:val="00B45797"/>
    <w:rsid w:val="00B46B61"/>
    <w:rsid w:val="00B66DA2"/>
    <w:rsid w:val="00B67B19"/>
    <w:rsid w:val="00B75243"/>
    <w:rsid w:val="00B80417"/>
    <w:rsid w:val="00B82E27"/>
    <w:rsid w:val="00B82E82"/>
    <w:rsid w:val="00B83A8B"/>
    <w:rsid w:val="00B913BF"/>
    <w:rsid w:val="00B94E3A"/>
    <w:rsid w:val="00BA6FB2"/>
    <w:rsid w:val="00BB06F4"/>
    <w:rsid w:val="00BB3FB5"/>
    <w:rsid w:val="00BC002C"/>
    <w:rsid w:val="00BC1569"/>
    <w:rsid w:val="00BD4785"/>
    <w:rsid w:val="00BE0023"/>
    <w:rsid w:val="00BE1949"/>
    <w:rsid w:val="00BF0014"/>
    <w:rsid w:val="00BF11D7"/>
    <w:rsid w:val="00C345E6"/>
    <w:rsid w:val="00C41BE9"/>
    <w:rsid w:val="00C4450E"/>
    <w:rsid w:val="00C51AC6"/>
    <w:rsid w:val="00C53817"/>
    <w:rsid w:val="00C54C9B"/>
    <w:rsid w:val="00C55E31"/>
    <w:rsid w:val="00C60073"/>
    <w:rsid w:val="00C60DCC"/>
    <w:rsid w:val="00C71C6D"/>
    <w:rsid w:val="00C74B66"/>
    <w:rsid w:val="00C75A56"/>
    <w:rsid w:val="00C8070E"/>
    <w:rsid w:val="00C93041"/>
    <w:rsid w:val="00C95C4A"/>
    <w:rsid w:val="00CA0701"/>
    <w:rsid w:val="00CA5AFE"/>
    <w:rsid w:val="00CA5D7C"/>
    <w:rsid w:val="00CB13D9"/>
    <w:rsid w:val="00CB26ED"/>
    <w:rsid w:val="00CB45F9"/>
    <w:rsid w:val="00CB4943"/>
    <w:rsid w:val="00CC0818"/>
    <w:rsid w:val="00CC3ED4"/>
    <w:rsid w:val="00CC5945"/>
    <w:rsid w:val="00CD1722"/>
    <w:rsid w:val="00CD1B90"/>
    <w:rsid w:val="00CD2C90"/>
    <w:rsid w:val="00CD466E"/>
    <w:rsid w:val="00CD5AB3"/>
    <w:rsid w:val="00CE1223"/>
    <w:rsid w:val="00CE3860"/>
    <w:rsid w:val="00D000A9"/>
    <w:rsid w:val="00D00439"/>
    <w:rsid w:val="00D142BA"/>
    <w:rsid w:val="00D156CD"/>
    <w:rsid w:val="00D168F5"/>
    <w:rsid w:val="00D42399"/>
    <w:rsid w:val="00D445A3"/>
    <w:rsid w:val="00D44785"/>
    <w:rsid w:val="00D47128"/>
    <w:rsid w:val="00D47FDE"/>
    <w:rsid w:val="00D52F03"/>
    <w:rsid w:val="00D54A1B"/>
    <w:rsid w:val="00D61DAD"/>
    <w:rsid w:val="00D62D84"/>
    <w:rsid w:val="00D71B6A"/>
    <w:rsid w:val="00D74269"/>
    <w:rsid w:val="00D8035D"/>
    <w:rsid w:val="00D81DCB"/>
    <w:rsid w:val="00D9348D"/>
    <w:rsid w:val="00D95AD9"/>
    <w:rsid w:val="00D9738E"/>
    <w:rsid w:val="00DB4BD9"/>
    <w:rsid w:val="00DB57B7"/>
    <w:rsid w:val="00DC2505"/>
    <w:rsid w:val="00DC2ECC"/>
    <w:rsid w:val="00DD0DE9"/>
    <w:rsid w:val="00DD27F5"/>
    <w:rsid w:val="00DF0453"/>
    <w:rsid w:val="00DF57F2"/>
    <w:rsid w:val="00DF6B15"/>
    <w:rsid w:val="00E11473"/>
    <w:rsid w:val="00E15025"/>
    <w:rsid w:val="00E21846"/>
    <w:rsid w:val="00E24F57"/>
    <w:rsid w:val="00E25FD3"/>
    <w:rsid w:val="00E34619"/>
    <w:rsid w:val="00E34772"/>
    <w:rsid w:val="00E46BC0"/>
    <w:rsid w:val="00E5081B"/>
    <w:rsid w:val="00E52494"/>
    <w:rsid w:val="00E56E0D"/>
    <w:rsid w:val="00E81BF6"/>
    <w:rsid w:val="00E871F0"/>
    <w:rsid w:val="00E87D3D"/>
    <w:rsid w:val="00E914EF"/>
    <w:rsid w:val="00EA4927"/>
    <w:rsid w:val="00EB3FB6"/>
    <w:rsid w:val="00EC2FBD"/>
    <w:rsid w:val="00EC41D3"/>
    <w:rsid w:val="00EC5F6B"/>
    <w:rsid w:val="00ED7ECF"/>
    <w:rsid w:val="00EE678C"/>
    <w:rsid w:val="00F04A69"/>
    <w:rsid w:val="00F10FBF"/>
    <w:rsid w:val="00F17584"/>
    <w:rsid w:val="00F2379F"/>
    <w:rsid w:val="00F269E7"/>
    <w:rsid w:val="00F30FE1"/>
    <w:rsid w:val="00F31D3D"/>
    <w:rsid w:val="00F33E0B"/>
    <w:rsid w:val="00F34B37"/>
    <w:rsid w:val="00F36359"/>
    <w:rsid w:val="00F509AD"/>
    <w:rsid w:val="00F52121"/>
    <w:rsid w:val="00F6195C"/>
    <w:rsid w:val="00F625D8"/>
    <w:rsid w:val="00F63C00"/>
    <w:rsid w:val="00F65A11"/>
    <w:rsid w:val="00F70B68"/>
    <w:rsid w:val="00F73E8C"/>
    <w:rsid w:val="00F7581E"/>
    <w:rsid w:val="00F773AE"/>
    <w:rsid w:val="00F80B3F"/>
    <w:rsid w:val="00F81BC0"/>
    <w:rsid w:val="00F82B6A"/>
    <w:rsid w:val="00F8432B"/>
    <w:rsid w:val="00F84D5C"/>
    <w:rsid w:val="00F924C3"/>
    <w:rsid w:val="00F94AE5"/>
    <w:rsid w:val="00FA67FD"/>
    <w:rsid w:val="00FB301C"/>
    <w:rsid w:val="00FC6764"/>
    <w:rsid w:val="00FD3A14"/>
    <w:rsid w:val="00FD4C5E"/>
    <w:rsid w:val="00FE1FCC"/>
    <w:rsid w:val="00FE386A"/>
    <w:rsid w:val="00FE3FDD"/>
    <w:rsid w:val="00FE7448"/>
    <w:rsid w:val="00FF5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E461B"/>
  <w15:docId w15:val="{028B1C19-0DAD-442F-88C6-FB1FF144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1E75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1E7575"/>
    <w:rPr>
      <w:rFonts w:ascii="Arial" w:hAnsi="Arial" w:cs="Arial"/>
    </w:rPr>
  </w:style>
  <w:style w:type="paragraph" w:styleId="af2">
    <w:name w:val="Plain Text"/>
    <w:basedOn w:val="a0"/>
    <w:link w:val="af3"/>
    <w:uiPriority w:val="99"/>
    <w:semiHidden/>
    <w:unhideWhenUsed/>
    <w:rsid w:val="00E81B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3">
    <w:name w:val="Текст Знак"/>
    <w:basedOn w:val="a1"/>
    <w:link w:val="af2"/>
    <w:uiPriority w:val="99"/>
    <w:semiHidden/>
    <w:rsid w:val="00E81BF6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Heading">
    <w:name w:val="Heading"/>
    <w:rsid w:val="0066344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Body Text Indent"/>
    <w:basedOn w:val="a0"/>
    <w:link w:val="af5"/>
    <w:rsid w:val="0066344C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5">
    <w:name w:val="Основной текст с отступом Знак"/>
    <w:basedOn w:val="a1"/>
    <w:link w:val="af4"/>
    <w:rsid w:val="0066344C"/>
    <w:rPr>
      <w:rFonts w:ascii="Arial" w:hAnsi="Arial" w:cs="Arial"/>
      <w:color w:val="000000"/>
      <w:sz w:val="24"/>
      <w:szCs w:val="18"/>
    </w:rPr>
  </w:style>
  <w:style w:type="character" w:styleId="af6">
    <w:name w:val="Hyperlink"/>
    <w:uiPriority w:val="99"/>
    <w:rsid w:val="0066344C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66344C"/>
    <w:pPr>
      <w:numPr>
        <w:numId w:val="6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66344C"/>
    <w:pPr>
      <w:numPr>
        <w:ilvl w:val="1"/>
        <w:numId w:val="6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66344C"/>
    <w:pPr>
      <w:numPr>
        <w:ilvl w:val="2"/>
      </w:numPr>
      <w:tabs>
        <w:tab w:val="num" w:pos="1287"/>
      </w:tabs>
    </w:pPr>
  </w:style>
  <w:style w:type="character" w:styleId="af7">
    <w:name w:val="page number"/>
    <w:basedOn w:val="a1"/>
    <w:rsid w:val="0066344C"/>
  </w:style>
  <w:style w:type="paragraph" w:customStyle="1" w:styleId="ConsNormal">
    <w:name w:val="ConsNormal"/>
    <w:rsid w:val="0066344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f8">
    <w:name w:val="Стиль текста"/>
    <w:basedOn w:val="af9"/>
    <w:rsid w:val="0066344C"/>
    <w:pPr>
      <w:keepLines/>
      <w:spacing w:before="60" w:after="60"/>
      <w:jc w:val="both"/>
    </w:pPr>
    <w:rPr>
      <w:szCs w:val="20"/>
    </w:rPr>
  </w:style>
  <w:style w:type="paragraph" w:styleId="af9">
    <w:name w:val="Body Text"/>
    <w:basedOn w:val="a0"/>
    <w:link w:val="afa"/>
    <w:uiPriority w:val="99"/>
    <w:semiHidden/>
    <w:unhideWhenUsed/>
    <w:rsid w:val="0066344C"/>
    <w:pPr>
      <w:spacing w:after="120"/>
    </w:pPr>
  </w:style>
  <w:style w:type="character" w:customStyle="1" w:styleId="afa">
    <w:name w:val="Основной текст Знак"/>
    <w:basedOn w:val="a1"/>
    <w:link w:val="af9"/>
    <w:uiPriority w:val="99"/>
    <w:semiHidden/>
    <w:rsid w:val="0066344C"/>
    <w:rPr>
      <w:sz w:val="24"/>
      <w:szCs w:val="24"/>
    </w:rPr>
  </w:style>
  <w:style w:type="paragraph" w:styleId="afb">
    <w:name w:val="Block Text"/>
    <w:basedOn w:val="a0"/>
    <w:rsid w:val="0066344C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66344C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fc">
    <w:name w:val="Table Grid"/>
    <w:basedOn w:val="a2"/>
    <w:uiPriority w:val="59"/>
    <w:rsid w:val="006634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эскиз"/>
    <w:basedOn w:val="a0"/>
    <w:rsid w:val="0066344C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6344C"/>
    <w:pPr>
      <w:keepNext/>
      <w:keepLines/>
      <w:widowControl w:val="0"/>
      <w:numPr>
        <w:numId w:val="12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6344C"/>
    <w:pPr>
      <w:widowControl w:val="0"/>
      <w:numPr>
        <w:ilvl w:val="2"/>
        <w:numId w:val="12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6344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6344C"/>
    <w:rPr>
      <w:sz w:val="24"/>
      <w:szCs w:val="24"/>
    </w:rPr>
  </w:style>
  <w:style w:type="paragraph" w:styleId="afe">
    <w:name w:val="annotation text"/>
    <w:basedOn w:val="a0"/>
    <w:link w:val="aff"/>
    <w:uiPriority w:val="99"/>
    <w:semiHidden/>
    <w:unhideWhenUsed/>
    <w:rsid w:val="0066344C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sid w:val="0066344C"/>
  </w:style>
  <w:style w:type="character" w:customStyle="1" w:styleId="aff0">
    <w:name w:val="Тема примечания Знак"/>
    <w:basedOn w:val="aff"/>
    <w:link w:val="aff1"/>
    <w:uiPriority w:val="99"/>
    <w:semiHidden/>
    <w:rsid w:val="0066344C"/>
    <w:rPr>
      <w:b/>
      <w:bCs/>
    </w:rPr>
  </w:style>
  <w:style w:type="paragraph" w:styleId="aff1">
    <w:name w:val="annotation subject"/>
    <w:basedOn w:val="afe"/>
    <w:next w:val="afe"/>
    <w:link w:val="aff0"/>
    <w:uiPriority w:val="99"/>
    <w:semiHidden/>
    <w:unhideWhenUsed/>
    <w:rsid w:val="0066344C"/>
    <w:rPr>
      <w:b/>
      <w:bCs/>
    </w:rPr>
  </w:style>
  <w:style w:type="character" w:customStyle="1" w:styleId="ListLabel6">
    <w:name w:val="ListLabel 6"/>
    <w:qFormat/>
    <w:rsid w:val="0066344C"/>
  </w:style>
  <w:style w:type="character" w:customStyle="1" w:styleId="ListLabel14">
    <w:name w:val="ListLabel 14"/>
    <w:qFormat/>
    <w:rsid w:val="0066344C"/>
    <w:rPr>
      <w:rFonts w:ascii="Times New Roman" w:hAnsi="Times New Roman" w:cs="Times New Roman"/>
      <w:bCs/>
      <w:sz w:val="24"/>
      <w:szCs w:val="24"/>
    </w:rPr>
  </w:style>
  <w:style w:type="character" w:customStyle="1" w:styleId="ListLabel3">
    <w:name w:val="ListLabel 3"/>
    <w:qFormat/>
    <w:rsid w:val="0066344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66344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6634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TML">
    <w:name w:val="Стандартный HTML Знак"/>
    <w:basedOn w:val="a1"/>
    <w:link w:val="HTML0"/>
    <w:uiPriority w:val="99"/>
    <w:semiHidden/>
    <w:rsid w:val="0066344C"/>
    <w:rPr>
      <w:rFonts w:ascii="Courier New" w:hAnsi="Courier New" w:cs="Courier New"/>
    </w:rPr>
  </w:style>
  <w:style w:type="paragraph" w:styleId="HTML0">
    <w:name w:val="HTML Preformatted"/>
    <w:basedOn w:val="a0"/>
    <w:link w:val="HTML"/>
    <w:uiPriority w:val="99"/>
    <w:semiHidden/>
    <w:unhideWhenUsed/>
    <w:rsid w:val="00663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headertext">
    <w:name w:val="headertext"/>
    <w:basedOn w:val="a0"/>
    <w:rsid w:val="0066344C"/>
    <w:pPr>
      <w:spacing w:before="100" w:beforeAutospacing="1" w:after="100" w:afterAutospacing="1"/>
    </w:pPr>
  </w:style>
  <w:style w:type="paragraph" w:customStyle="1" w:styleId="formattext0">
    <w:name w:val="formattext"/>
    <w:basedOn w:val="a0"/>
    <w:rsid w:val="0066344C"/>
    <w:pPr>
      <w:spacing w:before="100" w:beforeAutospacing="1" w:after="100" w:afterAutospacing="1"/>
    </w:pPr>
  </w:style>
  <w:style w:type="character" w:customStyle="1" w:styleId="p13-ab0f33a2f555-span">
    <w:name w:val="p13-ab0f33a2f555-span"/>
    <w:basedOn w:val="a1"/>
    <w:rsid w:val="000E3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tzn@gov.spb.ru%20&#1074;&#1099;&#1075;&#1088;&#1091;&#1079;&#1082;&#1091;%20&#1080;&#1079;%20&#1080;&#1085;&#1092;&#1086;&#1088;&#1084;&#1072;&#1094;&#1080;&#1086;&#1085;&#1085;&#1086;&#1081;%20&#1089;&#1080;&#1089;&#1090;&#1077;&#1084;&#1099;%20&#1086;&#1090;&#1095;&#1077;&#1090;&#1072;%20&#8470;%2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AFAE9-70BB-4F40-A770-50452B68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12</TotalTime>
  <Pages>1</Pages>
  <Words>11233</Words>
  <Characters>64029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Ефимов Андрей Сергеевич</cp:lastModifiedBy>
  <cp:revision>8</cp:revision>
  <cp:lastPrinted>2025-03-03T14:38:00Z</cp:lastPrinted>
  <dcterms:created xsi:type="dcterms:W3CDTF">2025-12-29T12:52:00Z</dcterms:created>
  <dcterms:modified xsi:type="dcterms:W3CDTF">2025-12-29T13:04:00Z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