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134" w:type="dxa"/>
        <w:tblCellMar>
          <w:left w:w="10" w:type="dxa"/>
          <w:right w:w="10" w:type="dxa"/>
        </w:tblCellMar>
        <w:tblLook w:val="04A0" w:firstRow="1" w:lastRow="0" w:firstColumn="1" w:lastColumn="0" w:noHBand="0" w:noVBand="1"/>
      </w:tblPr>
      <w:tblGrid>
        <w:gridCol w:w="4678"/>
        <w:gridCol w:w="4853"/>
      </w:tblGrid>
      <w:tr w:rsidR="00C27526" w:rsidRPr="007A5176" w14:paraId="548EE3B9" w14:textId="77777777" w:rsidTr="00C27526">
        <w:trPr>
          <w:trHeight w:val="1"/>
        </w:trPr>
        <w:tc>
          <w:tcPr>
            <w:tcW w:w="9531" w:type="dxa"/>
            <w:gridSpan w:val="2"/>
            <w:shd w:val="clear" w:color="auto" w:fill="FFFFFF"/>
            <w:tcMar>
              <w:top w:w="0" w:type="dxa"/>
              <w:left w:w="108" w:type="dxa"/>
              <w:bottom w:w="0" w:type="dxa"/>
              <w:right w:w="108" w:type="dxa"/>
            </w:tcMar>
          </w:tcPr>
          <w:bookmarkStart w:id="0" w:name="_GoBack"/>
          <w:bookmarkEnd w:id="0"/>
          <w:p w14:paraId="7C57820B" w14:textId="77777777" w:rsidR="00C27526" w:rsidRPr="007A5176" w:rsidRDefault="00C27526" w:rsidP="005B08BE">
            <w:pPr>
              <w:jc w:val="center"/>
            </w:pPr>
            <w:r w:rsidRPr="007A5176">
              <w:object w:dxaOrig="1020" w:dyaOrig="1020" w14:anchorId="247A9720">
                <v:rect id="_x0000_i1025" style="width:51pt;height:51pt" o:ole="" o:preferrelative="t" stroked="f">
                  <v:imagedata r:id="rId8" o:title=""/>
                </v:rect>
                <o:OLEObject Type="Embed" ProgID="PBrush" ShapeID="_x0000_i1025" DrawAspect="Content" ObjectID="_1827410766" r:id="rId9"/>
              </w:object>
            </w:r>
          </w:p>
          <w:p w14:paraId="4424D868" w14:textId="77777777" w:rsidR="00C27526" w:rsidRPr="007A5176" w:rsidRDefault="00C27526" w:rsidP="005B08BE">
            <w:pPr>
              <w:jc w:val="center"/>
            </w:pPr>
          </w:p>
        </w:tc>
      </w:tr>
      <w:tr w:rsidR="00C27526" w:rsidRPr="007A5176" w14:paraId="3F5C4966" w14:textId="77777777" w:rsidTr="00C27526">
        <w:trPr>
          <w:trHeight w:val="1"/>
        </w:trPr>
        <w:tc>
          <w:tcPr>
            <w:tcW w:w="9531" w:type="dxa"/>
            <w:gridSpan w:val="2"/>
            <w:shd w:val="clear" w:color="auto" w:fill="FFFFFF"/>
            <w:tcMar>
              <w:top w:w="0" w:type="dxa"/>
              <w:left w:w="108" w:type="dxa"/>
              <w:bottom w:w="0" w:type="dxa"/>
              <w:right w:w="108" w:type="dxa"/>
            </w:tcMar>
            <w:hideMark/>
          </w:tcPr>
          <w:p w14:paraId="08C3172A" w14:textId="77777777" w:rsidR="00C27526" w:rsidRPr="007A5176" w:rsidRDefault="00C27526" w:rsidP="005B08BE">
            <w:pPr>
              <w:jc w:val="center"/>
            </w:pPr>
            <w:r w:rsidRPr="007A5176">
              <w:rPr>
                <w:b/>
              </w:rPr>
              <w:t>ПРАВИТЕЛЬСТВО САНКТ-ПЕТЕРБУРГА</w:t>
            </w:r>
          </w:p>
        </w:tc>
      </w:tr>
      <w:tr w:rsidR="00C27526" w:rsidRPr="007A5176" w14:paraId="7AE4A151" w14:textId="77777777" w:rsidTr="00C27526">
        <w:trPr>
          <w:trHeight w:val="1"/>
        </w:trPr>
        <w:tc>
          <w:tcPr>
            <w:tcW w:w="9531" w:type="dxa"/>
            <w:gridSpan w:val="2"/>
            <w:shd w:val="clear" w:color="auto" w:fill="FFFFFF"/>
            <w:tcMar>
              <w:top w:w="0" w:type="dxa"/>
              <w:left w:w="108" w:type="dxa"/>
              <w:bottom w:w="0" w:type="dxa"/>
              <w:right w:w="108" w:type="dxa"/>
            </w:tcMar>
          </w:tcPr>
          <w:p w14:paraId="5278AF29" w14:textId="77777777" w:rsidR="00C27526" w:rsidRPr="007A5176" w:rsidRDefault="00C27526" w:rsidP="005B08BE">
            <w:pPr>
              <w:jc w:val="center"/>
              <w:rPr>
                <w:rFonts w:eastAsia="Calibri"/>
              </w:rPr>
            </w:pPr>
          </w:p>
        </w:tc>
      </w:tr>
      <w:tr w:rsidR="00C27526" w:rsidRPr="007A5176" w14:paraId="135CCEE5" w14:textId="77777777" w:rsidTr="00C27526">
        <w:trPr>
          <w:trHeight w:val="1"/>
        </w:trPr>
        <w:tc>
          <w:tcPr>
            <w:tcW w:w="9531" w:type="dxa"/>
            <w:gridSpan w:val="2"/>
            <w:shd w:val="clear" w:color="auto" w:fill="FFFFFF"/>
            <w:tcMar>
              <w:top w:w="0" w:type="dxa"/>
              <w:left w:w="108" w:type="dxa"/>
              <w:bottom w:w="0" w:type="dxa"/>
              <w:right w:w="108" w:type="dxa"/>
            </w:tcMar>
            <w:vAlign w:val="center"/>
            <w:hideMark/>
          </w:tcPr>
          <w:p w14:paraId="300D9012" w14:textId="77777777" w:rsidR="00C27526" w:rsidRPr="007A5176" w:rsidRDefault="00C27526" w:rsidP="005B08BE">
            <w:pPr>
              <w:jc w:val="center"/>
            </w:pPr>
            <w:r w:rsidRPr="007A5176">
              <w:rPr>
                <w:b/>
              </w:rPr>
              <w:t>П О С Т А Н О В Л Е Н И Е</w:t>
            </w:r>
          </w:p>
        </w:tc>
      </w:tr>
      <w:tr w:rsidR="00C27526" w:rsidRPr="007A5176" w14:paraId="2173ED00" w14:textId="77777777" w:rsidTr="00C27526">
        <w:trPr>
          <w:trHeight w:val="1"/>
        </w:trPr>
        <w:tc>
          <w:tcPr>
            <w:tcW w:w="4678" w:type="dxa"/>
            <w:shd w:val="clear" w:color="auto" w:fill="FFFFFF"/>
            <w:tcMar>
              <w:top w:w="0" w:type="dxa"/>
              <w:left w:w="108" w:type="dxa"/>
              <w:bottom w:w="0" w:type="dxa"/>
              <w:right w:w="108" w:type="dxa"/>
            </w:tcMar>
            <w:hideMark/>
          </w:tcPr>
          <w:p w14:paraId="6A79DE30" w14:textId="77777777" w:rsidR="00C27526" w:rsidRPr="007A5176" w:rsidRDefault="00C27526" w:rsidP="005B08BE">
            <w:r w:rsidRPr="007A5176">
              <w:t>______________</w:t>
            </w:r>
          </w:p>
        </w:tc>
        <w:tc>
          <w:tcPr>
            <w:tcW w:w="4853" w:type="dxa"/>
            <w:shd w:val="clear" w:color="auto" w:fill="FFFFFF"/>
            <w:tcMar>
              <w:top w:w="0" w:type="dxa"/>
              <w:left w:w="108" w:type="dxa"/>
              <w:bottom w:w="0" w:type="dxa"/>
              <w:right w:w="108" w:type="dxa"/>
            </w:tcMar>
            <w:hideMark/>
          </w:tcPr>
          <w:p w14:paraId="604DBDB7" w14:textId="77777777" w:rsidR="00C27526" w:rsidRPr="007A5176" w:rsidRDefault="00C27526" w:rsidP="005B08BE">
            <w:pPr>
              <w:jc w:val="right"/>
            </w:pPr>
            <w:r w:rsidRPr="007A5176">
              <w:rPr>
                <w:rFonts w:eastAsia="Segoe UI Symbol"/>
              </w:rPr>
              <w:t>№</w:t>
            </w:r>
            <w:r w:rsidRPr="007A5176">
              <w:t>______________</w:t>
            </w:r>
          </w:p>
        </w:tc>
      </w:tr>
      <w:tr w:rsidR="00C27526" w:rsidRPr="007A5176" w14:paraId="42C14211" w14:textId="77777777" w:rsidTr="00C27526">
        <w:trPr>
          <w:trHeight w:val="1"/>
        </w:trPr>
        <w:tc>
          <w:tcPr>
            <w:tcW w:w="4678" w:type="dxa"/>
            <w:shd w:val="clear" w:color="auto" w:fill="FFFFFF"/>
            <w:tcMar>
              <w:top w:w="0" w:type="dxa"/>
              <w:left w:w="108" w:type="dxa"/>
              <w:bottom w:w="0" w:type="dxa"/>
              <w:right w:w="108" w:type="dxa"/>
            </w:tcMar>
          </w:tcPr>
          <w:p w14:paraId="7757D278" w14:textId="77777777" w:rsidR="00C27526" w:rsidRPr="007A5176" w:rsidRDefault="00C27526" w:rsidP="005B08BE">
            <w:pPr>
              <w:rPr>
                <w:rFonts w:eastAsia="Calibri"/>
              </w:rPr>
            </w:pPr>
            <w:r>
              <w:rPr>
                <w:noProof/>
              </w:rPr>
              <mc:AlternateContent>
                <mc:Choice Requires="wps">
                  <w:drawing>
                    <wp:anchor distT="0" distB="107950" distL="114300" distR="114300" simplePos="0" relativeHeight="251657728" behindDoc="0" locked="0" layoutInCell="0" allowOverlap="1" wp14:anchorId="0E045E13" wp14:editId="5899C243">
                      <wp:simplePos x="0" y="0"/>
                      <wp:positionH relativeFrom="column">
                        <wp:posOffset>171703</wp:posOffset>
                      </wp:positionH>
                      <wp:positionV relativeFrom="paragraph">
                        <wp:posOffset>245293</wp:posOffset>
                      </wp:positionV>
                      <wp:extent cx="2725420" cy="1266825"/>
                      <wp:effectExtent l="0" t="0" r="5080" b="3175"/>
                      <wp:wrapTopAndBottom/>
                      <wp:docPr id="3"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5420" cy="1266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34BAD" w14:textId="35CDE26D" w:rsidR="0069082D" w:rsidRDefault="0069082D" w:rsidP="0069082D">
                                  <w:pPr>
                                    <w:rPr>
                                      <w:b/>
                                    </w:rPr>
                                  </w:pPr>
                                  <w:r w:rsidRPr="00BB2B30">
                                    <w:rPr>
                                      <w:b/>
                                      <w:spacing w:val="-2"/>
                                    </w:rPr>
                                    <w:t xml:space="preserve">О </w:t>
                                  </w:r>
                                  <w:r w:rsidR="00CF4259">
                                    <w:rPr>
                                      <w:b/>
                                      <w:spacing w:val="-2"/>
                                    </w:rPr>
                                    <w:t>П</w:t>
                                  </w:r>
                                  <w:r w:rsidRPr="00BB2B30">
                                    <w:rPr>
                                      <w:b/>
                                      <w:spacing w:val="-2"/>
                                    </w:rPr>
                                    <w:t>орядк</w:t>
                                  </w:r>
                                  <w:r>
                                    <w:rPr>
                                      <w:b/>
                                      <w:spacing w:val="-2"/>
                                    </w:rPr>
                                    <w:t>е</w:t>
                                  </w:r>
                                  <w:r w:rsidRPr="00BB2B30">
                                    <w:rPr>
                                      <w:b/>
                                      <w:spacing w:val="-2"/>
                                    </w:rPr>
                                    <w:t xml:space="preserve"> </w:t>
                                  </w:r>
                                  <w:r>
                                    <w:rPr>
                                      <w:b/>
                                    </w:rPr>
                                    <w:t xml:space="preserve">предоставления в </w:t>
                                  </w:r>
                                  <w:r w:rsidR="0049013D">
                                    <w:rPr>
                                      <w:b/>
                                    </w:rPr>
                                    <w:t>202</w:t>
                                  </w:r>
                                  <w:r w:rsidR="00FB5021">
                                    <w:rPr>
                                      <w:b/>
                                    </w:rPr>
                                    <w:t>6</w:t>
                                  </w:r>
                                  <w:r w:rsidR="0049013D">
                                    <w:rPr>
                                      <w:b/>
                                    </w:rPr>
                                    <w:t xml:space="preserve"> </w:t>
                                  </w:r>
                                  <w:r>
                                    <w:rPr>
                                      <w:b/>
                                    </w:rPr>
                                    <w:t xml:space="preserve">году </w:t>
                                  </w:r>
                                </w:p>
                                <w:p w14:paraId="7BBB1006" w14:textId="77777777" w:rsidR="005712D2" w:rsidRDefault="0069082D" w:rsidP="0069082D">
                                  <w:pPr>
                                    <w:pStyle w:val="10"/>
                                  </w:pPr>
                                  <w:r>
                                    <w:t>субсидий социально ориентированным некоммерческим организ</w:t>
                                  </w:r>
                                  <w:r w:rsidR="00A32BA3">
                                    <w:t xml:space="preserve">ациям </w:t>
                                  </w:r>
                                  <w:r w:rsidR="00FB4B62">
                                    <w:br/>
                                  </w:r>
                                  <w:r w:rsidR="00FB4B62" w:rsidRPr="00FB4B62">
                                    <w:t>в целях финансового обеспечения затрат</w:t>
                                  </w:r>
                                  <w:r w:rsidR="00FB4B62">
                                    <w:t xml:space="preserve"> </w:t>
                                  </w:r>
                                  <w:r w:rsidR="00A32BA3">
                                    <w:t>на реализацию проектов</w:t>
                                  </w:r>
                                  <w:r>
                                    <w:rPr>
                                      <w:rFonts w:asciiTheme="minorHAnsi" w:hAnsiTheme="minorHAnsi"/>
                                    </w:rPr>
                                    <w:br/>
                                  </w:r>
                                  <w:r>
                                    <w:rPr>
                                      <w:rFonts w:ascii="Times New Roman Полужирный" w:hAnsi="Times New Roman Полужирный"/>
                                    </w:rPr>
                                    <w:t>в сфере</w:t>
                                  </w:r>
                                  <w:r>
                                    <w:rPr>
                                      <w:rFonts w:asciiTheme="minorHAnsi" w:hAnsiTheme="minorHAnsi"/>
                                    </w:rPr>
                                    <w:t xml:space="preserve"> </w:t>
                                  </w:r>
                                  <w:r>
                                    <w:rPr>
                                      <w:rFonts w:ascii="Times New Roman Полужирный" w:hAnsi="Times New Roman Полужирный"/>
                                    </w:rPr>
                                    <w:t>молодежной</w:t>
                                  </w:r>
                                  <w:r>
                                    <w:t xml:space="preserve"> </w:t>
                                  </w:r>
                                  <w:r>
                                    <w:rPr>
                                      <w:rFonts w:ascii="Times New Roman Полужирный" w:hAnsi="Times New Roman Полужирный"/>
                                    </w:rPr>
                                    <w:t xml:space="preserve">политики </w:t>
                                  </w:r>
                                  <w:r w:rsidRPr="0069082D">
                                    <w:rPr>
                                      <w:rFonts w:ascii="Calibri" w:hAnsi="Calibri"/>
                                    </w:rPr>
                                    <w:br/>
                                  </w:r>
                                  <w:r>
                                    <w:rPr>
                                      <w:rFonts w:ascii="Times New Roman Полужирный" w:hAnsi="Times New Roman Полужирный"/>
                                    </w:rPr>
                                    <w:t>в Санкт-Петербурге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45E13" id="doc_name" o:spid="_x0000_s1026" style="position:absolute;margin-left:13.5pt;margin-top:19.3pt;width:214.6pt;height:99.75pt;z-index:251657728;visibility:visible;mso-wrap-style:square;mso-width-percent:0;mso-height-percent:0;mso-wrap-distance-left:9pt;mso-wrap-distance-top:0;mso-wrap-distance-right:9pt;mso-wrap-distance-bottom: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" o:allowincell="f" filled="f" stroked="f">
                      <v:textbox inset="0,0,0,0">
                        <w:txbxContent>
                          <w:p w14:paraId="47434BAD" w14:textId="35CDE26D" w:rsidR="0069082D" w:rsidRDefault="0069082D" w:rsidP="0069082D">
                            <w:pPr>
                              <w:rPr>
                                <w:b/>
                              </w:rPr>
                            </w:pPr>
                            <w:r w:rsidRPr="00BB2B30">
                              <w:rPr>
                                <w:b/>
                                <w:spacing w:val="-2"/>
                              </w:rPr>
                              <w:t xml:space="preserve">О </w:t>
                            </w:r>
                            <w:r w:rsidR="00CF4259">
                              <w:rPr>
                                <w:b/>
                                <w:spacing w:val="-2"/>
                              </w:rPr>
                              <w:t>П</w:t>
                            </w:r>
                            <w:r w:rsidRPr="00BB2B30">
                              <w:rPr>
                                <w:b/>
                                <w:spacing w:val="-2"/>
                              </w:rPr>
                              <w:t>орядк</w:t>
                            </w:r>
                            <w:r>
                              <w:rPr>
                                <w:b/>
                                <w:spacing w:val="-2"/>
                              </w:rPr>
                              <w:t>е</w:t>
                            </w:r>
                            <w:r w:rsidRPr="00BB2B30">
                              <w:rPr>
                                <w:b/>
                                <w:spacing w:val="-2"/>
                              </w:rPr>
                              <w:t xml:space="preserve"> </w:t>
                            </w:r>
                            <w:r>
                              <w:rPr>
                                <w:b/>
                              </w:rPr>
                              <w:t xml:space="preserve">предоставления в </w:t>
                            </w:r>
                            <w:r w:rsidR="0049013D">
                              <w:rPr>
                                <w:b/>
                              </w:rPr>
                              <w:t>202</w:t>
                            </w:r>
                            <w:r w:rsidR="00FB5021">
                              <w:rPr>
                                <w:b/>
                              </w:rPr>
                              <w:t>6</w:t>
                            </w:r>
                            <w:r w:rsidR="0049013D">
                              <w:rPr>
                                <w:b/>
                              </w:rPr>
                              <w:t xml:space="preserve"> </w:t>
                            </w:r>
                            <w:r>
                              <w:rPr>
                                <w:b/>
                              </w:rPr>
                              <w:t xml:space="preserve">году </w:t>
                            </w:r>
                          </w:p>
                          <w:p w14:paraId="7BBB1006" w14:textId="77777777" w:rsidR="005712D2" w:rsidRDefault="0069082D" w:rsidP="0069082D">
                            <w:pPr>
                              <w:pStyle w:val="10"/>
                            </w:pPr>
                            <w:r>
                              <w:t>субсидий социально ориентированным некоммерческим организ</w:t>
                            </w:r>
                            <w:r w:rsidR="00A32BA3">
                              <w:t xml:space="preserve">ациям </w:t>
                            </w:r>
                            <w:r w:rsidR="00FB4B62">
                              <w:br/>
                            </w:r>
                            <w:r w:rsidR="00FB4B62" w:rsidRPr="00FB4B62">
                              <w:t>в целях финансового обеспечения затрат</w:t>
                            </w:r>
                            <w:r w:rsidR="00FB4B62">
                              <w:t xml:space="preserve"> </w:t>
                            </w:r>
                            <w:r w:rsidR="00A32BA3">
                              <w:t>на реализацию проектов</w:t>
                            </w:r>
                            <w:r>
                              <w:rPr>
                                <w:rFonts w:asciiTheme="minorHAnsi" w:hAnsiTheme="minorHAnsi"/>
                              </w:rPr>
                              <w:br/>
                            </w:r>
                            <w:r>
                              <w:rPr>
                                <w:rFonts w:ascii="Times New Roman Полужирный" w:hAnsi="Times New Roman Полужирный"/>
                              </w:rPr>
                              <w:t>в сфере</w:t>
                            </w:r>
                            <w:r>
                              <w:rPr>
                                <w:rFonts w:asciiTheme="minorHAnsi" w:hAnsiTheme="minorHAnsi"/>
                              </w:rPr>
                              <w:t xml:space="preserve"> </w:t>
                            </w:r>
                            <w:r>
                              <w:rPr>
                                <w:rFonts w:ascii="Times New Roman Полужирный" w:hAnsi="Times New Roman Полужирный"/>
                              </w:rPr>
                              <w:t>молодежной</w:t>
                            </w:r>
                            <w:r>
                              <w:t xml:space="preserve"> </w:t>
                            </w:r>
                            <w:r>
                              <w:rPr>
                                <w:rFonts w:ascii="Times New Roman Полужирный" w:hAnsi="Times New Roman Полужирный"/>
                              </w:rPr>
                              <w:t xml:space="preserve">политики </w:t>
                            </w:r>
                            <w:r w:rsidRPr="0069082D">
                              <w:rPr>
                                <w:rFonts w:ascii="Calibri" w:hAnsi="Calibri"/>
                              </w:rPr>
                              <w:br/>
                            </w:r>
                            <w:r>
                              <w:rPr>
                                <w:rFonts w:ascii="Times New Roman Полужирный" w:hAnsi="Times New Roman Полужирный"/>
                              </w:rPr>
                              <w:t>в Санкт-Петербурге</w:t>
                            </w:r>
                          </w:p>
                        </w:txbxContent>
                      </v:textbox>
                      <w10:wrap type="topAndBottom"/>
                    </v:rect>
                  </w:pict>
                </mc:Fallback>
              </mc:AlternateContent>
            </w:r>
          </w:p>
        </w:tc>
        <w:tc>
          <w:tcPr>
            <w:tcW w:w="4853" w:type="dxa"/>
            <w:shd w:val="clear" w:color="auto" w:fill="FFFFFF"/>
            <w:tcMar>
              <w:top w:w="0" w:type="dxa"/>
              <w:left w:w="108" w:type="dxa"/>
              <w:bottom w:w="0" w:type="dxa"/>
              <w:right w:w="108" w:type="dxa"/>
            </w:tcMar>
          </w:tcPr>
          <w:p w14:paraId="7F322BA4" w14:textId="77777777" w:rsidR="00C27526" w:rsidRPr="007A5176" w:rsidRDefault="00C27526" w:rsidP="005B08BE">
            <w:pPr>
              <w:jc w:val="right"/>
              <w:rPr>
                <w:rFonts w:eastAsia="Calibri"/>
              </w:rPr>
            </w:pPr>
          </w:p>
        </w:tc>
      </w:tr>
    </w:tbl>
    <w:p w14:paraId="23F52B76" w14:textId="77777777" w:rsidR="00E26F20" w:rsidRPr="000E336E" w:rsidRDefault="00E26F20" w:rsidP="00E26F20">
      <w:pPr>
        <w:sectPr w:rsidR="00E26F20" w:rsidRPr="000E336E" w:rsidSect="00365799">
          <w:headerReference w:type="even" r:id="rId10"/>
          <w:headerReference w:type="default" r:id="rId11"/>
          <w:headerReference w:type="first" r:id="rId12"/>
          <w:pgSz w:w="11906" w:h="16838"/>
          <w:pgMar w:top="851" w:right="357" w:bottom="1134" w:left="357" w:header="357" w:footer="709" w:gutter="0"/>
          <w:cols w:space="708"/>
          <w:titlePg/>
          <w:docGrid w:linePitch="360"/>
        </w:sectPr>
      </w:pPr>
    </w:p>
    <w:p w14:paraId="0F910072" w14:textId="627A01FC" w:rsidR="0069082D" w:rsidRPr="000E336E" w:rsidRDefault="0069082D" w:rsidP="001C3D91">
      <w:pPr>
        <w:spacing w:line="233" w:lineRule="auto"/>
        <w:ind w:firstLine="567"/>
        <w:jc w:val="both"/>
      </w:pPr>
      <w:r w:rsidRPr="000E336E">
        <w:t xml:space="preserve">В соответствии с Бюджетным кодексом Российской Федерации, </w:t>
      </w:r>
      <w:r w:rsidR="00FB5021">
        <w:br/>
      </w:r>
      <w:r w:rsidRPr="000E336E">
        <w:t xml:space="preserve">общими требованиями к нормативным правовым актам, муниципальным правовым актам, регулирующим предоставление </w:t>
      </w:r>
      <w:r w:rsidR="00BA54BD" w:rsidRPr="000E336E">
        <w:t xml:space="preserve">и бюджетов субъектов Российской Федерации, </w:t>
      </w:r>
      <w:r w:rsidR="00FB5021">
        <w:br/>
      </w:r>
      <w:r w:rsidR="00BA54BD" w:rsidRPr="000E336E">
        <w:t xml:space="preserve">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w:t>
      </w:r>
      <w:r w:rsidR="00FB5021">
        <w:br/>
      </w:r>
      <w:r w:rsidR="00BA54BD" w:rsidRPr="000E336E">
        <w:t xml:space="preserve">в том числе грантов в форме субсидий, утвержденными постановлением Правительства Российской Федерации от 25.10.2023 № 1782 </w:t>
      </w:r>
      <w:r w:rsidRPr="000E336E">
        <w:t>(далее – общие требова</w:t>
      </w:r>
      <w:r w:rsidR="00BA54BD" w:rsidRPr="000E336E">
        <w:t xml:space="preserve">ния), Законом </w:t>
      </w:r>
      <w:r w:rsidR="00FB5021">
        <w:br/>
      </w:r>
      <w:r w:rsidR="00BA54BD" w:rsidRPr="000E336E">
        <w:t xml:space="preserve">Санкт-Петербурга </w:t>
      </w:r>
      <w:r w:rsidRPr="000E336E">
        <w:t xml:space="preserve">от 23.03.2011 № 153-41 «О </w:t>
      </w:r>
      <w:r w:rsidRPr="000279B4">
        <w:t xml:space="preserve">поддержке социально ориентированных некоммерческих организаций в Санкт-Петербурге», Законом Санкт-Петербурга </w:t>
      </w:r>
      <w:r w:rsidR="00365799">
        <w:br/>
      </w:r>
      <w:r w:rsidR="005A17C0">
        <w:t xml:space="preserve">от </w:t>
      </w:r>
      <w:r w:rsidR="00365799">
        <w:t>26.11.2025</w:t>
      </w:r>
      <w:r w:rsidR="005A17C0">
        <w:t xml:space="preserve"> № </w:t>
      </w:r>
      <w:r w:rsidR="00365799" w:rsidRPr="00365799">
        <w:t xml:space="preserve">659-124 </w:t>
      </w:r>
      <w:r w:rsidR="00A32BA3" w:rsidRPr="000279B4">
        <w:t xml:space="preserve">«О бюджете Санкт-Петербурга на </w:t>
      </w:r>
      <w:r w:rsidR="000279B4" w:rsidRPr="000279B4">
        <w:t>202</w:t>
      </w:r>
      <w:r w:rsidR="00FB5021">
        <w:t>6</w:t>
      </w:r>
      <w:r w:rsidR="000279B4" w:rsidRPr="000279B4">
        <w:t xml:space="preserve"> </w:t>
      </w:r>
      <w:r w:rsidR="00A32BA3" w:rsidRPr="000279B4">
        <w:t xml:space="preserve">год и на плановый период </w:t>
      </w:r>
      <w:r w:rsidR="000279B4" w:rsidRPr="000279B4">
        <w:t>202</w:t>
      </w:r>
      <w:r w:rsidR="00FB5021">
        <w:t>7</w:t>
      </w:r>
      <w:r w:rsidR="000279B4" w:rsidRPr="000279B4">
        <w:t xml:space="preserve"> </w:t>
      </w:r>
      <w:r w:rsidR="00A32BA3" w:rsidRPr="000279B4">
        <w:t xml:space="preserve">и </w:t>
      </w:r>
      <w:r w:rsidR="000279B4" w:rsidRPr="000279B4">
        <w:t>202</w:t>
      </w:r>
      <w:r w:rsidR="00FB5021">
        <w:t>8</w:t>
      </w:r>
      <w:r w:rsidR="000279B4" w:rsidRPr="000279B4">
        <w:t xml:space="preserve"> </w:t>
      </w:r>
      <w:r w:rsidR="00A32BA3" w:rsidRPr="000279B4">
        <w:t>годов</w:t>
      </w:r>
      <w:r w:rsidRPr="000279B4">
        <w:t>»,</w:t>
      </w:r>
      <w:r w:rsidRPr="000E336E">
        <w:t xml:space="preserve"> постановлением Правительства Санкт-Петербурга от 04.06.2014 </w:t>
      </w:r>
      <w:r w:rsidRPr="000E336E">
        <w:rPr>
          <w:rFonts w:eastAsia="Segoe UI Symbol"/>
        </w:rPr>
        <w:t>№</w:t>
      </w:r>
      <w:r w:rsidRPr="000E336E">
        <w:t xml:space="preserve"> 452</w:t>
      </w:r>
      <w:r w:rsidR="00BA54BD" w:rsidRPr="000E336E">
        <w:t xml:space="preserve"> </w:t>
      </w:r>
      <w:r w:rsidR="00E737B1">
        <w:br/>
      </w:r>
      <w:r w:rsidRPr="000E336E">
        <w:t>«О государственной программе Санкт-Петербурга «Создание условий для обеспечения общественного согласия в Санкт-Петербурге» Правительство Санкт-Петербурга</w:t>
      </w:r>
    </w:p>
    <w:p w14:paraId="18F85A54" w14:textId="77777777" w:rsidR="00DE7CB7" w:rsidRPr="000E336E" w:rsidRDefault="00DE7CB7" w:rsidP="001C3D91">
      <w:pPr>
        <w:spacing w:line="233" w:lineRule="auto"/>
        <w:ind w:firstLine="567"/>
        <w:jc w:val="both"/>
      </w:pPr>
    </w:p>
    <w:p w14:paraId="2A079C48" w14:textId="77777777" w:rsidR="0069082D" w:rsidRPr="000E336E" w:rsidRDefault="0069082D" w:rsidP="001C3D91">
      <w:pPr>
        <w:spacing w:line="233" w:lineRule="auto"/>
        <w:jc w:val="both"/>
        <w:rPr>
          <w:b/>
        </w:rPr>
      </w:pPr>
      <w:r w:rsidRPr="000E336E">
        <w:rPr>
          <w:b/>
        </w:rPr>
        <w:t>П О С Т А Н О В Л Я Е Т:</w:t>
      </w:r>
    </w:p>
    <w:p w14:paraId="0AAE1A1E" w14:textId="77777777" w:rsidR="00DE7CB7" w:rsidRPr="000E336E" w:rsidRDefault="00DE7CB7" w:rsidP="001C3D91">
      <w:pPr>
        <w:spacing w:line="233" w:lineRule="auto"/>
        <w:ind w:firstLine="567"/>
        <w:jc w:val="both"/>
      </w:pPr>
    </w:p>
    <w:p w14:paraId="74B6B71C" w14:textId="57B5CD90" w:rsidR="0069082D" w:rsidRPr="000E336E" w:rsidRDefault="0069082D" w:rsidP="001C3D91">
      <w:pPr>
        <w:spacing w:line="233" w:lineRule="auto"/>
        <w:ind w:firstLine="567"/>
        <w:jc w:val="both"/>
      </w:pPr>
      <w:r w:rsidRPr="000E336E">
        <w:t xml:space="preserve">1.  Утвердить </w:t>
      </w:r>
      <w:hyperlink r:id="rId13" w:history="1">
        <w:r w:rsidRPr="000E336E">
          <w:t>Порядок</w:t>
        </w:r>
      </w:hyperlink>
      <w:r w:rsidRPr="000E336E">
        <w:t xml:space="preserve"> предоставления в </w:t>
      </w:r>
      <w:r w:rsidR="00151BEC" w:rsidRPr="000E336E">
        <w:t>202</w:t>
      </w:r>
      <w:r w:rsidR="00FB5021">
        <w:t>6</w:t>
      </w:r>
      <w:r w:rsidR="00151BEC" w:rsidRPr="000E336E">
        <w:t xml:space="preserve"> </w:t>
      </w:r>
      <w:r w:rsidRPr="000E336E">
        <w:t>году субсидий социально ориентированным некоммерческим организациям в целях финансового обеспечения</w:t>
      </w:r>
      <w:r w:rsidR="00A32BA3" w:rsidRPr="000E336E">
        <w:t xml:space="preserve"> </w:t>
      </w:r>
      <w:r w:rsidR="00A32BA3" w:rsidRPr="000E336E">
        <w:br/>
        <w:t xml:space="preserve">затрат на реализацию проектов </w:t>
      </w:r>
      <w:r w:rsidRPr="000E336E">
        <w:t xml:space="preserve">в сфере молодежной политики в Санкт-Петербурге </w:t>
      </w:r>
      <w:r w:rsidR="00A32BA3" w:rsidRPr="000E336E">
        <w:br/>
      </w:r>
      <w:r w:rsidRPr="000E336E">
        <w:t>(далее – Порядок) согласно приложению.</w:t>
      </w:r>
    </w:p>
    <w:p w14:paraId="209BB099" w14:textId="143A2A7D" w:rsidR="0069082D" w:rsidRPr="000E336E" w:rsidRDefault="0069082D" w:rsidP="001C3D91">
      <w:pPr>
        <w:spacing w:line="233" w:lineRule="auto"/>
        <w:ind w:firstLine="567"/>
        <w:jc w:val="both"/>
      </w:pPr>
      <w:r w:rsidRPr="000E336E">
        <w:t xml:space="preserve">2.  Комитету по молодежной политике и взаимодействию с общественными организациями (далее – Комитет) в двухмесячный срок в соответствии с абзацем </w:t>
      </w:r>
      <w:r w:rsidR="00216644" w:rsidRPr="000E336E">
        <w:t>шестым</w:t>
      </w:r>
      <w:r w:rsidRPr="000E336E">
        <w:t xml:space="preserve"> пункта 2 статьи 78.1 Бюджетного кодекса Российской Федерации, общими требованиями</w:t>
      </w:r>
      <w:r w:rsidR="00DE7CB7">
        <w:t xml:space="preserve"> </w:t>
      </w:r>
      <w:r w:rsidR="00DE7CB7">
        <w:br/>
      </w:r>
      <w:r w:rsidRPr="000E336E">
        <w:t>и в целях реализации Порядка принять нормативн</w:t>
      </w:r>
      <w:r w:rsidR="00CF4259" w:rsidRPr="000E336E">
        <w:t>ы</w:t>
      </w:r>
      <w:r w:rsidRPr="000E336E">
        <w:t>й правовой акт, регулирующий отдельные вопросы предоставления субсидий социально ориентированным некоммерческим организациям в соответствии с Порядк</w:t>
      </w:r>
      <w:r w:rsidR="00216644" w:rsidRPr="000E336E">
        <w:t>ом</w:t>
      </w:r>
      <w:r w:rsidRPr="000E336E">
        <w:t xml:space="preserve"> (далее –</w:t>
      </w:r>
      <w:r w:rsidR="00A32BA3" w:rsidRPr="000E336E">
        <w:t xml:space="preserve"> </w:t>
      </w:r>
      <w:r w:rsidRPr="000E336E">
        <w:t>субсидии), которым установить:</w:t>
      </w:r>
    </w:p>
    <w:p w14:paraId="0FD2B387" w14:textId="1CB4ACB2" w:rsidR="0069082D" w:rsidRPr="00EE1FAE" w:rsidRDefault="0069082D" w:rsidP="001C3D91">
      <w:pPr>
        <w:spacing w:line="233" w:lineRule="auto"/>
        <w:ind w:firstLine="567"/>
        <w:jc w:val="both"/>
      </w:pPr>
      <w:r w:rsidRPr="00EE1FAE">
        <w:t xml:space="preserve">форму заявки на участие в конкурсном отборе на право получения в </w:t>
      </w:r>
      <w:r w:rsidR="00203689" w:rsidRPr="00EE1FAE">
        <w:t>202</w:t>
      </w:r>
      <w:r w:rsidR="00FB5021">
        <w:t>6</w:t>
      </w:r>
      <w:r w:rsidR="00203689" w:rsidRPr="00EE1FAE">
        <w:t xml:space="preserve"> </w:t>
      </w:r>
      <w:r w:rsidRPr="00EE1FAE">
        <w:t>году субсидий (далее – конкурсный отбор);</w:t>
      </w:r>
    </w:p>
    <w:p w14:paraId="213E02A2" w14:textId="167CAF04" w:rsidR="003A20D0" w:rsidRPr="000E336E" w:rsidRDefault="0069082D" w:rsidP="001C3D91">
      <w:pPr>
        <w:spacing w:line="233" w:lineRule="auto"/>
        <w:ind w:firstLine="567"/>
        <w:jc w:val="both"/>
      </w:pPr>
      <w:r w:rsidRPr="00EE1FAE">
        <w:t>порядок подачи заявок на</w:t>
      </w:r>
      <w:r w:rsidRPr="000E336E">
        <w:t xml:space="preserve"> участие в конкурсном отборе (далее – заявки) </w:t>
      </w:r>
      <w:r w:rsidR="003A20D0" w:rsidRPr="000E336E">
        <w:t>и требования к их содержанию;</w:t>
      </w:r>
    </w:p>
    <w:p w14:paraId="62F7CA5B" w14:textId="3188EAFD" w:rsidR="0069082D" w:rsidRDefault="0069082D" w:rsidP="001C3D91">
      <w:pPr>
        <w:spacing w:line="233" w:lineRule="auto"/>
        <w:ind w:firstLine="567"/>
        <w:jc w:val="both"/>
      </w:pPr>
      <w:r w:rsidRPr="000E336E">
        <w:t xml:space="preserve">перечень документов, подаваемых для участия в конкурсном отборе </w:t>
      </w:r>
      <w:r w:rsidR="00DE7CB7">
        <w:br/>
      </w:r>
      <w:r w:rsidRPr="000E336E">
        <w:t>(далее – документы), и требования к их содержанию;</w:t>
      </w:r>
    </w:p>
    <w:p w14:paraId="045E6E29" w14:textId="42A5A77A" w:rsidR="00E737B1" w:rsidRPr="000E336E" w:rsidRDefault="00E737B1" w:rsidP="00E737B1">
      <w:pPr>
        <w:spacing w:line="233" w:lineRule="auto"/>
        <w:ind w:firstLine="567"/>
        <w:jc w:val="both"/>
      </w:pPr>
      <w:r>
        <w:t>требования к обоснованию планируемых затрат;</w:t>
      </w:r>
    </w:p>
    <w:p w14:paraId="571AE62A" w14:textId="11B7ABFD" w:rsidR="0069082D" w:rsidRPr="000E336E" w:rsidRDefault="0069082D" w:rsidP="001C3D91">
      <w:pPr>
        <w:spacing w:line="233" w:lineRule="auto"/>
        <w:ind w:firstLine="567"/>
        <w:jc w:val="both"/>
      </w:pPr>
      <w:r w:rsidRPr="000E336E">
        <w:lastRenderedPageBreak/>
        <w:t>порядок отзыва заявок и документов, возврата заявок и документов</w:t>
      </w:r>
      <w:r w:rsidR="00B90413" w:rsidRPr="000E336E">
        <w:t>, в том числе возврата заявок и документов на доработку,</w:t>
      </w:r>
      <w:r w:rsidR="0086742A" w:rsidRPr="000E336E">
        <w:t xml:space="preserve"> </w:t>
      </w:r>
      <w:r w:rsidRPr="000E336E">
        <w:t xml:space="preserve">порядок внесения изменений в заявки </w:t>
      </w:r>
      <w:r w:rsidR="00DE7CB7">
        <w:br/>
      </w:r>
      <w:r w:rsidRPr="000E336E">
        <w:t>и документы;</w:t>
      </w:r>
    </w:p>
    <w:p w14:paraId="3DFCC2AF" w14:textId="45E22BA1" w:rsidR="0069082D" w:rsidRPr="000E336E" w:rsidRDefault="0069082D" w:rsidP="001C3D91">
      <w:pPr>
        <w:spacing w:line="233" w:lineRule="auto"/>
        <w:ind w:firstLine="567"/>
        <w:jc w:val="both"/>
      </w:pPr>
      <w:r w:rsidRPr="000E336E">
        <w:t xml:space="preserve">порядок и сроки размещения объявления о проведении конкурсного отбора </w:t>
      </w:r>
      <w:r w:rsidR="00DE7CB7">
        <w:br/>
      </w:r>
      <w:r w:rsidRPr="000E336E">
        <w:t>(далее – объявление)</w:t>
      </w:r>
      <w:r w:rsidR="00707DFB">
        <w:t xml:space="preserve"> и внесени</w:t>
      </w:r>
      <w:r w:rsidR="00453AFC">
        <w:t>я</w:t>
      </w:r>
      <w:r w:rsidR="00707DFB">
        <w:t xml:space="preserve"> в него изменений</w:t>
      </w:r>
      <w:r w:rsidRPr="000E336E">
        <w:t xml:space="preserve">, а также порядок предоставления участникам конкурсного отбора разъяснений положений объявления, даты начала </w:t>
      </w:r>
      <w:r w:rsidR="00DE7CB7">
        <w:br/>
      </w:r>
      <w:r w:rsidRPr="000E336E">
        <w:t>и окончания предоставления указанных разъяснений;</w:t>
      </w:r>
    </w:p>
    <w:p w14:paraId="24C57CDB" w14:textId="5CA00FDD" w:rsidR="0069082D" w:rsidRPr="000E336E" w:rsidRDefault="0069082D" w:rsidP="001C3D91">
      <w:pPr>
        <w:spacing w:line="233" w:lineRule="auto"/>
        <w:ind w:firstLine="567"/>
        <w:jc w:val="both"/>
      </w:pPr>
      <w:r w:rsidRPr="000E336E">
        <w:t>положение о рабочей группе</w:t>
      </w:r>
      <w:r w:rsidR="00216644" w:rsidRPr="000E336E">
        <w:t xml:space="preserve"> Комитета</w:t>
      </w:r>
      <w:r w:rsidRPr="000E336E">
        <w:t xml:space="preserve"> по проверке заявок (далее – рабочая группа), порядок и сроки проведения проверки рабочей группой заявок;</w:t>
      </w:r>
    </w:p>
    <w:p w14:paraId="4753A9C3" w14:textId="77777777" w:rsidR="0069082D" w:rsidRPr="000E336E" w:rsidRDefault="0069082D" w:rsidP="001C3D91">
      <w:pPr>
        <w:spacing w:line="233" w:lineRule="auto"/>
        <w:ind w:firstLine="567"/>
        <w:jc w:val="both"/>
      </w:pPr>
      <w:r w:rsidRPr="000E336E">
        <w:t>состав рабочей группы;</w:t>
      </w:r>
    </w:p>
    <w:p w14:paraId="6FA46D43" w14:textId="77777777" w:rsidR="0069082D" w:rsidRPr="000E336E" w:rsidRDefault="0069082D" w:rsidP="001C3D91">
      <w:pPr>
        <w:spacing w:line="233" w:lineRule="auto"/>
        <w:ind w:firstLine="567"/>
        <w:jc w:val="both"/>
      </w:pPr>
      <w:r w:rsidRPr="000E336E">
        <w:t>положение о конкурсной комиссии, создаваемой для проведения конкурсного отбора (далее – конкурсная комиссия), включающее порядок формирования конкурсной комиссии;</w:t>
      </w:r>
    </w:p>
    <w:p w14:paraId="120091DD" w14:textId="77777777" w:rsidR="0069082D" w:rsidRPr="000E336E" w:rsidRDefault="0069082D" w:rsidP="001C3D91">
      <w:pPr>
        <w:spacing w:line="233" w:lineRule="auto"/>
        <w:ind w:firstLine="567"/>
        <w:jc w:val="both"/>
      </w:pPr>
      <w:r w:rsidRPr="000E336E">
        <w:t>состав конкурсной комиссии;</w:t>
      </w:r>
    </w:p>
    <w:p w14:paraId="3AE87BC4" w14:textId="03F607EE" w:rsidR="0069082D" w:rsidRPr="000E336E" w:rsidRDefault="0069082D" w:rsidP="001C3D91">
      <w:pPr>
        <w:spacing w:line="233" w:lineRule="auto"/>
        <w:ind w:firstLine="567"/>
        <w:jc w:val="both"/>
      </w:pPr>
      <w:r w:rsidRPr="000E336E">
        <w:t xml:space="preserve">порядок рассмотрения конкурсной комиссией заявок, </w:t>
      </w:r>
      <w:r w:rsidR="005650E4" w:rsidRPr="000E336E">
        <w:t xml:space="preserve">в том числе проверки </w:t>
      </w:r>
      <w:r w:rsidR="00DE7CB7">
        <w:br/>
      </w:r>
      <w:r w:rsidR="005650E4" w:rsidRPr="000E336E">
        <w:t xml:space="preserve">на соответствие требованиям к претендентам на получение субсидий, </w:t>
      </w:r>
      <w:r w:rsidRPr="000E336E">
        <w:t>включая правила рассмотрения и оценки заявок и документов, порядок принятия решения о допуске (недопуске) претендентов на получение субсидий к у</w:t>
      </w:r>
      <w:r w:rsidR="00707DFB">
        <w:t>частию в конкурсном отборе</w:t>
      </w:r>
      <w:r w:rsidRPr="000E336E">
        <w:t xml:space="preserve">; </w:t>
      </w:r>
    </w:p>
    <w:p w14:paraId="03E0D5B0" w14:textId="77777777" w:rsidR="000279B4" w:rsidRDefault="000279B4" w:rsidP="001C3D91">
      <w:pPr>
        <w:spacing w:line="233" w:lineRule="auto"/>
        <w:ind w:firstLine="567"/>
        <w:jc w:val="both"/>
      </w:pPr>
      <w:r>
        <w:t>к</w:t>
      </w:r>
      <w:r w:rsidR="0069082D" w:rsidRPr="000E336E">
        <w:t>оличество этапов</w:t>
      </w:r>
      <w:r>
        <w:t xml:space="preserve"> конкурсного отбора</w:t>
      </w:r>
      <w:r w:rsidR="0069082D" w:rsidRPr="000E336E">
        <w:t xml:space="preserve"> и срок</w:t>
      </w:r>
      <w:r w:rsidR="007F5DFC" w:rsidRPr="000E336E">
        <w:t>и</w:t>
      </w:r>
      <w:r w:rsidR="0069082D" w:rsidRPr="000E336E">
        <w:t xml:space="preserve"> их проведения</w:t>
      </w:r>
      <w:r>
        <w:t>;</w:t>
      </w:r>
      <w:r w:rsidRPr="000E336E">
        <w:t xml:space="preserve"> </w:t>
      </w:r>
    </w:p>
    <w:p w14:paraId="63727F5A" w14:textId="2360B217" w:rsidR="0069082D" w:rsidRPr="000E336E" w:rsidRDefault="0069082D" w:rsidP="001C3D91">
      <w:pPr>
        <w:spacing w:line="233" w:lineRule="auto"/>
        <w:ind w:firstLine="567"/>
        <w:jc w:val="both"/>
      </w:pPr>
      <w:r w:rsidRPr="000E336E">
        <w:t>порядок оценки конкурсн</w:t>
      </w:r>
      <w:r w:rsidR="00A32BA3" w:rsidRPr="000E336E">
        <w:t xml:space="preserve">ой комиссией проектов социально ориентированных некоммерческих организаций </w:t>
      </w:r>
      <w:r w:rsidR="005761D5">
        <w:t>и порядок расчета баллов в целях определения победителей конкурсного отбора с учетом положений подпункта «а» пункта 22 общих требований</w:t>
      </w:r>
      <w:r w:rsidRPr="000E336E">
        <w:t>;</w:t>
      </w:r>
    </w:p>
    <w:p w14:paraId="3A8C854C" w14:textId="77777777" w:rsidR="005713DD" w:rsidRPr="000E336E" w:rsidRDefault="005713DD" w:rsidP="001C3D91">
      <w:pPr>
        <w:spacing w:line="233" w:lineRule="auto"/>
        <w:ind w:firstLine="567"/>
        <w:jc w:val="both"/>
      </w:pPr>
      <w:r w:rsidRPr="000E336E">
        <w:t>порядок отмены конкурсного отбора и порядок признания конкурсного отбора несостоявшимся;</w:t>
      </w:r>
    </w:p>
    <w:p w14:paraId="5796D31C" w14:textId="2200EFB3" w:rsidR="0069082D" w:rsidRPr="002863BF" w:rsidRDefault="0069082D" w:rsidP="008B1E61">
      <w:pPr>
        <w:spacing w:line="233" w:lineRule="auto"/>
        <w:ind w:firstLine="567"/>
        <w:jc w:val="both"/>
      </w:pPr>
      <w:r w:rsidRPr="00EE1FAE">
        <w:t>переч</w:t>
      </w:r>
      <w:r w:rsidR="008B1E61">
        <w:t>ни</w:t>
      </w:r>
      <w:r w:rsidRPr="00EE1FAE">
        <w:t xml:space="preserve"> документов, подтверждающих использование субсидий</w:t>
      </w:r>
      <w:r w:rsidR="005761D5">
        <w:t xml:space="preserve"> в соответствии </w:t>
      </w:r>
      <w:r w:rsidR="00DE7CB7">
        <w:br/>
      </w:r>
      <w:r w:rsidR="005761D5">
        <w:t>с Порядком</w:t>
      </w:r>
      <w:r w:rsidR="008B1E61">
        <w:t xml:space="preserve">, а также документов, подтверждающих достижение </w:t>
      </w:r>
      <w:r w:rsidR="00EA2960" w:rsidRPr="000E336E">
        <w:t xml:space="preserve">результата предоставления субсидий (далее – результат) и его </w:t>
      </w:r>
      <w:r w:rsidR="00EA2960" w:rsidRPr="002863BF">
        <w:t>характеристик (</w:t>
      </w:r>
      <w:r w:rsidR="005761D5">
        <w:t xml:space="preserve">дополнительных количественных параметров, которым должен соответствовать результат) </w:t>
      </w:r>
      <w:r w:rsidR="00EA2960" w:rsidRPr="002863BF">
        <w:t xml:space="preserve">(далее – характеристики), </w:t>
      </w:r>
      <w:r w:rsidR="005761D5">
        <w:br/>
      </w:r>
      <w:r w:rsidRPr="002863BF">
        <w:t>в соответствии</w:t>
      </w:r>
      <w:r w:rsidR="00EA2960" w:rsidRPr="002863BF">
        <w:t xml:space="preserve"> </w:t>
      </w:r>
      <w:r w:rsidRPr="002863BF">
        <w:t>с Порядком;</w:t>
      </w:r>
      <w:r w:rsidR="008B1E61" w:rsidRPr="002863BF">
        <w:t xml:space="preserve"> </w:t>
      </w:r>
    </w:p>
    <w:p w14:paraId="502DBB8D" w14:textId="77777777" w:rsidR="0069082D" w:rsidRPr="002863BF" w:rsidRDefault="0069082D" w:rsidP="001C3D91">
      <w:pPr>
        <w:spacing w:line="233" w:lineRule="auto"/>
        <w:ind w:firstLine="567"/>
        <w:jc w:val="both"/>
      </w:pPr>
      <w:r w:rsidRPr="002863BF">
        <w:t>порядок и сроки возврата получателем субсидий в бюджет Санкт-Петербурга остатков субсидий, не использованных в отчетном финансовом году;</w:t>
      </w:r>
    </w:p>
    <w:p w14:paraId="0580FD06" w14:textId="5F509BB5" w:rsidR="0069082D" w:rsidRPr="002863BF" w:rsidRDefault="0069082D" w:rsidP="001C3D91">
      <w:pPr>
        <w:spacing w:line="233" w:lineRule="auto"/>
        <w:ind w:firstLine="567"/>
        <w:jc w:val="both"/>
      </w:pPr>
      <w:r w:rsidRPr="002863BF">
        <w:t xml:space="preserve">порядок представления отчетности получателями субсидий о достижении </w:t>
      </w:r>
      <w:r w:rsidR="00E46BDF">
        <w:t xml:space="preserve">значений </w:t>
      </w:r>
      <w:r w:rsidRPr="002863BF">
        <w:t>результата и его характеристик</w:t>
      </w:r>
      <w:r w:rsidR="00453AFC">
        <w:t xml:space="preserve"> </w:t>
      </w:r>
      <w:r w:rsidRPr="002863BF">
        <w:t>и об осуществлении расходов, источником финансового обеспечения которых являются субсидии</w:t>
      </w:r>
      <w:r w:rsidR="00B6382B" w:rsidRPr="002863BF">
        <w:t>,</w:t>
      </w:r>
      <w:r w:rsidRPr="002863BF">
        <w:t xml:space="preserve"> </w:t>
      </w:r>
      <w:r w:rsidR="005761D5">
        <w:t xml:space="preserve">отчета о реализации плана мероприятий </w:t>
      </w:r>
      <w:r w:rsidR="005761D5">
        <w:br/>
        <w:t xml:space="preserve">по достижению результата предоставления субсидии и дополнительной отчетности </w:t>
      </w:r>
      <w:r w:rsidR="005761D5">
        <w:br/>
        <w:t>(далее совместно – отчетность)</w:t>
      </w:r>
      <w:r w:rsidRPr="002863BF">
        <w:t xml:space="preserve">; </w:t>
      </w:r>
    </w:p>
    <w:p w14:paraId="407778C4" w14:textId="7FDCC58B" w:rsidR="0069082D" w:rsidRPr="002863BF" w:rsidRDefault="0069082D" w:rsidP="001C3D91">
      <w:pPr>
        <w:spacing w:line="233" w:lineRule="auto"/>
        <w:ind w:firstLine="567"/>
        <w:jc w:val="both"/>
      </w:pPr>
      <w:r w:rsidRPr="002863BF">
        <w:t xml:space="preserve">порядок и сроки возврата получателем субсидий </w:t>
      </w:r>
      <w:r w:rsidR="00004D1B" w:rsidRPr="002863BF">
        <w:t xml:space="preserve">средств субсидий </w:t>
      </w:r>
      <w:r w:rsidRPr="002863BF">
        <w:t xml:space="preserve">и (или) </w:t>
      </w:r>
      <w:r w:rsidR="00CC0480">
        <w:t>лицами</w:t>
      </w:r>
      <w:r w:rsidRPr="002863BF">
        <w:t xml:space="preserve">, </w:t>
      </w:r>
      <w:r w:rsidR="00CC0480">
        <w:t xml:space="preserve">получившими средства субсидии на основании договоров (соглашений), заключенных </w:t>
      </w:r>
      <w:r w:rsidR="00CC0480">
        <w:br/>
        <w:t>с получателями субсидий (далее – контрагенты), в бюджет Санкт-Петербурга в случаях непредставления отчетности и (или) недостижения результата и (или) его характеристик</w:t>
      </w:r>
      <w:r w:rsidR="00216644" w:rsidRPr="002863BF">
        <w:t>;</w:t>
      </w:r>
    </w:p>
    <w:p w14:paraId="4260C9C6" w14:textId="7C10CFAD" w:rsidR="0069082D" w:rsidRPr="000E336E" w:rsidRDefault="0069082D" w:rsidP="001C3D91">
      <w:pPr>
        <w:spacing w:line="233" w:lineRule="auto"/>
        <w:ind w:firstLine="567"/>
        <w:jc w:val="both"/>
      </w:pPr>
      <w:r w:rsidRPr="002863BF">
        <w:t xml:space="preserve">порядок и сроки проверки и </w:t>
      </w:r>
      <w:r w:rsidR="00297DD2" w:rsidRPr="002863BF">
        <w:t>принятия</w:t>
      </w:r>
      <w:r w:rsidRPr="002863BF">
        <w:t xml:space="preserve"> Комитетом</w:t>
      </w:r>
      <w:r w:rsidR="00CC0480">
        <w:t xml:space="preserve"> отчетности, отчета о реализации плана мероприятий по достижению результата предоставления субсидии и дополнительной отчетности</w:t>
      </w:r>
      <w:r w:rsidRPr="000E336E">
        <w:t>;</w:t>
      </w:r>
    </w:p>
    <w:p w14:paraId="16299137" w14:textId="77777777" w:rsidR="0069082D" w:rsidRPr="000E336E" w:rsidRDefault="0069082D" w:rsidP="001C3D91">
      <w:pPr>
        <w:spacing w:line="233" w:lineRule="auto"/>
        <w:ind w:firstLine="567"/>
        <w:jc w:val="both"/>
      </w:pPr>
      <w:r w:rsidRPr="000E336E">
        <w:t>форму акта об исполнении обязательств по соглашению о предоставлении субсидий</w:t>
      </w:r>
      <w:r w:rsidRPr="000E336E">
        <w:br/>
        <w:t>в соответствии с Порядком;</w:t>
      </w:r>
    </w:p>
    <w:p w14:paraId="53B4AE1E" w14:textId="77777777" w:rsidR="0069082D" w:rsidRPr="000E336E" w:rsidRDefault="0069082D" w:rsidP="001C3D91">
      <w:pPr>
        <w:spacing w:line="233" w:lineRule="auto"/>
        <w:ind w:firstLine="567"/>
        <w:jc w:val="both"/>
      </w:pPr>
      <w:r w:rsidRPr="000E336E">
        <w:t xml:space="preserve">срок проведения Комитетом проверок соблюдения получателями субсидий </w:t>
      </w:r>
      <w:r w:rsidRPr="000E336E">
        <w:br/>
        <w:t>и (или) контрагентами порядка и условий предоставления субсидий, в том числе в части достижения результата</w:t>
      </w:r>
      <w:r w:rsidR="003A20D0" w:rsidRPr="000E336E">
        <w:t xml:space="preserve"> и </w:t>
      </w:r>
      <w:r w:rsidR="00216644" w:rsidRPr="000E336E">
        <w:t>его характеристик</w:t>
      </w:r>
      <w:r w:rsidR="00B6382B" w:rsidRPr="000E336E">
        <w:t>;</w:t>
      </w:r>
    </w:p>
    <w:p w14:paraId="55888525" w14:textId="77777777" w:rsidR="0069082D" w:rsidRPr="000E336E" w:rsidRDefault="0069082D" w:rsidP="001C3D91">
      <w:pPr>
        <w:spacing w:line="233" w:lineRule="auto"/>
        <w:ind w:firstLine="567"/>
        <w:jc w:val="both"/>
      </w:pPr>
      <w:r w:rsidRPr="000E336E">
        <w:t>порядок и сроки проведения Комитетом оценки достижения получателем субсидий значений результата.</w:t>
      </w:r>
    </w:p>
    <w:p w14:paraId="7168CAE2" w14:textId="77777777" w:rsidR="00E26F20" w:rsidRPr="000E336E" w:rsidRDefault="0069082D" w:rsidP="001C3D91">
      <w:pPr>
        <w:spacing w:line="233" w:lineRule="auto"/>
        <w:ind w:firstLine="567"/>
        <w:jc w:val="both"/>
      </w:pPr>
      <w:r w:rsidRPr="000E336E">
        <w:t xml:space="preserve">3.  Контроль за выполнением постановления возложить на вице-губернатора </w:t>
      </w:r>
      <w:r w:rsidRPr="000E336E">
        <w:br/>
        <w:t xml:space="preserve">Санкт-Петербурга </w:t>
      </w:r>
      <w:r w:rsidR="008E380F" w:rsidRPr="003A5631">
        <w:t>Чечину Н.В</w:t>
      </w:r>
      <w:r w:rsidRPr="003A5631">
        <w:t>.</w:t>
      </w:r>
    </w:p>
    <w:p w14:paraId="5C3C3643" w14:textId="77777777" w:rsidR="0069082D" w:rsidRPr="000E336E" w:rsidRDefault="0069082D" w:rsidP="0069082D">
      <w:pPr>
        <w:ind w:firstLine="567"/>
        <w:jc w:val="both"/>
      </w:pPr>
    </w:p>
    <w:p w14:paraId="0CFA936A" w14:textId="77777777" w:rsidR="0069082D" w:rsidRPr="00DE7CB7" w:rsidRDefault="0069082D" w:rsidP="0069082D">
      <w:pPr>
        <w:ind w:firstLine="567"/>
        <w:jc w:val="both"/>
        <w:rPr>
          <w:sz w:val="2"/>
        </w:rPr>
      </w:pPr>
    </w:p>
    <w:p w14:paraId="03F612A4" w14:textId="77777777" w:rsidR="0069082D" w:rsidRPr="000E336E" w:rsidRDefault="0069082D" w:rsidP="002357BB">
      <w:pPr>
        <w:ind w:firstLine="567"/>
        <w:rPr>
          <w:b/>
        </w:rPr>
      </w:pPr>
    </w:p>
    <w:p w14:paraId="1235DBD9" w14:textId="77777777" w:rsidR="0069082D" w:rsidRPr="000E336E" w:rsidRDefault="0069082D" w:rsidP="00C853AA">
      <w:pPr>
        <w:widowControl w:val="0"/>
        <w:overflowPunct w:val="0"/>
        <w:autoSpaceDE w:val="0"/>
        <w:autoSpaceDN w:val="0"/>
        <w:adjustRightInd w:val="0"/>
        <w:ind w:firstLine="397"/>
        <w:rPr>
          <w:b/>
        </w:rPr>
      </w:pPr>
      <w:r w:rsidRPr="000E336E">
        <w:rPr>
          <w:b/>
        </w:rPr>
        <w:t xml:space="preserve">Губернатор </w:t>
      </w:r>
    </w:p>
    <w:p w14:paraId="373FC523" w14:textId="77777777" w:rsidR="0069082D" w:rsidRDefault="0069082D" w:rsidP="00A2141A">
      <w:pPr>
        <w:widowControl w:val="0"/>
        <w:overflowPunct w:val="0"/>
        <w:autoSpaceDE w:val="0"/>
        <w:autoSpaceDN w:val="0"/>
        <w:adjustRightInd w:val="0"/>
        <w:jc w:val="both"/>
        <w:rPr>
          <w:b/>
        </w:rPr>
      </w:pPr>
      <w:r w:rsidRPr="000E336E">
        <w:rPr>
          <w:b/>
        </w:rPr>
        <w:t>Санкт-Петербурга</w:t>
      </w:r>
      <w:r w:rsidRPr="000E336E">
        <w:rPr>
          <w:b/>
        </w:rPr>
        <w:tab/>
      </w:r>
      <w:r w:rsidRPr="000E336E">
        <w:rPr>
          <w:b/>
        </w:rPr>
        <w:tab/>
      </w:r>
      <w:r w:rsidRPr="000E336E">
        <w:rPr>
          <w:b/>
        </w:rPr>
        <w:tab/>
      </w:r>
      <w:r w:rsidRPr="000E336E">
        <w:rPr>
          <w:b/>
        </w:rPr>
        <w:tab/>
      </w:r>
      <w:r w:rsidRPr="000E336E">
        <w:rPr>
          <w:b/>
        </w:rPr>
        <w:tab/>
      </w:r>
      <w:r w:rsidRPr="000E336E">
        <w:rPr>
          <w:b/>
        </w:rPr>
        <w:tab/>
      </w:r>
      <w:r w:rsidRPr="000E336E">
        <w:rPr>
          <w:b/>
        </w:rPr>
        <w:tab/>
      </w:r>
      <w:r>
        <w:rPr>
          <w:b/>
        </w:rPr>
        <w:tab/>
      </w:r>
      <w:r w:rsidRPr="00C853AA">
        <w:rPr>
          <w:b/>
        </w:rPr>
        <w:tab/>
        <w:t xml:space="preserve"> </w:t>
      </w:r>
      <w:r>
        <w:rPr>
          <w:b/>
        </w:rPr>
        <w:t xml:space="preserve">   </w:t>
      </w:r>
      <w:r w:rsidRPr="00C853AA">
        <w:rPr>
          <w:b/>
        </w:rPr>
        <w:t xml:space="preserve"> А.Д.Беглов</w:t>
      </w:r>
    </w:p>
    <w:p w14:paraId="7BAB1237" w14:textId="77777777" w:rsidR="00692A41" w:rsidRDefault="00692A41" w:rsidP="00A2141A">
      <w:pPr>
        <w:widowControl w:val="0"/>
        <w:overflowPunct w:val="0"/>
        <w:autoSpaceDE w:val="0"/>
        <w:autoSpaceDN w:val="0"/>
        <w:adjustRightInd w:val="0"/>
        <w:jc w:val="both"/>
        <w:rPr>
          <w:b/>
        </w:rPr>
        <w:sectPr w:rsidR="00692A41" w:rsidSect="00DE7CB7">
          <w:type w:val="continuous"/>
          <w:pgSz w:w="11906" w:h="16838"/>
          <w:pgMar w:top="851" w:right="850" w:bottom="426" w:left="1701" w:header="708" w:footer="708" w:gutter="0"/>
          <w:cols w:space="708"/>
          <w:docGrid w:linePitch="360"/>
        </w:sectPr>
      </w:pPr>
    </w:p>
    <w:p w14:paraId="4CC9A348" w14:textId="77777777" w:rsidR="00FA19F2" w:rsidRDefault="00FA19F2" w:rsidP="00A2141A">
      <w:pPr>
        <w:widowControl w:val="0"/>
        <w:overflowPunct w:val="0"/>
        <w:autoSpaceDE w:val="0"/>
        <w:autoSpaceDN w:val="0"/>
        <w:adjustRightInd w:val="0"/>
        <w:jc w:val="both"/>
        <w:rPr>
          <w:b/>
        </w:rPr>
        <w:sectPr w:rsidR="00FA19F2" w:rsidSect="00DE7CB7">
          <w:type w:val="continuous"/>
          <w:pgSz w:w="11906" w:h="16838"/>
          <w:pgMar w:top="851" w:right="850" w:bottom="426" w:left="1701" w:header="708" w:footer="708" w:gutter="0"/>
          <w:cols w:space="708"/>
          <w:docGrid w:linePitch="360"/>
        </w:sectPr>
      </w:pPr>
    </w:p>
    <w:p w14:paraId="508E6D2C" w14:textId="77777777" w:rsidR="008979F4" w:rsidRPr="00CF488B" w:rsidRDefault="008979F4" w:rsidP="008979F4">
      <w:pPr>
        <w:ind w:left="5812"/>
        <w:contextualSpacing/>
        <w:rPr>
          <w:shd w:val="clear" w:color="auto" w:fill="FFFFFF"/>
        </w:rPr>
      </w:pPr>
      <w:r w:rsidRPr="00CF488B">
        <w:rPr>
          <w:shd w:val="clear" w:color="auto" w:fill="FFFFFF"/>
        </w:rPr>
        <w:lastRenderedPageBreak/>
        <w:t>Приложение</w:t>
      </w:r>
    </w:p>
    <w:p w14:paraId="02FF0CA0" w14:textId="77777777" w:rsidR="008979F4" w:rsidRPr="00237D9C" w:rsidRDefault="008979F4" w:rsidP="008979F4">
      <w:pPr>
        <w:ind w:left="5812"/>
        <w:contextualSpacing/>
        <w:rPr>
          <w:shd w:val="clear" w:color="auto" w:fill="FFFFFF"/>
        </w:rPr>
      </w:pPr>
      <w:r w:rsidRPr="00CF488B">
        <w:rPr>
          <w:shd w:val="clear" w:color="auto" w:fill="FFFFFF"/>
        </w:rPr>
        <w:t xml:space="preserve">к постановлению </w:t>
      </w:r>
      <w:r w:rsidRPr="00CF488B">
        <w:rPr>
          <w:shd w:val="clear" w:color="auto" w:fill="FFFFFF"/>
        </w:rPr>
        <w:br/>
      </w:r>
      <w:r w:rsidRPr="00237D9C">
        <w:rPr>
          <w:shd w:val="clear" w:color="auto" w:fill="FFFFFF"/>
        </w:rPr>
        <w:t>Правительства Санкт-Петербурга</w:t>
      </w:r>
    </w:p>
    <w:p w14:paraId="0D940F39" w14:textId="77777777" w:rsidR="008979F4" w:rsidRPr="00237D9C" w:rsidRDefault="008979F4" w:rsidP="008979F4">
      <w:pPr>
        <w:ind w:left="5812"/>
        <w:contextualSpacing/>
        <w:rPr>
          <w:shd w:val="clear" w:color="auto" w:fill="FFFFFF"/>
        </w:rPr>
      </w:pPr>
      <w:r w:rsidRPr="00237D9C">
        <w:rPr>
          <w:shd w:val="clear" w:color="auto" w:fill="FFFFFF"/>
        </w:rPr>
        <w:t xml:space="preserve">от ________________ </w:t>
      </w:r>
      <w:r w:rsidRPr="00237D9C">
        <w:rPr>
          <w:rFonts w:eastAsia="Segoe UI Symbol"/>
          <w:shd w:val="clear" w:color="auto" w:fill="FFFFFF"/>
        </w:rPr>
        <w:t>№ </w:t>
      </w:r>
      <w:r w:rsidRPr="00237D9C">
        <w:rPr>
          <w:shd w:val="clear" w:color="auto" w:fill="FFFFFF"/>
        </w:rPr>
        <w:t>________</w:t>
      </w:r>
    </w:p>
    <w:p w14:paraId="0418C0ED" w14:textId="77777777" w:rsidR="008979F4" w:rsidRPr="00237D9C" w:rsidRDefault="008979F4" w:rsidP="008979F4">
      <w:pPr>
        <w:contextualSpacing/>
        <w:jc w:val="center"/>
        <w:rPr>
          <w:shd w:val="clear" w:color="auto" w:fill="FFFFFF"/>
        </w:rPr>
      </w:pPr>
    </w:p>
    <w:p w14:paraId="44ADE597" w14:textId="77777777" w:rsidR="008979F4" w:rsidRPr="00237D9C" w:rsidRDefault="008979F4" w:rsidP="008979F4">
      <w:pPr>
        <w:contextualSpacing/>
        <w:jc w:val="center"/>
        <w:rPr>
          <w:shd w:val="clear" w:color="auto" w:fill="FFFFFF"/>
        </w:rPr>
      </w:pPr>
    </w:p>
    <w:p w14:paraId="5E4DB31C" w14:textId="77777777" w:rsidR="008979F4" w:rsidRPr="00237D9C" w:rsidRDefault="008979F4" w:rsidP="008979F4">
      <w:pPr>
        <w:contextualSpacing/>
        <w:jc w:val="center"/>
        <w:rPr>
          <w:shd w:val="clear" w:color="auto" w:fill="FFFFFF"/>
        </w:rPr>
      </w:pPr>
    </w:p>
    <w:p w14:paraId="65DD3088" w14:textId="77777777" w:rsidR="008979F4" w:rsidRPr="00237D9C" w:rsidRDefault="008979F4" w:rsidP="008979F4">
      <w:pPr>
        <w:contextualSpacing/>
        <w:jc w:val="center"/>
        <w:rPr>
          <w:b/>
          <w:shd w:val="clear" w:color="auto" w:fill="FFFFFF"/>
        </w:rPr>
      </w:pPr>
      <w:r w:rsidRPr="00237D9C">
        <w:rPr>
          <w:b/>
          <w:shd w:val="clear" w:color="auto" w:fill="FFFFFF"/>
        </w:rPr>
        <w:t xml:space="preserve">ПОРЯДОК </w:t>
      </w:r>
    </w:p>
    <w:p w14:paraId="719BB8CE" w14:textId="77777777" w:rsidR="008979F4" w:rsidRPr="00237D9C" w:rsidRDefault="008979F4" w:rsidP="008979F4">
      <w:pPr>
        <w:contextualSpacing/>
        <w:jc w:val="center"/>
        <w:rPr>
          <w:b/>
          <w:shd w:val="clear" w:color="auto" w:fill="FFFFFF"/>
        </w:rPr>
      </w:pPr>
      <w:r w:rsidRPr="00237D9C">
        <w:rPr>
          <w:b/>
          <w:shd w:val="clear" w:color="auto" w:fill="FFFFFF"/>
        </w:rPr>
        <w:t>предоставления в 202</w:t>
      </w:r>
      <w:r>
        <w:rPr>
          <w:b/>
          <w:shd w:val="clear" w:color="auto" w:fill="FFFFFF"/>
        </w:rPr>
        <w:t>6</w:t>
      </w:r>
      <w:r w:rsidRPr="00237D9C">
        <w:rPr>
          <w:b/>
          <w:shd w:val="clear" w:color="auto" w:fill="FFFFFF"/>
        </w:rPr>
        <w:t xml:space="preserve"> году субсидий социально ориентированным </w:t>
      </w:r>
      <w:r w:rsidRPr="00237D9C">
        <w:rPr>
          <w:b/>
          <w:shd w:val="clear" w:color="auto" w:fill="FFFFFF"/>
        </w:rPr>
        <w:br/>
        <w:t xml:space="preserve">некоммерческим организациям в целях финансового обеспечения затрат </w:t>
      </w:r>
      <w:r w:rsidRPr="00237D9C">
        <w:rPr>
          <w:b/>
          <w:shd w:val="clear" w:color="auto" w:fill="FFFFFF"/>
        </w:rPr>
        <w:br/>
        <w:t>на реализацию проектов в сфере молодежной политики в Санкт-Петербурге</w:t>
      </w:r>
    </w:p>
    <w:p w14:paraId="7E0DAA26" w14:textId="77777777" w:rsidR="008979F4" w:rsidRPr="00237D9C" w:rsidRDefault="008979F4" w:rsidP="008979F4">
      <w:pPr>
        <w:contextualSpacing/>
        <w:jc w:val="center"/>
        <w:rPr>
          <w:b/>
        </w:rPr>
      </w:pPr>
    </w:p>
    <w:p w14:paraId="6D45629F" w14:textId="77777777" w:rsidR="008979F4" w:rsidRPr="00237D9C" w:rsidRDefault="008979F4" w:rsidP="008979F4">
      <w:pPr>
        <w:contextualSpacing/>
        <w:jc w:val="center"/>
        <w:rPr>
          <w:b/>
        </w:rPr>
      </w:pPr>
      <w:r w:rsidRPr="00237D9C">
        <w:rPr>
          <w:b/>
        </w:rPr>
        <w:t>1. Общие положения</w:t>
      </w:r>
    </w:p>
    <w:p w14:paraId="19E5607B" w14:textId="77777777" w:rsidR="008979F4" w:rsidRPr="00237D9C" w:rsidRDefault="008979F4" w:rsidP="008979F4">
      <w:pPr>
        <w:ind w:firstLine="540"/>
        <w:contextualSpacing/>
        <w:jc w:val="both"/>
      </w:pPr>
    </w:p>
    <w:p w14:paraId="0FB305C2" w14:textId="40ACF657" w:rsidR="008979F4" w:rsidRPr="00237D9C" w:rsidRDefault="008979F4" w:rsidP="008979F4">
      <w:pPr>
        <w:ind w:firstLine="540"/>
        <w:contextualSpacing/>
        <w:jc w:val="both"/>
      </w:pPr>
      <w:r w:rsidRPr="00237D9C">
        <w:t>1.1. Настоящий Порядок устанавливает правила предоставления в 202</w:t>
      </w:r>
      <w:r>
        <w:t>6</w:t>
      </w:r>
      <w:r w:rsidRPr="00237D9C">
        <w:t xml:space="preserve"> году субсидий, предусмотренных Комитету по молодежной политике и взаимодействию </w:t>
      </w:r>
      <w:r w:rsidRPr="00237D9C">
        <w:br/>
        <w:t xml:space="preserve">с общественными организациями (далее – Комитет) по статье расходов «Субсидии социально ориентированным некоммерческим организациям на реализацию проектов, проведение фестивалей и конкурсов в сфере молодежной политики Санкт-Петербурга» </w:t>
      </w:r>
      <w:r>
        <w:br/>
      </w:r>
      <w:r w:rsidRPr="00851B58">
        <w:t>(код целевой статьи 1750078040)</w:t>
      </w:r>
      <w:r w:rsidRPr="002267BF">
        <w:rPr>
          <w:color w:val="FF0000"/>
        </w:rPr>
        <w:t xml:space="preserve"> </w:t>
      </w:r>
      <w:r w:rsidRPr="00237D9C">
        <w:t xml:space="preserve">в приложении </w:t>
      </w:r>
      <w:r w:rsidR="00783B41">
        <w:t>2</w:t>
      </w:r>
      <w:r w:rsidRPr="00880E97">
        <w:t xml:space="preserve"> к Закону Санкт-Петербурга </w:t>
      </w:r>
      <w:r w:rsidRPr="00880E97">
        <w:br/>
        <w:t xml:space="preserve">от </w:t>
      </w:r>
      <w:r w:rsidR="00FA19F2">
        <w:t>26.11.2025</w:t>
      </w:r>
      <w:r w:rsidRPr="00880E97">
        <w:t xml:space="preserve"> № </w:t>
      </w:r>
      <w:r w:rsidR="00FA19F2" w:rsidRPr="00FA19F2">
        <w:t xml:space="preserve">659-124 </w:t>
      </w:r>
      <w:r w:rsidRPr="00237D9C">
        <w:t>«О бюджете Санкт-Петербурга на 202</w:t>
      </w:r>
      <w:r>
        <w:t>6</w:t>
      </w:r>
      <w:r w:rsidRPr="00237D9C">
        <w:t xml:space="preserve"> год и на плановый период 202</w:t>
      </w:r>
      <w:r>
        <w:t>7</w:t>
      </w:r>
      <w:r w:rsidRPr="00237D9C">
        <w:t xml:space="preserve"> и 202</w:t>
      </w:r>
      <w:r>
        <w:t>8</w:t>
      </w:r>
      <w:r w:rsidRPr="00237D9C">
        <w:t xml:space="preserve"> годов» (далее – Закон о бюджете) в целях финансового обеспечения затрат социально ориентированных некоммерческих организаций (за исключением государственных и муниципальных учреждений, государственных компаний, государственных корпораций, социально ориентированных некоммерческих организаций, </w:t>
      </w:r>
      <w:r>
        <w:br/>
      </w:r>
      <w:r w:rsidRPr="00237D9C">
        <w:t xml:space="preserve">в состав учредителей которых входят органы государственной власти и органы местного самоуправления, а также молодежных и детских общественных объединений, указанных </w:t>
      </w:r>
      <w:r>
        <w:br/>
      </w:r>
      <w:r w:rsidRPr="00237D9C">
        <w:t xml:space="preserve">в пункте 2 статьи 1 Федерального закона «О государственной поддержке молодежных </w:t>
      </w:r>
      <w:r>
        <w:br/>
      </w:r>
      <w:r w:rsidRPr="00237D9C">
        <w:t xml:space="preserve">и детских общественных объединений», общественных объединений, являющихся политическими партиями, религиозных организаций, профессиональных союзов, некоммерческих организаций, созданных или учрежденных политическими партиями), осуществляющих в соответствии с их учредительными документами деятельность, направленную на решение социальных проблем, развитие гражданского общества </w:t>
      </w:r>
      <w:r>
        <w:br/>
      </w:r>
      <w:r w:rsidRPr="00237D9C">
        <w:t xml:space="preserve">в Российской Федерации, и виды деятельности, предусмотренные Федеральным законом «О некоммерческих организациях» и статьей 3 Закона Санкт-Петербурга от 23.03.2011 </w:t>
      </w:r>
      <w:r>
        <w:br/>
      </w:r>
      <w:r w:rsidRPr="00237D9C">
        <w:t xml:space="preserve">№ 153-41 «О поддержке социально ориентированных некоммерческих организаций </w:t>
      </w:r>
      <w:r>
        <w:br/>
      </w:r>
      <w:r w:rsidRPr="00237D9C">
        <w:t xml:space="preserve">в Санкт-Петербурге» (далее – Закон № 153-41), зарегистрированных на территории </w:t>
      </w:r>
      <w:r>
        <w:br/>
      </w:r>
      <w:r w:rsidRPr="00237D9C">
        <w:t xml:space="preserve">Санкт-Петербурга (далее – СО НКО), на реализацию проектов в сфере молодежной политики в Санкт-Петербурге (далее – проекты) по основным направлениям реализации молодежной политики, указанным в статье </w:t>
      </w:r>
      <w:r>
        <w:t>1</w:t>
      </w:r>
      <w:r w:rsidRPr="00237D9C">
        <w:t xml:space="preserve"> </w:t>
      </w:r>
      <w:r>
        <w:t xml:space="preserve">Закона Санкт-Петербурга </w:t>
      </w:r>
      <w:r>
        <w:br/>
        <w:t>от 26.06.2013</w:t>
      </w:r>
      <w:r w:rsidRPr="00237D9C">
        <w:t xml:space="preserve"> </w:t>
      </w:r>
      <w:r>
        <w:t xml:space="preserve">№ 425-62 «О реализации молодежной политики в Санкт-Петербурге» </w:t>
      </w:r>
      <w:r>
        <w:br/>
      </w:r>
      <w:r w:rsidRPr="00237D9C">
        <w:t xml:space="preserve">(далее – Закон </w:t>
      </w:r>
      <w:r>
        <w:t>№ 425-62</w:t>
      </w:r>
      <w:r w:rsidRPr="00237D9C">
        <w:t xml:space="preserve">), в соответствии с подпрограммой 1 государственной программы Санкт-Петербурга «Создание условий для обеспечения общественного согласия </w:t>
      </w:r>
      <w:r>
        <w:br/>
      </w:r>
      <w:r w:rsidRPr="00237D9C">
        <w:t xml:space="preserve">в Санкт-Петербурге», утвержденной постановлением Правительства Санкт-Петербурга </w:t>
      </w:r>
      <w:r>
        <w:br/>
      </w:r>
      <w:r w:rsidRPr="00237D9C">
        <w:t xml:space="preserve">от 04.06.2014 № 452 (далее – субсидии). </w:t>
      </w:r>
    </w:p>
    <w:p w14:paraId="61F0AA5B" w14:textId="77777777" w:rsidR="008979F4" w:rsidRDefault="008979F4" w:rsidP="008979F4">
      <w:pPr>
        <w:ind w:firstLine="540"/>
        <w:contextualSpacing/>
        <w:jc w:val="both"/>
      </w:pPr>
      <w:r w:rsidRPr="00237D9C">
        <w:t xml:space="preserve">1.2. Субсидии предоставляются СО НКО, признанным победителями конкурсного отбора на получение субсидий (далее – получатели субсидий), в целях финансового обеспечения затрат, возникших не ранее даты начала конкурсного отбора, на реализацию </w:t>
      </w:r>
      <w:r w:rsidRPr="00237D9C">
        <w:br/>
        <w:t>в период с 01.12.202</w:t>
      </w:r>
      <w:r>
        <w:t>5</w:t>
      </w:r>
      <w:r w:rsidRPr="00237D9C">
        <w:t xml:space="preserve"> по 30.11.202</w:t>
      </w:r>
      <w:r>
        <w:t>6</w:t>
      </w:r>
      <w:r w:rsidRPr="00237D9C">
        <w:t xml:space="preserve"> проектов в соответствии с видами затрат, перечень которых устанавливается настоящим Порядком (далее – затраты). </w:t>
      </w:r>
    </w:p>
    <w:p w14:paraId="68C45ED1" w14:textId="77777777" w:rsidR="008979F4" w:rsidRPr="00237D9C" w:rsidRDefault="008979F4" w:rsidP="008979F4">
      <w:pPr>
        <w:ind w:firstLine="540"/>
        <w:contextualSpacing/>
        <w:jc w:val="both"/>
      </w:pPr>
      <w:r w:rsidRPr="00237D9C">
        <w:t xml:space="preserve">Под проектом понимается комплекс взаимосвязанных мероприятий, проводимых получателем субсидий и соответствующих одному из основных направлений реализации молодежной политики, указанных в статье </w:t>
      </w:r>
      <w:r>
        <w:t>1</w:t>
      </w:r>
      <w:r w:rsidRPr="00237D9C">
        <w:t xml:space="preserve"> Закона </w:t>
      </w:r>
      <w:r>
        <w:t>№ 425-62</w:t>
      </w:r>
      <w:r w:rsidRPr="00237D9C">
        <w:t xml:space="preserve">. Проект должен соответствовать Основам государственной политики по сохранению и укреплению </w:t>
      </w:r>
      <w:r w:rsidRPr="00237D9C">
        <w:lastRenderedPageBreak/>
        <w:t>традиционных российских духовно-нравственных ценностей, утвержденным указом Президента Российской Федерации от 09.11.2022 № 809.</w:t>
      </w:r>
    </w:p>
    <w:p w14:paraId="50765822" w14:textId="77777777" w:rsidR="008979F4" w:rsidRPr="00237D9C" w:rsidRDefault="008979F4" w:rsidP="008979F4">
      <w:pPr>
        <w:ind w:firstLine="567"/>
        <w:contextualSpacing/>
        <w:jc w:val="both"/>
      </w:pPr>
      <w:r w:rsidRPr="00237D9C">
        <w:t>1.3. Субсидии предоставляются по результатам отбора</w:t>
      </w:r>
      <w:r>
        <w:t>, проводимого</w:t>
      </w:r>
      <w:r w:rsidRPr="00237D9C">
        <w:t xml:space="preserve"> в форме кон</w:t>
      </w:r>
      <w:r>
        <w:t xml:space="preserve">курса, </w:t>
      </w:r>
      <w:r w:rsidRPr="00237D9C">
        <w:t>в соответствии с настоящим Порядком (далее – конкурсный отбор), в пределах средств, предусмотренных на их предоставление Комитету Законом о бюджете по статье расходов, указанной в пункте 1.1 настоящего Порядка.</w:t>
      </w:r>
    </w:p>
    <w:p w14:paraId="671FF2E1" w14:textId="77777777" w:rsidR="008979F4" w:rsidRPr="00237D9C" w:rsidRDefault="008979F4" w:rsidP="008979F4">
      <w:pPr>
        <w:ind w:firstLine="567"/>
        <w:contextualSpacing/>
        <w:jc w:val="both"/>
      </w:pPr>
      <w:r w:rsidRPr="00237D9C">
        <w:t>1.4. Конкурсный отбор осуществляется в электронном виде посредством использования государственной информационной системы «Автоматизированная информационная система бюджетного процесса – электронное казначейство» (далее – АИС БП-ЭК).</w:t>
      </w:r>
    </w:p>
    <w:p w14:paraId="4FB59C78" w14:textId="77777777" w:rsidR="008979F4" w:rsidRPr="00237D9C" w:rsidRDefault="008979F4" w:rsidP="008979F4">
      <w:pPr>
        <w:ind w:firstLine="567"/>
        <w:contextualSpacing/>
        <w:jc w:val="both"/>
      </w:pPr>
      <w:r w:rsidRPr="00237D9C">
        <w:t>1.5. Конкурсный отбор проводится в целях принятия решений о предоставлении (непредоставлении) в 202</w:t>
      </w:r>
      <w:r>
        <w:t>6</w:t>
      </w:r>
      <w:r w:rsidRPr="00237D9C">
        <w:t xml:space="preserve"> году субсидий и размерах предоставляемых субсидий.</w:t>
      </w:r>
    </w:p>
    <w:p w14:paraId="054095AB" w14:textId="77777777" w:rsidR="008979F4" w:rsidRPr="00237D9C" w:rsidRDefault="008979F4" w:rsidP="008979F4">
      <w:pPr>
        <w:ind w:firstLine="539"/>
        <w:contextualSpacing/>
        <w:jc w:val="both"/>
      </w:pPr>
      <w:r w:rsidRPr="00237D9C">
        <w:t>1.6. В целях принятия решений, указанных в пункте 1.5 настоящего Порядка, Комитетом создается конкурсная комиссия (далее – конкурсная комиссия).</w:t>
      </w:r>
    </w:p>
    <w:p w14:paraId="19BA6E15" w14:textId="77777777" w:rsidR="008979F4" w:rsidRPr="00237D9C" w:rsidRDefault="008979F4" w:rsidP="008979F4">
      <w:pPr>
        <w:ind w:firstLine="539"/>
        <w:contextualSpacing/>
        <w:jc w:val="both"/>
      </w:pPr>
      <w:r w:rsidRPr="00237D9C">
        <w:t>Положение о конкурсной комиссии, включая порядок ее формирования, а также состав конкурсной комиссии утверждаются Комитетом.</w:t>
      </w:r>
    </w:p>
    <w:p w14:paraId="201DCE82" w14:textId="77777777" w:rsidR="008979F4" w:rsidRPr="00237D9C" w:rsidRDefault="008979F4" w:rsidP="008979F4">
      <w:pPr>
        <w:ind w:firstLine="540"/>
        <w:contextualSpacing/>
        <w:jc w:val="both"/>
      </w:pPr>
    </w:p>
    <w:p w14:paraId="32881184" w14:textId="77777777" w:rsidR="008979F4" w:rsidRPr="00237D9C" w:rsidRDefault="008979F4" w:rsidP="008979F4">
      <w:pPr>
        <w:contextualSpacing/>
        <w:jc w:val="center"/>
        <w:rPr>
          <w:b/>
        </w:rPr>
      </w:pPr>
      <w:r w:rsidRPr="00237D9C">
        <w:rPr>
          <w:b/>
        </w:rPr>
        <w:t>2. Условия предоставления субсидий</w:t>
      </w:r>
    </w:p>
    <w:p w14:paraId="2914C8F3" w14:textId="77777777" w:rsidR="008979F4" w:rsidRPr="00237D9C" w:rsidRDefault="008979F4" w:rsidP="008979F4">
      <w:pPr>
        <w:ind w:firstLine="540"/>
        <w:contextualSpacing/>
        <w:jc w:val="both"/>
      </w:pPr>
    </w:p>
    <w:p w14:paraId="1D6DDD82" w14:textId="77777777" w:rsidR="008979F4" w:rsidRPr="00237D9C" w:rsidRDefault="008979F4" w:rsidP="008979F4">
      <w:pPr>
        <w:ind w:firstLine="567"/>
        <w:contextualSpacing/>
        <w:jc w:val="both"/>
      </w:pPr>
      <w:r w:rsidRPr="00237D9C">
        <w:t xml:space="preserve">2.1. Для получения субсидий участники конкурсного отбора – претенденты </w:t>
      </w:r>
      <w:r w:rsidRPr="00237D9C">
        <w:br/>
        <w:t xml:space="preserve">на получение субсидий (далее – претенденты) в установленный в объявлении о проведении конкурсного отбора срок формируют заявки в электронной форме посредством заполнения соответствующих экранных форм веб-интерфейса АИС БП-ЭК и прикрепляют </w:t>
      </w:r>
      <w:r w:rsidRPr="00237D9C">
        <w:br/>
        <w:t xml:space="preserve">к ним электронные копии документов на бумажном носителе, преобразованных </w:t>
      </w:r>
      <w:r w:rsidRPr="00237D9C">
        <w:br/>
        <w:t>в электронную форму путем сканирования (далее – заявка, документы). Перечень документов и требования к их содержанию утверждаются Комитетом.</w:t>
      </w:r>
    </w:p>
    <w:p w14:paraId="1AD785CB" w14:textId="77777777" w:rsidR="008979F4" w:rsidRPr="00237D9C" w:rsidRDefault="008979F4" w:rsidP="008979F4">
      <w:pPr>
        <w:ind w:firstLine="567"/>
        <w:contextualSpacing/>
        <w:jc w:val="both"/>
      </w:pPr>
      <w:r w:rsidRPr="00237D9C">
        <w:t xml:space="preserve">2.2. </w:t>
      </w:r>
      <w:bookmarkStart w:id="1" w:name="_Hlk59702977"/>
      <w:r w:rsidRPr="00237D9C">
        <w:t>Условия предоставления субсидий, включающие требования к претенденту:</w:t>
      </w:r>
      <w:bookmarkEnd w:id="1"/>
    </w:p>
    <w:p w14:paraId="59346DBF" w14:textId="77777777" w:rsidR="008979F4" w:rsidRPr="00237D9C" w:rsidRDefault="008979F4" w:rsidP="008979F4">
      <w:pPr>
        <w:ind w:firstLine="567"/>
        <w:contextualSpacing/>
        <w:jc w:val="both"/>
      </w:pPr>
      <w:r w:rsidRPr="00237D9C">
        <w:t>2.2.1. Наличие обязательства о достижении претендентом результата предоставления субсидий (далее – результат) и характеристик (</w:t>
      </w:r>
      <w:r>
        <w:t>дополнительных количественных параметров, которым должен соответствовать результат</w:t>
      </w:r>
      <w:r w:rsidRPr="00237D9C">
        <w:t xml:space="preserve">) (далее – характеристики), которые определены в пункте 8.4 настоящего Порядка. </w:t>
      </w:r>
    </w:p>
    <w:p w14:paraId="4B6330A5" w14:textId="77777777" w:rsidR="008979F4" w:rsidRPr="00237D9C" w:rsidRDefault="008979F4" w:rsidP="008979F4">
      <w:pPr>
        <w:ind w:firstLine="567"/>
        <w:contextualSpacing/>
        <w:jc w:val="both"/>
      </w:pPr>
      <w:r w:rsidRPr="00237D9C">
        <w:t>2.2.2. Наличие согласия претендента на осуществление в отношении него Комитетом проверок соблюдения порядка и условий предоставления субсидий, в том числе в части достижения результата</w:t>
      </w:r>
      <w:r>
        <w:t xml:space="preserve"> (далее – проверки)</w:t>
      </w:r>
      <w:r w:rsidRPr="00237D9C">
        <w:t>, а также на осуществление проверок органами государственного финансового контроля в соответствии со статьями 268.1 и 269.2 Бюджетного кодекса Российской Федерации</w:t>
      </w:r>
      <w:r>
        <w:t>,</w:t>
      </w:r>
      <w:r w:rsidRPr="00237D9C">
        <w:t xml:space="preserve"> </w:t>
      </w:r>
      <w:r>
        <w:t xml:space="preserve">а также </w:t>
      </w:r>
      <w:r w:rsidRPr="00237D9C">
        <w:t xml:space="preserve">наличие обязательства получателя субсидий предоставить согласия лиц, получающих средства на основании договоров (соглашений), заключенных с получателем субсидий (далее – контрагенты) </w:t>
      </w:r>
      <w:r>
        <w:br/>
      </w:r>
      <w:r w:rsidRPr="00237D9C">
        <w:t xml:space="preserve">(за исключением государственных (муниципальных) унитарных предприятий, хозяйственных товариществ и обществ с участием публично-правовых образований </w:t>
      </w:r>
      <w:r>
        <w:br/>
      </w:r>
      <w:r w:rsidRPr="00237D9C">
        <w:t xml:space="preserve">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w:t>
      </w:r>
      <w:r>
        <w:br/>
      </w:r>
      <w:r w:rsidRPr="00237D9C">
        <w:t xml:space="preserve">в отношении них Комитетом проверок и проверок органами государственного финансового контроля в соответствии со статьями 268.1 и 269.2 Бюджетного кодекса Российской Федерации </w:t>
      </w:r>
      <w:r w:rsidRPr="00237D9C">
        <w:rPr>
          <w:rFonts w:eastAsia="Calibri"/>
        </w:rPr>
        <w:t>и на включение таких положений в соглашение</w:t>
      </w:r>
      <w:r>
        <w:rPr>
          <w:rFonts w:eastAsia="Calibri"/>
        </w:rPr>
        <w:t xml:space="preserve"> о предоставлении субсидий (далее – соглашение)</w:t>
      </w:r>
      <w:r w:rsidRPr="00237D9C">
        <w:t>.</w:t>
      </w:r>
    </w:p>
    <w:p w14:paraId="374E183D" w14:textId="77777777" w:rsidR="008979F4" w:rsidRDefault="008979F4" w:rsidP="008979F4">
      <w:pPr>
        <w:ind w:firstLine="567"/>
        <w:contextualSpacing/>
        <w:jc w:val="both"/>
      </w:pPr>
      <w:r w:rsidRPr="00237D9C">
        <w:t>2.2.3. Обоснование планируемых затрат в соответствии с требованиями, утвержденными Комитетом.</w:t>
      </w:r>
    </w:p>
    <w:p w14:paraId="4A049E06" w14:textId="77777777" w:rsidR="008979F4" w:rsidRPr="00237D9C" w:rsidRDefault="008979F4" w:rsidP="008979F4">
      <w:pPr>
        <w:ind w:firstLine="567"/>
        <w:contextualSpacing/>
        <w:jc w:val="both"/>
      </w:pPr>
      <w:r>
        <w:t xml:space="preserve">2.2.4. Наличие согласия на публикацию (размещение) в информационно-телекоммуникационной сети «Интернет» (далее – сеть «Интернет») информации </w:t>
      </w:r>
      <w:r>
        <w:br/>
        <w:t>о претенденте.</w:t>
      </w:r>
    </w:p>
    <w:p w14:paraId="2E2F190F" w14:textId="77777777" w:rsidR="008979F4" w:rsidRPr="00237D9C" w:rsidRDefault="008979F4" w:rsidP="008979F4">
      <w:pPr>
        <w:ind w:firstLine="567"/>
        <w:contextualSpacing/>
        <w:jc w:val="both"/>
      </w:pPr>
      <w:r w:rsidRPr="00237D9C">
        <w:t xml:space="preserve">2.2.5. </w:t>
      </w:r>
      <w:bookmarkStart w:id="2" w:name="_Hlk59627826"/>
      <w:r w:rsidRPr="00237D9C">
        <w:t xml:space="preserve">Наличие обязательства о представлении получателем субсидий отчетности </w:t>
      </w:r>
      <w:r w:rsidRPr="00237D9C">
        <w:br/>
        <w:t xml:space="preserve">о достижении результата и его характеристик, об осуществлении расходов, источником </w:t>
      </w:r>
      <w:r w:rsidRPr="00237D9C">
        <w:lastRenderedPageBreak/>
        <w:t>финансового обеспечения которых являются субсидии (далее – отчетность), в порядке, утвержденном Комитетом</w:t>
      </w:r>
      <w:bookmarkEnd w:id="2"/>
      <w:r w:rsidRPr="00237D9C">
        <w:t xml:space="preserve">. </w:t>
      </w:r>
    </w:p>
    <w:p w14:paraId="5FE115DC" w14:textId="77777777" w:rsidR="008979F4" w:rsidRPr="00237D9C" w:rsidRDefault="008979F4" w:rsidP="008979F4">
      <w:pPr>
        <w:ind w:firstLine="567"/>
        <w:contextualSpacing/>
        <w:jc w:val="both"/>
        <w:rPr>
          <w:rFonts w:eastAsia="Calibri"/>
          <w:lang w:eastAsia="en-US"/>
        </w:rPr>
      </w:pPr>
      <w:r w:rsidRPr="00237D9C">
        <w:t>2.2.6. Наличие обязательства претендента о не</w:t>
      </w:r>
      <w:r w:rsidRPr="00237D9C">
        <w:rPr>
          <w:rFonts w:eastAsia="Calibri"/>
          <w:lang w:eastAsia="en-US"/>
        </w:rPr>
        <w:t>приобретении за счет средств субсидий иностранной</w:t>
      </w:r>
      <w:r w:rsidRPr="00237D9C">
        <w:t xml:space="preserve"> </w:t>
      </w:r>
      <w:r w:rsidRPr="00237D9C">
        <w:rPr>
          <w:rFonts w:eastAsia="Calibri"/>
          <w:lang w:eastAsia="en-US"/>
        </w:rPr>
        <w:t>валюты,</w:t>
      </w:r>
      <w:r w:rsidRPr="00237D9C">
        <w:t xml:space="preserve"> </w:t>
      </w:r>
      <w:r w:rsidRPr="00237D9C">
        <w:rPr>
          <w:rFonts w:eastAsia="Calibri"/>
          <w:lang w:eastAsia="en-US"/>
        </w:rPr>
        <w:t>за</w:t>
      </w:r>
      <w:r w:rsidRPr="00237D9C">
        <w:t xml:space="preserve"> </w:t>
      </w:r>
      <w:r w:rsidRPr="00237D9C">
        <w:rPr>
          <w:rFonts w:eastAsia="Calibri"/>
          <w:lang w:eastAsia="en-US"/>
        </w:rPr>
        <w:t>исключением</w:t>
      </w:r>
      <w:r w:rsidRPr="00237D9C">
        <w:t xml:space="preserve"> </w:t>
      </w:r>
      <w:r w:rsidRPr="00237D9C">
        <w:rPr>
          <w:rFonts w:eastAsia="Calibri"/>
          <w:lang w:eastAsia="en-US"/>
        </w:rPr>
        <w:t>операций, осуществляемых</w:t>
      </w:r>
      <w:r w:rsidRPr="00237D9C">
        <w:t xml:space="preserve"> </w:t>
      </w:r>
      <w:r w:rsidRPr="00237D9C">
        <w:rPr>
          <w:rFonts w:eastAsia="Calibri"/>
          <w:lang w:eastAsia="en-US"/>
        </w:rPr>
        <w:t>в</w:t>
      </w:r>
      <w:r w:rsidRPr="00237D9C">
        <w:t xml:space="preserve"> </w:t>
      </w:r>
      <w:r w:rsidRPr="00237D9C">
        <w:rPr>
          <w:rFonts w:eastAsia="Calibri"/>
          <w:lang w:eastAsia="en-US"/>
        </w:rPr>
        <w:t>соответствии</w:t>
      </w:r>
      <w:r w:rsidRPr="00237D9C">
        <w:t xml:space="preserve"> </w:t>
      </w:r>
      <w:r w:rsidRPr="00237D9C">
        <w:br/>
      </w:r>
      <w:r w:rsidRPr="00237D9C">
        <w:rPr>
          <w:rFonts w:eastAsia="Calibri"/>
          <w:lang w:eastAsia="en-US"/>
        </w:rPr>
        <w:t xml:space="preserve">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rsidRPr="00237D9C">
        <w:rPr>
          <w:rFonts w:eastAsia="Calibri"/>
          <w:lang w:eastAsia="en-US"/>
        </w:rPr>
        <w:br/>
        <w:t xml:space="preserve">а также товаров, работ и услуг, приобретаемых в целях реализации проектов у поставщиков (исполнителей), являющихся нерезидентами в соответствии с Федеральным законом </w:t>
      </w:r>
      <w:r w:rsidRPr="00237D9C">
        <w:rPr>
          <w:rFonts w:eastAsia="Calibri"/>
          <w:lang w:eastAsia="en-US"/>
        </w:rPr>
        <w:br/>
        <w:t xml:space="preserve">«О валютном регулировании и валютном контроле», а также наличие обязательства претендента об обеспечении неприобретения контрагентами – юридическими лицами </w:t>
      </w:r>
      <w:r w:rsidRPr="00237D9C">
        <w:rPr>
          <w:rFonts w:eastAsia="Calibri"/>
          <w:lang w:eastAsia="en-US"/>
        </w:rPr>
        <w:br/>
        <w:t xml:space="preserve">за счет средств субсидий иностранной валюты, за исключением операций, указанных </w:t>
      </w:r>
      <w:r w:rsidRPr="00237D9C">
        <w:rPr>
          <w:rFonts w:eastAsia="Calibri"/>
          <w:lang w:eastAsia="en-US"/>
        </w:rPr>
        <w:br/>
        <w:t xml:space="preserve">в настоящем пункте. </w:t>
      </w:r>
    </w:p>
    <w:p w14:paraId="591088B7" w14:textId="77777777" w:rsidR="008979F4" w:rsidRPr="00237D9C" w:rsidRDefault="008979F4" w:rsidP="008979F4">
      <w:pPr>
        <w:ind w:firstLine="567"/>
        <w:contextualSpacing/>
        <w:jc w:val="both"/>
      </w:pPr>
      <w:r w:rsidRPr="00237D9C">
        <w:t xml:space="preserve">2.2.7.  Согласие претендента на возврат в бюджет Санкт-Петербурга в порядке </w:t>
      </w:r>
      <w:r w:rsidRPr="00237D9C">
        <w:br/>
        <w:t>и сроки, которые установлены Комитетом, остатков субсидий, не использованных</w:t>
      </w:r>
      <w:r w:rsidRPr="00237D9C">
        <w:br/>
        <w:t xml:space="preserve">в целях реализации проектов в сфере молодежной политики, в отношении которых </w:t>
      </w:r>
      <w:r w:rsidRPr="00237D9C">
        <w:br/>
        <w:t>с Комитетом заключены соглашения, в отчетном финансовом году.</w:t>
      </w:r>
    </w:p>
    <w:p w14:paraId="6A59AE9E" w14:textId="77777777" w:rsidR="008979F4" w:rsidRPr="00237D9C" w:rsidRDefault="008979F4" w:rsidP="008979F4">
      <w:pPr>
        <w:ind w:firstLine="567"/>
        <w:contextualSpacing/>
        <w:jc w:val="both"/>
      </w:pPr>
      <w:r w:rsidRPr="00237D9C">
        <w:t>2.2.8. Требования, которым должен соответствовать претендент на дату окончания приема заявок и документов:</w:t>
      </w:r>
    </w:p>
    <w:p w14:paraId="0D8CD0F2" w14:textId="4BE523A4" w:rsidR="008979F4" w:rsidRPr="00237D9C" w:rsidRDefault="008979F4" w:rsidP="008979F4">
      <w:pPr>
        <w:ind w:firstLine="567"/>
        <w:contextualSpacing/>
        <w:jc w:val="both"/>
      </w:pPr>
      <w:bookmarkStart w:id="3" w:name="_Hlk59712577"/>
      <w:r w:rsidRPr="00237D9C">
        <w:t xml:space="preserve">2.2.8.1. Претендент не должен являться иностранным юридическим лицом, </w:t>
      </w:r>
      <w:r>
        <w:br/>
      </w:r>
      <w:r w:rsidRPr="00237D9C">
        <w:t xml:space="preserve">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r w:rsidRPr="00783B41">
        <w:t>перечень</w:t>
      </w:r>
      <w:r w:rsidRPr="00237D9C">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w:t>
      </w:r>
      <w:r>
        <w:br/>
      </w:r>
      <w:r w:rsidRPr="00237D9C">
        <w:t xml:space="preserve">или косвенного (через третьих лиц) участия офшорных компаний в совокупности превышает 25 процентов (если иное не предусмотрено законодательством </w:t>
      </w:r>
      <w:r>
        <w:br/>
      </w:r>
      <w:r w:rsidRPr="00237D9C">
        <w:t xml:space="preserve">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w:t>
      </w:r>
      <w:r>
        <w:br/>
      </w:r>
      <w:r w:rsidRPr="00237D9C">
        <w:t>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E389CD1" w14:textId="77777777" w:rsidR="008979F4" w:rsidRPr="00237D9C" w:rsidRDefault="008979F4" w:rsidP="008979F4">
      <w:pPr>
        <w:ind w:firstLine="567"/>
        <w:contextualSpacing/>
        <w:jc w:val="both"/>
      </w:pPr>
      <w:r w:rsidRPr="00237D9C">
        <w:t xml:space="preserve">2.2.8.2. Претендент не должен находиться в перечне организаций и физических лиц, </w:t>
      </w:r>
      <w:r w:rsidRPr="00237D9C">
        <w:br/>
        <w:t>в отношении которых имеются сведения об их причастности к экстремистской деятельности или терроризму.</w:t>
      </w:r>
    </w:p>
    <w:p w14:paraId="0CE4F404" w14:textId="77777777" w:rsidR="008979F4" w:rsidRPr="00237D9C" w:rsidRDefault="008979F4" w:rsidP="008979F4">
      <w:pPr>
        <w:ind w:firstLine="567"/>
        <w:contextualSpacing/>
        <w:jc w:val="both"/>
      </w:pPr>
      <w:r w:rsidRPr="00237D9C">
        <w:t xml:space="preserve">2.2.8.3. Претендент не должен находиться в составляемых в рамках реализации полномочий, предусмотренных </w:t>
      </w:r>
      <w:hyperlink r:id="rId14" w:history="1">
        <w:r w:rsidRPr="00237D9C">
          <w:t>главой VII</w:t>
        </w:r>
      </w:hyperlink>
      <w:r w:rsidRPr="00237D9C">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w:t>
      </w:r>
      <w:r w:rsidRPr="00237D9C">
        <w:br/>
        <w:t>и террористами или с распространением оружия массового уничтожения.</w:t>
      </w:r>
    </w:p>
    <w:p w14:paraId="4671FB1E" w14:textId="77777777" w:rsidR="008979F4" w:rsidRPr="00237D9C" w:rsidRDefault="008979F4" w:rsidP="008979F4">
      <w:pPr>
        <w:ind w:firstLine="567"/>
        <w:contextualSpacing/>
        <w:jc w:val="both"/>
      </w:pPr>
      <w:r w:rsidRPr="00237D9C">
        <w:t xml:space="preserve">2.2.8.4. Претендент не должен получать средства из бюджета Санкт-Петербурга </w:t>
      </w:r>
      <w:r w:rsidRPr="00237D9C">
        <w:br/>
        <w:t>на финансовое обеспечение (возмещение) затрат на реализацию проектов, в отношении которых им поданы на конкурсный отбор заявки и документы, на основании иных нормативных правовых актов</w:t>
      </w:r>
      <w:r>
        <w:t xml:space="preserve"> Санкт-Петербурга</w:t>
      </w:r>
      <w:r w:rsidRPr="00237D9C">
        <w:t>.</w:t>
      </w:r>
    </w:p>
    <w:p w14:paraId="1DBB9A8C" w14:textId="65C8215A" w:rsidR="008979F4" w:rsidRPr="00237D9C" w:rsidRDefault="008979F4" w:rsidP="008979F4">
      <w:pPr>
        <w:ind w:firstLine="567"/>
        <w:contextualSpacing/>
        <w:jc w:val="both"/>
      </w:pPr>
      <w:r w:rsidRPr="00237D9C">
        <w:t xml:space="preserve">2.2.8.5. Претендент не должен являться иностранным агентом в соответствии </w:t>
      </w:r>
      <w:r w:rsidRPr="00237D9C">
        <w:br/>
        <w:t xml:space="preserve">с Федеральным </w:t>
      </w:r>
      <w:r w:rsidRPr="00783B41">
        <w:t>законом</w:t>
      </w:r>
      <w:r w:rsidRPr="00237D9C">
        <w:t xml:space="preserve"> «О контроле за деятельностью лиц, находящихся под иностранным влиянием».</w:t>
      </w:r>
    </w:p>
    <w:p w14:paraId="4124AEDF" w14:textId="77777777" w:rsidR="008979F4" w:rsidRPr="00237D9C" w:rsidRDefault="008979F4" w:rsidP="008979F4">
      <w:pPr>
        <w:ind w:firstLine="567"/>
        <w:contextualSpacing/>
        <w:jc w:val="both"/>
      </w:pPr>
      <w:r w:rsidRPr="00237D9C">
        <w:t xml:space="preserve">2.2.8.6. У претендента на едином налоговом счете отсутствует или не превышает размер, определенный </w:t>
      </w:r>
      <w:hyperlink r:id="rId15">
        <w:r w:rsidRPr="00237D9C">
          <w:t>пунктом 3 статьи 47</w:t>
        </w:r>
      </w:hyperlink>
      <w:r w:rsidRPr="00237D9C">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37557BD3" w14:textId="77777777" w:rsidR="008979F4" w:rsidRPr="00237D9C" w:rsidRDefault="008979F4" w:rsidP="008979F4">
      <w:pPr>
        <w:ind w:firstLine="567"/>
        <w:contextualSpacing/>
        <w:jc w:val="both"/>
      </w:pPr>
      <w:r w:rsidRPr="00237D9C">
        <w:t xml:space="preserve">2.2.8.7. У претендента отсутствуют просроченная задолженность по возврату </w:t>
      </w:r>
      <w:r w:rsidRPr="00237D9C">
        <w:br/>
        <w:t xml:space="preserve">в бюджет Санкт-Петербурга иных субсидий, бюджетных инвестиций, а также иная </w:t>
      </w:r>
      <w:r w:rsidRPr="00237D9C">
        <w:lastRenderedPageBreak/>
        <w:t>просроченная (неурегулированная) задолженность по денежным обязательствам перед Санкт-Петербургом.</w:t>
      </w:r>
    </w:p>
    <w:p w14:paraId="657C2D2F" w14:textId="77777777" w:rsidR="008979F4" w:rsidRPr="00237D9C" w:rsidRDefault="008979F4" w:rsidP="008979F4">
      <w:pPr>
        <w:ind w:firstLine="567"/>
        <w:contextualSpacing/>
        <w:jc w:val="both"/>
      </w:pPr>
      <w:r w:rsidRPr="00237D9C">
        <w:t xml:space="preserve">2.2.8.8. Претендент </w:t>
      </w:r>
      <w:r w:rsidRPr="00237D9C">
        <w:rPr>
          <w:rFonts w:eastAsia="Calibri"/>
        </w:rPr>
        <w:t>не должен находиться в процессе реорганизации (</w:t>
      </w:r>
      <w:r w:rsidRPr="00237D9C">
        <w:rPr>
          <w:rFonts w:eastAsia="Calibri"/>
          <w:lang w:eastAsia="en-US"/>
        </w:rPr>
        <w:t>за исключением реорганизации в форме присоединения к претенденту другого юридического лица)</w:t>
      </w:r>
      <w:r w:rsidRPr="00237D9C">
        <w:rPr>
          <w:rFonts w:eastAsia="Calibri"/>
        </w:rPr>
        <w:t xml:space="preserve">, ликвидации, в отношении него не должна быть введена процедура банкротства, </w:t>
      </w:r>
      <w:r>
        <w:rPr>
          <w:rFonts w:eastAsia="Calibri"/>
        </w:rPr>
        <w:br/>
      </w:r>
      <w:r w:rsidRPr="00237D9C">
        <w:rPr>
          <w:rFonts w:eastAsia="Calibri"/>
        </w:rPr>
        <w:t xml:space="preserve">его деятельность не должна быть приостановлена в порядке, предусмотренном законодательством </w:t>
      </w:r>
      <w:r w:rsidRPr="00237D9C">
        <w:t>Российской Федерации.</w:t>
      </w:r>
    </w:p>
    <w:p w14:paraId="67DE549D" w14:textId="77777777" w:rsidR="008979F4" w:rsidRPr="00237D9C" w:rsidRDefault="008979F4" w:rsidP="008979F4">
      <w:pPr>
        <w:ind w:firstLine="567"/>
        <w:contextualSpacing/>
        <w:jc w:val="both"/>
      </w:pPr>
      <w:r w:rsidRPr="00237D9C">
        <w:t xml:space="preserve">2.2.8.9. В реестре дисквалифицированных лиц должны отсутствовать сведения </w:t>
      </w:r>
      <w:r w:rsidRPr="00237D9C">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являющегося юридическим лицом</w:t>
      </w:r>
      <w:r>
        <w:t xml:space="preserve">, либо </w:t>
      </w:r>
      <w:r>
        <w:br/>
        <w:t>об индивидуальном предпринимателе и о физическом лице – производителе товаров, работ, услуг, являющихся получателями субсидии</w:t>
      </w:r>
      <w:r w:rsidRPr="00237D9C">
        <w:t>;</w:t>
      </w:r>
    </w:p>
    <w:p w14:paraId="5761047E" w14:textId="77777777" w:rsidR="008979F4" w:rsidRPr="00237D9C" w:rsidRDefault="008979F4" w:rsidP="008979F4">
      <w:pPr>
        <w:ind w:firstLine="567"/>
        <w:contextualSpacing/>
        <w:jc w:val="both"/>
      </w:pPr>
      <w:r w:rsidRPr="00237D9C">
        <w:t xml:space="preserve">2.2.8.10. У претендента </w:t>
      </w:r>
      <w:r>
        <w:t xml:space="preserve">размер средней заработной платы каждого работника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быть в течение календарного года, предшествующего году, в котором объявлен конкурсный отбор, не ниже размера минимальной заработной платы в Санкт-Петербурге, установленного региональным соглашением о минимальной заработной плате </w:t>
      </w:r>
      <w:r>
        <w:br/>
        <w:t>в Санкт-Петербурге на соответствующий период</w:t>
      </w:r>
      <w:r w:rsidRPr="00237D9C">
        <w:t>.</w:t>
      </w:r>
    </w:p>
    <w:p w14:paraId="3FF64079" w14:textId="77777777" w:rsidR="008979F4" w:rsidRPr="00237D9C" w:rsidRDefault="008979F4" w:rsidP="008979F4">
      <w:pPr>
        <w:ind w:firstLine="567"/>
        <w:contextualSpacing/>
        <w:jc w:val="both"/>
      </w:pPr>
      <w:r w:rsidRPr="00237D9C">
        <w:t xml:space="preserve">2.2.8.11. Претендент должен относиться к категориям СО НКО, которые могут быть получателями субсидии в соответствии с пунктом 1.1 настоящего Порядка. </w:t>
      </w:r>
    </w:p>
    <w:p w14:paraId="65142E9B" w14:textId="77777777" w:rsidR="008979F4" w:rsidRPr="00237D9C" w:rsidRDefault="008979F4" w:rsidP="008979F4">
      <w:pPr>
        <w:ind w:firstLine="567"/>
        <w:contextualSpacing/>
        <w:jc w:val="both"/>
      </w:pPr>
      <w:r w:rsidRPr="00237D9C">
        <w:t>2.2.9.</w:t>
      </w:r>
      <w:r>
        <w:t xml:space="preserve"> У получателя субсидий размер средней заработной платы каждого работника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быть не ниже размера минимальной заработной платы в Санкт-Петербурге, установленного региональным соглашением о минимальной заработной плате </w:t>
      </w:r>
      <w:r>
        <w:br/>
        <w:t>в Санкт-Петербурге на соответствующий период, в течение периода со дня принятия решения о предоставлении субсидии до даты, по состоянию на которую получателем субсидий формируется отчетность о достижении результата и его характеристик.</w:t>
      </w:r>
    </w:p>
    <w:p w14:paraId="524CE98B" w14:textId="77777777" w:rsidR="008979F4" w:rsidRPr="00237D9C" w:rsidRDefault="008979F4" w:rsidP="008979F4">
      <w:pPr>
        <w:ind w:firstLine="567"/>
        <w:contextualSpacing/>
        <w:jc w:val="both"/>
      </w:pPr>
    </w:p>
    <w:p w14:paraId="6BA84F49" w14:textId="77777777" w:rsidR="008979F4" w:rsidRPr="00237D9C" w:rsidRDefault="008979F4" w:rsidP="008979F4">
      <w:pPr>
        <w:contextualSpacing/>
        <w:jc w:val="center"/>
        <w:rPr>
          <w:b/>
        </w:rPr>
      </w:pPr>
      <w:r w:rsidRPr="00237D9C">
        <w:rPr>
          <w:b/>
        </w:rPr>
        <w:t>3. Порядок подачи заявок</w:t>
      </w:r>
    </w:p>
    <w:bookmarkEnd w:id="3"/>
    <w:p w14:paraId="32F6A2E6" w14:textId="77777777" w:rsidR="008979F4" w:rsidRPr="00237D9C" w:rsidRDefault="008979F4" w:rsidP="008979F4">
      <w:pPr>
        <w:ind w:firstLine="567"/>
        <w:contextualSpacing/>
        <w:jc w:val="both"/>
      </w:pPr>
    </w:p>
    <w:p w14:paraId="3AD4234D" w14:textId="77777777" w:rsidR="008979F4" w:rsidRPr="00237D9C" w:rsidRDefault="008979F4" w:rsidP="008979F4">
      <w:pPr>
        <w:ind w:firstLine="567"/>
        <w:contextualSpacing/>
        <w:jc w:val="both"/>
      </w:pPr>
      <w:r w:rsidRPr="00237D9C">
        <w:t>3.1. Информация о субсидиях размещается на едином портале бюджетной системы Российской Федерации в сети «Интернет» (далее – единый портал) в порядке, установленном Министерством финансов Российской Федерации.</w:t>
      </w:r>
    </w:p>
    <w:p w14:paraId="775B2154" w14:textId="77777777" w:rsidR="008979F4" w:rsidRPr="00237D9C" w:rsidRDefault="008979F4" w:rsidP="008979F4">
      <w:pPr>
        <w:ind w:firstLine="567"/>
        <w:contextualSpacing/>
        <w:jc w:val="both"/>
      </w:pPr>
      <w:r w:rsidRPr="00237D9C">
        <w:t>Информация о странице сайта Администрации Санкт-Петербурга https://www.gov.spb.ru/gov/otrasl/kpmp (далее – сайт Администрации), на которой размещается объявление о проведении конкурсного отбора (далее – объявление), о его отмене</w:t>
      </w:r>
      <w:r>
        <w:t xml:space="preserve"> и внесении в него изменений</w:t>
      </w:r>
      <w:r w:rsidRPr="00237D9C">
        <w:t xml:space="preserve">, информация о ходе и результатах конкурсного отбора, публикуется на едином портале. При этом дата размещения объявления </w:t>
      </w:r>
      <w:r>
        <w:br/>
      </w:r>
      <w:r w:rsidRPr="00237D9C">
        <w:t xml:space="preserve">о проведении конкурсного отбора на сайте Администрации и в АИС БП-ЭК не должна быть ранее даты размещения сведений о субсидиях на едином портале в соответствии </w:t>
      </w:r>
      <w:r>
        <w:br/>
      </w:r>
      <w:r w:rsidRPr="00237D9C">
        <w:t>с настоящим пунктом.</w:t>
      </w:r>
    </w:p>
    <w:p w14:paraId="7E1A83FB" w14:textId="77777777" w:rsidR="008979F4" w:rsidRPr="00237D9C" w:rsidRDefault="008979F4" w:rsidP="008979F4">
      <w:pPr>
        <w:ind w:firstLine="567"/>
        <w:contextualSpacing/>
        <w:jc w:val="both"/>
      </w:pPr>
      <w:r w:rsidRPr="00237D9C">
        <w:t xml:space="preserve">3.2. Заявки подаются претендентами в электронном виде соответствии со сроком </w:t>
      </w:r>
      <w:r w:rsidRPr="00237D9C">
        <w:br/>
        <w:t xml:space="preserve">и порядком, которые установлены Комитетом в объявлении. Заявка в комплекте </w:t>
      </w:r>
      <w:r w:rsidRPr="00237D9C">
        <w:br/>
        <w:t xml:space="preserve">с прилагаемыми документами, утвержденными Комитетом, подписывается усиленной квалифицированной электронной подписью (далее – УКЭП) руководителя организации </w:t>
      </w:r>
      <w:r w:rsidRPr="00237D9C">
        <w:br/>
        <w:t>или уполномоченного им лица.</w:t>
      </w:r>
    </w:p>
    <w:p w14:paraId="5A4626BF" w14:textId="77777777" w:rsidR="008979F4" w:rsidRPr="00237D9C" w:rsidRDefault="008979F4" w:rsidP="008979F4">
      <w:pPr>
        <w:ind w:firstLine="567"/>
        <w:contextualSpacing/>
        <w:jc w:val="both"/>
      </w:pPr>
      <w:r w:rsidRPr="00237D9C">
        <w:t>Объявление размещается на странице Комитета на официальном сайте Администрации и на платформе проведения конкурсного отбора в АИС БП-ЭК с указанием</w:t>
      </w:r>
      <w:r>
        <w:t xml:space="preserve"> сведений, определенных в пункте 21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w:t>
      </w:r>
      <w:r>
        <w:lastRenderedPageBreak/>
        <w:t xml:space="preserve">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25.10.2023 № 1782 </w:t>
      </w:r>
      <w:r>
        <w:br/>
        <w:t>(далее – общие требования), в том числе:</w:t>
      </w:r>
    </w:p>
    <w:p w14:paraId="50496340" w14:textId="77777777" w:rsidR="008979F4" w:rsidRPr="00237D9C" w:rsidRDefault="008979F4" w:rsidP="008979F4">
      <w:pPr>
        <w:ind w:firstLine="567"/>
        <w:contextualSpacing/>
        <w:jc w:val="both"/>
      </w:pPr>
      <w:r w:rsidRPr="00237D9C">
        <w:t xml:space="preserve">сроков проведения конкурсного отбора, а также при необходимости информации </w:t>
      </w:r>
      <w:r w:rsidRPr="00237D9C">
        <w:br/>
        <w:t xml:space="preserve">о возможности проведения нескольких этапов конкурсного отбора с указанием сроков </w:t>
      </w:r>
      <w:r w:rsidRPr="00237D9C">
        <w:br/>
        <w:t>и порядка их проведения;</w:t>
      </w:r>
    </w:p>
    <w:p w14:paraId="2A715D60" w14:textId="77777777" w:rsidR="008979F4" w:rsidRPr="00237D9C" w:rsidRDefault="008979F4" w:rsidP="008979F4">
      <w:pPr>
        <w:ind w:firstLine="567"/>
        <w:contextualSpacing/>
        <w:jc w:val="both"/>
      </w:pPr>
      <w:r w:rsidRPr="00237D9C">
        <w:t>дат и времени начала и окончания приема заявок и документов, при этом дата окончания приема заявок и документов не может быть ранее</w:t>
      </w:r>
      <w:r w:rsidRPr="00237D9C" w:rsidDel="00584EED">
        <w:t xml:space="preserve"> </w:t>
      </w:r>
      <w:r w:rsidRPr="00237D9C">
        <w:t>30-го календарного дня, следующего за днем размещения объявления;</w:t>
      </w:r>
    </w:p>
    <w:p w14:paraId="5A17FE85" w14:textId="77777777" w:rsidR="008979F4" w:rsidRPr="00237D9C" w:rsidRDefault="008979F4" w:rsidP="008979F4">
      <w:pPr>
        <w:ind w:firstLine="567"/>
        <w:contextualSpacing/>
        <w:jc w:val="both"/>
      </w:pPr>
      <w:r w:rsidRPr="00237D9C">
        <w:t>наименования, места нахождения, почтового адреса, адреса электронной почты Комитета;</w:t>
      </w:r>
    </w:p>
    <w:p w14:paraId="658C1B91" w14:textId="77777777" w:rsidR="008979F4" w:rsidRPr="00237D9C" w:rsidRDefault="008979F4" w:rsidP="008979F4">
      <w:pPr>
        <w:ind w:firstLine="567"/>
        <w:contextualSpacing/>
        <w:jc w:val="both"/>
      </w:pPr>
      <w:r w:rsidRPr="00237D9C">
        <w:t>результата и характеристик;</w:t>
      </w:r>
    </w:p>
    <w:p w14:paraId="4B0A6F0E" w14:textId="77777777" w:rsidR="008979F4" w:rsidRPr="00237D9C" w:rsidRDefault="008979F4" w:rsidP="008979F4">
      <w:pPr>
        <w:ind w:firstLine="567"/>
        <w:contextualSpacing/>
        <w:jc w:val="both"/>
      </w:pPr>
      <w:r w:rsidRPr="00237D9C">
        <w:t>доменного имени и (или) указателей страниц государственной информационной системы в сети «Интернет», на котором обеспечивается проведение конкурсного отбора;</w:t>
      </w:r>
    </w:p>
    <w:p w14:paraId="6A533CB5" w14:textId="77777777" w:rsidR="008979F4" w:rsidRPr="00237D9C" w:rsidRDefault="008979F4" w:rsidP="008979F4">
      <w:pPr>
        <w:ind w:firstLine="567"/>
        <w:contextualSpacing/>
        <w:jc w:val="both"/>
      </w:pPr>
      <w:r w:rsidRPr="00237D9C">
        <w:t xml:space="preserve">условий предоставления субсидий, включая требования к претендентам, которым претенденты должны соответствовать на дату окончания приема заявок и документов, </w:t>
      </w:r>
      <w:r w:rsidRPr="00237D9C">
        <w:br/>
        <w:t xml:space="preserve">и перечня прилагаемых к заявке документов, в том числе подтверждающих соответствие претендента указанным требованиям; </w:t>
      </w:r>
    </w:p>
    <w:p w14:paraId="164CD6AE" w14:textId="77777777" w:rsidR="008979F4" w:rsidRPr="00237D9C" w:rsidRDefault="008979F4" w:rsidP="008979F4">
      <w:pPr>
        <w:ind w:firstLine="567"/>
        <w:contextualSpacing/>
        <w:jc w:val="both"/>
      </w:pPr>
      <w:r w:rsidRPr="00237D9C">
        <w:t>категорий претендентов в соответствии с пунктом 1.1 настоящего Порядка</w:t>
      </w:r>
      <w:r>
        <w:t xml:space="preserve"> </w:t>
      </w:r>
      <w:r>
        <w:br/>
        <w:t>и критериев оценки заявок и документов</w:t>
      </w:r>
      <w:r w:rsidRPr="00237D9C">
        <w:t>;</w:t>
      </w:r>
    </w:p>
    <w:p w14:paraId="1CD48C68" w14:textId="77777777" w:rsidR="008979F4" w:rsidRPr="00237D9C" w:rsidRDefault="008979F4" w:rsidP="008979F4">
      <w:pPr>
        <w:ind w:firstLine="567"/>
        <w:contextualSpacing/>
        <w:jc w:val="both"/>
      </w:pPr>
      <w:r w:rsidRPr="00237D9C">
        <w:t xml:space="preserve">порядка подачи заявок и документов и требований, предъявляемых к форме </w:t>
      </w:r>
      <w:r w:rsidRPr="00237D9C">
        <w:br/>
        <w:t>и содержанию заявок и документов;</w:t>
      </w:r>
    </w:p>
    <w:p w14:paraId="211B384A" w14:textId="77777777" w:rsidR="008979F4" w:rsidRPr="00237D9C" w:rsidRDefault="008979F4" w:rsidP="008979F4">
      <w:pPr>
        <w:ind w:firstLine="567"/>
        <w:contextualSpacing/>
        <w:jc w:val="both"/>
      </w:pPr>
      <w:r w:rsidRPr="00237D9C">
        <w:t>порядка отзыва заявок и документов, порядка возврата заявок и документов, определяющего в том числе основания для возврата заявок и документов, и порядка внесения изменений в заявки и документы;</w:t>
      </w:r>
    </w:p>
    <w:p w14:paraId="2C4B45CD" w14:textId="77777777" w:rsidR="008979F4" w:rsidRPr="00237D9C" w:rsidRDefault="008979F4" w:rsidP="008979F4">
      <w:pPr>
        <w:ind w:firstLine="567"/>
        <w:contextualSpacing/>
        <w:jc w:val="both"/>
      </w:pPr>
      <w:r w:rsidRPr="00237D9C">
        <w:t>правил рассмотрения и оценки заявок и документов</w:t>
      </w:r>
      <w:r>
        <w:t xml:space="preserve"> в соответствии с пунктом 22 общих требований</w:t>
      </w:r>
      <w:r w:rsidRPr="00237D9C">
        <w:t>;</w:t>
      </w:r>
    </w:p>
    <w:p w14:paraId="5EC197EC" w14:textId="77777777" w:rsidR="008979F4" w:rsidRPr="00237D9C" w:rsidRDefault="008979F4" w:rsidP="008979F4">
      <w:pPr>
        <w:ind w:firstLine="567"/>
        <w:contextualSpacing/>
        <w:jc w:val="both"/>
      </w:pPr>
      <w:r w:rsidRPr="00237D9C">
        <w:t>порядка возврата заявок и документов на доработку</w:t>
      </w:r>
      <w:r>
        <w:t>;</w:t>
      </w:r>
    </w:p>
    <w:p w14:paraId="43EE1964" w14:textId="77777777" w:rsidR="008979F4" w:rsidRPr="00237D9C" w:rsidRDefault="008979F4" w:rsidP="008979F4">
      <w:pPr>
        <w:ind w:firstLine="567"/>
        <w:contextualSpacing/>
        <w:jc w:val="both"/>
      </w:pPr>
      <w:r w:rsidRPr="00237D9C">
        <w:t>порядка отклонения заявок и документов, а также информации об основаниях</w:t>
      </w:r>
      <w:r w:rsidRPr="00237D9C">
        <w:br/>
        <w:t>их отклонения;</w:t>
      </w:r>
    </w:p>
    <w:p w14:paraId="2050F74F" w14:textId="77777777" w:rsidR="008979F4" w:rsidRPr="00237D9C" w:rsidRDefault="008979F4" w:rsidP="008979F4">
      <w:pPr>
        <w:ind w:firstLine="567"/>
        <w:contextualSpacing/>
        <w:jc w:val="both"/>
      </w:pPr>
      <w:r w:rsidRPr="00237D9C">
        <w:t>критериев принятия решения о допуске (недопуске)</w:t>
      </w:r>
      <w:r>
        <w:t xml:space="preserve"> претендентов к участию </w:t>
      </w:r>
      <w:r>
        <w:br/>
        <w:t>в конкурсном отборе</w:t>
      </w:r>
      <w:r w:rsidRPr="00237D9C">
        <w:t>;</w:t>
      </w:r>
    </w:p>
    <w:p w14:paraId="5D2C4D57" w14:textId="77777777" w:rsidR="008979F4" w:rsidRPr="00237D9C" w:rsidRDefault="008979F4" w:rsidP="008979F4">
      <w:pPr>
        <w:ind w:firstLine="567"/>
        <w:contextualSpacing/>
        <w:jc w:val="both"/>
      </w:pPr>
      <w:r w:rsidRPr="00237D9C">
        <w:t>порядка оценки заявок и документов, включающего критерии определения победителей конкурсного отбора и их весовое значение в общей оценке, необходимую для представления претендентом информацию по каждому критерию определения победителей конкурсного отбора, сведения, документы и материалы, подтверждающие такую информацию, сроки оценки заявок и документов, а также информацию об участии конкурсной комиссии в оценке заявок и документов;</w:t>
      </w:r>
    </w:p>
    <w:p w14:paraId="079FF2ED" w14:textId="77777777" w:rsidR="008979F4" w:rsidRPr="00237D9C" w:rsidRDefault="008979F4" w:rsidP="008979F4">
      <w:pPr>
        <w:ind w:firstLine="567"/>
        <w:contextualSpacing/>
        <w:jc w:val="both"/>
      </w:pPr>
      <w:r w:rsidRPr="00237D9C">
        <w:t xml:space="preserve">объема распределяемых субсидий в рамках конкурсного отбора, порядка расчета размера субсидий, правил распределения субсидий по результатам конкурсного отбора; </w:t>
      </w:r>
    </w:p>
    <w:p w14:paraId="1E372C4A" w14:textId="77777777" w:rsidR="008979F4" w:rsidRPr="00237D9C" w:rsidRDefault="008979F4" w:rsidP="008979F4">
      <w:pPr>
        <w:ind w:firstLine="567"/>
        <w:contextualSpacing/>
        <w:jc w:val="both"/>
      </w:pPr>
      <w:r w:rsidRPr="00237D9C">
        <w:t>порядка предоставления участникам конкурсного отбора разъяснений положений объявления, дат начала и окончания представления указанных разъяснений;</w:t>
      </w:r>
    </w:p>
    <w:p w14:paraId="45AAE395" w14:textId="77777777" w:rsidR="008979F4" w:rsidRPr="00237D9C" w:rsidRDefault="008979F4" w:rsidP="008979F4">
      <w:pPr>
        <w:ind w:firstLine="567"/>
        <w:contextualSpacing/>
        <w:jc w:val="both"/>
      </w:pPr>
      <w:r w:rsidRPr="00237D9C">
        <w:t>срока, в течение которого победитель конкурсного отбора должен подписать соглашение;</w:t>
      </w:r>
    </w:p>
    <w:p w14:paraId="47E996A8" w14:textId="77777777" w:rsidR="008979F4" w:rsidRPr="00237D9C" w:rsidRDefault="008979F4" w:rsidP="008979F4">
      <w:pPr>
        <w:ind w:firstLine="567"/>
        <w:contextualSpacing/>
        <w:jc w:val="both"/>
      </w:pPr>
      <w:r w:rsidRPr="00237D9C">
        <w:t xml:space="preserve">условий признания победителя конкурсного отбора уклонившимся от заключения соглашения; </w:t>
      </w:r>
    </w:p>
    <w:p w14:paraId="67458877" w14:textId="77777777" w:rsidR="008979F4" w:rsidRPr="00237D9C" w:rsidRDefault="008979F4" w:rsidP="008979F4">
      <w:pPr>
        <w:ind w:firstLine="567"/>
        <w:contextualSpacing/>
        <w:jc w:val="both"/>
      </w:pPr>
      <w:r w:rsidRPr="00237D9C">
        <w:t>срока размещения документов о промежуточных итогах проведения конкурсного отбора на сайте Администрации</w:t>
      </w:r>
      <w:r>
        <w:t xml:space="preserve"> и в АИС БП-ЭК</w:t>
      </w:r>
      <w:r w:rsidRPr="00237D9C">
        <w:t xml:space="preserve"> в соответствии с пунктом 6.6 настоящего Порядка, который не может быть позднее седьмого календарного дня, следующего за днем принятия решения о допуске (недопуске);</w:t>
      </w:r>
    </w:p>
    <w:p w14:paraId="71912A79" w14:textId="77777777" w:rsidR="008979F4" w:rsidRPr="00237D9C" w:rsidRDefault="008979F4" w:rsidP="008979F4">
      <w:pPr>
        <w:ind w:firstLine="567"/>
        <w:contextualSpacing/>
        <w:jc w:val="both"/>
      </w:pPr>
      <w:r w:rsidRPr="00237D9C">
        <w:t xml:space="preserve">срока размещения документов об итогах проведения конкурсного отбора на сайте Администрации </w:t>
      </w:r>
      <w:r>
        <w:t>и в АИС БП-ЭК</w:t>
      </w:r>
      <w:r w:rsidRPr="00237D9C">
        <w:t xml:space="preserve"> в соответствии с пунктом 7.5 настоящего Порядка </w:t>
      </w:r>
      <w:r>
        <w:br/>
      </w:r>
      <w:r w:rsidRPr="00237D9C">
        <w:lastRenderedPageBreak/>
        <w:t xml:space="preserve">об определении победителей конкурсного отбора, предоставлении им субсидий </w:t>
      </w:r>
      <w:r>
        <w:t>и</w:t>
      </w:r>
      <w:r w:rsidRPr="00237D9C">
        <w:t xml:space="preserve"> размерах предоставляемых субсидий или о непризнании победителями конкурсного отбора </w:t>
      </w:r>
      <w:r w:rsidRPr="00237D9C">
        <w:br/>
        <w:t>и непредоставлении субсидий претендентам, который не может быть позднее седьмого календарного дня, следующего за днем определения победителей конкурсного отбора.</w:t>
      </w:r>
    </w:p>
    <w:p w14:paraId="69175DB7" w14:textId="77777777" w:rsidR="008979F4" w:rsidRPr="00237D9C" w:rsidRDefault="008979F4" w:rsidP="008979F4">
      <w:pPr>
        <w:ind w:firstLine="567"/>
        <w:contextualSpacing/>
        <w:jc w:val="both"/>
      </w:pPr>
      <w:r w:rsidRPr="00237D9C">
        <w:t>Порядок и сроки размещения объявления</w:t>
      </w:r>
      <w:r>
        <w:t xml:space="preserve"> и внесения в него изменений</w:t>
      </w:r>
      <w:r w:rsidRPr="00237D9C">
        <w:t>, а также порядок представления участникам конкурсного отбора разъяснений положений объявления, даты начала и окончания срока представления указанных разъяснений устанавливаются Комитетом.</w:t>
      </w:r>
    </w:p>
    <w:p w14:paraId="407315C3" w14:textId="77777777" w:rsidR="008979F4" w:rsidRPr="00237D9C" w:rsidRDefault="008979F4" w:rsidP="008979F4">
      <w:pPr>
        <w:ind w:firstLine="567"/>
        <w:contextualSpacing/>
        <w:jc w:val="both"/>
      </w:pPr>
      <w:r w:rsidRPr="00237D9C">
        <w:t xml:space="preserve">Датой представления организацией заявки считается день подписания УКЭП руководителя организации или уполномоченного им лица заявки с присвоением </w:t>
      </w:r>
      <w:r w:rsidRPr="00237D9C">
        <w:br/>
        <w:t>ей регистрационного номера в АИС БП-ЭК.</w:t>
      </w:r>
    </w:p>
    <w:p w14:paraId="1A16C357" w14:textId="77777777" w:rsidR="008979F4" w:rsidRPr="00237D9C" w:rsidRDefault="008979F4" w:rsidP="008979F4">
      <w:pPr>
        <w:ind w:firstLine="567"/>
        <w:contextualSpacing/>
        <w:jc w:val="both"/>
      </w:pPr>
      <w:r w:rsidRPr="00237D9C">
        <w:t xml:space="preserve">3.3. Порядок подачи заявок, требования к их содержанию и форма заявки утверждаются Комитетом. Порядок отзыва заявок и документов, порядок возврата заявок </w:t>
      </w:r>
      <w:r w:rsidRPr="00237D9C">
        <w:br/>
        <w:t>и документов, в том числе возврата заявок и документов на доработку, порядок внесения изменений в заявки и документы утверждаются Комитетом.</w:t>
      </w:r>
    </w:p>
    <w:p w14:paraId="7650B0DA" w14:textId="77777777" w:rsidR="008979F4" w:rsidRPr="00237D9C" w:rsidRDefault="008979F4" w:rsidP="008979F4">
      <w:pPr>
        <w:ind w:firstLine="567"/>
        <w:contextualSpacing/>
        <w:jc w:val="both"/>
      </w:pPr>
      <w:r w:rsidRPr="00237D9C">
        <w:t xml:space="preserve">Заявки по истечении срока, указанного в объявлении, не принимаются </w:t>
      </w:r>
      <w:r w:rsidRPr="00237D9C">
        <w:br/>
        <w:t>и не рассматриваются.</w:t>
      </w:r>
    </w:p>
    <w:p w14:paraId="109D89A5" w14:textId="77777777" w:rsidR="008979F4" w:rsidRPr="00237D9C" w:rsidRDefault="008979F4" w:rsidP="008979F4">
      <w:pPr>
        <w:ind w:firstLine="567"/>
        <w:contextualSpacing/>
        <w:jc w:val="both"/>
      </w:pPr>
    </w:p>
    <w:p w14:paraId="06B62888" w14:textId="77777777" w:rsidR="008979F4" w:rsidRPr="00237D9C" w:rsidRDefault="008979F4" w:rsidP="008979F4">
      <w:pPr>
        <w:ind w:firstLine="567"/>
        <w:contextualSpacing/>
        <w:jc w:val="center"/>
        <w:rPr>
          <w:b/>
        </w:rPr>
      </w:pPr>
      <w:r w:rsidRPr="00237D9C">
        <w:rPr>
          <w:b/>
        </w:rPr>
        <w:t xml:space="preserve">4. Перечень видов затрат социально ориентированных некоммерческих организаций, на финансовое обеспечение которых предоставляются субсидии </w:t>
      </w:r>
      <w:r w:rsidRPr="00237D9C">
        <w:rPr>
          <w:b/>
        </w:rPr>
        <w:br/>
      </w:r>
      <w:r w:rsidRPr="00237D9C">
        <w:rPr>
          <w:b/>
          <w:bCs/>
        </w:rPr>
        <w:t>и требования к обоснованию затрат</w:t>
      </w:r>
    </w:p>
    <w:p w14:paraId="153D959E" w14:textId="77777777" w:rsidR="008979F4" w:rsidRPr="00237D9C" w:rsidRDefault="008979F4" w:rsidP="008979F4">
      <w:pPr>
        <w:ind w:firstLine="709"/>
        <w:contextualSpacing/>
        <w:jc w:val="center"/>
        <w:rPr>
          <w:b/>
        </w:rPr>
      </w:pPr>
    </w:p>
    <w:p w14:paraId="76A18851"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237D9C">
        <w:rPr>
          <w:rFonts w:ascii="Times New Roman" w:hAnsi="Times New Roman"/>
          <w:sz w:val="24"/>
          <w:szCs w:val="24"/>
        </w:rPr>
        <w:t xml:space="preserve">Оплата труда и начисления на оплату труда привлеченных в связи </w:t>
      </w:r>
      <w:r>
        <w:rPr>
          <w:rFonts w:ascii="Times New Roman" w:hAnsi="Times New Roman"/>
          <w:sz w:val="24"/>
          <w:szCs w:val="24"/>
        </w:rPr>
        <w:br/>
      </w:r>
      <w:r w:rsidRPr="00237D9C">
        <w:rPr>
          <w:rFonts w:ascii="Times New Roman" w:hAnsi="Times New Roman"/>
          <w:sz w:val="24"/>
          <w:szCs w:val="24"/>
        </w:rPr>
        <w:t>с реализацией проекта специалистов</w:t>
      </w:r>
      <w:r w:rsidRPr="00237D9C">
        <w:rPr>
          <w:rStyle w:val="af8"/>
          <w:rFonts w:ascii="Times New Roman" w:hAnsi="Times New Roman"/>
          <w:sz w:val="24"/>
          <w:szCs w:val="24"/>
        </w:rPr>
        <w:endnoteReference w:id="1"/>
      </w:r>
      <w:r w:rsidRPr="00237D9C">
        <w:rPr>
          <w:rFonts w:ascii="Times New Roman" w:hAnsi="Times New Roman"/>
          <w:sz w:val="24"/>
          <w:szCs w:val="24"/>
        </w:rPr>
        <w:t xml:space="preserve">, кроме затрат, указанных в пункте </w:t>
      </w:r>
      <w:r>
        <w:rPr>
          <w:rFonts w:ascii="Times New Roman" w:hAnsi="Times New Roman"/>
          <w:sz w:val="24"/>
          <w:szCs w:val="24"/>
        </w:rPr>
        <w:t>4.</w:t>
      </w:r>
      <w:r w:rsidRPr="00237D9C">
        <w:rPr>
          <w:rFonts w:ascii="Times New Roman" w:hAnsi="Times New Roman"/>
          <w:sz w:val="24"/>
          <w:szCs w:val="24"/>
        </w:rPr>
        <w:t>2 настоящего Перечня.</w:t>
      </w:r>
    </w:p>
    <w:p w14:paraId="2DF774ED"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 xml:space="preserve">Оплата услуг артистов, участников творческих коллективов, творческих специалистов, в том числе хедлайнеров, режиссеров, ведущих, привлекаемых в связи </w:t>
      </w:r>
      <w:r w:rsidRPr="00113FC7">
        <w:rPr>
          <w:rFonts w:ascii="Times New Roman" w:hAnsi="Times New Roman"/>
          <w:sz w:val="24"/>
          <w:szCs w:val="24"/>
        </w:rPr>
        <w:br/>
        <w:t>с реализацией проекта.</w:t>
      </w:r>
    </w:p>
    <w:p w14:paraId="094D7859"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Аренда имущества (в том числе территорий, помещений, сценических площадок (в том числе транспорта в качестве площадки), биотуалетов, животных и иного имущества), необходимого для реализации проекта.</w:t>
      </w:r>
    </w:p>
    <w:p w14:paraId="7C0EB669"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Оплата услуг по обеспечению проекта сценическими и другими конструкциями (аренда, изготовление, монтаж и демонтаж, доставка, обслуживание).</w:t>
      </w:r>
    </w:p>
    <w:p w14:paraId="5B78D04E"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 xml:space="preserve">Оплата услуг по художественно-декорационному оформлению территорий, помещений, сценических площадок, организации светового, звукового, музыкального сопровождения, видеосопровождения, проведению спецэффектов (аренда технического </w:t>
      </w:r>
      <w:r w:rsidRPr="00113FC7">
        <w:rPr>
          <w:rFonts w:ascii="Times New Roman" w:hAnsi="Times New Roman"/>
          <w:sz w:val="24"/>
          <w:szCs w:val="24"/>
        </w:rPr>
        <w:br/>
        <w:t>и технологического оборудования, доставка, монтаж (демонтаж), погрузо-разгрузочные работы, обслуживание), необходимых для реализации проекта.</w:t>
      </w:r>
    </w:p>
    <w:p w14:paraId="44DC2B69"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Затраты на приобретение, изготовление, аренду предметов реквизита, аренду костюмов, форменной одежды, бутафории, выставочных предметов, предметов мебели, необходимых в связи с реализацией проекта.</w:t>
      </w:r>
    </w:p>
    <w:p w14:paraId="4D7A2446"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Оплата транспортных услуг</w:t>
      </w:r>
      <w:r w:rsidRPr="00237D9C">
        <w:rPr>
          <w:rStyle w:val="af8"/>
          <w:rFonts w:ascii="Times New Roman" w:hAnsi="Times New Roman"/>
          <w:sz w:val="24"/>
          <w:szCs w:val="24"/>
        </w:rPr>
        <w:endnoteReference w:id="2"/>
      </w:r>
      <w:r w:rsidRPr="00113FC7">
        <w:rPr>
          <w:rFonts w:ascii="Times New Roman" w:hAnsi="Times New Roman"/>
          <w:sz w:val="24"/>
          <w:szCs w:val="24"/>
        </w:rPr>
        <w:t>.</w:t>
      </w:r>
    </w:p>
    <w:p w14:paraId="61CE760F"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 xml:space="preserve">Оплата расходов на </w:t>
      </w:r>
      <w:r>
        <w:rPr>
          <w:rFonts w:ascii="Times New Roman" w:hAnsi="Times New Roman"/>
          <w:sz w:val="24"/>
          <w:szCs w:val="24"/>
        </w:rPr>
        <w:t>питание</w:t>
      </w:r>
      <w:r w:rsidRPr="00237D9C">
        <w:rPr>
          <w:rStyle w:val="af8"/>
          <w:rFonts w:ascii="Times New Roman" w:hAnsi="Times New Roman"/>
          <w:sz w:val="24"/>
          <w:szCs w:val="24"/>
        </w:rPr>
        <w:endnoteReference w:id="3"/>
      </w:r>
      <w:r w:rsidRPr="00113FC7">
        <w:rPr>
          <w:rFonts w:ascii="Times New Roman" w:hAnsi="Times New Roman"/>
          <w:sz w:val="24"/>
          <w:szCs w:val="24"/>
        </w:rPr>
        <w:t xml:space="preserve"> лиц, </w:t>
      </w:r>
      <w:r>
        <w:rPr>
          <w:rFonts w:ascii="Times New Roman" w:hAnsi="Times New Roman"/>
          <w:sz w:val="24"/>
          <w:szCs w:val="24"/>
        </w:rPr>
        <w:t>прибывающих в Санкт-Петербург для участия в проекте, а также на питание участников мероприятий, организованных в рамках реализации проекта, проводимого</w:t>
      </w:r>
      <w:r w:rsidRPr="00113FC7">
        <w:rPr>
          <w:rFonts w:ascii="Times New Roman" w:hAnsi="Times New Roman"/>
          <w:sz w:val="24"/>
          <w:szCs w:val="24"/>
        </w:rPr>
        <w:t xml:space="preserve"> на территории Санкт-Петербурга и за его пределами</w:t>
      </w:r>
      <w:r w:rsidRPr="00237D9C">
        <w:rPr>
          <w:rStyle w:val="af8"/>
          <w:rFonts w:ascii="Times New Roman" w:hAnsi="Times New Roman"/>
          <w:sz w:val="24"/>
          <w:szCs w:val="24"/>
        </w:rPr>
        <w:endnoteReference w:id="4"/>
      </w:r>
      <w:r w:rsidRPr="00113FC7">
        <w:rPr>
          <w:rFonts w:ascii="Times New Roman" w:hAnsi="Times New Roman"/>
          <w:sz w:val="24"/>
          <w:szCs w:val="24"/>
        </w:rPr>
        <w:t>.</w:t>
      </w:r>
    </w:p>
    <w:p w14:paraId="4893F51D"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Оплата расходов на проживание</w:t>
      </w:r>
      <w:r w:rsidRPr="00237D9C">
        <w:rPr>
          <w:rStyle w:val="af8"/>
          <w:rFonts w:ascii="Times New Roman" w:hAnsi="Times New Roman"/>
          <w:sz w:val="24"/>
          <w:szCs w:val="24"/>
        </w:rPr>
        <w:endnoteReference w:id="5"/>
      </w:r>
      <w:r>
        <w:rPr>
          <w:rFonts w:ascii="Times New Roman" w:hAnsi="Times New Roman"/>
          <w:sz w:val="24"/>
          <w:szCs w:val="24"/>
        </w:rPr>
        <w:t xml:space="preserve"> лиц, прибывающих в Санкт-Петербург для участия в проекте.</w:t>
      </w:r>
    </w:p>
    <w:p w14:paraId="6F2F474D"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Затраты на разработку, изготовление и размещение материалов в средствах массовой информации, продвижение информации в сети «Интернет», полиграфические услуги</w:t>
      </w:r>
      <w:r w:rsidRPr="00113FC7">
        <w:rPr>
          <w:rFonts w:ascii="Times New Roman" w:hAnsi="Times New Roman"/>
        </w:rPr>
        <w:t xml:space="preserve"> </w:t>
      </w:r>
      <w:r w:rsidRPr="00113FC7">
        <w:rPr>
          <w:rFonts w:ascii="Times New Roman" w:hAnsi="Times New Roman"/>
          <w:sz w:val="24"/>
          <w:szCs w:val="24"/>
        </w:rPr>
        <w:t>по изготовлению рекламных и информационных материалов.</w:t>
      </w:r>
    </w:p>
    <w:p w14:paraId="03CF5926"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Выплата вознаграждений за использование объектов авторских и смежных прав в соответствии с законодательством Российской Федерации при реализации проекта.</w:t>
      </w:r>
    </w:p>
    <w:p w14:paraId="449BCA2A"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Оплата экипировки, необходимой для реализации проекта.</w:t>
      </w:r>
    </w:p>
    <w:p w14:paraId="27A7926A"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Оплата инвентаря, необходимого для реализации проекта.</w:t>
      </w:r>
    </w:p>
    <w:p w14:paraId="62A8A839"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lastRenderedPageBreak/>
        <w:t>Оплата услуг по фото- и видеосъемке в рамках проекта.</w:t>
      </w:r>
    </w:p>
    <w:p w14:paraId="7B4A89FD"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Затраты, связанные с содержанием имущества и оплатой коммунальных услуг, оплатой услуг связи, возникших в связи с реализацией проекта.</w:t>
      </w:r>
    </w:p>
    <w:p w14:paraId="759CB5B4"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Оплата организационных взносов за участие в проектах межрегионального, федерального и международного уровня, в связи с реализацией проекта.</w:t>
      </w:r>
    </w:p>
    <w:p w14:paraId="17F3B1E7"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 xml:space="preserve">Затраты на приобретение канцелярских товаров и расходных материалов, </w:t>
      </w:r>
      <w:r w:rsidRPr="00113FC7">
        <w:rPr>
          <w:rFonts w:ascii="Times New Roman" w:hAnsi="Times New Roman"/>
          <w:sz w:val="24"/>
          <w:szCs w:val="24"/>
        </w:rPr>
        <w:br/>
        <w:t>в том числе топлива, используемого для непосредственной реализации проекта.</w:t>
      </w:r>
    </w:p>
    <w:p w14:paraId="7AFCB9F7"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 xml:space="preserve">Затраты на приобретение, изготовление сувенирной, представительской </w:t>
      </w:r>
      <w:r w:rsidRPr="00113FC7">
        <w:rPr>
          <w:rFonts w:ascii="Times New Roman" w:hAnsi="Times New Roman"/>
          <w:sz w:val="24"/>
          <w:szCs w:val="24"/>
        </w:rPr>
        <w:br/>
        <w:t>и призовой продукции, необходимой для реализации проекта, а также на обеспечение питьевой водой участников проекта</w:t>
      </w:r>
      <w:r>
        <w:rPr>
          <w:rStyle w:val="af8"/>
          <w:rFonts w:ascii="Times New Roman" w:hAnsi="Times New Roman"/>
          <w:sz w:val="24"/>
          <w:szCs w:val="24"/>
        </w:rPr>
        <w:endnoteReference w:id="6"/>
      </w:r>
      <w:r w:rsidRPr="00113FC7">
        <w:rPr>
          <w:rFonts w:ascii="Times New Roman" w:hAnsi="Times New Roman"/>
          <w:sz w:val="24"/>
          <w:szCs w:val="24"/>
        </w:rPr>
        <w:t>.</w:t>
      </w:r>
    </w:p>
    <w:p w14:paraId="4C772AC5"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Оплата услуг по обеспечению безопасности участников проекта.</w:t>
      </w:r>
    </w:p>
    <w:p w14:paraId="12B0B317"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 xml:space="preserve">Оплата услуг по уборке территорий, помещений, используемых </w:t>
      </w:r>
      <w:r>
        <w:rPr>
          <w:rFonts w:ascii="Times New Roman" w:hAnsi="Times New Roman"/>
          <w:sz w:val="24"/>
          <w:szCs w:val="24"/>
        </w:rPr>
        <w:br/>
      </w:r>
      <w:r w:rsidRPr="00113FC7">
        <w:rPr>
          <w:rFonts w:ascii="Times New Roman" w:hAnsi="Times New Roman"/>
          <w:sz w:val="24"/>
          <w:szCs w:val="24"/>
        </w:rPr>
        <w:t>для реализации проекта.</w:t>
      </w:r>
    </w:p>
    <w:p w14:paraId="1FD345EF" w14:textId="77777777" w:rsidR="008979F4"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Оплата услуг (работ) по организации в рамках проекта оказания медицинской помощи, в том числе скорой медицинской помощи, и (или) спасателя (бригады спасателей), аварийно-спасательной службы (формирования) в связи с реализацией проекта.</w:t>
      </w:r>
    </w:p>
    <w:p w14:paraId="072EADBB" w14:textId="77777777" w:rsidR="008979F4" w:rsidRPr="00113FC7" w:rsidRDefault="008979F4" w:rsidP="008979F4">
      <w:pPr>
        <w:pStyle w:val="ab"/>
        <w:numPr>
          <w:ilvl w:val="1"/>
          <w:numId w:val="4"/>
        </w:numPr>
        <w:spacing w:after="0" w:line="240" w:lineRule="auto"/>
        <w:ind w:left="0" w:firstLine="709"/>
        <w:contextualSpacing w:val="0"/>
        <w:jc w:val="both"/>
        <w:rPr>
          <w:rFonts w:ascii="Times New Roman" w:hAnsi="Times New Roman"/>
          <w:sz w:val="24"/>
          <w:szCs w:val="24"/>
        </w:rPr>
      </w:pPr>
      <w:r w:rsidRPr="00113FC7">
        <w:rPr>
          <w:rFonts w:ascii="Times New Roman" w:hAnsi="Times New Roman"/>
          <w:sz w:val="24"/>
          <w:szCs w:val="24"/>
        </w:rPr>
        <w:t xml:space="preserve">Затраты на страхование жизни и здоровья привлекаемых добровольцев (волонтеров) при осуществлении ими добровольческой (волонтерской) деятельности </w:t>
      </w:r>
      <w:r>
        <w:rPr>
          <w:rFonts w:ascii="Times New Roman" w:hAnsi="Times New Roman"/>
          <w:sz w:val="24"/>
          <w:szCs w:val="24"/>
        </w:rPr>
        <w:br/>
      </w:r>
      <w:r w:rsidRPr="00113FC7">
        <w:rPr>
          <w:rFonts w:ascii="Times New Roman" w:hAnsi="Times New Roman"/>
          <w:sz w:val="24"/>
          <w:szCs w:val="24"/>
        </w:rPr>
        <w:t>в рамках реализации проекта.</w:t>
      </w:r>
    </w:p>
    <w:p w14:paraId="24CB927C" w14:textId="77777777" w:rsidR="008979F4" w:rsidRPr="00237D9C" w:rsidRDefault="008979F4" w:rsidP="008979F4">
      <w:pPr>
        <w:autoSpaceDE w:val="0"/>
        <w:autoSpaceDN w:val="0"/>
        <w:adjustRightInd w:val="0"/>
        <w:ind w:firstLine="708"/>
        <w:jc w:val="both"/>
      </w:pPr>
      <w:r w:rsidRPr="00237D9C">
        <w:t>Требованиями к обоснованию затрат на реализацию являются полнота, конкретность, точность, экономическая оправданность и целесообразность затрат в рамках проекта.</w:t>
      </w:r>
    </w:p>
    <w:p w14:paraId="30BF77B0" w14:textId="77777777" w:rsidR="008979F4" w:rsidRPr="00237D9C" w:rsidRDefault="008979F4" w:rsidP="008979F4">
      <w:pPr>
        <w:contextualSpacing/>
        <w:jc w:val="center"/>
        <w:rPr>
          <w:b/>
        </w:rPr>
      </w:pPr>
    </w:p>
    <w:p w14:paraId="3C5F7035" w14:textId="77777777" w:rsidR="008979F4" w:rsidRPr="00237D9C" w:rsidRDefault="008979F4" w:rsidP="008979F4">
      <w:pPr>
        <w:contextualSpacing/>
        <w:jc w:val="center"/>
        <w:rPr>
          <w:b/>
        </w:rPr>
      </w:pPr>
      <w:r w:rsidRPr="00237D9C">
        <w:rPr>
          <w:b/>
        </w:rPr>
        <w:t xml:space="preserve">5. Порядок проведения проверки заявок </w:t>
      </w:r>
    </w:p>
    <w:p w14:paraId="34606FDB" w14:textId="77777777" w:rsidR="008979F4" w:rsidRPr="00237D9C" w:rsidRDefault="008979F4" w:rsidP="008979F4">
      <w:pPr>
        <w:ind w:firstLine="540"/>
        <w:contextualSpacing/>
        <w:jc w:val="both"/>
      </w:pPr>
    </w:p>
    <w:p w14:paraId="72AFECC9" w14:textId="77777777" w:rsidR="008979F4" w:rsidRPr="00237D9C" w:rsidRDefault="008979F4" w:rsidP="008979F4">
      <w:pPr>
        <w:ind w:firstLine="567"/>
        <w:contextualSpacing/>
        <w:jc w:val="both"/>
      </w:pPr>
      <w:r w:rsidRPr="00237D9C">
        <w:t>5.1. Рабочая группа Комитета проверяет заявки и документы на их соответствие критериям принятия решения о допуске (недопуске) претендентов к участию в конкурсном отборе, указанным в пункте 6.1 настоящего Порядка (далее – рабочая группа).</w:t>
      </w:r>
    </w:p>
    <w:p w14:paraId="621BDF1E" w14:textId="77777777" w:rsidR="008979F4" w:rsidRPr="00237D9C" w:rsidRDefault="008979F4" w:rsidP="008979F4">
      <w:pPr>
        <w:ind w:firstLine="567"/>
        <w:contextualSpacing/>
        <w:jc w:val="both"/>
      </w:pPr>
      <w:r w:rsidRPr="00237D9C">
        <w:t xml:space="preserve">5.2. Положение о рабочей группе, ее состав, порядок и сроки проведения проверки </w:t>
      </w:r>
      <w:r w:rsidRPr="00237D9C">
        <w:br/>
        <w:t>ею заявок утверждаются Комитетом.</w:t>
      </w:r>
    </w:p>
    <w:p w14:paraId="624B64BA" w14:textId="77777777" w:rsidR="008979F4" w:rsidRPr="00237D9C" w:rsidRDefault="008979F4" w:rsidP="008979F4">
      <w:pPr>
        <w:ind w:firstLine="567"/>
        <w:contextualSpacing/>
        <w:jc w:val="both"/>
      </w:pPr>
      <w:r w:rsidRPr="00237D9C">
        <w:t>5.3. Рабочая группа по итогам проверки заявок и документов составляет заключение, которое утверждается председателем Комитета или его заместителем. Утвержденное заключение рабочей группы является результатом проверки заявок и документов Комитетом.</w:t>
      </w:r>
      <w:r>
        <w:t xml:space="preserve"> Заключение рабочей группы носит рекомендательный характер.</w:t>
      </w:r>
    </w:p>
    <w:p w14:paraId="016423D1" w14:textId="77777777" w:rsidR="008979F4" w:rsidRPr="00237D9C" w:rsidRDefault="008979F4" w:rsidP="008979F4">
      <w:pPr>
        <w:contextualSpacing/>
        <w:jc w:val="center"/>
        <w:rPr>
          <w:b/>
        </w:rPr>
      </w:pPr>
    </w:p>
    <w:p w14:paraId="79BEC025" w14:textId="77777777" w:rsidR="008979F4" w:rsidRPr="00237D9C" w:rsidRDefault="008979F4" w:rsidP="008979F4">
      <w:pPr>
        <w:contextualSpacing/>
        <w:jc w:val="center"/>
        <w:rPr>
          <w:b/>
        </w:rPr>
      </w:pPr>
      <w:r w:rsidRPr="00237D9C">
        <w:rPr>
          <w:b/>
        </w:rPr>
        <w:t>6. Рассмотрение заявок конкурсной комиссией.</w:t>
      </w:r>
    </w:p>
    <w:p w14:paraId="25DE46A0" w14:textId="77777777" w:rsidR="008979F4" w:rsidRPr="00237D9C" w:rsidRDefault="008979F4" w:rsidP="008979F4">
      <w:pPr>
        <w:contextualSpacing/>
        <w:jc w:val="center"/>
        <w:rPr>
          <w:b/>
        </w:rPr>
      </w:pPr>
      <w:r w:rsidRPr="00237D9C">
        <w:rPr>
          <w:b/>
        </w:rPr>
        <w:t xml:space="preserve">Принятие решения о допуске (недопуске) </w:t>
      </w:r>
      <w:r>
        <w:rPr>
          <w:b/>
        </w:rPr>
        <w:t xml:space="preserve">претендентов </w:t>
      </w:r>
      <w:r>
        <w:rPr>
          <w:b/>
        </w:rPr>
        <w:br/>
        <w:t>к участию в конкурсном отборе</w:t>
      </w:r>
    </w:p>
    <w:p w14:paraId="5B483ED1" w14:textId="77777777" w:rsidR="008979F4" w:rsidRPr="00237D9C" w:rsidRDefault="008979F4" w:rsidP="008979F4">
      <w:pPr>
        <w:ind w:firstLine="567"/>
        <w:contextualSpacing/>
        <w:jc w:val="both"/>
      </w:pPr>
      <w:bookmarkStart w:id="4" w:name="_Hlk59714726"/>
    </w:p>
    <w:p w14:paraId="7D9EB7D5" w14:textId="77777777" w:rsidR="008979F4" w:rsidRPr="00237D9C" w:rsidRDefault="008979F4" w:rsidP="008979F4">
      <w:pPr>
        <w:ind w:firstLine="567"/>
        <w:contextualSpacing/>
        <w:jc w:val="both"/>
      </w:pPr>
      <w:r w:rsidRPr="00237D9C">
        <w:t xml:space="preserve">6.1. Порядок рассмотрения конкурсной комиссией заявок, в том числе проверки </w:t>
      </w:r>
      <w:r w:rsidRPr="00237D9C">
        <w:br/>
        <w:t xml:space="preserve">на соответствие требованиям к претендентам, включая </w:t>
      </w:r>
      <w:r w:rsidRPr="00237D9C">
        <w:rPr>
          <w:rFonts w:eastAsia="Calibri"/>
        </w:rPr>
        <w:t>правила рассмотрения и оценки заявок и документов (далее – правила),</w:t>
      </w:r>
      <w:r w:rsidRPr="00237D9C">
        <w:t xml:space="preserve"> порядок принятия решения о допуске (недопуске) утверждаются Комитетом. </w:t>
      </w:r>
    </w:p>
    <w:bookmarkEnd w:id="4"/>
    <w:p w14:paraId="4CFF5366" w14:textId="77777777" w:rsidR="008979F4" w:rsidRPr="00237D9C" w:rsidRDefault="008979F4" w:rsidP="008979F4">
      <w:pPr>
        <w:ind w:firstLine="567"/>
        <w:contextualSpacing/>
        <w:jc w:val="both"/>
      </w:pPr>
      <w:r w:rsidRPr="00237D9C">
        <w:t>Критериями принятия решения о допуске (недопуске) являются:</w:t>
      </w:r>
    </w:p>
    <w:p w14:paraId="7A2F54FB" w14:textId="77777777" w:rsidR="008979F4" w:rsidRPr="00237D9C" w:rsidRDefault="008979F4" w:rsidP="008979F4">
      <w:pPr>
        <w:ind w:firstLine="567"/>
        <w:contextualSpacing/>
        <w:jc w:val="both"/>
      </w:pPr>
      <w:bookmarkStart w:id="5" w:name="_Hlk59715648"/>
      <w:r w:rsidRPr="00237D9C">
        <w:t>соответствие (несоответствие) претендента условиям предоставления субсидий, включающим требования к претенденту, установленных настоящим Порядком, в том числе наличие (отсутствие) обоснования планируемых затрат, в соответствии с требованиями, утвержденными Комитетом;</w:t>
      </w:r>
    </w:p>
    <w:p w14:paraId="04DC14BA" w14:textId="77777777" w:rsidR="008979F4" w:rsidRPr="00237D9C" w:rsidRDefault="008979F4" w:rsidP="008979F4">
      <w:pPr>
        <w:ind w:firstLine="567"/>
        <w:contextualSpacing/>
        <w:jc w:val="both"/>
      </w:pPr>
      <w:r w:rsidRPr="00237D9C">
        <w:t>достоверность (недостоверность) информации, содержащейся в заявке и документах, в том числе подтверждающих соответствие установленным требованиям;</w:t>
      </w:r>
    </w:p>
    <w:p w14:paraId="0A13DAA5" w14:textId="77777777" w:rsidR="008979F4" w:rsidRPr="00237D9C" w:rsidRDefault="008979F4" w:rsidP="008979F4">
      <w:pPr>
        <w:ind w:firstLine="567"/>
        <w:contextualSpacing/>
        <w:jc w:val="both"/>
      </w:pPr>
      <w:r w:rsidRPr="00237D9C">
        <w:t xml:space="preserve">соответствие (несоответствие) представленных документов </w:t>
      </w:r>
      <w:bookmarkStart w:id="6" w:name="_Hlk59628183"/>
      <w:r w:rsidRPr="00237D9C">
        <w:t xml:space="preserve">утвержденному Комитетом </w:t>
      </w:r>
      <w:bookmarkEnd w:id="6"/>
      <w:r w:rsidRPr="00237D9C">
        <w:t>перечню документов и установленным в нем требованиям к документам, соответствие (несоответствие) заявки форме заявки, утвержденной Комитетом;</w:t>
      </w:r>
    </w:p>
    <w:p w14:paraId="36B7B2D3" w14:textId="77777777" w:rsidR="008979F4" w:rsidRPr="00237D9C" w:rsidRDefault="008979F4" w:rsidP="008979F4">
      <w:pPr>
        <w:ind w:firstLine="567"/>
        <w:contextualSpacing/>
        <w:jc w:val="both"/>
      </w:pPr>
      <w:r w:rsidRPr="00237D9C">
        <w:lastRenderedPageBreak/>
        <w:t>наличие (отсутствие) бюджетных ассигнований на предоставление субсидий на день рассмотрения заявок;</w:t>
      </w:r>
    </w:p>
    <w:bookmarkEnd w:id="5"/>
    <w:p w14:paraId="40541C0C" w14:textId="77777777" w:rsidR="008979F4" w:rsidRPr="00237D9C" w:rsidRDefault="008979F4" w:rsidP="008979F4">
      <w:pPr>
        <w:ind w:firstLine="567"/>
        <w:contextualSpacing/>
        <w:jc w:val="both"/>
      </w:pPr>
      <w:r>
        <w:t>размер необоснованных затрат, в том числе затрат, обоснование которых отсутствует, а также затрат, не связанных с проектом, не должен превышать 50 процентов от размера планируемых затрат, указанных в расчете размера субсидий, представленном претендетом</w:t>
      </w:r>
      <w:r w:rsidRPr="00237D9C">
        <w:rPr>
          <w:spacing w:val="-4"/>
        </w:rPr>
        <w:t>.</w:t>
      </w:r>
    </w:p>
    <w:p w14:paraId="75C4D890" w14:textId="77777777" w:rsidR="008979F4" w:rsidRPr="00237D9C" w:rsidRDefault="008979F4" w:rsidP="008979F4">
      <w:pPr>
        <w:ind w:firstLine="567"/>
        <w:contextualSpacing/>
        <w:jc w:val="both"/>
      </w:pPr>
      <w:r w:rsidRPr="00237D9C">
        <w:t>6.2. Правила должны содержать:</w:t>
      </w:r>
    </w:p>
    <w:p w14:paraId="1BB51536" w14:textId="77777777" w:rsidR="008979F4" w:rsidRPr="00237D9C" w:rsidRDefault="008979F4" w:rsidP="008979F4">
      <w:pPr>
        <w:ind w:firstLine="567"/>
        <w:contextualSpacing/>
        <w:jc w:val="both"/>
      </w:pPr>
      <w:r w:rsidRPr="00237D9C">
        <w:t>порядок рассмотрения заявок и документов на предмет их соответствия установленным в объявлении требованиям;</w:t>
      </w:r>
    </w:p>
    <w:p w14:paraId="0CFB66B4" w14:textId="77777777" w:rsidR="008979F4" w:rsidRPr="00237D9C" w:rsidRDefault="008979F4" w:rsidP="008979F4">
      <w:pPr>
        <w:ind w:firstLine="567"/>
        <w:contextualSpacing/>
        <w:jc w:val="both"/>
      </w:pPr>
      <w:r w:rsidRPr="00237D9C">
        <w:t>порядок отклонения заявок, а также информацию об основаниях их отклонения;</w:t>
      </w:r>
    </w:p>
    <w:p w14:paraId="239FAFB4" w14:textId="77777777" w:rsidR="008979F4" w:rsidRPr="00237D9C" w:rsidRDefault="008979F4" w:rsidP="008979F4">
      <w:pPr>
        <w:ind w:firstLine="567"/>
        <w:contextualSpacing/>
        <w:jc w:val="both"/>
      </w:pPr>
      <w:r w:rsidRPr="00237D9C">
        <w:t xml:space="preserve">сроки оценки заявок, правила присвоения порядковых номеров заявкам </w:t>
      </w:r>
      <w:r>
        <w:br/>
      </w:r>
      <w:r w:rsidRPr="00237D9C">
        <w:t>по результатам оценки;</w:t>
      </w:r>
    </w:p>
    <w:p w14:paraId="40245B97" w14:textId="77777777" w:rsidR="008979F4" w:rsidRPr="00237D9C" w:rsidRDefault="008979F4" w:rsidP="008979F4">
      <w:pPr>
        <w:ind w:firstLine="567"/>
        <w:contextualSpacing/>
        <w:jc w:val="both"/>
      </w:pPr>
      <w:r w:rsidRPr="00237D9C">
        <w:t xml:space="preserve">сроки размещения документов об итогах проведения конкурсного отбора </w:t>
      </w:r>
      <w:r>
        <w:br/>
      </w:r>
      <w:r w:rsidRPr="00237D9C">
        <w:t xml:space="preserve">(в том числе промежуточных) на платформе проведения конкурсного отбора АИС БП-ЭК, </w:t>
      </w:r>
      <w:r>
        <w:br/>
      </w:r>
      <w:r w:rsidRPr="00237D9C">
        <w:t xml:space="preserve">а также на сайте Администрации, в том числе решения о допуске (недопуске) </w:t>
      </w:r>
      <w:r w:rsidRPr="00237D9C">
        <w:br/>
        <w:t xml:space="preserve">в соответствии с пунктом 6.6 настоящего Порядка, а также решения конкурсной комиссии об определении победителей конкурсного отбора, предоставлении им субсидий и размерах предоставляемых субсидий или о непризнании победителями конкурсного отбора </w:t>
      </w:r>
      <w:r w:rsidRPr="00237D9C">
        <w:br/>
        <w:t>и непредоставлении субсидий в соответствии с пунктом 7.5 настоящего Порядка.</w:t>
      </w:r>
    </w:p>
    <w:p w14:paraId="4DDA8978" w14:textId="77777777" w:rsidR="008979F4" w:rsidRPr="00237D9C" w:rsidRDefault="008979F4" w:rsidP="008979F4">
      <w:pPr>
        <w:ind w:firstLine="567"/>
        <w:contextualSpacing/>
        <w:jc w:val="both"/>
      </w:pPr>
      <w:r w:rsidRPr="00237D9C">
        <w:t>6.3. По результатам рассмотрения заявок</w:t>
      </w:r>
      <w:r>
        <w:t>, а также заключения рабочей группы, которое носит рекомендательный характер,</w:t>
      </w:r>
      <w:r w:rsidRPr="00237D9C">
        <w:t xml:space="preserve"> конкурсная комиссия на своем заседании принимает решения о допуске (недопуске).</w:t>
      </w:r>
    </w:p>
    <w:p w14:paraId="53D8A3B9" w14:textId="77777777" w:rsidR="008979F4" w:rsidRPr="00237D9C" w:rsidRDefault="008979F4" w:rsidP="008979F4">
      <w:pPr>
        <w:ind w:firstLine="567"/>
        <w:contextualSpacing/>
        <w:jc w:val="both"/>
      </w:pPr>
      <w:r w:rsidRPr="00237D9C">
        <w:t>6.4.  Решения о допуске (недопуске) принимаются в случае соответствия (несоответствия) претендентов и поданных ими заявок и документов критериям принятия решений о допуске (недопуске), указанным в пункте 6.1 настоящего Порядка.</w:t>
      </w:r>
    </w:p>
    <w:p w14:paraId="390DD5F6" w14:textId="77777777" w:rsidR="008979F4" w:rsidRPr="00237D9C" w:rsidRDefault="008979F4" w:rsidP="008979F4">
      <w:pPr>
        <w:ind w:firstLine="567"/>
        <w:contextualSpacing/>
        <w:jc w:val="both"/>
      </w:pPr>
      <w:r w:rsidRPr="00237D9C">
        <w:t xml:space="preserve">6.5. Решения о допуске (недопуске) принимаются простым большинством голосов членов конкурсной комиссии, присутствующих на заседании конкурсной комиссии. </w:t>
      </w:r>
      <w:r w:rsidRPr="00237D9C">
        <w:br/>
        <w:t>При равенстве голосов членов конкурсной комиссии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14:paraId="62D60B77" w14:textId="77777777" w:rsidR="008979F4" w:rsidRPr="00237D9C" w:rsidRDefault="008979F4" w:rsidP="008979F4">
      <w:pPr>
        <w:ind w:firstLine="567"/>
        <w:contextualSpacing/>
        <w:jc w:val="both"/>
      </w:pPr>
      <w:r w:rsidRPr="00237D9C">
        <w:t>6.6. Решение о допуске (недопуске) оформляется протоколом заседания конкурсной комиссии (далее – протокол 1) и включает в себя следующие сведения:</w:t>
      </w:r>
    </w:p>
    <w:p w14:paraId="4882D0E9" w14:textId="77777777" w:rsidR="008979F4" w:rsidRPr="00237D9C" w:rsidRDefault="008979F4" w:rsidP="008979F4">
      <w:pPr>
        <w:ind w:firstLine="567"/>
        <w:contextualSpacing/>
        <w:jc w:val="both"/>
      </w:pPr>
      <w:r w:rsidRPr="00237D9C">
        <w:t>дата, время и место проведения рассмотрения заявок;</w:t>
      </w:r>
    </w:p>
    <w:p w14:paraId="5D955E13" w14:textId="77777777" w:rsidR="008979F4" w:rsidRPr="00237D9C" w:rsidRDefault="008979F4" w:rsidP="008979F4">
      <w:pPr>
        <w:ind w:firstLine="567"/>
        <w:contextualSpacing/>
        <w:jc w:val="both"/>
      </w:pPr>
      <w:r w:rsidRPr="00237D9C">
        <w:t xml:space="preserve">информация об участниках конкурсного отбора, заявки которых были рассмотрены; </w:t>
      </w:r>
    </w:p>
    <w:p w14:paraId="4646DA2A" w14:textId="77777777" w:rsidR="008979F4" w:rsidRPr="00237D9C" w:rsidRDefault="008979F4" w:rsidP="008979F4">
      <w:pPr>
        <w:ind w:firstLine="567"/>
        <w:contextualSpacing/>
        <w:jc w:val="both"/>
      </w:pPr>
      <w:r w:rsidRPr="00237D9C">
        <w:t xml:space="preserve">информация об участниках конкурсного отбора, заявки которых были отклонены, </w:t>
      </w:r>
      <w:r w:rsidRPr="00237D9C">
        <w:br/>
        <w:t xml:space="preserve">с указанием причин их отклонения, в том числе положений объявления, которым </w:t>
      </w:r>
      <w:r w:rsidRPr="00237D9C">
        <w:br/>
        <w:t>не соответствуют указанные заявки.</w:t>
      </w:r>
    </w:p>
    <w:p w14:paraId="272C603D" w14:textId="77777777" w:rsidR="008979F4" w:rsidRPr="00237D9C" w:rsidRDefault="008979F4" w:rsidP="008979F4">
      <w:pPr>
        <w:ind w:firstLine="567"/>
        <w:contextualSpacing/>
        <w:jc w:val="both"/>
      </w:pPr>
      <w:r w:rsidRPr="00237D9C">
        <w:t>Протокол 1 подписывается членами конкурсной комиссии, указанными в пункте 6.5 настоящего Порядка, в день заседания конкурсной комиссии.</w:t>
      </w:r>
    </w:p>
    <w:p w14:paraId="6C74DBF9" w14:textId="77777777" w:rsidR="008979F4" w:rsidRPr="00237D9C" w:rsidRDefault="008979F4" w:rsidP="008979F4">
      <w:pPr>
        <w:ind w:firstLine="567"/>
        <w:contextualSpacing/>
        <w:jc w:val="both"/>
      </w:pPr>
      <w:r w:rsidRPr="00237D9C">
        <w:t xml:space="preserve">После подписания всеми членами конкурсной комиссии, присутствовавшими </w:t>
      </w:r>
      <w:r w:rsidRPr="00237D9C">
        <w:br/>
        <w:t xml:space="preserve">на заседании конкурсной комиссии, протокол 1 размещается секретарем конкурсной комиссии на сайте Администрации и в АИС БП-ЭК не позднее семи календарных дней после принятия решения о допуске (недопуске). </w:t>
      </w:r>
    </w:p>
    <w:p w14:paraId="5A27DB2A" w14:textId="77777777" w:rsidR="008979F4" w:rsidRPr="00237D9C" w:rsidRDefault="008979F4" w:rsidP="008979F4">
      <w:pPr>
        <w:ind w:firstLine="567"/>
        <w:contextualSpacing/>
        <w:jc w:val="both"/>
      </w:pPr>
      <w:r w:rsidRPr="00237D9C">
        <w:t xml:space="preserve">Дата размещения протокола 1 является датой уведомления претендентов </w:t>
      </w:r>
      <w:r w:rsidRPr="00237D9C">
        <w:br/>
        <w:t>о допуске (недопуске) к участию в конкурсном отборе.</w:t>
      </w:r>
    </w:p>
    <w:p w14:paraId="460FAFE7" w14:textId="77777777" w:rsidR="008979F4" w:rsidRDefault="008979F4" w:rsidP="008979F4">
      <w:pPr>
        <w:ind w:firstLine="567"/>
        <w:contextualSpacing/>
        <w:jc w:val="both"/>
      </w:pPr>
      <w:r w:rsidRPr="00237D9C">
        <w:t xml:space="preserve">В случае несогласия с решением о допуске (недопуске) любой из членов конкурсной комиссии вправе выразить особое мнение, которое отражается в протоколе 1 </w:t>
      </w:r>
      <w:r w:rsidRPr="00237D9C">
        <w:br/>
        <w:t>либо приобщается к протоколу 1 в виде отдельного документа.</w:t>
      </w:r>
    </w:p>
    <w:p w14:paraId="62DBFBFF" w14:textId="77777777" w:rsidR="008979F4" w:rsidRDefault="008979F4" w:rsidP="008979F4">
      <w:pPr>
        <w:ind w:firstLine="567"/>
        <w:contextualSpacing/>
        <w:jc w:val="both"/>
      </w:pPr>
    </w:p>
    <w:p w14:paraId="2C5F3FA1" w14:textId="77777777" w:rsidR="008979F4" w:rsidRPr="00237D9C" w:rsidRDefault="008979F4" w:rsidP="008979F4">
      <w:pPr>
        <w:contextualSpacing/>
        <w:jc w:val="center"/>
        <w:rPr>
          <w:b/>
        </w:rPr>
      </w:pPr>
      <w:r w:rsidRPr="00237D9C">
        <w:rPr>
          <w:b/>
        </w:rPr>
        <w:t>7. Порядок проведения оценки заявок конкурсной комиссией</w:t>
      </w:r>
    </w:p>
    <w:p w14:paraId="5D18BCBB" w14:textId="77777777" w:rsidR="008979F4" w:rsidRPr="00237D9C" w:rsidRDefault="008979F4" w:rsidP="008979F4">
      <w:pPr>
        <w:ind w:firstLine="540"/>
        <w:contextualSpacing/>
        <w:jc w:val="both"/>
      </w:pPr>
    </w:p>
    <w:p w14:paraId="190D4972" w14:textId="77777777" w:rsidR="008979F4" w:rsidRPr="00237D9C" w:rsidRDefault="008979F4" w:rsidP="008979F4">
      <w:pPr>
        <w:ind w:firstLine="567"/>
        <w:contextualSpacing/>
        <w:jc w:val="both"/>
      </w:pPr>
      <w:r w:rsidRPr="00237D9C">
        <w:t xml:space="preserve">7.1. Оценка заявок проводится конкурсной комиссией в целях принятия решения </w:t>
      </w:r>
      <w:r w:rsidRPr="00237D9C">
        <w:br/>
        <w:t xml:space="preserve">о предоставлении (непредоставлении) субсидий и размерах предоставляемых субсидий </w:t>
      </w:r>
      <w:r w:rsidRPr="00237D9C">
        <w:br/>
        <w:t xml:space="preserve">в отношении претендентов, допущенных к участию в конкурсном отборе. </w:t>
      </w:r>
      <w:bookmarkStart w:id="7" w:name="_Hlk59628381"/>
    </w:p>
    <w:bookmarkEnd w:id="7"/>
    <w:p w14:paraId="2DC76964" w14:textId="77777777" w:rsidR="008979F4" w:rsidRPr="00237D9C" w:rsidRDefault="008979F4" w:rsidP="008979F4">
      <w:pPr>
        <w:ind w:firstLine="567"/>
        <w:contextualSpacing/>
        <w:jc w:val="both"/>
      </w:pPr>
      <w:r w:rsidRPr="00237D9C">
        <w:lastRenderedPageBreak/>
        <w:t xml:space="preserve">7.2. Для принятия решений о предоставлении (непредоставлении) субсидий </w:t>
      </w:r>
      <w:r w:rsidRPr="00237D9C">
        <w:br/>
        <w:t>и размерах предоставляемых субсидий конкурсная комиссия осуществляет оценку проектов претендентов, допущенных к участию в конкурсном отборе, по следующим критериям определения победителей конкурсного отбора:</w:t>
      </w:r>
    </w:p>
    <w:p w14:paraId="5622E609" w14:textId="77777777" w:rsidR="008979F4" w:rsidRPr="00237D9C" w:rsidRDefault="008979F4" w:rsidP="008979F4">
      <w:pPr>
        <w:ind w:firstLine="567"/>
        <w:contextualSpacing/>
        <w:jc w:val="both"/>
      </w:pPr>
      <w:bookmarkStart w:id="8" w:name="_Hlk59628488"/>
      <w:r w:rsidRPr="00237D9C">
        <w:t>актуальность и социальная значимость проекта;</w:t>
      </w:r>
    </w:p>
    <w:p w14:paraId="13DFD6C4" w14:textId="77777777" w:rsidR="008979F4" w:rsidRPr="00237D9C" w:rsidRDefault="008979F4" w:rsidP="008979F4">
      <w:pPr>
        <w:ind w:firstLine="567"/>
        <w:contextualSpacing/>
        <w:jc w:val="both"/>
      </w:pPr>
      <w:r w:rsidRPr="00237D9C">
        <w:t>экономическая обоснованность затрат на реализацию проекта;</w:t>
      </w:r>
    </w:p>
    <w:p w14:paraId="0D3EDB79" w14:textId="77777777" w:rsidR="008979F4" w:rsidRPr="00237D9C" w:rsidRDefault="008979F4" w:rsidP="008979F4">
      <w:pPr>
        <w:ind w:firstLine="567"/>
        <w:contextualSpacing/>
        <w:jc w:val="both"/>
      </w:pPr>
      <w:r w:rsidRPr="00237D9C">
        <w:t>эффективность и реалистичность проекта;</w:t>
      </w:r>
    </w:p>
    <w:p w14:paraId="3F766243" w14:textId="77777777" w:rsidR="008979F4" w:rsidRPr="00237D9C" w:rsidRDefault="008979F4" w:rsidP="008979F4">
      <w:pPr>
        <w:ind w:firstLine="567"/>
        <w:contextualSpacing/>
        <w:jc w:val="both"/>
      </w:pPr>
      <w:r w:rsidRPr="00237D9C">
        <w:t>инновационность, уникальность проекта;</w:t>
      </w:r>
    </w:p>
    <w:p w14:paraId="3BA46BBF" w14:textId="77777777" w:rsidR="008979F4" w:rsidRPr="00237D9C" w:rsidRDefault="008979F4" w:rsidP="008979F4">
      <w:pPr>
        <w:ind w:firstLine="567"/>
        <w:contextualSpacing/>
        <w:jc w:val="both"/>
      </w:pPr>
      <w:r w:rsidRPr="00237D9C">
        <w:t>информационное сопровождение проекта.</w:t>
      </w:r>
    </w:p>
    <w:bookmarkEnd w:id="8"/>
    <w:p w14:paraId="2DC65C33" w14:textId="77777777" w:rsidR="008979F4" w:rsidRPr="00237D9C" w:rsidRDefault="008979F4" w:rsidP="008979F4">
      <w:pPr>
        <w:autoSpaceDE w:val="0"/>
        <w:autoSpaceDN w:val="0"/>
        <w:adjustRightInd w:val="0"/>
        <w:ind w:firstLine="567"/>
        <w:jc w:val="both"/>
        <w:rPr>
          <w:rFonts w:eastAsia="Calibri"/>
        </w:rPr>
      </w:pPr>
      <w:r w:rsidRPr="00237D9C">
        <w:t xml:space="preserve">Начисление баллов по критериям оценки осуществляется с использованием </w:t>
      </w:r>
      <w:r w:rsidRPr="00237D9C">
        <w:br/>
        <w:t>100-балльной шкалы оценки.</w:t>
      </w:r>
    </w:p>
    <w:p w14:paraId="2DCBD3E4" w14:textId="77777777" w:rsidR="008979F4" w:rsidRPr="00237D9C" w:rsidRDefault="008979F4" w:rsidP="008979F4">
      <w:pPr>
        <w:ind w:firstLine="567"/>
        <w:contextualSpacing/>
        <w:jc w:val="both"/>
      </w:pPr>
      <w:r w:rsidRPr="00237D9C">
        <w:t>7.3. Комитетом утверждаются:</w:t>
      </w:r>
    </w:p>
    <w:p w14:paraId="7F8C909D" w14:textId="77777777" w:rsidR="008979F4" w:rsidRPr="00237D9C" w:rsidRDefault="008979F4" w:rsidP="008979F4">
      <w:pPr>
        <w:ind w:firstLine="567"/>
        <w:contextualSpacing/>
        <w:jc w:val="both"/>
      </w:pPr>
      <w:r w:rsidRPr="00237D9C">
        <w:t>количество этапов конкурсного отбора и сроки их проведения;</w:t>
      </w:r>
    </w:p>
    <w:p w14:paraId="4E94DF7B" w14:textId="77777777" w:rsidR="008979F4" w:rsidRPr="00237D9C" w:rsidRDefault="008979F4" w:rsidP="008979F4">
      <w:pPr>
        <w:ind w:firstLine="567"/>
        <w:contextualSpacing/>
        <w:jc w:val="both"/>
      </w:pPr>
      <w:r w:rsidRPr="00237D9C">
        <w:t>порядок оценки конкурсной комиссией проектов</w:t>
      </w:r>
      <w:r>
        <w:t xml:space="preserve"> и порядо</w:t>
      </w:r>
      <w:r w:rsidRPr="00237D9C">
        <w:t xml:space="preserve">к расчета баллов в целях определения победителей конкурсного отбора </w:t>
      </w:r>
      <w:r>
        <w:t>в соответствии с подпунктом «а» пункта 22 общих требований</w:t>
      </w:r>
      <w:r w:rsidRPr="00237D9C">
        <w:t>;</w:t>
      </w:r>
    </w:p>
    <w:p w14:paraId="404E42AE" w14:textId="77777777" w:rsidR="008979F4" w:rsidRPr="00237D9C" w:rsidRDefault="008979F4" w:rsidP="008979F4">
      <w:pPr>
        <w:ind w:firstLine="567"/>
        <w:contextualSpacing/>
        <w:jc w:val="both"/>
      </w:pPr>
      <w:r w:rsidRPr="00237D9C">
        <w:t xml:space="preserve">порядок </w:t>
      </w:r>
      <w:r>
        <w:t xml:space="preserve">и случаи </w:t>
      </w:r>
      <w:r w:rsidRPr="00237D9C">
        <w:t>отмены конкурсного отбора;</w:t>
      </w:r>
    </w:p>
    <w:p w14:paraId="1560F49D" w14:textId="77777777" w:rsidR="008979F4" w:rsidRPr="00237D9C" w:rsidRDefault="008979F4" w:rsidP="008979F4">
      <w:pPr>
        <w:ind w:firstLine="567"/>
        <w:contextualSpacing/>
        <w:jc w:val="both"/>
      </w:pPr>
      <w:r w:rsidRPr="00237D9C">
        <w:t xml:space="preserve">порядок </w:t>
      </w:r>
      <w:r>
        <w:t xml:space="preserve">и случаи </w:t>
      </w:r>
      <w:r w:rsidRPr="00237D9C">
        <w:t>признания конкурсного отбора несостоявшимся.</w:t>
      </w:r>
    </w:p>
    <w:p w14:paraId="4394F7FD" w14:textId="77777777" w:rsidR="008979F4" w:rsidRPr="00237D9C" w:rsidRDefault="008979F4" w:rsidP="008979F4">
      <w:pPr>
        <w:ind w:firstLine="567"/>
        <w:contextualSpacing/>
        <w:jc w:val="both"/>
      </w:pPr>
      <w:r w:rsidRPr="00966C95">
        <w:t xml:space="preserve">Конкурсная комиссия осуществляет рассмотрение заявок (из числа заявок претендентов, допущенных к участию в конкурсном отборе), начиная с заявки, поступившей первой, и далее по мере поступления заявок. Каждая заявка оценивается </w:t>
      </w:r>
      <w:r>
        <w:br/>
      </w:r>
      <w:r w:rsidRPr="00966C95">
        <w:t>не менее чем тремя членами конкурсной комиссии. Каждой заявке членом конкурсной комиссии, принимающим участие в оценке заявок, по каждому критерию присваивается промежуточный балл в пределах значений, установленных Комитетом, после чего вычисляются итоговый и средний баллы.</w:t>
      </w:r>
    </w:p>
    <w:p w14:paraId="44FA6D4A" w14:textId="77777777" w:rsidR="008979F4" w:rsidRPr="00237D9C" w:rsidRDefault="008979F4" w:rsidP="008979F4">
      <w:pPr>
        <w:ind w:firstLine="567"/>
        <w:contextualSpacing/>
        <w:jc w:val="both"/>
      </w:pPr>
      <w:r w:rsidRPr="00237D9C">
        <w:t xml:space="preserve">На основании расчета средних баллов формируется рейтинг заявок по убыванию полученного ими среднего балла (далее – рейтинг). Конкурсная комиссия принимает решение о победителях конкурсного отбора по рейтингу, начиная с претендентов, получивших наибольший средний балл, и далее в порядке убывания значения среднего балла в пределах остатка объема бюджетных ассигнований, на который был объявлен конкурсный отбор. </w:t>
      </w:r>
    </w:p>
    <w:p w14:paraId="563F9B8E" w14:textId="77777777" w:rsidR="008979F4" w:rsidRPr="00237D9C" w:rsidRDefault="008979F4" w:rsidP="008979F4">
      <w:pPr>
        <w:ind w:firstLine="567"/>
        <w:contextualSpacing/>
        <w:jc w:val="both"/>
      </w:pPr>
      <w:r w:rsidRPr="00237D9C">
        <w:t>В соответствии с рейтингом участникам конкурсного отбора, получившим наибольший средний балл, присваивается наименьший порядковый номер. В случае равенства средних баллов, полученных участниками конкурсного отбора, порядковые номера присваиваются участникам конкурсного отбора, получившим равный средний балл, в соответствии с их оценкой председателем конкурсной комиссии, начиная с заявки, получившей наибольший итоговый балл.</w:t>
      </w:r>
    </w:p>
    <w:p w14:paraId="613F7119" w14:textId="77777777" w:rsidR="008979F4" w:rsidRPr="00237D9C" w:rsidRDefault="008979F4" w:rsidP="008979F4">
      <w:pPr>
        <w:autoSpaceDE w:val="0"/>
        <w:autoSpaceDN w:val="0"/>
        <w:adjustRightInd w:val="0"/>
        <w:ind w:firstLine="567"/>
        <w:contextualSpacing/>
        <w:jc w:val="both"/>
      </w:pPr>
      <w:r w:rsidRPr="00237D9C">
        <w:t xml:space="preserve">7.4. Размер предоставляемых субсидий рассчитывается конкурсной комиссией </w:t>
      </w:r>
      <w:r w:rsidRPr="00237D9C">
        <w:br/>
        <w:t>по следующей формуле:</w:t>
      </w:r>
    </w:p>
    <w:p w14:paraId="59E2B61B" w14:textId="77777777" w:rsidR="008979F4" w:rsidRPr="00237D9C" w:rsidRDefault="008979F4" w:rsidP="008979F4">
      <w:pPr>
        <w:autoSpaceDE w:val="0"/>
        <w:autoSpaceDN w:val="0"/>
        <w:adjustRightInd w:val="0"/>
        <w:ind w:firstLine="567"/>
        <w:contextualSpacing/>
        <w:jc w:val="both"/>
      </w:pPr>
    </w:p>
    <w:p w14:paraId="69710478" w14:textId="77777777" w:rsidR="008979F4" w:rsidRPr="00237D9C" w:rsidRDefault="008979F4" w:rsidP="008979F4">
      <w:pPr>
        <w:autoSpaceDE w:val="0"/>
        <w:autoSpaceDN w:val="0"/>
        <w:adjustRightInd w:val="0"/>
        <w:contextualSpacing/>
        <w:jc w:val="center"/>
        <w:outlineLvl w:val="0"/>
      </w:pPr>
      <w:r w:rsidRPr="00237D9C">
        <w:t>Рс = Рз – Сн,</w:t>
      </w:r>
    </w:p>
    <w:p w14:paraId="2FC5678E" w14:textId="77777777" w:rsidR="008979F4" w:rsidRPr="00237D9C" w:rsidRDefault="008979F4" w:rsidP="008979F4">
      <w:pPr>
        <w:autoSpaceDE w:val="0"/>
        <w:autoSpaceDN w:val="0"/>
        <w:adjustRightInd w:val="0"/>
        <w:contextualSpacing/>
        <w:jc w:val="center"/>
        <w:outlineLvl w:val="0"/>
      </w:pPr>
    </w:p>
    <w:p w14:paraId="43228502" w14:textId="77777777" w:rsidR="008979F4" w:rsidRPr="00237D9C" w:rsidRDefault="008979F4" w:rsidP="008979F4">
      <w:pPr>
        <w:autoSpaceDE w:val="0"/>
        <w:autoSpaceDN w:val="0"/>
        <w:adjustRightInd w:val="0"/>
        <w:ind w:firstLine="567"/>
        <w:contextualSpacing/>
        <w:jc w:val="both"/>
      </w:pPr>
    </w:p>
    <w:p w14:paraId="1E557013" w14:textId="77777777" w:rsidR="008979F4" w:rsidRPr="00237D9C" w:rsidRDefault="008979F4" w:rsidP="008979F4">
      <w:pPr>
        <w:autoSpaceDE w:val="0"/>
        <w:autoSpaceDN w:val="0"/>
        <w:adjustRightInd w:val="0"/>
        <w:ind w:firstLine="567"/>
        <w:contextualSpacing/>
        <w:jc w:val="both"/>
      </w:pPr>
      <w:r w:rsidRPr="00237D9C">
        <w:t>где:</w:t>
      </w:r>
    </w:p>
    <w:p w14:paraId="4EB95448" w14:textId="77777777" w:rsidR="008979F4" w:rsidRPr="00237D9C" w:rsidRDefault="008979F4" w:rsidP="008979F4">
      <w:pPr>
        <w:autoSpaceDE w:val="0"/>
        <w:autoSpaceDN w:val="0"/>
        <w:adjustRightInd w:val="0"/>
        <w:ind w:firstLine="567"/>
        <w:contextualSpacing/>
        <w:jc w:val="both"/>
      </w:pPr>
      <w:r w:rsidRPr="00237D9C">
        <w:t>Рс – размер предоставляемых субсидий;</w:t>
      </w:r>
    </w:p>
    <w:p w14:paraId="36E31DA8" w14:textId="77777777" w:rsidR="008979F4" w:rsidRPr="00237D9C" w:rsidRDefault="008979F4" w:rsidP="008979F4">
      <w:pPr>
        <w:autoSpaceDE w:val="0"/>
        <w:autoSpaceDN w:val="0"/>
        <w:adjustRightInd w:val="0"/>
        <w:ind w:firstLine="567"/>
        <w:contextualSpacing/>
        <w:jc w:val="both"/>
      </w:pPr>
      <w:bookmarkStart w:id="9" w:name="_Hlk59628783"/>
      <w:r w:rsidRPr="00237D9C">
        <w:t>Рз – размер планируемых затрат, указанный в расчете размера субсидий, представленном претендентом, который формируется в соответствии с видами затрат, перечень которых утверждается Комитетом, и не может превышать 5 000 000 руб.;</w:t>
      </w:r>
    </w:p>
    <w:p w14:paraId="41F58528" w14:textId="77777777" w:rsidR="008979F4" w:rsidRPr="00237D9C" w:rsidRDefault="008979F4" w:rsidP="008979F4">
      <w:pPr>
        <w:autoSpaceDE w:val="0"/>
        <w:autoSpaceDN w:val="0"/>
        <w:adjustRightInd w:val="0"/>
        <w:ind w:firstLine="567"/>
        <w:contextualSpacing/>
        <w:jc w:val="both"/>
      </w:pPr>
      <w:r w:rsidRPr="00237D9C">
        <w:t xml:space="preserve">Сн – определяемая конкурсной комиссией сумма необоснованных затрат, в том числе затрат, обоснование которых отсутствует или не соответствует требованиям, установленным Комитетом, а также затрат, не связанных с проектом. </w:t>
      </w:r>
    </w:p>
    <w:bookmarkEnd w:id="9"/>
    <w:p w14:paraId="0302222E" w14:textId="77777777" w:rsidR="008979F4" w:rsidRPr="00237D9C" w:rsidRDefault="008979F4" w:rsidP="008979F4">
      <w:pPr>
        <w:ind w:firstLine="567"/>
        <w:contextualSpacing/>
        <w:jc w:val="both"/>
      </w:pPr>
      <w:r w:rsidRPr="00237D9C">
        <w:t xml:space="preserve">7.5. Решение конкурсной комиссии об определении победителей конкурсного отбора, предоставлении им субсидий и размерах предоставляемых субсидий или о непризнании победителями конкурсного отбора и непредоставлении субсидий оформляется протоколом </w:t>
      </w:r>
      <w:r w:rsidRPr="00237D9C">
        <w:lastRenderedPageBreak/>
        <w:t>заседания конкурсной комиссии (далее – протокол 2) и включает в себя следующие сведения:</w:t>
      </w:r>
    </w:p>
    <w:p w14:paraId="03E5FF9A" w14:textId="77777777" w:rsidR="008979F4" w:rsidRPr="00237D9C" w:rsidRDefault="008979F4" w:rsidP="008979F4">
      <w:pPr>
        <w:ind w:firstLine="567"/>
        <w:contextualSpacing/>
        <w:jc w:val="both"/>
      </w:pPr>
      <w:r w:rsidRPr="00237D9C">
        <w:t>дата, время и место оценки заявок;</w:t>
      </w:r>
    </w:p>
    <w:p w14:paraId="298B75F7" w14:textId="77777777" w:rsidR="008979F4" w:rsidRPr="00237D9C" w:rsidRDefault="008979F4" w:rsidP="008979F4">
      <w:pPr>
        <w:ind w:firstLine="567"/>
        <w:contextualSpacing/>
        <w:jc w:val="both"/>
      </w:pPr>
      <w:r w:rsidRPr="00237D9C">
        <w:t xml:space="preserve">последовательность оценки заявок, присвоенные заявкам значения по каждому </w:t>
      </w:r>
      <w:r w:rsidRPr="00237D9C">
        <w:br/>
        <w:t xml:space="preserve">из предусмотренных критериев определения победителей конкурсного отбора, принятое </w:t>
      </w:r>
      <w:r w:rsidRPr="00237D9C">
        <w:br/>
        <w:t>на основании результатов оценки указанных заявок решение о присвоении заявкам порядковых номеров;</w:t>
      </w:r>
    </w:p>
    <w:p w14:paraId="663945FB" w14:textId="77777777" w:rsidR="008979F4" w:rsidRPr="00237D9C" w:rsidRDefault="008979F4" w:rsidP="008979F4">
      <w:pPr>
        <w:ind w:firstLine="567"/>
        <w:contextualSpacing/>
        <w:jc w:val="both"/>
      </w:pPr>
      <w:r w:rsidRPr="00237D9C">
        <w:t>наименование получателя (получателей) субсидий, с которым (которыми) заключается соглашение, и размер предоставляемых ему (им) субсидий.</w:t>
      </w:r>
    </w:p>
    <w:p w14:paraId="3E3EA728" w14:textId="77777777" w:rsidR="008979F4" w:rsidRPr="00237D9C" w:rsidRDefault="008979F4" w:rsidP="008979F4">
      <w:pPr>
        <w:ind w:firstLine="567"/>
        <w:contextualSpacing/>
        <w:jc w:val="both"/>
      </w:pPr>
      <w:r w:rsidRPr="00237D9C">
        <w:t>Протокол 2 подписывается членами конкурсной комиссии, присутствующими</w:t>
      </w:r>
      <w:r w:rsidRPr="00237D9C">
        <w:br/>
        <w:t>на заседании конкурсной комиссии, в день заседания конкурсной комиссии.</w:t>
      </w:r>
    </w:p>
    <w:p w14:paraId="049F7A28" w14:textId="77777777" w:rsidR="008979F4" w:rsidRPr="00237D9C" w:rsidRDefault="008979F4" w:rsidP="008979F4">
      <w:pPr>
        <w:ind w:firstLine="567"/>
        <w:contextualSpacing/>
        <w:jc w:val="both"/>
      </w:pPr>
      <w:r w:rsidRPr="00237D9C">
        <w:t xml:space="preserve">После подписания всеми членами конкурсной комиссии, присутствовавшими </w:t>
      </w:r>
      <w:r w:rsidRPr="00237D9C">
        <w:br/>
        <w:t xml:space="preserve">на заседании конкурсной комиссии, протокол 2 размещается секретарем конкурсной комиссии на сайте Администрации и в АИС БП-ЭК не позднее семи календарных дней после определения победителей конкурсного отбора. </w:t>
      </w:r>
    </w:p>
    <w:p w14:paraId="751E1516" w14:textId="77777777" w:rsidR="008979F4" w:rsidRPr="00237D9C" w:rsidRDefault="008979F4" w:rsidP="008979F4">
      <w:pPr>
        <w:ind w:firstLine="567"/>
        <w:contextualSpacing/>
        <w:jc w:val="both"/>
      </w:pPr>
      <w:r w:rsidRPr="00237D9C">
        <w:t xml:space="preserve">Дата размещения протокола 2 является датой уведомления претендентов </w:t>
      </w:r>
      <w:r w:rsidRPr="00237D9C">
        <w:br/>
        <w:t>о предоставлении и размерах предоставляемых субсидий.</w:t>
      </w:r>
    </w:p>
    <w:p w14:paraId="1E1BF4EA" w14:textId="77777777" w:rsidR="008979F4" w:rsidRPr="00237D9C" w:rsidRDefault="008979F4" w:rsidP="008979F4">
      <w:pPr>
        <w:ind w:firstLine="567"/>
        <w:contextualSpacing/>
        <w:jc w:val="both"/>
      </w:pPr>
      <w:r w:rsidRPr="00237D9C">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2 </w:t>
      </w:r>
      <w:r w:rsidRPr="00237D9C">
        <w:br/>
        <w:t>либо приобщается к протоколу 2 в виде отдельного документа.</w:t>
      </w:r>
    </w:p>
    <w:p w14:paraId="318F7BAB" w14:textId="77777777" w:rsidR="008979F4" w:rsidRPr="00237D9C" w:rsidRDefault="008979F4" w:rsidP="008979F4">
      <w:pPr>
        <w:ind w:firstLine="567"/>
        <w:contextualSpacing/>
        <w:jc w:val="both"/>
      </w:pPr>
      <w:r w:rsidRPr="00237D9C">
        <w:t>Скан-копии протоколов, содержащих информацию о принятых конкурсной комиссией решениях, прикрепляются в АИС БП-ЭК и подписываются УКЭП председателя Комитета (уполномоченного им лица).</w:t>
      </w:r>
    </w:p>
    <w:p w14:paraId="68880D9C" w14:textId="77777777" w:rsidR="008979F4" w:rsidRPr="00237D9C" w:rsidRDefault="008979F4" w:rsidP="008979F4">
      <w:pPr>
        <w:contextualSpacing/>
        <w:jc w:val="center"/>
        <w:rPr>
          <w:b/>
        </w:rPr>
      </w:pPr>
    </w:p>
    <w:p w14:paraId="467F063E" w14:textId="77777777" w:rsidR="008979F4" w:rsidRPr="00237D9C" w:rsidRDefault="008979F4" w:rsidP="008979F4">
      <w:pPr>
        <w:contextualSpacing/>
        <w:jc w:val="center"/>
        <w:rPr>
          <w:b/>
        </w:rPr>
      </w:pPr>
      <w:r w:rsidRPr="00237D9C">
        <w:rPr>
          <w:b/>
        </w:rPr>
        <w:t>8. Порядок заключения (отказа от заключения) соглашения</w:t>
      </w:r>
    </w:p>
    <w:p w14:paraId="121F59EF" w14:textId="77777777" w:rsidR="008979F4" w:rsidRPr="00237D9C" w:rsidRDefault="008979F4" w:rsidP="008979F4">
      <w:pPr>
        <w:contextualSpacing/>
        <w:jc w:val="center"/>
        <w:rPr>
          <w:b/>
        </w:rPr>
      </w:pPr>
      <w:r w:rsidRPr="00237D9C">
        <w:rPr>
          <w:b/>
        </w:rPr>
        <w:t>и предоставления (отказа в предоставлении) субсидий</w:t>
      </w:r>
    </w:p>
    <w:p w14:paraId="57C9DE65" w14:textId="77777777" w:rsidR="008979F4" w:rsidRPr="00237D9C" w:rsidRDefault="008979F4" w:rsidP="008979F4">
      <w:pPr>
        <w:ind w:firstLine="540"/>
        <w:contextualSpacing/>
        <w:jc w:val="both"/>
      </w:pPr>
    </w:p>
    <w:p w14:paraId="7665A7D9" w14:textId="77777777" w:rsidR="008979F4" w:rsidRPr="00237D9C" w:rsidRDefault="008979F4" w:rsidP="008979F4">
      <w:pPr>
        <w:ind w:firstLine="567"/>
        <w:contextualSpacing/>
        <w:jc w:val="both"/>
      </w:pPr>
      <w:r w:rsidRPr="00237D9C">
        <w:t>8.1.</w:t>
      </w:r>
      <w:r w:rsidRPr="00237D9C">
        <w:rPr>
          <w:lang w:val="en-US"/>
        </w:rPr>
        <w:t> </w:t>
      </w:r>
      <w:r w:rsidRPr="00237D9C">
        <w:t xml:space="preserve">Решение о недопуске претендента к участию в конкурсном отборе или решение </w:t>
      </w:r>
      <w:r w:rsidRPr="00237D9C">
        <w:br/>
        <w:t xml:space="preserve">о непредоставлении субсидий, принятое конкурсной комиссией, является основанием </w:t>
      </w:r>
      <w:r w:rsidRPr="00237D9C">
        <w:br/>
        <w:t>для отказа в предоставлении субсидий.</w:t>
      </w:r>
    </w:p>
    <w:p w14:paraId="34E523E6" w14:textId="77777777" w:rsidR="008979F4" w:rsidRPr="00237D9C" w:rsidRDefault="008979F4" w:rsidP="008979F4">
      <w:pPr>
        <w:ind w:firstLine="567"/>
        <w:contextualSpacing/>
        <w:jc w:val="both"/>
      </w:pPr>
      <w:r w:rsidRPr="00237D9C">
        <w:t xml:space="preserve">8.2. После размещения протокола 2 на сайте Администрации претендент </w:t>
      </w:r>
      <w:r w:rsidRPr="00237D9C">
        <w:br/>
        <w:t>может выбрать один из следующих вариантов:</w:t>
      </w:r>
    </w:p>
    <w:p w14:paraId="559EEFF7" w14:textId="77777777" w:rsidR="008979F4" w:rsidRPr="00237D9C" w:rsidRDefault="008979F4" w:rsidP="008979F4">
      <w:pPr>
        <w:ind w:firstLine="567"/>
        <w:contextualSpacing/>
        <w:jc w:val="both"/>
      </w:pPr>
      <w:r w:rsidRPr="00237D9C">
        <w:t>согласиться с суммой предоставляемых субсидий;</w:t>
      </w:r>
    </w:p>
    <w:p w14:paraId="4D68C686" w14:textId="77777777" w:rsidR="008979F4" w:rsidRPr="00237D9C" w:rsidRDefault="008979F4" w:rsidP="008979F4">
      <w:pPr>
        <w:ind w:firstLine="567"/>
        <w:contextualSpacing/>
        <w:jc w:val="both"/>
      </w:pPr>
      <w:r w:rsidRPr="00237D9C">
        <w:t>отказаться от предоставления субсидий.</w:t>
      </w:r>
    </w:p>
    <w:p w14:paraId="4794DCD1" w14:textId="77777777" w:rsidR="008979F4" w:rsidRPr="00237D9C" w:rsidRDefault="008979F4" w:rsidP="008979F4">
      <w:pPr>
        <w:ind w:firstLine="567"/>
        <w:contextualSpacing/>
        <w:jc w:val="both"/>
      </w:pPr>
      <w:r w:rsidRPr="00237D9C">
        <w:t xml:space="preserve">О принятом решении претендент обязан проинформировать Комитет в течение </w:t>
      </w:r>
      <w:r w:rsidRPr="00237D9C">
        <w:br/>
        <w:t xml:space="preserve">трех рабочих дней со дня размещения протокола 2 на сайте Администрации </w:t>
      </w:r>
      <w:r w:rsidRPr="00237D9C">
        <w:br/>
        <w:t xml:space="preserve">письмом </w:t>
      </w:r>
      <w:bookmarkStart w:id="10" w:name="_Hlk59629157"/>
      <w:r w:rsidRPr="00237D9C">
        <w:t>на электронную почту, указанную в объявлении</w:t>
      </w:r>
      <w:bookmarkEnd w:id="10"/>
      <w:r w:rsidRPr="00237D9C">
        <w:t>.</w:t>
      </w:r>
    </w:p>
    <w:p w14:paraId="34E82B79" w14:textId="77777777" w:rsidR="008979F4" w:rsidRPr="00237D9C" w:rsidRDefault="008979F4" w:rsidP="008979F4">
      <w:pPr>
        <w:ind w:firstLine="567"/>
        <w:contextualSpacing/>
        <w:jc w:val="both"/>
      </w:pPr>
      <w:r w:rsidRPr="00237D9C">
        <w:t>В случае непоступления в Комитет в установленный в настоящем пункте срок письма претендента о согласии с суммой предоставляемых субсидий считается, что претендент отказался от предоставляемых субсидий, размер которых определен решением конкурсной комиссии.</w:t>
      </w:r>
    </w:p>
    <w:p w14:paraId="49D889DD" w14:textId="77777777" w:rsidR="008979F4" w:rsidRPr="00237D9C" w:rsidRDefault="008979F4" w:rsidP="008979F4">
      <w:pPr>
        <w:ind w:firstLine="567"/>
        <w:contextualSpacing/>
        <w:jc w:val="both"/>
        <w:rPr>
          <w:rFonts w:eastAsia="Calibri"/>
        </w:rPr>
      </w:pPr>
      <w:r w:rsidRPr="00237D9C">
        <w:t xml:space="preserve">8.3. После получения протокола 1 и протокола 2, подписанных всеми членами конкурсной комиссии, присутствовавшими на заседании конкурсной комиссии, Комитет принимает решение о предоставлении субсидий в форме распоряжения Комитета </w:t>
      </w:r>
      <w:r>
        <w:br/>
      </w:r>
      <w:r w:rsidRPr="00237D9C">
        <w:t xml:space="preserve">в порядке, предусмотренном Регламентом Комитета по молодежной политике </w:t>
      </w:r>
      <w:r w:rsidRPr="00237D9C">
        <w:br/>
        <w:t>и взаимодействию с общественными организациями, утвержденным распоряжением Комитета по молодежной политике и взаимодействию с общественными организациями</w:t>
      </w:r>
      <w:r w:rsidRPr="00237D9C">
        <w:br/>
        <w:t xml:space="preserve">от 01.02.2016 № 3-р (далее – распоряжение о предоставлении субсидий). Распоряжение </w:t>
      </w:r>
      <w:r w:rsidRPr="00237D9C">
        <w:br/>
        <w:t xml:space="preserve">о предоставлении субсидий издается Комитетом не позднее 30 календарных дней со дня окончания приема заявок и документов от претендентов. </w:t>
      </w:r>
    </w:p>
    <w:p w14:paraId="132DB303" w14:textId="77777777" w:rsidR="008979F4" w:rsidRPr="00237D9C" w:rsidRDefault="008979F4" w:rsidP="008979F4">
      <w:pPr>
        <w:ind w:firstLine="567"/>
        <w:contextualSpacing/>
        <w:jc w:val="both"/>
      </w:pPr>
      <w:r w:rsidRPr="00237D9C">
        <w:t xml:space="preserve">8.4. В целях заключения соглашения Комитет не позднее 20 рабочих дней </w:t>
      </w:r>
      <w:r w:rsidRPr="00237D9C">
        <w:br/>
        <w:t xml:space="preserve">после подписания распоряжения о предоставлении субсидий направляет руководителю </w:t>
      </w:r>
      <w:r>
        <w:br/>
      </w:r>
      <w:r w:rsidRPr="00237D9C">
        <w:t xml:space="preserve">или уполномоченному представителю получателя субсидий проект соглашения, </w:t>
      </w:r>
      <w:r>
        <w:br/>
      </w:r>
      <w:r w:rsidRPr="00237D9C">
        <w:t xml:space="preserve">не подписанный уполномоченным лицом Комитета, который в течение 10 рабочих дней </w:t>
      </w:r>
      <w:r>
        <w:br/>
      </w:r>
      <w:r w:rsidRPr="00237D9C">
        <w:lastRenderedPageBreak/>
        <w:t xml:space="preserve">со дня его получения подписывается получателем субсидий и направляется в Комитет. Общий срок заключения соглашений составляет не более 40 рабочих дней со дня подписания распоряжения о предоставлении субсидий. Соглашение формируется в форме электронного документа в АИС БП-ЭК. </w:t>
      </w:r>
    </w:p>
    <w:p w14:paraId="5B3937C1" w14:textId="77777777" w:rsidR="008979F4" w:rsidRPr="00237D9C" w:rsidRDefault="008979F4" w:rsidP="008979F4">
      <w:pPr>
        <w:ind w:firstLine="567"/>
        <w:contextualSpacing/>
        <w:jc w:val="both"/>
      </w:pPr>
      <w:r w:rsidRPr="00237D9C">
        <w:t>Соглашение заключается в соответствии с типовой формой, утвержденной Комитетом финансов Санкт-Петербурга.</w:t>
      </w:r>
    </w:p>
    <w:p w14:paraId="3D1CD3C3" w14:textId="77777777" w:rsidR="008979F4" w:rsidRPr="00237D9C" w:rsidRDefault="008979F4" w:rsidP="008979F4">
      <w:pPr>
        <w:widowControl w:val="0"/>
        <w:autoSpaceDE w:val="0"/>
        <w:autoSpaceDN w:val="0"/>
        <w:ind w:firstLine="567"/>
        <w:contextualSpacing/>
        <w:jc w:val="both"/>
      </w:pPr>
      <w:bookmarkStart w:id="11" w:name="_Hlk59869310"/>
      <w:r w:rsidRPr="00237D9C">
        <w:t>В случае неподписания получателем субсидий соглашения в срок, указанный в абзаце первом настоящего пункта, получатель субсидий признается уклонившимся от заключения соглашения.</w:t>
      </w:r>
    </w:p>
    <w:bookmarkEnd w:id="11"/>
    <w:p w14:paraId="15F4A1DB" w14:textId="77777777" w:rsidR="008979F4" w:rsidRPr="00237D9C" w:rsidRDefault="008979F4" w:rsidP="008979F4">
      <w:pPr>
        <w:ind w:firstLine="567"/>
        <w:contextualSpacing/>
        <w:jc w:val="both"/>
      </w:pPr>
      <w:r w:rsidRPr="00237D9C">
        <w:t xml:space="preserve">Результатом является реализация получателем </w:t>
      </w:r>
      <w:r>
        <w:t xml:space="preserve">субсидий </w:t>
      </w:r>
      <w:r w:rsidRPr="00237D9C">
        <w:t>до 30.11.202</w:t>
      </w:r>
      <w:r>
        <w:t>6</w:t>
      </w:r>
      <w:r w:rsidRPr="00237D9C">
        <w:t xml:space="preserve"> проекта, направленного на оказание услуг (выполнение работ) для благополучателей.</w:t>
      </w:r>
    </w:p>
    <w:p w14:paraId="64F20302" w14:textId="77777777" w:rsidR="008979F4" w:rsidRPr="00237D9C" w:rsidRDefault="008979F4" w:rsidP="008979F4">
      <w:pPr>
        <w:ind w:firstLine="567"/>
        <w:contextualSpacing/>
        <w:jc w:val="both"/>
      </w:pPr>
      <w:r w:rsidRPr="00237D9C">
        <w:t>Благополучатели определяются целевой группой проекта, на решение или смягчение проблемы, которой направлен проект. Благополучателями проекта могут выступать:</w:t>
      </w:r>
    </w:p>
    <w:p w14:paraId="336A4343" w14:textId="77777777" w:rsidR="008979F4" w:rsidRPr="00237D9C" w:rsidRDefault="008979F4" w:rsidP="008979F4">
      <w:pPr>
        <w:ind w:firstLine="567"/>
        <w:contextualSpacing/>
        <w:jc w:val="both"/>
      </w:pPr>
      <w:r w:rsidRPr="00237D9C">
        <w:t xml:space="preserve">непосредственные участники проекта, принявшие участие в проекте в очном или онлайн форматах (зарегистрированные для участия в проекте каким-либо образом получателем субсидий); </w:t>
      </w:r>
    </w:p>
    <w:p w14:paraId="0EA32B86" w14:textId="77777777" w:rsidR="008979F4" w:rsidRPr="00237D9C" w:rsidRDefault="008979F4" w:rsidP="008979F4">
      <w:pPr>
        <w:ind w:firstLine="567"/>
        <w:contextualSpacing/>
        <w:jc w:val="both"/>
      </w:pPr>
      <w:r w:rsidRPr="00237D9C">
        <w:t>благополучатели, принявшие заочное и (или) опосредованное участие в проекте (зрители, слушатели и другие), лица, узнавшие о реализации проекта (их регистрация получателем субсидий не требуется).</w:t>
      </w:r>
    </w:p>
    <w:p w14:paraId="24C9606A" w14:textId="77777777" w:rsidR="008979F4" w:rsidRPr="00237D9C" w:rsidRDefault="008979F4" w:rsidP="008979F4">
      <w:pPr>
        <w:ind w:firstLine="567"/>
        <w:contextualSpacing/>
        <w:jc w:val="both"/>
      </w:pPr>
      <w:r w:rsidRPr="00237D9C">
        <w:t>Характеристиками являются:</w:t>
      </w:r>
    </w:p>
    <w:p w14:paraId="5C8486D7" w14:textId="77777777" w:rsidR="008979F4" w:rsidRPr="00237D9C" w:rsidRDefault="008979F4" w:rsidP="008979F4">
      <w:pPr>
        <w:ind w:firstLine="567"/>
        <w:contextualSpacing/>
        <w:jc w:val="both"/>
      </w:pPr>
      <w:r w:rsidRPr="00237D9C">
        <w:t>количество зарегистрированных благополучателей проекта;</w:t>
      </w:r>
    </w:p>
    <w:p w14:paraId="6335D91E" w14:textId="77777777" w:rsidR="008979F4" w:rsidRPr="00237D9C" w:rsidRDefault="008979F4" w:rsidP="008979F4">
      <w:pPr>
        <w:ind w:firstLine="567"/>
        <w:contextualSpacing/>
        <w:jc w:val="both"/>
      </w:pPr>
      <w:r w:rsidRPr="00237D9C">
        <w:t>количество прочих благополучателей проекта;</w:t>
      </w:r>
    </w:p>
    <w:p w14:paraId="23D74D22" w14:textId="77777777" w:rsidR="008979F4" w:rsidRPr="00237D9C" w:rsidRDefault="008979F4" w:rsidP="008979F4">
      <w:pPr>
        <w:ind w:firstLine="567"/>
        <w:contextualSpacing/>
        <w:jc w:val="both"/>
      </w:pPr>
      <w:r w:rsidRPr="00237D9C">
        <w:t>количество добровольцев (волонтеров), привлеченных к реализации проекта;</w:t>
      </w:r>
    </w:p>
    <w:p w14:paraId="15B6E726" w14:textId="77777777" w:rsidR="008979F4" w:rsidRPr="00237D9C" w:rsidRDefault="008979F4" w:rsidP="008979F4">
      <w:pPr>
        <w:ind w:firstLine="567"/>
        <w:contextualSpacing/>
        <w:jc w:val="both"/>
      </w:pPr>
      <w:bookmarkStart w:id="12" w:name="_Hlk59629338"/>
      <w:r w:rsidRPr="00237D9C">
        <w:t xml:space="preserve">количество публикаций в сети «Интернет» и (или) средствах массовой информации </w:t>
      </w:r>
      <w:r w:rsidRPr="00237D9C">
        <w:br/>
        <w:t>о проекте</w:t>
      </w:r>
      <w:bookmarkEnd w:id="12"/>
      <w:r w:rsidRPr="00237D9C">
        <w:t>.</w:t>
      </w:r>
    </w:p>
    <w:p w14:paraId="24CE4F75" w14:textId="77777777" w:rsidR="008979F4" w:rsidRPr="00237D9C" w:rsidRDefault="008979F4" w:rsidP="008979F4">
      <w:pPr>
        <w:ind w:firstLine="567"/>
        <w:contextualSpacing/>
        <w:jc w:val="both"/>
      </w:pPr>
      <w:r w:rsidRPr="0035121E">
        <w:t>Значения характеристик устанавливаются в соглашении на основании заявки.</w:t>
      </w:r>
    </w:p>
    <w:p w14:paraId="19CB0D41" w14:textId="77777777" w:rsidR="008979F4" w:rsidRPr="00237D9C" w:rsidRDefault="008979F4" w:rsidP="008979F4">
      <w:pPr>
        <w:ind w:firstLine="567"/>
        <w:contextualSpacing/>
        <w:jc w:val="both"/>
      </w:pPr>
      <w:r w:rsidRPr="00237D9C">
        <w:t xml:space="preserve">Типом результата предоставления субсидий в соответствии с установленным Министерством финансов Российской Федерации </w:t>
      </w:r>
      <w:r>
        <w:t>П</w:t>
      </w:r>
      <w:r w:rsidRPr="00237D9C">
        <w:t>орядком проведения мониторинга достижения результатов предоставления субсидий</w:t>
      </w:r>
      <w:r w:rsidRPr="00237D9C">
        <w:rPr>
          <w:rFonts w:eastAsia="Calibri"/>
        </w:rPr>
        <w:t xml:space="preserve">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w:t>
      </w:r>
      <w:r>
        <w:rPr>
          <w:rFonts w:eastAsia="Calibri"/>
        </w:rPr>
        <w:t xml:space="preserve"> – </w:t>
      </w:r>
      <w:r w:rsidRPr="00237D9C">
        <w:rPr>
          <w:rFonts w:eastAsia="Calibri"/>
        </w:rPr>
        <w:t xml:space="preserve">производителям товаров, </w:t>
      </w:r>
      <w:r>
        <w:rPr>
          <w:rFonts w:eastAsia="Calibri"/>
        </w:rPr>
        <w:br/>
      </w:r>
      <w:r w:rsidRPr="00237D9C">
        <w:rPr>
          <w:rFonts w:eastAsia="Calibri"/>
        </w:rPr>
        <w:t>работ, услуг,</w:t>
      </w:r>
      <w:r w:rsidRPr="00237D9C">
        <w:t xml:space="preserve"> является оказание услуг (выполнение работ)</w:t>
      </w:r>
      <w:r>
        <w:t>, утвержденным приказом Министерства финансов Российской Федерации от 27.04.2024 № 53н</w:t>
      </w:r>
      <w:r w:rsidRPr="00237D9C">
        <w:t>.</w:t>
      </w:r>
    </w:p>
    <w:p w14:paraId="1DC8309C" w14:textId="77777777" w:rsidR="008979F4" w:rsidRPr="00237D9C" w:rsidRDefault="008979F4" w:rsidP="008979F4">
      <w:pPr>
        <w:shd w:val="clear" w:color="auto" w:fill="FFFFFF"/>
        <w:ind w:firstLine="567"/>
        <w:contextualSpacing/>
        <w:jc w:val="both"/>
      </w:pPr>
      <w:bookmarkStart w:id="13" w:name="_Hlk59629390"/>
      <w:r w:rsidRPr="00237D9C">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размере, определенном </w:t>
      </w:r>
      <w:r w:rsidRPr="00237D9C">
        <w:br/>
        <w:t xml:space="preserve">в соглашении, 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субсидий в форме электронного документа в АИС БП-ЭК. Получатель субсидий подписывает указанное дополнительное соглашение </w:t>
      </w:r>
      <w:r>
        <w:t>УКЭП</w:t>
      </w:r>
      <w:r w:rsidRPr="00237D9C">
        <w:t xml:space="preserve"> в течение пяти рабочих дней со дня его получения. В случае неподписания получателем субсидий указанного дополнительного соглашения в указанный срок соглашение подлежит расторжению.</w:t>
      </w:r>
    </w:p>
    <w:p w14:paraId="23FD9AC7" w14:textId="77777777" w:rsidR="008979F4" w:rsidRDefault="008979F4" w:rsidP="008979F4">
      <w:pPr>
        <w:ind w:firstLine="567"/>
        <w:contextualSpacing/>
        <w:jc w:val="both"/>
      </w:pPr>
      <w:r w:rsidRPr="00237D9C">
        <w:t xml:space="preserve">В соглашение подлежит включению условие о согласии получателя субсидий </w:t>
      </w:r>
      <w:r w:rsidRPr="00237D9C">
        <w:br/>
        <w:t xml:space="preserve">на проведение в отношении него Комитетом проверок и проверок органами государственного финансового контроля в соответствии со статьями 268.1 и 269.2 Бюджетного кодекса Российской Федерации и об обязанности получателя субсидий представить согласие контрагентов (за исключением государственных (муниципальных) унитарных предприятий, хозяйственных товариществ и обществ с участием </w:t>
      </w:r>
      <w:r w:rsidRPr="00237D9C">
        <w:br/>
        <w:t>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проведение в отношении них Комитетом проверок и проверок органами государственного финансового контроля в соответствии со статьями 268.1 и 269.2 Бюджетного кодекса Российской Федерации.</w:t>
      </w:r>
    </w:p>
    <w:p w14:paraId="5327906B" w14:textId="77777777" w:rsidR="008979F4" w:rsidRDefault="008979F4" w:rsidP="008979F4">
      <w:pPr>
        <w:ind w:firstLine="567"/>
        <w:contextualSpacing/>
        <w:jc w:val="both"/>
      </w:pPr>
      <w:r>
        <w:lastRenderedPageBreak/>
        <w:t>В соглашение подлежат включению условия о том, что:</w:t>
      </w:r>
    </w:p>
    <w:p w14:paraId="2FDC47B1" w14:textId="77777777" w:rsidR="008979F4" w:rsidRDefault="008979F4" w:rsidP="008979F4">
      <w:pPr>
        <w:ind w:firstLine="567"/>
        <w:contextualSpacing/>
        <w:jc w:val="both"/>
      </w:pPr>
      <w:r>
        <w:t xml:space="preserve">При реорганизации получателя субсидий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обязательства с указанием </w:t>
      </w:r>
      <w:r>
        <w:br/>
        <w:t>в соглашении юридического лица, являющегося правопреемников;</w:t>
      </w:r>
    </w:p>
    <w:p w14:paraId="30B71D94" w14:textId="77777777" w:rsidR="008979F4" w:rsidRPr="00237D9C" w:rsidRDefault="008979F4" w:rsidP="008979F4">
      <w:pPr>
        <w:ind w:firstLine="567"/>
        <w:contextualSpacing/>
        <w:jc w:val="both"/>
      </w:pPr>
      <w:r>
        <w:t xml:space="preserve">При реорганизации получателя субсидий в форме разделения, выделения, </w:t>
      </w:r>
      <w:r>
        <w:br/>
        <w:t xml:space="preserve">а также ликвидации получателя субсидий, являющегося юридическим лицом, </w:t>
      </w:r>
      <w:r>
        <w:br/>
        <w:t xml:space="preserve">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w:t>
      </w:r>
      <w:r>
        <w:br/>
        <w:t xml:space="preserve">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w:t>
      </w:r>
      <w:r>
        <w:br/>
        <w:t>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субсидий, и возврате неиспользованного остатка субсидий в бюджет Санкт-Петербурга.</w:t>
      </w:r>
    </w:p>
    <w:bookmarkEnd w:id="13"/>
    <w:p w14:paraId="7BF68D28" w14:textId="77777777" w:rsidR="008979F4" w:rsidRPr="00237D9C" w:rsidRDefault="008979F4" w:rsidP="008979F4">
      <w:pPr>
        <w:autoSpaceDE w:val="0"/>
        <w:autoSpaceDN w:val="0"/>
        <w:adjustRightInd w:val="0"/>
        <w:ind w:firstLine="567"/>
        <w:contextualSpacing/>
        <w:jc w:val="both"/>
      </w:pPr>
      <w:r w:rsidRPr="00237D9C">
        <w:t xml:space="preserve">8.5. </w:t>
      </w:r>
      <w:bookmarkStart w:id="14" w:name="_Hlk59629509"/>
      <w:r w:rsidRPr="00237D9C">
        <w:t>Субсидии перечисляются единовременно на указанный в соглашении расчетный счет получателя субсидий, открытый получателем субсидий в учреждениях Центрального банка Российской Федерации или российской кредитной организации с учетом</w:t>
      </w:r>
      <w:r>
        <w:t xml:space="preserve"> </w:t>
      </w:r>
      <w:r w:rsidRPr="00237D9C">
        <w:t xml:space="preserve">соблюдения получателем субсидий мер по снижению финансовых рисков, возникающих </w:t>
      </w:r>
      <w:r w:rsidRPr="00237D9C">
        <w:br/>
        <w:t xml:space="preserve">в течение всего периода расчетно-кассового обслуживания в кредитной организации </w:t>
      </w:r>
      <w:r>
        <w:br/>
      </w:r>
      <w:r w:rsidRPr="00237D9C">
        <w:t xml:space="preserve">по аналогии с мерами, предусмотренными </w:t>
      </w:r>
      <w:r>
        <w:t>Р</w:t>
      </w:r>
      <w:r w:rsidRPr="00237D9C">
        <w:t xml:space="preserve">екомендациями по снижению </w:t>
      </w:r>
      <w:r w:rsidRPr="00237D9C">
        <w:br/>
        <w:t xml:space="preserve">финансовых рисков отдельных видов юридических лиц Санкт-Петербурга при закупке </w:t>
      </w:r>
      <w:r w:rsidRPr="00237D9C">
        <w:br/>
        <w:t>у кредитных организаций финансовых услу</w:t>
      </w:r>
      <w:r>
        <w:t>г</w:t>
      </w:r>
      <w:r w:rsidRPr="00237D9C">
        <w:t xml:space="preserve">, утвержденными распоряжением </w:t>
      </w:r>
      <w:r w:rsidRPr="00237D9C">
        <w:br/>
        <w:t xml:space="preserve">Комитета финансов Санкт-Петербурга от 19.08.2015 № 49-р, не позднее 40 рабочих дней </w:t>
      </w:r>
      <w:r w:rsidRPr="00237D9C">
        <w:br/>
        <w:t xml:space="preserve">со дня подписания соглашения. Средства субсидий не подлежат казначейскому сопровождению. </w:t>
      </w:r>
    </w:p>
    <w:bookmarkEnd w:id="14"/>
    <w:p w14:paraId="3C9221EE" w14:textId="77777777" w:rsidR="008979F4" w:rsidRPr="00237D9C" w:rsidRDefault="008979F4" w:rsidP="008979F4">
      <w:pPr>
        <w:autoSpaceDE w:val="0"/>
        <w:autoSpaceDN w:val="0"/>
        <w:adjustRightInd w:val="0"/>
        <w:ind w:firstLine="567"/>
        <w:contextualSpacing/>
        <w:jc w:val="both"/>
      </w:pPr>
      <w:r w:rsidRPr="00237D9C">
        <w:t>8.6.</w:t>
      </w:r>
      <w:r w:rsidRPr="00237D9C">
        <w:rPr>
          <w:lang w:val="en-US"/>
        </w:rPr>
        <w:t> </w:t>
      </w:r>
      <w:r w:rsidRPr="00237D9C">
        <w:t xml:space="preserve">В случае отказа претендента от предоставления субсидий, уклонения </w:t>
      </w:r>
      <w:r w:rsidRPr="00237D9C">
        <w:br/>
        <w:t>от заключения соглашения или расторжения соглашения о предоставлении субсидий средства субсидии не предоставляются иному претенденту.</w:t>
      </w:r>
    </w:p>
    <w:p w14:paraId="4D2C7E9A" w14:textId="77777777" w:rsidR="008979F4" w:rsidRPr="00237D9C" w:rsidRDefault="008979F4" w:rsidP="008979F4">
      <w:pPr>
        <w:ind w:firstLine="567"/>
        <w:contextualSpacing/>
        <w:jc w:val="both"/>
      </w:pPr>
      <w:r w:rsidRPr="00237D9C">
        <w:t>8.7.</w:t>
      </w:r>
      <w:r w:rsidRPr="00237D9C">
        <w:rPr>
          <w:lang w:val="en-US"/>
        </w:rPr>
        <w:t> </w:t>
      </w:r>
      <w:r w:rsidRPr="00237D9C">
        <w:t xml:space="preserve">Дополнительные соглашения к соглашениям заключаются в соответствии </w:t>
      </w:r>
      <w:r w:rsidRPr="00237D9C">
        <w:br/>
        <w:t xml:space="preserve">с типовыми формами, утвержденными Комитетом финансов Санкт-Петербурга. Дополнительные соглашения формируются в форме электронного документа </w:t>
      </w:r>
      <w:r w:rsidRPr="00237D9C">
        <w:br/>
        <w:t xml:space="preserve">в АИС БП-ЭК и подписываются </w:t>
      </w:r>
      <w:r>
        <w:t>УКЭП</w:t>
      </w:r>
      <w:r w:rsidRPr="00237D9C">
        <w:t xml:space="preserve"> каждой из сторон.</w:t>
      </w:r>
    </w:p>
    <w:p w14:paraId="3F01BD4D" w14:textId="77777777" w:rsidR="008979F4" w:rsidRPr="00237D9C" w:rsidRDefault="008979F4" w:rsidP="008979F4">
      <w:pPr>
        <w:ind w:firstLine="540"/>
        <w:contextualSpacing/>
        <w:jc w:val="both"/>
      </w:pPr>
    </w:p>
    <w:p w14:paraId="40C80744" w14:textId="77777777" w:rsidR="008979F4" w:rsidRPr="00237D9C" w:rsidRDefault="008979F4" w:rsidP="008979F4">
      <w:pPr>
        <w:contextualSpacing/>
        <w:jc w:val="center"/>
        <w:rPr>
          <w:b/>
        </w:rPr>
      </w:pPr>
      <w:r w:rsidRPr="00237D9C">
        <w:rPr>
          <w:b/>
        </w:rPr>
        <w:t>9. Требования к отчетности</w:t>
      </w:r>
    </w:p>
    <w:p w14:paraId="54CBA2CE" w14:textId="77777777" w:rsidR="008979F4" w:rsidRPr="00237D9C" w:rsidRDefault="008979F4" w:rsidP="008979F4">
      <w:pPr>
        <w:ind w:firstLine="540"/>
        <w:contextualSpacing/>
        <w:jc w:val="both"/>
      </w:pPr>
    </w:p>
    <w:p w14:paraId="23319048" w14:textId="77777777" w:rsidR="008979F4" w:rsidRPr="00237D9C" w:rsidRDefault="008979F4" w:rsidP="008979F4">
      <w:pPr>
        <w:autoSpaceDE w:val="0"/>
        <w:autoSpaceDN w:val="0"/>
        <w:adjustRightInd w:val="0"/>
        <w:ind w:firstLine="567"/>
        <w:contextualSpacing/>
        <w:jc w:val="both"/>
      </w:pPr>
      <w:r w:rsidRPr="00237D9C">
        <w:t>9.1. Получатели субсидий представляют в Комитет отчетность в</w:t>
      </w:r>
      <w:r w:rsidRPr="00237D9C">
        <w:rPr>
          <w:bCs/>
        </w:rPr>
        <w:t xml:space="preserve"> течение </w:t>
      </w:r>
      <w:r>
        <w:rPr>
          <w:bCs/>
        </w:rPr>
        <w:br/>
      </w:r>
      <w:r w:rsidRPr="00237D9C">
        <w:rPr>
          <w:bCs/>
        </w:rPr>
        <w:t>10 календарных дней после завершения отчетного квартала</w:t>
      </w:r>
      <w:r>
        <w:rPr>
          <w:bCs/>
        </w:rPr>
        <w:t>,</w:t>
      </w:r>
      <w:r w:rsidRPr="00237D9C">
        <w:rPr>
          <w:bCs/>
        </w:rPr>
        <w:t xml:space="preserve"> начиная с квартала, в котором заключено соглашение, по квартал, в котором получателем субсидий завершена </w:t>
      </w:r>
      <w:r w:rsidRPr="00237D9C">
        <w:t>реализация проекта и понесены все затраты, финансовое обеспечение которых осуществлялось за счет средств субсидий.</w:t>
      </w:r>
    </w:p>
    <w:p w14:paraId="3F78CCA9" w14:textId="77777777" w:rsidR="008979F4" w:rsidRPr="00237D9C" w:rsidRDefault="008979F4" w:rsidP="008979F4">
      <w:pPr>
        <w:autoSpaceDE w:val="0"/>
        <w:autoSpaceDN w:val="0"/>
        <w:adjustRightInd w:val="0"/>
        <w:ind w:firstLine="567"/>
        <w:contextualSpacing/>
        <w:jc w:val="both"/>
      </w:pPr>
      <w:r w:rsidRPr="00237D9C">
        <w:t>Сроки и формы представления дополнительной отчетности</w:t>
      </w:r>
      <w:r>
        <w:t xml:space="preserve"> </w:t>
      </w:r>
      <w:r w:rsidRPr="00237D9C">
        <w:t xml:space="preserve">устанавливаются </w:t>
      </w:r>
      <w:r>
        <w:br/>
      </w:r>
      <w:r w:rsidRPr="00237D9C">
        <w:t>в соглашении.</w:t>
      </w:r>
    </w:p>
    <w:p w14:paraId="18503335" w14:textId="77777777" w:rsidR="008979F4" w:rsidRPr="00237D9C" w:rsidRDefault="008979F4" w:rsidP="008979F4">
      <w:pPr>
        <w:autoSpaceDE w:val="0"/>
        <w:autoSpaceDN w:val="0"/>
        <w:adjustRightInd w:val="0"/>
        <w:ind w:firstLine="567"/>
        <w:contextualSpacing/>
        <w:jc w:val="both"/>
      </w:pPr>
      <w:r w:rsidRPr="00237D9C">
        <w:t xml:space="preserve">К отчетности прилагаются документы в соответствии с перечнем документов, подтверждающих использование субсидий, </w:t>
      </w:r>
      <w:r>
        <w:t xml:space="preserve">а также документов, подтверждающих достижение результата и его характеристик, </w:t>
      </w:r>
      <w:r w:rsidRPr="00237D9C">
        <w:t xml:space="preserve">утверждаемым Комитетом, в соответствии </w:t>
      </w:r>
      <w:r w:rsidRPr="00237D9C">
        <w:br/>
        <w:t>с настоящим Порядком.</w:t>
      </w:r>
    </w:p>
    <w:p w14:paraId="57C93A7D" w14:textId="77777777" w:rsidR="008979F4" w:rsidRPr="00237D9C" w:rsidRDefault="008979F4" w:rsidP="008979F4">
      <w:pPr>
        <w:autoSpaceDE w:val="0"/>
        <w:autoSpaceDN w:val="0"/>
        <w:adjustRightInd w:val="0"/>
        <w:ind w:firstLine="567"/>
        <w:contextualSpacing/>
        <w:jc w:val="both"/>
      </w:pPr>
      <w:r w:rsidRPr="00237D9C">
        <w:t xml:space="preserve">В составе отчетности получатель субсидии представляет справку о соблюдении </w:t>
      </w:r>
      <w:r w:rsidRPr="00237D9C">
        <w:br/>
        <w:t>им условия предоставления субсидий, предусмотренного в пункте 2.2.9 настоящего Порядка, составленную в свободной форме, подписанную руководителем или уполномоченным лицом и заверенную оттиском печати получателя субсидии (при наличии печати).</w:t>
      </w:r>
    </w:p>
    <w:p w14:paraId="5DD5BD20" w14:textId="77777777" w:rsidR="008979F4" w:rsidRPr="00237D9C" w:rsidRDefault="008979F4" w:rsidP="008979F4">
      <w:pPr>
        <w:ind w:firstLine="567"/>
        <w:contextualSpacing/>
        <w:jc w:val="both"/>
      </w:pPr>
      <w:r w:rsidRPr="00237D9C">
        <w:lastRenderedPageBreak/>
        <w:t>9.2.  </w:t>
      </w:r>
      <w:bookmarkStart w:id="15" w:name="_Hlk59629619"/>
      <w:r w:rsidRPr="00237D9C">
        <w:t>Порядок представления отчетности</w:t>
      </w:r>
      <w:r>
        <w:t xml:space="preserve">, отчета о реализации плана мероприятий </w:t>
      </w:r>
      <w:r>
        <w:br/>
        <w:t xml:space="preserve">по достижению результата предоставления субсидии и </w:t>
      </w:r>
      <w:r w:rsidRPr="00237D9C">
        <w:t xml:space="preserve">дополнительной отчетности </w:t>
      </w:r>
      <w:r>
        <w:br/>
        <w:t>(с указанием ее наименования)</w:t>
      </w:r>
      <w:r w:rsidRPr="00237D9C">
        <w:t xml:space="preserve"> утверждается Комитетом.</w:t>
      </w:r>
    </w:p>
    <w:p w14:paraId="6BC56E28" w14:textId="77777777" w:rsidR="008979F4" w:rsidRPr="00237D9C" w:rsidRDefault="008979F4" w:rsidP="008979F4">
      <w:pPr>
        <w:ind w:firstLine="567"/>
        <w:contextualSpacing/>
        <w:jc w:val="both"/>
      </w:pPr>
      <w:r w:rsidRPr="00237D9C">
        <w:t xml:space="preserve">Отчетность </w:t>
      </w:r>
      <w:r>
        <w:t xml:space="preserve">и отчет о реализации плана мероприятий по достижению результата предоставления субсидии представляется </w:t>
      </w:r>
      <w:r w:rsidRPr="00237D9C">
        <w:t>по формам, определенным типовой формой соглашения, установленной Комитетом финансов Санкт-Петербурга.</w:t>
      </w:r>
    </w:p>
    <w:bookmarkEnd w:id="15"/>
    <w:p w14:paraId="101FE633" w14:textId="77777777" w:rsidR="008979F4" w:rsidRPr="00237D9C" w:rsidRDefault="008979F4" w:rsidP="008979F4">
      <w:pPr>
        <w:autoSpaceDE w:val="0"/>
        <w:autoSpaceDN w:val="0"/>
        <w:adjustRightInd w:val="0"/>
        <w:ind w:firstLine="567"/>
        <w:contextualSpacing/>
        <w:jc w:val="both"/>
      </w:pPr>
      <w:r w:rsidRPr="00237D9C">
        <w:rPr>
          <w:bCs/>
        </w:rPr>
        <w:t>9.3.  </w:t>
      </w:r>
      <w:r w:rsidRPr="00237D9C">
        <w:t xml:space="preserve">Получатели субсидий составляют отчетность на основании документов, подтверждающих использование субсидий, перечень которых утверждается Комитетом, </w:t>
      </w:r>
      <w:r w:rsidRPr="00237D9C">
        <w:br/>
        <w:t xml:space="preserve">с приложением указанных документов. </w:t>
      </w:r>
    </w:p>
    <w:p w14:paraId="32CEFB22" w14:textId="77777777" w:rsidR="008979F4" w:rsidRPr="00237D9C" w:rsidRDefault="008979F4" w:rsidP="008979F4">
      <w:pPr>
        <w:autoSpaceDE w:val="0"/>
        <w:autoSpaceDN w:val="0"/>
        <w:adjustRightInd w:val="0"/>
        <w:ind w:firstLine="567"/>
        <w:contextualSpacing/>
        <w:jc w:val="both"/>
      </w:pPr>
      <w:r w:rsidRPr="00237D9C">
        <w:t>9.4. Порядок и сроки проверки и принятия Комитетом отчетности и дополнительной отчетности утверждаются Комитетом.</w:t>
      </w:r>
    </w:p>
    <w:p w14:paraId="49852191" w14:textId="77777777" w:rsidR="008979F4" w:rsidRPr="00237D9C" w:rsidRDefault="008979F4" w:rsidP="008979F4">
      <w:pPr>
        <w:ind w:firstLine="567"/>
        <w:contextualSpacing/>
        <w:jc w:val="both"/>
      </w:pPr>
      <w:r w:rsidRPr="00237D9C">
        <w:t xml:space="preserve">9.5. После проверки и принятия Комитетом отчетности Комитет составляет акт </w:t>
      </w:r>
      <w:r w:rsidRPr="00237D9C">
        <w:br/>
        <w:t>об исполнении обязательств по соглашению по форме, утвержденной Комитетом, который подписывается Комитетом и получателем субсидий.</w:t>
      </w:r>
    </w:p>
    <w:p w14:paraId="136585D4" w14:textId="77777777" w:rsidR="008979F4" w:rsidRPr="00237D9C" w:rsidRDefault="008979F4" w:rsidP="008979F4">
      <w:pPr>
        <w:ind w:firstLine="567"/>
        <w:contextualSpacing/>
        <w:jc w:val="both"/>
      </w:pPr>
      <w:r w:rsidRPr="00237D9C">
        <w:t>В случае, если размер подтвержденных фактически произведенных затрат меньше размера затрат, указанных в соглашении, данная информация отражается в акте. Возврат неиспользованных остатков субсидий осуществляется получателями субсидий в порядке, указанном в пункте 10.6 настоящего Порядка.</w:t>
      </w:r>
    </w:p>
    <w:p w14:paraId="38CBDACD" w14:textId="77777777" w:rsidR="008979F4" w:rsidRPr="00237D9C" w:rsidRDefault="008979F4" w:rsidP="008979F4">
      <w:pPr>
        <w:ind w:firstLine="567"/>
        <w:contextualSpacing/>
        <w:jc w:val="both"/>
      </w:pPr>
      <w:r w:rsidRPr="00237D9C">
        <w:t xml:space="preserve">9.6. В случае, если получатель субсидий не представил в Комитет отчетность </w:t>
      </w:r>
      <w:r w:rsidRPr="00237D9C">
        <w:br/>
        <w:t>в соответствии с пунктами 9.1-9.3 настоящего Поряд</w:t>
      </w:r>
      <w:r>
        <w:t>ка в сроки, порядке и в составе, которые определены в настоящем</w:t>
      </w:r>
      <w:r w:rsidRPr="00237D9C">
        <w:t xml:space="preserve"> Порядк</w:t>
      </w:r>
      <w:r>
        <w:t>е</w:t>
      </w:r>
      <w:r w:rsidRPr="00237D9C">
        <w:t xml:space="preserve"> и (или) соглашени</w:t>
      </w:r>
      <w:r>
        <w:t>и</w:t>
      </w:r>
      <w:r w:rsidRPr="00237D9C">
        <w:t xml:space="preserve">, Комитет направляет получателю субсидий уведомление об отсутствии отчетности с требованием о ее предоставлении в срок до </w:t>
      </w:r>
      <w:r>
        <w:t>пяти</w:t>
      </w:r>
      <w:r w:rsidRPr="00237D9C">
        <w:t xml:space="preserve"> рабочих дней. </w:t>
      </w:r>
    </w:p>
    <w:p w14:paraId="7F95BA91" w14:textId="77777777" w:rsidR="008979F4" w:rsidRPr="00237D9C" w:rsidRDefault="008979F4" w:rsidP="008979F4">
      <w:pPr>
        <w:ind w:firstLine="567"/>
        <w:contextualSpacing/>
        <w:jc w:val="both"/>
      </w:pPr>
      <w:r w:rsidRPr="00237D9C">
        <w:t xml:space="preserve">Комитет в течение 10 рабочих дней со дня направления указанного уведомления, при условии невыполнения получателем субсидий требований уведомления об отсутствии отчетности, принимает решение о возврате в бюджет Санкт-Петербурга субсидий, полученных получателем субсидий и (или) контрагентами, в полном объеме в форме распоряжения и направляет копии указанного распоряжения получателю субсидий </w:t>
      </w:r>
      <w:r w:rsidRPr="00237D9C">
        <w:br/>
        <w:t>и в Комитет государственного финансового контроля Санкт-Петербурга (далее – КГФК) вместе с требованием, в котором предусматриваются:</w:t>
      </w:r>
    </w:p>
    <w:p w14:paraId="2E23538C" w14:textId="77777777" w:rsidR="008979F4" w:rsidRPr="00237D9C" w:rsidRDefault="008979F4" w:rsidP="008979F4">
      <w:pPr>
        <w:ind w:firstLine="567"/>
        <w:contextualSpacing/>
        <w:jc w:val="both"/>
      </w:pPr>
      <w:r w:rsidRPr="00237D9C">
        <w:t>сумма денежных средств, подлежащих возврату в бюджет Санкт-Петербурга, а также срок их возврата;</w:t>
      </w:r>
    </w:p>
    <w:p w14:paraId="1C48F9E7" w14:textId="77777777" w:rsidR="008979F4" w:rsidRPr="00237D9C" w:rsidRDefault="008979F4" w:rsidP="008979F4">
      <w:pPr>
        <w:ind w:firstLine="567"/>
        <w:contextualSpacing/>
        <w:jc w:val="both"/>
      </w:pPr>
      <w:r w:rsidRPr="00237D9C">
        <w:t>код бюджетной классификации Российской Федерации, по которому должен быть осуществлен возврат субсидий.</w:t>
      </w:r>
    </w:p>
    <w:p w14:paraId="36A7D6CE" w14:textId="77777777" w:rsidR="008979F4" w:rsidRPr="00237D9C" w:rsidRDefault="008979F4" w:rsidP="008979F4">
      <w:pPr>
        <w:ind w:firstLine="567"/>
        <w:contextualSpacing/>
        <w:jc w:val="both"/>
      </w:pPr>
      <w:r w:rsidRPr="00237D9C">
        <w:t xml:space="preserve">9.7. В случае недостижения результата и (или) его характеристик, а также в случае, указанном в пункте 10.6 настоящего Порядка, получатель субсидий осуществляет </w:t>
      </w:r>
      <w:r w:rsidRPr="00237D9C">
        <w:br/>
        <w:t xml:space="preserve">возврат субсидий и (или) средств, полученных контрагентами на основании договоров (соглашений) с получателем субсидий, в бюджет Санкт-Петербурга в полном объеме </w:t>
      </w:r>
      <w:r w:rsidRPr="00237D9C">
        <w:br/>
        <w:t>в порядке и сроки, которые утверждены Комитетом.</w:t>
      </w:r>
    </w:p>
    <w:p w14:paraId="5FE8660A" w14:textId="77777777" w:rsidR="008979F4" w:rsidRPr="00237D9C" w:rsidRDefault="008979F4" w:rsidP="008979F4">
      <w:pPr>
        <w:contextualSpacing/>
        <w:jc w:val="both"/>
      </w:pPr>
    </w:p>
    <w:p w14:paraId="719F793A" w14:textId="77777777" w:rsidR="008979F4" w:rsidRDefault="008979F4" w:rsidP="008979F4">
      <w:pPr>
        <w:contextualSpacing/>
        <w:jc w:val="center"/>
        <w:rPr>
          <w:b/>
        </w:rPr>
      </w:pPr>
      <w:r w:rsidRPr="00237D9C">
        <w:rPr>
          <w:b/>
        </w:rPr>
        <w:t xml:space="preserve">10. Требования об осуществлении контроля (мониторинга) </w:t>
      </w:r>
    </w:p>
    <w:p w14:paraId="0DFA9FFB" w14:textId="77777777" w:rsidR="008979F4" w:rsidRDefault="008979F4" w:rsidP="008979F4">
      <w:pPr>
        <w:contextualSpacing/>
        <w:jc w:val="center"/>
        <w:rPr>
          <w:b/>
        </w:rPr>
      </w:pPr>
      <w:r w:rsidRPr="00237D9C">
        <w:rPr>
          <w:b/>
        </w:rPr>
        <w:t>за соблюдением условий</w:t>
      </w:r>
      <w:r>
        <w:rPr>
          <w:b/>
        </w:rPr>
        <w:t xml:space="preserve"> </w:t>
      </w:r>
      <w:r w:rsidRPr="00237D9C">
        <w:rPr>
          <w:b/>
        </w:rPr>
        <w:t xml:space="preserve">и порядка предоставления субсидий </w:t>
      </w:r>
    </w:p>
    <w:p w14:paraId="62D8280A" w14:textId="77777777" w:rsidR="008979F4" w:rsidRPr="00237D9C" w:rsidRDefault="008979F4" w:rsidP="008979F4">
      <w:pPr>
        <w:contextualSpacing/>
        <w:jc w:val="center"/>
        <w:rPr>
          <w:b/>
        </w:rPr>
      </w:pPr>
      <w:r w:rsidRPr="00237D9C">
        <w:rPr>
          <w:b/>
        </w:rPr>
        <w:t>и ответственность за их нарушение</w:t>
      </w:r>
    </w:p>
    <w:p w14:paraId="1984E8E4" w14:textId="77777777" w:rsidR="008979F4" w:rsidRPr="00237D9C" w:rsidRDefault="008979F4" w:rsidP="008979F4">
      <w:pPr>
        <w:contextualSpacing/>
        <w:jc w:val="center"/>
        <w:rPr>
          <w:b/>
        </w:rPr>
      </w:pPr>
    </w:p>
    <w:p w14:paraId="1AE743D4" w14:textId="77777777" w:rsidR="008979F4" w:rsidRPr="00237D9C" w:rsidRDefault="008979F4" w:rsidP="008979F4">
      <w:pPr>
        <w:ind w:firstLine="567"/>
        <w:contextualSpacing/>
        <w:jc w:val="both"/>
      </w:pPr>
      <w:r w:rsidRPr="00237D9C">
        <w:t xml:space="preserve">10.1. Комитет в установленный им срок осуществляет проверки соблюдения получателем субсидий и (или) контрагентами порядка и условий предоставления субсидий, в том числе в части достижения результата и его характеристик, по результатам которых составляет акты проведения проверок. </w:t>
      </w:r>
    </w:p>
    <w:p w14:paraId="3521DD0E" w14:textId="77777777" w:rsidR="008979F4" w:rsidRPr="00237D9C" w:rsidRDefault="008979F4" w:rsidP="008979F4">
      <w:pPr>
        <w:ind w:firstLine="567"/>
        <w:contextualSpacing/>
        <w:jc w:val="both"/>
      </w:pPr>
      <w:r w:rsidRPr="00237D9C">
        <w:t xml:space="preserve">10.2. В случае выявления при проведении проверок нарушений получателями субсидий и (или) контрагентами порядка и условий предоставления субсидий Комитет одновременно с подписанием актов проведения проверок направляет получателям субсидий и (или) контрагентам уведомление об указанных нарушениях </w:t>
      </w:r>
      <w:r w:rsidRPr="00237D9C">
        <w:br/>
        <w:t xml:space="preserve">(далее – уведомление о нарушениях), в котором указываются выявленные нарушения </w:t>
      </w:r>
      <w:r w:rsidRPr="00237D9C">
        <w:br/>
        <w:t xml:space="preserve">и сроки их устранения получателями субсидий, которые не могут </w:t>
      </w:r>
      <w:r>
        <w:t xml:space="preserve">быть менее трех рабочих </w:t>
      </w:r>
      <w:r>
        <w:lastRenderedPageBreak/>
        <w:t xml:space="preserve">дней и не могут </w:t>
      </w:r>
      <w:r w:rsidRPr="00237D9C">
        <w:t xml:space="preserve">превышать 15 рабочих дней. Копия уведомления о нарушениях в течение пяти рабочих дней после его подписания направляется Комитетом в КГФК. </w:t>
      </w:r>
    </w:p>
    <w:p w14:paraId="6F2A2F09" w14:textId="77777777" w:rsidR="008979F4" w:rsidRPr="00237D9C" w:rsidRDefault="008979F4" w:rsidP="008979F4">
      <w:pPr>
        <w:ind w:firstLine="567"/>
        <w:contextualSpacing/>
        <w:jc w:val="both"/>
      </w:pPr>
      <w:r w:rsidRPr="00237D9C">
        <w:t xml:space="preserve">10.3. </w:t>
      </w:r>
      <w:r w:rsidRPr="00237D9C">
        <w:rPr>
          <w:spacing w:val="-2"/>
        </w:rPr>
        <w:t xml:space="preserve">В случае неустранения нарушений в установленные в уведомлении о нарушениях сроки Комитет </w:t>
      </w:r>
      <w:r w:rsidRPr="00237D9C">
        <w:t>в течение пяти рабочих дней со дня истечения указанных сроков принимает решение о возврате в бюджет Санкт-Петербурга субсидий, полученных получателями субсидий, и (или) средств, полученных контрагентами на основании договоров</w:t>
      </w:r>
      <w:r>
        <w:t xml:space="preserve"> (соглашений)</w:t>
      </w:r>
      <w:r w:rsidRPr="00237D9C">
        <w:t>, заключенных с получателями субсидий (далее – средства) в полном объеме, в форме распоряжения и направляет копии указанного распоряжения получателям субсидий и (или) контрагентам и в КГФК вместе с требованием, в котором предусматриваются:</w:t>
      </w:r>
    </w:p>
    <w:p w14:paraId="405B5B04" w14:textId="77777777" w:rsidR="008979F4" w:rsidRPr="00237D9C" w:rsidRDefault="008979F4" w:rsidP="008979F4">
      <w:pPr>
        <w:ind w:firstLine="567"/>
        <w:contextualSpacing/>
        <w:jc w:val="both"/>
      </w:pPr>
      <w:r w:rsidRPr="00237D9C">
        <w:t xml:space="preserve">сумма денежных средств, подлежащих возврату в бюджет Санкт-Петербурга, а также срок их возврата, </w:t>
      </w:r>
      <w:bookmarkStart w:id="16" w:name="_Hlk59629959"/>
      <w:r w:rsidRPr="00237D9C">
        <w:t>указанный в пункте 10.4 настоящего Порядка</w:t>
      </w:r>
      <w:bookmarkEnd w:id="16"/>
      <w:r w:rsidRPr="00237D9C">
        <w:t>;</w:t>
      </w:r>
    </w:p>
    <w:p w14:paraId="0BBF6DEA" w14:textId="77777777" w:rsidR="008979F4" w:rsidRPr="00237D9C" w:rsidRDefault="008979F4" w:rsidP="008979F4">
      <w:pPr>
        <w:ind w:firstLine="567"/>
        <w:contextualSpacing/>
        <w:jc w:val="both"/>
      </w:pPr>
      <w:r w:rsidRPr="00237D9C">
        <w:t>код бюджетной классификации Российской Федерации, по которому должен быть осуществлен возврат субсидий и (или) средств.</w:t>
      </w:r>
    </w:p>
    <w:p w14:paraId="49E86C18" w14:textId="77777777" w:rsidR="008979F4" w:rsidRPr="00CF488B" w:rsidRDefault="008979F4" w:rsidP="008979F4">
      <w:pPr>
        <w:ind w:firstLine="567"/>
        <w:contextualSpacing/>
        <w:jc w:val="both"/>
      </w:pPr>
      <w:r>
        <w:t>10</w:t>
      </w:r>
      <w:r w:rsidRPr="00CF488B">
        <w:t xml:space="preserve">.4. Получатели субсидий и (или) контрагенты обязаны осуществить возврат </w:t>
      </w:r>
      <w:r w:rsidRPr="00CF488B">
        <w:br/>
        <w:t xml:space="preserve">субсидий и (или) средств в бюджет Санкт-Петербурга в течение семи рабочих дней со дня получения требования и копии распоряжения, указанных в пункте </w:t>
      </w:r>
      <w:r w:rsidRPr="00DF5842">
        <w:t>10</w:t>
      </w:r>
      <w:r w:rsidRPr="00CF488B">
        <w:t>.3 настоящего Порядка.</w:t>
      </w:r>
    </w:p>
    <w:p w14:paraId="7487B67F" w14:textId="77777777" w:rsidR="008979F4" w:rsidRPr="00CF488B" w:rsidRDefault="008979F4" w:rsidP="008979F4">
      <w:pPr>
        <w:ind w:firstLine="567"/>
        <w:contextualSpacing/>
        <w:jc w:val="both"/>
      </w:pPr>
      <w:r>
        <w:t>10</w:t>
      </w:r>
      <w:r w:rsidRPr="00CF488B">
        <w:t xml:space="preserve">.5. Проверки осуществляются органами государственного финансового контроля </w:t>
      </w:r>
      <w:r w:rsidRPr="00CF488B">
        <w:br/>
        <w:t>в соответствии со статьями 268.1 и 269.2 Бюджетного кодекса Российской Федерации.</w:t>
      </w:r>
    </w:p>
    <w:p w14:paraId="157127EA" w14:textId="77777777" w:rsidR="008979F4" w:rsidRPr="00CF488B" w:rsidRDefault="008979F4" w:rsidP="008979F4">
      <w:pPr>
        <w:ind w:firstLine="567"/>
        <w:contextualSpacing/>
        <w:jc w:val="both"/>
      </w:pPr>
      <w:r>
        <w:t>10</w:t>
      </w:r>
      <w:r w:rsidRPr="00CF488B">
        <w:t>.6. Не использованные в отчетном финансовом году остатки субсидий подлежат возврату получателями субсидий в бюджет Санкт-Петербурга в порядке и сроки, которые установлены Комитетом. Возврат неиспользованных остатков субсидий осуществляется получателями субсидий в бюджет Санкт-Петербурга по коду бюджетной классификации, указанному в уведомлении о возврате субсидий, направленном Комитетом в адрес получателей субсидий.</w:t>
      </w:r>
    </w:p>
    <w:p w14:paraId="31150690" w14:textId="77777777" w:rsidR="008979F4" w:rsidRPr="0049532F" w:rsidRDefault="008979F4" w:rsidP="008979F4">
      <w:pPr>
        <w:ind w:firstLine="567"/>
        <w:contextualSpacing/>
        <w:jc w:val="both"/>
      </w:pPr>
      <w:r>
        <w:t>10</w:t>
      </w:r>
      <w:r w:rsidRPr="00CF488B">
        <w:t xml:space="preserve">.7. В случае, если средства субсидий и (или) средства не возвращены в бюджет </w:t>
      </w:r>
      <w:r w:rsidRPr="00CF488B">
        <w:br/>
        <w:t xml:space="preserve">Санкт-Петербурга получателями субсидий и (или) контрагентами в установленные </w:t>
      </w:r>
      <w:r w:rsidRPr="00CF488B">
        <w:br/>
        <w:t xml:space="preserve">в </w:t>
      </w:r>
      <w:r w:rsidRPr="001238A0">
        <w:t xml:space="preserve">пунктах </w:t>
      </w:r>
      <w:r w:rsidRPr="00DF5842">
        <w:t>9</w:t>
      </w:r>
      <w:r w:rsidRPr="001238A0">
        <w:t xml:space="preserve">.7, </w:t>
      </w:r>
      <w:r w:rsidRPr="00DF5842">
        <w:t>10</w:t>
      </w:r>
      <w:r w:rsidRPr="001238A0">
        <w:t>.4</w:t>
      </w:r>
      <w:r>
        <w:t>,</w:t>
      </w:r>
      <w:r w:rsidRPr="001238A0">
        <w:t xml:space="preserve"> </w:t>
      </w:r>
      <w:r w:rsidRPr="00DF5842">
        <w:t>10</w:t>
      </w:r>
      <w:r w:rsidRPr="001238A0">
        <w:t>.6</w:t>
      </w:r>
      <w:r>
        <w:t xml:space="preserve"> и </w:t>
      </w:r>
      <w:r w:rsidRPr="00DF5842">
        <w:t>10</w:t>
      </w:r>
      <w:r>
        <w:t>.8</w:t>
      </w:r>
      <w:r w:rsidRPr="001238A0">
        <w:t xml:space="preserve"> настоящего Порядка сроки, Комитет в течение 15 рабо</w:t>
      </w:r>
      <w:r>
        <w:t xml:space="preserve">чих дней </w:t>
      </w:r>
      <w:r w:rsidRPr="001238A0">
        <w:t>со дня истечения указанных сроков направляет в суд исковое заявление о возврате субсидий и (или) средств в бюджет Санкт-Петербурга.</w:t>
      </w:r>
    </w:p>
    <w:p w14:paraId="0EA991E4" w14:textId="77777777" w:rsidR="008979F4" w:rsidRDefault="008979F4" w:rsidP="008979F4">
      <w:pPr>
        <w:ind w:firstLine="567"/>
        <w:contextualSpacing/>
        <w:jc w:val="both"/>
      </w:pPr>
      <w:r>
        <w:t>10</w:t>
      </w:r>
      <w:r w:rsidRPr="0090575A">
        <w:t xml:space="preserve">.8. </w:t>
      </w:r>
      <w:r>
        <w:t xml:space="preserve">В случае если в Комитет поступит акт проверки органа государственного финансового контроля или иного уполномоченного государственного органа (а равно предписание, представление) по результатам проверки получателя субсидий и (или) контрагента с информацией о нарушении порядка и условий ее предоставления, факт нарушения считается установленным до тех пор, пока иное не установлено судом. </w:t>
      </w:r>
      <w:r>
        <w:br/>
        <w:t xml:space="preserve">В этом случае Комитет не проводит повторную проверку тех же обстоятельств </w:t>
      </w:r>
      <w:r>
        <w:br/>
        <w:t>и обращается к получателю субсидий с требованием о возврате средств субсидий согласно указанному документу.</w:t>
      </w:r>
    </w:p>
    <w:p w14:paraId="1A4E878F" w14:textId="77777777" w:rsidR="008979F4" w:rsidRPr="006F746F" w:rsidRDefault="008979F4" w:rsidP="008979F4">
      <w:pPr>
        <w:ind w:firstLine="567"/>
        <w:contextualSpacing/>
        <w:jc w:val="both"/>
      </w:pPr>
      <w:r>
        <w:t xml:space="preserve">10.9. </w:t>
      </w:r>
      <w:r w:rsidRPr="00593EB0">
        <w:t>М</w:t>
      </w:r>
      <w:r w:rsidRPr="00E44E94">
        <w:t>ониторинг</w:t>
      </w:r>
      <w:r w:rsidRPr="00F479F1">
        <w:t xml:space="preserve"> достижения результата,</w:t>
      </w:r>
      <w:r w:rsidRPr="006F746F">
        <w:t xml:space="preserve">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w:t>
      </w:r>
      <w:r w:rsidRPr="006F746F">
        <w:br/>
        <w:t>и по формам, которые утверждены Министерством финансов Российской Федерации.</w:t>
      </w:r>
    </w:p>
    <w:p w14:paraId="51B34779" w14:textId="77777777" w:rsidR="008979F4" w:rsidRDefault="008979F4" w:rsidP="008979F4">
      <w:pPr>
        <w:ind w:firstLine="567"/>
        <w:contextualSpacing/>
        <w:jc w:val="both"/>
      </w:pPr>
      <w:r w:rsidRPr="006F746F">
        <w:t>Порядок и сроки проведения Комитетом оценки достижения результата утверждаются Комитетом.</w:t>
      </w:r>
      <w:r w:rsidRPr="00CF488B">
        <w:t xml:space="preserve"> </w:t>
      </w:r>
    </w:p>
    <w:p w14:paraId="65C9D495" w14:textId="77777777" w:rsidR="008979F4" w:rsidRPr="00CF488B" w:rsidRDefault="008979F4" w:rsidP="008979F4">
      <w:pPr>
        <w:ind w:firstLine="567"/>
        <w:contextualSpacing/>
        <w:jc w:val="both"/>
      </w:pPr>
    </w:p>
    <w:p w14:paraId="45F4FD98" w14:textId="77777777" w:rsidR="008979F4" w:rsidRPr="00C853AA" w:rsidRDefault="008979F4" w:rsidP="00A2141A">
      <w:pPr>
        <w:widowControl w:val="0"/>
        <w:overflowPunct w:val="0"/>
        <w:autoSpaceDE w:val="0"/>
        <w:autoSpaceDN w:val="0"/>
        <w:adjustRightInd w:val="0"/>
        <w:jc w:val="both"/>
        <w:rPr>
          <w:bCs/>
        </w:rPr>
      </w:pPr>
    </w:p>
    <w:sectPr w:rsidR="008979F4" w:rsidRPr="00C853AA" w:rsidSect="00FA19F2">
      <w:pgSz w:w="11906" w:h="16838"/>
      <w:pgMar w:top="851" w:right="850" w:bottom="426"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E977D" w14:textId="77777777" w:rsidR="00471BBC" w:rsidRDefault="00471BBC">
      <w:r>
        <w:separator/>
      </w:r>
    </w:p>
  </w:endnote>
  <w:endnote w:type="continuationSeparator" w:id="0">
    <w:p w14:paraId="556B9F88" w14:textId="77777777" w:rsidR="00471BBC" w:rsidRDefault="00471BBC">
      <w:r>
        <w:continuationSeparator/>
      </w:r>
    </w:p>
  </w:endnote>
  <w:endnote w:id="1">
    <w:p w14:paraId="0AED39FD" w14:textId="77777777" w:rsidR="008979F4" w:rsidRPr="00F232CC" w:rsidRDefault="008979F4" w:rsidP="008979F4">
      <w:pPr>
        <w:pStyle w:val="af6"/>
        <w:tabs>
          <w:tab w:val="left" w:pos="567"/>
        </w:tabs>
        <w:jc w:val="both"/>
        <w:rPr>
          <w:rFonts w:ascii="Times New Roman" w:hAnsi="Times New Roman"/>
          <w:sz w:val="16"/>
          <w:szCs w:val="16"/>
        </w:rPr>
      </w:pPr>
      <w:r>
        <w:rPr>
          <w:rStyle w:val="af8"/>
        </w:rPr>
        <w:endnoteRef/>
      </w:r>
      <w:r w:rsidRPr="00F232CC">
        <w:rPr>
          <w:rFonts w:ascii="Times New Roman" w:hAnsi="Times New Roman"/>
          <w:sz w:val="16"/>
          <w:szCs w:val="16"/>
        </w:rPr>
        <w:t xml:space="preserve"> Максимальный размер оплаты труда привлеченного специалиста в месяц не должен превышать размер среднемесячной начисленной заработной платы наемных работников в организациях, у индивидуальных предпринимателей и физических лиц (размера среднемесячного дохода от трудовой деятельности) в Санкт-Петербурге за 202</w:t>
      </w:r>
      <w:r>
        <w:rPr>
          <w:rFonts w:ascii="Times New Roman" w:hAnsi="Times New Roman"/>
          <w:sz w:val="16"/>
          <w:szCs w:val="16"/>
        </w:rPr>
        <w:t xml:space="preserve">5 год, определенного на основании статистических данных Федеральной службы государственной статистики, а при их отсутствии на основании прогнозных значений, указанных в Прогнозе социального экономического развития Санкт-Петербурга на 2026 год и на плановый период 2027 и 2028 годов, одобренном на заседании Правительства Санкт-Петербурга _______ (протокол № _____). В рамках указанного в пункте 4.9 настоящего Порядка вида затрат могут также учитываться затраты на оказания услуг (выполнение работ) иными лицами на основании договоров гражданско-правового характера. </w:t>
      </w:r>
    </w:p>
  </w:endnote>
  <w:endnote w:id="2">
    <w:p w14:paraId="49D65AED" w14:textId="77777777" w:rsidR="008979F4" w:rsidRPr="00341D61" w:rsidRDefault="008979F4" w:rsidP="008979F4">
      <w:pPr>
        <w:pStyle w:val="af6"/>
        <w:jc w:val="both"/>
        <w:rPr>
          <w:rFonts w:ascii="Times New Roman" w:hAnsi="Times New Roman"/>
          <w:sz w:val="16"/>
          <w:szCs w:val="16"/>
        </w:rPr>
      </w:pPr>
      <w:r>
        <w:rPr>
          <w:rStyle w:val="af8"/>
        </w:rPr>
        <w:endnoteRef/>
      </w:r>
      <w:r w:rsidRPr="00F232CC">
        <w:rPr>
          <w:rFonts w:ascii="Times New Roman" w:hAnsi="Times New Roman"/>
          <w:sz w:val="16"/>
          <w:szCs w:val="16"/>
        </w:rPr>
        <w:t xml:space="preserve"> </w:t>
      </w:r>
      <w:r w:rsidRPr="00341D61">
        <w:rPr>
          <w:rFonts w:ascii="Times New Roman" w:hAnsi="Times New Roman"/>
          <w:sz w:val="16"/>
          <w:szCs w:val="16"/>
        </w:rPr>
        <w:t>В том числе оплата проезда не выше экономического класса.</w:t>
      </w:r>
    </w:p>
  </w:endnote>
  <w:endnote w:id="3">
    <w:p w14:paraId="3F6B22E5" w14:textId="77777777" w:rsidR="008979F4" w:rsidRPr="00341D61" w:rsidRDefault="008979F4" w:rsidP="008979F4">
      <w:pPr>
        <w:pStyle w:val="af6"/>
        <w:jc w:val="both"/>
        <w:rPr>
          <w:rFonts w:ascii="Times New Roman" w:hAnsi="Times New Roman"/>
          <w:sz w:val="16"/>
          <w:szCs w:val="16"/>
        </w:rPr>
      </w:pPr>
      <w:r w:rsidRPr="00341D61">
        <w:rPr>
          <w:rStyle w:val="af8"/>
          <w:rFonts w:ascii="Times New Roman" w:hAnsi="Times New Roman"/>
          <w:sz w:val="16"/>
          <w:szCs w:val="16"/>
        </w:rPr>
        <w:endnoteRef/>
      </w:r>
      <w:r w:rsidRPr="00341D61">
        <w:rPr>
          <w:rFonts w:ascii="Times New Roman" w:hAnsi="Times New Roman"/>
          <w:sz w:val="16"/>
          <w:szCs w:val="16"/>
        </w:rPr>
        <w:t xml:space="preserve"> </w:t>
      </w:r>
      <w:r>
        <w:rPr>
          <w:rFonts w:ascii="Times New Roman" w:hAnsi="Times New Roman"/>
          <w:sz w:val="16"/>
          <w:szCs w:val="16"/>
        </w:rPr>
        <w:t xml:space="preserve">Предельный объем финансирования по оплате расходов на питание одного из лиц, участвующих в проекте, </w:t>
      </w:r>
      <w:r w:rsidRPr="00BE2F00">
        <w:rPr>
          <w:rFonts w:ascii="Times New Roman" w:hAnsi="Times New Roman"/>
          <w:sz w:val="16"/>
          <w:szCs w:val="16"/>
        </w:rPr>
        <w:t>–</w:t>
      </w:r>
      <w:r>
        <w:rPr>
          <w:rFonts w:ascii="Times New Roman" w:hAnsi="Times New Roman"/>
          <w:sz w:val="16"/>
          <w:szCs w:val="16"/>
        </w:rPr>
        <w:t xml:space="preserve"> до 1000 руб. в сутки. </w:t>
      </w:r>
    </w:p>
  </w:endnote>
  <w:endnote w:id="4">
    <w:p w14:paraId="0C267B25" w14:textId="77777777" w:rsidR="008979F4" w:rsidRPr="001974F1" w:rsidRDefault="008979F4" w:rsidP="008979F4">
      <w:pPr>
        <w:pStyle w:val="af6"/>
        <w:jc w:val="both"/>
        <w:rPr>
          <w:rFonts w:ascii="Times New Roman" w:hAnsi="Times New Roman"/>
          <w:sz w:val="16"/>
          <w:szCs w:val="16"/>
        </w:rPr>
      </w:pPr>
      <w:r w:rsidRPr="00C630F7">
        <w:rPr>
          <w:rStyle w:val="af8"/>
          <w:rFonts w:ascii="Times New Roman" w:hAnsi="Times New Roman"/>
          <w:sz w:val="16"/>
          <w:szCs w:val="16"/>
        </w:rPr>
        <w:endnoteRef/>
      </w:r>
      <w:r w:rsidRPr="00C630F7">
        <w:rPr>
          <w:rFonts w:ascii="Times New Roman" w:hAnsi="Times New Roman"/>
          <w:sz w:val="16"/>
          <w:szCs w:val="16"/>
        </w:rPr>
        <w:t xml:space="preserve"> </w:t>
      </w:r>
      <w:r>
        <w:rPr>
          <w:rFonts w:ascii="Times New Roman" w:hAnsi="Times New Roman"/>
          <w:sz w:val="16"/>
          <w:szCs w:val="16"/>
        </w:rPr>
        <w:t>П</w:t>
      </w:r>
      <w:r w:rsidRPr="00341D61">
        <w:rPr>
          <w:rFonts w:ascii="Times New Roman" w:hAnsi="Times New Roman"/>
          <w:sz w:val="16"/>
          <w:szCs w:val="16"/>
        </w:rPr>
        <w:t>итание лиц, участвующих в проекте, за пределами территории Санкт-Петербурга, но в пределах других субъектов Российской Федерации допускается для проектов, реализуемых для благополучателей из числа молодежи Санкт-Петербурга, если проведение мероприятия в рамках реализации проекта за пределами Санкт-Петербурга необходимо для обеспечения его результативности и такая необходимость обоснована в заявке.</w:t>
      </w:r>
      <w:r>
        <w:rPr>
          <w:rFonts w:ascii="Times New Roman" w:hAnsi="Times New Roman"/>
          <w:sz w:val="16"/>
          <w:szCs w:val="16"/>
        </w:rPr>
        <w:t xml:space="preserve"> </w:t>
      </w:r>
    </w:p>
  </w:endnote>
  <w:endnote w:id="5">
    <w:p w14:paraId="3B4EE6A6" w14:textId="77777777" w:rsidR="008979F4" w:rsidRPr="001974F1" w:rsidRDefault="008979F4" w:rsidP="008979F4">
      <w:pPr>
        <w:pStyle w:val="af6"/>
        <w:jc w:val="both"/>
        <w:rPr>
          <w:rFonts w:ascii="Times New Roman" w:hAnsi="Times New Roman"/>
          <w:sz w:val="16"/>
          <w:szCs w:val="16"/>
        </w:rPr>
      </w:pPr>
      <w:r w:rsidRPr="00C630F7">
        <w:rPr>
          <w:rStyle w:val="af8"/>
          <w:rFonts w:ascii="Times New Roman" w:hAnsi="Times New Roman"/>
          <w:sz w:val="16"/>
          <w:szCs w:val="16"/>
        </w:rPr>
        <w:endnoteRef/>
      </w:r>
      <w:r w:rsidRPr="00C630F7">
        <w:rPr>
          <w:rFonts w:ascii="Times New Roman" w:hAnsi="Times New Roman"/>
          <w:sz w:val="16"/>
          <w:szCs w:val="16"/>
        </w:rPr>
        <w:t xml:space="preserve"> </w:t>
      </w:r>
      <w:r w:rsidRPr="00341D61">
        <w:rPr>
          <w:rFonts w:ascii="Times New Roman" w:hAnsi="Times New Roman"/>
          <w:sz w:val="16"/>
          <w:szCs w:val="16"/>
        </w:rPr>
        <w:t>Из расчета проживания в гостинице категории не выше чем «три звезды», или не более 3500 руб. в сутки.</w:t>
      </w:r>
      <w:r>
        <w:rPr>
          <w:rFonts w:ascii="Times New Roman" w:hAnsi="Times New Roman"/>
          <w:sz w:val="16"/>
          <w:szCs w:val="16"/>
        </w:rPr>
        <w:t xml:space="preserve"> </w:t>
      </w:r>
    </w:p>
  </w:endnote>
  <w:endnote w:id="6">
    <w:p w14:paraId="5CF34E96" w14:textId="77777777" w:rsidR="008979F4" w:rsidRPr="008D1EBF" w:rsidRDefault="008979F4" w:rsidP="008979F4">
      <w:pPr>
        <w:pStyle w:val="af6"/>
        <w:jc w:val="both"/>
        <w:rPr>
          <w:rFonts w:ascii="Times New Roman" w:hAnsi="Times New Roman"/>
          <w:sz w:val="16"/>
          <w:szCs w:val="16"/>
        </w:rPr>
      </w:pPr>
      <w:r w:rsidRPr="008D1EBF">
        <w:rPr>
          <w:rStyle w:val="af8"/>
          <w:rFonts w:ascii="Times New Roman" w:hAnsi="Times New Roman"/>
          <w:sz w:val="16"/>
          <w:szCs w:val="16"/>
        </w:rPr>
        <w:endnoteRef/>
      </w:r>
      <w:r w:rsidRPr="008D1EBF">
        <w:rPr>
          <w:rStyle w:val="af8"/>
          <w:rFonts w:ascii="Times New Roman" w:hAnsi="Times New Roman"/>
          <w:sz w:val="16"/>
          <w:szCs w:val="16"/>
        </w:rPr>
        <w:t xml:space="preserve"> </w:t>
      </w:r>
      <w:r w:rsidRPr="008D1EBF">
        <w:rPr>
          <w:rFonts w:ascii="Times New Roman" w:hAnsi="Times New Roman"/>
          <w:sz w:val="16"/>
          <w:szCs w:val="16"/>
        </w:rPr>
        <w:t>Предельный объем финансирования на приобретение, изготовление сувенирной, представительской и призовой продукции не может превышать 4000 руб. на одно физическое лицо.</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701EB" w14:textId="77777777" w:rsidR="00471BBC" w:rsidRDefault="00471BBC">
      <w:r>
        <w:separator/>
      </w:r>
    </w:p>
  </w:footnote>
  <w:footnote w:type="continuationSeparator" w:id="0">
    <w:p w14:paraId="3F0CB09E" w14:textId="77777777" w:rsidR="00471BBC" w:rsidRDefault="00471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53231" w14:textId="77777777" w:rsidR="009A4AF3" w:rsidRDefault="009A4AF3" w:rsidP="006C253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7837FD5" w14:textId="77777777" w:rsidR="0093455E" w:rsidRDefault="0093455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B1D92" w14:textId="2F8EF090" w:rsidR="009A4AF3" w:rsidRDefault="009A4AF3" w:rsidP="006C253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20C05">
      <w:rPr>
        <w:rStyle w:val="a7"/>
        <w:noProof/>
      </w:rPr>
      <w:t>2</w:t>
    </w:r>
    <w:r>
      <w:rPr>
        <w:rStyle w:val="a7"/>
      </w:rPr>
      <w:fldChar w:fldCharType="end"/>
    </w:r>
  </w:p>
  <w:p w14:paraId="390A4B86" w14:textId="77777777" w:rsidR="0093455E" w:rsidRDefault="0093455E">
    <w:pPr>
      <w:pStyle w:val="a3"/>
    </w:pPr>
  </w:p>
  <w:p w14:paraId="25414322" w14:textId="77777777" w:rsidR="00DE7CB7" w:rsidRDefault="00DE7CB7">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3007686"/>
      <w:docPartObj>
        <w:docPartGallery w:val="Page Numbers (Top of Page)"/>
        <w:docPartUnique/>
      </w:docPartObj>
    </w:sdtPr>
    <w:sdtEndPr/>
    <w:sdtContent>
      <w:p w14:paraId="2A60C031" w14:textId="49FEED0D" w:rsidR="00FA19F2" w:rsidRDefault="00471BBC" w:rsidP="00365799">
        <w:pPr>
          <w:pStyle w:val="a3"/>
        </w:pPr>
      </w:p>
    </w:sdtContent>
  </w:sdt>
  <w:p w14:paraId="1DC020AB" w14:textId="77777777" w:rsidR="00FA19F2" w:rsidRDefault="00FA19F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C125B"/>
    <w:multiLevelType w:val="multilevel"/>
    <w:tmpl w:val="E18C3BA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34501FE3"/>
    <w:multiLevelType w:val="multilevel"/>
    <w:tmpl w:val="F508CB80"/>
    <w:styleLink w:val="1"/>
    <w:lvl w:ilvl="0">
      <w:start w:val="1"/>
      <w:numFmt w:val="decimal"/>
      <w:lvlText w:val="%1."/>
      <w:lvlJc w:val="left"/>
      <w:pPr>
        <w:ind w:left="2629" w:hanging="360"/>
      </w:pPr>
    </w:lvl>
    <w:lvl w:ilvl="1">
      <w:start w:val="4"/>
      <w:numFmt w:val="lowerLetter"/>
      <w:lvlText w:val="%2."/>
      <w:lvlJc w:val="left"/>
      <w:pPr>
        <w:ind w:left="2072" w:hanging="360"/>
      </w:pPr>
    </w:lvl>
    <w:lvl w:ilvl="2">
      <w:start w:val="1"/>
      <w:numFmt w:val="lowerRoman"/>
      <w:lvlText w:val="%3."/>
      <w:lvlJc w:val="right"/>
      <w:pPr>
        <w:ind w:left="2792" w:hanging="180"/>
      </w:pPr>
    </w:lvl>
    <w:lvl w:ilvl="3">
      <w:start w:val="1"/>
      <w:numFmt w:val="decimal"/>
      <w:lvlText w:val="%4."/>
      <w:lvlJc w:val="left"/>
      <w:pPr>
        <w:ind w:left="3512" w:hanging="360"/>
      </w:pPr>
    </w:lvl>
    <w:lvl w:ilvl="4">
      <w:start w:val="1"/>
      <w:numFmt w:val="lowerLetter"/>
      <w:lvlText w:val="%5."/>
      <w:lvlJc w:val="left"/>
      <w:pPr>
        <w:ind w:left="4232" w:hanging="360"/>
      </w:pPr>
    </w:lvl>
    <w:lvl w:ilvl="5">
      <w:start w:val="1"/>
      <w:numFmt w:val="lowerRoman"/>
      <w:lvlText w:val="%6."/>
      <w:lvlJc w:val="right"/>
      <w:pPr>
        <w:ind w:left="4952" w:hanging="180"/>
      </w:pPr>
    </w:lvl>
    <w:lvl w:ilvl="6">
      <w:start w:val="1"/>
      <w:numFmt w:val="decimal"/>
      <w:lvlText w:val="%7."/>
      <w:lvlJc w:val="left"/>
      <w:pPr>
        <w:ind w:left="5672" w:hanging="360"/>
      </w:pPr>
    </w:lvl>
    <w:lvl w:ilvl="7">
      <w:start w:val="1"/>
      <w:numFmt w:val="lowerLetter"/>
      <w:lvlText w:val="%8."/>
      <w:lvlJc w:val="left"/>
      <w:pPr>
        <w:ind w:left="6392" w:hanging="360"/>
      </w:pPr>
    </w:lvl>
    <w:lvl w:ilvl="8">
      <w:start w:val="1"/>
      <w:numFmt w:val="lowerRoman"/>
      <w:lvlText w:val="%9."/>
      <w:lvlJc w:val="right"/>
      <w:pPr>
        <w:ind w:left="7112" w:hanging="180"/>
      </w:pPr>
    </w:lvl>
  </w:abstractNum>
  <w:abstractNum w:abstractNumId="2" w15:restartNumberingAfterBreak="0">
    <w:nsid w:val="3D9C3F1A"/>
    <w:multiLevelType w:val="hybridMultilevel"/>
    <w:tmpl w:val="981E6528"/>
    <w:lvl w:ilvl="0" w:tplc="B9941C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A7B391D"/>
    <w:multiLevelType w:val="multilevel"/>
    <w:tmpl w:val="F508CB80"/>
    <w:numStyleLink w:val="1"/>
  </w:abstractNum>
  <w:num w:numId="1">
    <w:abstractNumId w:val="3"/>
    <w:lvlOverride w:ilvl="0">
      <w:lvl w:ilvl="0">
        <w:start w:val="1"/>
        <w:numFmt w:val="decimal"/>
        <w:lvlText w:val="%1."/>
        <w:lvlJc w:val="left"/>
        <w:pPr>
          <w:ind w:left="2629" w:hanging="360"/>
        </w:pPr>
      </w:lvl>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983d2b5e-a6da-456f-bbcf-444120b607d0"/>
    <w:docVar w:name="SPD_Blank" w:val="857576368"/>
    <w:docVar w:name="SPD_BlankDefautVid" w:val="857500061"/>
    <w:docVar w:name="SPD_BlankDefautVidName" w:val="Постановление правительства СПб"/>
    <w:docVar w:name="SPD_BlankName" w:val="+ПОСТАНОВЛЕНИЕ ПРАВИТЕЛЬСТВА САНКТ-ПЕТЕРБУРГА (НОВЫЙ БЛАНК)+"/>
  </w:docVars>
  <w:rsids>
    <w:rsidRoot w:val="005C2C4B"/>
    <w:rsid w:val="00004D1B"/>
    <w:rsid w:val="00023838"/>
    <w:rsid w:val="000279B4"/>
    <w:rsid w:val="00050605"/>
    <w:rsid w:val="00052405"/>
    <w:rsid w:val="00062664"/>
    <w:rsid w:val="00076C86"/>
    <w:rsid w:val="000B4BD3"/>
    <w:rsid w:val="000E336E"/>
    <w:rsid w:val="00140E2A"/>
    <w:rsid w:val="00151BEC"/>
    <w:rsid w:val="00155490"/>
    <w:rsid w:val="001C3D91"/>
    <w:rsid w:val="001D50C8"/>
    <w:rsid w:val="001F79BD"/>
    <w:rsid w:val="00203689"/>
    <w:rsid w:val="00216644"/>
    <w:rsid w:val="002421B1"/>
    <w:rsid w:val="00270DC6"/>
    <w:rsid w:val="002863BF"/>
    <w:rsid w:val="00297DD2"/>
    <w:rsid w:val="0034788E"/>
    <w:rsid w:val="00350369"/>
    <w:rsid w:val="0035301F"/>
    <w:rsid w:val="0036450E"/>
    <w:rsid w:val="00365799"/>
    <w:rsid w:val="00386D88"/>
    <w:rsid w:val="003A20D0"/>
    <w:rsid w:val="003A5631"/>
    <w:rsid w:val="003D72DF"/>
    <w:rsid w:val="003E68BF"/>
    <w:rsid w:val="003F515F"/>
    <w:rsid w:val="00431651"/>
    <w:rsid w:val="004451DD"/>
    <w:rsid w:val="00453AFC"/>
    <w:rsid w:val="00471BBC"/>
    <w:rsid w:val="0049013D"/>
    <w:rsid w:val="00515160"/>
    <w:rsid w:val="00563175"/>
    <w:rsid w:val="005650E4"/>
    <w:rsid w:val="005712D2"/>
    <w:rsid w:val="005713DD"/>
    <w:rsid w:val="005761D5"/>
    <w:rsid w:val="0058373B"/>
    <w:rsid w:val="005A17C0"/>
    <w:rsid w:val="005A62FB"/>
    <w:rsid w:val="005C2C4B"/>
    <w:rsid w:val="005C4638"/>
    <w:rsid w:val="006141DA"/>
    <w:rsid w:val="00637DB4"/>
    <w:rsid w:val="0064059A"/>
    <w:rsid w:val="0066275D"/>
    <w:rsid w:val="0069082D"/>
    <w:rsid w:val="00692A41"/>
    <w:rsid w:val="006C2535"/>
    <w:rsid w:val="006F01AE"/>
    <w:rsid w:val="00707DFB"/>
    <w:rsid w:val="00783B41"/>
    <w:rsid w:val="007E4254"/>
    <w:rsid w:val="007F5DFC"/>
    <w:rsid w:val="007F6A48"/>
    <w:rsid w:val="0086742A"/>
    <w:rsid w:val="0087171A"/>
    <w:rsid w:val="008979F4"/>
    <w:rsid w:val="008B1E61"/>
    <w:rsid w:val="008B1F23"/>
    <w:rsid w:val="008D3519"/>
    <w:rsid w:val="008D6DC9"/>
    <w:rsid w:val="008E380F"/>
    <w:rsid w:val="0093455E"/>
    <w:rsid w:val="009414F3"/>
    <w:rsid w:val="00995DFB"/>
    <w:rsid w:val="009A4AF3"/>
    <w:rsid w:val="009F44CA"/>
    <w:rsid w:val="00A022B1"/>
    <w:rsid w:val="00A32BA3"/>
    <w:rsid w:val="00A54959"/>
    <w:rsid w:val="00A61B42"/>
    <w:rsid w:val="00A91F2C"/>
    <w:rsid w:val="00AD2F2C"/>
    <w:rsid w:val="00B20C05"/>
    <w:rsid w:val="00B320FD"/>
    <w:rsid w:val="00B42977"/>
    <w:rsid w:val="00B50C9F"/>
    <w:rsid w:val="00B6382B"/>
    <w:rsid w:val="00B90413"/>
    <w:rsid w:val="00BA54BD"/>
    <w:rsid w:val="00BC138E"/>
    <w:rsid w:val="00C24D8A"/>
    <w:rsid w:val="00C27526"/>
    <w:rsid w:val="00C612F3"/>
    <w:rsid w:val="00C87B80"/>
    <w:rsid w:val="00CB770F"/>
    <w:rsid w:val="00CC0480"/>
    <w:rsid w:val="00CD3721"/>
    <w:rsid w:val="00CE3942"/>
    <w:rsid w:val="00CF4259"/>
    <w:rsid w:val="00D06A0D"/>
    <w:rsid w:val="00D716E4"/>
    <w:rsid w:val="00D8051C"/>
    <w:rsid w:val="00DE7CB7"/>
    <w:rsid w:val="00E26F20"/>
    <w:rsid w:val="00E37F47"/>
    <w:rsid w:val="00E46BDF"/>
    <w:rsid w:val="00E611A9"/>
    <w:rsid w:val="00E737B1"/>
    <w:rsid w:val="00EA2960"/>
    <w:rsid w:val="00EC4945"/>
    <w:rsid w:val="00EE1FAE"/>
    <w:rsid w:val="00F03045"/>
    <w:rsid w:val="00F869EE"/>
    <w:rsid w:val="00FA19F2"/>
    <w:rsid w:val="00FB4B62"/>
    <w:rsid w:val="00FB5021"/>
    <w:rsid w:val="00FC5B7E"/>
    <w:rsid w:val="00FD1199"/>
    <w:rsid w:val="00FD3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01DC50"/>
  <w15:chartTrackingRefBased/>
  <w15:docId w15:val="{0FAF6F71-403F-4ED8-BA42-7529593A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 1"/>
    <w:basedOn w:val="a"/>
    <w:next w:val="a"/>
    <w:rsid w:val="00E26F20"/>
    <w:pPr>
      <w:keepNext/>
      <w:autoSpaceDE w:val="0"/>
      <w:autoSpaceDN w:val="0"/>
      <w:outlineLvl w:val="0"/>
    </w:pPr>
    <w:rPr>
      <w:b/>
      <w:bCs/>
    </w:rPr>
  </w:style>
  <w:style w:type="paragraph" w:styleId="a3">
    <w:name w:val="header"/>
    <w:basedOn w:val="a"/>
    <w:link w:val="a4"/>
    <w:uiPriority w:val="99"/>
    <w:rsid w:val="005712D2"/>
    <w:pPr>
      <w:tabs>
        <w:tab w:val="center" w:pos="4677"/>
        <w:tab w:val="right" w:pos="9355"/>
      </w:tabs>
    </w:pPr>
  </w:style>
  <w:style w:type="paragraph" w:styleId="a5">
    <w:name w:val="footer"/>
    <w:basedOn w:val="a"/>
    <w:link w:val="a6"/>
    <w:uiPriority w:val="99"/>
    <w:rsid w:val="005712D2"/>
    <w:pPr>
      <w:tabs>
        <w:tab w:val="center" w:pos="4677"/>
        <w:tab w:val="right" w:pos="9355"/>
      </w:tabs>
    </w:pPr>
  </w:style>
  <w:style w:type="character" w:styleId="a7">
    <w:name w:val="page number"/>
    <w:basedOn w:val="a0"/>
    <w:rsid w:val="009A4AF3"/>
  </w:style>
  <w:style w:type="paragraph" w:styleId="a8">
    <w:name w:val="Balloon Text"/>
    <w:basedOn w:val="a"/>
    <w:link w:val="a9"/>
    <w:uiPriority w:val="99"/>
    <w:rsid w:val="00CF4259"/>
    <w:rPr>
      <w:rFonts w:ascii="Segoe UI" w:hAnsi="Segoe UI" w:cs="Segoe UI"/>
      <w:sz w:val="18"/>
      <w:szCs w:val="18"/>
    </w:rPr>
  </w:style>
  <w:style w:type="character" w:customStyle="1" w:styleId="a9">
    <w:name w:val="Текст выноски Знак"/>
    <w:basedOn w:val="a0"/>
    <w:link w:val="a8"/>
    <w:uiPriority w:val="99"/>
    <w:rsid w:val="00CF4259"/>
    <w:rPr>
      <w:rFonts w:ascii="Segoe UI" w:hAnsi="Segoe UI" w:cs="Segoe UI"/>
      <w:sz w:val="18"/>
      <w:szCs w:val="18"/>
    </w:rPr>
  </w:style>
  <w:style w:type="character" w:styleId="aa">
    <w:name w:val="Hyperlink"/>
    <w:uiPriority w:val="99"/>
    <w:unhideWhenUsed/>
    <w:rsid w:val="008979F4"/>
    <w:rPr>
      <w:color w:val="0000FF"/>
      <w:u w:val="single"/>
    </w:rPr>
  </w:style>
  <w:style w:type="paragraph" w:styleId="ab">
    <w:name w:val="List Paragraph"/>
    <w:basedOn w:val="a"/>
    <w:uiPriority w:val="34"/>
    <w:qFormat/>
    <w:rsid w:val="008979F4"/>
    <w:pPr>
      <w:spacing w:after="160" w:line="254" w:lineRule="auto"/>
      <w:ind w:left="720"/>
      <w:contextualSpacing/>
    </w:pPr>
    <w:rPr>
      <w:rFonts w:ascii="Calibri" w:hAnsi="Calibri"/>
      <w:sz w:val="22"/>
      <w:szCs w:val="22"/>
    </w:rPr>
  </w:style>
  <w:style w:type="character" w:styleId="ac">
    <w:name w:val="annotation reference"/>
    <w:uiPriority w:val="99"/>
    <w:unhideWhenUsed/>
    <w:rsid w:val="008979F4"/>
    <w:rPr>
      <w:sz w:val="16"/>
      <w:szCs w:val="16"/>
    </w:rPr>
  </w:style>
  <w:style w:type="paragraph" w:styleId="ad">
    <w:name w:val="annotation text"/>
    <w:basedOn w:val="a"/>
    <w:link w:val="ae"/>
    <w:uiPriority w:val="99"/>
    <w:unhideWhenUsed/>
    <w:rsid w:val="008979F4"/>
    <w:pPr>
      <w:spacing w:after="160"/>
    </w:pPr>
    <w:rPr>
      <w:rFonts w:ascii="Calibri" w:hAnsi="Calibri"/>
      <w:sz w:val="20"/>
      <w:szCs w:val="20"/>
    </w:rPr>
  </w:style>
  <w:style w:type="character" w:customStyle="1" w:styleId="ae">
    <w:name w:val="Текст примечания Знак"/>
    <w:basedOn w:val="a0"/>
    <w:link w:val="ad"/>
    <w:uiPriority w:val="99"/>
    <w:rsid w:val="008979F4"/>
    <w:rPr>
      <w:rFonts w:ascii="Calibri" w:hAnsi="Calibri"/>
    </w:rPr>
  </w:style>
  <w:style w:type="paragraph" w:styleId="af">
    <w:name w:val="annotation subject"/>
    <w:basedOn w:val="ad"/>
    <w:next w:val="ad"/>
    <w:link w:val="af0"/>
    <w:uiPriority w:val="99"/>
    <w:semiHidden/>
    <w:unhideWhenUsed/>
    <w:rsid w:val="008979F4"/>
    <w:rPr>
      <w:b/>
      <w:bCs/>
    </w:rPr>
  </w:style>
  <w:style w:type="character" w:customStyle="1" w:styleId="af0">
    <w:name w:val="Тема примечания Знак"/>
    <w:basedOn w:val="ae"/>
    <w:link w:val="af"/>
    <w:uiPriority w:val="99"/>
    <w:semiHidden/>
    <w:rsid w:val="008979F4"/>
    <w:rPr>
      <w:rFonts w:ascii="Calibri" w:hAnsi="Calibri"/>
      <w:b/>
      <w:bCs/>
    </w:rPr>
  </w:style>
  <w:style w:type="character" w:customStyle="1" w:styleId="a4">
    <w:name w:val="Верхний колонтитул Знак"/>
    <w:link w:val="a3"/>
    <w:uiPriority w:val="99"/>
    <w:rsid w:val="008979F4"/>
    <w:rPr>
      <w:sz w:val="24"/>
      <w:szCs w:val="24"/>
    </w:rPr>
  </w:style>
  <w:style w:type="character" w:customStyle="1" w:styleId="a6">
    <w:name w:val="Нижний колонтитул Знак"/>
    <w:link w:val="a5"/>
    <w:uiPriority w:val="99"/>
    <w:rsid w:val="008979F4"/>
    <w:rPr>
      <w:sz w:val="24"/>
      <w:szCs w:val="24"/>
    </w:rPr>
  </w:style>
  <w:style w:type="paragraph" w:styleId="af1">
    <w:name w:val="footnote text"/>
    <w:basedOn w:val="a"/>
    <w:link w:val="af2"/>
    <w:uiPriority w:val="99"/>
    <w:unhideWhenUsed/>
    <w:rsid w:val="008979F4"/>
    <w:rPr>
      <w:rFonts w:ascii="Calibri" w:hAnsi="Calibri"/>
      <w:sz w:val="20"/>
      <w:szCs w:val="20"/>
    </w:rPr>
  </w:style>
  <w:style w:type="character" w:customStyle="1" w:styleId="af2">
    <w:name w:val="Текст сноски Знак"/>
    <w:basedOn w:val="a0"/>
    <w:link w:val="af1"/>
    <w:uiPriority w:val="99"/>
    <w:rsid w:val="008979F4"/>
    <w:rPr>
      <w:rFonts w:ascii="Calibri" w:hAnsi="Calibri"/>
    </w:rPr>
  </w:style>
  <w:style w:type="character" w:styleId="af3">
    <w:name w:val="footnote reference"/>
    <w:uiPriority w:val="99"/>
    <w:unhideWhenUsed/>
    <w:rsid w:val="008979F4"/>
    <w:rPr>
      <w:vertAlign w:val="superscript"/>
    </w:rPr>
  </w:style>
  <w:style w:type="character" w:styleId="af4">
    <w:name w:val="Strong"/>
    <w:uiPriority w:val="22"/>
    <w:qFormat/>
    <w:rsid w:val="008979F4"/>
    <w:rPr>
      <w:b/>
      <w:bCs/>
    </w:rPr>
  </w:style>
  <w:style w:type="paragraph" w:styleId="af5">
    <w:name w:val="Revision"/>
    <w:hidden/>
    <w:uiPriority w:val="99"/>
    <w:semiHidden/>
    <w:rsid w:val="008979F4"/>
    <w:rPr>
      <w:rFonts w:ascii="Calibri" w:hAnsi="Calibri"/>
      <w:sz w:val="22"/>
      <w:szCs w:val="22"/>
    </w:rPr>
  </w:style>
  <w:style w:type="numbering" w:customStyle="1" w:styleId="1">
    <w:name w:val="Стиль1"/>
    <w:uiPriority w:val="99"/>
    <w:rsid w:val="008979F4"/>
    <w:pPr>
      <w:numPr>
        <w:numId w:val="3"/>
      </w:numPr>
    </w:pPr>
  </w:style>
  <w:style w:type="paragraph" w:styleId="af6">
    <w:name w:val="endnote text"/>
    <w:basedOn w:val="a"/>
    <w:link w:val="af7"/>
    <w:uiPriority w:val="99"/>
    <w:unhideWhenUsed/>
    <w:rsid w:val="008979F4"/>
    <w:pPr>
      <w:spacing w:after="160" w:line="254" w:lineRule="auto"/>
    </w:pPr>
    <w:rPr>
      <w:rFonts w:ascii="Calibri" w:hAnsi="Calibri"/>
      <w:sz w:val="20"/>
      <w:szCs w:val="20"/>
    </w:rPr>
  </w:style>
  <w:style w:type="character" w:customStyle="1" w:styleId="af7">
    <w:name w:val="Текст концевой сноски Знак"/>
    <w:basedOn w:val="a0"/>
    <w:link w:val="af6"/>
    <w:uiPriority w:val="99"/>
    <w:rsid w:val="008979F4"/>
    <w:rPr>
      <w:rFonts w:ascii="Calibri" w:hAnsi="Calibri"/>
    </w:rPr>
  </w:style>
  <w:style w:type="character" w:styleId="af8">
    <w:name w:val="endnote reference"/>
    <w:uiPriority w:val="99"/>
    <w:unhideWhenUsed/>
    <w:rsid w:val="008979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docs30.surp-spb.ru/cgi/online.cgi?req=doc&amp;base=SPB&amp;n=239148&amp;dst=100021&amp;field=134&amp;date=11.02.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593AB09126492D6B3F85274EFD164D5B6FDACA343EA812CC68D63080F4E47792B03974BB255E4352145483E98E58B6B9B34C7C4ED518M4r4K"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593AB09126492D6B3F85274EFD164D5B6ADDCA3637AA12CC68D63080F4E47792B03974BF22584B5D420E93EDC70CBDA6B453634DCB18475BMAr6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petrova\AppData\Local\Temp\bdttmp\04c46b8f-8614-47f8-8d1c-0379613239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A87C2-731F-4248-A599-C5375945F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04c46b8f-8614-47f8-8d1c-037961323984</Template>
  <TotalTime>0</TotalTime>
  <Pages>17</Pages>
  <Words>8151</Words>
  <Characters>46467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54509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Виктория Евгеньевна</dc:creator>
  <cp:keywords/>
  <cp:lastModifiedBy>Алина Кораблева</cp:lastModifiedBy>
  <cp:revision>2</cp:revision>
  <cp:lastPrinted>2025-12-16T07:15:00Z</cp:lastPrinted>
  <dcterms:created xsi:type="dcterms:W3CDTF">2025-12-16T14:20:00Z</dcterms:created>
  <dcterms:modified xsi:type="dcterms:W3CDTF">2025-12-16T14:20:00Z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983d2b5e-a6da-456f-bbcf-444120b607d0</vt:lpwstr>
  </property>
</Properties>
</file>