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Pr="00C83F87" w:rsidRDefault="00244176" w:rsidP="00E21846">
      <w:pPr>
        <w:pStyle w:val="aeoaeno12"/>
        <w:spacing w:line="240" w:lineRule="auto"/>
        <w:ind w:firstLine="0"/>
        <w:rPr>
          <w:b/>
        </w:rPr>
      </w:pPr>
      <w:r w:rsidRPr="00C83F87">
        <w:rPr>
          <w:b/>
        </w:rPr>
        <w:t>О признании утратившими силу</w:t>
      </w:r>
    </w:p>
    <w:p w:rsidR="00244176" w:rsidRPr="00C83F87" w:rsidRDefault="00244176" w:rsidP="00E21846">
      <w:pPr>
        <w:pStyle w:val="aeoaeno12"/>
        <w:spacing w:line="240" w:lineRule="auto"/>
        <w:ind w:firstLine="0"/>
        <w:rPr>
          <w:b/>
        </w:rPr>
      </w:pPr>
      <w:r w:rsidRPr="00C83F87">
        <w:rPr>
          <w:b/>
        </w:rPr>
        <w:t xml:space="preserve">распоряжений Комитета по труду </w:t>
      </w:r>
    </w:p>
    <w:p w:rsidR="00244176" w:rsidRPr="00C83F87" w:rsidRDefault="00244176" w:rsidP="00E21846">
      <w:pPr>
        <w:pStyle w:val="aeoaeno12"/>
        <w:spacing w:line="240" w:lineRule="auto"/>
        <w:ind w:firstLine="0"/>
        <w:rPr>
          <w:b/>
        </w:rPr>
      </w:pPr>
      <w:r w:rsidRPr="00C83F87">
        <w:rPr>
          <w:b/>
        </w:rPr>
        <w:t>и занятости населения Санкт-Петербурга</w:t>
      </w:r>
    </w:p>
    <w:p w:rsidR="00E21846" w:rsidRPr="00C83F87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1E8E" w:rsidRPr="00C83F87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1E8E" w:rsidRPr="00C83F87" w:rsidRDefault="002755AE" w:rsidP="00F35937">
      <w:pPr>
        <w:pStyle w:val="ab"/>
        <w:numPr>
          <w:ilvl w:val="0"/>
          <w:numId w:val="3"/>
        </w:numPr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F35937" w:rsidRPr="00C83F87">
        <w:rPr>
          <w:rFonts w:ascii="Times New Roman" w:hAnsi="Times New Roman" w:cs="Times New Roman"/>
          <w:bCs/>
          <w:sz w:val="24"/>
          <w:szCs w:val="24"/>
        </w:rPr>
        <w:t>ризнать утратившими силу:</w:t>
      </w:r>
    </w:p>
    <w:p w:rsidR="00E1747E" w:rsidRPr="00C83F87" w:rsidRDefault="00867228" w:rsidP="00E1747E">
      <w:pPr>
        <w:ind w:firstLine="708"/>
        <w:jc w:val="both"/>
        <w:rPr>
          <w:rFonts w:eastAsia="Calibri"/>
          <w:bCs/>
          <w:lang w:eastAsia="en-US"/>
        </w:rPr>
      </w:pPr>
      <w:r w:rsidRPr="00C83F87">
        <w:rPr>
          <w:rFonts w:eastAsia="Calibri"/>
          <w:bCs/>
          <w:lang w:eastAsia="en-US"/>
        </w:rPr>
        <w:t xml:space="preserve">распоряжение Комитета по труду и занятости населения Санкт-Петербурга </w:t>
      </w:r>
      <w:r w:rsidR="00171C7A">
        <w:rPr>
          <w:rFonts w:eastAsia="Calibri"/>
          <w:bCs/>
          <w:lang w:eastAsia="en-US"/>
        </w:rPr>
        <w:br/>
      </w:r>
      <w:r w:rsidRPr="00C83F87">
        <w:rPr>
          <w:rFonts w:eastAsia="Calibri"/>
          <w:bCs/>
          <w:lang w:eastAsia="en-US"/>
        </w:rPr>
        <w:t>от</w:t>
      </w:r>
      <w:r w:rsidRPr="00C83F87">
        <w:rPr>
          <w:bCs/>
        </w:rPr>
        <w:t xml:space="preserve"> 26.02.2021 № 33-р «Об утверждении порядка информационного обеспечения в области государственного социального заказа в отношении государственной услуги по организации сопровождения при содействии занятости инвалидов»</w:t>
      </w:r>
      <w:r w:rsidR="00917559" w:rsidRPr="00C83F87">
        <w:rPr>
          <w:bCs/>
        </w:rPr>
        <w:t>;</w:t>
      </w:r>
      <w:r w:rsidR="00E1747E" w:rsidRPr="00C83F87">
        <w:rPr>
          <w:rFonts w:eastAsia="Calibri"/>
          <w:bCs/>
          <w:lang w:eastAsia="en-US"/>
        </w:rPr>
        <w:t xml:space="preserve"> </w:t>
      </w:r>
    </w:p>
    <w:p w:rsidR="00E1747E" w:rsidRPr="00C83F87" w:rsidRDefault="00E1747E" w:rsidP="00E1747E">
      <w:pPr>
        <w:ind w:firstLine="708"/>
        <w:jc w:val="both"/>
      </w:pPr>
      <w:r w:rsidRPr="00C83F87">
        <w:rPr>
          <w:rFonts w:eastAsia="Calibri"/>
          <w:bCs/>
          <w:lang w:eastAsia="en-US"/>
        </w:rPr>
        <w:t xml:space="preserve">распоряжение Комитета по труду и занятости населения </w:t>
      </w:r>
      <w:r w:rsidRPr="00C83F87">
        <w:rPr>
          <w:color w:val="000000"/>
        </w:rPr>
        <w:t xml:space="preserve">Санкт-Петербурга </w:t>
      </w:r>
      <w:r w:rsidR="00171C7A">
        <w:rPr>
          <w:color w:val="000000"/>
        </w:rPr>
        <w:br/>
      </w:r>
      <w:r w:rsidRPr="00C83F87">
        <w:rPr>
          <w:color w:val="000000"/>
        </w:rPr>
        <w:t xml:space="preserve">от 14.10.2022 № 190-р </w:t>
      </w:r>
      <w:r w:rsidRPr="00C83F87">
        <w:t>«</w:t>
      </w:r>
      <w:r w:rsidRPr="00C83F87">
        <w:rPr>
          <w:bCs/>
        </w:rPr>
        <w:t xml:space="preserve">О реализации постановления Правительства Санкт-Петербурга </w:t>
      </w:r>
      <w:r w:rsidR="00171C7A">
        <w:rPr>
          <w:bCs/>
        </w:rPr>
        <w:br/>
      </w:r>
      <w:r w:rsidRPr="00C83F87">
        <w:rPr>
          <w:bCs/>
        </w:rPr>
        <w:t>от 25.12.2020 № 1221»</w:t>
      </w:r>
      <w:r w:rsidR="00917559" w:rsidRPr="00C83F87">
        <w:rPr>
          <w:bCs/>
        </w:rPr>
        <w:t>;</w:t>
      </w:r>
      <w:r w:rsidRPr="00C83F87">
        <w:rPr>
          <w:bCs/>
        </w:rPr>
        <w:t xml:space="preserve"> </w:t>
      </w:r>
    </w:p>
    <w:p w:rsidR="00917559" w:rsidRPr="00C83F87" w:rsidRDefault="00E1747E" w:rsidP="00E1747E">
      <w:pPr>
        <w:jc w:val="both"/>
      </w:pPr>
      <w:r w:rsidRPr="00C83F87">
        <w:rPr>
          <w:bCs/>
        </w:rPr>
        <w:tab/>
      </w:r>
      <w:r w:rsidR="005E0150" w:rsidRPr="00C83F87">
        <w:rPr>
          <w:bCs/>
        </w:rPr>
        <w:t>р</w:t>
      </w:r>
      <w:r w:rsidR="00F35937" w:rsidRPr="00C83F87">
        <w:rPr>
          <w:bCs/>
        </w:rPr>
        <w:t xml:space="preserve">аспоряжение Комитета по труду и занятости населения от 10.12.2021 № 272-р </w:t>
      </w:r>
      <w:r w:rsidR="00171C7A">
        <w:rPr>
          <w:bCs/>
        </w:rPr>
        <w:br/>
      </w:r>
      <w:r w:rsidR="00F35937" w:rsidRPr="00C83F87">
        <w:rPr>
          <w:bCs/>
        </w:rPr>
        <w:t>«О создании конкурсной комиссии</w:t>
      </w:r>
      <w:r w:rsidR="005E0150" w:rsidRPr="00C83F87">
        <w:rPr>
          <w:bCs/>
        </w:rPr>
        <w:t>»</w:t>
      </w:r>
      <w:r w:rsidR="00910300" w:rsidRPr="00C83F87">
        <w:rPr>
          <w:bCs/>
        </w:rPr>
        <w:t>;</w:t>
      </w:r>
      <w:r w:rsidR="00867228" w:rsidRPr="00C83F87">
        <w:t xml:space="preserve"> </w:t>
      </w:r>
    </w:p>
    <w:p w:rsidR="00867228" w:rsidRPr="00C83F87" w:rsidRDefault="00867228" w:rsidP="00917559">
      <w:pPr>
        <w:ind w:firstLine="708"/>
        <w:jc w:val="both"/>
        <w:rPr>
          <w:bCs/>
        </w:rPr>
      </w:pPr>
      <w:r w:rsidRPr="00C83F87">
        <w:rPr>
          <w:color w:val="000000"/>
        </w:rPr>
        <w:t xml:space="preserve">распоряжение Комитета по труду и занятости населения Санкт-Петербурга </w:t>
      </w:r>
      <w:r w:rsidR="00171C7A">
        <w:rPr>
          <w:color w:val="000000"/>
        </w:rPr>
        <w:br/>
      </w:r>
      <w:r w:rsidRPr="00C83F87">
        <w:rPr>
          <w:color w:val="000000"/>
        </w:rPr>
        <w:t xml:space="preserve">от 10.12.2021 № 271 «Об </w:t>
      </w:r>
      <w:r w:rsidRPr="00C83F87">
        <w:t xml:space="preserve">утверждении формы и состава Предложения участника конкурса в целях заключения соглашения об оказании государственной услуги сопровождения </w:t>
      </w:r>
      <w:r w:rsidR="00171C7A">
        <w:br/>
      </w:r>
      <w:r w:rsidRPr="00C83F87">
        <w:t xml:space="preserve">при содействии </w:t>
      </w:r>
      <w:r w:rsidRPr="00C83F87">
        <w:rPr>
          <w:bCs/>
        </w:rPr>
        <w:t>занятости инвалидов в Санкт-Петербурге и инструкции по её заполнению»</w:t>
      </w:r>
      <w:r w:rsidR="00A21558" w:rsidRPr="00C83F87">
        <w:rPr>
          <w:bCs/>
        </w:rPr>
        <w:t>;</w:t>
      </w:r>
    </w:p>
    <w:p w:rsidR="00867228" w:rsidRPr="00C83F87" w:rsidRDefault="00BE7375" w:rsidP="00BE7375">
      <w:pPr>
        <w:ind w:firstLine="708"/>
        <w:jc w:val="both"/>
        <w:rPr>
          <w:bCs/>
        </w:rPr>
      </w:pPr>
      <w:r w:rsidRPr="00C83F87">
        <w:rPr>
          <w:bCs/>
        </w:rPr>
        <w:t xml:space="preserve">распоряжение Комитета по труду и занятости населения Санкт-Петербурга </w:t>
      </w:r>
      <w:r w:rsidR="00171C7A">
        <w:rPr>
          <w:bCs/>
        </w:rPr>
        <w:br/>
      </w:r>
      <w:r w:rsidRPr="00C83F87">
        <w:rPr>
          <w:bCs/>
        </w:rPr>
        <w:t xml:space="preserve">от 15.02.2022 № 23-р «О внесении изменений в распоряжение Комитета по труду </w:t>
      </w:r>
      <w:r w:rsidR="00171C7A">
        <w:rPr>
          <w:bCs/>
        </w:rPr>
        <w:br/>
      </w:r>
      <w:r w:rsidRPr="00C83F87">
        <w:rPr>
          <w:bCs/>
        </w:rPr>
        <w:t>и занятости населения Санкт-Петербурга  от 10.12.2021 № 271-р»</w:t>
      </w:r>
      <w:r w:rsidR="00A21558" w:rsidRPr="00C83F87">
        <w:rPr>
          <w:bCs/>
        </w:rPr>
        <w:t>;</w:t>
      </w:r>
    </w:p>
    <w:p w:rsidR="00F67BE4" w:rsidRPr="00C83F87" w:rsidRDefault="00F67BE4" w:rsidP="00E21846">
      <w:pPr>
        <w:pStyle w:val="ab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Комитета по труду и занятости населения Санкт-Петербурга </w:t>
      </w:r>
      <w:r w:rsidR="00171C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3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14.06.2022 № 114-р «Об утверждении Плана проведения мониторинга соблюдения исполнителем государственных услуг в социальной сфере требований к условиям </w:t>
      </w:r>
      <w:r w:rsidR="00171C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3F8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порядку оказания государственной услуги по сопровождению при содействии занятости инвалидов»;</w:t>
      </w:r>
    </w:p>
    <w:p w:rsidR="00F35937" w:rsidRPr="00C83F87" w:rsidRDefault="00BE7375" w:rsidP="00E21846">
      <w:pPr>
        <w:pStyle w:val="ab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распоряжение Комитета по труду и занятости населения Санкт-Петербурга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17.06.2022 № 118-р «Об утверждении типовой формы соглашения об оказании государственных услуг в социальной сфере, заключенного по результатам конкурса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заключение соглашения об оказании государственных услуг в социальной сфере»</w:t>
      </w:r>
      <w:r w:rsidR="00A21558"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E7375" w:rsidRPr="00C83F87" w:rsidRDefault="005E0150" w:rsidP="00BE7375">
      <w:pPr>
        <w:ind w:firstLine="708"/>
        <w:jc w:val="both"/>
        <w:rPr>
          <w:bCs/>
        </w:rPr>
      </w:pPr>
      <w:r w:rsidRPr="00C83F87">
        <w:rPr>
          <w:bCs/>
        </w:rPr>
        <w:t xml:space="preserve">распоряжение Комитета по труду и занятости населения Санкт-Петербурга </w:t>
      </w:r>
      <w:r w:rsidR="00171C7A">
        <w:rPr>
          <w:bCs/>
        </w:rPr>
        <w:br/>
      </w:r>
      <w:r w:rsidRPr="00C83F87">
        <w:rPr>
          <w:bCs/>
        </w:rPr>
        <w:t>от</w:t>
      </w:r>
      <w:r w:rsidR="002A7580" w:rsidRPr="00C83F87">
        <w:rPr>
          <w:bCs/>
        </w:rPr>
        <w:t xml:space="preserve"> </w:t>
      </w:r>
      <w:r w:rsidRPr="00C83F87">
        <w:rPr>
          <w:bCs/>
        </w:rPr>
        <w:t>23.06.2022 № 123-р «О внесении изменений в</w:t>
      </w:r>
      <w:r w:rsidR="002A7580" w:rsidRPr="00C83F87">
        <w:rPr>
          <w:bCs/>
        </w:rPr>
        <w:t xml:space="preserve"> распоряжение Комитета по труду </w:t>
      </w:r>
      <w:r w:rsidR="00171C7A">
        <w:rPr>
          <w:bCs/>
        </w:rPr>
        <w:br/>
      </w:r>
      <w:r w:rsidR="002A7580" w:rsidRPr="00C83F87">
        <w:rPr>
          <w:bCs/>
        </w:rPr>
        <w:t>и занятости населения Санкт-Петербурга  от 10.12.2021 № 272-р»</w:t>
      </w:r>
      <w:r w:rsidR="00910300" w:rsidRPr="00C83F87">
        <w:rPr>
          <w:bCs/>
        </w:rPr>
        <w:t>;</w:t>
      </w:r>
      <w:r w:rsidR="00BE7375" w:rsidRPr="00C83F87">
        <w:rPr>
          <w:bCs/>
        </w:rPr>
        <w:t xml:space="preserve"> </w:t>
      </w:r>
    </w:p>
    <w:p w:rsidR="00BE7375" w:rsidRPr="00C83F87" w:rsidRDefault="00BE7375" w:rsidP="00BE7375">
      <w:pPr>
        <w:ind w:firstLine="708"/>
        <w:jc w:val="both"/>
        <w:rPr>
          <w:bCs/>
        </w:rPr>
      </w:pPr>
      <w:r w:rsidRPr="00C83F87">
        <w:rPr>
          <w:bCs/>
        </w:rPr>
        <w:t xml:space="preserve">распоряжение Комитета по труду и занятости населения Санкт-Петербурга </w:t>
      </w:r>
      <w:r w:rsidR="00171C7A">
        <w:rPr>
          <w:bCs/>
        </w:rPr>
        <w:br/>
      </w:r>
      <w:r w:rsidRPr="00C83F87">
        <w:rPr>
          <w:bCs/>
        </w:rPr>
        <w:t xml:space="preserve">от 27.06.2022 № 124-р «О реализации постановления Правительства Санкт-Петербурга </w:t>
      </w:r>
      <w:r w:rsidR="00171C7A">
        <w:rPr>
          <w:bCs/>
        </w:rPr>
        <w:br/>
      </w:r>
      <w:r w:rsidRPr="00C83F87">
        <w:rPr>
          <w:bCs/>
        </w:rPr>
        <w:t>от 15.11.2021 № 879»</w:t>
      </w:r>
      <w:r w:rsidR="00A21558" w:rsidRPr="00C83F87">
        <w:rPr>
          <w:bCs/>
        </w:rPr>
        <w:t>;</w:t>
      </w:r>
    </w:p>
    <w:p w:rsidR="004E1C70" w:rsidRPr="00C83F87" w:rsidRDefault="004E1C70" w:rsidP="004E1C70">
      <w:pPr>
        <w:ind w:firstLine="708"/>
        <w:jc w:val="both"/>
        <w:rPr>
          <w:bCs/>
        </w:rPr>
      </w:pPr>
      <w:r w:rsidRPr="00C83F87">
        <w:rPr>
          <w:bCs/>
        </w:rPr>
        <w:t xml:space="preserve">распоряжение Комитета по труду и занятости населения Санкт-Петербурга </w:t>
      </w:r>
      <w:r w:rsidR="00171C7A">
        <w:rPr>
          <w:bCs/>
        </w:rPr>
        <w:br/>
      </w:r>
      <w:r w:rsidRPr="00C83F87">
        <w:rPr>
          <w:bCs/>
        </w:rPr>
        <w:t>от 26.09.2022 №</w:t>
      </w:r>
      <w:bookmarkStart w:id="0" w:name="_GoBack"/>
      <w:bookmarkEnd w:id="0"/>
      <w:r w:rsidRPr="00C83F87">
        <w:rPr>
          <w:bCs/>
        </w:rPr>
        <w:t xml:space="preserve"> 176-р «Об организации мониторинга соблюдения требований к условиям и порядку предоставления государственной услуги и мониторинга удовлетворенности полнотой по сопровождению при содействии занятости инвалидов»</w:t>
      </w:r>
      <w:r w:rsidR="00A21558" w:rsidRPr="00C83F87">
        <w:rPr>
          <w:bCs/>
        </w:rPr>
        <w:t>;</w:t>
      </w:r>
    </w:p>
    <w:p w:rsidR="00E1747E" w:rsidRPr="00C83F87" w:rsidRDefault="00BE7375" w:rsidP="005E0150">
      <w:pPr>
        <w:pStyle w:val="ab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распоряжение Комитета по труду и занятости населения Санкт-Петербурга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30.11.2022 № 219-р «Об утверждении Порядка мониторинга и оценки результатов апробации оказания государственной услуги по сопровождению при содействии занятости инвалидов</w:t>
      </w:r>
      <w:r w:rsidR="00A21558"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13155E" w:rsidRPr="00C83F87" w:rsidRDefault="002A7580" w:rsidP="00ED3FBF">
      <w:pPr>
        <w:pStyle w:val="ab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распоряжение Комитета по труду и занятости населения Санкт-Петербурга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ED3FBF"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27.03.2023 № 70-</w:t>
      </w: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ED3FBF"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3155E"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внесении изменений в распоряжение Комитета по труду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3155E"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занятости населения Санкт-Петербурга  от 10.12.2021 № 272-р»</w:t>
      </w:r>
      <w:r w:rsidR="00910300"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51828" w:rsidRPr="00C83F87" w:rsidRDefault="00C51828" w:rsidP="004E1C7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F87">
        <w:rPr>
          <w:rFonts w:ascii="Times New Roman" w:hAnsi="Times New Roman" w:cs="Times New Roman"/>
          <w:bCs/>
          <w:sz w:val="24"/>
          <w:szCs w:val="24"/>
        </w:rPr>
        <w:t xml:space="preserve">распоряжение Комитета по труду и занятости населения Санкт-Петербурга </w:t>
      </w:r>
      <w:r w:rsidR="00171C7A">
        <w:rPr>
          <w:rFonts w:ascii="Times New Roman" w:hAnsi="Times New Roman" w:cs="Times New Roman"/>
          <w:bCs/>
          <w:sz w:val="24"/>
          <w:szCs w:val="24"/>
        </w:rPr>
        <w:br/>
      </w:r>
      <w:r w:rsidRPr="00C83F87">
        <w:rPr>
          <w:rFonts w:ascii="Times New Roman" w:hAnsi="Times New Roman" w:cs="Times New Roman"/>
          <w:bCs/>
          <w:sz w:val="24"/>
          <w:szCs w:val="24"/>
        </w:rPr>
        <w:t xml:space="preserve">от 07.04.2023 № 78-р «Об утверждении </w:t>
      </w:r>
      <w:r w:rsidRPr="00C83F87">
        <w:rPr>
          <w:rFonts w:ascii="Times New Roman" w:hAnsi="Times New Roman" w:cs="Times New Roman"/>
          <w:sz w:val="24"/>
          <w:szCs w:val="24"/>
        </w:rPr>
        <w:t xml:space="preserve">Плана проведения мониторинга соблюдения исполнителем государственных услуг в социальной сфере требований к условиям </w:t>
      </w:r>
      <w:r w:rsidR="00171C7A">
        <w:rPr>
          <w:rFonts w:ascii="Times New Roman" w:hAnsi="Times New Roman" w:cs="Times New Roman"/>
          <w:sz w:val="24"/>
          <w:szCs w:val="24"/>
        </w:rPr>
        <w:br/>
      </w:r>
      <w:r w:rsidRPr="00C83F87">
        <w:rPr>
          <w:rFonts w:ascii="Times New Roman" w:hAnsi="Times New Roman" w:cs="Times New Roman"/>
          <w:sz w:val="24"/>
          <w:szCs w:val="24"/>
        </w:rPr>
        <w:t>и порядку оказания государственной услуги по сопровождению при содействии занятости инвалидов»;</w:t>
      </w:r>
    </w:p>
    <w:p w:rsidR="00C51828" w:rsidRPr="00C83F87" w:rsidRDefault="00C51828" w:rsidP="00C51828">
      <w:pPr>
        <w:pStyle w:val="ab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распоряжение Комитета по труду и занятости населения Санкт-Петербурга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20.04.2023 № 88-р «О внесении изменений в распоряжение Комитета по труду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занятости населения Санкт-Петербурга  от 10.12.2021 № 272-р»;</w:t>
      </w:r>
    </w:p>
    <w:p w:rsidR="004E1C70" w:rsidRPr="00C83F87" w:rsidRDefault="004E1C70" w:rsidP="004E1C70">
      <w:pPr>
        <w:pStyle w:val="ab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распоряжение Комитета по труду и занятости населения Санкт-Петербурга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17.04.2024 № 78-р «О внесении изменений в распоряжение Комитета по труду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занятости населения Санкт-Петербурга  от 17.06.2022 № 118-р»;</w:t>
      </w:r>
    </w:p>
    <w:p w:rsidR="00A21558" w:rsidRPr="00C83F87" w:rsidRDefault="00A21558" w:rsidP="00A21558">
      <w:pPr>
        <w:pStyle w:val="ab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распоряжение Комитета по труду и занятости населения Санкт-Петербурга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</w:t>
      </w: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17.04.2024 № 80-р «О внесении изменений в распоряжение Комитета по труду </w:t>
      </w:r>
      <w:r w:rsidR="00171C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83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занятости населения Санкт-Петербурга  от 10.12.2021 № 272-р»;</w:t>
      </w:r>
    </w:p>
    <w:p w:rsidR="00E04C24" w:rsidRPr="00C83F87" w:rsidRDefault="00E04C24" w:rsidP="00830BB9">
      <w:pPr>
        <w:ind w:firstLine="708"/>
        <w:jc w:val="both"/>
      </w:pPr>
      <w:r w:rsidRPr="00C83F87">
        <w:rPr>
          <w:rFonts w:eastAsia="Calibri"/>
          <w:bCs/>
          <w:lang w:eastAsia="en-US"/>
        </w:rPr>
        <w:t xml:space="preserve">распоряжение Комитета по труду и занятости населения Санкт-Петербурга </w:t>
      </w:r>
      <w:r w:rsidR="00171C7A">
        <w:rPr>
          <w:rFonts w:eastAsia="Calibri"/>
          <w:bCs/>
          <w:lang w:eastAsia="en-US"/>
        </w:rPr>
        <w:br/>
      </w:r>
      <w:r w:rsidRPr="00C83F87">
        <w:rPr>
          <w:rFonts w:eastAsia="Calibri"/>
          <w:bCs/>
          <w:lang w:eastAsia="en-US"/>
        </w:rPr>
        <w:t>от</w:t>
      </w:r>
      <w:r w:rsidRPr="00C83F87">
        <w:rPr>
          <w:bCs/>
        </w:rPr>
        <w:t xml:space="preserve"> 17.04.2024 № 79-р  «Об утверждении </w:t>
      </w:r>
      <w:r w:rsidRPr="00C83F87">
        <w:t xml:space="preserve">Плана проведения мониторинга соблюдения исполнителем государственных услуг в социальной сфере требований к условиям </w:t>
      </w:r>
      <w:r w:rsidR="00171C7A">
        <w:br/>
      </w:r>
      <w:r w:rsidRPr="00C83F87">
        <w:t>и порядку оказания государственной услуги по сопровождению при содействии занятости инвалидов»;</w:t>
      </w:r>
    </w:p>
    <w:p w:rsidR="00830BB9" w:rsidRPr="00C83F87" w:rsidRDefault="00830BB9" w:rsidP="00830BB9">
      <w:pPr>
        <w:ind w:firstLine="708"/>
        <w:jc w:val="both"/>
        <w:rPr>
          <w:bCs/>
        </w:rPr>
      </w:pPr>
      <w:r w:rsidRPr="00C83F87">
        <w:rPr>
          <w:bCs/>
        </w:rPr>
        <w:t xml:space="preserve">распоряжение Комитета по труду и занятости населения Санкт-Петербурга </w:t>
      </w:r>
      <w:r w:rsidR="00171C7A">
        <w:rPr>
          <w:bCs/>
        </w:rPr>
        <w:br/>
      </w:r>
      <w:r w:rsidRPr="00C83F87">
        <w:rPr>
          <w:bCs/>
        </w:rPr>
        <w:t xml:space="preserve">от 17.04.2024 № 81-р «О внесении изменений в распоряжение Комитета по труду </w:t>
      </w:r>
      <w:r w:rsidR="00171C7A">
        <w:rPr>
          <w:bCs/>
        </w:rPr>
        <w:br/>
      </w:r>
      <w:r w:rsidRPr="00C83F87">
        <w:rPr>
          <w:bCs/>
        </w:rPr>
        <w:t>и занятости населения Санкт-Петербурга от 27.06.2022 № 124-р»</w:t>
      </w:r>
      <w:r w:rsidR="003E2700" w:rsidRPr="00C83F87">
        <w:rPr>
          <w:bCs/>
        </w:rPr>
        <w:t>;</w:t>
      </w:r>
      <w:r w:rsidRPr="00C83F87">
        <w:rPr>
          <w:bCs/>
        </w:rPr>
        <w:t xml:space="preserve"> </w:t>
      </w:r>
    </w:p>
    <w:p w:rsidR="00587157" w:rsidRPr="00C83F87" w:rsidRDefault="00587157" w:rsidP="00587157">
      <w:pPr>
        <w:ind w:firstLine="708"/>
        <w:jc w:val="both"/>
        <w:rPr>
          <w:bCs/>
        </w:rPr>
      </w:pPr>
      <w:r w:rsidRPr="00C83F87">
        <w:rPr>
          <w:bCs/>
        </w:rPr>
        <w:t xml:space="preserve">распоряжение Комитета по труду и занятости населения Санкт-Петербурга </w:t>
      </w:r>
      <w:r w:rsidR="00171C7A">
        <w:rPr>
          <w:bCs/>
        </w:rPr>
        <w:br/>
      </w:r>
      <w:r w:rsidRPr="00C83F87">
        <w:rPr>
          <w:bCs/>
        </w:rPr>
        <w:t xml:space="preserve">от 10.05.2024 № 98-р «О внесении изменений в распоряжения Комитета по труду </w:t>
      </w:r>
      <w:r w:rsidR="00171C7A">
        <w:rPr>
          <w:bCs/>
        </w:rPr>
        <w:br/>
      </w:r>
      <w:r w:rsidRPr="00C83F87">
        <w:rPr>
          <w:bCs/>
        </w:rPr>
        <w:t>и занятости населения Санкт-Петербурга от 10.12.2021 № 271, от 1</w:t>
      </w:r>
      <w:r w:rsidR="00344296" w:rsidRPr="00C83F87">
        <w:rPr>
          <w:bCs/>
        </w:rPr>
        <w:t>7</w:t>
      </w:r>
      <w:r w:rsidRPr="00C83F87">
        <w:rPr>
          <w:bCs/>
        </w:rPr>
        <w:t>.0</w:t>
      </w:r>
      <w:r w:rsidR="00344296" w:rsidRPr="00C83F87">
        <w:rPr>
          <w:bCs/>
        </w:rPr>
        <w:t>6.2022</w:t>
      </w:r>
      <w:r w:rsidRPr="00C83F87">
        <w:rPr>
          <w:bCs/>
        </w:rPr>
        <w:t xml:space="preserve"> № 1</w:t>
      </w:r>
      <w:r w:rsidR="00344296" w:rsidRPr="00C83F87">
        <w:rPr>
          <w:bCs/>
        </w:rPr>
        <w:t>18-</w:t>
      </w:r>
      <w:r w:rsidRPr="00C83F87">
        <w:rPr>
          <w:bCs/>
        </w:rPr>
        <w:t xml:space="preserve">р, </w:t>
      </w:r>
      <w:r w:rsidR="00171C7A">
        <w:rPr>
          <w:bCs/>
        </w:rPr>
        <w:br/>
      </w:r>
      <w:r w:rsidRPr="00C83F87">
        <w:rPr>
          <w:bCs/>
        </w:rPr>
        <w:t>от 2</w:t>
      </w:r>
      <w:r w:rsidR="00344296" w:rsidRPr="00C83F87">
        <w:rPr>
          <w:bCs/>
        </w:rPr>
        <w:t>7</w:t>
      </w:r>
      <w:r w:rsidRPr="00C83F87">
        <w:rPr>
          <w:bCs/>
        </w:rPr>
        <w:t>.06.2022 № 12</w:t>
      </w:r>
      <w:r w:rsidR="00344296" w:rsidRPr="00C83F87">
        <w:rPr>
          <w:bCs/>
        </w:rPr>
        <w:t>4</w:t>
      </w:r>
      <w:r w:rsidRPr="00C83F87">
        <w:rPr>
          <w:bCs/>
        </w:rPr>
        <w:t>-р</w:t>
      </w:r>
      <w:r w:rsidR="00344296" w:rsidRPr="00C83F87">
        <w:rPr>
          <w:bCs/>
        </w:rPr>
        <w:t>»</w:t>
      </w:r>
      <w:r w:rsidR="003E2700" w:rsidRPr="00C83F87">
        <w:rPr>
          <w:bCs/>
        </w:rPr>
        <w:t>;</w:t>
      </w:r>
    </w:p>
    <w:p w:rsidR="00830BB9" w:rsidRPr="00C83F87" w:rsidRDefault="00830BB9" w:rsidP="00830BB9">
      <w:pPr>
        <w:ind w:firstLine="708"/>
        <w:jc w:val="both"/>
        <w:rPr>
          <w:bCs/>
        </w:rPr>
      </w:pPr>
      <w:r w:rsidRPr="00C83F87">
        <w:rPr>
          <w:bCs/>
        </w:rPr>
        <w:t xml:space="preserve">распоряжение Комитета по труду и занятости населения </w:t>
      </w:r>
      <w:r w:rsidR="00220EF7">
        <w:rPr>
          <w:bCs/>
        </w:rPr>
        <w:t>Санкт-Петербурга</w:t>
      </w:r>
      <w:r w:rsidR="00C83F87">
        <w:rPr>
          <w:bCs/>
        </w:rPr>
        <w:br/>
      </w:r>
      <w:r w:rsidRPr="00C83F87">
        <w:rPr>
          <w:bCs/>
        </w:rPr>
        <w:t xml:space="preserve">от 05.08.2024 № 133-р «О внесении изменений и занятости населения Санкт-Петербурга </w:t>
      </w:r>
      <w:r w:rsidR="00A925F7">
        <w:rPr>
          <w:bCs/>
        </w:rPr>
        <w:br/>
      </w:r>
      <w:r w:rsidRPr="00C83F87">
        <w:rPr>
          <w:bCs/>
        </w:rPr>
        <w:t>от 26.02.2021 № 33-р»</w:t>
      </w:r>
      <w:r w:rsidR="003E2700" w:rsidRPr="00C83F87">
        <w:rPr>
          <w:bCs/>
        </w:rPr>
        <w:t>;</w:t>
      </w:r>
      <w:r w:rsidRPr="00C83F87">
        <w:rPr>
          <w:bCs/>
        </w:rPr>
        <w:t xml:space="preserve"> </w:t>
      </w:r>
    </w:p>
    <w:p w:rsidR="00830BB9" w:rsidRPr="00C83F87" w:rsidRDefault="00830BB9" w:rsidP="00830BB9">
      <w:pPr>
        <w:ind w:firstLine="708"/>
        <w:jc w:val="both"/>
        <w:rPr>
          <w:bCs/>
        </w:rPr>
      </w:pPr>
      <w:r w:rsidRPr="00C83F87">
        <w:rPr>
          <w:bCs/>
        </w:rPr>
        <w:t xml:space="preserve">распоряжение Комитета по труду и занятости населения Санкт-Петербурга </w:t>
      </w:r>
      <w:r w:rsidR="00C83F87">
        <w:rPr>
          <w:bCs/>
        </w:rPr>
        <w:br/>
      </w:r>
      <w:r w:rsidRPr="00C83F87">
        <w:rPr>
          <w:bCs/>
        </w:rPr>
        <w:t xml:space="preserve">от 29.10.2024 № 191-р «О внесении изменений в распоряжение Комитета по труду </w:t>
      </w:r>
      <w:r w:rsidR="00C83F87">
        <w:rPr>
          <w:bCs/>
        </w:rPr>
        <w:br/>
      </w:r>
      <w:r w:rsidRPr="00C83F87">
        <w:rPr>
          <w:bCs/>
        </w:rPr>
        <w:t>и занятости населения Санкт-Петербурга от 26.02.2021 № 33-р»</w:t>
      </w:r>
      <w:r w:rsidR="003E2700" w:rsidRPr="00C83F87">
        <w:rPr>
          <w:bCs/>
        </w:rPr>
        <w:t>;</w:t>
      </w:r>
      <w:r w:rsidRPr="00C83F87">
        <w:rPr>
          <w:bCs/>
        </w:rPr>
        <w:t xml:space="preserve"> </w:t>
      </w:r>
    </w:p>
    <w:p w:rsidR="00044B7F" w:rsidRDefault="0056142D" w:rsidP="00C3569A">
      <w:pPr>
        <w:ind w:firstLine="708"/>
        <w:jc w:val="both"/>
        <w:rPr>
          <w:bCs/>
        </w:rPr>
      </w:pPr>
      <w:r w:rsidRPr="00C83F87">
        <w:rPr>
          <w:bCs/>
        </w:rPr>
        <w:t xml:space="preserve">распоряжение Комитета по труду и занятости населения Санкт-Петербурга </w:t>
      </w:r>
      <w:r w:rsidR="00C83F87">
        <w:rPr>
          <w:bCs/>
        </w:rPr>
        <w:br/>
      </w:r>
      <w:r w:rsidRPr="00C83F87">
        <w:rPr>
          <w:bCs/>
        </w:rPr>
        <w:t>от</w:t>
      </w:r>
      <w:r w:rsidR="00044B7F" w:rsidRPr="00C83F87">
        <w:rPr>
          <w:bCs/>
        </w:rPr>
        <w:t xml:space="preserve"> </w:t>
      </w:r>
      <w:r w:rsidR="006F46C7" w:rsidRPr="00C83F87">
        <w:rPr>
          <w:bCs/>
        </w:rPr>
        <w:t>09</w:t>
      </w:r>
      <w:r w:rsidR="00044B7F" w:rsidRPr="00C83F87">
        <w:rPr>
          <w:bCs/>
        </w:rPr>
        <w:t>.0</w:t>
      </w:r>
      <w:r w:rsidR="006F46C7" w:rsidRPr="00C83F87">
        <w:rPr>
          <w:bCs/>
        </w:rPr>
        <w:t>1</w:t>
      </w:r>
      <w:r w:rsidR="00044B7F" w:rsidRPr="00C83F87">
        <w:rPr>
          <w:bCs/>
        </w:rPr>
        <w:t>.202</w:t>
      </w:r>
      <w:r w:rsidR="006F46C7" w:rsidRPr="00C83F87">
        <w:rPr>
          <w:bCs/>
        </w:rPr>
        <w:t>5</w:t>
      </w:r>
      <w:r w:rsidR="006C7D30" w:rsidRPr="00C83F87">
        <w:rPr>
          <w:bCs/>
        </w:rPr>
        <w:t xml:space="preserve"> № 1</w:t>
      </w:r>
      <w:r w:rsidR="006F46C7" w:rsidRPr="00C83F87">
        <w:rPr>
          <w:bCs/>
        </w:rPr>
        <w:t>-</w:t>
      </w:r>
      <w:r w:rsidR="006C7D30" w:rsidRPr="00C83F87">
        <w:rPr>
          <w:bCs/>
        </w:rPr>
        <w:t>р</w:t>
      </w:r>
      <w:r w:rsidR="0098610D" w:rsidRPr="00C83F87">
        <w:rPr>
          <w:bCs/>
        </w:rPr>
        <w:t xml:space="preserve"> «О внесении изменений в </w:t>
      </w:r>
      <w:r w:rsidR="006F46C7" w:rsidRPr="00C83F87">
        <w:rPr>
          <w:bCs/>
        </w:rPr>
        <w:t>распоряжение</w:t>
      </w:r>
      <w:r w:rsidR="006C7D30" w:rsidRPr="00C83F87">
        <w:rPr>
          <w:bCs/>
        </w:rPr>
        <w:t xml:space="preserve"> </w:t>
      </w:r>
      <w:r w:rsidR="0098610D" w:rsidRPr="00C83F87">
        <w:rPr>
          <w:bCs/>
        </w:rPr>
        <w:t>Комитета по труду и занятости населения Санкт-Петербурга</w:t>
      </w:r>
      <w:r w:rsidR="006F46C7" w:rsidRPr="00C83F87">
        <w:rPr>
          <w:bCs/>
        </w:rPr>
        <w:t xml:space="preserve"> от 26.02.2021 № 33-р</w:t>
      </w:r>
      <w:r w:rsidR="00044B7F" w:rsidRPr="00C83F87">
        <w:rPr>
          <w:bCs/>
        </w:rPr>
        <w:t>»</w:t>
      </w:r>
      <w:r w:rsidR="002F7AF6" w:rsidRPr="00C83F87">
        <w:rPr>
          <w:bCs/>
        </w:rPr>
        <w:t>.</w:t>
      </w:r>
      <w:r w:rsidR="00044B7F" w:rsidRPr="00C83F87">
        <w:rPr>
          <w:bCs/>
        </w:rPr>
        <w:t xml:space="preserve"> </w:t>
      </w:r>
    </w:p>
    <w:p w:rsidR="00171C7A" w:rsidRPr="007A6295" w:rsidRDefault="007A6295" w:rsidP="007A6295">
      <w:pPr>
        <w:pStyle w:val="a7"/>
        <w:numPr>
          <w:ilvl w:val="0"/>
          <w:numId w:val="3"/>
        </w:numPr>
        <w:jc w:val="both"/>
        <w:rPr>
          <w:bCs/>
        </w:rPr>
      </w:pPr>
      <w:r w:rsidRPr="007A6295">
        <w:rPr>
          <w:bCs/>
        </w:rPr>
        <w:t>К</w:t>
      </w:r>
      <w:r>
        <w:rPr>
          <w:bCs/>
        </w:rPr>
        <w:t>онтроль за выполнением распоряжения остается за председателем Комитета.</w:t>
      </w:r>
    </w:p>
    <w:p w:rsidR="0056142D" w:rsidRPr="00C83F87" w:rsidRDefault="0056142D" w:rsidP="0056142D">
      <w:pPr>
        <w:jc w:val="both"/>
        <w:rPr>
          <w:bCs/>
        </w:rPr>
      </w:pPr>
    </w:p>
    <w:p w:rsidR="0056142D" w:rsidRPr="00C83F87" w:rsidRDefault="0056142D" w:rsidP="0056142D">
      <w:pPr>
        <w:jc w:val="both"/>
      </w:pPr>
    </w:p>
    <w:p w:rsidR="00ED1191" w:rsidRPr="00C83F87" w:rsidRDefault="00ED1191" w:rsidP="00E21846">
      <w:pPr>
        <w:jc w:val="both"/>
      </w:pPr>
    </w:p>
    <w:p w:rsidR="007A6295" w:rsidRDefault="007A6295" w:rsidP="00E21846">
      <w:pPr>
        <w:jc w:val="both"/>
        <w:rPr>
          <w:b/>
        </w:rPr>
      </w:pPr>
      <w:r>
        <w:rPr>
          <w:b/>
        </w:rPr>
        <w:t>Временно исполняющий обязанности</w:t>
      </w:r>
    </w:p>
    <w:p w:rsidR="007A6295" w:rsidRDefault="007A6295" w:rsidP="00E21846">
      <w:pPr>
        <w:jc w:val="both"/>
        <w:rPr>
          <w:b/>
        </w:rPr>
      </w:pPr>
      <w:r>
        <w:rPr>
          <w:b/>
        </w:rPr>
        <w:t>п</w:t>
      </w:r>
      <w:r w:rsidR="00E21846" w:rsidRPr="00C83F87">
        <w:rPr>
          <w:b/>
        </w:rPr>
        <w:t>редседател</w:t>
      </w:r>
      <w:r>
        <w:rPr>
          <w:b/>
        </w:rPr>
        <w:t>я</w:t>
      </w:r>
      <w:r w:rsidR="00E21846" w:rsidRPr="00C83F87">
        <w:rPr>
          <w:b/>
        </w:rPr>
        <w:t xml:space="preserve"> Комитета</w:t>
      </w:r>
      <w:r>
        <w:rPr>
          <w:b/>
        </w:rPr>
        <w:t xml:space="preserve"> </w:t>
      </w:r>
      <w:r w:rsidR="002F7AF6" w:rsidRPr="00C83F87">
        <w:rPr>
          <w:b/>
        </w:rPr>
        <w:t xml:space="preserve">по труду </w:t>
      </w:r>
    </w:p>
    <w:p w:rsidR="00CA0701" w:rsidRPr="00C83F87" w:rsidRDefault="007A6295" w:rsidP="00E21846">
      <w:pPr>
        <w:jc w:val="both"/>
        <w:rPr>
          <w:b/>
        </w:rPr>
      </w:pPr>
      <w:r>
        <w:rPr>
          <w:b/>
        </w:rPr>
        <w:t>и</w:t>
      </w:r>
      <w:r w:rsidR="002F7AF6" w:rsidRPr="00C83F87">
        <w:rPr>
          <w:b/>
        </w:rPr>
        <w:t xml:space="preserve"> занятости</w:t>
      </w:r>
      <w:r>
        <w:rPr>
          <w:b/>
        </w:rPr>
        <w:t xml:space="preserve"> </w:t>
      </w:r>
      <w:r w:rsidR="002F7AF6" w:rsidRPr="00C83F87">
        <w:rPr>
          <w:b/>
        </w:rPr>
        <w:t>населения Санкт-Петербурга</w:t>
      </w:r>
      <w:r w:rsidR="00E21846" w:rsidRPr="00C83F87">
        <w:rPr>
          <w:b/>
        </w:rPr>
        <w:tab/>
      </w:r>
      <w:r w:rsidR="00E21846" w:rsidRPr="00C83F87">
        <w:rPr>
          <w:b/>
        </w:rPr>
        <w:tab/>
      </w:r>
      <w:r w:rsidR="00E21846" w:rsidRPr="00C83F87">
        <w:rPr>
          <w:b/>
        </w:rPr>
        <w:tab/>
      </w:r>
      <w:r w:rsidR="00E21846" w:rsidRPr="00C83F87">
        <w:rPr>
          <w:b/>
        </w:rPr>
        <w:tab/>
      </w:r>
      <w:r w:rsidR="00A925F7">
        <w:rPr>
          <w:b/>
        </w:rPr>
        <w:t xml:space="preserve">        </w:t>
      </w:r>
      <w:proofErr w:type="spellStart"/>
      <w:r w:rsidR="00A925F7">
        <w:rPr>
          <w:b/>
        </w:rPr>
        <w:t>Т</w:t>
      </w:r>
      <w:r w:rsidR="009C7A76" w:rsidRPr="00C83F87">
        <w:rPr>
          <w:b/>
        </w:rPr>
        <w:t>.А.</w:t>
      </w:r>
      <w:r w:rsidR="00A925F7">
        <w:rPr>
          <w:b/>
        </w:rPr>
        <w:t>Морозкова</w:t>
      </w:r>
      <w:proofErr w:type="spellEnd"/>
    </w:p>
    <w:sectPr w:rsidR="00CA0701" w:rsidRPr="00C83F87" w:rsidSect="002755AE">
      <w:headerReference w:type="default" r:id="rId10"/>
      <w:type w:val="continuous"/>
      <w:pgSz w:w="11906" w:h="16838"/>
      <w:pgMar w:top="232" w:right="851" w:bottom="851" w:left="170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8E6" w:rsidRPr="002D4915" w:rsidRDefault="00F178E6" w:rsidP="00D9348D">
      <w:r>
        <w:separator/>
      </w:r>
    </w:p>
  </w:endnote>
  <w:endnote w:type="continuationSeparator" w:id="0">
    <w:p w:rsidR="00F178E6" w:rsidRPr="002D4915" w:rsidRDefault="00F178E6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8E6" w:rsidRPr="002D4915" w:rsidRDefault="00F178E6" w:rsidP="00D9348D">
      <w:r>
        <w:separator/>
      </w:r>
    </w:p>
  </w:footnote>
  <w:footnote w:type="continuationSeparator" w:id="0">
    <w:p w:rsidR="00F178E6" w:rsidRPr="002D4915" w:rsidRDefault="00F178E6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7648899"/>
      <w:docPartObj>
        <w:docPartGallery w:val="Page Numbers (Top of Page)"/>
        <w:docPartUnique/>
      </w:docPartObj>
    </w:sdtPr>
    <w:sdtContent>
      <w:p w:rsidR="002755AE" w:rsidRDefault="002755A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755AE" w:rsidRDefault="002755A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A9C7D46"/>
    <w:multiLevelType w:val="hybridMultilevel"/>
    <w:tmpl w:val="0C80E754"/>
    <w:lvl w:ilvl="0" w:tplc="6B92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284A"/>
    <w:rsid w:val="00024BFA"/>
    <w:rsid w:val="00030FCE"/>
    <w:rsid w:val="00044B7F"/>
    <w:rsid w:val="0005147C"/>
    <w:rsid w:val="00062F1A"/>
    <w:rsid w:val="00075F0F"/>
    <w:rsid w:val="00082175"/>
    <w:rsid w:val="0009025A"/>
    <w:rsid w:val="000963EA"/>
    <w:rsid w:val="000A7913"/>
    <w:rsid w:val="000B7834"/>
    <w:rsid w:val="000C3C61"/>
    <w:rsid w:val="00101360"/>
    <w:rsid w:val="00117C13"/>
    <w:rsid w:val="00123B7A"/>
    <w:rsid w:val="00125FD4"/>
    <w:rsid w:val="0013155E"/>
    <w:rsid w:val="00136546"/>
    <w:rsid w:val="001716E5"/>
    <w:rsid w:val="00171C7A"/>
    <w:rsid w:val="00187817"/>
    <w:rsid w:val="001B2339"/>
    <w:rsid w:val="001C404B"/>
    <w:rsid w:val="001C65B7"/>
    <w:rsid w:val="001E5F1C"/>
    <w:rsid w:val="00220EF7"/>
    <w:rsid w:val="00225175"/>
    <w:rsid w:val="0023179B"/>
    <w:rsid w:val="00237EC4"/>
    <w:rsid w:val="00240861"/>
    <w:rsid w:val="00240AE8"/>
    <w:rsid w:val="00244176"/>
    <w:rsid w:val="00246A4A"/>
    <w:rsid w:val="00253CE3"/>
    <w:rsid w:val="002755AE"/>
    <w:rsid w:val="002A7580"/>
    <w:rsid w:val="002E4ED9"/>
    <w:rsid w:val="002F7AF6"/>
    <w:rsid w:val="00301610"/>
    <w:rsid w:val="00327F5D"/>
    <w:rsid w:val="00344296"/>
    <w:rsid w:val="003510A7"/>
    <w:rsid w:val="003573A1"/>
    <w:rsid w:val="00360E74"/>
    <w:rsid w:val="003679F7"/>
    <w:rsid w:val="00381DD7"/>
    <w:rsid w:val="003E2700"/>
    <w:rsid w:val="004435B7"/>
    <w:rsid w:val="00473ADD"/>
    <w:rsid w:val="004832AD"/>
    <w:rsid w:val="00487D3C"/>
    <w:rsid w:val="004924DF"/>
    <w:rsid w:val="004B0DED"/>
    <w:rsid w:val="004C1E94"/>
    <w:rsid w:val="004D68F6"/>
    <w:rsid w:val="004E1C70"/>
    <w:rsid w:val="00520D1C"/>
    <w:rsid w:val="00524FD7"/>
    <w:rsid w:val="005452AA"/>
    <w:rsid w:val="005471AE"/>
    <w:rsid w:val="00552377"/>
    <w:rsid w:val="00552C72"/>
    <w:rsid w:val="0056142D"/>
    <w:rsid w:val="00564133"/>
    <w:rsid w:val="00574DDC"/>
    <w:rsid w:val="00587157"/>
    <w:rsid w:val="00593B95"/>
    <w:rsid w:val="005A1E3E"/>
    <w:rsid w:val="005C41A4"/>
    <w:rsid w:val="005D7C24"/>
    <w:rsid w:val="005E0150"/>
    <w:rsid w:val="005F051A"/>
    <w:rsid w:val="00607D66"/>
    <w:rsid w:val="00607F0D"/>
    <w:rsid w:val="0061677C"/>
    <w:rsid w:val="00623974"/>
    <w:rsid w:val="00635FDB"/>
    <w:rsid w:val="006568A0"/>
    <w:rsid w:val="006655B6"/>
    <w:rsid w:val="00666DD1"/>
    <w:rsid w:val="00684E1E"/>
    <w:rsid w:val="006C5094"/>
    <w:rsid w:val="006C7D30"/>
    <w:rsid w:val="006D3CF2"/>
    <w:rsid w:val="006F46C7"/>
    <w:rsid w:val="007039D5"/>
    <w:rsid w:val="00703AF6"/>
    <w:rsid w:val="0073143E"/>
    <w:rsid w:val="00752909"/>
    <w:rsid w:val="00755578"/>
    <w:rsid w:val="007641AE"/>
    <w:rsid w:val="007817EF"/>
    <w:rsid w:val="007A2411"/>
    <w:rsid w:val="007A6295"/>
    <w:rsid w:val="007B586B"/>
    <w:rsid w:val="007D54CC"/>
    <w:rsid w:val="007E6002"/>
    <w:rsid w:val="007F0120"/>
    <w:rsid w:val="00820DDC"/>
    <w:rsid w:val="00826271"/>
    <w:rsid w:val="00830BB9"/>
    <w:rsid w:val="008376CB"/>
    <w:rsid w:val="00851F07"/>
    <w:rsid w:val="00867228"/>
    <w:rsid w:val="00871CE9"/>
    <w:rsid w:val="00876BC2"/>
    <w:rsid w:val="00880F31"/>
    <w:rsid w:val="008A6B31"/>
    <w:rsid w:val="008D613B"/>
    <w:rsid w:val="00910300"/>
    <w:rsid w:val="00910A45"/>
    <w:rsid w:val="00911830"/>
    <w:rsid w:val="00917559"/>
    <w:rsid w:val="00930EB4"/>
    <w:rsid w:val="00935A21"/>
    <w:rsid w:val="00943BBE"/>
    <w:rsid w:val="00964DB7"/>
    <w:rsid w:val="00970F60"/>
    <w:rsid w:val="00973427"/>
    <w:rsid w:val="0097469A"/>
    <w:rsid w:val="0098610D"/>
    <w:rsid w:val="00993A3D"/>
    <w:rsid w:val="00993BE2"/>
    <w:rsid w:val="009A0AA6"/>
    <w:rsid w:val="009A160D"/>
    <w:rsid w:val="009A190D"/>
    <w:rsid w:val="009A22D8"/>
    <w:rsid w:val="009C1ADA"/>
    <w:rsid w:val="009C303F"/>
    <w:rsid w:val="009C7A76"/>
    <w:rsid w:val="009D389C"/>
    <w:rsid w:val="00A04450"/>
    <w:rsid w:val="00A11E8E"/>
    <w:rsid w:val="00A21558"/>
    <w:rsid w:val="00A64983"/>
    <w:rsid w:val="00A763B3"/>
    <w:rsid w:val="00A925F7"/>
    <w:rsid w:val="00A970E6"/>
    <w:rsid w:val="00AC768E"/>
    <w:rsid w:val="00AD49D3"/>
    <w:rsid w:val="00B106BD"/>
    <w:rsid w:val="00B246F2"/>
    <w:rsid w:val="00B25C6B"/>
    <w:rsid w:val="00B43E80"/>
    <w:rsid w:val="00B45797"/>
    <w:rsid w:val="00B46B61"/>
    <w:rsid w:val="00B67168"/>
    <w:rsid w:val="00B72F92"/>
    <w:rsid w:val="00B82E82"/>
    <w:rsid w:val="00B83A8B"/>
    <w:rsid w:val="00B94E3A"/>
    <w:rsid w:val="00BA6FB2"/>
    <w:rsid w:val="00BC08C4"/>
    <w:rsid w:val="00BE0023"/>
    <w:rsid w:val="00BE7375"/>
    <w:rsid w:val="00BF11D7"/>
    <w:rsid w:val="00C10574"/>
    <w:rsid w:val="00C3569A"/>
    <w:rsid w:val="00C4450E"/>
    <w:rsid w:val="00C51828"/>
    <w:rsid w:val="00C51AC6"/>
    <w:rsid w:val="00C53817"/>
    <w:rsid w:val="00C54C9B"/>
    <w:rsid w:val="00C71C6D"/>
    <w:rsid w:val="00C75A56"/>
    <w:rsid w:val="00C767B0"/>
    <w:rsid w:val="00C83F87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E04C24"/>
    <w:rsid w:val="00E11473"/>
    <w:rsid w:val="00E15025"/>
    <w:rsid w:val="00E1747E"/>
    <w:rsid w:val="00E21846"/>
    <w:rsid w:val="00E24F57"/>
    <w:rsid w:val="00E34772"/>
    <w:rsid w:val="00E4322A"/>
    <w:rsid w:val="00E46BC0"/>
    <w:rsid w:val="00E5081B"/>
    <w:rsid w:val="00E53A73"/>
    <w:rsid w:val="00EA1273"/>
    <w:rsid w:val="00EB3FB6"/>
    <w:rsid w:val="00EC5F6B"/>
    <w:rsid w:val="00ED1191"/>
    <w:rsid w:val="00ED3FBF"/>
    <w:rsid w:val="00EE678C"/>
    <w:rsid w:val="00F10FBF"/>
    <w:rsid w:val="00F1218E"/>
    <w:rsid w:val="00F178E6"/>
    <w:rsid w:val="00F33E0B"/>
    <w:rsid w:val="00F34B37"/>
    <w:rsid w:val="00F35937"/>
    <w:rsid w:val="00F509AD"/>
    <w:rsid w:val="00F63C00"/>
    <w:rsid w:val="00F67BE4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68EFE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Default">
    <w:name w:val="Default"/>
    <w:rsid w:val="001C40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3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Брустина Лариса Николаевна</cp:lastModifiedBy>
  <cp:revision>4</cp:revision>
  <dcterms:created xsi:type="dcterms:W3CDTF">2025-11-24T14:03:00Z</dcterms:created>
  <dcterms:modified xsi:type="dcterms:W3CDTF">2025-11-24T14:14:00Z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