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DC1D71">
      <w:pPr>
        <w:pStyle w:val="aeoaeno12"/>
        <w:spacing w:line="240" w:lineRule="auto"/>
        <w:ind w:right="4392" w:firstLine="0"/>
      </w:pPr>
    </w:p>
    <w:p w:rsidR="00A96CAB" w:rsidRPr="00A96CAB" w:rsidRDefault="00A96CAB" w:rsidP="00A96CAB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CAB">
        <w:rPr>
          <w:rFonts w:ascii="Times New Roman" w:hAnsi="Times New Roman" w:cs="Times New Roman"/>
          <w:b/>
          <w:bCs/>
          <w:sz w:val="24"/>
          <w:szCs w:val="24"/>
        </w:rPr>
        <w:t>О внесении изменения в распоряжение</w:t>
      </w:r>
    </w:p>
    <w:p w:rsidR="000154A4" w:rsidRDefault="00A96CAB" w:rsidP="00D8190A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CAB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труду и занятости населения </w:t>
      </w:r>
    </w:p>
    <w:p w:rsidR="00A51806" w:rsidRPr="00985D4B" w:rsidRDefault="00A96CAB" w:rsidP="000154A4">
      <w:pPr>
        <w:pStyle w:val="ab"/>
        <w:spacing w:line="72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Санкт-Петербурга от 13</w:t>
      </w:r>
      <w:r w:rsidRPr="00A96CA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A96CAB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96CA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96CAB">
        <w:rPr>
          <w:rFonts w:ascii="Times New Roman" w:hAnsi="Times New Roman" w:cs="Times New Roman"/>
          <w:b/>
          <w:bCs/>
          <w:sz w:val="24"/>
          <w:szCs w:val="24"/>
        </w:rPr>
        <w:t>-р</w:t>
      </w:r>
    </w:p>
    <w:p w:rsidR="00A96CAB" w:rsidRPr="00A96CAB" w:rsidRDefault="00A96CAB" w:rsidP="00A96CA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CAB">
        <w:rPr>
          <w:rFonts w:ascii="Times New Roman" w:hAnsi="Times New Roman" w:cs="Times New Roman"/>
          <w:bCs/>
          <w:sz w:val="24"/>
          <w:szCs w:val="24"/>
        </w:rPr>
        <w:t>1.</w:t>
      </w:r>
      <w:r w:rsidRPr="00A96CAB">
        <w:rPr>
          <w:rFonts w:ascii="Times New Roman" w:hAnsi="Times New Roman" w:cs="Times New Roman"/>
          <w:bCs/>
          <w:sz w:val="24"/>
          <w:szCs w:val="24"/>
        </w:rPr>
        <w:tab/>
        <w:t xml:space="preserve">Внести изменение в распоряжение Комитета по труду и занятости </w:t>
      </w:r>
      <w:r>
        <w:rPr>
          <w:rFonts w:ascii="Times New Roman" w:hAnsi="Times New Roman" w:cs="Times New Roman"/>
          <w:bCs/>
          <w:sz w:val="24"/>
          <w:szCs w:val="24"/>
        </w:rPr>
        <w:t>населения Санкт-Петербурга от 13</w:t>
      </w:r>
      <w:r w:rsidRPr="00A96CA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01</w:t>
      </w:r>
      <w:r w:rsidRPr="00A96CAB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96CAB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A96CAB">
        <w:rPr>
          <w:rFonts w:ascii="Times New Roman" w:hAnsi="Times New Roman" w:cs="Times New Roman"/>
          <w:bCs/>
          <w:sz w:val="24"/>
          <w:szCs w:val="24"/>
        </w:rPr>
        <w:t>-р «</w:t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>Об утверждении перечня востребованных</w:t>
      </w:r>
      <w:r w:rsidR="003B0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>на рынке труда профессий, специальностей</w:t>
      </w:r>
      <w:r w:rsidR="003B0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>для прохождения профессионального обучения, получения дополнительного профессионального образования безработными гражданами, женщинами</w:t>
      </w:r>
      <w:r w:rsidR="003B0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 xml:space="preserve">в период отпуска по уходу за ребенком </w:t>
      </w:r>
      <w:r w:rsidR="003B0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 xml:space="preserve">до достижения им возраста </w:t>
      </w:r>
      <w:r w:rsidR="000154A4">
        <w:rPr>
          <w:rFonts w:ascii="Times New Roman" w:hAnsi="Times New Roman" w:cs="Times New Roman"/>
          <w:bCs/>
          <w:sz w:val="24"/>
          <w:szCs w:val="24"/>
        </w:rPr>
        <w:br/>
      </w:r>
      <w:r w:rsidR="003B050F" w:rsidRPr="003B050F">
        <w:rPr>
          <w:rFonts w:ascii="Times New Roman" w:hAnsi="Times New Roman" w:cs="Times New Roman"/>
          <w:bCs/>
          <w:sz w:val="24"/>
          <w:szCs w:val="24"/>
        </w:rPr>
        <w:t>трех лет и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Pr="00A96CAB">
        <w:rPr>
          <w:rFonts w:ascii="Times New Roman" w:hAnsi="Times New Roman" w:cs="Times New Roman"/>
          <w:bCs/>
          <w:sz w:val="24"/>
          <w:szCs w:val="24"/>
        </w:rPr>
        <w:t>», изложив приложение к распоряжению в редакции согласно приложению к настоящему распоряжению.</w:t>
      </w:r>
    </w:p>
    <w:p w:rsidR="00A96CAB" w:rsidRPr="00A96CAB" w:rsidRDefault="00A96CAB" w:rsidP="00A96CA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CAB">
        <w:rPr>
          <w:rFonts w:ascii="Times New Roman" w:hAnsi="Times New Roman" w:cs="Times New Roman"/>
          <w:bCs/>
          <w:sz w:val="24"/>
          <w:szCs w:val="24"/>
        </w:rPr>
        <w:t>2.</w:t>
      </w:r>
      <w:r w:rsidRPr="00A96CAB">
        <w:rPr>
          <w:rFonts w:ascii="Times New Roman" w:hAnsi="Times New Roman" w:cs="Times New Roman"/>
          <w:bCs/>
          <w:sz w:val="24"/>
          <w:szCs w:val="24"/>
        </w:rPr>
        <w:tab/>
        <w:t xml:space="preserve">Контроль за выполнением распоряжения остается за председателем Комитета. </w:t>
      </w:r>
    </w:p>
    <w:p w:rsidR="00C24B4F" w:rsidRPr="00DC1D71" w:rsidRDefault="00C24B4F" w:rsidP="00C24B4F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4B4F" w:rsidRDefault="00C24B4F" w:rsidP="00C24B4F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54A4" w:rsidRPr="00DC1D71" w:rsidRDefault="000154A4" w:rsidP="00C24B4F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4B4F" w:rsidRPr="00D9499C" w:rsidRDefault="00DC1D71" w:rsidP="00DC1D71">
      <w:pPr>
        <w:ind w:right="-2"/>
        <w:jc w:val="both"/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</w:r>
      <w:r>
        <w:rPr>
          <w:b/>
        </w:rPr>
        <w:tab/>
      </w:r>
      <w:r w:rsidR="00E21846" w:rsidRPr="00D9499C">
        <w:rPr>
          <w:b/>
        </w:rPr>
        <w:tab/>
      </w:r>
      <w:r w:rsidR="00E21846" w:rsidRPr="00D9499C">
        <w:rPr>
          <w:b/>
        </w:rPr>
        <w:tab/>
        <w:t xml:space="preserve"> </w:t>
      </w:r>
      <w:r w:rsidR="00CA0701" w:rsidRPr="00D9499C">
        <w:rPr>
          <w:b/>
        </w:rPr>
        <w:t xml:space="preserve"> </w:t>
      </w:r>
      <w:r w:rsidR="00C24B4F" w:rsidRPr="00D9499C">
        <w:rPr>
          <w:b/>
        </w:rPr>
        <w:t xml:space="preserve">   </w:t>
      </w:r>
      <w:r w:rsidR="00B65569">
        <w:rPr>
          <w:b/>
        </w:rPr>
        <w:t xml:space="preserve">                     </w:t>
      </w:r>
      <w:r w:rsidR="00C24B4F" w:rsidRPr="00D9499C">
        <w:rPr>
          <w:b/>
        </w:rPr>
        <w:t xml:space="preserve">     </w:t>
      </w:r>
      <w:r w:rsidR="00CA0701" w:rsidRPr="00D9499C">
        <w:rPr>
          <w:b/>
        </w:rPr>
        <w:t xml:space="preserve"> </w:t>
      </w:r>
      <w:r w:rsidR="00E21846" w:rsidRPr="00D9499C">
        <w:rPr>
          <w:b/>
        </w:rPr>
        <w:t xml:space="preserve">   </w:t>
      </w:r>
      <w:r>
        <w:rPr>
          <w:b/>
        </w:rPr>
        <w:t xml:space="preserve">          </w:t>
      </w:r>
      <w:r w:rsidR="00D8190A" w:rsidRPr="00D9499C">
        <w:rPr>
          <w:b/>
        </w:rPr>
        <w:t>В.А.Пониделко</w:t>
      </w:r>
    </w:p>
    <w:p w:rsidR="00C24B4F" w:rsidRPr="00D9499C" w:rsidRDefault="00C24B4F" w:rsidP="00E21846">
      <w:pPr>
        <w:jc w:val="both"/>
        <w:rPr>
          <w:b/>
        </w:rPr>
      </w:pPr>
    </w:p>
    <w:p w:rsidR="00C24B4F" w:rsidRPr="00D9499C" w:rsidRDefault="00C24B4F" w:rsidP="00E21846">
      <w:pPr>
        <w:jc w:val="both"/>
        <w:rPr>
          <w:b/>
        </w:rPr>
      </w:pPr>
    </w:p>
    <w:p w:rsidR="00A956AE" w:rsidRPr="00985D4B" w:rsidRDefault="00A956AE" w:rsidP="00C24B4F">
      <w:pPr>
        <w:ind w:left="6372"/>
        <w:jc w:val="both"/>
        <w:rPr>
          <w:sz w:val="20"/>
          <w:szCs w:val="20"/>
        </w:rPr>
      </w:pPr>
    </w:p>
    <w:p w:rsidR="00A956AE" w:rsidRPr="00985D4B" w:rsidRDefault="00A956AE" w:rsidP="00C24B4F">
      <w:pPr>
        <w:ind w:left="6372"/>
        <w:jc w:val="both"/>
        <w:rPr>
          <w:sz w:val="20"/>
          <w:szCs w:val="20"/>
        </w:rPr>
      </w:pPr>
    </w:p>
    <w:p w:rsidR="00A956AE" w:rsidRPr="00985D4B" w:rsidRDefault="00A956AE" w:rsidP="00C24B4F">
      <w:pPr>
        <w:ind w:left="6372"/>
        <w:jc w:val="both"/>
        <w:rPr>
          <w:sz w:val="20"/>
          <w:szCs w:val="20"/>
        </w:rPr>
      </w:pPr>
    </w:p>
    <w:p w:rsidR="00A956AE" w:rsidRDefault="00A956AE" w:rsidP="00C24B4F">
      <w:pPr>
        <w:ind w:left="6372"/>
        <w:jc w:val="both"/>
        <w:rPr>
          <w:sz w:val="20"/>
          <w:szCs w:val="20"/>
        </w:rPr>
      </w:pPr>
    </w:p>
    <w:p w:rsidR="006A7424" w:rsidRDefault="006A7424">
      <w:pPr>
        <w:rPr>
          <w:sz w:val="20"/>
          <w:szCs w:val="20"/>
        </w:rPr>
        <w:sectPr w:rsidR="006A7424" w:rsidSect="006A7424">
          <w:headerReference w:type="default" r:id="rId10"/>
          <w:headerReference w:type="first" r:id="rId11"/>
          <w:type w:val="continuous"/>
          <w:pgSz w:w="11906" w:h="16838"/>
          <w:pgMar w:top="232" w:right="851" w:bottom="851" w:left="1701" w:header="0" w:footer="709" w:gutter="0"/>
          <w:pgNumType w:start="1"/>
          <w:cols w:space="708"/>
          <w:titlePg/>
          <w:docGrid w:linePitch="360"/>
        </w:sectPr>
      </w:pPr>
    </w:p>
    <w:p w:rsidR="000154A4" w:rsidRDefault="000154A4" w:rsidP="000154A4">
      <w:pPr>
        <w:ind w:left="5670"/>
        <w:jc w:val="both"/>
      </w:pPr>
    </w:p>
    <w:p w:rsidR="00C24B4F" w:rsidRPr="00DC1D71" w:rsidRDefault="00C24B4F" w:rsidP="000154A4">
      <w:pPr>
        <w:ind w:left="5670"/>
        <w:jc w:val="both"/>
      </w:pPr>
      <w:r w:rsidRPr="00DC1D71">
        <w:t xml:space="preserve">Приложение </w:t>
      </w:r>
    </w:p>
    <w:p w:rsidR="000154A4" w:rsidRDefault="00C24B4F" w:rsidP="000154A4">
      <w:pPr>
        <w:ind w:left="5670"/>
        <w:jc w:val="both"/>
      </w:pPr>
      <w:r w:rsidRPr="00DC1D71">
        <w:t xml:space="preserve">к распоряжению </w:t>
      </w:r>
    </w:p>
    <w:p w:rsidR="00DC1D71" w:rsidRDefault="00C24B4F" w:rsidP="000154A4">
      <w:pPr>
        <w:ind w:left="5670"/>
        <w:jc w:val="both"/>
      </w:pPr>
      <w:r w:rsidRPr="00DC1D71">
        <w:t>Комитета по труду и занятости</w:t>
      </w:r>
      <w:r w:rsidR="00DC1D71">
        <w:t xml:space="preserve"> </w:t>
      </w:r>
    </w:p>
    <w:p w:rsidR="000154A4" w:rsidRDefault="00C24B4F" w:rsidP="000154A4">
      <w:pPr>
        <w:ind w:left="5670"/>
        <w:jc w:val="both"/>
      </w:pPr>
      <w:r w:rsidRPr="00DC1D71">
        <w:t>населения Санкт-Петербурга</w:t>
      </w:r>
    </w:p>
    <w:p w:rsidR="00C24B4F" w:rsidRPr="000154A4" w:rsidRDefault="00C24B4F" w:rsidP="000E747F">
      <w:pPr>
        <w:spacing w:line="720" w:lineRule="auto"/>
        <w:ind w:left="5670"/>
        <w:jc w:val="both"/>
      </w:pPr>
      <w:r w:rsidRPr="00DC1D71">
        <w:t>от __________ № ____________</w:t>
      </w:r>
    </w:p>
    <w:p w:rsidR="00C24B4F" w:rsidRPr="00985D4B" w:rsidRDefault="00C24B4F" w:rsidP="00C24B4F">
      <w:pPr>
        <w:jc w:val="center"/>
        <w:rPr>
          <w:b/>
          <w:bCs/>
        </w:rPr>
      </w:pPr>
      <w:r w:rsidRPr="00985D4B">
        <w:rPr>
          <w:b/>
          <w:bCs/>
        </w:rPr>
        <w:t>ПЕРЕЧЕНЬ</w:t>
      </w:r>
    </w:p>
    <w:p w:rsidR="000E747F" w:rsidRDefault="00C24B4F" w:rsidP="000E747F">
      <w:pPr>
        <w:jc w:val="center"/>
        <w:rPr>
          <w:b/>
          <w:bCs/>
        </w:rPr>
      </w:pPr>
      <w:r w:rsidRPr="00985D4B">
        <w:rPr>
          <w:b/>
          <w:bCs/>
        </w:rPr>
        <w:t xml:space="preserve">востребованных на рынке труда профессий, специальностей </w:t>
      </w:r>
      <w:r w:rsidR="000E747F">
        <w:rPr>
          <w:b/>
          <w:bCs/>
        </w:rPr>
        <w:br/>
      </w:r>
      <w:r w:rsidRPr="00985D4B">
        <w:rPr>
          <w:b/>
          <w:bCs/>
        </w:rPr>
        <w:t xml:space="preserve">для прохождения профессионального обучения, получения дополнительного профессионального образования безработными гражданами, женщинами </w:t>
      </w:r>
      <w:r w:rsidR="000E747F">
        <w:rPr>
          <w:b/>
          <w:bCs/>
        </w:rPr>
        <w:br/>
      </w:r>
      <w:r w:rsidRPr="00985D4B">
        <w:rPr>
          <w:b/>
          <w:bCs/>
        </w:rPr>
        <w:t xml:space="preserve">в период отпуска по уходу за ребенком до достижения им возраста трех лет </w:t>
      </w:r>
      <w:r w:rsidR="000E747F">
        <w:rPr>
          <w:b/>
          <w:bCs/>
        </w:rPr>
        <w:br/>
      </w:r>
      <w:r w:rsidRPr="00985D4B">
        <w:rPr>
          <w:b/>
          <w:bCs/>
        </w:rPr>
        <w:t xml:space="preserve">и незанятыми гражданами, которым в соответствии с законодательством Российской Федерации назначена страховая пенсия по старости </w:t>
      </w:r>
    </w:p>
    <w:p w:rsidR="00C24B4F" w:rsidRPr="000E747F" w:rsidRDefault="00C24B4F" w:rsidP="000E747F">
      <w:pPr>
        <w:spacing w:line="720" w:lineRule="auto"/>
        <w:jc w:val="center"/>
        <w:rPr>
          <w:b/>
          <w:bCs/>
        </w:rPr>
      </w:pPr>
      <w:r w:rsidRPr="00985D4B">
        <w:rPr>
          <w:b/>
          <w:bCs/>
        </w:rPr>
        <w:t>и которые стремятся во</w:t>
      </w:r>
      <w:r w:rsidR="000E747F">
        <w:rPr>
          <w:b/>
          <w:bCs/>
        </w:rPr>
        <w:t>зобновить трудовую деятельность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Аналитик данных (принятие решений на основе данных).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Бухгалтер (бухгалтерский учет, анализ хозяйственной деятельности и аудит).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Визажист.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Водитель погрузчика (для лиц, имеющих водительское удостоверение).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Водитель транспортных средств категории «С» (при наличии категории «В»). 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Делопроизводитель (со знанием «1С: Электронный документооборот» </w:t>
      </w:r>
      <w:r>
        <w:br/>
        <w:t>(1С 8 КОРП)).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Кладовщик (управление складом с использованием автоматизированных программ «1С: Склад»).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Кондитер.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proofErr w:type="spellStart"/>
      <w:r>
        <w:t>Косметик-эстетист</w:t>
      </w:r>
      <w:proofErr w:type="spellEnd"/>
      <w:r>
        <w:t xml:space="preserve"> по уходу за телом.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Маркетолог (современные маркетинговые технологии: комплексное продвижение проекта в интернет-среде (со знанием контент-маркетинга).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Мастер маникюра.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Монтажник радиоэлектронной аппаратуры и приборов (3 разряд).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Монтажник санитарно-технических систем и оборудования.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Оператор беспилотных авиационных систем (с максимальной взлетной массой </w:t>
      </w:r>
      <w:r>
        <w:br/>
        <w:t>30 килограммов и менее).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Оператор котельной.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Оператор станков с программным управлением.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Оператор электронно-вычислительных и вычислительных машин (со знанием </w:t>
      </w:r>
      <w:r>
        <w:br/>
        <w:t>«1С: Управление торговлей»).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Охранник (4 разряд).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Охранник (6 разряд).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Парикмахер.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Педагог дополнительного образования (педагог-организатор) с тьюторской компетенцией.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Портной.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Программист (программирование и администрирование в программе</w:t>
      </w:r>
      <w:r>
        <w:br/>
        <w:t>1С: Предприятие).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Психолог-консультант (социально-психологическое консультирование).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Секретарь руководителя: организационное, документационное </w:t>
      </w:r>
      <w:r w:rsidR="000E747F">
        <w:br/>
      </w:r>
      <w:r>
        <w:t>и информационное обеспечение деятельности руководителя организации.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Секретарь-администратор.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Сметчик (сметное дело и ценообразование в строительстве в программах </w:t>
      </w:r>
      <w:proofErr w:type="spellStart"/>
      <w:r>
        <w:t>Smeta</w:t>
      </w:r>
      <w:proofErr w:type="spellEnd"/>
      <w:r>
        <w:t xml:space="preserve"> </w:t>
      </w:r>
      <w:proofErr w:type="spellStart"/>
      <w:r>
        <w:t>Wizard</w:t>
      </w:r>
      <w:proofErr w:type="spellEnd"/>
      <w:r>
        <w:t>, ГРАНД-Смета).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lastRenderedPageBreak/>
        <w:t>Социальный педагог.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Социальный работник.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в области охраны труда.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веб-дизайну (разработчик </w:t>
      </w:r>
      <w:proofErr w:type="spellStart"/>
      <w:r>
        <w:t>Web</w:t>
      </w:r>
      <w:proofErr w:type="spellEnd"/>
      <w:r>
        <w:t>- и мультимедийных приложений).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графическому дизайну и верстке </w:t>
      </w:r>
      <w:proofErr w:type="spellStart"/>
      <w:r>
        <w:t>Web</w:t>
      </w:r>
      <w:proofErr w:type="spellEnd"/>
      <w:r>
        <w:t>-страниц.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информационным технологиям (информационные технологии; базы данных (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, </w:t>
      </w:r>
      <w:proofErr w:type="spellStart"/>
      <w:r>
        <w:t>Access</w:t>
      </w:r>
      <w:proofErr w:type="spellEnd"/>
      <w:r>
        <w:t xml:space="preserve">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Query</w:t>
      </w:r>
      <w:proofErr w:type="spellEnd"/>
      <w:r>
        <w:t>, 1С: Предприятие 8).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компьютерному конструированию в программах 3D MAX </w:t>
      </w:r>
      <w:r>
        <w:br/>
        <w:t xml:space="preserve">и </w:t>
      </w:r>
      <w:proofErr w:type="spellStart"/>
      <w:r>
        <w:t>AutoCAD</w:t>
      </w:r>
      <w:proofErr w:type="spellEnd"/>
      <w:r>
        <w:t>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логистике (логистика на транспорте, логистический менеджмент</w:t>
      </w:r>
      <w:r>
        <w:br/>
        <w:t>с изучением 1С: Управление торговлей).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организации кадровой работы, делопроизводству </w:t>
      </w:r>
      <w:r w:rsidR="000E747F">
        <w:br/>
      </w:r>
      <w:r>
        <w:t>и архивоведению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подбору персонала (рекрутер).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работе в 1С: Предприятие («1С: Бухгалтерия», «1С: Зарплата </w:t>
      </w:r>
      <w:r>
        <w:br/>
        <w:t>и управление персоналом», «1С: Управление торговлей»).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работе в 1С: Предприятие («1С: Зарплата и Управление персоналом», «1С: Бухгалтерия»).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работе в 1С: Предприятие («1С: Зарплата и Управление персоналом», «1С: Управление торговлей»).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работе в 1С: Электронный документооборот (1С 8 КОРП) </w:t>
      </w:r>
      <w:r>
        <w:br/>
        <w:t>для пользователей.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работе на маркетплейсах.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по работе с </w:t>
      </w:r>
      <w:proofErr w:type="spellStart"/>
      <w:r>
        <w:t>нейросетями</w:t>
      </w:r>
      <w:proofErr w:type="spellEnd"/>
      <w:r>
        <w:t>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работе с офисными приложениями (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(углубленное изучение, включая макросы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) 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социальной работе (со знанием медиации).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тестированию в области информационных технологий.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по управлению закупками.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 xml:space="preserve">Специалист со знанием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+ </w:t>
      </w:r>
      <w:proofErr w:type="spellStart"/>
      <w:r>
        <w:t>Google</w:t>
      </w:r>
      <w:proofErr w:type="spellEnd"/>
      <w:r>
        <w:t xml:space="preserve"> Таблиц (с нуля до PRO), </w:t>
      </w:r>
      <w:proofErr w:type="spellStart"/>
      <w:r>
        <w:t>Google</w:t>
      </w:r>
      <w:proofErr w:type="spellEnd"/>
      <w:r>
        <w:t xml:space="preserve"> Презентации.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 со знанием делового английского языка.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Специалист-организатор садово-паркового и ландшафтного строительства.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Тракторист.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Флорист.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Фотограф.</w:t>
      </w:r>
    </w:p>
    <w:p w:rsidR="000154A4" w:rsidRPr="000154A4" w:rsidRDefault="000154A4" w:rsidP="000154A4">
      <w:pPr>
        <w:numPr>
          <w:ilvl w:val="0"/>
          <w:numId w:val="3"/>
        </w:numPr>
        <w:ind w:left="0" w:firstLine="709"/>
        <w:jc w:val="both"/>
        <w:rPr>
          <w:b/>
        </w:rPr>
      </w:pPr>
      <w:r>
        <w:t>Электромонтер по ремонту и обслуживанию электрооборудования.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HR-менеджер (кадровый менеджмент и делопроизводство).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HR-менеджер (управление человеческими ресурсами (НR-менеджмент)).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proofErr w:type="spellStart"/>
      <w:r>
        <w:t>Java</w:t>
      </w:r>
      <w:proofErr w:type="spellEnd"/>
      <w:r>
        <w:t xml:space="preserve">-разработчик (программирование и создание ИТ-продуктов на языке </w:t>
      </w:r>
      <w:proofErr w:type="spellStart"/>
      <w:r>
        <w:t>Java</w:t>
      </w:r>
      <w:proofErr w:type="spellEnd"/>
      <w:r>
        <w:t>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proofErr w:type="spellStart"/>
      <w:r>
        <w:t>Python</w:t>
      </w:r>
      <w:proofErr w:type="spellEnd"/>
      <w:r>
        <w:t xml:space="preserve">-разработчик (программирование и создание ИТ-продуктов на языке </w:t>
      </w:r>
      <w:proofErr w:type="spellStart"/>
      <w:r>
        <w:t>Python</w:t>
      </w:r>
      <w:proofErr w:type="spellEnd"/>
      <w:r>
        <w:t>).</w:t>
      </w:r>
    </w:p>
    <w:p w:rsidR="000154A4" w:rsidRDefault="000154A4" w:rsidP="000154A4">
      <w:pPr>
        <w:numPr>
          <w:ilvl w:val="0"/>
          <w:numId w:val="3"/>
        </w:numPr>
        <w:ind w:left="0" w:firstLine="709"/>
        <w:jc w:val="both"/>
      </w:pPr>
      <w:r>
        <w:t>SMM-маркетолог (специалист по продвижению товаров и услуг в социальных сетях).</w:t>
      </w:r>
    </w:p>
    <w:p w:rsidR="000154A4" w:rsidRPr="00985D4B" w:rsidRDefault="000154A4" w:rsidP="000154A4">
      <w:pPr>
        <w:ind w:left="720"/>
        <w:jc w:val="both"/>
        <w:rPr>
          <w:b/>
        </w:rPr>
      </w:pPr>
    </w:p>
    <w:sectPr w:rsidR="000154A4" w:rsidRPr="00985D4B" w:rsidSect="006A7424">
      <w:pgSz w:w="11906" w:h="16838"/>
      <w:pgMar w:top="232" w:right="851" w:bottom="851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208" w:rsidRPr="002D4915" w:rsidRDefault="00160208" w:rsidP="00D9348D">
      <w:r>
        <w:separator/>
      </w:r>
    </w:p>
  </w:endnote>
  <w:endnote w:type="continuationSeparator" w:id="0">
    <w:p w:rsidR="00160208" w:rsidRPr="002D4915" w:rsidRDefault="0016020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208" w:rsidRPr="002D4915" w:rsidRDefault="00160208" w:rsidP="00D9348D">
      <w:r>
        <w:separator/>
      </w:r>
    </w:p>
  </w:footnote>
  <w:footnote w:type="continuationSeparator" w:id="0">
    <w:p w:rsidR="00160208" w:rsidRPr="002D4915" w:rsidRDefault="0016020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909758"/>
      <w:docPartObj>
        <w:docPartGallery w:val="Page Numbers (Top of Page)"/>
        <w:docPartUnique/>
      </w:docPartObj>
    </w:sdtPr>
    <w:sdtEndPr/>
    <w:sdtContent>
      <w:p w:rsidR="006A7424" w:rsidRDefault="006A7424">
        <w:pPr>
          <w:pStyle w:val="ae"/>
          <w:jc w:val="center"/>
        </w:pPr>
      </w:p>
      <w:p w:rsidR="000E747F" w:rsidRDefault="000E747F">
        <w:pPr>
          <w:pStyle w:val="ae"/>
          <w:jc w:val="center"/>
        </w:pPr>
      </w:p>
      <w:p w:rsidR="006A7424" w:rsidRDefault="002613EE">
        <w:pPr>
          <w:pStyle w:val="ae"/>
          <w:jc w:val="center"/>
        </w:pPr>
        <w:r>
          <w:fldChar w:fldCharType="begin"/>
        </w:r>
        <w:r w:rsidR="006A7424">
          <w:instrText>PAGE   \* MERGEFORMAT</w:instrText>
        </w:r>
        <w:r>
          <w:fldChar w:fldCharType="separate"/>
        </w:r>
        <w:r w:rsidR="001F6C33">
          <w:rPr>
            <w:noProof/>
          </w:rPr>
          <w:t>2</w:t>
        </w:r>
        <w:r>
          <w:fldChar w:fldCharType="end"/>
        </w:r>
      </w:p>
    </w:sdtContent>
  </w:sdt>
  <w:p w:rsidR="00CB648F" w:rsidRDefault="00CB648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424" w:rsidRDefault="006A7424">
    <w:pPr>
      <w:pStyle w:val="ae"/>
      <w:jc w:val="center"/>
    </w:pPr>
  </w:p>
  <w:p w:rsidR="006A7424" w:rsidRDefault="006A742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B8D"/>
    <w:multiLevelType w:val="hybridMultilevel"/>
    <w:tmpl w:val="0C14BE52"/>
    <w:lvl w:ilvl="0" w:tplc="CB76EA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54A4"/>
    <w:rsid w:val="00030FCE"/>
    <w:rsid w:val="0005147C"/>
    <w:rsid w:val="000550C0"/>
    <w:rsid w:val="00062F1A"/>
    <w:rsid w:val="00075F0F"/>
    <w:rsid w:val="00082175"/>
    <w:rsid w:val="0009025A"/>
    <w:rsid w:val="000963EA"/>
    <w:rsid w:val="000B7834"/>
    <w:rsid w:val="000C3C61"/>
    <w:rsid w:val="000E2AC1"/>
    <w:rsid w:val="000E747F"/>
    <w:rsid w:val="00101360"/>
    <w:rsid w:val="00117C13"/>
    <w:rsid w:val="00125FD4"/>
    <w:rsid w:val="00136546"/>
    <w:rsid w:val="00160208"/>
    <w:rsid w:val="00187817"/>
    <w:rsid w:val="001B2339"/>
    <w:rsid w:val="001C65B7"/>
    <w:rsid w:val="001F6C33"/>
    <w:rsid w:val="002132F3"/>
    <w:rsid w:val="00225175"/>
    <w:rsid w:val="0023179B"/>
    <w:rsid w:val="00236CB9"/>
    <w:rsid w:val="00240861"/>
    <w:rsid w:val="00240AE8"/>
    <w:rsid w:val="00246A4A"/>
    <w:rsid w:val="00253CE3"/>
    <w:rsid w:val="002613EE"/>
    <w:rsid w:val="00270939"/>
    <w:rsid w:val="00270B91"/>
    <w:rsid w:val="00281DF2"/>
    <w:rsid w:val="002A1446"/>
    <w:rsid w:val="002B327F"/>
    <w:rsid w:val="002E4ED9"/>
    <w:rsid w:val="00301610"/>
    <w:rsid w:val="0031529C"/>
    <w:rsid w:val="00327F5D"/>
    <w:rsid w:val="003510A7"/>
    <w:rsid w:val="00353D00"/>
    <w:rsid w:val="003573A1"/>
    <w:rsid w:val="00360E74"/>
    <w:rsid w:val="0036497E"/>
    <w:rsid w:val="003679F7"/>
    <w:rsid w:val="00381DD7"/>
    <w:rsid w:val="003B050F"/>
    <w:rsid w:val="004010A3"/>
    <w:rsid w:val="004108B9"/>
    <w:rsid w:val="004435B7"/>
    <w:rsid w:val="00451C03"/>
    <w:rsid w:val="004832AD"/>
    <w:rsid w:val="004878DD"/>
    <w:rsid w:val="00487D3C"/>
    <w:rsid w:val="004924DF"/>
    <w:rsid w:val="004B0DED"/>
    <w:rsid w:val="004C1E94"/>
    <w:rsid w:val="004D68F6"/>
    <w:rsid w:val="005071C4"/>
    <w:rsid w:val="00520D1C"/>
    <w:rsid w:val="00524FD7"/>
    <w:rsid w:val="005425E8"/>
    <w:rsid w:val="005452AA"/>
    <w:rsid w:val="005471AE"/>
    <w:rsid w:val="00552377"/>
    <w:rsid w:val="00552C72"/>
    <w:rsid w:val="00564133"/>
    <w:rsid w:val="00574DDC"/>
    <w:rsid w:val="00593B95"/>
    <w:rsid w:val="005A4382"/>
    <w:rsid w:val="005C41A4"/>
    <w:rsid w:val="005D7C24"/>
    <w:rsid w:val="005F051A"/>
    <w:rsid w:val="00607F0D"/>
    <w:rsid w:val="0061677C"/>
    <w:rsid w:val="00617531"/>
    <w:rsid w:val="00623974"/>
    <w:rsid w:val="00635E19"/>
    <w:rsid w:val="00635FDB"/>
    <w:rsid w:val="006568A0"/>
    <w:rsid w:val="006649D2"/>
    <w:rsid w:val="006655B6"/>
    <w:rsid w:val="006A7424"/>
    <w:rsid w:val="006C5094"/>
    <w:rsid w:val="006D3CF2"/>
    <w:rsid w:val="00703AF6"/>
    <w:rsid w:val="00722E5F"/>
    <w:rsid w:val="00752909"/>
    <w:rsid w:val="00753500"/>
    <w:rsid w:val="00755578"/>
    <w:rsid w:val="007641AE"/>
    <w:rsid w:val="00776481"/>
    <w:rsid w:val="007A2411"/>
    <w:rsid w:val="007B586B"/>
    <w:rsid w:val="007D54CC"/>
    <w:rsid w:val="007E6002"/>
    <w:rsid w:val="00820DDC"/>
    <w:rsid w:val="00826271"/>
    <w:rsid w:val="00847664"/>
    <w:rsid w:val="00850762"/>
    <w:rsid w:val="00851F07"/>
    <w:rsid w:val="00871CE9"/>
    <w:rsid w:val="00876BC2"/>
    <w:rsid w:val="00877ACF"/>
    <w:rsid w:val="00880F31"/>
    <w:rsid w:val="008A6B31"/>
    <w:rsid w:val="008D613B"/>
    <w:rsid w:val="008E4C65"/>
    <w:rsid w:val="00910A45"/>
    <w:rsid w:val="00916932"/>
    <w:rsid w:val="00935A21"/>
    <w:rsid w:val="0093744A"/>
    <w:rsid w:val="00943BBE"/>
    <w:rsid w:val="00964DB7"/>
    <w:rsid w:val="00970F60"/>
    <w:rsid w:val="0097469A"/>
    <w:rsid w:val="0097537A"/>
    <w:rsid w:val="00985D4B"/>
    <w:rsid w:val="009A160D"/>
    <w:rsid w:val="009C1ADA"/>
    <w:rsid w:val="009C303F"/>
    <w:rsid w:val="009D389C"/>
    <w:rsid w:val="00A11E8E"/>
    <w:rsid w:val="00A51806"/>
    <w:rsid w:val="00A64983"/>
    <w:rsid w:val="00A65078"/>
    <w:rsid w:val="00A763B3"/>
    <w:rsid w:val="00A93D81"/>
    <w:rsid w:val="00A956AE"/>
    <w:rsid w:val="00A96CAB"/>
    <w:rsid w:val="00AC768E"/>
    <w:rsid w:val="00AD2C31"/>
    <w:rsid w:val="00AD49D3"/>
    <w:rsid w:val="00B106BD"/>
    <w:rsid w:val="00B246F2"/>
    <w:rsid w:val="00B25C6B"/>
    <w:rsid w:val="00B43E80"/>
    <w:rsid w:val="00B45797"/>
    <w:rsid w:val="00B46B61"/>
    <w:rsid w:val="00B65569"/>
    <w:rsid w:val="00B82E82"/>
    <w:rsid w:val="00B83A8B"/>
    <w:rsid w:val="00B94E3A"/>
    <w:rsid w:val="00BA068F"/>
    <w:rsid w:val="00BA6FB2"/>
    <w:rsid w:val="00BE0023"/>
    <w:rsid w:val="00BF11D7"/>
    <w:rsid w:val="00C1539F"/>
    <w:rsid w:val="00C1553C"/>
    <w:rsid w:val="00C24B4F"/>
    <w:rsid w:val="00C3046D"/>
    <w:rsid w:val="00C4450E"/>
    <w:rsid w:val="00C51AC6"/>
    <w:rsid w:val="00C53817"/>
    <w:rsid w:val="00C54C9B"/>
    <w:rsid w:val="00C71C6D"/>
    <w:rsid w:val="00C73717"/>
    <w:rsid w:val="00C75A56"/>
    <w:rsid w:val="00C767B0"/>
    <w:rsid w:val="00C8226D"/>
    <w:rsid w:val="00C93041"/>
    <w:rsid w:val="00C97916"/>
    <w:rsid w:val="00CA0701"/>
    <w:rsid w:val="00CA5AFE"/>
    <w:rsid w:val="00CA5D7C"/>
    <w:rsid w:val="00CB45F9"/>
    <w:rsid w:val="00CB648F"/>
    <w:rsid w:val="00CC3ED4"/>
    <w:rsid w:val="00D000A9"/>
    <w:rsid w:val="00D17DCB"/>
    <w:rsid w:val="00D42399"/>
    <w:rsid w:val="00D52F03"/>
    <w:rsid w:val="00D75F86"/>
    <w:rsid w:val="00D8190A"/>
    <w:rsid w:val="00D9348D"/>
    <w:rsid w:val="00D9499C"/>
    <w:rsid w:val="00D95AD9"/>
    <w:rsid w:val="00DC1D71"/>
    <w:rsid w:val="00DD1219"/>
    <w:rsid w:val="00DE45D7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46EC5"/>
    <w:rsid w:val="00F509AD"/>
    <w:rsid w:val="00F55BF9"/>
    <w:rsid w:val="00F63C00"/>
    <w:rsid w:val="00F70B68"/>
    <w:rsid w:val="00F7581E"/>
    <w:rsid w:val="00F80B3F"/>
    <w:rsid w:val="00F81BC0"/>
    <w:rsid w:val="00F82B6A"/>
    <w:rsid w:val="00F94AE5"/>
    <w:rsid w:val="00FA67FD"/>
    <w:rsid w:val="00FB16B7"/>
    <w:rsid w:val="00FD4C5E"/>
    <w:rsid w:val="00FE5E0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360D5A-E024-406E-B0C0-3F255B1F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Балтийская Юлия Владимировна</dc:creator>
  <cp:keywords/>
  <dc:description/>
  <cp:lastModifiedBy>Баурина Ольга Борисовна</cp:lastModifiedBy>
  <cp:revision>2</cp:revision>
  <cp:lastPrinted>2025-11-12T08:35:00Z</cp:lastPrinted>
  <dcterms:created xsi:type="dcterms:W3CDTF">2025-11-13T07:06:00Z</dcterms:created>
  <dcterms:modified xsi:type="dcterms:W3CDTF">2025-11-13T07:06:00Z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