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0FD" w:rsidRDefault="001A6C07" w:rsidP="00860457">
      <w:pPr>
        <w:pStyle w:val="a3"/>
      </w:pPr>
      <w:r>
        <w:rPr>
          <w:noProof/>
        </w:rPr>
        <w:drawing>
          <wp:inline distT="0" distB="0" distL="0" distR="0">
            <wp:extent cx="558800" cy="609600"/>
            <wp:effectExtent l="0" t="0" r="0" b="0"/>
            <wp:docPr id="1" name="Рисунок 1" descr="большо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ьшой 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0FD" w:rsidRPr="008B1BB9" w:rsidRDefault="008B30FD" w:rsidP="00860457">
      <w:pPr>
        <w:pStyle w:val="a3"/>
        <w:spacing w:after="20"/>
        <w:rPr>
          <w:sz w:val="24"/>
          <w:szCs w:val="24"/>
        </w:rPr>
      </w:pPr>
      <w:r w:rsidRPr="008B1BB9">
        <w:rPr>
          <w:sz w:val="24"/>
          <w:szCs w:val="24"/>
        </w:rPr>
        <w:t>ПРАВИТЕЛЬСТВО САНКТ-ПЕТЕРБУРГА</w:t>
      </w:r>
      <w:r w:rsidRPr="008B1BB9">
        <w:rPr>
          <w:sz w:val="24"/>
          <w:szCs w:val="24"/>
        </w:rPr>
        <w:br/>
      </w:r>
      <w:r w:rsidRPr="008B1BB9">
        <w:rPr>
          <w:b/>
          <w:sz w:val="24"/>
          <w:szCs w:val="24"/>
        </w:rPr>
        <w:t>ГОСУДАРСТВЕННАЯ  ЖИЛИЩНАЯ ИНСПЕКЦИЯ</w:t>
      </w:r>
      <w:r w:rsidRPr="008B1BB9">
        <w:rPr>
          <w:b/>
          <w:sz w:val="24"/>
          <w:szCs w:val="24"/>
        </w:rPr>
        <w:br/>
        <w:t>САНКТ-ПЕТЕРБУРГА</w:t>
      </w:r>
    </w:p>
    <w:p w:rsidR="008B30FD" w:rsidRPr="008B1BB9" w:rsidRDefault="001A6C07" w:rsidP="00A46A3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9525</wp:posOffset>
                </wp:positionV>
                <wp:extent cx="819150" cy="18288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0EB" w:rsidRPr="00234145" w:rsidRDefault="000630EB" w:rsidP="008B30FD">
                            <w:pPr>
                              <w:rPr>
                                <w:sz w:val="12"/>
                              </w:rPr>
                            </w:pPr>
                            <w:r w:rsidRPr="00234145">
                              <w:rPr>
                                <w:sz w:val="12"/>
                              </w:rPr>
                              <w:t>ОКПО 15172379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pt;margin-top:.75pt;width:64.5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" stroked="f">
                <v:textbox>
                  <w:txbxContent>
                    <w:p w:rsidR="000630EB" w:rsidRPr="00234145" w:rsidRDefault="000630EB" w:rsidP="008B30FD">
                      <w:pPr>
                        <w:rPr>
                          <w:sz w:val="12"/>
                        </w:rPr>
                      </w:pPr>
                      <w:r w:rsidRPr="00234145">
                        <w:rPr>
                          <w:sz w:val="12"/>
                        </w:rPr>
                        <w:t>ОКПО 15172379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A46A36" w:rsidRPr="008B1BB9">
        <w:rPr>
          <w:b/>
          <w:sz w:val="24"/>
          <w:szCs w:val="24"/>
        </w:rPr>
        <w:t>П</w:t>
      </w:r>
      <w:proofErr w:type="gramEnd"/>
      <w:r w:rsidR="00A46A36" w:rsidRPr="008B1BB9">
        <w:rPr>
          <w:b/>
          <w:sz w:val="24"/>
          <w:szCs w:val="24"/>
        </w:rPr>
        <w:t xml:space="preserve"> Р И К А З</w:t>
      </w:r>
    </w:p>
    <w:p w:rsidR="008B30FD" w:rsidRDefault="008B30FD" w:rsidP="00860457">
      <w:pPr>
        <w:rPr>
          <w:sz w:val="24"/>
          <w:szCs w:val="24"/>
        </w:rPr>
      </w:pPr>
    </w:p>
    <w:p w:rsidR="008A0A94" w:rsidRDefault="008A0A94" w:rsidP="00860457">
      <w:pPr>
        <w:rPr>
          <w:sz w:val="24"/>
          <w:szCs w:val="24"/>
        </w:rPr>
      </w:pPr>
    </w:p>
    <w:p w:rsidR="008B30FD" w:rsidRPr="00CF2C05" w:rsidRDefault="00CF2C05" w:rsidP="00860457">
      <w:pPr>
        <w:tabs>
          <w:tab w:val="left" w:pos="7371"/>
        </w:tabs>
        <w:rPr>
          <w:sz w:val="24"/>
          <w:szCs w:val="24"/>
        </w:rPr>
      </w:pPr>
      <w:r w:rsidRPr="00CF2C05">
        <w:rPr>
          <w:sz w:val="24"/>
          <w:szCs w:val="24"/>
        </w:rPr>
        <w:t>_________________</w:t>
      </w:r>
      <w:r w:rsidR="008B30FD" w:rsidRPr="00CF2C05">
        <w:rPr>
          <w:sz w:val="24"/>
          <w:szCs w:val="24"/>
        </w:rPr>
        <w:tab/>
      </w:r>
      <w:r w:rsidR="00270F9D" w:rsidRPr="00CF2C05">
        <w:rPr>
          <w:sz w:val="24"/>
          <w:szCs w:val="24"/>
        </w:rPr>
        <w:t xml:space="preserve">      </w:t>
      </w:r>
      <w:r w:rsidR="002E7816" w:rsidRPr="00CF2C05">
        <w:rPr>
          <w:sz w:val="24"/>
          <w:szCs w:val="24"/>
        </w:rPr>
        <w:t xml:space="preserve">№ </w:t>
      </w:r>
      <w:r>
        <w:rPr>
          <w:sz w:val="24"/>
          <w:szCs w:val="24"/>
        </w:rPr>
        <w:t>______</w:t>
      </w:r>
    </w:p>
    <w:p w:rsidR="008B30FD" w:rsidRPr="008B1BB9" w:rsidRDefault="008B30FD" w:rsidP="00860457">
      <w:pPr>
        <w:jc w:val="center"/>
        <w:rPr>
          <w:color w:val="000000"/>
          <w:sz w:val="24"/>
          <w:szCs w:val="24"/>
        </w:rPr>
      </w:pPr>
    </w:p>
    <w:p w:rsidR="008B30FD" w:rsidRPr="008B1BB9" w:rsidRDefault="008B30FD" w:rsidP="00860457">
      <w:pPr>
        <w:rPr>
          <w:color w:val="000000"/>
          <w:sz w:val="24"/>
          <w:szCs w:val="24"/>
        </w:rPr>
      </w:pPr>
    </w:p>
    <w:p w:rsidR="00DE2B08" w:rsidRDefault="00A43BF7" w:rsidP="002D6710">
      <w:pPr>
        <w:tabs>
          <w:tab w:val="left" w:pos="80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r w:rsidR="002D6710">
        <w:rPr>
          <w:b/>
          <w:sz w:val="24"/>
          <w:szCs w:val="24"/>
        </w:rPr>
        <w:t>внесении изменени</w:t>
      </w:r>
      <w:r w:rsidR="00DA00C6">
        <w:rPr>
          <w:b/>
          <w:sz w:val="24"/>
          <w:szCs w:val="24"/>
        </w:rPr>
        <w:t>я</w:t>
      </w:r>
      <w:r w:rsidR="002D6710">
        <w:rPr>
          <w:b/>
          <w:sz w:val="24"/>
          <w:szCs w:val="24"/>
        </w:rPr>
        <w:t xml:space="preserve"> в приказ</w:t>
      </w:r>
    </w:p>
    <w:p w:rsidR="002D6710" w:rsidRDefault="002D6710" w:rsidP="002D6710">
      <w:pPr>
        <w:tabs>
          <w:tab w:val="left" w:pos="80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Государственной жилищной инспекции</w:t>
      </w:r>
    </w:p>
    <w:p w:rsidR="002D6710" w:rsidRPr="00E70FDF" w:rsidRDefault="002D6710" w:rsidP="002D6710">
      <w:pPr>
        <w:tabs>
          <w:tab w:val="left" w:pos="80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Санкт-Петербур</w:t>
      </w:r>
      <w:bookmarkStart w:id="0" w:name="_GoBack"/>
      <w:bookmarkEnd w:id="0"/>
      <w:r>
        <w:rPr>
          <w:b/>
          <w:sz w:val="24"/>
          <w:szCs w:val="24"/>
        </w:rPr>
        <w:t xml:space="preserve">га от </w:t>
      </w:r>
      <w:r w:rsidR="00DA00C6">
        <w:rPr>
          <w:b/>
          <w:sz w:val="24"/>
          <w:szCs w:val="24"/>
        </w:rPr>
        <w:t>06.12.2017</w:t>
      </w:r>
      <w:r>
        <w:rPr>
          <w:b/>
          <w:sz w:val="24"/>
          <w:szCs w:val="24"/>
        </w:rPr>
        <w:t xml:space="preserve"> № </w:t>
      </w:r>
      <w:r w:rsidR="00DA00C6">
        <w:rPr>
          <w:b/>
          <w:sz w:val="24"/>
          <w:szCs w:val="24"/>
        </w:rPr>
        <w:t>95</w:t>
      </w:r>
    </w:p>
    <w:p w:rsidR="00F16F7A" w:rsidRPr="00E70FDF" w:rsidRDefault="00F16F7A" w:rsidP="00F16F7A">
      <w:pPr>
        <w:tabs>
          <w:tab w:val="left" w:pos="8080"/>
        </w:tabs>
        <w:rPr>
          <w:sz w:val="24"/>
          <w:szCs w:val="24"/>
        </w:rPr>
      </w:pPr>
    </w:p>
    <w:p w:rsidR="00F16F7A" w:rsidRDefault="00DA00C6" w:rsidP="00DA00C6">
      <w:pPr>
        <w:tabs>
          <w:tab w:val="left" w:pos="808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приведения </w:t>
      </w:r>
      <w:r w:rsidR="00D10404">
        <w:rPr>
          <w:sz w:val="24"/>
          <w:szCs w:val="24"/>
        </w:rPr>
        <w:t>п</w:t>
      </w:r>
      <w:r w:rsidRPr="00DA00C6">
        <w:rPr>
          <w:sz w:val="24"/>
          <w:szCs w:val="24"/>
        </w:rPr>
        <w:t>еречня должностных лиц Государственной жилищной инспекции Санкт-Петербурга</w:t>
      </w:r>
      <w:r w:rsidR="00F9042B">
        <w:rPr>
          <w:sz w:val="24"/>
          <w:szCs w:val="24"/>
        </w:rPr>
        <w:t xml:space="preserve"> (далее – Инспекция)</w:t>
      </w:r>
      <w:r w:rsidRPr="00DA00C6">
        <w:rPr>
          <w:sz w:val="24"/>
          <w:szCs w:val="24"/>
        </w:rPr>
        <w:t>, уполномоченных составлять протоколы об административных правонарушениях, предусмотренных Кодексом Российской Федерации об административных правонарушениях</w:t>
      </w:r>
      <w:r>
        <w:rPr>
          <w:sz w:val="24"/>
          <w:szCs w:val="24"/>
        </w:rPr>
        <w:t>, в соответствие</w:t>
      </w:r>
      <w:r w:rsidR="007B66AE">
        <w:rPr>
          <w:sz w:val="24"/>
          <w:szCs w:val="24"/>
        </w:rPr>
        <w:br/>
      </w:r>
      <w:r>
        <w:rPr>
          <w:sz w:val="24"/>
          <w:szCs w:val="24"/>
        </w:rPr>
        <w:t xml:space="preserve">с </w:t>
      </w:r>
      <w:r w:rsidRPr="00DA00C6">
        <w:rPr>
          <w:sz w:val="24"/>
          <w:szCs w:val="24"/>
        </w:rPr>
        <w:t>Федеральны</w:t>
      </w:r>
      <w:r>
        <w:rPr>
          <w:sz w:val="24"/>
          <w:szCs w:val="24"/>
        </w:rPr>
        <w:t>м</w:t>
      </w:r>
      <w:r w:rsidRPr="00DA00C6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ом</w:t>
      </w:r>
      <w:r w:rsidRPr="00DA00C6">
        <w:rPr>
          <w:sz w:val="24"/>
          <w:szCs w:val="24"/>
        </w:rPr>
        <w:t xml:space="preserve"> от 27.10.2025 </w:t>
      </w:r>
      <w:r>
        <w:rPr>
          <w:sz w:val="24"/>
          <w:szCs w:val="24"/>
        </w:rPr>
        <w:t xml:space="preserve">№ </w:t>
      </w:r>
      <w:r w:rsidRPr="00DA00C6">
        <w:rPr>
          <w:sz w:val="24"/>
          <w:szCs w:val="24"/>
        </w:rPr>
        <w:t>389-ФЗ</w:t>
      </w:r>
      <w:r>
        <w:rPr>
          <w:sz w:val="24"/>
          <w:szCs w:val="24"/>
        </w:rPr>
        <w:t xml:space="preserve"> «</w:t>
      </w:r>
      <w:r w:rsidRPr="00DA00C6">
        <w:rPr>
          <w:sz w:val="24"/>
          <w:szCs w:val="24"/>
        </w:rPr>
        <w:t>О внесении изменений в Кодекс Российской Федерации об административных правонарушениях</w:t>
      </w:r>
      <w:r>
        <w:rPr>
          <w:sz w:val="24"/>
          <w:szCs w:val="24"/>
        </w:rPr>
        <w:t>»</w:t>
      </w:r>
    </w:p>
    <w:p w:rsidR="00DA00C6" w:rsidRPr="00E70FDF" w:rsidRDefault="00DA00C6" w:rsidP="00F16F7A">
      <w:pPr>
        <w:tabs>
          <w:tab w:val="left" w:pos="8080"/>
        </w:tabs>
        <w:ind w:firstLine="709"/>
        <w:jc w:val="both"/>
        <w:rPr>
          <w:sz w:val="24"/>
          <w:szCs w:val="24"/>
        </w:rPr>
      </w:pPr>
    </w:p>
    <w:p w:rsidR="00465CE1" w:rsidRPr="00E70FDF" w:rsidRDefault="00465CE1" w:rsidP="00465CE1">
      <w:pPr>
        <w:tabs>
          <w:tab w:val="left" w:pos="8080"/>
        </w:tabs>
        <w:jc w:val="both"/>
        <w:rPr>
          <w:b/>
          <w:sz w:val="24"/>
          <w:szCs w:val="24"/>
        </w:rPr>
      </w:pPr>
      <w:r w:rsidRPr="00E70FDF">
        <w:rPr>
          <w:b/>
          <w:sz w:val="24"/>
          <w:szCs w:val="24"/>
        </w:rPr>
        <w:t>ПРИКАЗЫВАЮ</w:t>
      </w:r>
      <w:r w:rsidR="00A46A36" w:rsidRPr="00E70FDF">
        <w:rPr>
          <w:b/>
          <w:sz w:val="24"/>
          <w:szCs w:val="24"/>
        </w:rPr>
        <w:t>:</w:t>
      </w:r>
    </w:p>
    <w:p w:rsidR="00A46A36" w:rsidRPr="00E70FDF" w:rsidRDefault="00A46A36" w:rsidP="00465CE1">
      <w:pPr>
        <w:tabs>
          <w:tab w:val="left" w:pos="8080"/>
        </w:tabs>
        <w:jc w:val="both"/>
        <w:rPr>
          <w:b/>
          <w:sz w:val="24"/>
          <w:szCs w:val="24"/>
        </w:rPr>
      </w:pPr>
    </w:p>
    <w:p w:rsidR="00580353" w:rsidRDefault="00E2269B" w:rsidP="005F315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</w:t>
      </w:r>
      <w:r w:rsidR="005F3152">
        <w:rPr>
          <w:color w:val="000000"/>
          <w:sz w:val="24"/>
          <w:szCs w:val="24"/>
        </w:rPr>
        <w:t xml:space="preserve">Внести в приказ </w:t>
      </w:r>
      <w:r w:rsidR="00F9042B">
        <w:rPr>
          <w:color w:val="000000"/>
          <w:sz w:val="24"/>
          <w:szCs w:val="24"/>
        </w:rPr>
        <w:t>Инспекции</w:t>
      </w:r>
      <w:r w:rsidR="005F3152">
        <w:rPr>
          <w:color w:val="000000"/>
          <w:sz w:val="24"/>
          <w:szCs w:val="24"/>
        </w:rPr>
        <w:t xml:space="preserve"> </w:t>
      </w:r>
      <w:r w:rsidR="00DA00C6" w:rsidRPr="00DA00C6">
        <w:rPr>
          <w:color w:val="000000"/>
          <w:sz w:val="24"/>
          <w:szCs w:val="24"/>
        </w:rPr>
        <w:t xml:space="preserve">от 06.12.2017 № 95 </w:t>
      </w:r>
      <w:r w:rsidR="005F3152">
        <w:rPr>
          <w:color w:val="000000"/>
          <w:sz w:val="24"/>
          <w:szCs w:val="24"/>
        </w:rPr>
        <w:t>«</w:t>
      </w:r>
      <w:r w:rsidR="00DA00C6" w:rsidRPr="00DA00C6">
        <w:rPr>
          <w:color w:val="000000"/>
          <w:sz w:val="24"/>
          <w:szCs w:val="24"/>
        </w:rPr>
        <w:t>Об утверждении Перечня должностных лиц Государственной жилищной инспекции Санкт-Петербурга, уполномоченных составлять протоколы об административных правонарушениях, предусмотренных Кодексом Российской Федерации об а</w:t>
      </w:r>
      <w:r w:rsidR="00DA00C6">
        <w:rPr>
          <w:color w:val="000000"/>
          <w:sz w:val="24"/>
          <w:szCs w:val="24"/>
        </w:rPr>
        <w:t>дминистративных правонарушениях</w:t>
      </w:r>
      <w:r w:rsidR="005F3152">
        <w:rPr>
          <w:color w:val="000000"/>
          <w:sz w:val="24"/>
          <w:szCs w:val="24"/>
        </w:rPr>
        <w:t>»</w:t>
      </w:r>
      <w:r w:rsidR="00F9042B">
        <w:rPr>
          <w:color w:val="000000"/>
          <w:sz w:val="24"/>
          <w:szCs w:val="24"/>
        </w:rPr>
        <w:t xml:space="preserve"> (далее – Приказ)</w:t>
      </w:r>
      <w:r w:rsidR="00580353">
        <w:rPr>
          <w:color w:val="000000"/>
          <w:sz w:val="24"/>
          <w:szCs w:val="24"/>
        </w:rPr>
        <w:t xml:space="preserve"> </w:t>
      </w:r>
      <w:r w:rsidR="00F9042B">
        <w:rPr>
          <w:color w:val="000000"/>
          <w:sz w:val="24"/>
          <w:szCs w:val="24"/>
        </w:rPr>
        <w:t>изменение, дополнив</w:t>
      </w:r>
      <w:r w:rsidR="00580353">
        <w:rPr>
          <w:color w:val="000000"/>
          <w:sz w:val="24"/>
          <w:szCs w:val="24"/>
        </w:rPr>
        <w:t xml:space="preserve"> </w:t>
      </w:r>
      <w:r w:rsidR="00DA00C6">
        <w:rPr>
          <w:color w:val="000000"/>
          <w:sz w:val="24"/>
          <w:szCs w:val="24"/>
        </w:rPr>
        <w:t>наименование приложения</w:t>
      </w:r>
      <w:r w:rsidR="007B66AE">
        <w:rPr>
          <w:color w:val="000000"/>
          <w:sz w:val="24"/>
          <w:szCs w:val="24"/>
        </w:rPr>
        <w:br/>
      </w:r>
      <w:r w:rsidR="00DA00C6">
        <w:rPr>
          <w:color w:val="000000"/>
          <w:sz w:val="24"/>
          <w:szCs w:val="24"/>
        </w:rPr>
        <w:t>к Приказу после цифр «9.23,» словами «частью 8 статьи 9.24,»</w:t>
      </w:r>
      <w:r w:rsidR="00F9042B">
        <w:rPr>
          <w:color w:val="000000"/>
          <w:sz w:val="24"/>
          <w:szCs w:val="24"/>
        </w:rPr>
        <w:t>.</w:t>
      </w:r>
    </w:p>
    <w:p w:rsidR="00DA00C6" w:rsidRDefault="00F9042B" w:rsidP="007B66AE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DA00C6">
        <w:rPr>
          <w:color w:val="000000"/>
          <w:sz w:val="24"/>
          <w:szCs w:val="24"/>
        </w:rPr>
        <w:t xml:space="preserve">. </w:t>
      </w:r>
      <w:proofErr w:type="gramStart"/>
      <w:r w:rsidR="007B66AE">
        <w:rPr>
          <w:color w:val="000000"/>
          <w:sz w:val="24"/>
          <w:szCs w:val="24"/>
        </w:rPr>
        <w:t>Контроль за</w:t>
      </w:r>
      <w:proofErr w:type="gramEnd"/>
      <w:r w:rsidR="007B66AE">
        <w:rPr>
          <w:color w:val="000000"/>
          <w:sz w:val="24"/>
          <w:szCs w:val="24"/>
        </w:rPr>
        <w:t xml:space="preserve"> исполнением настоящего приказа остается за начальником Инспекции – главным государственным жилищным инспектором Санкт-Петербурга.</w:t>
      </w:r>
    </w:p>
    <w:p w:rsidR="00F16F7A" w:rsidRDefault="00F16F7A" w:rsidP="00F16F7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4C5B6B" w:rsidRDefault="004C5B6B" w:rsidP="00F16F7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76E0D" w:rsidRPr="00E70FDF" w:rsidRDefault="00D76E0D" w:rsidP="00F16F7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5C3832" w:rsidRDefault="005C3832" w:rsidP="007902D7">
      <w:pPr>
        <w:tabs>
          <w:tab w:val="left" w:pos="7797"/>
        </w:tabs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Временно </w:t>
      </w:r>
      <w:proofErr w:type="gramStart"/>
      <w:r>
        <w:rPr>
          <w:b/>
          <w:bCs/>
          <w:color w:val="000000"/>
          <w:sz w:val="24"/>
          <w:szCs w:val="24"/>
        </w:rPr>
        <w:t>исполняющий</w:t>
      </w:r>
      <w:proofErr w:type="gramEnd"/>
      <w:r>
        <w:rPr>
          <w:b/>
          <w:bCs/>
          <w:color w:val="000000"/>
          <w:sz w:val="24"/>
          <w:szCs w:val="24"/>
        </w:rPr>
        <w:t xml:space="preserve"> обязанности</w:t>
      </w:r>
    </w:p>
    <w:p w:rsidR="007902D7" w:rsidRPr="007902D7" w:rsidRDefault="005C3832" w:rsidP="007902D7">
      <w:pPr>
        <w:tabs>
          <w:tab w:val="left" w:pos="7797"/>
        </w:tabs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н</w:t>
      </w:r>
      <w:r w:rsidR="007902D7" w:rsidRPr="007902D7">
        <w:rPr>
          <w:b/>
          <w:bCs/>
          <w:color w:val="000000"/>
          <w:sz w:val="24"/>
          <w:szCs w:val="24"/>
        </w:rPr>
        <w:t>ачальник</w:t>
      </w:r>
      <w:r>
        <w:rPr>
          <w:b/>
          <w:bCs/>
          <w:color w:val="000000"/>
          <w:sz w:val="24"/>
          <w:szCs w:val="24"/>
        </w:rPr>
        <w:t>а</w:t>
      </w:r>
      <w:r w:rsidR="007902D7" w:rsidRPr="007902D7">
        <w:rPr>
          <w:b/>
          <w:bCs/>
          <w:color w:val="000000"/>
          <w:sz w:val="24"/>
          <w:szCs w:val="24"/>
        </w:rPr>
        <w:t xml:space="preserve"> Инспекции - главн</w:t>
      </w:r>
      <w:r>
        <w:rPr>
          <w:b/>
          <w:bCs/>
          <w:color w:val="000000"/>
          <w:sz w:val="24"/>
          <w:szCs w:val="24"/>
        </w:rPr>
        <w:t>ого</w:t>
      </w:r>
    </w:p>
    <w:p w:rsidR="007902D7" w:rsidRPr="007902D7" w:rsidRDefault="007902D7" w:rsidP="007902D7">
      <w:pPr>
        <w:tabs>
          <w:tab w:val="left" w:pos="7797"/>
        </w:tabs>
        <w:rPr>
          <w:b/>
          <w:bCs/>
          <w:color w:val="000000"/>
          <w:sz w:val="24"/>
          <w:szCs w:val="24"/>
        </w:rPr>
      </w:pPr>
      <w:r w:rsidRPr="007902D7">
        <w:rPr>
          <w:b/>
          <w:bCs/>
          <w:color w:val="000000"/>
          <w:sz w:val="24"/>
          <w:szCs w:val="24"/>
        </w:rPr>
        <w:t>государственн</w:t>
      </w:r>
      <w:r w:rsidR="005C3832">
        <w:rPr>
          <w:b/>
          <w:bCs/>
          <w:color w:val="000000"/>
          <w:sz w:val="24"/>
          <w:szCs w:val="24"/>
        </w:rPr>
        <w:t>ого</w:t>
      </w:r>
      <w:r w:rsidRPr="007902D7">
        <w:rPr>
          <w:b/>
          <w:bCs/>
          <w:color w:val="000000"/>
          <w:sz w:val="24"/>
          <w:szCs w:val="24"/>
        </w:rPr>
        <w:t xml:space="preserve"> жилищн</w:t>
      </w:r>
      <w:r w:rsidR="005C3832">
        <w:rPr>
          <w:b/>
          <w:bCs/>
          <w:color w:val="000000"/>
          <w:sz w:val="24"/>
          <w:szCs w:val="24"/>
        </w:rPr>
        <w:t>ого</w:t>
      </w:r>
    </w:p>
    <w:p w:rsidR="00D76E0D" w:rsidRDefault="007902D7" w:rsidP="007902D7">
      <w:pPr>
        <w:tabs>
          <w:tab w:val="left" w:pos="7797"/>
        </w:tabs>
        <w:rPr>
          <w:b/>
          <w:bCs/>
          <w:color w:val="000000"/>
          <w:sz w:val="24"/>
          <w:szCs w:val="24"/>
        </w:rPr>
      </w:pPr>
      <w:r w:rsidRPr="007902D7">
        <w:rPr>
          <w:b/>
          <w:bCs/>
          <w:color w:val="000000"/>
          <w:sz w:val="24"/>
          <w:szCs w:val="24"/>
        </w:rPr>
        <w:t>инспектор</w:t>
      </w:r>
      <w:r w:rsidR="005C3832">
        <w:rPr>
          <w:b/>
          <w:bCs/>
          <w:color w:val="000000"/>
          <w:sz w:val="24"/>
          <w:szCs w:val="24"/>
        </w:rPr>
        <w:t>а</w:t>
      </w:r>
      <w:r w:rsidRPr="007902D7">
        <w:rPr>
          <w:b/>
          <w:bCs/>
          <w:color w:val="000000"/>
          <w:sz w:val="24"/>
          <w:szCs w:val="24"/>
        </w:rPr>
        <w:t xml:space="preserve"> Санкт-Петербурга                                                                      </w:t>
      </w:r>
      <w:r w:rsidR="005C3832">
        <w:rPr>
          <w:b/>
          <w:bCs/>
          <w:color w:val="000000"/>
          <w:sz w:val="24"/>
          <w:szCs w:val="24"/>
        </w:rPr>
        <w:t xml:space="preserve">    Ю.Э. Кузин</w:t>
      </w:r>
    </w:p>
    <w:p w:rsidR="00E769FB" w:rsidRPr="007902D7" w:rsidRDefault="00E769FB" w:rsidP="00D76E0D">
      <w:pPr>
        <w:tabs>
          <w:tab w:val="left" w:pos="7797"/>
        </w:tabs>
        <w:rPr>
          <w:bCs/>
          <w:sz w:val="24"/>
          <w:szCs w:val="24"/>
        </w:rPr>
      </w:pPr>
    </w:p>
    <w:sectPr w:rsidR="00E769FB" w:rsidRPr="007902D7" w:rsidSect="00873791">
      <w:headerReference w:type="default" r:id="rId10"/>
      <w:headerReference w:type="first" r:id="rId11"/>
      <w:pgSz w:w="11906" w:h="16838" w:code="9"/>
      <w:pgMar w:top="1134" w:right="1134" w:bottom="1134" w:left="1134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2A8" w:rsidRDefault="00DA62A8" w:rsidP="007218B3">
      <w:r>
        <w:separator/>
      </w:r>
    </w:p>
  </w:endnote>
  <w:endnote w:type="continuationSeparator" w:id="0">
    <w:p w:rsidR="00DA62A8" w:rsidRDefault="00DA62A8" w:rsidP="0072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2A8" w:rsidRDefault="00DA62A8" w:rsidP="007218B3">
      <w:r>
        <w:separator/>
      </w:r>
    </w:p>
  </w:footnote>
  <w:footnote w:type="continuationSeparator" w:id="0">
    <w:p w:rsidR="00DA62A8" w:rsidRDefault="00DA62A8" w:rsidP="007218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791" w:rsidRDefault="00873791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DA00C6">
      <w:rPr>
        <w:noProof/>
      </w:rPr>
      <w:t>4</w:t>
    </w:r>
    <w:r>
      <w:fldChar w:fldCharType="end"/>
    </w:r>
  </w:p>
  <w:p w:rsidR="007902D7" w:rsidRDefault="007902D7" w:rsidP="0038437F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FF7" w:rsidRDefault="00584FF7">
    <w:pPr>
      <w:pStyle w:val="ac"/>
      <w:jc w:val="center"/>
    </w:pPr>
  </w:p>
  <w:p w:rsidR="0038437F" w:rsidRDefault="0038437F" w:rsidP="0038437F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3B5D"/>
    <w:multiLevelType w:val="hybridMultilevel"/>
    <w:tmpl w:val="EE745964"/>
    <w:lvl w:ilvl="0" w:tplc="F768D884">
      <w:start w:val="4"/>
      <w:numFmt w:val="bullet"/>
      <w:lvlText w:val=""/>
      <w:lvlJc w:val="left"/>
      <w:pPr>
        <w:ind w:left="643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2D321A71"/>
    <w:multiLevelType w:val="hybridMultilevel"/>
    <w:tmpl w:val="C868D9FC"/>
    <w:lvl w:ilvl="0" w:tplc="04941EFA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3618A8"/>
    <w:multiLevelType w:val="hybridMultilevel"/>
    <w:tmpl w:val="CABE54FE"/>
    <w:lvl w:ilvl="0" w:tplc="A9C0A8E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AE"/>
    <w:rsid w:val="00000C60"/>
    <w:rsid w:val="000021AB"/>
    <w:rsid w:val="000039D8"/>
    <w:rsid w:val="000062CE"/>
    <w:rsid w:val="00013A67"/>
    <w:rsid w:val="0002387C"/>
    <w:rsid w:val="00025806"/>
    <w:rsid w:val="00030D86"/>
    <w:rsid w:val="0003196E"/>
    <w:rsid w:val="00033978"/>
    <w:rsid w:val="00034277"/>
    <w:rsid w:val="00037FC8"/>
    <w:rsid w:val="00042BAE"/>
    <w:rsid w:val="00047D3A"/>
    <w:rsid w:val="0006105D"/>
    <w:rsid w:val="000630EB"/>
    <w:rsid w:val="0006589E"/>
    <w:rsid w:val="000674ED"/>
    <w:rsid w:val="00067CBF"/>
    <w:rsid w:val="00077712"/>
    <w:rsid w:val="00080BE9"/>
    <w:rsid w:val="00083901"/>
    <w:rsid w:val="000854E7"/>
    <w:rsid w:val="000921E6"/>
    <w:rsid w:val="00095BB6"/>
    <w:rsid w:val="00096324"/>
    <w:rsid w:val="000A5660"/>
    <w:rsid w:val="000A61FE"/>
    <w:rsid w:val="000A71CD"/>
    <w:rsid w:val="000B10CB"/>
    <w:rsid w:val="000B11CE"/>
    <w:rsid w:val="000B2191"/>
    <w:rsid w:val="000B598C"/>
    <w:rsid w:val="000B7D46"/>
    <w:rsid w:val="000C10E5"/>
    <w:rsid w:val="000C3683"/>
    <w:rsid w:val="000C3E03"/>
    <w:rsid w:val="000D0506"/>
    <w:rsid w:val="000D2883"/>
    <w:rsid w:val="000D7FD6"/>
    <w:rsid w:val="000E529F"/>
    <w:rsid w:val="000E62D7"/>
    <w:rsid w:val="000E6591"/>
    <w:rsid w:val="000F2623"/>
    <w:rsid w:val="000F2A9D"/>
    <w:rsid w:val="00112884"/>
    <w:rsid w:val="00113093"/>
    <w:rsid w:val="0011779C"/>
    <w:rsid w:val="00123985"/>
    <w:rsid w:val="00130201"/>
    <w:rsid w:val="0013214E"/>
    <w:rsid w:val="0013277B"/>
    <w:rsid w:val="001351B5"/>
    <w:rsid w:val="00143180"/>
    <w:rsid w:val="00147E1D"/>
    <w:rsid w:val="00157486"/>
    <w:rsid w:val="0016358B"/>
    <w:rsid w:val="001743FF"/>
    <w:rsid w:val="0017790F"/>
    <w:rsid w:val="0018541A"/>
    <w:rsid w:val="001858B8"/>
    <w:rsid w:val="001909FF"/>
    <w:rsid w:val="001912B8"/>
    <w:rsid w:val="001923D6"/>
    <w:rsid w:val="00195AE1"/>
    <w:rsid w:val="00197987"/>
    <w:rsid w:val="001A0158"/>
    <w:rsid w:val="001A28B4"/>
    <w:rsid w:val="001A40DB"/>
    <w:rsid w:val="001A6C07"/>
    <w:rsid w:val="001B0B0B"/>
    <w:rsid w:val="001B2330"/>
    <w:rsid w:val="001C0E56"/>
    <w:rsid w:val="001C6866"/>
    <w:rsid w:val="001D0327"/>
    <w:rsid w:val="001D57F2"/>
    <w:rsid w:val="001D7B3D"/>
    <w:rsid w:val="001E319E"/>
    <w:rsid w:val="001E7626"/>
    <w:rsid w:val="001F2701"/>
    <w:rsid w:val="001F359E"/>
    <w:rsid w:val="001F77E0"/>
    <w:rsid w:val="001F7F95"/>
    <w:rsid w:val="00200483"/>
    <w:rsid w:val="0020127F"/>
    <w:rsid w:val="00204E43"/>
    <w:rsid w:val="00206EEA"/>
    <w:rsid w:val="00216739"/>
    <w:rsid w:val="00225E04"/>
    <w:rsid w:val="00226C72"/>
    <w:rsid w:val="00226D7E"/>
    <w:rsid w:val="002272EC"/>
    <w:rsid w:val="0023710F"/>
    <w:rsid w:val="00243D0C"/>
    <w:rsid w:val="002452CF"/>
    <w:rsid w:val="00247260"/>
    <w:rsid w:val="00250A1E"/>
    <w:rsid w:val="00250FE1"/>
    <w:rsid w:val="00255DEC"/>
    <w:rsid w:val="0026228D"/>
    <w:rsid w:val="00266BB5"/>
    <w:rsid w:val="0026758A"/>
    <w:rsid w:val="002705F5"/>
    <w:rsid w:val="00270F9D"/>
    <w:rsid w:val="00271318"/>
    <w:rsid w:val="00272AA5"/>
    <w:rsid w:val="00280544"/>
    <w:rsid w:val="00281FAE"/>
    <w:rsid w:val="00285D17"/>
    <w:rsid w:val="00287036"/>
    <w:rsid w:val="002A1D4C"/>
    <w:rsid w:val="002A3011"/>
    <w:rsid w:val="002A5778"/>
    <w:rsid w:val="002A79B6"/>
    <w:rsid w:val="002B2750"/>
    <w:rsid w:val="002B6CF6"/>
    <w:rsid w:val="002C014D"/>
    <w:rsid w:val="002C1EEF"/>
    <w:rsid w:val="002C403B"/>
    <w:rsid w:val="002C5B28"/>
    <w:rsid w:val="002C7C36"/>
    <w:rsid w:val="002D4E0B"/>
    <w:rsid w:val="002D6710"/>
    <w:rsid w:val="002E7816"/>
    <w:rsid w:val="002F047F"/>
    <w:rsid w:val="002F416E"/>
    <w:rsid w:val="002F7999"/>
    <w:rsid w:val="0031261A"/>
    <w:rsid w:val="0031624E"/>
    <w:rsid w:val="003168A3"/>
    <w:rsid w:val="00324A7C"/>
    <w:rsid w:val="00326809"/>
    <w:rsid w:val="003374C4"/>
    <w:rsid w:val="003401FB"/>
    <w:rsid w:val="00341A72"/>
    <w:rsid w:val="0034243A"/>
    <w:rsid w:val="00351338"/>
    <w:rsid w:val="00351EDE"/>
    <w:rsid w:val="003552AE"/>
    <w:rsid w:val="00366289"/>
    <w:rsid w:val="003745EC"/>
    <w:rsid w:val="00377CD1"/>
    <w:rsid w:val="003828C2"/>
    <w:rsid w:val="0038437F"/>
    <w:rsid w:val="003851CC"/>
    <w:rsid w:val="00391988"/>
    <w:rsid w:val="0039766A"/>
    <w:rsid w:val="003A47CA"/>
    <w:rsid w:val="003A7D86"/>
    <w:rsid w:val="003B17A9"/>
    <w:rsid w:val="003B21A7"/>
    <w:rsid w:val="003B4A43"/>
    <w:rsid w:val="003B5CE4"/>
    <w:rsid w:val="003B6436"/>
    <w:rsid w:val="003C0E17"/>
    <w:rsid w:val="003C1250"/>
    <w:rsid w:val="003C24FC"/>
    <w:rsid w:val="003D56BD"/>
    <w:rsid w:val="003D620E"/>
    <w:rsid w:val="003D66A5"/>
    <w:rsid w:val="003E01A6"/>
    <w:rsid w:val="003E38EA"/>
    <w:rsid w:val="003F2665"/>
    <w:rsid w:val="003F3C25"/>
    <w:rsid w:val="003F494E"/>
    <w:rsid w:val="003F4D3F"/>
    <w:rsid w:val="003F6E0B"/>
    <w:rsid w:val="004032BB"/>
    <w:rsid w:val="0040484B"/>
    <w:rsid w:val="004132B6"/>
    <w:rsid w:val="00413FCE"/>
    <w:rsid w:val="0042013A"/>
    <w:rsid w:val="004249CD"/>
    <w:rsid w:val="00430A46"/>
    <w:rsid w:val="00431402"/>
    <w:rsid w:val="0043393C"/>
    <w:rsid w:val="00434199"/>
    <w:rsid w:val="0044294C"/>
    <w:rsid w:val="00445E6B"/>
    <w:rsid w:val="00454287"/>
    <w:rsid w:val="00454AC7"/>
    <w:rsid w:val="00460602"/>
    <w:rsid w:val="00465CE1"/>
    <w:rsid w:val="00471811"/>
    <w:rsid w:val="0047731F"/>
    <w:rsid w:val="00482EC1"/>
    <w:rsid w:val="00487D5B"/>
    <w:rsid w:val="00493021"/>
    <w:rsid w:val="004A4654"/>
    <w:rsid w:val="004A5A38"/>
    <w:rsid w:val="004A70FB"/>
    <w:rsid w:val="004C0465"/>
    <w:rsid w:val="004C5B6B"/>
    <w:rsid w:val="004D081D"/>
    <w:rsid w:val="004D1D06"/>
    <w:rsid w:val="004D5355"/>
    <w:rsid w:val="004E0285"/>
    <w:rsid w:val="004E1475"/>
    <w:rsid w:val="004E1736"/>
    <w:rsid w:val="004E2A33"/>
    <w:rsid w:val="004F0975"/>
    <w:rsid w:val="004F149A"/>
    <w:rsid w:val="004F7C7E"/>
    <w:rsid w:val="005015DF"/>
    <w:rsid w:val="005045C7"/>
    <w:rsid w:val="00506403"/>
    <w:rsid w:val="00511882"/>
    <w:rsid w:val="005142FA"/>
    <w:rsid w:val="00515710"/>
    <w:rsid w:val="00516FEB"/>
    <w:rsid w:val="00521EF8"/>
    <w:rsid w:val="00524822"/>
    <w:rsid w:val="0052489D"/>
    <w:rsid w:val="00525426"/>
    <w:rsid w:val="00527CBB"/>
    <w:rsid w:val="00527F57"/>
    <w:rsid w:val="00530915"/>
    <w:rsid w:val="00536E2F"/>
    <w:rsid w:val="005422FE"/>
    <w:rsid w:val="00545034"/>
    <w:rsid w:val="00545CCE"/>
    <w:rsid w:val="00545DE0"/>
    <w:rsid w:val="00551995"/>
    <w:rsid w:val="0055322D"/>
    <w:rsid w:val="00556915"/>
    <w:rsid w:val="005613B0"/>
    <w:rsid w:val="00565C89"/>
    <w:rsid w:val="00567D82"/>
    <w:rsid w:val="00570CA1"/>
    <w:rsid w:val="00580353"/>
    <w:rsid w:val="0058421D"/>
    <w:rsid w:val="00584FF7"/>
    <w:rsid w:val="0059228C"/>
    <w:rsid w:val="005A3A11"/>
    <w:rsid w:val="005A6514"/>
    <w:rsid w:val="005B2C49"/>
    <w:rsid w:val="005B5B52"/>
    <w:rsid w:val="005B7AB7"/>
    <w:rsid w:val="005C3832"/>
    <w:rsid w:val="005E190B"/>
    <w:rsid w:val="005E1FBE"/>
    <w:rsid w:val="005E2D54"/>
    <w:rsid w:val="005F3152"/>
    <w:rsid w:val="005F7683"/>
    <w:rsid w:val="005F799C"/>
    <w:rsid w:val="00601405"/>
    <w:rsid w:val="0060407F"/>
    <w:rsid w:val="006041A4"/>
    <w:rsid w:val="0060795D"/>
    <w:rsid w:val="00615E5D"/>
    <w:rsid w:val="0062300B"/>
    <w:rsid w:val="0062378F"/>
    <w:rsid w:val="006330FF"/>
    <w:rsid w:val="0063341E"/>
    <w:rsid w:val="00636164"/>
    <w:rsid w:val="00636519"/>
    <w:rsid w:val="00642653"/>
    <w:rsid w:val="00642FD5"/>
    <w:rsid w:val="00643B7D"/>
    <w:rsid w:val="00644637"/>
    <w:rsid w:val="00647FD6"/>
    <w:rsid w:val="0065016F"/>
    <w:rsid w:val="00651913"/>
    <w:rsid w:val="00651F8A"/>
    <w:rsid w:val="00656D05"/>
    <w:rsid w:val="0065739F"/>
    <w:rsid w:val="00662EFC"/>
    <w:rsid w:val="0066320D"/>
    <w:rsid w:val="006700AE"/>
    <w:rsid w:val="006707E1"/>
    <w:rsid w:val="00671F29"/>
    <w:rsid w:val="006728FD"/>
    <w:rsid w:val="00673C7C"/>
    <w:rsid w:val="006800C9"/>
    <w:rsid w:val="006814EB"/>
    <w:rsid w:val="00682054"/>
    <w:rsid w:val="00683006"/>
    <w:rsid w:val="006849D8"/>
    <w:rsid w:val="006855D6"/>
    <w:rsid w:val="00687C07"/>
    <w:rsid w:val="006A1C8B"/>
    <w:rsid w:val="006A4B76"/>
    <w:rsid w:val="006C183C"/>
    <w:rsid w:val="006C1BE1"/>
    <w:rsid w:val="006C27FE"/>
    <w:rsid w:val="006D0745"/>
    <w:rsid w:val="006D4468"/>
    <w:rsid w:val="006D606C"/>
    <w:rsid w:val="006D7917"/>
    <w:rsid w:val="006E45BB"/>
    <w:rsid w:val="006F3E03"/>
    <w:rsid w:val="006F7B27"/>
    <w:rsid w:val="0070286E"/>
    <w:rsid w:val="00702AB7"/>
    <w:rsid w:val="0071253B"/>
    <w:rsid w:val="00714986"/>
    <w:rsid w:val="007218B3"/>
    <w:rsid w:val="00722C8F"/>
    <w:rsid w:val="00725CFD"/>
    <w:rsid w:val="00726F66"/>
    <w:rsid w:val="00730C19"/>
    <w:rsid w:val="00730C97"/>
    <w:rsid w:val="00731C46"/>
    <w:rsid w:val="00733848"/>
    <w:rsid w:val="0073718D"/>
    <w:rsid w:val="00741A53"/>
    <w:rsid w:val="0074458C"/>
    <w:rsid w:val="00744A82"/>
    <w:rsid w:val="00757058"/>
    <w:rsid w:val="00760430"/>
    <w:rsid w:val="00763196"/>
    <w:rsid w:val="00770B4D"/>
    <w:rsid w:val="00772824"/>
    <w:rsid w:val="00773777"/>
    <w:rsid w:val="007764DD"/>
    <w:rsid w:val="00777846"/>
    <w:rsid w:val="007831C8"/>
    <w:rsid w:val="00783BA1"/>
    <w:rsid w:val="00784B5C"/>
    <w:rsid w:val="00785260"/>
    <w:rsid w:val="00786E49"/>
    <w:rsid w:val="007870E8"/>
    <w:rsid w:val="007902D7"/>
    <w:rsid w:val="0079146D"/>
    <w:rsid w:val="007A0087"/>
    <w:rsid w:val="007A1836"/>
    <w:rsid w:val="007A53D6"/>
    <w:rsid w:val="007B66AE"/>
    <w:rsid w:val="007C2B2E"/>
    <w:rsid w:val="007C2C88"/>
    <w:rsid w:val="007C4E83"/>
    <w:rsid w:val="007C52DC"/>
    <w:rsid w:val="007C703F"/>
    <w:rsid w:val="007D1416"/>
    <w:rsid w:val="007D2328"/>
    <w:rsid w:val="007D23B2"/>
    <w:rsid w:val="007D3758"/>
    <w:rsid w:val="007E039C"/>
    <w:rsid w:val="007E061C"/>
    <w:rsid w:val="007E2967"/>
    <w:rsid w:val="007E43C5"/>
    <w:rsid w:val="007E7E18"/>
    <w:rsid w:val="007F0FCD"/>
    <w:rsid w:val="007F281B"/>
    <w:rsid w:val="007F61E7"/>
    <w:rsid w:val="007F7FAB"/>
    <w:rsid w:val="008004E2"/>
    <w:rsid w:val="00803AAF"/>
    <w:rsid w:val="00804833"/>
    <w:rsid w:val="00811514"/>
    <w:rsid w:val="00812961"/>
    <w:rsid w:val="00822869"/>
    <w:rsid w:val="00823BE6"/>
    <w:rsid w:val="008250F9"/>
    <w:rsid w:val="008313B7"/>
    <w:rsid w:val="008326D0"/>
    <w:rsid w:val="0084389C"/>
    <w:rsid w:val="008438C8"/>
    <w:rsid w:val="00846648"/>
    <w:rsid w:val="00847D23"/>
    <w:rsid w:val="008501FD"/>
    <w:rsid w:val="008511D0"/>
    <w:rsid w:val="00853792"/>
    <w:rsid w:val="008540B8"/>
    <w:rsid w:val="0085781E"/>
    <w:rsid w:val="00860457"/>
    <w:rsid w:val="00861F65"/>
    <w:rsid w:val="008633E7"/>
    <w:rsid w:val="0086359A"/>
    <w:rsid w:val="00865C54"/>
    <w:rsid w:val="00866B17"/>
    <w:rsid w:val="00871E1D"/>
    <w:rsid w:val="00873791"/>
    <w:rsid w:val="008779B3"/>
    <w:rsid w:val="00880E2F"/>
    <w:rsid w:val="00882D00"/>
    <w:rsid w:val="00885558"/>
    <w:rsid w:val="00892438"/>
    <w:rsid w:val="008A0A94"/>
    <w:rsid w:val="008A79D9"/>
    <w:rsid w:val="008B11FE"/>
    <w:rsid w:val="008B1BB9"/>
    <w:rsid w:val="008B30FD"/>
    <w:rsid w:val="008B7FB2"/>
    <w:rsid w:val="008C5636"/>
    <w:rsid w:val="008D0A6A"/>
    <w:rsid w:val="008D0A75"/>
    <w:rsid w:val="008D6E4A"/>
    <w:rsid w:val="008E30A9"/>
    <w:rsid w:val="008E41DF"/>
    <w:rsid w:val="008E45D6"/>
    <w:rsid w:val="008E5F3F"/>
    <w:rsid w:val="008E60D7"/>
    <w:rsid w:val="008F2F73"/>
    <w:rsid w:val="008F4682"/>
    <w:rsid w:val="008F52A9"/>
    <w:rsid w:val="0090169E"/>
    <w:rsid w:val="00913079"/>
    <w:rsid w:val="009154B5"/>
    <w:rsid w:val="00921D37"/>
    <w:rsid w:val="00923CD2"/>
    <w:rsid w:val="009318F5"/>
    <w:rsid w:val="00933023"/>
    <w:rsid w:val="0094240D"/>
    <w:rsid w:val="00943AB5"/>
    <w:rsid w:val="00946C8B"/>
    <w:rsid w:val="00947942"/>
    <w:rsid w:val="00947BAE"/>
    <w:rsid w:val="00950D35"/>
    <w:rsid w:val="0095123C"/>
    <w:rsid w:val="00953425"/>
    <w:rsid w:val="009564B3"/>
    <w:rsid w:val="00960F49"/>
    <w:rsid w:val="00961147"/>
    <w:rsid w:val="0096478D"/>
    <w:rsid w:val="0096529B"/>
    <w:rsid w:val="00970E1E"/>
    <w:rsid w:val="00977D32"/>
    <w:rsid w:val="0098396E"/>
    <w:rsid w:val="009868D9"/>
    <w:rsid w:val="00992367"/>
    <w:rsid w:val="009953B9"/>
    <w:rsid w:val="00997EDC"/>
    <w:rsid w:val="009A0775"/>
    <w:rsid w:val="009A3495"/>
    <w:rsid w:val="009A3E88"/>
    <w:rsid w:val="009A3FAA"/>
    <w:rsid w:val="009A4B36"/>
    <w:rsid w:val="009A4C62"/>
    <w:rsid w:val="009A79EF"/>
    <w:rsid w:val="009B4D37"/>
    <w:rsid w:val="009B64D6"/>
    <w:rsid w:val="009C0A37"/>
    <w:rsid w:val="009C5209"/>
    <w:rsid w:val="009D36FF"/>
    <w:rsid w:val="009D37B6"/>
    <w:rsid w:val="009D381B"/>
    <w:rsid w:val="009D5FE4"/>
    <w:rsid w:val="009E0045"/>
    <w:rsid w:val="009F054D"/>
    <w:rsid w:val="009F0760"/>
    <w:rsid w:val="009F18F4"/>
    <w:rsid w:val="009F3621"/>
    <w:rsid w:val="009F4299"/>
    <w:rsid w:val="00A04869"/>
    <w:rsid w:val="00A065C8"/>
    <w:rsid w:val="00A108EA"/>
    <w:rsid w:val="00A116FA"/>
    <w:rsid w:val="00A13F4F"/>
    <w:rsid w:val="00A14189"/>
    <w:rsid w:val="00A16C61"/>
    <w:rsid w:val="00A17113"/>
    <w:rsid w:val="00A2754C"/>
    <w:rsid w:val="00A308D4"/>
    <w:rsid w:val="00A31DE2"/>
    <w:rsid w:val="00A3528A"/>
    <w:rsid w:val="00A37428"/>
    <w:rsid w:val="00A37777"/>
    <w:rsid w:val="00A40B9E"/>
    <w:rsid w:val="00A43BF7"/>
    <w:rsid w:val="00A44969"/>
    <w:rsid w:val="00A44F1B"/>
    <w:rsid w:val="00A46A36"/>
    <w:rsid w:val="00A4745F"/>
    <w:rsid w:val="00A52C13"/>
    <w:rsid w:val="00A52FCA"/>
    <w:rsid w:val="00A559F4"/>
    <w:rsid w:val="00A5635B"/>
    <w:rsid w:val="00A62278"/>
    <w:rsid w:val="00A6385F"/>
    <w:rsid w:val="00A7034F"/>
    <w:rsid w:val="00A7084A"/>
    <w:rsid w:val="00A74FEC"/>
    <w:rsid w:val="00A76137"/>
    <w:rsid w:val="00A904EF"/>
    <w:rsid w:val="00A943F6"/>
    <w:rsid w:val="00A947BA"/>
    <w:rsid w:val="00A97685"/>
    <w:rsid w:val="00AA3947"/>
    <w:rsid w:val="00AA6E0A"/>
    <w:rsid w:val="00AA716F"/>
    <w:rsid w:val="00AB5716"/>
    <w:rsid w:val="00AC14A0"/>
    <w:rsid w:val="00AC15F6"/>
    <w:rsid w:val="00AD4D64"/>
    <w:rsid w:val="00AE4719"/>
    <w:rsid w:val="00AE5CF3"/>
    <w:rsid w:val="00AF2307"/>
    <w:rsid w:val="00AF37C1"/>
    <w:rsid w:val="00AF47C6"/>
    <w:rsid w:val="00B008E6"/>
    <w:rsid w:val="00B012D8"/>
    <w:rsid w:val="00B127E9"/>
    <w:rsid w:val="00B132EE"/>
    <w:rsid w:val="00B13D68"/>
    <w:rsid w:val="00B14373"/>
    <w:rsid w:val="00B26FBA"/>
    <w:rsid w:val="00B359F0"/>
    <w:rsid w:val="00B446C9"/>
    <w:rsid w:val="00B461DC"/>
    <w:rsid w:val="00B465E7"/>
    <w:rsid w:val="00B46A59"/>
    <w:rsid w:val="00B46C67"/>
    <w:rsid w:val="00B545BF"/>
    <w:rsid w:val="00B5675A"/>
    <w:rsid w:val="00B65EFB"/>
    <w:rsid w:val="00B715C8"/>
    <w:rsid w:val="00B81197"/>
    <w:rsid w:val="00B84808"/>
    <w:rsid w:val="00B871BA"/>
    <w:rsid w:val="00B90254"/>
    <w:rsid w:val="00B91033"/>
    <w:rsid w:val="00B9414F"/>
    <w:rsid w:val="00B96906"/>
    <w:rsid w:val="00BC093B"/>
    <w:rsid w:val="00BC1185"/>
    <w:rsid w:val="00BD73AF"/>
    <w:rsid w:val="00BE0146"/>
    <w:rsid w:val="00BE1169"/>
    <w:rsid w:val="00BE2875"/>
    <w:rsid w:val="00BE7944"/>
    <w:rsid w:val="00BF3363"/>
    <w:rsid w:val="00BF4876"/>
    <w:rsid w:val="00C00F02"/>
    <w:rsid w:val="00C02F2C"/>
    <w:rsid w:val="00C04BF2"/>
    <w:rsid w:val="00C059CF"/>
    <w:rsid w:val="00C10101"/>
    <w:rsid w:val="00C116F7"/>
    <w:rsid w:val="00C272B5"/>
    <w:rsid w:val="00C27ADD"/>
    <w:rsid w:val="00C3149A"/>
    <w:rsid w:val="00C40C73"/>
    <w:rsid w:val="00C40E78"/>
    <w:rsid w:val="00C4255A"/>
    <w:rsid w:val="00C45097"/>
    <w:rsid w:val="00C4537D"/>
    <w:rsid w:val="00C45BFD"/>
    <w:rsid w:val="00C465D3"/>
    <w:rsid w:val="00C53787"/>
    <w:rsid w:val="00C55814"/>
    <w:rsid w:val="00C602B7"/>
    <w:rsid w:val="00C6104A"/>
    <w:rsid w:val="00C62FDA"/>
    <w:rsid w:val="00C6381A"/>
    <w:rsid w:val="00C72F52"/>
    <w:rsid w:val="00C76F11"/>
    <w:rsid w:val="00C83245"/>
    <w:rsid w:val="00C83285"/>
    <w:rsid w:val="00C85715"/>
    <w:rsid w:val="00C906DA"/>
    <w:rsid w:val="00C908CA"/>
    <w:rsid w:val="00CA1B5F"/>
    <w:rsid w:val="00CA224C"/>
    <w:rsid w:val="00CA3D0F"/>
    <w:rsid w:val="00CA3FD1"/>
    <w:rsid w:val="00CA53E6"/>
    <w:rsid w:val="00CA7F3B"/>
    <w:rsid w:val="00CB4AFD"/>
    <w:rsid w:val="00CB4D05"/>
    <w:rsid w:val="00CB5CC7"/>
    <w:rsid w:val="00CC622D"/>
    <w:rsid w:val="00CD013D"/>
    <w:rsid w:val="00CD6173"/>
    <w:rsid w:val="00CE2747"/>
    <w:rsid w:val="00CE3C4B"/>
    <w:rsid w:val="00CF0DCF"/>
    <w:rsid w:val="00CF22AD"/>
    <w:rsid w:val="00CF2C05"/>
    <w:rsid w:val="00CF39F4"/>
    <w:rsid w:val="00CF414A"/>
    <w:rsid w:val="00CF49EC"/>
    <w:rsid w:val="00CF57CA"/>
    <w:rsid w:val="00D0125B"/>
    <w:rsid w:val="00D01B2E"/>
    <w:rsid w:val="00D05555"/>
    <w:rsid w:val="00D06F0C"/>
    <w:rsid w:val="00D10404"/>
    <w:rsid w:val="00D20251"/>
    <w:rsid w:val="00D31245"/>
    <w:rsid w:val="00D3434E"/>
    <w:rsid w:val="00D360B1"/>
    <w:rsid w:val="00D42697"/>
    <w:rsid w:val="00D43747"/>
    <w:rsid w:val="00D45345"/>
    <w:rsid w:val="00D54D65"/>
    <w:rsid w:val="00D55D39"/>
    <w:rsid w:val="00D5623E"/>
    <w:rsid w:val="00D567AE"/>
    <w:rsid w:val="00D56B3B"/>
    <w:rsid w:val="00D64626"/>
    <w:rsid w:val="00D75996"/>
    <w:rsid w:val="00D76E0D"/>
    <w:rsid w:val="00D77050"/>
    <w:rsid w:val="00D848EA"/>
    <w:rsid w:val="00D911AC"/>
    <w:rsid w:val="00D91333"/>
    <w:rsid w:val="00D92E34"/>
    <w:rsid w:val="00D93993"/>
    <w:rsid w:val="00D9443D"/>
    <w:rsid w:val="00D966EF"/>
    <w:rsid w:val="00D97364"/>
    <w:rsid w:val="00DA00C6"/>
    <w:rsid w:val="00DA1A80"/>
    <w:rsid w:val="00DA1EE9"/>
    <w:rsid w:val="00DA30EE"/>
    <w:rsid w:val="00DA3AC0"/>
    <w:rsid w:val="00DA3B84"/>
    <w:rsid w:val="00DA62A8"/>
    <w:rsid w:val="00DB27D7"/>
    <w:rsid w:val="00DC102C"/>
    <w:rsid w:val="00DC4CEB"/>
    <w:rsid w:val="00DD1506"/>
    <w:rsid w:val="00DD2C2B"/>
    <w:rsid w:val="00DD4A69"/>
    <w:rsid w:val="00DD57FB"/>
    <w:rsid w:val="00DD7939"/>
    <w:rsid w:val="00DD7A3E"/>
    <w:rsid w:val="00DE0F64"/>
    <w:rsid w:val="00DE2B08"/>
    <w:rsid w:val="00DE720B"/>
    <w:rsid w:val="00DE7288"/>
    <w:rsid w:val="00DF39C9"/>
    <w:rsid w:val="00DF4F4A"/>
    <w:rsid w:val="00DF53BE"/>
    <w:rsid w:val="00E044DC"/>
    <w:rsid w:val="00E05FE0"/>
    <w:rsid w:val="00E06E99"/>
    <w:rsid w:val="00E1314F"/>
    <w:rsid w:val="00E2269B"/>
    <w:rsid w:val="00E368FB"/>
    <w:rsid w:val="00E372E0"/>
    <w:rsid w:val="00E37713"/>
    <w:rsid w:val="00E4282D"/>
    <w:rsid w:val="00E4404D"/>
    <w:rsid w:val="00E46ED1"/>
    <w:rsid w:val="00E57418"/>
    <w:rsid w:val="00E61B6B"/>
    <w:rsid w:val="00E62211"/>
    <w:rsid w:val="00E63F57"/>
    <w:rsid w:val="00E70FDF"/>
    <w:rsid w:val="00E73536"/>
    <w:rsid w:val="00E7376E"/>
    <w:rsid w:val="00E747B6"/>
    <w:rsid w:val="00E7648D"/>
    <w:rsid w:val="00E769FB"/>
    <w:rsid w:val="00E80487"/>
    <w:rsid w:val="00E80DEA"/>
    <w:rsid w:val="00E831B4"/>
    <w:rsid w:val="00E87369"/>
    <w:rsid w:val="00E94375"/>
    <w:rsid w:val="00E97491"/>
    <w:rsid w:val="00EA36BB"/>
    <w:rsid w:val="00EA3B04"/>
    <w:rsid w:val="00EA3B56"/>
    <w:rsid w:val="00EA551B"/>
    <w:rsid w:val="00EA643A"/>
    <w:rsid w:val="00EA64C6"/>
    <w:rsid w:val="00EB31A9"/>
    <w:rsid w:val="00EB4265"/>
    <w:rsid w:val="00EB522C"/>
    <w:rsid w:val="00EB5611"/>
    <w:rsid w:val="00EC6E4A"/>
    <w:rsid w:val="00ED04CC"/>
    <w:rsid w:val="00ED24A0"/>
    <w:rsid w:val="00ED5732"/>
    <w:rsid w:val="00ED638A"/>
    <w:rsid w:val="00ED6BCB"/>
    <w:rsid w:val="00ED71CA"/>
    <w:rsid w:val="00EE164A"/>
    <w:rsid w:val="00EE22E6"/>
    <w:rsid w:val="00EE36F9"/>
    <w:rsid w:val="00EE3B3B"/>
    <w:rsid w:val="00EF24B3"/>
    <w:rsid w:val="00EF42A3"/>
    <w:rsid w:val="00EF5194"/>
    <w:rsid w:val="00EF7AAB"/>
    <w:rsid w:val="00F00B10"/>
    <w:rsid w:val="00F122C2"/>
    <w:rsid w:val="00F12569"/>
    <w:rsid w:val="00F153CA"/>
    <w:rsid w:val="00F16F7A"/>
    <w:rsid w:val="00F17C38"/>
    <w:rsid w:val="00F22C00"/>
    <w:rsid w:val="00F2357F"/>
    <w:rsid w:val="00F27937"/>
    <w:rsid w:val="00F33585"/>
    <w:rsid w:val="00F4135A"/>
    <w:rsid w:val="00F436FD"/>
    <w:rsid w:val="00F5093C"/>
    <w:rsid w:val="00F53FA6"/>
    <w:rsid w:val="00F63EBB"/>
    <w:rsid w:val="00F77D14"/>
    <w:rsid w:val="00F801FF"/>
    <w:rsid w:val="00F9042B"/>
    <w:rsid w:val="00F90664"/>
    <w:rsid w:val="00F94A6B"/>
    <w:rsid w:val="00FA5FCB"/>
    <w:rsid w:val="00FB3C6F"/>
    <w:rsid w:val="00FB50EF"/>
    <w:rsid w:val="00FB5FD0"/>
    <w:rsid w:val="00FC2E04"/>
    <w:rsid w:val="00FC442C"/>
    <w:rsid w:val="00FC4733"/>
    <w:rsid w:val="00FC6489"/>
    <w:rsid w:val="00FC77B6"/>
    <w:rsid w:val="00FD22CD"/>
    <w:rsid w:val="00FD5F46"/>
    <w:rsid w:val="00FE2B4B"/>
    <w:rsid w:val="00FE3427"/>
    <w:rsid w:val="00FE476F"/>
    <w:rsid w:val="00FE6DFE"/>
    <w:rsid w:val="00FF087B"/>
    <w:rsid w:val="00FF2CAE"/>
    <w:rsid w:val="00FF3F26"/>
    <w:rsid w:val="00FF4ACA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18B3"/>
  </w:style>
  <w:style w:type="paragraph" w:styleId="1">
    <w:name w:val="heading 1"/>
    <w:basedOn w:val="a"/>
    <w:next w:val="a"/>
    <w:link w:val="10"/>
    <w:qFormat/>
    <w:rsid w:val="008B30FD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30FD"/>
    <w:pPr>
      <w:spacing w:before="20" w:after="100"/>
      <w:jc w:val="center"/>
    </w:pPr>
    <w:rPr>
      <w:sz w:val="32"/>
    </w:rPr>
  </w:style>
  <w:style w:type="paragraph" w:customStyle="1" w:styleId="FORMATTEXT">
    <w:name w:val=".FORMATTEXT"/>
    <w:uiPriority w:val="99"/>
    <w:rsid w:val="00C40C7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C40C73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5">
    <w:name w:val="Balloon Text"/>
    <w:basedOn w:val="a"/>
    <w:link w:val="a6"/>
    <w:rsid w:val="00C40C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C40C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745E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7">
    <w:name w:val="Hyperlink"/>
    <w:uiPriority w:val="99"/>
    <w:unhideWhenUsed/>
    <w:rsid w:val="00A4745F"/>
    <w:rPr>
      <w:color w:val="0000FF"/>
      <w:u w:val="single"/>
    </w:rPr>
  </w:style>
  <w:style w:type="character" w:customStyle="1" w:styleId="10">
    <w:name w:val="Заголовок 1 Знак"/>
    <w:link w:val="1"/>
    <w:rsid w:val="00F16F7A"/>
    <w:rPr>
      <w:b/>
      <w:sz w:val="36"/>
    </w:rPr>
  </w:style>
  <w:style w:type="character" w:customStyle="1" w:styleId="a4">
    <w:name w:val="Название Знак"/>
    <w:link w:val="a3"/>
    <w:rsid w:val="00F16F7A"/>
    <w:rPr>
      <w:sz w:val="32"/>
    </w:rPr>
  </w:style>
  <w:style w:type="paragraph" w:customStyle="1" w:styleId="HEADERTEXT">
    <w:name w:val=".HEADERTEXT"/>
    <w:uiPriority w:val="99"/>
    <w:rsid w:val="00F16F7A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table" w:styleId="a8">
    <w:name w:val="Table Grid"/>
    <w:basedOn w:val="a1"/>
    <w:rsid w:val="00F16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rsid w:val="007218B3"/>
  </w:style>
  <w:style w:type="character" w:customStyle="1" w:styleId="aa">
    <w:name w:val="Текст концевой сноски Знак"/>
    <w:basedOn w:val="a0"/>
    <w:link w:val="a9"/>
    <w:uiPriority w:val="99"/>
    <w:rsid w:val="007218B3"/>
  </w:style>
  <w:style w:type="character" w:styleId="ab">
    <w:name w:val="endnote reference"/>
    <w:uiPriority w:val="99"/>
    <w:rsid w:val="007218B3"/>
    <w:rPr>
      <w:rFonts w:cs="Times New Roman"/>
      <w:vertAlign w:val="superscript"/>
    </w:rPr>
  </w:style>
  <w:style w:type="paragraph" w:styleId="ac">
    <w:name w:val="header"/>
    <w:basedOn w:val="a"/>
    <w:link w:val="ad"/>
    <w:uiPriority w:val="99"/>
    <w:rsid w:val="007902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902D7"/>
  </w:style>
  <w:style w:type="paragraph" w:styleId="ae">
    <w:name w:val="footer"/>
    <w:basedOn w:val="a"/>
    <w:link w:val="af"/>
    <w:rsid w:val="007902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902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18B3"/>
  </w:style>
  <w:style w:type="paragraph" w:styleId="1">
    <w:name w:val="heading 1"/>
    <w:basedOn w:val="a"/>
    <w:next w:val="a"/>
    <w:link w:val="10"/>
    <w:qFormat/>
    <w:rsid w:val="008B30FD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30FD"/>
    <w:pPr>
      <w:spacing w:before="20" w:after="100"/>
      <w:jc w:val="center"/>
    </w:pPr>
    <w:rPr>
      <w:sz w:val="32"/>
    </w:rPr>
  </w:style>
  <w:style w:type="paragraph" w:customStyle="1" w:styleId="FORMATTEXT">
    <w:name w:val=".FORMATTEXT"/>
    <w:uiPriority w:val="99"/>
    <w:rsid w:val="00C40C7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C40C73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5">
    <w:name w:val="Balloon Text"/>
    <w:basedOn w:val="a"/>
    <w:link w:val="a6"/>
    <w:rsid w:val="00C40C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C40C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745E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7">
    <w:name w:val="Hyperlink"/>
    <w:uiPriority w:val="99"/>
    <w:unhideWhenUsed/>
    <w:rsid w:val="00A4745F"/>
    <w:rPr>
      <w:color w:val="0000FF"/>
      <w:u w:val="single"/>
    </w:rPr>
  </w:style>
  <w:style w:type="character" w:customStyle="1" w:styleId="10">
    <w:name w:val="Заголовок 1 Знак"/>
    <w:link w:val="1"/>
    <w:rsid w:val="00F16F7A"/>
    <w:rPr>
      <w:b/>
      <w:sz w:val="36"/>
    </w:rPr>
  </w:style>
  <w:style w:type="character" w:customStyle="1" w:styleId="a4">
    <w:name w:val="Название Знак"/>
    <w:link w:val="a3"/>
    <w:rsid w:val="00F16F7A"/>
    <w:rPr>
      <w:sz w:val="32"/>
    </w:rPr>
  </w:style>
  <w:style w:type="paragraph" w:customStyle="1" w:styleId="HEADERTEXT">
    <w:name w:val=".HEADERTEXT"/>
    <w:uiPriority w:val="99"/>
    <w:rsid w:val="00F16F7A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table" w:styleId="a8">
    <w:name w:val="Table Grid"/>
    <w:basedOn w:val="a1"/>
    <w:rsid w:val="00F16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rsid w:val="007218B3"/>
  </w:style>
  <w:style w:type="character" w:customStyle="1" w:styleId="aa">
    <w:name w:val="Текст концевой сноски Знак"/>
    <w:basedOn w:val="a0"/>
    <w:link w:val="a9"/>
    <w:uiPriority w:val="99"/>
    <w:rsid w:val="007218B3"/>
  </w:style>
  <w:style w:type="character" w:styleId="ab">
    <w:name w:val="endnote reference"/>
    <w:uiPriority w:val="99"/>
    <w:rsid w:val="007218B3"/>
    <w:rPr>
      <w:rFonts w:cs="Times New Roman"/>
      <w:vertAlign w:val="superscript"/>
    </w:rPr>
  </w:style>
  <w:style w:type="paragraph" w:styleId="ac">
    <w:name w:val="header"/>
    <w:basedOn w:val="a"/>
    <w:link w:val="ad"/>
    <w:uiPriority w:val="99"/>
    <w:rsid w:val="007902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902D7"/>
  </w:style>
  <w:style w:type="paragraph" w:styleId="ae">
    <w:name w:val="footer"/>
    <w:basedOn w:val="a"/>
    <w:link w:val="af"/>
    <w:rsid w:val="007902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90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54;&#1056;&#1043;&#1040;&#1053;&#1048;&#1047;&#1040;&#1062;&#1048;&#1054;&#1053;&#1053;&#1067;&#1049;\&#1041;&#1083;&#1072;&#1085;&#1082;&#1080;\&#1087;&#1088;&#1080;&#1082;&#1072;&#1079;%20200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4A766-B5E4-4F3E-9455-175686081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2005.dot</Template>
  <TotalTime>0</TotalTime>
  <Pages>1</Pages>
  <Words>148</Words>
  <Characters>1298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Nuzhnaya_tm</dc:creator>
  <cp:lastModifiedBy>Шевяков Александр Сергеевич</cp:lastModifiedBy>
  <cp:revision>2</cp:revision>
  <cp:lastPrinted>2024-12-18T06:22:00Z</cp:lastPrinted>
  <dcterms:created xsi:type="dcterms:W3CDTF">2025-11-07T12:22:00Z</dcterms:created>
  <dcterms:modified xsi:type="dcterms:W3CDTF">2025-11-07T12:22:00Z</dcterms:modified>
</cp:coreProperties>
</file>