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BA" w:rsidRPr="00FD0784" w:rsidRDefault="00843B56" w:rsidP="006A5DBA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-285750</wp:posOffset>
            </wp:positionV>
            <wp:extent cx="7560310" cy="2657475"/>
            <wp:effectExtent l="19050" t="0" r="2540" b="0"/>
            <wp:wrapSquare wrapText="bothSides"/>
            <wp:docPr id="2" name="Рисунок 2" descr="Распоряжен Комитета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ряжен Комитета 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DBA" w:rsidRPr="00FD0784">
        <w:rPr>
          <w:b/>
          <w:bCs/>
          <w:sz w:val="24"/>
          <w:szCs w:val="24"/>
        </w:rPr>
        <w:t xml:space="preserve">Об общественном совете </w:t>
      </w:r>
    </w:p>
    <w:p w:rsidR="006A5DBA" w:rsidRPr="00FD0784" w:rsidRDefault="006A5DBA" w:rsidP="006A5DBA">
      <w:pPr>
        <w:rPr>
          <w:b/>
          <w:bCs/>
          <w:sz w:val="24"/>
          <w:szCs w:val="24"/>
        </w:rPr>
      </w:pPr>
      <w:r w:rsidRPr="00FD0784">
        <w:rPr>
          <w:b/>
          <w:bCs/>
          <w:sz w:val="24"/>
          <w:szCs w:val="24"/>
        </w:rPr>
        <w:t xml:space="preserve">при Комитете по </w:t>
      </w:r>
      <w:r>
        <w:rPr>
          <w:b/>
          <w:bCs/>
          <w:sz w:val="24"/>
          <w:szCs w:val="24"/>
        </w:rPr>
        <w:t>культуре Санкт-Петербурга</w:t>
      </w:r>
    </w:p>
    <w:p w:rsidR="006A5DBA" w:rsidRPr="001376F7" w:rsidRDefault="008E2AFA" w:rsidP="006A5DBA">
      <w:pPr>
        <w:pStyle w:val="a7"/>
        <w:ind w:firstLine="1134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ge">
                  <wp:posOffset>2051050</wp:posOffset>
                </wp:positionV>
                <wp:extent cx="1301750" cy="266065"/>
                <wp:effectExtent l="0" t="0" r="0" b="0"/>
                <wp:wrapNone/>
                <wp:docPr id="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A5DBA" w:rsidRPr="00E95763" w:rsidRDefault="006A5DBA" w:rsidP="006A5DB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70pt;margin-top:161.5pt;width:102.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" filled="f" stroked="f">
                <v:textbox inset="0">
                  <w:txbxContent>
                    <w:p w:rsidR="006A5DBA" w:rsidRPr="00E95763" w:rsidRDefault="006A5DBA" w:rsidP="006A5DB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2051050</wp:posOffset>
                </wp:positionV>
                <wp:extent cx="1263650" cy="266065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A5DBA" w:rsidRPr="00E95763" w:rsidRDefault="006A5DBA" w:rsidP="006A5DB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42.5pt;margin-top:161.5pt;width:99.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" filled="f" stroked="f">
                <v:textbox inset="0">
                  <w:txbxContent>
                    <w:p w:rsidR="006A5DBA" w:rsidRPr="00E95763" w:rsidRDefault="006A5DBA" w:rsidP="006A5DB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A5DBA" w:rsidRPr="001376F7" w:rsidRDefault="006A5DBA" w:rsidP="006A5DBA">
      <w:pPr>
        <w:pStyle w:val="a7"/>
        <w:ind w:firstLine="1134"/>
        <w:rPr>
          <w:rFonts w:ascii="Times New Roman" w:hAnsi="Times New Roman"/>
        </w:rPr>
      </w:pPr>
    </w:p>
    <w:p w:rsidR="006A5DBA" w:rsidRDefault="006A5DBA" w:rsidP="00FD0784">
      <w:pPr>
        <w:rPr>
          <w:b/>
          <w:bCs/>
          <w:sz w:val="24"/>
          <w:szCs w:val="24"/>
        </w:rPr>
        <w:sectPr w:rsidR="006A5DBA" w:rsidSect="006A5DBA">
          <w:headerReference w:type="default" r:id="rId7"/>
          <w:pgSz w:w="11906" w:h="16838"/>
          <w:pgMar w:top="1140" w:right="840" w:bottom="1140" w:left="1700" w:header="709" w:footer="709" w:gutter="0"/>
          <w:cols w:space="720"/>
          <w:docGrid w:linePitch="381"/>
        </w:sectPr>
      </w:pPr>
    </w:p>
    <w:p w:rsidR="006827ED" w:rsidRPr="00A4497C" w:rsidRDefault="00C96479" w:rsidP="00C96479">
      <w:pPr>
        <w:ind w:firstLine="851"/>
        <w:jc w:val="both"/>
        <w:rPr>
          <w:sz w:val="24"/>
          <w:szCs w:val="24"/>
        </w:rPr>
      </w:pPr>
      <w:r w:rsidRPr="00C96479">
        <w:rPr>
          <w:sz w:val="24"/>
          <w:szCs w:val="24"/>
        </w:rPr>
        <w:t xml:space="preserve">В целях обеспечения права граждан Российской Федерации на участие </w:t>
      </w:r>
      <w:r w:rsidR="00DE6BA2">
        <w:rPr>
          <w:sz w:val="24"/>
          <w:szCs w:val="24"/>
        </w:rPr>
        <w:br/>
      </w:r>
      <w:r w:rsidRPr="00C96479">
        <w:rPr>
          <w:sz w:val="24"/>
          <w:szCs w:val="24"/>
        </w:rPr>
        <w:t xml:space="preserve">в осуществлении общественного контроля за деятельностью Комитета по </w:t>
      </w:r>
      <w:r w:rsidR="00FE038E">
        <w:rPr>
          <w:sz w:val="24"/>
          <w:szCs w:val="24"/>
        </w:rPr>
        <w:t xml:space="preserve">культуре </w:t>
      </w:r>
      <w:r w:rsidR="00DE6BA2">
        <w:rPr>
          <w:sz w:val="24"/>
          <w:szCs w:val="24"/>
        </w:rPr>
        <w:br/>
      </w:r>
      <w:r w:rsidR="00FE038E">
        <w:rPr>
          <w:sz w:val="24"/>
          <w:szCs w:val="24"/>
        </w:rPr>
        <w:t>Санкт-Петербурга</w:t>
      </w:r>
      <w:r w:rsidRPr="00C96479">
        <w:rPr>
          <w:sz w:val="24"/>
          <w:szCs w:val="24"/>
        </w:rPr>
        <w:t xml:space="preserve"> (далее – Комитет) в соответствии с Федеральным законом от 21.07.2014 № 212-ФЗ «Об основах общественного контроля в Российской Федерации»</w:t>
      </w:r>
      <w:r w:rsidR="002B4E80">
        <w:rPr>
          <w:sz w:val="24"/>
          <w:szCs w:val="24"/>
        </w:rPr>
        <w:t>:</w:t>
      </w:r>
    </w:p>
    <w:p w:rsidR="003D54A4" w:rsidRPr="003D54A4" w:rsidRDefault="003D54A4" w:rsidP="002010CA">
      <w:pPr>
        <w:tabs>
          <w:tab w:val="left" w:pos="426"/>
        </w:tabs>
        <w:ind w:firstLine="851"/>
        <w:jc w:val="both"/>
        <w:rPr>
          <w:sz w:val="24"/>
          <w:szCs w:val="24"/>
        </w:rPr>
      </w:pPr>
      <w:r w:rsidRPr="003D54A4">
        <w:rPr>
          <w:sz w:val="24"/>
          <w:szCs w:val="24"/>
        </w:rPr>
        <w:t xml:space="preserve">1. Утвердить </w:t>
      </w:r>
      <w:bookmarkStart w:id="1" w:name="_Hlk203486883"/>
      <w:r w:rsidRPr="003D54A4">
        <w:rPr>
          <w:sz w:val="24"/>
          <w:szCs w:val="24"/>
        </w:rPr>
        <w:t xml:space="preserve">Положение о порядке формирования общественного совета </w:t>
      </w:r>
      <w:r w:rsidR="00405F9F">
        <w:rPr>
          <w:sz w:val="24"/>
          <w:szCs w:val="24"/>
        </w:rPr>
        <w:br/>
      </w:r>
      <w:r w:rsidRPr="003D54A4">
        <w:rPr>
          <w:sz w:val="24"/>
          <w:szCs w:val="24"/>
        </w:rPr>
        <w:t xml:space="preserve">при </w:t>
      </w:r>
      <w:bookmarkEnd w:id="1"/>
      <w:r w:rsidR="003A6FB8">
        <w:rPr>
          <w:sz w:val="24"/>
          <w:szCs w:val="24"/>
        </w:rPr>
        <w:t xml:space="preserve">Комитете по </w:t>
      </w:r>
      <w:r w:rsidR="00FE038E">
        <w:rPr>
          <w:sz w:val="24"/>
          <w:szCs w:val="24"/>
        </w:rPr>
        <w:t>культуре Санкт-Петербурга</w:t>
      </w:r>
      <w:r w:rsidR="004C26ED">
        <w:rPr>
          <w:sz w:val="24"/>
          <w:szCs w:val="24"/>
        </w:rPr>
        <w:t xml:space="preserve"> </w:t>
      </w:r>
      <w:r w:rsidR="006827ED">
        <w:rPr>
          <w:sz w:val="24"/>
          <w:szCs w:val="24"/>
        </w:rPr>
        <w:t>согласно приложению</w:t>
      </w:r>
      <w:r w:rsidR="002010CA">
        <w:rPr>
          <w:sz w:val="24"/>
          <w:szCs w:val="24"/>
        </w:rPr>
        <w:t xml:space="preserve"> </w:t>
      </w:r>
      <w:r w:rsidRPr="003D54A4">
        <w:rPr>
          <w:sz w:val="24"/>
          <w:szCs w:val="24"/>
        </w:rPr>
        <w:t>1.</w:t>
      </w:r>
    </w:p>
    <w:p w:rsidR="003D54A4" w:rsidRPr="003D54A4" w:rsidRDefault="003D54A4" w:rsidP="002010CA">
      <w:pPr>
        <w:tabs>
          <w:tab w:val="left" w:pos="426"/>
        </w:tabs>
        <w:ind w:firstLine="851"/>
        <w:jc w:val="both"/>
        <w:rPr>
          <w:sz w:val="24"/>
          <w:szCs w:val="24"/>
        </w:rPr>
      </w:pPr>
      <w:r w:rsidRPr="003D54A4">
        <w:rPr>
          <w:sz w:val="24"/>
          <w:szCs w:val="24"/>
        </w:rPr>
        <w:t xml:space="preserve">2. Утвердить Положение об общественном совете при </w:t>
      </w:r>
      <w:r w:rsidR="003A6FB8">
        <w:rPr>
          <w:sz w:val="24"/>
          <w:szCs w:val="24"/>
        </w:rPr>
        <w:t xml:space="preserve">Комитете по </w:t>
      </w:r>
      <w:r w:rsidR="00FE038E">
        <w:rPr>
          <w:sz w:val="24"/>
          <w:szCs w:val="24"/>
        </w:rPr>
        <w:t xml:space="preserve">культуре </w:t>
      </w:r>
      <w:r w:rsidR="00DE6BA2">
        <w:rPr>
          <w:sz w:val="24"/>
          <w:szCs w:val="24"/>
        </w:rPr>
        <w:br/>
      </w:r>
      <w:r w:rsidR="00FE038E">
        <w:rPr>
          <w:sz w:val="24"/>
          <w:szCs w:val="24"/>
        </w:rPr>
        <w:t>Санкт-Петербурга</w:t>
      </w:r>
      <w:r w:rsidR="004C26ED">
        <w:rPr>
          <w:sz w:val="24"/>
          <w:szCs w:val="24"/>
        </w:rPr>
        <w:t xml:space="preserve"> </w:t>
      </w:r>
      <w:r w:rsidR="006827ED">
        <w:rPr>
          <w:sz w:val="24"/>
          <w:szCs w:val="24"/>
        </w:rPr>
        <w:t>согласно приложению</w:t>
      </w:r>
      <w:r w:rsidRPr="003D54A4">
        <w:rPr>
          <w:sz w:val="24"/>
          <w:szCs w:val="24"/>
        </w:rPr>
        <w:t xml:space="preserve"> 2.</w:t>
      </w:r>
    </w:p>
    <w:p w:rsidR="003D54A4" w:rsidRPr="003D54A4" w:rsidRDefault="003D54A4" w:rsidP="002010CA">
      <w:pPr>
        <w:tabs>
          <w:tab w:val="left" w:pos="426"/>
        </w:tabs>
        <w:ind w:firstLine="851"/>
        <w:jc w:val="both"/>
        <w:rPr>
          <w:sz w:val="24"/>
          <w:szCs w:val="24"/>
        </w:rPr>
      </w:pPr>
      <w:r w:rsidRPr="003D54A4">
        <w:rPr>
          <w:sz w:val="24"/>
          <w:szCs w:val="24"/>
        </w:rPr>
        <w:t xml:space="preserve">3. Утвердить </w:t>
      </w:r>
      <w:r w:rsidR="00FE13D9">
        <w:rPr>
          <w:sz w:val="24"/>
          <w:szCs w:val="24"/>
        </w:rPr>
        <w:t>дополнительные (</w:t>
      </w:r>
      <w:r w:rsidRPr="003D54A4">
        <w:rPr>
          <w:sz w:val="24"/>
          <w:szCs w:val="24"/>
        </w:rPr>
        <w:t>специфические</w:t>
      </w:r>
      <w:r w:rsidR="00FE13D9">
        <w:rPr>
          <w:sz w:val="24"/>
          <w:szCs w:val="24"/>
        </w:rPr>
        <w:t>)</w:t>
      </w:r>
      <w:r w:rsidRPr="003D54A4">
        <w:rPr>
          <w:sz w:val="24"/>
          <w:szCs w:val="24"/>
        </w:rPr>
        <w:t xml:space="preserve"> требования к кандидатам в члены общественного совета при </w:t>
      </w:r>
      <w:r w:rsidR="003A6FB8">
        <w:rPr>
          <w:sz w:val="24"/>
          <w:szCs w:val="24"/>
        </w:rPr>
        <w:t xml:space="preserve">Комитете по </w:t>
      </w:r>
      <w:r w:rsidR="00FE038E">
        <w:rPr>
          <w:sz w:val="24"/>
          <w:szCs w:val="24"/>
        </w:rPr>
        <w:t>культуре Санкт-Петербурга</w:t>
      </w:r>
      <w:r w:rsidR="004C26ED" w:rsidRPr="003D54A4">
        <w:rPr>
          <w:sz w:val="24"/>
          <w:szCs w:val="24"/>
        </w:rPr>
        <w:t xml:space="preserve"> </w:t>
      </w:r>
      <w:r w:rsidRPr="003D54A4">
        <w:rPr>
          <w:sz w:val="24"/>
          <w:szCs w:val="24"/>
        </w:rPr>
        <w:t xml:space="preserve">и предлагающим их общественным объединениям и иным негосударственным некоммерческим организациям </w:t>
      </w:r>
      <w:r w:rsidR="006827ED">
        <w:rPr>
          <w:sz w:val="24"/>
          <w:szCs w:val="24"/>
        </w:rPr>
        <w:t>согласно приложению</w:t>
      </w:r>
      <w:r w:rsidRPr="003D54A4">
        <w:rPr>
          <w:sz w:val="24"/>
          <w:szCs w:val="24"/>
        </w:rPr>
        <w:t xml:space="preserve"> 3.</w:t>
      </w:r>
      <w:r w:rsidR="00C30814">
        <w:rPr>
          <w:sz w:val="24"/>
          <w:szCs w:val="24"/>
        </w:rPr>
        <w:t xml:space="preserve"> </w:t>
      </w:r>
    </w:p>
    <w:p w:rsidR="002247D6" w:rsidRPr="002247D6" w:rsidRDefault="003D54A4" w:rsidP="00313E74">
      <w:pPr>
        <w:widowControl w:val="0"/>
        <w:autoSpaceDE w:val="0"/>
        <w:autoSpaceDN w:val="0"/>
        <w:adjustRightInd w:val="0"/>
        <w:ind w:left="-142" w:firstLine="993"/>
        <w:jc w:val="both"/>
        <w:rPr>
          <w:bCs/>
          <w:sz w:val="24"/>
          <w:szCs w:val="24"/>
        </w:rPr>
      </w:pPr>
      <w:r w:rsidRPr="003D54A4">
        <w:rPr>
          <w:sz w:val="24"/>
          <w:szCs w:val="24"/>
        </w:rPr>
        <w:t xml:space="preserve">4. </w:t>
      </w:r>
      <w:r w:rsidR="002247D6" w:rsidRPr="002247D6">
        <w:rPr>
          <w:bCs/>
          <w:sz w:val="24"/>
          <w:szCs w:val="24"/>
        </w:rPr>
        <w:t>Признать утратившими силу:</w:t>
      </w:r>
    </w:p>
    <w:p w:rsidR="002247D6" w:rsidRDefault="002247D6" w:rsidP="00313E74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2247D6">
        <w:rPr>
          <w:bCs/>
          <w:sz w:val="24"/>
          <w:szCs w:val="24"/>
        </w:rPr>
        <w:t xml:space="preserve">распоряжение Комитета по культуре Санкт-Петербурга от 01.07.2016 № 301 </w:t>
      </w:r>
      <w:r w:rsidRPr="002247D6">
        <w:rPr>
          <w:bCs/>
          <w:sz w:val="24"/>
          <w:szCs w:val="24"/>
        </w:rPr>
        <w:br/>
        <w:t>«Об Общественном совете при Комитете по культуре Санкт-Петербурга»;</w:t>
      </w:r>
      <w:bookmarkStart w:id="2" w:name="_Hlk207025758"/>
    </w:p>
    <w:p w:rsidR="002247D6" w:rsidRDefault="002247D6" w:rsidP="00313E74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2247D6">
        <w:rPr>
          <w:bCs/>
          <w:sz w:val="24"/>
          <w:szCs w:val="24"/>
        </w:rPr>
        <w:t xml:space="preserve">распоряжение Комитета по культуре Санкт-Петербурга от 01.04.2021 № 237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 xml:space="preserve">«О внесении изменений в распоряжение Комитета по культуре Санкт-Петербурга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>от 01.07.2016 № 301»;</w:t>
      </w:r>
      <w:bookmarkEnd w:id="2"/>
    </w:p>
    <w:p w:rsidR="002247D6" w:rsidRDefault="002247D6" w:rsidP="00313E74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2247D6">
        <w:rPr>
          <w:bCs/>
          <w:sz w:val="24"/>
          <w:szCs w:val="24"/>
        </w:rPr>
        <w:t xml:space="preserve">распоряжение Комитета по культуре Санкт-Петербурга от 14.07.2023 № 925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 xml:space="preserve">«О внесении изменений в распоряжение Комитета по культуре Санкт-Петербурга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>от 01.07.2016 № 301»;</w:t>
      </w:r>
    </w:p>
    <w:p w:rsidR="002247D6" w:rsidRPr="002247D6" w:rsidRDefault="002247D6" w:rsidP="00313E74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2247D6">
        <w:rPr>
          <w:bCs/>
          <w:sz w:val="24"/>
          <w:szCs w:val="24"/>
        </w:rPr>
        <w:t xml:space="preserve">распоряжение Комитета по культуре Санкт-Петербурга от 09.12.2024 № 1065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 xml:space="preserve">«О внесении изменений в распоряжение Комитета по культуре Санкт-Петербурга </w:t>
      </w:r>
      <w:r>
        <w:rPr>
          <w:bCs/>
          <w:sz w:val="24"/>
          <w:szCs w:val="24"/>
        </w:rPr>
        <w:br/>
      </w:r>
      <w:r w:rsidRPr="002247D6">
        <w:rPr>
          <w:bCs/>
          <w:sz w:val="24"/>
          <w:szCs w:val="24"/>
        </w:rPr>
        <w:t>от 01.07.2016 № 301».</w:t>
      </w:r>
    </w:p>
    <w:p w:rsidR="00CD35A4" w:rsidRPr="00A4497C" w:rsidRDefault="003D54A4" w:rsidP="002247D6">
      <w:pPr>
        <w:tabs>
          <w:tab w:val="left" w:pos="42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048AE" w:rsidRPr="00A4497C">
        <w:rPr>
          <w:sz w:val="24"/>
          <w:szCs w:val="24"/>
        </w:rPr>
        <w:t>. Контроль за выполнением</w:t>
      </w:r>
      <w:r w:rsidR="00D16CDC">
        <w:rPr>
          <w:sz w:val="24"/>
          <w:szCs w:val="24"/>
        </w:rPr>
        <w:t xml:space="preserve"> настоящего</w:t>
      </w:r>
      <w:r w:rsidR="00496224" w:rsidRPr="00A4497C">
        <w:rPr>
          <w:sz w:val="24"/>
          <w:szCs w:val="24"/>
        </w:rPr>
        <w:t xml:space="preserve"> </w:t>
      </w:r>
      <w:r w:rsidR="008048AE" w:rsidRPr="001E660E">
        <w:rPr>
          <w:sz w:val="24"/>
          <w:szCs w:val="24"/>
        </w:rPr>
        <w:t xml:space="preserve">распоряжения остается за </w:t>
      </w:r>
      <w:r w:rsidR="00C17E62" w:rsidRPr="001E660E">
        <w:rPr>
          <w:sz w:val="24"/>
          <w:szCs w:val="24"/>
        </w:rPr>
        <w:t xml:space="preserve">председателем </w:t>
      </w:r>
      <w:r w:rsidR="003A6FB8" w:rsidRPr="001E660E">
        <w:rPr>
          <w:sz w:val="24"/>
          <w:szCs w:val="24"/>
        </w:rPr>
        <w:t>Комитета</w:t>
      </w:r>
      <w:r w:rsidR="001E660E">
        <w:rPr>
          <w:sz w:val="24"/>
          <w:szCs w:val="24"/>
        </w:rPr>
        <w:t xml:space="preserve"> по культуре Санкт-Петербурга</w:t>
      </w:r>
      <w:r w:rsidR="008048AE" w:rsidRPr="00A4497C">
        <w:rPr>
          <w:sz w:val="24"/>
          <w:szCs w:val="24"/>
        </w:rPr>
        <w:t>.</w:t>
      </w:r>
    </w:p>
    <w:p w:rsidR="008048AE" w:rsidRPr="00A4497C" w:rsidRDefault="008048AE" w:rsidP="002010CA">
      <w:pPr>
        <w:ind w:firstLine="851"/>
        <w:jc w:val="both"/>
        <w:rPr>
          <w:sz w:val="24"/>
          <w:szCs w:val="24"/>
        </w:rPr>
      </w:pPr>
    </w:p>
    <w:p w:rsidR="002C6CBD" w:rsidRPr="00A4497C" w:rsidRDefault="002C6CBD">
      <w:pPr>
        <w:jc w:val="both"/>
        <w:rPr>
          <w:sz w:val="24"/>
          <w:szCs w:val="24"/>
        </w:rPr>
      </w:pPr>
    </w:p>
    <w:p w:rsidR="008F1E73" w:rsidRPr="00A4497C" w:rsidRDefault="008F1E73">
      <w:pPr>
        <w:jc w:val="both"/>
        <w:rPr>
          <w:sz w:val="24"/>
          <w:szCs w:val="24"/>
        </w:rPr>
      </w:pPr>
    </w:p>
    <w:p w:rsidR="00C23F08" w:rsidRDefault="002010CA">
      <w:pPr>
        <w:jc w:val="both"/>
        <w:rPr>
          <w:b/>
          <w:sz w:val="24"/>
          <w:szCs w:val="24"/>
        </w:rPr>
      </w:pPr>
      <w:r w:rsidRPr="006A5DBA">
        <w:rPr>
          <w:b/>
          <w:sz w:val="24"/>
          <w:szCs w:val="24"/>
        </w:rPr>
        <w:t>Председатель</w:t>
      </w:r>
      <w:r w:rsidR="002C6CBD" w:rsidRPr="006A5DBA">
        <w:rPr>
          <w:b/>
          <w:sz w:val="24"/>
          <w:szCs w:val="24"/>
        </w:rPr>
        <w:t xml:space="preserve"> </w:t>
      </w:r>
      <w:r w:rsidR="00C17E62" w:rsidRPr="006A5DBA">
        <w:rPr>
          <w:b/>
          <w:sz w:val="24"/>
          <w:szCs w:val="24"/>
        </w:rPr>
        <w:t>Комитета</w:t>
      </w:r>
      <w:r w:rsidR="002C6CBD" w:rsidRPr="00A4497C">
        <w:rPr>
          <w:sz w:val="24"/>
          <w:szCs w:val="24"/>
        </w:rPr>
        <w:t xml:space="preserve">                </w:t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</w:r>
      <w:r w:rsidR="00FD18EF">
        <w:rPr>
          <w:sz w:val="24"/>
          <w:szCs w:val="24"/>
        </w:rPr>
        <w:tab/>
        <w:t xml:space="preserve">  </w:t>
      </w:r>
      <w:r w:rsidR="00FD18EF" w:rsidRPr="00843B56">
        <w:rPr>
          <w:b/>
          <w:sz w:val="24"/>
          <w:szCs w:val="24"/>
        </w:rPr>
        <w:t>Ф.Д.Болтин</w:t>
      </w:r>
      <w:r w:rsidR="002C6CBD" w:rsidRPr="00843B56">
        <w:rPr>
          <w:b/>
          <w:sz w:val="24"/>
          <w:szCs w:val="24"/>
        </w:rPr>
        <w:t xml:space="preserve">      </w:t>
      </w:r>
    </w:p>
    <w:p w:rsidR="00C23F08" w:rsidRDefault="00C23F08">
      <w:pPr>
        <w:jc w:val="both"/>
        <w:rPr>
          <w:b/>
          <w:sz w:val="24"/>
          <w:szCs w:val="24"/>
        </w:rPr>
      </w:pPr>
    </w:p>
    <w:p w:rsidR="00C23F08" w:rsidRDefault="00C23F08">
      <w:pPr>
        <w:jc w:val="both"/>
        <w:rPr>
          <w:b/>
          <w:sz w:val="24"/>
          <w:szCs w:val="24"/>
        </w:rPr>
      </w:pPr>
    </w:p>
    <w:p w:rsidR="00C23F08" w:rsidRDefault="00C23F08">
      <w:pPr>
        <w:jc w:val="both"/>
        <w:rPr>
          <w:b/>
          <w:sz w:val="24"/>
          <w:szCs w:val="24"/>
        </w:rPr>
      </w:pPr>
    </w:p>
    <w:p w:rsidR="00C23F08" w:rsidRDefault="00C23F0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23F08" w:rsidRDefault="00C23F08" w:rsidP="00C23F08">
      <w:pPr>
        <w:rPr>
          <w:sz w:val="24"/>
          <w:szCs w:val="24"/>
        </w:rPr>
      </w:pPr>
    </w:p>
    <w:p w:rsidR="00C23F08" w:rsidRPr="004D44E4" w:rsidRDefault="00C23F08" w:rsidP="00C23F0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СОГЛАСОВАНО</w:t>
      </w:r>
    </w:p>
    <w:p w:rsidR="00C23F08" w:rsidRPr="004D44E4" w:rsidRDefault="00C23F08" w:rsidP="00C23F08">
      <w:pPr>
        <w:jc w:val="center"/>
        <w:rPr>
          <w:b/>
          <w:bCs/>
          <w:sz w:val="24"/>
          <w:szCs w:val="24"/>
        </w:rPr>
      </w:pPr>
    </w:p>
    <w:p w:rsidR="00C23F08" w:rsidRPr="004D44E4" w:rsidRDefault="00C23F08" w:rsidP="00C23F08">
      <w:pPr>
        <w:jc w:val="both"/>
        <w:rPr>
          <w:sz w:val="24"/>
          <w:szCs w:val="24"/>
        </w:rPr>
      </w:pPr>
    </w:p>
    <w:p w:rsidR="00C23F08" w:rsidRPr="004D44E4" w:rsidRDefault="00C23F08" w:rsidP="00C23F08">
      <w:pPr>
        <w:jc w:val="both"/>
        <w:rPr>
          <w:sz w:val="24"/>
          <w:szCs w:val="24"/>
        </w:rPr>
      </w:pPr>
      <w:r w:rsidRPr="004D44E4">
        <w:rPr>
          <w:sz w:val="24"/>
          <w:szCs w:val="24"/>
        </w:rPr>
        <w:t xml:space="preserve">Первый заместитель </w:t>
      </w:r>
    </w:p>
    <w:p w:rsidR="00C23F08" w:rsidRPr="004D44E4" w:rsidRDefault="00C23F08" w:rsidP="00C23F08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председателя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44E4">
        <w:rPr>
          <w:sz w:val="24"/>
          <w:szCs w:val="24"/>
        </w:rPr>
        <w:tab/>
        <w:t>Е.В.Раздорская</w:t>
      </w:r>
    </w:p>
    <w:p w:rsidR="00C23F08" w:rsidRDefault="00C23F08" w:rsidP="00C23F08">
      <w:pPr>
        <w:jc w:val="both"/>
        <w:rPr>
          <w:sz w:val="24"/>
          <w:szCs w:val="24"/>
        </w:rPr>
      </w:pPr>
    </w:p>
    <w:p w:rsidR="00E44362" w:rsidRDefault="00E44362" w:rsidP="00C23F08">
      <w:pPr>
        <w:jc w:val="both"/>
        <w:rPr>
          <w:sz w:val="24"/>
          <w:szCs w:val="24"/>
        </w:rPr>
      </w:pPr>
    </w:p>
    <w:p w:rsidR="00E44362" w:rsidRPr="004D44E4" w:rsidRDefault="00E44362" w:rsidP="00E44362">
      <w:pPr>
        <w:jc w:val="both"/>
        <w:rPr>
          <w:sz w:val="24"/>
          <w:szCs w:val="24"/>
        </w:rPr>
      </w:pPr>
      <w:r w:rsidRPr="004D44E4">
        <w:rPr>
          <w:sz w:val="24"/>
          <w:szCs w:val="24"/>
        </w:rPr>
        <w:t xml:space="preserve">Заместитель </w:t>
      </w:r>
    </w:p>
    <w:p w:rsidR="00E44362" w:rsidRPr="004D44E4" w:rsidRDefault="00E44362" w:rsidP="00E44362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председателя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А.А</w:t>
      </w:r>
      <w:r w:rsidRPr="004D44E4">
        <w:rPr>
          <w:sz w:val="24"/>
          <w:szCs w:val="24"/>
        </w:rPr>
        <w:t>.</w:t>
      </w:r>
      <w:r>
        <w:rPr>
          <w:sz w:val="24"/>
          <w:szCs w:val="24"/>
        </w:rPr>
        <w:t>Александров</w:t>
      </w:r>
    </w:p>
    <w:p w:rsidR="00E44362" w:rsidRDefault="00E44362" w:rsidP="00C23F08">
      <w:pPr>
        <w:jc w:val="both"/>
        <w:rPr>
          <w:sz w:val="24"/>
          <w:szCs w:val="24"/>
        </w:rPr>
      </w:pPr>
    </w:p>
    <w:p w:rsidR="00E44362" w:rsidRPr="004D44E4" w:rsidRDefault="00E44362" w:rsidP="00C23F08">
      <w:pPr>
        <w:jc w:val="both"/>
        <w:rPr>
          <w:sz w:val="24"/>
          <w:szCs w:val="24"/>
        </w:rPr>
      </w:pPr>
    </w:p>
    <w:p w:rsidR="00ED5C77" w:rsidRPr="004D44E4" w:rsidRDefault="00ED5C77" w:rsidP="00ED5C77">
      <w:pPr>
        <w:jc w:val="both"/>
        <w:rPr>
          <w:sz w:val="24"/>
          <w:szCs w:val="24"/>
        </w:rPr>
      </w:pPr>
      <w:r w:rsidRPr="004D44E4">
        <w:rPr>
          <w:sz w:val="24"/>
          <w:szCs w:val="24"/>
        </w:rPr>
        <w:t xml:space="preserve">Заместитель </w:t>
      </w:r>
    </w:p>
    <w:p w:rsidR="00ED5C77" w:rsidRPr="004D44E4" w:rsidRDefault="00ED5C77" w:rsidP="00ED5C77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председателя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С.А</w:t>
      </w:r>
      <w:r w:rsidRPr="004D44E4">
        <w:rPr>
          <w:sz w:val="24"/>
          <w:szCs w:val="24"/>
        </w:rPr>
        <w:t>.</w:t>
      </w:r>
      <w:r>
        <w:rPr>
          <w:sz w:val="24"/>
          <w:szCs w:val="24"/>
        </w:rPr>
        <w:t>Молдованов</w:t>
      </w:r>
    </w:p>
    <w:p w:rsidR="00C23F08" w:rsidRDefault="00C23F08" w:rsidP="00C23F08">
      <w:pPr>
        <w:jc w:val="both"/>
        <w:rPr>
          <w:sz w:val="24"/>
          <w:szCs w:val="24"/>
        </w:rPr>
      </w:pPr>
    </w:p>
    <w:p w:rsidR="00ED5C77" w:rsidRPr="004D44E4" w:rsidRDefault="00ED5C77" w:rsidP="00C23F08">
      <w:pPr>
        <w:jc w:val="both"/>
        <w:rPr>
          <w:sz w:val="24"/>
          <w:szCs w:val="24"/>
        </w:rPr>
      </w:pPr>
    </w:p>
    <w:p w:rsidR="00C23F08" w:rsidRPr="004D44E4" w:rsidRDefault="00C23F08" w:rsidP="00C23F08">
      <w:pPr>
        <w:jc w:val="both"/>
        <w:rPr>
          <w:sz w:val="24"/>
          <w:szCs w:val="24"/>
        </w:rPr>
      </w:pPr>
      <w:r w:rsidRPr="004D44E4">
        <w:rPr>
          <w:sz w:val="24"/>
          <w:szCs w:val="24"/>
        </w:rPr>
        <w:t xml:space="preserve">Заместитель </w:t>
      </w:r>
    </w:p>
    <w:p w:rsidR="00C23F08" w:rsidRPr="004D44E4" w:rsidRDefault="00C23F08" w:rsidP="00C23F08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председателя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44E4">
        <w:rPr>
          <w:sz w:val="24"/>
          <w:szCs w:val="24"/>
        </w:rPr>
        <w:t>Е.С.Степанова</w:t>
      </w:r>
    </w:p>
    <w:p w:rsidR="00C23F08" w:rsidRDefault="00C23F08" w:rsidP="00C23F08">
      <w:pPr>
        <w:jc w:val="both"/>
        <w:rPr>
          <w:sz w:val="24"/>
          <w:szCs w:val="24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7128"/>
        <w:gridCol w:w="2520"/>
      </w:tblGrid>
      <w:tr w:rsidR="00C23F08" w:rsidRPr="00C23F08" w:rsidTr="001A5D72">
        <w:trPr>
          <w:trHeight w:val="1440"/>
        </w:trPr>
        <w:tc>
          <w:tcPr>
            <w:tcW w:w="7128" w:type="dxa"/>
            <w:vAlign w:val="center"/>
          </w:tcPr>
          <w:p w:rsidR="00C23F08" w:rsidRPr="00C23F08" w:rsidRDefault="00C23F08" w:rsidP="00C23F08">
            <w:pPr>
              <w:jc w:val="both"/>
              <w:rPr>
                <w:sz w:val="24"/>
                <w:szCs w:val="24"/>
              </w:rPr>
            </w:pPr>
            <w:r w:rsidRPr="00C23F08">
              <w:rPr>
                <w:sz w:val="24"/>
                <w:szCs w:val="24"/>
              </w:rPr>
              <w:t xml:space="preserve">Начальник отдела по вопросам </w:t>
            </w:r>
          </w:p>
          <w:p w:rsidR="00C23F08" w:rsidRPr="00C23F08" w:rsidRDefault="00C23F08" w:rsidP="00C23F08">
            <w:pPr>
              <w:jc w:val="both"/>
              <w:rPr>
                <w:sz w:val="24"/>
                <w:szCs w:val="24"/>
              </w:rPr>
            </w:pPr>
            <w:r w:rsidRPr="00C23F08">
              <w:rPr>
                <w:sz w:val="24"/>
                <w:szCs w:val="24"/>
              </w:rPr>
              <w:t xml:space="preserve">государственной службы и кадров </w:t>
            </w:r>
          </w:p>
        </w:tc>
        <w:tc>
          <w:tcPr>
            <w:tcW w:w="2520" w:type="dxa"/>
            <w:vAlign w:val="center"/>
          </w:tcPr>
          <w:p w:rsidR="00C23F08" w:rsidRPr="00C23F08" w:rsidRDefault="00C23F08" w:rsidP="00C23F08">
            <w:pPr>
              <w:jc w:val="both"/>
              <w:rPr>
                <w:sz w:val="24"/>
                <w:szCs w:val="24"/>
              </w:rPr>
            </w:pPr>
          </w:p>
          <w:p w:rsidR="00C23F08" w:rsidRPr="00C23F08" w:rsidRDefault="00C23F08" w:rsidP="00C23F08">
            <w:pPr>
              <w:jc w:val="both"/>
              <w:rPr>
                <w:sz w:val="24"/>
                <w:szCs w:val="24"/>
              </w:rPr>
            </w:pPr>
            <w:r w:rsidRPr="00C23F08">
              <w:rPr>
                <w:sz w:val="24"/>
                <w:szCs w:val="24"/>
              </w:rPr>
              <w:t>О.А.Доронина</w:t>
            </w:r>
          </w:p>
        </w:tc>
      </w:tr>
    </w:tbl>
    <w:p w:rsidR="00C23F08" w:rsidRPr="004D44E4" w:rsidRDefault="00C23F08" w:rsidP="00C23F08">
      <w:pPr>
        <w:jc w:val="both"/>
        <w:rPr>
          <w:sz w:val="24"/>
          <w:szCs w:val="24"/>
        </w:rPr>
      </w:pPr>
    </w:p>
    <w:p w:rsidR="00C23F08" w:rsidRPr="004D44E4" w:rsidRDefault="00C23F08" w:rsidP="00C23F08">
      <w:pPr>
        <w:jc w:val="both"/>
        <w:rPr>
          <w:sz w:val="24"/>
          <w:szCs w:val="24"/>
        </w:rPr>
      </w:pPr>
      <w:r w:rsidRPr="004D44E4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организационного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А.В.Никулин</w:t>
      </w:r>
    </w:p>
    <w:p w:rsidR="00C23F08" w:rsidRPr="004D44E4" w:rsidRDefault="00C23F08" w:rsidP="00C23F08">
      <w:pPr>
        <w:jc w:val="both"/>
        <w:rPr>
          <w:sz w:val="24"/>
          <w:szCs w:val="24"/>
        </w:rPr>
      </w:pPr>
    </w:p>
    <w:p w:rsidR="00C23F08" w:rsidRDefault="00C23F08" w:rsidP="00C23F08">
      <w:pPr>
        <w:jc w:val="both"/>
        <w:rPr>
          <w:sz w:val="24"/>
          <w:szCs w:val="24"/>
        </w:rPr>
      </w:pPr>
    </w:p>
    <w:p w:rsidR="00C23F08" w:rsidRPr="004D44E4" w:rsidRDefault="00C23F08" w:rsidP="00C23F08">
      <w:pPr>
        <w:jc w:val="both"/>
        <w:rPr>
          <w:sz w:val="24"/>
          <w:szCs w:val="24"/>
        </w:rPr>
      </w:pPr>
    </w:p>
    <w:p w:rsidR="00C23F08" w:rsidRPr="004D44E4" w:rsidRDefault="00C23F08" w:rsidP="00C23F08">
      <w:pPr>
        <w:rPr>
          <w:sz w:val="24"/>
          <w:szCs w:val="24"/>
        </w:rPr>
      </w:pPr>
      <w:r w:rsidRPr="004D44E4">
        <w:rPr>
          <w:sz w:val="24"/>
          <w:szCs w:val="24"/>
        </w:rPr>
        <w:t xml:space="preserve">Начальник отдела </w:t>
      </w:r>
    </w:p>
    <w:p w:rsidR="00C23F08" w:rsidRPr="004D44E4" w:rsidRDefault="00C23F08" w:rsidP="00C23F08">
      <w:pPr>
        <w:rPr>
          <w:sz w:val="24"/>
          <w:szCs w:val="24"/>
        </w:rPr>
      </w:pPr>
      <w:r>
        <w:rPr>
          <w:sz w:val="24"/>
          <w:szCs w:val="24"/>
        </w:rPr>
        <w:t xml:space="preserve">правового обеспечения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44E4">
        <w:rPr>
          <w:sz w:val="24"/>
          <w:szCs w:val="24"/>
        </w:rPr>
        <w:tab/>
        <w:t>Ю.П.Леусенко</w:t>
      </w:r>
    </w:p>
    <w:p w:rsidR="00C23F08" w:rsidRPr="004D44E4" w:rsidRDefault="00C23F08" w:rsidP="00C23F08">
      <w:pPr>
        <w:jc w:val="both"/>
        <w:rPr>
          <w:sz w:val="24"/>
          <w:szCs w:val="24"/>
        </w:rPr>
      </w:pPr>
    </w:p>
    <w:p w:rsidR="00C23F08" w:rsidRPr="005D5155" w:rsidRDefault="00C23F08" w:rsidP="00C23F08">
      <w:pPr>
        <w:rPr>
          <w:sz w:val="24"/>
          <w:szCs w:val="24"/>
        </w:rPr>
      </w:pPr>
    </w:p>
    <w:p w:rsidR="00C23F08" w:rsidRPr="00C23F08" w:rsidRDefault="00C23F08" w:rsidP="00C23F08">
      <w:pPr>
        <w:jc w:val="center"/>
        <w:rPr>
          <w:sz w:val="24"/>
          <w:szCs w:val="24"/>
        </w:rPr>
      </w:pPr>
    </w:p>
    <w:sectPr w:rsidR="00C23F08" w:rsidRPr="00C23F08" w:rsidSect="006A5DBA">
      <w:type w:val="continuous"/>
      <w:pgSz w:w="11906" w:h="16838"/>
      <w:pgMar w:top="1134" w:right="850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522" w:rsidRDefault="00B04522" w:rsidP="006A5DBA">
      <w:r>
        <w:separator/>
      </w:r>
    </w:p>
  </w:endnote>
  <w:endnote w:type="continuationSeparator" w:id="0">
    <w:p w:rsidR="00B04522" w:rsidRDefault="00B04522" w:rsidP="006A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522" w:rsidRDefault="00B04522" w:rsidP="006A5DBA">
      <w:r>
        <w:separator/>
      </w:r>
    </w:p>
  </w:footnote>
  <w:footnote w:type="continuationSeparator" w:id="0">
    <w:p w:rsidR="00B04522" w:rsidRDefault="00B04522" w:rsidP="006A5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DF4" w:rsidRDefault="008E2AFA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6F7" w:rsidRPr="001376F7" w:rsidRDefault="001376F7" w:rsidP="001376F7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1201025/2025-1191(1)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8" style="position:absolute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1376F7" w:rsidRPr="001376F7" w:rsidRDefault="001376F7" w:rsidP="001376F7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1201025/2025-1191(1)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357"/>
  <w:doNotHyphenateCaps/>
  <w:drawingGridHorizontalSpacing w:val="14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ab8eb546-2bd3-4aea-94cd-4dc0605f690d"/>
    <w:docVar w:name="SPD_Autor" w:val="1300001712"/>
    <w:docVar w:name="SPD_AutorName" w:val="Àäìèíèñòðàòèâíî-îðãàíèçàöèîííûé îòäåë ÒÓ"/>
    <w:docVar w:name="SPD_CreateDate" w:val="20.7.2004"/>
    <w:docVar w:name="SPD_hostURL" w:val="172.17.52.2"/>
    <w:docVar w:name="SPD_IDnum" w:val="5222000/2004-527"/>
    <w:docVar w:name="SPD_Name" w:val="Î íàçíà÷åíèè ñîñòàâà   àäìèíèñòðàòèâíîé êîìèññèè ïðè  àäìèíèñòðàöèè Êðîíøòàäòñêîãî  ðàéîíà Ñàíêò-Ïåòåðáóðãà"/>
    <w:docVar w:name="SPD_NumDoc" w:val="22219122"/>
    <w:docVar w:name="SPD_vDir" w:val="spd_gb"/>
    <w:docVar w:name="SPD_Version" w:val="4"/>
    <w:docVar w:name="SPD_Vid" w:val="702100108"/>
    <w:docVar w:name="SPD_VidName" w:val="Ðàñïîðÿæåíèå"/>
  </w:docVars>
  <w:rsids>
    <w:rsidRoot w:val="0066646A"/>
    <w:rsid w:val="00017CF4"/>
    <w:rsid w:val="00083DF4"/>
    <w:rsid w:val="000A1EB5"/>
    <w:rsid w:val="000C0F56"/>
    <w:rsid w:val="000C10FB"/>
    <w:rsid w:val="000C1A0A"/>
    <w:rsid w:val="000F010E"/>
    <w:rsid w:val="000F3FC5"/>
    <w:rsid w:val="001376F7"/>
    <w:rsid w:val="00141273"/>
    <w:rsid w:val="00160E6B"/>
    <w:rsid w:val="001A76C6"/>
    <w:rsid w:val="001E5A51"/>
    <w:rsid w:val="001E660E"/>
    <w:rsid w:val="002010CA"/>
    <w:rsid w:val="00212FC8"/>
    <w:rsid w:val="002247D6"/>
    <w:rsid w:val="002428CD"/>
    <w:rsid w:val="002555D9"/>
    <w:rsid w:val="002714AF"/>
    <w:rsid w:val="00283100"/>
    <w:rsid w:val="002B4E80"/>
    <w:rsid w:val="002C6A2E"/>
    <w:rsid w:val="002C6CBD"/>
    <w:rsid w:val="00301A75"/>
    <w:rsid w:val="00301FB7"/>
    <w:rsid w:val="00313E74"/>
    <w:rsid w:val="003A6FB8"/>
    <w:rsid w:val="003D54A4"/>
    <w:rsid w:val="003D7545"/>
    <w:rsid w:val="003F1C90"/>
    <w:rsid w:val="00405F9F"/>
    <w:rsid w:val="00434787"/>
    <w:rsid w:val="00482971"/>
    <w:rsid w:val="00496224"/>
    <w:rsid w:val="004C26ED"/>
    <w:rsid w:val="0054233E"/>
    <w:rsid w:val="005602FB"/>
    <w:rsid w:val="00561587"/>
    <w:rsid w:val="00586E81"/>
    <w:rsid w:val="00587F00"/>
    <w:rsid w:val="005E37BF"/>
    <w:rsid w:val="005F1995"/>
    <w:rsid w:val="00602BCF"/>
    <w:rsid w:val="006061D5"/>
    <w:rsid w:val="00611D1C"/>
    <w:rsid w:val="006129A5"/>
    <w:rsid w:val="00614C66"/>
    <w:rsid w:val="00623F6F"/>
    <w:rsid w:val="00626498"/>
    <w:rsid w:val="00637EBE"/>
    <w:rsid w:val="00663733"/>
    <w:rsid w:val="0066646A"/>
    <w:rsid w:val="006827ED"/>
    <w:rsid w:val="00687A54"/>
    <w:rsid w:val="006A5DBA"/>
    <w:rsid w:val="006F64F1"/>
    <w:rsid w:val="00702DCE"/>
    <w:rsid w:val="00710B54"/>
    <w:rsid w:val="007274B4"/>
    <w:rsid w:val="0074330D"/>
    <w:rsid w:val="0074716F"/>
    <w:rsid w:val="00791105"/>
    <w:rsid w:val="007B4A57"/>
    <w:rsid w:val="00804270"/>
    <w:rsid w:val="008048AE"/>
    <w:rsid w:val="00813372"/>
    <w:rsid w:val="00843B56"/>
    <w:rsid w:val="00870351"/>
    <w:rsid w:val="008849DC"/>
    <w:rsid w:val="008C1D0E"/>
    <w:rsid w:val="008E2AFA"/>
    <w:rsid w:val="008F1E73"/>
    <w:rsid w:val="00901843"/>
    <w:rsid w:val="00965500"/>
    <w:rsid w:val="00966D24"/>
    <w:rsid w:val="00996F7A"/>
    <w:rsid w:val="009B6558"/>
    <w:rsid w:val="009C3E84"/>
    <w:rsid w:val="009E2266"/>
    <w:rsid w:val="009F151A"/>
    <w:rsid w:val="00A4497C"/>
    <w:rsid w:val="00B00D7C"/>
    <w:rsid w:val="00B04522"/>
    <w:rsid w:val="00B47900"/>
    <w:rsid w:val="00B7124B"/>
    <w:rsid w:val="00C1266E"/>
    <w:rsid w:val="00C17E62"/>
    <w:rsid w:val="00C23F08"/>
    <w:rsid w:val="00C30814"/>
    <w:rsid w:val="00C96479"/>
    <w:rsid w:val="00CB286D"/>
    <w:rsid w:val="00CD35A4"/>
    <w:rsid w:val="00CF37A2"/>
    <w:rsid w:val="00D16CDC"/>
    <w:rsid w:val="00D675F1"/>
    <w:rsid w:val="00DA49C2"/>
    <w:rsid w:val="00DE6BA2"/>
    <w:rsid w:val="00E44362"/>
    <w:rsid w:val="00E65456"/>
    <w:rsid w:val="00ED5C77"/>
    <w:rsid w:val="00FC0A2D"/>
    <w:rsid w:val="00FC1C5B"/>
    <w:rsid w:val="00FD0784"/>
    <w:rsid w:val="00FD18EF"/>
    <w:rsid w:val="00FE038E"/>
    <w:rsid w:val="00FE13D9"/>
    <w:rsid w:val="00FE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742A60-EEB2-437C-B7D1-10CE2F2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362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00D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00D7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B00D7C"/>
    <w:pPr>
      <w:jc w:val="both"/>
    </w:pPr>
  </w:style>
  <w:style w:type="character" w:customStyle="1" w:styleId="a6">
    <w:name w:val="Основной текст Знак"/>
    <w:link w:val="a5"/>
    <w:uiPriority w:val="99"/>
    <w:semiHidden/>
    <w:rsid w:val="00B00D7C"/>
    <w:rPr>
      <w:rFonts w:ascii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6A5DBA"/>
    <w:rPr>
      <w:rFonts w:eastAsia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6A5D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5DBA"/>
    <w:rPr>
      <w:rFonts w:ascii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6A5D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A5DBA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v\&#1052;&#1086;&#1080;%20&#1076;&#1086;&#1082;&#1091;&#1084;&#1077;&#1085;&#1090;&#1099;\&#1040;&#1044;&#1052;&#1048;&#1053;&#1048;&#1057;&#1058;&#1056;&#1040;&#1058;&#1048;&#1042;&#1053;&#1040;&#1071;%20&#1050;&#1054;&#1052;&#1048;&#1057;&#1057;&#1048;&#1071;\&#1056;&#1040;&#1057;&#1055;&#1054;&#1056;&#1071;&#1046;&#1045;&#1053;&#1048;&#1071;\&#1056;&#1072;&#1089;&#1087;&#1086;&#1088;%20372%20&#1048;&#1074;&#1072;&#1085;&#1086;&#1074;&#109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 372 Иванову.dot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ТУ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isv</dc:creator>
  <cp:lastModifiedBy>Лопаногова Анастасия Сергеевна</cp:lastModifiedBy>
  <cp:revision>2</cp:revision>
  <cp:lastPrinted>2025-10-02T12:38:00Z</cp:lastPrinted>
  <dcterms:created xsi:type="dcterms:W3CDTF">2025-10-08T08:20:00Z</dcterms:created>
  <dcterms:modified xsi:type="dcterms:W3CDTF">2025-10-08T08:20:00Z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ab8eb546-2bd3-4aea-94cd-4dc0605f690d</vt:lpwstr>
  </property>
</Properties>
</file>