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0FD" w:rsidRDefault="0086130A" w:rsidP="00860457">
      <w:pPr>
        <w:pStyle w:val="a3"/>
      </w:pPr>
      <w:r>
        <w:rPr>
          <w:noProof/>
        </w:rPr>
        <w:drawing>
          <wp:inline distT="0" distB="0" distL="0" distR="0">
            <wp:extent cx="558800" cy="609600"/>
            <wp:effectExtent l="0" t="0" r="0" b="0"/>
            <wp:docPr id="1" name="Рисунок 1" descr="большо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ьшой 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0FD" w:rsidRPr="008B1BB9" w:rsidRDefault="008B30FD" w:rsidP="00860457">
      <w:pPr>
        <w:pStyle w:val="a3"/>
        <w:spacing w:after="20"/>
        <w:rPr>
          <w:sz w:val="24"/>
          <w:szCs w:val="24"/>
        </w:rPr>
      </w:pPr>
      <w:r w:rsidRPr="008B1BB9">
        <w:rPr>
          <w:sz w:val="24"/>
          <w:szCs w:val="24"/>
        </w:rPr>
        <w:t>ПРАВИТЕЛЬСТВО САНКТ-ПЕТЕРБУРГА</w:t>
      </w:r>
      <w:r w:rsidRPr="008B1BB9">
        <w:rPr>
          <w:sz w:val="24"/>
          <w:szCs w:val="24"/>
        </w:rPr>
        <w:br/>
      </w:r>
      <w:r w:rsidRPr="008B1BB9">
        <w:rPr>
          <w:b/>
          <w:sz w:val="24"/>
          <w:szCs w:val="24"/>
        </w:rPr>
        <w:t>ГОСУДАРСТВЕННАЯ  ЖИЛИЩНАЯ ИНСПЕКЦИЯ</w:t>
      </w:r>
      <w:r w:rsidRPr="008B1BB9">
        <w:rPr>
          <w:b/>
          <w:sz w:val="24"/>
          <w:szCs w:val="24"/>
        </w:rPr>
        <w:br/>
        <w:t>САНКТ-ПЕТЕРБУРГА</w:t>
      </w:r>
    </w:p>
    <w:p w:rsidR="008B30FD" w:rsidRPr="008B1BB9" w:rsidRDefault="0086130A" w:rsidP="00A46A3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9525</wp:posOffset>
                </wp:positionV>
                <wp:extent cx="819150" cy="1828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0EB" w:rsidRPr="00234145" w:rsidRDefault="000630EB" w:rsidP="008B30FD">
                            <w:pPr>
                              <w:rPr>
                                <w:sz w:val="12"/>
                              </w:rPr>
                            </w:pPr>
                            <w:r w:rsidRPr="00234145">
                              <w:rPr>
                                <w:sz w:val="12"/>
                              </w:rPr>
                              <w:t>ОКПО 15172379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pt;margin-top:.75pt;width:64.5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" stroked="f">
                <v:textbox>
                  <w:txbxContent>
                    <w:p w:rsidR="000630EB" w:rsidRPr="00234145" w:rsidRDefault="000630EB" w:rsidP="008B30FD">
                      <w:pPr>
                        <w:rPr>
                          <w:sz w:val="12"/>
                        </w:rPr>
                      </w:pPr>
                      <w:r w:rsidRPr="00234145">
                        <w:rPr>
                          <w:sz w:val="12"/>
                        </w:rPr>
                        <w:t>ОКПО 15172379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A46A36" w:rsidRPr="008B1BB9">
        <w:rPr>
          <w:b/>
          <w:sz w:val="24"/>
          <w:szCs w:val="24"/>
        </w:rPr>
        <w:t>П</w:t>
      </w:r>
      <w:proofErr w:type="gramEnd"/>
      <w:r w:rsidR="00A46A36" w:rsidRPr="008B1BB9">
        <w:rPr>
          <w:b/>
          <w:sz w:val="24"/>
          <w:szCs w:val="24"/>
        </w:rPr>
        <w:t xml:space="preserve"> Р И К А З</w:t>
      </w:r>
    </w:p>
    <w:p w:rsidR="008B30FD" w:rsidRDefault="008B30FD" w:rsidP="00860457">
      <w:pPr>
        <w:rPr>
          <w:sz w:val="24"/>
          <w:szCs w:val="24"/>
        </w:rPr>
      </w:pPr>
    </w:p>
    <w:p w:rsidR="008A0A94" w:rsidRDefault="008A0A94" w:rsidP="00860457">
      <w:pPr>
        <w:rPr>
          <w:sz w:val="24"/>
          <w:szCs w:val="24"/>
        </w:rPr>
      </w:pPr>
    </w:p>
    <w:p w:rsidR="008B30FD" w:rsidRPr="00CF2C05" w:rsidRDefault="00CF2C05" w:rsidP="00860457">
      <w:pPr>
        <w:tabs>
          <w:tab w:val="left" w:pos="7371"/>
        </w:tabs>
        <w:rPr>
          <w:sz w:val="24"/>
          <w:szCs w:val="24"/>
        </w:rPr>
      </w:pPr>
      <w:r w:rsidRPr="00CF2C05">
        <w:rPr>
          <w:sz w:val="24"/>
          <w:szCs w:val="24"/>
        </w:rPr>
        <w:t>_________________</w:t>
      </w:r>
      <w:r w:rsidR="008B30FD" w:rsidRPr="00CF2C05">
        <w:rPr>
          <w:sz w:val="24"/>
          <w:szCs w:val="24"/>
        </w:rPr>
        <w:tab/>
      </w:r>
      <w:r w:rsidR="00270F9D" w:rsidRPr="00CF2C05">
        <w:rPr>
          <w:sz w:val="24"/>
          <w:szCs w:val="24"/>
        </w:rPr>
        <w:t xml:space="preserve">      </w:t>
      </w:r>
      <w:r w:rsidR="002E7816" w:rsidRPr="00CF2C05">
        <w:rPr>
          <w:sz w:val="24"/>
          <w:szCs w:val="24"/>
        </w:rPr>
        <w:t xml:space="preserve">№ </w:t>
      </w:r>
      <w:r>
        <w:rPr>
          <w:sz w:val="24"/>
          <w:szCs w:val="24"/>
        </w:rPr>
        <w:t>______</w:t>
      </w:r>
    </w:p>
    <w:p w:rsidR="008B30FD" w:rsidRPr="008B1BB9" w:rsidRDefault="008B30FD" w:rsidP="00860457">
      <w:pPr>
        <w:jc w:val="center"/>
        <w:rPr>
          <w:color w:val="000000"/>
          <w:sz w:val="24"/>
          <w:szCs w:val="24"/>
        </w:rPr>
      </w:pPr>
    </w:p>
    <w:p w:rsidR="008B30FD" w:rsidRPr="008B1BB9" w:rsidRDefault="008B30FD" w:rsidP="00860457">
      <w:pPr>
        <w:rPr>
          <w:color w:val="000000"/>
          <w:sz w:val="24"/>
          <w:szCs w:val="24"/>
        </w:rPr>
      </w:pPr>
    </w:p>
    <w:p w:rsidR="009F3E74" w:rsidRPr="009F3E74" w:rsidRDefault="009F3E74" w:rsidP="009F3E74">
      <w:pPr>
        <w:tabs>
          <w:tab w:val="left" w:pos="8080"/>
        </w:tabs>
        <w:rPr>
          <w:b/>
          <w:sz w:val="24"/>
          <w:szCs w:val="24"/>
        </w:rPr>
      </w:pPr>
      <w:r w:rsidRPr="009F3E74">
        <w:rPr>
          <w:b/>
          <w:sz w:val="24"/>
          <w:szCs w:val="24"/>
        </w:rPr>
        <w:t xml:space="preserve">О внесении изменений в </w:t>
      </w:r>
      <w:r>
        <w:rPr>
          <w:b/>
          <w:sz w:val="24"/>
          <w:szCs w:val="24"/>
        </w:rPr>
        <w:t>приказ</w:t>
      </w:r>
    </w:p>
    <w:p w:rsidR="009F3E74" w:rsidRPr="009F3E74" w:rsidRDefault="009F3E74" w:rsidP="009F3E74">
      <w:pPr>
        <w:tabs>
          <w:tab w:val="left" w:pos="8080"/>
        </w:tabs>
        <w:rPr>
          <w:b/>
          <w:sz w:val="24"/>
          <w:szCs w:val="24"/>
        </w:rPr>
      </w:pPr>
      <w:r w:rsidRPr="009F3E74">
        <w:rPr>
          <w:b/>
          <w:sz w:val="24"/>
          <w:szCs w:val="24"/>
        </w:rPr>
        <w:t>Государственной жилищной инспекции</w:t>
      </w:r>
    </w:p>
    <w:p w:rsidR="00465CE1" w:rsidRPr="00E70FDF" w:rsidRDefault="009F3E74" w:rsidP="009F3E74">
      <w:pPr>
        <w:tabs>
          <w:tab w:val="left" w:pos="8080"/>
        </w:tabs>
        <w:rPr>
          <w:b/>
          <w:sz w:val="24"/>
          <w:szCs w:val="24"/>
        </w:rPr>
      </w:pPr>
      <w:r w:rsidRPr="009F3E74">
        <w:rPr>
          <w:b/>
          <w:sz w:val="24"/>
          <w:szCs w:val="24"/>
        </w:rPr>
        <w:t>Санкт-Петербурга от 08.12.2024 № 134</w:t>
      </w:r>
    </w:p>
    <w:p w:rsidR="00F16F7A" w:rsidRPr="00E70FDF" w:rsidRDefault="00F16F7A" w:rsidP="00F16F7A">
      <w:pPr>
        <w:tabs>
          <w:tab w:val="left" w:pos="8080"/>
        </w:tabs>
        <w:rPr>
          <w:sz w:val="24"/>
          <w:szCs w:val="24"/>
        </w:rPr>
      </w:pPr>
    </w:p>
    <w:p w:rsidR="00465CE1" w:rsidRPr="00E70FDF" w:rsidRDefault="003949F1" w:rsidP="003949F1">
      <w:pPr>
        <w:tabs>
          <w:tab w:val="left" w:pos="8080"/>
        </w:tabs>
        <w:ind w:firstLine="709"/>
        <w:jc w:val="both"/>
        <w:rPr>
          <w:sz w:val="24"/>
          <w:szCs w:val="24"/>
        </w:rPr>
      </w:pPr>
      <w:r w:rsidRPr="003949F1">
        <w:rPr>
          <w:sz w:val="24"/>
          <w:szCs w:val="24"/>
        </w:rPr>
        <w:t>В целях приведения индикаторов риска нарушения обязательных требований, используемых при осуществлении регионального государственного жилищного контроля (надзора) на территории Санкт-Петербурга, в соответствие с приказом Министерства строительства и жилищно-коммунального хозяйства Российской Федерации от 20.05.2025</w:t>
      </w:r>
      <w:r w:rsidR="00C00954">
        <w:rPr>
          <w:sz w:val="24"/>
          <w:szCs w:val="24"/>
        </w:rPr>
        <w:t xml:space="preserve"> </w:t>
      </w:r>
      <w:r w:rsidRPr="003949F1">
        <w:rPr>
          <w:sz w:val="24"/>
          <w:szCs w:val="24"/>
        </w:rPr>
        <w:t>№ 301/</w:t>
      </w:r>
      <w:proofErr w:type="spellStart"/>
      <w:proofErr w:type="gramStart"/>
      <w:r w:rsidRPr="003949F1">
        <w:rPr>
          <w:sz w:val="24"/>
          <w:szCs w:val="24"/>
        </w:rPr>
        <w:t>пр</w:t>
      </w:r>
      <w:proofErr w:type="spellEnd"/>
      <w:proofErr w:type="gramEnd"/>
      <w:r w:rsidRPr="003949F1">
        <w:rPr>
          <w:sz w:val="24"/>
          <w:szCs w:val="24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 (зарегистрирован</w:t>
      </w:r>
      <w:r>
        <w:rPr>
          <w:sz w:val="24"/>
          <w:szCs w:val="24"/>
        </w:rPr>
        <w:t xml:space="preserve"> </w:t>
      </w:r>
      <w:r w:rsidRPr="003949F1">
        <w:rPr>
          <w:sz w:val="24"/>
          <w:szCs w:val="24"/>
        </w:rPr>
        <w:t>в Минюсте России 27.08.2025 № 83337)</w:t>
      </w:r>
    </w:p>
    <w:p w:rsidR="00F16F7A" w:rsidRPr="00E70FDF" w:rsidRDefault="00F16F7A" w:rsidP="00F16F7A">
      <w:pPr>
        <w:tabs>
          <w:tab w:val="left" w:pos="8080"/>
        </w:tabs>
        <w:ind w:firstLine="709"/>
        <w:jc w:val="both"/>
        <w:rPr>
          <w:sz w:val="24"/>
          <w:szCs w:val="24"/>
        </w:rPr>
      </w:pPr>
    </w:p>
    <w:p w:rsidR="00465CE1" w:rsidRPr="00E70FDF" w:rsidRDefault="00465CE1" w:rsidP="00465CE1">
      <w:pPr>
        <w:tabs>
          <w:tab w:val="left" w:pos="8080"/>
        </w:tabs>
        <w:jc w:val="both"/>
        <w:rPr>
          <w:b/>
          <w:sz w:val="24"/>
          <w:szCs w:val="24"/>
        </w:rPr>
      </w:pPr>
      <w:r w:rsidRPr="00E70FDF">
        <w:rPr>
          <w:b/>
          <w:sz w:val="24"/>
          <w:szCs w:val="24"/>
        </w:rPr>
        <w:t>ПРИКАЗЫВАЮ</w:t>
      </w:r>
      <w:r w:rsidR="00A46A36" w:rsidRPr="00E70FDF">
        <w:rPr>
          <w:b/>
          <w:sz w:val="24"/>
          <w:szCs w:val="24"/>
        </w:rPr>
        <w:t>:</w:t>
      </w:r>
    </w:p>
    <w:p w:rsidR="00A46A36" w:rsidRPr="00E70FDF" w:rsidRDefault="00A46A36" w:rsidP="00465CE1">
      <w:pPr>
        <w:tabs>
          <w:tab w:val="left" w:pos="8080"/>
        </w:tabs>
        <w:jc w:val="both"/>
        <w:rPr>
          <w:b/>
          <w:sz w:val="24"/>
          <w:szCs w:val="24"/>
        </w:rPr>
      </w:pPr>
    </w:p>
    <w:p w:rsidR="009F3E74" w:rsidRPr="00604EC8" w:rsidRDefault="009F3E74" w:rsidP="00604EC8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</w:rPr>
      </w:pPr>
      <w:r w:rsidRPr="009F3E74">
        <w:rPr>
          <w:sz w:val="24"/>
          <w:szCs w:val="24"/>
        </w:rPr>
        <w:t>Внести в приказ Государственной жилищной инспекции Санкт-Петербурга от 18.12.2024 № 134</w:t>
      </w:r>
      <w:r>
        <w:rPr>
          <w:sz w:val="24"/>
          <w:szCs w:val="24"/>
        </w:rPr>
        <w:t xml:space="preserve"> </w:t>
      </w:r>
      <w:r w:rsidR="00604EC8">
        <w:rPr>
          <w:sz w:val="24"/>
          <w:szCs w:val="24"/>
        </w:rPr>
        <w:t>«</w:t>
      </w:r>
      <w:r w:rsidRPr="009F3E74">
        <w:rPr>
          <w:sz w:val="24"/>
          <w:szCs w:val="24"/>
        </w:rPr>
        <w:t>Об утверждении индикаторов риска нарушения обязательных требований, используемых при осуществлении регионального государственного жилищного контроля (надзора) на территории Санкт-Петербурга</w:t>
      </w:r>
      <w:r w:rsidR="00604EC8">
        <w:rPr>
          <w:sz w:val="24"/>
          <w:szCs w:val="24"/>
        </w:rPr>
        <w:t>» (далее – Приказ) следующие изменения:</w:t>
      </w:r>
    </w:p>
    <w:p w:rsidR="00C00954" w:rsidRPr="00C00954" w:rsidRDefault="00C00954" w:rsidP="00C00954">
      <w:pPr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преамбуле слова «</w:t>
      </w:r>
      <w:r w:rsidR="003949F1" w:rsidRPr="00C00954">
        <w:rPr>
          <w:sz w:val="24"/>
          <w:szCs w:val="24"/>
        </w:rPr>
        <w:t>приказом Министерства строительства</w:t>
      </w:r>
      <w:r w:rsidR="00BF4A7B">
        <w:rPr>
          <w:sz w:val="24"/>
          <w:szCs w:val="24"/>
        </w:rPr>
        <w:br/>
      </w:r>
      <w:r w:rsidR="003949F1" w:rsidRPr="00C00954">
        <w:rPr>
          <w:sz w:val="24"/>
          <w:szCs w:val="24"/>
        </w:rPr>
        <w:t>и жилищно-коммунального хозяйства российской федерации от 23.12.2021 № 990/</w:t>
      </w:r>
      <w:proofErr w:type="spellStart"/>
      <w:proofErr w:type="gramStart"/>
      <w:r w:rsidR="003949F1" w:rsidRPr="00C00954">
        <w:rPr>
          <w:sz w:val="24"/>
          <w:szCs w:val="24"/>
        </w:rPr>
        <w:t>пр</w:t>
      </w:r>
      <w:proofErr w:type="spellEnd"/>
      <w:proofErr w:type="gramEnd"/>
      <w:r>
        <w:rPr>
          <w:sz w:val="24"/>
          <w:szCs w:val="24"/>
        </w:rPr>
        <w:t>»</w:t>
      </w:r>
      <w:r w:rsidR="003949F1" w:rsidRPr="00C00954">
        <w:rPr>
          <w:sz w:val="24"/>
          <w:szCs w:val="24"/>
        </w:rPr>
        <w:t xml:space="preserve"> </w:t>
      </w:r>
      <w:r>
        <w:rPr>
          <w:sz w:val="24"/>
          <w:szCs w:val="24"/>
        </w:rPr>
        <w:t>заменить словами «</w:t>
      </w:r>
      <w:r w:rsidRPr="00C00954">
        <w:rPr>
          <w:sz w:val="24"/>
          <w:szCs w:val="24"/>
        </w:rPr>
        <w:t>приказом Министерства строительства и жилищно-коммунального хозяйства Российской Федерации от 20.05.2025 № 301/</w:t>
      </w:r>
      <w:proofErr w:type="spellStart"/>
      <w:r w:rsidRPr="00C00954">
        <w:rPr>
          <w:sz w:val="24"/>
          <w:szCs w:val="24"/>
        </w:rPr>
        <w:t>пр</w:t>
      </w:r>
      <w:proofErr w:type="spellEnd"/>
      <w:r>
        <w:rPr>
          <w:sz w:val="24"/>
          <w:szCs w:val="24"/>
        </w:rPr>
        <w:t>».</w:t>
      </w:r>
    </w:p>
    <w:p w:rsidR="00C00954" w:rsidRPr="00C00954" w:rsidRDefault="00C00954" w:rsidP="00C00954">
      <w:pPr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пункты 1 и 2 приложения к Приказу изложить в следующей редакции:</w:t>
      </w:r>
    </w:p>
    <w:p w:rsidR="00C00954" w:rsidRDefault="00C00954" w:rsidP="00C00954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«1. </w:t>
      </w:r>
      <w:proofErr w:type="gramStart"/>
      <w:r>
        <w:rPr>
          <w:sz w:val="24"/>
          <w:szCs w:val="24"/>
        </w:rPr>
        <w:t>Н</w:t>
      </w:r>
      <w:r w:rsidRPr="00C00954">
        <w:rPr>
          <w:sz w:val="24"/>
          <w:szCs w:val="24"/>
        </w:rPr>
        <w:t xml:space="preserve">аличие у </w:t>
      </w:r>
      <w:r>
        <w:rPr>
          <w:sz w:val="24"/>
          <w:szCs w:val="24"/>
        </w:rPr>
        <w:t xml:space="preserve">Государственной жилищной инспекции Санкт-Петербурга </w:t>
      </w:r>
      <w:r w:rsidRPr="00C00954">
        <w:rPr>
          <w:sz w:val="24"/>
          <w:szCs w:val="24"/>
        </w:rPr>
        <w:t xml:space="preserve">сведений о принятии </w:t>
      </w:r>
      <w:r w:rsidR="009C4EE6">
        <w:rPr>
          <w:sz w:val="24"/>
          <w:szCs w:val="24"/>
        </w:rPr>
        <w:t>А</w:t>
      </w:r>
      <w:r w:rsidRPr="00C00954">
        <w:rPr>
          <w:sz w:val="24"/>
          <w:szCs w:val="24"/>
        </w:rPr>
        <w:t xml:space="preserve">рбитражным судом </w:t>
      </w:r>
      <w:r w:rsidR="009C4EE6">
        <w:rPr>
          <w:sz w:val="24"/>
          <w:szCs w:val="24"/>
        </w:rPr>
        <w:t>Санкт-Петербурга и Ленинградской области</w:t>
      </w:r>
      <w:r w:rsidRPr="00C00954">
        <w:rPr>
          <w:sz w:val="24"/>
          <w:szCs w:val="24"/>
        </w:rPr>
        <w:t xml:space="preserve"> искового заявления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r w:rsidR="00BF4A7B">
        <w:rPr>
          <w:sz w:val="24"/>
          <w:szCs w:val="24"/>
        </w:rPr>
        <w:br/>
      </w:r>
      <w:r w:rsidRPr="00C00954">
        <w:rPr>
          <w:sz w:val="24"/>
          <w:szCs w:val="24"/>
        </w:rPr>
        <w:t>в многоквартирном доме коммунальной услуги</w:t>
      </w:r>
      <w:proofErr w:type="gramEnd"/>
      <w:r w:rsidRPr="00C00954">
        <w:rPr>
          <w:sz w:val="24"/>
          <w:szCs w:val="24"/>
        </w:rPr>
        <w:t xml:space="preserve"> соответствующего вида и приобретения коммунальных ресурсов, потребляемых при содержании общего имущества</w:t>
      </w:r>
      <w:r w:rsidR="00BF4A7B">
        <w:rPr>
          <w:sz w:val="24"/>
          <w:szCs w:val="24"/>
        </w:rPr>
        <w:br/>
      </w:r>
      <w:r w:rsidRPr="00C00954">
        <w:rPr>
          <w:sz w:val="24"/>
          <w:szCs w:val="24"/>
        </w:rPr>
        <w:t>в многоквартирном доме, договору (договорам) на оказание услуг по обращению</w:t>
      </w:r>
      <w:r w:rsidR="00BF4A7B">
        <w:rPr>
          <w:sz w:val="24"/>
          <w:szCs w:val="24"/>
        </w:rPr>
        <w:br/>
      </w:r>
      <w:r w:rsidRPr="00C00954">
        <w:rPr>
          <w:sz w:val="24"/>
          <w:szCs w:val="24"/>
        </w:rPr>
        <w:t xml:space="preserve">с твердыми коммунальными отходами, общая </w:t>
      </w:r>
      <w:proofErr w:type="gramStart"/>
      <w:r w:rsidRPr="00C00954">
        <w:rPr>
          <w:sz w:val="24"/>
          <w:szCs w:val="24"/>
        </w:rPr>
        <w:t>сумма</w:t>
      </w:r>
      <w:proofErr w:type="gramEnd"/>
      <w:r w:rsidRPr="00C00954">
        <w:rPr>
          <w:sz w:val="24"/>
          <w:szCs w:val="24"/>
        </w:rPr>
        <w:t xml:space="preserve"> которой превышает триста тысяч рублей, образовавшейся в течение двенадцати месяцев до дня принятия решения</w:t>
      </w:r>
      <w:r w:rsidR="00BF4A7B">
        <w:rPr>
          <w:sz w:val="24"/>
          <w:szCs w:val="24"/>
        </w:rPr>
        <w:br/>
      </w:r>
      <w:r w:rsidRPr="00C00954">
        <w:rPr>
          <w:sz w:val="24"/>
          <w:szCs w:val="24"/>
        </w:rPr>
        <w:t>о проведении и выборе вида внепланового контро</w:t>
      </w:r>
      <w:r>
        <w:rPr>
          <w:sz w:val="24"/>
          <w:szCs w:val="24"/>
        </w:rPr>
        <w:t>льного (надзорного) мероприятия.</w:t>
      </w:r>
    </w:p>
    <w:p w:rsidR="009C4EE6" w:rsidRDefault="00C00954" w:rsidP="009C4EE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="009C4EE6">
        <w:rPr>
          <w:sz w:val="24"/>
          <w:szCs w:val="24"/>
        </w:rPr>
        <w:t>Н</w:t>
      </w:r>
      <w:r w:rsidR="009C4EE6" w:rsidRPr="009C4EE6">
        <w:rPr>
          <w:sz w:val="24"/>
          <w:szCs w:val="24"/>
        </w:rPr>
        <w:t xml:space="preserve">аличие у </w:t>
      </w:r>
      <w:r w:rsidR="009C4EE6">
        <w:rPr>
          <w:sz w:val="24"/>
          <w:szCs w:val="24"/>
        </w:rPr>
        <w:t>Государственной жилищной инспекции Санкт-Петербурга</w:t>
      </w:r>
      <w:r w:rsidR="009C4EE6" w:rsidRPr="009C4EE6">
        <w:rPr>
          <w:sz w:val="24"/>
          <w:szCs w:val="24"/>
        </w:rPr>
        <w:t xml:space="preserve"> сведений о начислении платы за коммунальную услугу по отоплению</w:t>
      </w:r>
      <w:proofErr w:type="gramStart"/>
      <w:r w:rsidR="00614409">
        <w:rPr>
          <w:sz w:val="24"/>
          <w:szCs w:val="24"/>
          <w:vertAlign w:val="superscript"/>
        </w:rPr>
        <w:t>1</w:t>
      </w:r>
      <w:proofErr w:type="gramEnd"/>
      <w:r w:rsidR="009C4EE6" w:rsidRPr="009C4EE6">
        <w:rPr>
          <w:sz w:val="24"/>
          <w:szCs w:val="24"/>
        </w:rPr>
        <w:t xml:space="preserve"> исходя из норматива потребления, утвержденного уполномоченным органом государственной власти</w:t>
      </w:r>
      <w:r w:rsidR="009C4EE6">
        <w:rPr>
          <w:sz w:val="24"/>
          <w:szCs w:val="24"/>
        </w:rPr>
        <w:br/>
        <w:t>Санкт-Петербурга</w:t>
      </w:r>
      <w:r w:rsidR="00614409">
        <w:rPr>
          <w:sz w:val="24"/>
          <w:szCs w:val="24"/>
          <w:vertAlign w:val="superscript"/>
        </w:rPr>
        <w:t>2</w:t>
      </w:r>
      <w:r w:rsidR="009C4EE6" w:rsidRPr="009C4EE6">
        <w:rPr>
          <w:sz w:val="24"/>
          <w:szCs w:val="24"/>
        </w:rPr>
        <w:t>, более трех расчетных периодов</w:t>
      </w:r>
      <w:r w:rsidR="00614409">
        <w:rPr>
          <w:sz w:val="24"/>
          <w:szCs w:val="24"/>
          <w:vertAlign w:val="superscript"/>
        </w:rPr>
        <w:t>3</w:t>
      </w:r>
      <w:r w:rsidR="009C4EE6" w:rsidRPr="009C4EE6">
        <w:rPr>
          <w:sz w:val="24"/>
          <w:szCs w:val="24"/>
        </w:rPr>
        <w:t xml:space="preserve"> подряд</w:t>
      </w:r>
      <w:r w:rsidR="009C4EE6">
        <w:rPr>
          <w:sz w:val="24"/>
          <w:szCs w:val="24"/>
        </w:rPr>
        <w:t>»</w:t>
      </w:r>
      <w:r w:rsidR="009C4EE6" w:rsidRPr="009C4EE6">
        <w:rPr>
          <w:sz w:val="24"/>
          <w:szCs w:val="24"/>
        </w:rPr>
        <w:t>.</w:t>
      </w:r>
    </w:p>
    <w:p w:rsidR="00614409" w:rsidRDefault="00614409" w:rsidP="009C4EE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дополнить</w:t>
      </w:r>
      <w:r w:rsidR="007D6022">
        <w:rPr>
          <w:sz w:val="24"/>
          <w:szCs w:val="24"/>
        </w:rPr>
        <w:t xml:space="preserve"> приложение к Приказу</w:t>
      </w:r>
      <w:bookmarkStart w:id="0" w:name="_GoBack"/>
      <w:bookmarkEnd w:id="0"/>
      <w:r>
        <w:rPr>
          <w:sz w:val="24"/>
          <w:szCs w:val="24"/>
        </w:rPr>
        <w:t xml:space="preserve"> сносками следующего содержания:</w:t>
      </w:r>
    </w:p>
    <w:p w:rsidR="00581401" w:rsidRPr="00581401" w:rsidRDefault="00581401" w:rsidP="0058140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«</w:t>
      </w:r>
      <w:r>
        <w:rPr>
          <w:sz w:val="24"/>
          <w:szCs w:val="24"/>
          <w:vertAlign w:val="superscript"/>
        </w:rPr>
        <w:t xml:space="preserve">1 </w:t>
      </w:r>
      <w:r w:rsidRPr="00581401">
        <w:rPr>
          <w:sz w:val="24"/>
          <w:szCs w:val="24"/>
        </w:rPr>
        <w:t>Часть 2 статьи 155 Жилищного кодекса Российской Федерации</w:t>
      </w:r>
      <w:proofErr w:type="gramStart"/>
      <w:r>
        <w:rPr>
          <w:sz w:val="24"/>
          <w:szCs w:val="24"/>
        </w:rPr>
        <w:t>.</w:t>
      </w:r>
      <w:r w:rsidRPr="00581401">
        <w:rPr>
          <w:sz w:val="24"/>
          <w:szCs w:val="24"/>
          <w:vertAlign w:val="superscript"/>
        </w:rPr>
        <w:t>.</w:t>
      </w:r>
      <w:proofErr w:type="gramEnd"/>
    </w:p>
    <w:p w:rsidR="00581401" w:rsidRPr="00581401" w:rsidRDefault="00581401" w:rsidP="0058140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401">
        <w:rPr>
          <w:sz w:val="24"/>
          <w:szCs w:val="24"/>
          <w:vertAlign w:val="superscript"/>
        </w:rPr>
        <w:t xml:space="preserve">2 </w:t>
      </w:r>
      <w:r w:rsidRPr="00581401">
        <w:rPr>
          <w:sz w:val="24"/>
          <w:szCs w:val="24"/>
        </w:rPr>
        <w:t>Часть 1 статьи 157 Жилищного кодекса Российской Федерации.</w:t>
      </w:r>
    </w:p>
    <w:p w:rsidR="00581401" w:rsidRPr="00581401" w:rsidRDefault="00581401" w:rsidP="00581401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81401">
        <w:rPr>
          <w:sz w:val="24"/>
          <w:szCs w:val="24"/>
          <w:vertAlign w:val="superscript"/>
        </w:rPr>
        <w:t>3</w:t>
      </w:r>
      <w:r>
        <w:rPr>
          <w:sz w:val="24"/>
          <w:szCs w:val="24"/>
          <w:vertAlign w:val="superscript"/>
        </w:rPr>
        <w:t xml:space="preserve"> </w:t>
      </w:r>
      <w:r w:rsidRPr="00581401">
        <w:rPr>
          <w:sz w:val="24"/>
          <w:szCs w:val="24"/>
        </w:rPr>
        <w:t>Пункт 37 Правил предоставления коммунальных услуг собственникам</w:t>
      </w:r>
      <w:r w:rsidR="00E56ECB">
        <w:rPr>
          <w:sz w:val="24"/>
          <w:szCs w:val="24"/>
        </w:rPr>
        <w:br/>
      </w:r>
      <w:r w:rsidRPr="00581401">
        <w:rPr>
          <w:sz w:val="24"/>
          <w:szCs w:val="24"/>
        </w:rPr>
        <w:t>и пользователям помещений в многоквартирных домах и жилых домов, утвержденных постановлением Правител</w:t>
      </w:r>
      <w:r w:rsidR="00E56ECB">
        <w:rPr>
          <w:sz w:val="24"/>
          <w:szCs w:val="24"/>
        </w:rPr>
        <w:t>ьства Российской Федерации от 06.05.</w:t>
      </w:r>
      <w:r w:rsidRPr="00581401">
        <w:rPr>
          <w:sz w:val="24"/>
          <w:szCs w:val="24"/>
        </w:rPr>
        <w:t xml:space="preserve">2011 </w:t>
      </w:r>
      <w:r>
        <w:rPr>
          <w:sz w:val="24"/>
          <w:szCs w:val="24"/>
        </w:rPr>
        <w:t>№</w:t>
      </w:r>
      <w:r w:rsidRPr="00581401">
        <w:rPr>
          <w:sz w:val="24"/>
          <w:szCs w:val="24"/>
        </w:rPr>
        <w:t xml:space="preserve"> 354</w:t>
      </w:r>
      <w:r>
        <w:rPr>
          <w:sz w:val="24"/>
          <w:szCs w:val="24"/>
        </w:rPr>
        <w:t>».</w:t>
      </w:r>
    </w:p>
    <w:p w:rsidR="00D92E34" w:rsidRPr="00E56ECB" w:rsidRDefault="00D92E34" w:rsidP="00E56ECB">
      <w:pPr>
        <w:pStyle w:val="af0"/>
        <w:numPr>
          <w:ilvl w:val="0"/>
          <w:numId w:val="3"/>
        </w:numPr>
        <w:tabs>
          <w:tab w:val="left" w:pos="142"/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</w:rPr>
      </w:pPr>
      <w:proofErr w:type="gramStart"/>
      <w:r w:rsidRPr="00E56ECB">
        <w:rPr>
          <w:color w:val="000000"/>
          <w:sz w:val="24"/>
          <w:szCs w:val="24"/>
        </w:rPr>
        <w:t>Контроль за</w:t>
      </w:r>
      <w:proofErr w:type="gramEnd"/>
      <w:r w:rsidRPr="00E56ECB">
        <w:rPr>
          <w:color w:val="000000"/>
          <w:sz w:val="24"/>
          <w:szCs w:val="24"/>
        </w:rPr>
        <w:t xml:space="preserve"> выполнением </w:t>
      </w:r>
      <w:r w:rsidR="007902D7" w:rsidRPr="00E56ECB">
        <w:rPr>
          <w:color w:val="000000"/>
          <w:sz w:val="24"/>
          <w:szCs w:val="24"/>
        </w:rPr>
        <w:t>приказа</w:t>
      </w:r>
      <w:r w:rsidRPr="00E56ECB">
        <w:rPr>
          <w:color w:val="000000"/>
          <w:sz w:val="24"/>
          <w:szCs w:val="24"/>
        </w:rPr>
        <w:t xml:space="preserve"> возложить на заместителей начальника Инспекции – заместителей главного государственного жилищного инспектора</w:t>
      </w:r>
      <w:r w:rsidR="00BF4A7B" w:rsidRPr="00E56ECB">
        <w:rPr>
          <w:color w:val="000000"/>
          <w:sz w:val="24"/>
          <w:szCs w:val="24"/>
        </w:rPr>
        <w:br/>
      </w:r>
      <w:r w:rsidRPr="00E56ECB">
        <w:rPr>
          <w:color w:val="000000"/>
          <w:sz w:val="24"/>
          <w:szCs w:val="24"/>
        </w:rPr>
        <w:t xml:space="preserve">Санкт-Петербурга </w:t>
      </w:r>
      <w:r w:rsidR="008250F9" w:rsidRPr="00E56ECB">
        <w:rPr>
          <w:color w:val="000000"/>
          <w:sz w:val="24"/>
          <w:szCs w:val="24"/>
        </w:rPr>
        <w:t>по курируемым направлениям деятельности в соответствии</w:t>
      </w:r>
      <w:r w:rsidR="00BF4A7B" w:rsidRPr="00E56ECB">
        <w:rPr>
          <w:color w:val="000000"/>
          <w:sz w:val="24"/>
          <w:szCs w:val="24"/>
        </w:rPr>
        <w:br/>
      </w:r>
      <w:r w:rsidR="008250F9" w:rsidRPr="00E56ECB">
        <w:rPr>
          <w:color w:val="000000"/>
          <w:sz w:val="24"/>
          <w:szCs w:val="24"/>
        </w:rPr>
        <w:t>с распределением обязанностей</w:t>
      </w:r>
      <w:r w:rsidRPr="00E56ECB">
        <w:rPr>
          <w:color w:val="000000"/>
          <w:sz w:val="24"/>
          <w:szCs w:val="24"/>
        </w:rPr>
        <w:t>.</w:t>
      </w:r>
    </w:p>
    <w:p w:rsidR="00F16F7A" w:rsidRDefault="00F16F7A" w:rsidP="00F16F7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C5B6B" w:rsidRDefault="004C5B6B" w:rsidP="00F16F7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F4A7B" w:rsidRPr="00E70FDF" w:rsidRDefault="00BF4A7B" w:rsidP="00F16F7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F4A7B" w:rsidRPr="00BF4A7B" w:rsidRDefault="00BF4A7B" w:rsidP="00BF4A7B">
      <w:pPr>
        <w:suppressAutoHyphens/>
        <w:spacing w:line="240" w:lineRule="exact"/>
        <w:jc w:val="both"/>
        <w:rPr>
          <w:b/>
          <w:color w:val="000000"/>
          <w:sz w:val="24"/>
          <w:szCs w:val="24"/>
        </w:rPr>
      </w:pPr>
      <w:r w:rsidRPr="00BF4A7B">
        <w:rPr>
          <w:b/>
          <w:color w:val="000000"/>
          <w:sz w:val="24"/>
          <w:szCs w:val="24"/>
        </w:rPr>
        <w:t xml:space="preserve">Временно </w:t>
      </w:r>
      <w:proofErr w:type="gramStart"/>
      <w:r w:rsidRPr="00BF4A7B">
        <w:rPr>
          <w:b/>
          <w:color w:val="000000"/>
          <w:sz w:val="24"/>
          <w:szCs w:val="24"/>
        </w:rPr>
        <w:t>исполняющий</w:t>
      </w:r>
      <w:proofErr w:type="gramEnd"/>
      <w:r w:rsidRPr="00BF4A7B">
        <w:rPr>
          <w:b/>
          <w:color w:val="000000"/>
          <w:sz w:val="24"/>
          <w:szCs w:val="24"/>
        </w:rPr>
        <w:t xml:space="preserve"> обязанности</w:t>
      </w:r>
    </w:p>
    <w:p w:rsidR="00BF4A7B" w:rsidRPr="00BF4A7B" w:rsidRDefault="00BF4A7B" w:rsidP="00BF4A7B">
      <w:pPr>
        <w:suppressAutoHyphens/>
        <w:spacing w:line="240" w:lineRule="exact"/>
        <w:jc w:val="both"/>
        <w:rPr>
          <w:b/>
          <w:color w:val="000000"/>
          <w:sz w:val="24"/>
          <w:szCs w:val="24"/>
        </w:rPr>
      </w:pPr>
      <w:r w:rsidRPr="00BF4A7B">
        <w:rPr>
          <w:b/>
          <w:color w:val="000000"/>
          <w:sz w:val="24"/>
          <w:szCs w:val="24"/>
        </w:rPr>
        <w:t>начальника Инспекции -</w:t>
      </w:r>
      <w:r w:rsidRPr="00BF4A7B">
        <w:rPr>
          <w:b/>
          <w:color w:val="000000"/>
          <w:sz w:val="24"/>
          <w:szCs w:val="24"/>
        </w:rPr>
        <w:tab/>
      </w:r>
      <w:r w:rsidRPr="00BF4A7B">
        <w:rPr>
          <w:b/>
          <w:color w:val="000000"/>
          <w:sz w:val="24"/>
          <w:szCs w:val="24"/>
        </w:rPr>
        <w:tab/>
      </w:r>
      <w:r w:rsidRPr="00BF4A7B">
        <w:rPr>
          <w:b/>
          <w:color w:val="000000"/>
          <w:sz w:val="24"/>
          <w:szCs w:val="24"/>
        </w:rPr>
        <w:tab/>
      </w:r>
      <w:r w:rsidRPr="00BF4A7B">
        <w:rPr>
          <w:b/>
          <w:color w:val="000000"/>
          <w:sz w:val="24"/>
          <w:szCs w:val="24"/>
        </w:rPr>
        <w:tab/>
      </w:r>
      <w:r w:rsidRPr="00BF4A7B">
        <w:rPr>
          <w:b/>
          <w:color w:val="000000"/>
          <w:sz w:val="24"/>
          <w:szCs w:val="24"/>
        </w:rPr>
        <w:tab/>
      </w:r>
      <w:r w:rsidRPr="00BF4A7B">
        <w:rPr>
          <w:b/>
          <w:color w:val="000000"/>
          <w:sz w:val="24"/>
          <w:szCs w:val="24"/>
        </w:rPr>
        <w:tab/>
      </w:r>
      <w:r w:rsidRPr="00BF4A7B">
        <w:rPr>
          <w:b/>
          <w:color w:val="000000"/>
          <w:sz w:val="24"/>
          <w:szCs w:val="24"/>
        </w:rPr>
        <w:tab/>
      </w:r>
    </w:p>
    <w:p w:rsidR="00BF4A7B" w:rsidRPr="00BF4A7B" w:rsidRDefault="00BF4A7B" w:rsidP="00BF4A7B">
      <w:pPr>
        <w:suppressAutoHyphens/>
        <w:spacing w:line="240" w:lineRule="exact"/>
        <w:jc w:val="both"/>
        <w:rPr>
          <w:b/>
          <w:color w:val="000000"/>
          <w:sz w:val="24"/>
          <w:szCs w:val="24"/>
        </w:rPr>
      </w:pPr>
      <w:r w:rsidRPr="00BF4A7B">
        <w:rPr>
          <w:b/>
          <w:color w:val="000000"/>
          <w:sz w:val="24"/>
          <w:szCs w:val="24"/>
        </w:rPr>
        <w:t xml:space="preserve">главного государственного </w:t>
      </w:r>
    </w:p>
    <w:p w:rsidR="00BF4A7B" w:rsidRPr="00BF4A7B" w:rsidRDefault="00BF4A7B" w:rsidP="00BF4A7B">
      <w:pPr>
        <w:suppressAutoHyphens/>
        <w:spacing w:line="240" w:lineRule="exact"/>
        <w:jc w:val="both"/>
        <w:rPr>
          <w:b/>
          <w:color w:val="000000"/>
          <w:sz w:val="28"/>
          <w:szCs w:val="28"/>
        </w:rPr>
      </w:pPr>
      <w:r w:rsidRPr="00BF4A7B">
        <w:rPr>
          <w:b/>
          <w:color w:val="000000"/>
          <w:sz w:val="24"/>
          <w:szCs w:val="24"/>
        </w:rPr>
        <w:t>жилищного инспектора Санкт-Петербурга                                                  Ю.Э. Кузин</w:t>
      </w:r>
    </w:p>
    <w:sectPr w:rsidR="00BF4A7B" w:rsidRPr="00BF4A7B" w:rsidSect="0038437F">
      <w:headerReference w:type="default" r:id="rId10"/>
      <w:headerReference w:type="first" r:id="rId11"/>
      <w:pgSz w:w="11906" w:h="16838" w:code="9"/>
      <w:pgMar w:top="1134" w:right="1134" w:bottom="1134" w:left="1134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6B4" w:rsidRDefault="009E36B4" w:rsidP="007218B3">
      <w:r>
        <w:separator/>
      </w:r>
    </w:p>
  </w:endnote>
  <w:endnote w:type="continuationSeparator" w:id="0">
    <w:p w:rsidR="009E36B4" w:rsidRDefault="009E36B4" w:rsidP="0072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6B4" w:rsidRDefault="009E36B4" w:rsidP="007218B3">
      <w:r>
        <w:separator/>
      </w:r>
    </w:p>
  </w:footnote>
  <w:footnote w:type="continuationSeparator" w:id="0">
    <w:p w:rsidR="009E36B4" w:rsidRDefault="009E36B4" w:rsidP="00721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2D7" w:rsidRDefault="0038437F" w:rsidP="0038437F">
    <w:pPr>
      <w:pStyle w:val="ac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37F" w:rsidRDefault="0038437F" w:rsidP="0038437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3B5D"/>
    <w:multiLevelType w:val="hybridMultilevel"/>
    <w:tmpl w:val="EE745964"/>
    <w:lvl w:ilvl="0" w:tplc="F768D884">
      <w:start w:val="4"/>
      <w:numFmt w:val="bullet"/>
      <w:lvlText w:val=""/>
      <w:lvlJc w:val="left"/>
      <w:pPr>
        <w:ind w:left="643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2D321A71"/>
    <w:multiLevelType w:val="multilevel"/>
    <w:tmpl w:val="45A674B4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64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75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622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33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8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91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1389" w:hanging="1800"/>
      </w:pPr>
      <w:rPr>
        <w:rFonts w:hint="default"/>
        <w:color w:val="auto"/>
      </w:rPr>
    </w:lvl>
  </w:abstractNum>
  <w:abstractNum w:abstractNumId="2">
    <w:nsid w:val="45AF0F3B"/>
    <w:multiLevelType w:val="hybridMultilevel"/>
    <w:tmpl w:val="D4AC8282"/>
    <w:lvl w:ilvl="0" w:tplc="2384C95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3618A8"/>
    <w:multiLevelType w:val="hybridMultilevel"/>
    <w:tmpl w:val="CABE54FE"/>
    <w:lvl w:ilvl="0" w:tplc="A9C0A8E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AE"/>
    <w:rsid w:val="00000C60"/>
    <w:rsid w:val="000021AB"/>
    <w:rsid w:val="000039D8"/>
    <w:rsid w:val="000062CE"/>
    <w:rsid w:val="00013A67"/>
    <w:rsid w:val="0002387C"/>
    <w:rsid w:val="00025806"/>
    <w:rsid w:val="00030D86"/>
    <w:rsid w:val="0003196E"/>
    <w:rsid w:val="00033978"/>
    <w:rsid w:val="00034277"/>
    <w:rsid w:val="00037FC8"/>
    <w:rsid w:val="00042BAE"/>
    <w:rsid w:val="00047D3A"/>
    <w:rsid w:val="0006105D"/>
    <w:rsid w:val="000630EB"/>
    <w:rsid w:val="0006589E"/>
    <w:rsid w:val="000674ED"/>
    <w:rsid w:val="00067CBF"/>
    <w:rsid w:val="00077712"/>
    <w:rsid w:val="00080BE9"/>
    <w:rsid w:val="00083901"/>
    <w:rsid w:val="000854E7"/>
    <w:rsid w:val="000921E6"/>
    <w:rsid w:val="00095BB6"/>
    <w:rsid w:val="00096324"/>
    <w:rsid w:val="000A5660"/>
    <w:rsid w:val="000A61FE"/>
    <w:rsid w:val="000A71CD"/>
    <w:rsid w:val="000B11CE"/>
    <w:rsid w:val="000B598C"/>
    <w:rsid w:val="000B7D46"/>
    <w:rsid w:val="000C10E5"/>
    <w:rsid w:val="000C3683"/>
    <w:rsid w:val="000C3E03"/>
    <w:rsid w:val="000D0506"/>
    <w:rsid w:val="000D2883"/>
    <w:rsid w:val="000D7FD6"/>
    <w:rsid w:val="000E529F"/>
    <w:rsid w:val="000E62D7"/>
    <w:rsid w:val="000E6591"/>
    <w:rsid w:val="000F2623"/>
    <w:rsid w:val="000F2A9D"/>
    <w:rsid w:val="00112884"/>
    <w:rsid w:val="00113093"/>
    <w:rsid w:val="0011779C"/>
    <w:rsid w:val="00123985"/>
    <w:rsid w:val="00130201"/>
    <w:rsid w:val="0013214E"/>
    <w:rsid w:val="001351B5"/>
    <w:rsid w:val="00143180"/>
    <w:rsid w:val="00147E1D"/>
    <w:rsid w:val="00157486"/>
    <w:rsid w:val="0016358B"/>
    <w:rsid w:val="001743FF"/>
    <w:rsid w:val="0018541A"/>
    <w:rsid w:val="001858B8"/>
    <w:rsid w:val="001909FF"/>
    <w:rsid w:val="001912B8"/>
    <w:rsid w:val="001923D6"/>
    <w:rsid w:val="00197987"/>
    <w:rsid w:val="001A0158"/>
    <w:rsid w:val="001A28B4"/>
    <w:rsid w:val="001A40DB"/>
    <w:rsid w:val="001B0B0B"/>
    <w:rsid w:val="001B2330"/>
    <w:rsid w:val="001C0E56"/>
    <w:rsid w:val="001D57F2"/>
    <w:rsid w:val="001D7B3D"/>
    <w:rsid w:val="001E319E"/>
    <w:rsid w:val="001E7626"/>
    <w:rsid w:val="001F2701"/>
    <w:rsid w:val="001F359E"/>
    <w:rsid w:val="001F77E0"/>
    <w:rsid w:val="001F7F95"/>
    <w:rsid w:val="00200483"/>
    <w:rsid w:val="0020127F"/>
    <w:rsid w:val="00204E43"/>
    <w:rsid w:val="00206EEA"/>
    <w:rsid w:val="00216739"/>
    <w:rsid w:val="00225E04"/>
    <w:rsid w:val="00226C72"/>
    <w:rsid w:val="00226D7E"/>
    <w:rsid w:val="002272EC"/>
    <w:rsid w:val="0023710F"/>
    <w:rsid w:val="00243D0C"/>
    <w:rsid w:val="002452CF"/>
    <w:rsid w:val="00247260"/>
    <w:rsid w:val="00250A1E"/>
    <w:rsid w:val="00250FE1"/>
    <w:rsid w:val="00255DEC"/>
    <w:rsid w:val="0026228D"/>
    <w:rsid w:val="00266BB5"/>
    <w:rsid w:val="0026758A"/>
    <w:rsid w:val="002705F5"/>
    <w:rsid w:val="00270F9D"/>
    <w:rsid w:val="00271318"/>
    <w:rsid w:val="00272AA5"/>
    <w:rsid w:val="00280544"/>
    <w:rsid w:val="00281FAE"/>
    <w:rsid w:val="00285D17"/>
    <w:rsid w:val="002A1D4C"/>
    <w:rsid w:val="002A5778"/>
    <w:rsid w:val="002A79B6"/>
    <w:rsid w:val="002B2750"/>
    <w:rsid w:val="002B6CF6"/>
    <w:rsid w:val="002C014D"/>
    <w:rsid w:val="002C1EEF"/>
    <w:rsid w:val="002C403B"/>
    <w:rsid w:val="002C5B28"/>
    <w:rsid w:val="002C7C36"/>
    <w:rsid w:val="002D4E0B"/>
    <w:rsid w:val="002E7816"/>
    <w:rsid w:val="002F047F"/>
    <w:rsid w:val="002F416E"/>
    <w:rsid w:val="002F7999"/>
    <w:rsid w:val="0031261A"/>
    <w:rsid w:val="0031624E"/>
    <w:rsid w:val="003168A3"/>
    <w:rsid w:val="00324A7C"/>
    <w:rsid w:val="00326809"/>
    <w:rsid w:val="003401FB"/>
    <w:rsid w:val="00341A72"/>
    <w:rsid w:val="0034243A"/>
    <w:rsid w:val="00351338"/>
    <w:rsid w:val="003552AE"/>
    <w:rsid w:val="00366289"/>
    <w:rsid w:val="003745EC"/>
    <w:rsid w:val="00377CD1"/>
    <w:rsid w:val="003828C2"/>
    <w:rsid w:val="0038437F"/>
    <w:rsid w:val="003851CC"/>
    <w:rsid w:val="003949F1"/>
    <w:rsid w:val="003A47CA"/>
    <w:rsid w:val="003A7D86"/>
    <w:rsid w:val="003B17A9"/>
    <w:rsid w:val="003B21A7"/>
    <w:rsid w:val="003B4A43"/>
    <w:rsid w:val="003B5CE4"/>
    <w:rsid w:val="003C1250"/>
    <w:rsid w:val="003C24FC"/>
    <w:rsid w:val="003D56BD"/>
    <w:rsid w:val="003D620E"/>
    <w:rsid w:val="003D66A5"/>
    <w:rsid w:val="003E01A6"/>
    <w:rsid w:val="003E38EA"/>
    <w:rsid w:val="003F2665"/>
    <w:rsid w:val="003F3C25"/>
    <w:rsid w:val="003F494E"/>
    <w:rsid w:val="003F4D3F"/>
    <w:rsid w:val="004032BB"/>
    <w:rsid w:val="0040484B"/>
    <w:rsid w:val="004132B6"/>
    <w:rsid w:val="00413FCE"/>
    <w:rsid w:val="0042013A"/>
    <w:rsid w:val="0043393C"/>
    <w:rsid w:val="00434199"/>
    <w:rsid w:val="0044294C"/>
    <w:rsid w:val="00445E6B"/>
    <w:rsid w:val="00454287"/>
    <w:rsid w:val="00454AC7"/>
    <w:rsid w:val="00460602"/>
    <w:rsid w:val="00465CE1"/>
    <w:rsid w:val="00471811"/>
    <w:rsid w:val="0047731F"/>
    <w:rsid w:val="00482EC1"/>
    <w:rsid w:val="00487D5B"/>
    <w:rsid w:val="00493021"/>
    <w:rsid w:val="004A4654"/>
    <w:rsid w:val="004A5A38"/>
    <w:rsid w:val="004A70FB"/>
    <w:rsid w:val="004C0465"/>
    <w:rsid w:val="004C5B6B"/>
    <w:rsid w:val="004D081D"/>
    <w:rsid w:val="004D1D06"/>
    <w:rsid w:val="004D5355"/>
    <w:rsid w:val="004E0285"/>
    <w:rsid w:val="004E1475"/>
    <w:rsid w:val="004E2A33"/>
    <w:rsid w:val="004F0975"/>
    <w:rsid w:val="004F149A"/>
    <w:rsid w:val="005015DF"/>
    <w:rsid w:val="005045C7"/>
    <w:rsid w:val="00506403"/>
    <w:rsid w:val="00511882"/>
    <w:rsid w:val="005142FA"/>
    <w:rsid w:val="00515710"/>
    <w:rsid w:val="00516FEB"/>
    <w:rsid w:val="00521EF8"/>
    <w:rsid w:val="00524822"/>
    <w:rsid w:val="0052489D"/>
    <w:rsid w:val="00527CBB"/>
    <w:rsid w:val="00527F57"/>
    <w:rsid w:val="00536E2F"/>
    <w:rsid w:val="005422FE"/>
    <w:rsid w:val="00545034"/>
    <w:rsid w:val="00545CCE"/>
    <w:rsid w:val="00545DE0"/>
    <w:rsid w:val="00551995"/>
    <w:rsid w:val="0055322D"/>
    <w:rsid w:val="00556915"/>
    <w:rsid w:val="00565C89"/>
    <w:rsid w:val="00567D82"/>
    <w:rsid w:val="00570CA1"/>
    <w:rsid w:val="00581401"/>
    <w:rsid w:val="0059228C"/>
    <w:rsid w:val="005A6514"/>
    <w:rsid w:val="005B2C49"/>
    <w:rsid w:val="005B5B52"/>
    <w:rsid w:val="005B7AB7"/>
    <w:rsid w:val="005E190B"/>
    <w:rsid w:val="005E1FBE"/>
    <w:rsid w:val="005E2D54"/>
    <w:rsid w:val="005F7683"/>
    <w:rsid w:val="005F799C"/>
    <w:rsid w:val="00601405"/>
    <w:rsid w:val="0060407F"/>
    <w:rsid w:val="006041A4"/>
    <w:rsid w:val="00604EC8"/>
    <w:rsid w:val="0060795D"/>
    <w:rsid w:val="00614409"/>
    <w:rsid w:val="00615E5D"/>
    <w:rsid w:val="0062300B"/>
    <w:rsid w:val="0062378F"/>
    <w:rsid w:val="006330FF"/>
    <w:rsid w:val="0063341E"/>
    <w:rsid w:val="00636164"/>
    <w:rsid w:val="00636519"/>
    <w:rsid w:val="00642653"/>
    <w:rsid w:val="00642FD5"/>
    <w:rsid w:val="00643B7D"/>
    <w:rsid w:val="00644637"/>
    <w:rsid w:val="00647FD6"/>
    <w:rsid w:val="0065016F"/>
    <w:rsid w:val="00651913"/>
    <w:rsid w:val="00651F8A"/>
    <w:rsid w:val="00656D05"/>
    <w:rsid w:val="0065739F"/>
    <w:rsid w:val="00662EFC"/>
    <w:rsid w:val="006700AE"/>
    <w:rsid w:val="006707E1"/>
    <w:rsid w:val="00671F29"/>
    <w:rsid w:val="006728FD"/>
    <w:rsid w:val="006800C9"/>
    <w:rsid w:val="006814EB"/>
    <w:rsid w:val="00682054"/>
    <w:rsid w:val="00683006"/>
    <w:rsid w:val="006849D8"/>
    <w:rsid w:val="006855D6"/>
    <w:rsid w:val="00687C07"/>
    <w:rsid w:val="006A1C8B"/>
    <w:rsid w:val="006A4B76"/>
    <w:rsid w:val="006C1BE1"/>
    <w:rsid w:val="006C27FE"/>
    <w:rsid w:val="006D0745"/>
    <w:rsid w:val="006D606C"/>
    <w:rsid w:val="006D7917"/>
    <w:rsid w:val="006E45BB"/>
    <w:rsid w:val="006F7B27"/>
    <w:rsid w:val="0070286E"/>
    <w:rsid w:val="00702AB7"/>
    <w:rsid w:val="0071253B"/>
    <w:rsid w:val="00714986"/>
    <w:rsid w:val="007218B3"/>
    <w:rsid w:val="00722C8F"/>
    <w:rsid w:val="00725CFD"/>
    <w:rsid w:val="00726F66"/>
    <w:rsid w:val="00730C19"/>
    <w:rsid w:val="00730C97"/>
    <w:rsid w:val="00731C46"/>
    <w:rsid w:val="00733848"/>
    <w:rsid w:val="0073718D"/>
    <w:rsid w:val="00741A53"/>
    <w:rsid w:val="00744A82"/>
    <w:rsid w:val="00757058"/>
    <w:rsid w:val="00760430"/>
    <w:rsid w:val="00763196"/>
    <w:rsid w:val="00770B4D"/>
    <w:rsid w:val="00772824"/>
    <w:rsid w:val="00773777"/>
    <w:rsid w:val="007764DD"/>
    <w:rsid w:val="00777846"/>
    <w:rsid w:val="007831C8"/>
    <w:rsid w:val="00783BA1"/>
    <w:rsid w:val="00784B5C"/>
    <w:rsid w:val="00785260"/>
    <w:rsid w:val="00786E49"/>
    <w:rsid w:val="007870E8"/>
    <w:rsid w:val="007902D7"/>
    <w:rsid w:val="007A0087"/>
    <w:rsid w:val="007C2B2E"/>
    <w:rsid w:val="007C2C88"/>
    <w:rsid w:val="007C703F"/>
    <w:rsid w:val="007D1416"/>
    <w:rsid w:val="007D2328"/>
    <w:rsid w:val="007D23B2"/>
    <w:rsid w:val="007D3758"/>
    <w:rsid w:val="007D6022"/>
    <w:rsid w:val="007E039C"/>
    <w:rsid w:val="007E061C"/>
    <w:rsid w:val="007E2967"/>
    <w:rsid w:val="007E43C5"/>
    <w:rsid w:val="007E7E18"/>
    <w:rsid w:val="007F0FCD"/>
    <w:rsid w:val="007F281B"/>
    <w:rsid w:val="007F61E7"/>
    <w:rsid w:val="007F7FAB"/>
    <w:rsid w:val="008004E2"/>
    <w:rsid w:val="00803AAF"/>
    <w:rsid w:val="00804833"/>
    <w:rsid w:val="00812961"/>
    <w:rsid w:val="00822869"/>
    <w:rsid w:val="008250F9"/>
    <w:rsid w:val="008313B7"/>
    <w:rsid w:val="008326D0"/>
    <w:rsid w:val="0084389C"/>
    <w:rsid w:val="008438C8"/>
    <w:rsid w:val="00846648"/>
    <w:rsid w:val="008501FD"/>
    <w:rsid w:val="008511D0"/>
    <w:rsid w:val="00853792"/>
    <w:rsid w:val="0085781E"/>
    <w:rsid w:val="00860457"/>
    <w:rsid w:val="0086130A"/>
    <w:rsid w:val="00861F65"/>
    <w:rsid w:val="008633E7"/>
    <w:rsid w:val="00865C54"/>
    <w:rsid w:val="00866B17"/>
    <w:rsid w:val="00871E1D"/>
    <w:rsid w:val="008779B3"/>
    <w:rsid w:val="00880E2F"/>
    <w:rsid w:val="00882D00"/>
    <w:rsid w:val="00885558"/>
    <w:rsid w:val="00892438"/>
    <w:rsid w:val="008A0A94"/>
    <w:rsid w:val="008A79D9"/>
    <w:rsid w:val="008B11FE"/>
    <w:rsid w:val="008B1BB9"/>
    <w:rsid w:val="008B30FD"/>
    <w:rsid w:val="008B7FB2"/>
    <w:rsid w:val="008C5636"/>
    <w:rsid w:val="008D0A6A"/>
    <w:rsid w:val="008D0A75"/>
    <w:rsid w:val="008D6E4A"/>
    <w:rsid w:val="008E30A9"/>
    <w:rsid w:val="008E45D6"/>
    <w:rsid w:val="008E5F3F"/>
    <w:rsid w:val="008E60D7"/>
    <w:rsid w:val="008F4682"/>
    <w:rsid w:val="008F52A9"/>
    <w:rsid w:val="00913079"/>
    <w:rsid w:val="00921D37"/>
    <w:rsid w:val="009318F5"/>
    <w:rsid w:val="00933023"/>
    <w:rsid w:val="0094240D"/>
    <w:rsid w:val="00943AB5"/>
    <w:rsid w:val="00946C8B"/>
    <w:rsid w:val="00947BAE"/>
    <w:rsid w:val="00953425"/>
    <w:rsid w:val="009564B3"/>
    <w:rsid w:val="00960F49"/>
    <w:rsid w:val="00961147"/>
    <w:rsid w:val="0096478D"/>
    <w:rsid w:val="0096529B"/>
    <w:rsid w:val="00970E1E"/>
    <w:rsid w:val="00977D32"/>
    <w:rsid w:val="0098396E"/>
    <w:rsid w:val="009868D9"/>
    <w:rsid w:val="00992367"/>
    <w:rsid w:val="009953B9"/>
    <w:rsid w:val="00997EDC"/>
    <w:rsid w:val="009A3495"/>
    <w:rsid w:val="009A3E88"/>
    <w:rsid w:val="009A4B36"/>
    <w:rsid w:val="009A4C62"/>
    <w:rsid w:val="009A79EF"/>
    <w:rsid w:val="009B4D37"/>
    <w:rsid w:val="009B64D6"/>
    <w:rsid w:val="009C0A37"/>
    <w:rsid w:val="009C4EE6"/>
    <w:rsid w:val="009D36FF"/>
    <w:rsid w:val="009D381B"/>
    <w:rsid w:val="009D5FE4"/>
    <w:rsid w:val="009E0045"/>
    <w:rsid w:val="009E36B4"/>
    <w:rsid w:val="009F054D"/>
    <w:rsid w:val="009F0760"/>
    <w:rsid w:val="009F18F4"/>
    <w:rsid w:val="009F3621"/>
    <w:rsid w:val="009F3E74"/>
    <w:rsid w:val="009F4299"/>
    <w:rsid w:val="00A108EA"/>
    <w:rsid w:val="00A116FA"/>
    <w:rsid w:val="00A13F4F"/>
    <w:rsid w:val="00A16C61"/>
    <w:rsid w:val="00A17113"/>
    <w:rsid w:val="00A2754C"/>
    <w:rsid w:val="00A308D4"/>
    <w:rsid w:val="00A31DE2"/>
    <w:rsid w:val="00A3528A"/>
    <w:rsid w:val="00A37428"/>
    <w:rsid w:val="00A37777"/>
    <w:rsid w:val="00A40B9E"/>
    <w:rsid w:val="00A44969"/>
    <w:rsid w:val="00A44F1B"/>
    <w:rsid w:val="00A46A36"/>
    <w:rsid w:val="00A4745F"/>
    <w:rsid w:val="00A52C13"/>
    <w:rsid w:val="00A559F4"/>
    <w:rsid w:val="00A6385F"/>
    <w:rsid w:val="00A7034F"/>
    <w:rsid w:val="00A74FEC"/>
    <w:rsid w:val="00A904EF"/>
    <w:rsid w:val="00A943F6"/>
    <w:rsid w:val="00A947BA"/>
    <w:rsid w:val="00A97685"/>
    <w:rsid w:val="00AA208B"/>
    <w:rsid w:val="00AA3947"/>
    <w:rsid w:val="00AA6E0A"/>
    <w:rsid w:val="00AA716F"/>
    <w:rsid w:val="00AB5716"/>
    <w:rsid w:val="00AC14A0"/>
    <w:rsid w:val="00AC15F6"/>
    <w:rsid w:val="00AD4D64"/>
    <w:rsid w:val="00AE4719"/>
    <w:rsid w:val="00AE5CF3"/>
    <w:rsid w:val="00AF2307"/>
    <w:rsid w:val="00AF37C1"/>
    <w:rsid w:val="00AF47C6"/>
    <w:rsid w:val="00B012D8"/>
    <w:rsid w:val="00B132EE"/>
    <w:rsid w:val="00B13D68"/>
    <w:rsid w:val="00B14373"/>
    <w:rsid w:val="00B26FBA"/>
    <w:rsid w:val="00B359F0"/>
    <w:rsid w:val="00B446C9"/>
    <w:rsid w:val="00B461DC"/>
    <w:rsid w:val="00B465E7"/>
    <w:rsid w:val="00B46A59"/>
    <w:rsid w:val="00B46C67"/>
    <w:rsid w:val="00B5675A"/>
    <w:rsid w:val="00B65EFB"/>
    <w:rsid w:val="00B81197"/>
    <w:rsid w:val="00B84808"/>
    <w:rsid w:val="00B871BA"/>
    <w:rsid w:val="00B90254"/>
    <w:rsid w:val="00B91033"/>
    <w:rsid w:val="00B9414F"/>
    <w:rsid w:val="00B96906"/>
    <w:rsid w:val="00BC1185"/>
    <w:rsid w:val="00BE0146"/>
    <w:rsid w:val="00BE1169"/>
    <w:rsid w:val="00BE2875"/>
    <w:rsid w:val="00BE7944"/>
    <w:rsid w:val="00BF3363"/>
    <w:rsid w:val="00BF4876"/>
    <w:rsid w:val="00BF4A7B"/>
    <w:rsid w:val="00C00954"/>
    <w:rsid w:val="00C00F02"/>
    <w:rsid w:val="00C02F2C"/>
    <w:rsid w:val="00C04BF2"/>
    <w:rsid w:val="00C059CF"/>
    <w:rsid w:val="00C10101"/>
    <w:rsid w:val="00C116F7"/>
    <w:rsid w:val="00C272B5"/>
    <w:rsid w:val="00C27ADD"/>
    <w:rsid w:val="00C3149A"/>
    <w:rsid w:val="00C40C73"/>
    <w:rsid w:val="00C40E78"/>
    <w:rsid w:val="00C45097"/>
    <w:rsid w:val="00C4537D"/>
    <w:rsid w:val="00C465D3"/>
    <w:rsid w:val="00C53787"/>
    <w:rsid w:val="00C55814"/>
    <w:rsid w:val="00C602B7"/>
    <w:rsid w:val="00C6104A"/>
    <w:rsid w:val="00C62FDA"/>
    <w:rsid w:val="00C6381A"/>
    <w:rsid w:val="00C72F52"/>
    <w:rsid w:val="00C76F11"/>
    <w:rsid w:val="00C83245"/>
    <w:rsid w:val="00C83285"/>
    <w:rsid w:val="00C85715"/>
    <w:rsid w:val="00C906DA"/>
    <w:rsid w:val="00CA224C"/>
    <w:rsid w:val="00CA3D0F"/>
    <w:rsid w:val="00CA3FD1"/>
    <w:rsid w:val="00CA7F3B"/>
    <w:rsid w:val="00CB4AFD"/>
    <w:rsid w:val="00CB4D05"/>
    <w:rsid w:val="00CB5CC7"/>
    <w:rsid w:val="00CC622D"/>
    <w:rsid w:val="00CD013D"/>
    <w:rsid w:val="00CD6173"/>
    <w:rsid w:val="00CE2747"/>
    <w:rsid w:val="00CE3C4B"/>
    <w:rsid w:val="00CF0DCF"/>
    <w:rsid w:val="00CF2C05"/>
    <w:rsid w:val="00CF39F4"/>
    <w:rsid w:val="00CF57CA"/>
    <w:rsid w:val="00D0125B"/>
    <w:rsid w:val="00D06F0C"/>
    <w:rsid w:val="00D20251"/>
    <w:rsid w:val="00D3434E"/>
    <w:rsid w:val="00D42697"/>
    <w:rsid w:val="00D43747"/>
    <w:rsid w:val="00D45345"/>
    <w:rsid w:val="00D54D65"/>
    <w:rsid w:val="00D55D39"/>
    <w:rsid w:val="00D5623E"/>
    <w:rsid w:val="00D567AE"/>
    <w:rsid w:val="00D56B3B"/>
    <w:rsid w:val="00D64626"/>
    <w:rsid w:val="00D75996"/>
    <w:rsid w:val="00D848EA"/>
    <w:rsid w:val="00D911AC"/>
    <w:rsid w:val="00D91333"/>
    <w:rsid w:val="00D92E34"/>
    <w:rsid w:val="00D93993"/>
    <w:rsid w:val="00D9443D"/>
    <w:rsid w:val="00D966EF"/>
    <w:rsid w:val="00D97364"/>
    <w:rsid w:val="00DA1A80"/>
    <w:rsid w:val="00DA1EE9"/>
    <w:rsid w:val="00DA30EE"/>
    <w:rsid w:val="00DA3AC0"/>
    <w:rsid w:val="00DA3B84"/>
    <w:rsid w:val="00DB27D7"/>
    <w:rsid w:val="00DC102C"/>
    <w:rsid w:val="00DC4CEB"/>
    <w:rsid w:val="00DD1506"/>
    <w:rsid w:val="00DD2C2B"/>
    <w:rsid w:val="00DD4A69"/>
    <w:rsid w:val="00DD57FB"/>
    <w:rsid w:val="00DD7939"/>
    <w:rsid w:val="00DD7A3E"/>
    <w:rsid w:val="00DE0F64"/>
    <w:rsid w:val="00DF4F4A"/>
    <w:rsid w:val="00DF53BE"/>
    <w:rsid w:val="00E044DC"/>
    <w:rsid w:val="00E05FE0"/>
    <w:rsid w:val="00E06E99"/>
    <w:rsid w:val="00E1314F"/>
    <w:rsid w:val="00E368FB"/>
    <w:rsid w:val="00E372E0"/>
    <w:rsid w:val="00E37713"/>
    <w:rsid w:val="00E4404D"/>
    <w:rsid w:val="00E46ED1"/>
    <w:rsid w:val="00E56ECB"/>
    <w:rsid w:val="00E57418"/>
    <w:rsid w:val="00E62211"/>
    <w:rsid w:val="00E63F57"/>
    <w:rsid w:val="00E70FDF"/>
    <w:rsid w:val="00E73536"/>
    <w:rsid w:val="00E7376E"/>
    <w:rsid w:val="00E747B6"/>
    <w:rsid w:val="00E769FB"/>
    <w:rsid w:val="00E80DEA"/>
    <w:rsid w:val="00E831B4"/>
    <w:rsid w:val="00E94375"/>
    <w:rsid w:val="00E97491"/>
    <w:rsid w:val="00EA36BB"/>
    <w:rsid w:val="00EA551B"/>
    <w:rsid w:val="00EA643A"/>
    <w:rsid w:val="00EA64C6"/>
    <w:rsid w:val="00EB31A9"/>
    <w:rsid w:val="00EB4265"/>
    <w:rsid w:val="00EB5611"/>
    <w:rsid w:val="00EC6E4A"/>
    <w:rsid w:val="00ED04CC"/>
    <w:rsid w:val="00ED24A0"/>
    <w:rsid w:val="00ED638A"/>
    <w:rsid w:val="00ED6BCB"/>
    <w:rsid w:val="00ED71CA"/>
    <w:rsid w:val="00EE164A"/>
    <w:rsid w:val="00EE36F9"/>
    <w:rsid w:val="00EE3B3B"/>
    <w:rsid w:val="00EF42A3"/>
    <w:rsid w:val="00EF5194"/>
    <w:rsid w:val="00EF7AAB"/>
    <w:rsid w:val="00F122C2"/>
    <w:rsid w:val="00F12569"/>
    <w:rsid w:val="00F153CA"/>
    <w:rsid w:val="00F16F7A"/>
    <w:rsid w:val="00F22C00"/>
    <w:rsid w:val="00F2357F"/>
    <w:rsid w:val="00F33585"/>
    <w:rsid w:val="00F4135A"/>
    <w:rsid w:val="00F436FD"/>
    <w:rsid w:val="00F5093C"/>
    <w:rsid w:val="00F63EBB"/>
    <w:rsid w:val="00F77D14"/>
    <w:rsid w:val="00F801FF"/>
    <w:rsid w:val="00F90664"/>
    <w:rsid w:val="00F94A6B"/>
    <w:rsid w:val="00FA5FCB"/>
    <w:rsid w:val="00FB50EF"/>
    <w:rsid w:val="00FB5FD0"/>
    <w:rsid w:val="00FC2E04"/>
    <w:rsid w:val="00FC442C"/>
    <w:rsid w:val="00FC4733"/>
    <w:rsid w:val="00FC6489"/>
    <w:rsid w:val="00FC77B6"/>
    <w:rsid w:val="00FD22CD"/>
    <w:rsid w:val="00FE2B4B"/>
    <w:rsid w:val="00FE3427"/>
    <w:rsid w:val="00FE476F"/>
    <w:rsid w:val="00FF087B"/>
    <w:rsid w:val="00FF2CAE"/>
    <w:rsid w:val="00FF3F26"/>
    <w:rsid w:val="00FF4ACA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8B3"/>
  </w:style>
  <w:style w:type="paragraph" w:styleId="1">
    <w:name w:val="heading 1"/>
    <w:basedOn w:val="a"/>
    <w:next w:val="a"/>
    <w:link w:val="10"/>
    <w:qFormat/>
    <w:rsid w:val="008B30FD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8B30FD"/>
    <w:pPr>
      <w:spacing w:before="20" w:after="100"/>
      <w:jc w:val="center"/>
    </w:pPr>
    <w:rPr>
      <w:sz w:val="32"/>
    </w:rPr>
  </w:style>
  <w:style w:type="paragraph" w:customStyle="1" w:styleId="FORMATTEXT">
    <w:name w:val=".FORMATTEXT"/>
    <w:uiPriority w:val="99"/>
    <w:rsid w:val="00C40C7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C40C7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Balloon Text"/>
    <w:basedOn w:val="a"/>
    <w:link w:val="a6"/>
    <w:rsid w:val="00C40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40C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45E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7">
    <w:name w:val="Hyperlink"/>
    <w:uiPriority w:val="99"/>
    <w:unhideWhenUsed/>
    <w:rsid w:val="00A4745F"/>
    <w:rPr>
      <w:color w:val="0000FF"/>
      <w:u w:val="single"/>
    </w:rPr>
  </w:style>
  <w:style w:type="character" w:customStyle="1" w:styleId="10">
    <w:name w:val="Заголовок 1 Знак"/>
    <w:link w:val="1"/>
    <w:rsid w:val="00F16F7A"/>
    <w:rPr>
      <w:b/>
      <w:sz w:val="36"/>
    </w:rPr>
  </w:style>
  <w:style w:type="character" w:customStyle="1" w:styleId="a4">
    <w:name w:val="Название Знак"/>
    <w:link w:val="a3"/>
    <w:rsid w:val="00F16F7A"/>
    <w:rPr>
      <w:sz w:val="32"/>
    </w:rPr>
  </w:style>
  <w:style w:type="paragraph" w:customStyle="1" w:styleId="HEADERTEXT">
    <w:name w:val=".HEADERTEXT"/>
    <w:uiPriority w:val="99"/>
    <w:rsid w:val="00F16F7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table" w:styleId="a8">
    <w:name w:val="Table Grid"/>
    <w:basedOn w:val="a1"/>
    <w:rsid w:val="00F1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rsid w:val="007218B3"/>
  </w:style>
  <w:style w:type="character" w:customStyle="1" w:styleId="aa">
    <w:name w:val="Текст концевой сноски Знак"/>
    <w:basedOn w:val="a0"/>
    <w:link w:val="a9"/>
    <w:uiPriority w:val="99"/>
    <w:rsid w:val="007218B3"/>
  </w:style>
  <w:style w:type="character" w:styleId="ab">
    <w:name w:val="endnote reference"/>
    <w:uiPriority w:val="99"/>
    <w:rsid w:val="007218B3"/>
    <w:rPr>
      <w:rFonts w:cs="Times New Roman"/>
      <w:vertAlign w:val="superscript"/>
    </w:rPr>
  </w:style>
  <w:style w:type="paragraph" w:styleId="ac">
    <w:name w:val="header"/>
    <w:basedOn w:val="a"/>
    <w:link w:val="ad"/>
    <w:uiPriority w:val="99"/>
    <w:rsid w:val="007902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902D7"/>
  </w:style>
  <w:style w:type="paragraph" w:styleId="ae">
    <w:name w:val="footer"/>
    <w:basedOn w:val="a"/>
    <w:link w:val="af"/>
    <w:rsid w:val="007902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902D7"/>
  </w:style>
  <w:style w:type="paragraph" w:styleId="af0">
    <w:name w:val="List Paragraph"/>
    <w:basedOn w:val="a"/>
    <w:uiPriority w:val="34"/>
    <w:qFormat/>
    <w:rsid w:val="00614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8B3"/>
  </w:style>
  <w:style w:type="paragraph" w:styleId="1">
    <w:name w:val="heading 1"/>
    <w:basedOn w:val="a"/>
    <w:next w:val="a"/>
    <w:link w:val="10"/>
    <w:qFormat/>
    <w:rsid w:val="008B30FD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8B30FD"/>
    <w:pPr>
      <w:spacing w:before="20" w:after="100"/>
      <w:jc w:val="center"/>
    </w:pPr>
    <w:rPr>
      <w:sz w:val="32"/>
    </w:rPr>
  </w:style>
  <w:style w:type="paragraph" w:customStyle="1" w:styleId="FORMATTEXT">
    <w:name w:val=".FORMATTEXT"/>
    <w:uiPriority w:val="99"/>
    <w:rsid w:val="00C40C7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C40C7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Balloon Text"/>
    <w:basedOn w:val="a"/>
    <w:link w:val="a6"/>
    <w:rsid w:val="00C40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40C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45E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7">
    <w:name w:val="Hyperlink"/>
    <w:uiPriority w:val="99"/>
    <w:unhideWhenUsed/>
    <w:rsid w:val="00A4745F"/>
    <w:rPr>
      <w:color w:val="0000FF"/>
      <w:u w:val="single"/>
    </w:rPr>
  </w:style>
  <w:style w:type="character" w:customStyle="1" w:styleId="10">
    <w:name w:val="Заголовок 1 Знак"/>
    <w:link w:val="1"/>
    <w:rsid w:val="00F16F7A"/>
    <w:rPr>
      <w:b/>
      <w:sz w:val="36"/>
    </w:rPr>
  </w:style>
  <w:style w:type="character" w:customStyle="1" w:styleId="a4">
    <w:name w:val="Название Знак"/>
    <w:link w:val="a3"/>
    <w:rsid w:val="00F16F7A"/>
    <w:rPr>
      <w:sz w:val="32"/>
    </w:rPr>
  </w:style>
  <w:style w:type="paragraph" w:customStyle="1" w:styleId="HEADERTEXT">
    <w:name w:val=".HEADERTEXT"/>
    <w:uiPriority w:val="99"/>
    <w:rsid w:val="00F16F7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table" w:styleId="a8">
    <w:name w:val="Table Grid"/>
    <w:basedOn w:val="a1"/>
    <w:rsid w:val="00F1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rsid w:val="007218B3"/>
  </w:style>
  <w:style w:type="character" w:customStyle="1" w:styleId="aa">
    <w:name w:val="Текст концевой сноски Знак"/>
    <w:basedOn w:val="a0"/>
    <w:link w:val="a9"/>
    <w:uiPriority w:val="99"/>
    <w:rsid w:val="007218B3"/>
  </w:style>
  <w:style w:type="character" w:styleId="ab">
    <w:name w:val="endnote reference"/>
    <w:uiPriority w:val="99"/>
    <w:rsid w:val="007218B3"/>
    <w:rPr>
      <w:rFonts w:cs="Times New Roman"/>
      <w:vertAlign w:val="superscript"/>
    </w:rPr>
  </w:style>
  <w:style w:type="paragraph" w:styleId="ac">
    <w:name w:val="header"/>
    <w:basedOn w:val="a"/>
    <w:link w:val="ad"/>
    <w:uiPriority w:val="99"/>
    <w:rsid w:val="007902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902D7"/>
  </w:style>
  <w:style w:type="paragraph" w:styleId="ae">
    <w:name w:val="footer"/>
    <w:basedOn w:val="a"/>
    <w:link w:val="af"/>
    <w:rsid w:val="007902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902D7"/>
  </w:style>
  <w:style w:type="paragraph" w:styleId="af0">
    <w:name w:val="List Paragraph"/>
    <w:basedOn w:val="a"/>
    <w:uiPriority w:val="34"/>
    <w:qFormat/>
    <w:rsid w:val="0061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54;&#1056;&#1043;&#1040;&#1053;&#1048;&#1047;&#1040;&#1062;&#1048;&#1054;&#1053;&#1053;&#1067;&#1049;\&#1041;&#1083;&#1072;&#1085;&#1082;&#1080;\&#1087;&#1088;&#1080;&#1082;&#1072;&#1079;%20200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9AD81-57F9-49F0-ADB1-297CA6CC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2005.dot</Template>
  <TotalTime>16</TotalTime>
  <Pages>2</Pages>
  <Words>396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Nuzhnaya_tm</dc:creator>
  <cp:lastModifiedBy>Шевяков Александр Сергеевич</cp:lastModifiedBy>
  <cp:revision>2</cp:revision>
  <cp:lastPrinted>2024-12-18T06:22:00Z</cp:lastPrinted>
  <dcterms:created xsi:type="dcterms:W3CDTF">2025-09-01T07:14:00Z</dcterms:created>
  <dcterms:modified xsi:type="dcterms:W3CDTF">2025-09-01T07:14:00Z</dcterms:modified>
</cp:coreProperties>
</file>