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117AFA" w:rsidRDefault="00E21846" w:rsidP="00C17044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7044" w:rsidRDefault="00C17044" w:rsidP="00C17044">
      <w:pPr>
        <w:pStyle w:val="aeoaeno12"/>
        <w:spacing w:line="240" w:lineRule="auto"/>
        <w:ind w:firstLine="0"/>
      </w:pPr>
    </w:p>
    <w:p w:rsidR="00C17044" w:rsidRDefault="00C17044" w:rsidP="00C17044">
      <w:pPr>
        <w:pStyle w:val="aeoaeno12"/>
        <w:spacing w:line="240" w:lineRule="auto"/>
        <w:ind w:firstLine="0"/>
        <w:rPr>
          <w:b/>
        </w:rPr>
      </w:pPr>
      <w:r>
        <w:rPr>
          <w:b/>
        </w:rPr>
        <w:t xml:space="preserve">О </w:t>
      </w:r>
      <w:proofErr w:type="gramStart"/>
      <w:r w:rsidR="00AB5763">
        <w:rPr>
          <w:b/>
        </w:rPr>
        <w:t>внесении</w:t>
      </w:r>
      <w:proofErr w:type="gramEnd"/>
      <w:r w:rsidR="00AB5763">
        <w:rPr>
          <w:b/>
        </w:rPr>
        <w:t xml:space="preserve"> изменения</w:t>
      </w:r>
      <w:r>
        <w:rPr>
          <w:b/>
        </w:rPr>
        <w:t xml:space="preserve"> </w:t>
      </w:r>
    </w:p>
    <w:p w:rsidR="00C17044" w:rsidRDefault="00AB5763" w:rsidP="00C17044">
      <w:pPr>
        <w:pStyle w:val="aeoaeno12"/>
        <w:spacing w:line="240" w:lineRule="auto"/>
        <w:ind w:firstLine="0"/>
        <w:rPr>
          <w:b/>
        </w:rPr>
      </w:pPr>
      <w:r>
        <w:rPr>
          <w:b/>
        </w:rPr>
        <w:t>в распоряжение</w:t>
      </w:r>
      <w:r w:rsidR="00C17044">
        <w:rPr>
          <w:b/>
        </w:rPr>
        <w:t xml:space="preserve"> Комитета по труду </w:t>
      </w:r>
    </w:p>
    <w:p w:rsidR="00C17044" w:rsidRDefault="00C17044" w:rsidP="00C17044">
      <w:pPr>
        <w:pStyle w:val="aeoaeno12"/>
        <w:spacing w:line="240" w:lineRule="auto"/>
        <w:ind w:firstLine="0"/>
        <w:rPr>
          <w:b/>
        </w:rPr>
      </w:pPr>
      <w:r>
        <w:rPr>
          <w:b/>
        </w:rPr>
        <w:t xml:space="preserve">и занятости населения Санкт-Петербурга </w:t>
      </w:r>
    </w:p>
    <w:p w:rsidR="00C17044" w:rsidRDefault="00C17044" w:rsidP="00C17044">
      <w:pPr>
        <w:pStyle w:val="aeoaeno12"/>
        <w:spacing w:line="720" w:lineRule="auto"/>
        <w:ind w:firstLine="0"/>
        <w:rPr>
          <w:b/>
        </w:rPr>
      </w:pPr>
      <w:r>
        <w:rPr>
          <w:b/>
        </w:rPr>
        <w:t xml:space="preserve">от </w:t>
      </w:r>
      <w:r w:rsidR="00D56C39">
        <w:rPr>
          <w:b/>
        </w:rPr>
        <w:t>31.07.2025 № 129-р</w:t>
      </w:r>
    </w:p>
    <w:p w:rsidR="0054210E" w:rsidRDefault="00C17044" w:rsidP="00D763FA">
      <w:pPr>
        <w:pStyle w:val="a7"/>
        <w:autoSpaceDE w:val="0"/>
        <w:autoSpaceDN w:val="0"/>
        <w:adjustRightInd w:val="0"/>
        <w:ind w:left="0" w:firstLine="709"/>
        <w:jc w:val="both"/>
      </w:pPr>
      <w:r>
        <w:t xml:space="preserve">1. </w:t>
      </w:r>
      <w:proofErr w:type="gramStart"/>
      <w:r w:rsidR="00D56C39">
        <w:t xml:space="preserve">Внести изменение </w:t>
      </w:r>
      <w:r w:rsidR="0054210E">
        <w:t xml:space="preserve">в распоряжение Комитета по труду и занятости населения Санкт-Петербурга от 31.07.2025 № 129-р «О реализации постановления Губернатора </w:t>
      </w:r>
      <w:r w:rsidR="0054210E">
        <w:br/>
        <w:t>Санкт-Петербурга от 18.04.2017 № 16-пг и о признании утратившим</w:t>
      </w:r>
      <w:r w:rsidR="00CC05B8">
        <w:t>и</w:t>
      </w:r>
      <w:bookmarkStart w:id="0" w:name="_GoBack"/>
      <w:bookmarkEnd w:id="0"/>
      <w:r w:rsidR="0054210E">
        <w:t xml:space="preserve"> силу распоряжений Комитета по труду и занятости населения Санкт-Петербурга от 06.06.2014 № 106-р, </w:t>
      </w:r>
      <w:r w:rsidR="0054210E">
        <w:br/>
        <w:t xml:space="preserve">от 09.01.2018 № 1-р, от 26.01.2021 № 10-р», </w:t>
      </w:r>
      <w:r w:rsidR="00D763FA">
        <w:t xml:space="preserve">заменив </w:t>
      </w:r>
      <w:r w:rsidR="00B70783">
        <w:t xml:space="preserve">в пункте 1 распоряжения </w:t>
      </w:r>
      <w:r w:rsidR="00D763FA">
        <w:t xml:space="preserve">слова </w:t>
      </w:r>
      <w:r w:rsidR="00D763FA">
        <w:br/>
        <w:t>«с 1 по 15 число каждого месяца еженедельно с понедельника</w:t>
      </w:r>
      <w:proofErr w:type="gramEnd"/>
      <w:r w:rsidR="00D763FA">
        <w:t xml:space="preserve"> по четверг с 9.00 по 17.00»</w:t>
      </w:r>
      <w:r w:rsidR="0054210E">
        <w:t xml:space="preserve"> </w:t>
      </w:r>
      <w:r w:rsidR="00D763FA">
        <w:t>на слова «</w:t>
      </w:r>
      <w:r w:rsidR="0054210E">
        <w:t xml:space="preserve">с 1 по 7 </w:t>
      </w:r>
      <w:r w:rsidR="00B70783">
        <w:t xml:space="preserve">число </w:t>
      </w:r>
      <w:r w:rsidR="0054210E">
        <w:t>и с</w:t>
      </w:r>
      <w:r w:rsidR="00B70783">
        <w:t xml:space="preserve"> 15 по 22 число</w:t>
      </w:r>
      <w:r w:rsidR="00D763FA">
        <w:t xml:space="preserve"> каждого</w:t>
      </w:r>
      <w:r w:rsidR="00D763FA" w:rsidRPr="00D763FA">
        <w:t xml:space="preserve"> </w:t>
      </w:r>
      <w:r w:rsidR="00D763FA">
        <w:t xml:space="preserve">месяца с понедельника </w:t>
      </w:r>
      <w:r w:rsidR="006652D0">
        <w:t xml:space="preserve">по четверг </w:t>
      </w:r>
      <w:r w:rsidR="006652D0">
        <w:br/>
        <w:t>с 9.00 д</w:t>
      </w:r>
      <w:r w:rsidR="00D763FA">
        <w:t>о 15.00».</w:t>
      </w:r>
    </w:p>
    <w:p w:rsidR="00C17044" w:rsidRDefault="00C17044" w:rsidP="0054210E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распоряжения </w:t>
      </w:r>
      <w:r w:rsidR="0054210E">
        <w:t>возложить н</w:t>
      </w:r>
      <w:r>
        <w:t xml:space="preserve">а </w:t>
      </w:r>
      <w:r w:rsidR="0054210E">
        <w:t>первого заместителя председателя</w:t>
      </w:r>
      <w:r>
        <w:t xml:space="preserve"> Комитета</w:t>
      </w:r>
      <w:r w:rsidR="0054210E">
        <w:t xml:space="preserve"> Морозкову Т.А</w:t>
      </w:r>
      <w:r>
        <w:t>.</w:t>
      </w:r>
      <w:r>
        <w:tab/>
      </w:r>
    </w:p>
    <w:p w:rsidR="00C17044" w:rsidRDefault="00C17044" w:rsidP="00C17044">
      <w:pPr>
        <w:autoSpaceDE w:val="0"/>
        <w:autoSpaceDN w:val="0"/>
        <w:adjustRightInd w:val="0"/>
        <w:jc w:val="both"/>
      </w:pPr>
    </w:p>
    <w:p w:rsidR="00C17044" w:rsidRDefault="00C17044" w:rsidP="00C17044">
      <w:pPr>
        <w:autoSpaceDE w:val="0"/>
        <w:autoSpaceDN w:val="0"/>
        <w:adjustRightInd w:val="0"/>
        <w:jc w:val="both"/>
      </w:pPr>
    </w:p>
    <w:p w:rsidR="00C17044" w:rsidRDefault="00C17044" w:rsidP="00C17044">
      <w:pPr>
        <w:autoSpaceDE w:val="0"/>
        <w:autoSpaceDN w:val="0"/>
        <w:adjustRightInd w:val="0"/>
        <w:jc w:val="both"/>
      </w:pPr>
    </w:p>
    <w:p w:rsidR="00C17044" w:rsidRDefault="00C17044" w:rsidP="00C17044">
      <w:pPr>
        <w:autoSpaceDE w:val="0"/>
        <w:autoSpaceDN w:val="0"/>
        <w:adjustRightInd w:val="0"/>
        <w:jc w:val="both"/>
        <w:rPr>
          <w:b/>
          <w:sz w:val="20"/>
        </w:rPr>
      </w:pPr>
      <w:r>
        <w:rPr>
          <w:b/>
        </w:rPr>
        <w:t>Председатель Комитета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proofErr w:type="spellStart"/>
      <w:r>
        <w:rPr>
          <w:b/>
        </w:rPr>
        <w:t>В.А.Пониделко</w:t>
      </w:r>
      <w:proofErr w:type="spellEnd"/>
    </w:p>
    <w:p w:rsidR="00CA0701" w:rsidRDefault="00CA0701" w:rsidP="00C17044">
      <w:pPr>
        <w:jc w:val="both"/>
        <w:rPr>
          <w:b/>
          <w:sz w:val="28"/>
          <w:szCs w:val="28"/>
        </w:rPr>
      </w:pPr>
    </w:p>
    <w:p w:rsidR="00EE52EA" w:rsidRDefault="00EE52EA" w:rsidP="00C17044">
      <w:pPr>
        <w:jc w:val="both"/>
        <w:rPr>
          <w:b/>
          <w:sz w:val="28"/>
          <w:szCs w:val="28"/>
        </w:rPr>
      </w:pPr>
    </w:p>
    <w:sectPr w:rsidR="00EE52EA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5EF" w:rsidRPr="002D4915" w:rsidRDefault="001715EF" w:rsidP="00D9348D">
      <w:r>
        <w:separator/>
      </w:r>
    </w:p>
  </w:endnote>
  <w:endnote w:type="continuationSeparator" w:id="0">
    <w:p w:rsidR="001715EF" w:rsidRPr="002D4915" w:rsidRDefault="001715EF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5EF" w:rsidRPr="002D4915" w:rsidRDefault="001715EF" w:rsidP="00D9348D">
      <w:r>
        <w:separator/>
      </w:r>
    </w:p>
  </w:footnote>
  <w:footnote w:type="continuationSeparator" w:id="0">
    <w:p w:rsidR="001715EF" w:rsidRPr="002D4915" w:rsidRDefault="001715EF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52574"/>
    <w:rsid w:val="00062F1A"/>
    <w:rsid w:val="00075F0F"/>
    <w:rsid w:val="00082175"/>
    <w:rsid w:val="0009025A"/>
    <w:rsid w:val="000963EA"/>
    <w:rsid w:val="000B7834"/>
    <w:rsid w:val="000C3C61"/>
    <w:rsid w:val="00101360"/>
    <w:rsid w:val="00117C13"/>
    <w:rsid w:val="00125FD4"/>
    <w:rsid w:val="00136546"/>
    <w:rsid w:val="001715EF"/>
    <w:rsid w:val="00187817"/>
    <w:rsid w:val="00193547"/>
    <w:rsid w:val="001B2339"/>
    <w:rsid w:val="001C65B7"/>
    <w:rsid w:val="001D13B4"/>
    <w:rsid w:val="00225175"/>
    <w:rsid w:val="0023179B"/>
    <w:rsid w:val="00240861"/>
    <w:rsid w:val="00240AE8"/>
    <w:rsid w:val="00246A4A"/>
    <w:rsid w:val="00253CE3"/>
    <w:rsid w:val="002672C4"/>
    <w:rsid w:val="002E4ED9"/>
    <w:rsid w:val="00301610"/>
    <w:rsid w:val="00327F5D"/>
    <w:rsid w:val="003510A7"/>
    <w:rsid w:val="003573A1"/>
    <w:rsid w:val="00360E74"/>
    <w:rsid w:val="003679F7"/>
    <w:rsid w:val="00381DD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210E"/>
    <w:rsid w:val="005452AA"/>
    <w:rsid w:val="005471AE"/>
    <w:rsid w:val="00552377"/>
    <w:rsid w:val="00552C72"/>
    <w:rsid w:val="00554DA4"/>
    <w:rsid w:val="00564133"/>
    <w:rsid w:val="00574DDC"/>
    <w:rsid w:val="00593B95"/>
    <w:rsid w:val="005C41A4"/>
    <w:rsid w:val="005D7C24"/>
    <w:rsid w:val="005F051A"/>
    <w:rsid w:val="00606C78"/>
    <w:rsid w:val="00607F0D"/>
    <w:rsid w:val="0061677C"/>
    <w:rsid w:val="00623974"/>
    <w:rsid w:val="00635FDB"/>
    <w:rsid w:val="006568A0"/>
    <w:rsid w:val="006652D0"/>
    <w:rsid w:val="006655B6"/>
    <w:rsid w:val="006C5094"/>
    <w:rsid w:val="006D3CF2"/>
    <w:rsid w:val="006F183B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51A82"/>
    <w:rsid w:val="00964DB7"/>
    <w:rsid w:val="00970F60"/>
    <w:rsid w:val="0097469A"/>
    <w:rsid w:val="009A160D"/>
    <w:rsid w:val="009C1ADA"/>
    <w:rsid w:val="009C303F"/>
    <w:rsid w:val="009C7A76"/>
    <w:rsid w:val="009D389C"/>
    <w:rsid w:val="00A11E8E"/>
    <w:rsid w:val="00A36915"/>
    <w:rsid w:val="00A64983"/>
    <w:rsid w:val="00A763B3"/>
    <w:rsid w:val="00AB5763"/>
    <w:rsid w:val="00AC768E"/>
    <w:rsid w:val="00AD49D3"/>
    <w:rsid w:val="00B106BD"/>
    <w:rsid w:val="00B246F2"/>
    <w:rsid w:val="00B25C6B"/>
    <w:rsid w:val="00B43E80"/>
    <w:rsid w:val="00B45797"/>
    <w:rsid w:val="00B46B61"/>
    <w:rsid w:val="00B70783"/>
    <w:rsid w:val="00B82E82"/>
    <w:rsid w:val="00B83A8B"/>
    <w:rsid w:val="00B94E3A"/>
    <w:rsid w:val="00BA6FB2"/>
    <w:rsid w:val="00BE0023"/>
    <w:rsid w:val="00BF11D7"/>
    <w:rsid w:val="00C17044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05B8"/>
    <w:rsid w:val="00CC3ED4"/>
    <w:rsid w:val="00D000A9"/>
    <w:rsid w:val="00D42399"/>
    <w:rsid w:val="00D52F03"/>
    <w:rsid w:val="00D56C39"/>
    <w:rsid w:val="00D579AA"/>
    <w:rsid w:val="00D763FA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52EA"/>
    <w:rsid w:val="00EE678C"/>
    <w:rsid w:val="00F10FBF"/>
    <w:rsid w:val="00F1218E"/>
    <w:rsid w:val="00F33E0B"/>
    <w:rsid w:val="00F34B37"/>
    <w:rsid w:val="00F35CF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D9348D"/>
    <w:rPr>
      <w:sz w:val="24"/>
      <w:szCs w:val="24"/>
    </w:rPr>
  </w:style>
  <w:style w:type="character" w:customStyle="1" w:styleId="a8">
    <w:name w:val="Абзац списка Знак"/>
    <w:basedOn w:val="a1"/>
    <w:link w:val="a7"/>
    <w:uiPriority w:val="34"/>
    <w:locked/>
    <w:rsid w:val="00C170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2025-08-19T11:50:00Z</cp:lastPrinted>
  <dcterms:created xsi:type="dcterms:W3CDTF">2025-08-20T13:04:00Z</dcterms:created>
  <dcterms:modified xsi:type="dcterms:W3CDTF">2025-08-20T13:04:00Z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