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E28" w:rsidRDefault="006513D3" w:rsidP="002D695A">
      <w:pPr>
        <w:ind w:firstLine="567"/>
        <w:jc w:val="both"/>
      </w:pPr>
      <w:r w:rsidRPr="00BB624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488F117" wp14:editId="1495A160">
                <wp:simplePos x="0" y="0"/>
                <wp:positionH relativeFrom="column">
                  <wp:posOffset>-3810</wp:posOffset>
                </wp:positionH>
                <wp:positionV relativeFrom="paragraph">
                  <wp:posOffset>2137410</wp:posOffset>
                </wp:positionV>
                <wp:extent cx="4441825" cy="885825"/>
                <wp:effectExtent l="0" t="0" r="15875" b="952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1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7F47" w:rsidRDefault="00C57F47">
                            <w:pPr>
                              <w:pStyle w:val="11"/>
                            </w:pPr>
                          </w:p>
                          <w:p w:rsidR="00C57F47" w:rsidRPr="007867F0" w:rsidRDefault="00C57F47" w:rsidP="007867F0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7867F0">
                              <w:rPr>
                                <w:b/>
                                <w:bCs/>
                              </w:rPr>
                              <w:t>О внесении изменений в постановление</w:t>
                            </w:r>
                          </w:p>
                          <w:p w:rsidR="00C57F47" w:rsidRPr="007867F0" w:rsidRDefault="00C57F47" w:rsidP="007867F0">
                            <w:pPr>
                              <w:keepNext/>
                              <w:autoSpaceDE w:val="0"/>
                              <w:autoSpaceDN w:val="0"/>
                              <w:outlineLvl w:val="0"/>
                              <w:rPr>
                                <w:b/>
                                <w:bCs/>
                              </w:rPr>
                            </w:pPr>
                            <w:r w:rsidRPr="007867F0">
                              <w:rPr>
                                <w:b/>
                                <w:bCs/>
                              </w:rPr>
                              <w:t>Правительства Санкт-Петербурга</w:t>
                            </w:r>
                          </w:p>
                          <w:p w:rsidR="00C57F47" w:rsidRPr="007C54AE" w:rsidRDefault="00C57F47" w:rsidP="007867F0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ind w:right="139"/>
                              <w:rPr>
                                <w:b/>
                              </w:rPr>
                            </w:pPr>
                            <w:r w:rsidRPr="007867F0">
                              <w:rPr>
                                <w:b/>
                              </w:rPr>
                              <w:t>от 19.12.2024 № 1159</w:t>
                            </w:r>
                          </w:p>
                          <w:p w:rsidR="00C57F47" w:rsidRPr="007C54AE" w:rsidRDefault="00C57F47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488F117" id="doc_name" o:spid="_x0000_s1026" style="position:absolute;left:0;text-align:left;margin-left:-.3pt;margin-top:168.3pt;width:349.75pt;height:6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" o:allowincell="f" filled="f" stroked="f">
                <v:textbox inset="0,0,0,0">
                  <w:txbxContent>
                    <w:p w:rsidR="00C57F47" w:rsidRDefault="00C57F47">
                      <w:pPr>
                        <w:pStyle w:val="11"/>
                      </w:pPr>
                    </w:p>
                    <w:p w:rsidR="00C57F47" w:rsidRPr="007867F0" w:rsidRDefault="00C57F47" w:rsidP="007867F0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7867F0">
                        <w:rPr>
                          <w:b/>
                          <w:bCs/>
                        </w:rPr>
                        <w:t>О внесении изменений в постановление</w:t>
                      </w:r>
                    </w:p>
                    <w:p w:rsidR="00C57F47" w:rsidRPr="007867F0" w:rsidRDefault="00C57F47" w:rsidP="007867F0">
                      <w:pPr>
                        <w:keepNext/>
                        <w:autoSpaceDE w:val="0"/>
                        <w:autoSpaceDN w:val="0"/>
                        <w:outlineLvl w:val="0"/>
                        <w:rPr>
                          <w:b/>
                          <w:bCs/>
                        </w:rPr>
                      </w:pPr>
                      <w:r w:rsidRPr="007867F0">
                        <w:rPr>
                          <w:b/>
                          <w:bCs/>
                        </w:rPr>
                        <w:t>Правительства Санкт-Петербурга</w:t>
                      </w:r>
                    </w:p>
                    <w:p w:rsidR="00C57F47" w:rsidRPr="007C54AE" w:rsidRDefault="00C57F47" w:rsidP="007867F0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ind w:right="139"/>
                        <w:rPr>
                          <w:b/>
                        </w:rPr>
                      </w:pPr>
                      <w:r w:rsidRPr="007867F0">
                        <w:rPr>
                          <w:b/>
                        </w:rPr>
                        <w:t>от 19.12.2024 № 1159</w:t>
                      </w:r>
                    </w:p>
                    <w:p w:rsidR="00C57F47" w:rsidRPr="007C54AE" w:rsidRDefault="00C57F47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1F32A4" w:rsidRPr="00BB6245">
        <w:rPr>
          <w:noProof/>
        </w:rPr>
        <w:drawing>
          <wp:anchor distT="0" distB="107950" distL="114300" distR="114300" simplePos="0" relativeHeight="251656704" behindDoc="0" locked="0" layoutInCell="0" allowOverlap="1" wp14:anchorId="18CC0B80" wp14:editId="66E1EE89">
            <wp:simplePos x="0" y="0"/>
            <wp:positionH relativeFrom="column">
              <wp:posOffset>-1016635</wp:posOffset>
            </wp:positionH>
            <wp:positionV relativeFrom="paragraph">
              <wp:posOffset>1270</wp:posOffset>
            </wp:positionV>
            <wp:extent cx="7251065" cy="2433955"/>
            <wp:effectExtent l="0" t="0" r="6985" b="4445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243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481D" w:rsidRPr="00BB624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977504" wp14:editId="7C710320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7F47" w:rsidRDefault="00C57F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B977504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C57F47" w:rsidRDefault="00C57F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D5D0C" w:rsidRPr="00BB624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3F0D" w:rsidRPr="00121D37" w:rsidRDefault="007C54AE" w:rsidP="007C54AE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 xml:space="preserve">В соответствии с пунктом 4 статьи 18 Закона Санкт-Петербурга </w:t>
      </w:r>
      <w:r w:rsidRPr="00121D37">
        <w:rPr>
          <w:bCs/>
        </w:rPr>
        <w:br/>
        <w:t>от 04.07.2007 № 371-77 «О бюджетном процессе в Санкт-Петербурге»</w:t>
      </w:r>
      <w:r w:rsidR="008624F7" w:rsidRPr="00121D37">
        <w:rPr>
          <w:bCs/>
        </w:rPr>
        <w:t xml:space="preserve"> </w:t>
      </w:r>
      <w:r w:rsidR="00DB1E28" w:rsidRPr="00121D37">
        <w:t>Правительство Санкт-Петербурга</w:t>
      </w:r>
    </w:p>
    <w:p w:rsidR="00DB1E28" w:rsidRPr="00121D37" w:rsidRDefault="00DB1E28" w:rsidP="00774DC1">
      <w:pPr>
        <w:ind w:firstLine="567"/>
        <w:jc w:val="both"/>
        <w:rPr>
          <w:sz w:val="16"/>
          <w:szCs w:val="16"/>
        </w:rPr>
      </w:pPr>
    </w:p>
    <w:p w:rsidR="00C86E29" w:rsidRPr="00121D37" w:rsidRDefault="002C3F0D" w:rsidP="00D837B4">
      <w:pPr>
        <w:jc w:val="both"/>
        <w:rPr>
          <w:rFonts w:eastAsia="Calibri"/>
          <w:lang w:eastAsia="en-US"/>
        </w:rPr>
      </w:pPr>
      <w:r w:rsidRPr="00121D37">
        <w:rPr>
          <w:b/>
          <w:szCs w:val="23"/>
        </w:rPr>
        <w:t>П О С Т А Н О В Л Я Е Т:</w:t>
      </w:r>
    </w:p>
    <w:p w:rsidR="00B36C44" w:rsidRPr="00121D37" w:rsidRDefault="00B36C44" w:rsidP="00B36C44">
      <w:pPr>
        <w:tabs>
          <w:tab w:val="left" w:pos="-142"/>
        </w:tabs>
        <w:autoSpaceDE w:val="0"/>
        <w:autoSpaceDN w:val="0"/>
        <w:adjustRightInd w:val="0"/>
        <w:ind w:right="-2" w:firstLine="709"/>
        <w:contextualSpacing/>
        <w:jc w:val="both"/>
        <w:outlineLvl w:val="0"/>
        <w:rPr>
          <w:rFonts w:eastAsia="Calibri"/>
          <w:sz w:val="16"/>
          <w:szCs w:val="16"/>
          <w:lang w:eastAsia="en-US"/>
        </w:rPr>
      </w:pPr>
    </w:p>
    <w:p w:rsidR="007867F0" w:rsidRPr="00121D37" w:rsidRDefault="007867F0" w:rsidP="007867F0">
      <w:pPr>
        <w:ind w:firstLine="709"/>
        <w:jc w:val="both"/>
      </w:pPr>
      <w:r w:rsidRPr="00121D37">
        <w:rPr>
          <w:bCs/>
        </w:rPr>
        <w:t xml:space="preserve">1. Внести в постановление Правительства Санкт-Петербурга от 19.12.2024 № 1159 </w:t>
      </w:r>
      <w:r w:rsidRPr="00121D37">
        <w:rPr>
          <w:bCs/>
        </w:rPr>
        <w:br/>
        <w:t>«</w:t>
      </w:r>
      <w:r w:rsidRPr="00121D37">
        <w:t xml:space="preserve">О </w:t>
      </w:r>
      <w:proofErr w:type="spellStart"/>
      <w:r w:rsidRPr="00121D37">
        <w:t>пообъектном</w:t>
      </w:r>
      <w:proofErr w:type="spellEnd"/>
      <w:r w:rsidRPr="00121D37">
        <w:t xml:space="preserve">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</w:t>
      </w:r>
      <w:r w:rsidRPr="00121D37">
        <w:br/>
        <w:t>Санкт-Петербурга в соответствии с Адресной инвестиционной программой на 2025 год</w:t>
      </w:r>
      <w:r w:rsidRPr="00121D37">
        <w:br/>
        <w:t xml:space="preserve">и на плановый период 2026 и 2027 годов» следующие изменения: </w:t>
      </w:r>
    </w:p>
    <w:p w:rsidR="00496E52" w:rsidRPr="00121D37" w:rsidRDefault="00496E52" w:rsidP="007867F0">
      <w:pPr>
        <w:ind w:firstLine="709"/>
        <w:jc w:val="both"/>
        <w:rPr>
          <w:sz w:val="14"/>
          <w:szCs w:val="14"/>
        </w:rPr>
      </w:pPr>
    </w:p>
    <w:p w:rsidR="00A5484A" w:rsidRPr="00121D37" w:rsidRDefault="00346808" w:rsidP="00423ED8">
      <w:pPr>
        <w:widowControl w:val="0"/>
        <w:spacing w:line="100" w:lineRule="atLeast"/>
        <w:ind w:right="-1" w:firstLine="568"/>
        <w:contextualSpacing/>
        <w:jc w:val="both"/>
        <w:rPr>
          <w:lang w:eastAsia="ar-SA"/>
        </w:rPr>
      </w:pPr>
      <w:r w:rsidRPr="00121D37">
        <w:rPr>
          <w:lang w:eastAsia="ar-SA"/>
        </w:rPr>
        <w:t>1</w:t>
      </w:r>
      <w:r w:rsidR="00A5484A" w:rsidRPr="00121D37">
        <w:rPr>
          <w:lang w:eastAsia="ar-SA"/>
        </w:rPr>
        <w:t>.1</w:t>
      </w:r>
      <w:r w:rsidR="004F7C2E" w:rsidRPr="00121D37">
        <w:rPr>
          <w:lang w:eastAsia="ar-SA"/>
        </w:rPr>
        <w:t>.</w:t>
      </w:r>
      <w:r w:rsidR="00BB3825" w:rsidRPr="00121D37">
        <w:rPr>
          <w:lang w:eastAsia="ar-SA"/>
        </w:rPr>
        <w:t> </w:t>
      </w:r>
      <w:r w:rsidR="00A5484A" w:rsidRPr="00121D37">
        <w:rPr>
          <w:lang w:eastAsia="ar-SA"/>
        </w:rPr>
        <w:t xml:space="preserve">В разделе </w:t>
      </w:r>
      <w:r w:rsidR="00A5484A" w:rsidRPr="00121D37">
        <w:rPr>
          <w:bCs/>
        </w:rPr>
        <w:t>«Государственная программа Санкт-Петербурга «Развитие</w:t>
      </w:r>
      <w:r w:rsidR="00236DBB" w:rsidRPr="00121D37">
        <w:rPr>
          <w:bCs/>
        </w:rPr>
        <w:t xml:space="preserve">  </w:t>
      </w:r>
      <w:r w:rsidR="00A5484A" w:rsidRPr="00121D37">
        <w:rPr>
          <w:bCs/>
        </w:rPr>
        <w:t xml:space="preserve"> </w:t>
      </w:r>
      <w:r w:rsidR="00236DBB" w:rsidRPr="00121D37">
        <w:rPr>
          <w:bCs/>
        </w:rPr>
        <w:br/>
      </w:r>
      <w:r w:rsidR="0037037B" w:rsidRPr="00121D37">
        <w:rPr>
          <w:bCs/>
        </w:rPr>
        <w:t>транспортной системы</w:t>
      </w:r>
      <w:r w:rsidR="00A5484A" w:rsidRPr="00121D37">
        <w:rPr>
          <w:bCs/>
        </w:rPr>
        <w:t xml:space="preserve"> </w:t>
      </w:r>
      <w:r w:rsidR="0037037B" w:rsidRPr="00121D37">
        <w:rPr>
          <w:bCs/>
        </w:rPr>
        <w:t>Санкт-Петербурга</w:t>
      </w:r>
      <w:r w:rsidR="00A5484A" w:rsidRPr="00121D37">
        <w:rPr>
          <w:bCs/>
        </w:rPr>
        <w:t>»</w:t>
      </w:r>
      <w:r w:rsidR="00A5484A" w:rsidRPr="00121D37">
        <w:rPr>
          <w:lang w:eastAsia="ar-SA"/>
        </w:rPr>
        <w:t xml:space="preserve"> приложения к постановлению:</w:t>
      </w:r>
    </w:p>
    <w:p w:rsidR="00B22571" w:rsidRPr="00121D37" w:rsidRDefault="00B22571" w:rsidP="00B22571">
      <w:pPr>
        <w:ind w:left="567"/>
        <w:jc w:val="both"/>
      </w:pPr>
      <w:r w:rsidRPr="00121D37">
        <w:t xml:space="preserve">1.1.1. Позицию </w:t>
      </w:r>
    </w:p>
    <w:p w:rsidR="009E286C" w:rsidRPr="00121D37" w:rsidRDefault="009E286C" w:rsidP="00B22571">
      <w:pPr>
        <w:ind w:left="567"/>
        <w:jc w:val="both"/>
        <w:rPr>
          <w:sz w:val="14"/>
          <w:szCs w:val="14"/>
        </w:rPr>
      </w:pPr>
    </w:p>
    <w:tbl>
      <w:tblPr>
        <w:tblOverlap w:val="never"/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5529"/>
        <w:gridCol w:w="567"/>
        <w:gridCol w:w="567"/>
        <w:gridCol w:w="992"/>
        <w:gridCol w:w="993"/>
        <w:gridCol w:w="992"/>
        <w:gridCol w:w="283"/>
        <w:gridCol w:w="470"/>
      </w:tblGrid>
      <w:tr w:rsidR="00121D37" w:rsidRPr="00121D37" w:rsidTr="00633ADA">
        <w:trPr>
          <w:trHeight w:hRule="exact" w:val="708"/>
          <w:jc w:val="center"/>
        </w:trPr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86C" w:rsidRPr="00121D37" w:rsidRDefault="009E286C" w:rsidP="00633ADA">
            <w:pPr>
              <w:widowControl w:val="0"/>
              <w:spacing w:line="150" w:lineRule="exact"/>
              <w:jc w:val="right"/>
              <w:rPr>
                <w:rFonts w:eastAsia="Arial"/>
                <w:b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 xml:space="preserve">    </w:t>
            </w: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ГОСУДАРСТВЕННАЯ ПРОГРАММА САНКТ-ПЕТЕРБУРГА </w:t>
            </w:r>
            <w:r w:rsidRPr="00121D37">
              <w:rPr>
                <w:b/>
                <w:bCs/>
                <w:sz w:val="14"/>
                <w:szCs w:val="14"/>
              </w:rPr>
              <w:br/>
              <w:t xml:space="preserve">«РАЗВИТИЕ ТРАНСПОРТНОЙ СИСТЕМЫ </w:t>
            </w:r>
          </w:p>
          <w:p w:rsidR="009E286C" w:rsidRPr="00121D37" w:rsidRDefault="009E286C" w:rsidP="00633ADA">
            <w:pPr>
              <w:rPr>
                <w:b/>
                <w:sz w:val="14"/>
                <w:szCs w:val="14"/>
                <w:shd w:val="clear" w:color="auto" w:fill="FFFFFF"/>
                <w:lang w:bidi="ru-RU"/>
              </w:rPr>
            </w:pPr>
            <w:r w:rsidRPr="00121D37">
              <w:rPr>
                <w:b/>
                <w:bCs/>
                <w:sz w:val="14"/>
                <w:szCs w:val="14"/>
              </w:rPr>
              <w:t>САНКТ-ПЕТЕРБУРГА»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E11CDC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111</w:t>
            </w:r>
            <w:r w:rsidR="002D6588" w:rsidRPr="00121D37">
              <w:rPr>
                <w:b/>
                <w:bCs/>
                <w:sz w:val="14"/>
                <w:szCs w:val="14"/>
              </w:rPr>
              <w:t xml:space="preserve"> </w:t>
            </w:r>
            <w:r w:rsidRPr="00121D37">
              <w:rPr>
                <w:b/>
                <w:bCs/>
                <w:sz w:val="14"/>
                <w:szCs w:val="14"/>
              </w:rPr>
              <w:t>453</w:t>
            </w:r>
            <w:r w:rsidR="002D6588" w:rsidRPr="00121D37">
              <w:rPr>
                <w:b/>
                <w:bCs/>
                <w:sz w:val="14"/>
                <w:szCs w:val="14"/>
              </w:rPr>
              <w:t xml:space="preserve"> </w:t>
            </w:r>
            <w:r w:rsidRPr="00121D37">
              <w:rPr>
                <w:b/>
                <w:bCs/>
                <w:sz w:val="14"/>
                <w:szCs w:val="14"/>
              </w:rPr>
              <w:t>149,4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131 491 188,8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157 956 634,5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rPr>
                <w:b/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286C" w:rsidRPr="00121D37" w:rsidRDefault="009E286C" w:rsidP="00633ADA">
            <w:pPr>
              <w:jc w:val="right"/>
              <w:rPr>
                <w:b/>
                <w:sz w:val="10"/>
                <w:szCs w:val="10"/>
              </w:rPr>
            </w:pPr>
          </w:p>
          <w:p w:rsidR="009E286C" w:rsidRPr="00121D37" w:rsidRDefault="009E286C" w:rsidP="00633ADA">
            <w:pPr>
              <w:rPr>
                <w:sz w:val="16"/>
                <w:szCs w:val="16"/>
              </w:rPr>
            </w:pPr>
          </w:p>
          <w:p w:rsidR="009E286C" w:rsidRPr="00121D37" w:rsidRDefault="009E286C" w:rsidP="00633ADA">
            <w:pPr>
              <w:rPr>
                <w:sz w:val="16"/>
                <w:szCs w:val="16"/>
              </w:rPr>
            </w:pPr>
          </w:p>
          <w:p w:rsidR="009E286C" w:rsidRPr="00121D37" w:rsidRDefault="009E286C" w:rsidP="00633ADA">
            <w:pPr>
              <w:jc w:val="both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</w:t>
            </w:r>
          </w:p>
        </w:tc>
      </w:tr>
    </w:tbl>
    <w:p w:rsidR="009E286C" w:rsidRPr="00121D37" w:rsidRDefault="009E286C" w:rsidP="009E286C">
      <w:pPr>
        <w:autoSpaceDE w:val="0"/>
        <w:autoSpaceDN w:val="0"/>
        <w:adjustRightInd w:val="0"/>
        <w:jc w:val="both"/>
        <w:rPr>
          <w:bCs/>
          <w:sz w:val="14"/>
          <w:szCs w:val="14"/>
        </w:rPr>
      </w:pPr>
    </w:p>
    <w:p w:rsidR="009E286C" w:rsidRPr="00121D37" w:rsidRDefault="009E286C" w:rsidP="009E286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9E286C" w:rsidRPr="00121D37" w:rsidRDefault="009E286C" w:rsidP="009E286C">
      <w:pPr>
        <w:rPr>
          <w:rFonts w:eastAsia="Calibri"/>
          <w:sz w:val="14"/>
          <w:szCs w:val="14"/>
          <w:lang w:eastAsia="en-US"/>
        </w:rPr>
      </w:pPr>
    </w:p>
    <w:tbl>
      <w:tblPr>
        <w:tblOverlap w:val="never"/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5529"/>
        <w:gridCol w:w="567"/>
        <w:gridCol w:w="567"/>
        <w:gridCol w:w="992"/>
        <w:gridCol w:w="993"/>
        <w:gridCol w:w="992"/>
        <w:gridCol w:w="283"/>
        <w:gridCol w:w="470"/>
      </w:tblGrid>
      <w:tr w:rsidR="00121D37" w:rsidRPr="00121D37" w:rsidTr="00633ADA">
        <w:trPr>
          <w:trHeight w:hRule="exact" w:val="673"/>
          <w:jc w:val="center"/>
        </w:trPr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E286C" w:rsidRPr="00121D37" w:rsidRDefault="009E286C" w:rsidP="00633ADA">
            <w:pPr>
              <w:widowControl w:val="0"/>
              <w:spacing w:line="150" w:lineRule="exact"/>
              <w:jc w:val="right"/>
              <w:rPr>
                <w:rFonts w:eastAsia="Arial"/>
                <w:b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 xml:space="preserve">   </w:t>
            </w: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ГОСУДАРСТВЕННАЯ ПРОГРАММА САНКТ-ПЕТЕРБУРГА </w:t>
            </w:r>
            <w:r w:rsidRPr="00121D37">
              <w:rPr>
                <w:b/>
                <w:bCs/>
                <w:sz w:val="14"/>
                <w:szCs w:val="14"/>
              </w:rPr>
              <w:br/>
              <w:t xml:space="preserve">«РАЗВИТИЕ ТРАНСПОРТНОЙ СИСТЕМЫ </w:t>
            </w:r>
          </w:p>
          <w:p w:rsidR="009E286C" w:rsidRPr="00121D37" w:rsidRDefault="009E286C" w:rsidP="00633ADA">
            <w:pPr>
              <w:rPr>
                <w:b/>
                <w:sz w:val="14"/>
                <w:szCs w:val="14"/>
                <w:shd w:val="clear" w:color="auto" w:fill="FFFFFF"/>
                <w:lang w:bidi="ru-RU"/>
              </w:rPr>
            </w:pPr>
            <w:r w:rsidRPr="00121D37">
              <w:rPr>
                <w:b/>
                <w:bCs/>
                <w:sz w:val="14"/>
                <w:szCs w:val="14"/>
              </w:rPr>
              <w:t>САНКТ-ПЕТЕРБУРГА»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A544E8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111 987 723,0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A544E8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129 689 867,6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0A364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157 956 634,5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86C" w:rsidRPr="00121D37" w:rsidRDefault="009E286C" w:rsidP="00633ADA">
            <w:pPr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E286C" w:rsidRPr="00121D37" w:rsidRDefault="009E286C" w:rsidP="00633ADA">
            <w:pPr>
              <w:jc w:val="right"/>
              <w:rPr>
                <w:b/>
                <w:sz w:val="10"/>
                <w:szCs w:val="10"/>
              </w:rPr>
            </w:pPr>
          </w:p>
          <w:p w:rsidR="009E286C" w:rsidRPr="00121D37" w:rsidRDefault="009E286C" w:rsidP="00633ADA">
            <w:pPr>
              <w:rPr>
                <w:sz w:val="16"/>
                <w:szCs w:val="16"/>
              </w:rPr>
            </w:pPr>
          </w:p>
          <w:p w:rsidR="009E286C" w:rsidRPr="00121D37" w:rsidRDefault="009E286C" w:rsidP="00633ADA">
            <w:pPr>
              <w:rPr>
                <w:sz w:val="16"/>
                <w:szCs w:val="16"/>
              </w:rPr>
            </w:pPr>
          </w:p>
          <w:p w:rsidR="009E286C" w:rsidRPr="00121D37" w:rsidRDefault="009E286C" w:rsidP="00633ADA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».</w:t>
            </w:r>
          </w:p>
        </w:tc>
      </w:tr>
    </w:tbl>
    <w:p w:rsidR="00B22571" w:rsidRPr="00121D37" w:rsidRDefault="00B22571" w:rsidP="00B22571">
      <w:pPr>
        <w:ind w:left="567"/>
        <w:jc w:val="both"/>
        <w:rPr>
          <w:sz w:val="14"/>
          <w:szCs w:val="14"/>
        </w:rPr>
      </w:pPr>
    </w:p>
    <w:p w:rsidR="00753671" w:rsidRPr="00121D37" w:rsidRDefault="0037037B" w:rsidP="0075367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</w:t>
      </w:r>
      <w:r w:rsidR="00496E52" w:rsidRPr="00121D37">
        <w:rPr>
          <w:bCs/>
        </w:rPr>
        <w:t>.</w:t>
      </w:r>
      <w:r w:rsidR="009E286C" w:rsidRPr="00121D37">
        <w:rPr>
          <w:bCs/>
        </w:rPr>
        <w:t>2</w:t>
      </w:r>
      <w:r w:rsidR="00753671" w:rsidRPr="00121D37">
        <w:rPr>
          <w:bCs/>
        </w:rPr>
        <w:t>.</w:t>
      </w:r>
      <w:r w:rsidR="005E14D4" w:rsidRPr="00121D37">
        <w:rPr>
          <w:bCs/>
        </w:rPr>
        <w:t> </w:t>
      </w:r>
      <w:r w:rsidR="00753671" w:rsidRPr="00121D37">
        <w:rPr>
          <w:bCs/>
        </w:rPr>
        <w:t>В подразделе «Комитет по строительству»:</w:t>
      </w:r>
    </w:p>
    <w:p w:rsidR="00753671" w:rsidRPr="00121D37" w:rsidRDefault="0037037B" w:rsidP="0075367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</w:t>
      </w:r>
      <w:r w:rsidR="00753671" w:rsidRPr="00121D37">
        <w:rPr>
          <w:bCs/>
        </w:rPr>
        <w:t>.</w:t>
      </w:r>
      <w:r w:rsidR="009E286C" w:rsidRPr="00121D37">
        <w:rPr>
          <w:bCs/>
        </w:rPr>
        <w:t>2</w:t>
      </w:r>
      <w:r w:rsidR="00753671" w:rsidRPr="00121D37">
        <w:rPr>
          <w:bCs/>
        </w:rPr>
        <w:t>.</w:t>
      </w:r>
      <w:r w:rsidR="00B33A38" w:rsidRPr="00121D37">
        <w:rPr>
          <w:bCs/>
        </w:rPr>
        <w:t>1</w:t>
      </w:r>
      <w:r w:rsidR="00753671" w:rsidRPr="00121D37">
        <w:rPr>
          <w:bCs/>
        </w:rPr>
        <w:t>.</w:t>
      </w:r>
      <w:r w:rsidR="005E14D4" w:rsidRPr="00121D37">
        <w:rPr>
          <w:bCs/>
        </w:rPr>
        <w:t> </w:t>
      </w:r>
      <w:r w:rsidR="00753671" w:rsidRPr="00121D37">
        <w:rPr>
          <w:bCs/>
        </w:rPr>
        <w:t xml:space="preserve">Позицию </w:t>
      </w:r>
    </w:p>
    <w:p w:rsidR="00753671" w:rsidRPr="00121D37" w:rsidRDefault="00753671" w:rsidP="0075367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54"/>
        <w:gridCol w:w="5104"/>
        <w:gridCol w:w="850"/>
        <w:gridCol w:w="709"/>
        <w:gridCol w:w="992"/>
        <w:gridCol w:w="993"/>
        <w:gridCol w:w="992"/>
        <w:gridCol w:w="283"/>
        <w:gridCol w:w="153"/>
      </w:tblGrid>
      <w:tr w:rsidR="00121D37" w:rsidRPr="00121D37" w:rsidTr="002E2DB3">
        <w:trPr>
          <w:trHeight w:hRule="exact" w:val="393"/>
          <w:jc w:val="center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66D22" w:rsidRPr="00121D37" w:rsidRDefault="00866D22" w:rsidP="008A6DBE">
            <w:pPr>
              <w:widowControl w:val="0"/>
              <w:spacing w:line="150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1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D22" w:rsidRPr="00121D37" w:rsidRDefault="00866D22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  <w:r w:rsidRPr="00121D37">
              <w:rPr>
                <w:rFonts w:eastAsia="Arial"/>
                <w:b/>
                <w:sz w:val="14"/>
                <w:szCs w:val="14"/>
                <w:shd w:val="clear" w:color="auto" w:fill="FFFFFF"/>
                <w:lang w:bidi="ru-RU"/>
              </w:rPr>
              <w:t>КОМИТЕТ ПО СТРОИТЕЛЬСТВУ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D22" w:rsidRPr="00121D37" w:rsidRDefault="00866D22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6D22" w:rsidRPr="00121D37" w:rsidRDefault="00866D22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66D22" w:rsidRPr="00121D37" w:rsidRDefault="00866D22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34 334 400,3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6D22" w:rsidRPr="00121D37" w:rsidRDefault="00866D22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56 879 484,4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6D22" w:rsidRPr="00121D37" w:rsidRDefault="00866D22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80 861 537,8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66D22" w:rsidRPr="00121D37" w:rsidRDefault="00866D22" w:rsidP="001E66FF">
            <w:pPr>
              <w:rPr>
                <w:b/>
                <w:sz w:val="12"/>
                <w:szCs w:val="12"/>
              </w:rPr>
            </w:pPr>
          </w:p>
        </w:tc>
        <w:tc>
          <w:tcPr>
            <w:tcW w:w="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6D22" w:rsidRPr="00121D37" w:rsidRDefault="00866D22" w:rsidP="001E66FF">
            <w:pPr>
              <w:rPr>
                <w:sz w:val="16"/>
                <w:szCs w:val="16"/>
              </w:rPr>
            </w:pPr>
          </w:p>
          <w:p w:rsidR="00866D22" w:rsidRPr="00121D37" w:rsidRDefault="00866D22" w:rsidP="001E66FF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</w:t>
            </w:r>
          </w:p>
        </w:tc>
      </w:tr>
    </w:tbl>
    <w:p w:rsidR="00753671" w:rsidRPr="00121D37" w:rsidRDefault="00753671" w:rsidP="0075367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753671" w:rsidRPr="00121D37" w:rsidRDefault="00753671" w:rsidP="0075367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753671" w:rsidRPr="00121D37" w:rsidRDefault="00753671" w:rsidP="0075367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244"/>
        <w:gridCol w:w="5104"/>
        <w:gridCol w:w="850"/>
        <w:gridCol w:w="709"/>
        <w:gridCol w:w="992"/>
        <w:gridCol w:w="993"/>
        <w:gridCol w:w="992"/>
        <w:gridCol w:w="283"/>
        <w:gridCol w:w="243"/>
      </w:tblGrid>
      <w:tr w:rsidR="00121D37" w:rsidRPr="00121D37" w:rsidTr="002E2DB3">
        <w:trPr>
          <w:trHeight w:hRule="exact" w:val="365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D4419" w:rsidRPr="00121D37" w:rsidRDefault="001D4419" w:rsidP="008A6DBE">
            <w:pPr>
              <w:widowControl w:val="0"/>
              <w:spacing w:line="150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 xml:space="preserve">  «</w:t>
            </w:r>
          </w:p>
        </w:tc>
        <w:tc>
          <w:tcPr>
            <w:tcW w:w="51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419" w:rsidRPr="00121D37" w:rsidRDefault="001D4419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  <w:r w:rsidRPr="00121D37">
              <w:rPr>
                <w:rFonts w:eastAsia="Arial"/>
                <w:b/>
                <w:sz w:val="14"/>
                <w:szCs w:val="14"/>
                <w:shd w:val="clear" w:color="auto" w:fill="FFFFFF"/>
                <w:lang w:bidi="ru-RU"/>
              </w:rPr>
              <w:t>КОМИТЕТ ПО СТРОИТЕЛЬСТВУ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419" w:rsidRPr="00121D37" w:rsidRDefault="001D4419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419" w:rsidRPr="00121D37" w:rsidRDefault="001D4419" w:rsidP="001E66FF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D4419" w:rsidRPr="00121D37" w:rsidRDefault="005C3EDB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</w:t>
            </w:r>
            <w:r w:rsidR="00C11076" w:rsidRPr="00121D37">
              <w:rPr>
                <w:b/>
                <w:bCs/>
                <w:sz w:val="14"/>
                <w:szCs w:val="14"/>
              </w:rPr>
              <w:t>8 484 100,3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D4419" w:rsidRPr="00121D37" w:rsidRDefault="00804A5B" w:rsidP="005A0569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52</w:t>
            </w:r>
            <w:r w:rsidR="001A1F71">
              <w:rPr>
                <w:b/>
                <w:bCs/>
                <w:sz w:val="14"/>
                <w:szCs w:val="14"/>
              </w:rPr>
              <w:t xml:space="preserve"> 961 </w:t>
            </w:r>
            <w:r w:rsidRPr="00121D37">
              <w:rPr>
                <w:b/>
                <w:bCs/>
                <w:sz w:val="14"/>
                <w:szCs w:val="14"/>
              </w:rPr>
              <w:t>736,4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D4419" w:rsidRPr="00121D37" w:rsidRDefault="001D4419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80 861 537,8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4419" w:rsidRPr="00121D37" w:rsidRDefault="001D4419" w:rsidP="001E66FF">
            <w:pPr>
              <w:rPr>
                <w:b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4419" w:rsidRPr="00121D37" w:rsidRDefault="001D4419" w:rsidP="001E66FF">
            <w:pPr>
              <w:rPr>
                <w:sz w:val="16"/>
                <w:szCs w:val="16"/>
              </w:rPr>
            </w:pPr>
          </w:p>
          <w:p w:rsidR="001D4419" w:rsidRPr="00121D37" w:rsidRDefault="001D4419" w:rsidP="001E66FF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».</w:t>
            </w:r>
          </w:p>
        </w:tc>
      </w:tr>
    </w:tbl>
    <w:p w:rsidR="00B53D91" w:rsidRPr="00121D37" w:rsidRDefault="00B33A38" w:rsidP="00B53D9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lastRenderedPageBreak/>
        <w:t>1.1.</w:t>
      </w:r>
      <w:r w:rsidR="009E286C" w:rsidRPr="00121D37">
        <w:rPr>
          <w:bCs/>
        </w:rPr>
        <w:t>2</w:t>
      </w:r>
      <w:r w:rsidRPr="00121D37">
        <w:rPr>
          <w:bCs/>
        </w:rPr>
        <w:t>.2</w:t>
      </w:r>
      <w:r w:rsidR="00B53D91" w:rsidRPr="00121D37">
        <w:rPr>
          <w:bCs/>
        </w:rPr>
        <w:t xml:space="preserve">. Позицию </w:t>
      </w:r>
    </w:p>
    <w:p w:rsidR="00B53D91" w:rsidRPr="00121D37" w:rsidRDefault="00B53D91" w:rsidP="00B53D9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54"/>
        <w:gridCol w:w="5104"/>
        <w:gridCol w:w="850"/>
        <w:gridCol w:w="709"/>
        <w:gridCol w:w="992"/>
        <w:gridCol w:w="993"/>
        <w:gridCol w:w="992"/>
        <w:gridCol w:w="283"/>
        <w:gridCol w:w="153"/>
      </w:tblGrid>
      <w:tr w:rsidR="00121D37" w:rsidRPr="00121D37" w:rsidTr="00B53D91">
        <w:trPr>
          <w:trHeight w:hRule="exact" w:val="393"/>
          <w:jc w:val="center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1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  <w:r w:rsidRPr="00121D37">
              <w:rPr>
                <w:rFonts w:eastAsia="Arial"/>
                <w:b/>
                <w:sz w:val="18"/>
                <w:szCs w:val="18"/>
                <w:shd w:val="clear" w:color="auto" w:fill="FFFFFF"/>
                <w:lang w:bidi="ru-RU"/>
              </w:rPr>
              <w:t>Метрополитен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53D91" w:rsidRPr="00121D37" w:rsidRDefault="00B53D91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31 800 000,0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53D91" w:rsidRPr="00121D37" w:rsidRDefault="00B53D91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55 000 000,0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53D91" w:rsidRPr="00121D37" w:rsidRDefault="00B53D91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80 000 000,0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rPr>
                <w:b/>
                <w:sz w:val="12"/>
                <w:szCs w:val="12"/>
              </w:rPr>
            </w:pPr>
          </w:p>
        </w:tc>
        <w:tc>
          <w:tcPr>
            <w:tcW w:w="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3D91" w:rsidRPr="00121D37" w:rsidRDefault="00B53D91" w:rsidP="00B53D91">
            <w:pPr>
              <w:rPr>
                <w:sz w:val="16"/>
                <w:szCs w:val="16"/>
              </w:rPr>
            </w:pPr>
          </w:p>
          <w:p w:rsidR="00B53D91" w:rsidRPr="00121D37" w:rsidRDefault="00B53D91" w:rsidP="00B53D91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</w:t>
            </w:r>
          </w:p>
        </w:tc>
      </w:tr>
    </w:tbl>
    <w:p w:rsidR="00B53D91" w:rsidRPr="00121D37" w:rsidRDefault="00B53D91" w:rsidP="00B53D9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B53D91" w:rsidRPr="00121D37" w:rsidRDefault="00B53D91" w:rsidP="00B53D9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B53D91" w:rsidRPr="00121D37" w:rsidRDefault="00B53D91" w:rsidP="00B53D9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244"/>
        <w:gridCol w:w="5104"/>
        <w:gridCol w:w="850"/>
        <w:gridCol w:w="709"/>
        <w:gridCol w:w="992"/>
        <w:gridCol w:w="993"/>
        <w:gridCol w:w="992"/>
        <w:gridCol w:w="283"/>
        <w:gridCol w:w="243"/>
      </w:tblGrid>
      <w:tr w:rsidR="00121D37" w:rsidRPr="00121D37" w:rsidTr="00B53D91">
        <w:trPr>
          <w:trHeight w:hRule="exact" w:val="365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 xml:space="preserve">  «</w:t>
            </w:r>
          </w:p>
        </w:tc>
        <w:tc>
          <w:tcPr>
            <w:tcW w:w="51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  <w:r w:rsidRPr="00121D37">
              <w:rPr>
                <w:rFonts w:eastAsia="Arial"/>
                <w:b/>
                <w:sz w:val="18"/>
                <w:szCs w:val="18"/>
                <w:shd w:val="clear" w:color="auto" w:fill="FFFFFF"/>
                <w:lang w:bidi="ru-RU"/>
              </w:rPr>
              <w:t>Метрополитен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widowControl w:val="0"/>
              <w:spacing w:line="150" w:lineRule="exac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53D91" w:rsidRPr="00121D37" w:rsidRDefault="00B53D91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35 </w:t>
            </w:r>
            <w:r w:rsidR="00C11076" w:rsidRPr="00121D37">
              <w:rPr>
                <w:b/>
                <w:bCs/>
                <w:sz w:val="14"/>
                <w:szCs w:val="14"/>
              </w:rPr>
              <w:t>949</w:t>
            </w:r>
            <w:r w:rsidRPr="00121D37">
              <w:rPr>
                <w:b/>
                <w:bCs/>
                <w:sz w:val="14"/>
                <w:szCs w:val="14"/>
              </w:rPr>
              <w:t xml:space="preserve"> </w:t>
            </w:r>
            <w:r w:rsidR="00C11076" w:rsidRPr="00121D37">
              <w:rPr>
                <w:b/>
                <w:bCs/>
                <w:sz w:val="14"/>
                <w:szCs w:val="14"/>
              </w:rPr>
              <w:t>7</w:t>
            </w:r>
            <w:r w:rsidRPr="00121D37">
              <w:rPr>
                <w:b/>
                <w:bCs/>
                <w:sz w:val="14"/>
                <w:szCs w:val="14"/>
              </w:rPr>
              <w:t>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53D91" w:rsidRPr="00121D37" w:rsidRDefault="00804A5B" w:rsidP="00253B71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51 082 252,0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53D91" w:rsidRPr="00121D37" w:rsidRDefault="00B53D91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80 000 000,0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53D91" w:rsidRPr="00121D37" w:rsidRDefault="00B53D91" w:rsidP="00B53D91">
            <w:pPr>
              <w:rPr>
                <w:b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3D91" w:rsidRPr="00121D37" w:rsidRDefault="00B53D91" w:rsidP="00B53D91">
            <w:pPr>
              <w:rPr>
                <w:sz w:val="16"/>
                <w:szCs w:val="16"/>
              </w:rPr>
            </w:pPr>
          </w:p>
          <w:p w:rsidR="00B53D91" w:rsidRPr="00121D37" w:rsidRDefault="00B53D91" w:rsidP="00B53D91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».</w:t>
            </w:r>
          </w:p>
        </w:tc>
      </w:tr>
    </w:tbl>
    <w:p w:rsidR="00496E52" w:rsidRPr="00121D37" w:rsidRDefault="00496E52" w:rsidP="00E57DDC">
      <w:pPr>
        <w:ind w:firstLine="567"/>
        <w:jc w:val="both"/>
        <w:rPr>
          <w:sz w:val="14"/>
          <w:szCs w:val="14"/>
        </w:rPr>
      </w:pPr>
    </w:p>
    <w:p w:rsidR="00E57DDC" w:rsidRPr="00121D37" w:rsidRDefault="0088793D" w:rsidP="00E57DDC">
      <w:pPr>
        <w:ind w:firstLine="567"/>
        <w:jc w:val="both"/>
      </w:pPr>
      <w:r w:rsidRPr="00121D37">
        <w:t>1.1</w:t>
      </w:r>
      <w:r w:rsidR="00E57DDC" w:rsidRPr="00121D37">
        <w:t>.</w:t>
      </w:r>
      <w:r w:rsidR="009E286C" w:rsidRPr="00121D37">
        <w:t>2</w:t>
      </w:r>
      <w:r w:rsidR="00E57DDC" w:rsidRPr="00121D37">
        <w:t>.</w:t>
      </w:r>
      <w:r w:rsidR="00B33A38" w:rsidRPr="00121D37">
        <w:t>3</w:t>
      </w:r>
      <w:r w:rsidR="00E57DDC" w:rsidRPr="00121D37">
        <w:t>.</w:t>
      </w:r>
      <w:r w:rsidR="005E14D4" w:rsidRPr="00121D37">
        <w:t> </w:t>
      </w:r>
      <w:r w:rsidR="0009404F" w:rsidRPr="00121D37">
        <w:t>Позицию</w:t>
      </w:r>
    </w:p>
    <w:p w:rsidR="00E57DDC" w:rsidRPr="00121D37" w:rsidRDefault="00E57DDC" w:rsidP="00E57DDC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3261"/>
        <w:gridCol w:w="851"/>
        <w:gridCol w:w="850"/>
        <w:gridCol w:w="709"/>
        <w:gridCol w:w="850"/>
        <w:gridCol w:w="851"/>
        <w:gridCol w:w="850"/>
        <w:gridCol w:w="851"/>
        <w:gridCol w:w="425"/>
        <w:gridCol w:w="425"/>
        <w:gridCol w:w="1033"/>
      </w:tblGrid>
      <w:tr w:rsidR="00121D37" w:rsidRPr="00121D37" w:rsidTr="00225DD2">
        <w:trPr>
          <w:trHeight w:hRule="exact" w:val="1388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793D" w:rsidRPr="00121D37" w:rsidRDefault="0088793D" w:rsidP="005C43D7">
            <w:pPr>
              <w:widowControl w:val="0"/>
              <w:spacing w:line="182" w:lineRule="exact"/>
              <w:rPr>
                <w:b/>
                <w:bCs/>
                <w:sz w:val="16"/>
                <w:szCs w:val="16"/>
              </w:rPr>
            </w:pPr>
            <w:r w:rsidRPr="00121D37">
              <w:rPr>
                <w:sz w:val="20"/>
                <w:szCs w:val="20"/>
              </w:rPr>
              <w:t xml:space="preserve">                 </w:t>
            </w: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793D" w:rsidRPr="00121D37" w:rsidRDefault="0088793D" w:rsidP="005E14D4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КРАСНОСЕЛЬСКО-КАЛИНИНСКОЙ ЛИНИИ ОТ СТАНЦИИ «КАЗАКОВСКАЯ» ДО СТАНЦИИ </w:t>
            </w:r>
            <w:r w:rsidRPr="00121D37">
              <w:rPr>
                <w:sz w:val="14"/>
                <w:szCs w:val="14"/>
              </w:rPr>
              <w:br/>
              <w:t xml:space="preserve">«ОБВОДНЫЙ КАНАЛ 2» С ЭЛЕКТРОДЕПО «КРАСНОСЕЛЬСКОЕ», ВКЛЮЧАЯ ПРОЕКТИРОВАНИЕ (СТАДИЯ РД). УЧАСТОК </w:t>
            </w:r>
            <w:r w:rsidRPr="00121D37">
              <w:rPr>
                <w:sz w:val="14"/>
                <w:szCs w:val="14"/>
              </w:rPr>
              <w:br/>
              <w:t>ОТ СТАНЦИИ «КАЗАКОВСКАЯ» ДО СТАНЦИИ «ПУТИЛОВСКАЯ»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 xml:space="preserve">0530060470 </w:t>
            </w:r>
            <w:r w:rsidRPr="00121D37">
              <w:rPr>
                <w:sz w:val="13"/>
                <w:szCs w:val="13"/>
              </w:rPr>
              <w:br/>
              <w:t>0530098050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2012-2026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84 053 538,5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52 422 614,1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12 368 398,7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19 262 525,7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3D91" w:rsidRPr="00121D37" w:rsidRDefault="00B53D91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D1AA2" w:rsidRPr="00121D37" w:rsidRDefault="006D1AA2" w:rsidP="005C43D7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88793D" w:rsidRPr="00121D37" w:rsidRDefault="006D1AA2" w:rsidP="005C43D7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</w:tc>
      </w:tr>
    </w:tbl>
    <w:p w:rsidR="00E1353D" w:rsidRPr="00121D37" w:rsidRDefault="00E1353D" w:rsidP="00B95B21">
      <w:pPr>
        <w:ind w:right="-1" w:firstLine="567"/>
        <w:jc w:val="both"/>
        <w:rPr>
          <w:sz w:val="14"/>
          <w:szCs w:val="14"/>
        </w:rPr>
      </w:pPr>
    </w:p>
    <w:p w:rsidR="00E57DDC" w:rsidRPr="00121D37" w:rsidRDefault="00E57DDC" w:rsidP="00E57DDC">
      <w:pPr>
        <w:ind w:firstLine="567"/>
        <w:jc w:val="both"/>
      </w:pPr>
      <w:r w:rsidRPr="00121D37">
        <w:t>изложить в следующей редакции:</w:t>
      </w:r>
    </w:p>
    <w:p w:rsidR="00E57DDC" w:rsidRPr="00121D37" w:rsidRDefault="00E57DDC" w:rsidP="00E57DDC">
      <w:pPr>
        <w:ind w:right="-1"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3261"/>
        <w:gridCol w:w="851"/>
        <w:gridCol w:w="850"/>
        <w:gridCol w:w="709"/>
        <w:gridCol w:w="850"/>
        <w:gridCol w:w="851"/>
        <w:gridCol w:w="850"/>
        <w:gridCol w:w="851"/>
        <w:gridCol w:w="425"/>
        <w:gridCol w:w="425"/>
        <w:gridCol w:w="1033"/>
      </w:tblGrid>
      <w:tr w:rsidR="00121D37" w:rsidRPr="00121D37" w:rsidTr="00D81229">
        <w:trPr>
          <w:trHeight w:hRule="exact" w:val="1402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2B26" w:rsidRPr="00121D37" w:rsidRDefault="00B92B26" w:rsidP="005C43D7">
            <w:pPr>
              <w:widowControl w:val="0"/>
              <w:spacing w:line="182" w:lineRule="exact"/>
              <w:rPr>
                <w:b/>
                <w:bCs/>
                <w:sz w:val="16"/>
                <w:szCs w:val="16"/>
              </w:rPr>
            </w:pPr>
            <w:r w:rsidRPr="00121D37">
              <w:rPr>
                <w:sz w:val="20"/>
                <w:szCs w:val="20"/>
              </w:rPr>
              <w:t xml:space="preserve">              </w:t>
            </w:r>
            <w:r w:rsidR="005F7984" w:rsidRPr="00121D37">
              <w:rPr>
                <w:sz w:val="20"/>
                <w:szCs w:val="20"/>
              </w:rPr>
              <w:t xml:space="preserve">   </w:t>
            </w: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2B26" w:rsidRPr="00121D37" w:rsidRDefault="00B92B26" w:rsidP="00B92B2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КРАСНОСЕЛЬСКО-КАЛИНИНСКОЙ ЛИНИИ ОТ СТАНЦИИ «КАЗАКОВСКАЯ» ДО СТАНЦИИ </w:t>
            </w:r>
            <w:r w:rsidRPr="00121D37">
              <w:rPr>
                <w:sz w:val="14"/>
                <w:szCs w:val="14"/>
              </w:rPr>
              <w:br/>
              <w:t xml:space="preserve">«ОБВОДНЫЙ КАНАЛ 2» С ЭЛЕКТРОДЕПО «КРАСНОСЕЛЬСКОЕ», ВКЛЮЧАЯ ПРОЕКТИРОВАНИЕ (СТАДИЯ РД). УЧАСТОК </w:t>
            </w:r>
            <w:r w:rsidRPr="00121D37">
              <w:rPr>
                <w:sz w:val="14"/>
                <w:szCs w:val="14"/>
              </w:rPr>
              <w:br/>
              <w:t>ОТ СТАНЦИИ «КАЗАКОВСКАЯ» ДО СТАНЦИИ «ПУТИЛОВСКАЯ»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 xml:space="preserve">0530060470 </w:t>
            </w:r>
            <w:r w:rsidRPr="00121D37">
              <w:rPr>
                <w:sz w:val="13"/>
                <w:szCs w:val="13"/>
              </w:rPr>
              <w:br/>
              <w:t>0530098050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2012-2026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84 053 538,5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52 422 614,1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92B26" w:rsidRPr="00121D37" w:rsidRDefault="00771A5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16 518 098,7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92B26" w:rsidRPr="00121D37" w:rsidRDefault="00533A9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15 112 825,7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92B26" w:rsidRPr="00121D37" w:rsidRDefault="00B92B2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278E7" w:rsidRPr="00121D37" w:rsidRDefault="00B278E7" w:rsidP="0088793D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88793D" w:rsidRPr="00121D37" w:rsidRDefault="006D1AA2" w:rsidP="0088793D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92B26" w:rsidRPr="00121D37" w:rsidRDefault="00B92B26" w:rsidP="005C43D7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</w:tc>
      </w:tr>
    </w:tbl>
    <w:p w:rsidR="00B92B26" w:rsidRPr="00121D37" w:rsidRDefault="00B92B26" w:rsidP="00B92B26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B92B26" w:rsidRPr="00121D37" w:rsidRDefault="00B92B26" w:rsidP="00B92B26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</w:t>
      </w:r>
      <w:r w:rsidR="0088793D" w:rsidRPr="00121D37">
        <w:rPr>
          <w:bCs/>
        </w:rPr>
        <w:t>1</w:t>
      </w:r>
      <w:r w:rsidRPr="00121D37">
        <w:rPr>
          <w:bCs/>
        </w:rPr>
        <w:t>.</w:t>
      </w:r>
      <w:r w:rsidR="009E286C" w:rsidRPr="00121D37">
        <w:rPr>
          <w:bCs/>
        </w:rPr>
        <w:t>2</w:t>
      </w:r>
      <w:r w:rsidRPr="00121D37">
        <w:rPr>
          <w:bCs/>
        </w:rPr>
        <w:t>.</w:t>
      </w:r>
      <w:r w:rsidR="00B33A38" w:rsidRPr="00121D37">
        <w:rPr>
          <w:bCs/>
        </w:rPr>
        <w:t>4</w:t>
      </w:r>
      <w:r w:rsidRPr="00121D37">
        <w:rPr>
          <w:bCs/>
        </w:rPr>
        <w:t>.</w:t>
      </w:r>
      <w:r w:rsidR="005E14D4" w:rsidRPr="00121D37">
        <w:rPr>
          <w:bCs/>
        </w:rPr>
        <w:t> </w:t>
      </w:r>
      <w:r w:rsidRPr="00121D37">
        <w:rPr>
          <w:bCs/>
        </w:rPr>
        <w:t>Позицию</w:t>
      </w:r>
    </w:p>
    <w:p w:rsidR="00B92B26" w:rsidRPr="00121D37" w:rsidRDefault="00B92B26" w:rsidP="00B92B26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3119"/>
        <w:gridCol w:w="709"/>
        <w:gridCol w:w="851"/>
        <w:gridCol w:w="708"/>
        <w:gridCol w:w="851"/>
        <w:gridCol w:w="709"/>
        <w:gridCol w:w="744"/>
        <w:gridCol w:w="744"/>
        <w:gridCol w:w="744"/>
        <w:gridCol w:w="744"/>
        <w:gridCol w:w="1033"/>
      </w:tblGrid>
      <w:tr w:rsidR="00121D37" w:rsidRPr="00121D37" w:rsidTr="00D81229">
        <w:trPr>
          <w:trHeight w:hRule="exact" w:val="1457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8793D" w:rsidRPr="00121D37" w:rsidRDefault="0088793D" w:rsidP="00292986">
            <w:pPr>
              <w:widowControl w:val="0"/>
              <w:tabs>
                <w:tab w:val="left" w:pos="747"/>
              </w:tabs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  <w:r w:rsidRPr="00121D37">
              <w:rPr>
                <w:sz w:val="20"/>
                <w:szCs w:val="20"/>
              </w:rPr>
              <w:t xml:space="preserve">     </w:t>
            </w: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793D" w:rsidRPr="00121D37" w:rsidRDefault="0088793D" w:rsidP="00B92B2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</w:t>
            </w:r>
            <w:r w:rsidRPr="00121D37">
              <w:rPr>
                <w:sz w:val="14"/>
                <w:szCs w:val="14"/>
              </w:rPr>
              <w:br/>
              <w:t>И СТРОИТЕЛЬСТВО К</w:t>
            </w:r>
            <w:r w:rsidR="00E56913" w:rsidRPr="00121D37">
              <w:rPr>
                <w:sz w:val="14"/>
                <w:szCs w:val="14"/>
              </w:rPr>
              <w:t xml:space="preserve">РАСНОСЕЛЬСКО-КАЛИНИНСКОЙ ЛИНИИ </w:t>
            </w:r>
            <w:r w:rsidRPr="00121D37">
              <w:rPr>
                <w:sz w:val="14"/>
                <w:szCs w:val="14"/>
              </w:rPr>
              <w:t xml:space="preserve">ОТ СТАНЦИИ «КАЗАКОВСКАЯ» </w:t>
            </w:r>
            <w:r w:rsidR="00E56913" w:rsidRPr="00121D37">
              <w:rPr>
                <w:sz w:val="14"/>
                <w:szCs w:val="14"/>
              </w:rPr>
              <w:t xml:space="preserve">ДО СТАНЦИИ </w:t>
            </w:r>
            <w:r w:rsidR="00E56913" w:rsidRPr="00121D37">
              <w:rPr>
                <w:sz w:val="14"/>
                <w:szCs w:val="14"/>
              </w:rPr>
              <w:br/>
              <w:t xml:space="preserve">«ОБВОДНЫЙ КАНАЛ 2» </w:t>
            </w:r>
            <w:r w:rsidRPr="00121D37">
              <w:rPr>
                <w:sz w:val="14"/>
                <w:szCs w:val="14"/>
              </w:rPr>
              <w:t>С</w:t>
            </w:r>
            <w:r w:rsidR="00E56913" w:rsidRPr="00121D37">
              <w:rPr>
                <w:sz w:val="14"/>
                <w:szCs w:val="14"/>
              </w:rPr>
              <w:t xml:space="preserve"> ЭЛЕКТРОДЕПО «КРАСНОСЕЛЬСКОЕ», </w:t>
            </w:r>
            <w:r w:rsidRPr="00121D37">
              <w:rPr>
                <w:sz w:val="14"/>
                <w:szCs w:val="14"/>
              </w:rPr>
              <w:t xml:space="preserve">УЧАСТОК </w:t>
            </w:r>
            <w:r w:rsidR="00E56913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ОТ СТАНЦИИ «ПУТИЛОВСКАЯ» </w:t>
            </w:r>
          </w:p>
          <w:p w:rsidR="0088793D" w:rsidRPr="00121D37" w:rsidRDefault="0088793D" w:rsidP="00B92B2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СТАНЦИИ «КАРЕТНАЯ»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0530060470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2014-2030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127 909 090,4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2 569 484,6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2 268 785,5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6 115 362,4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20 699 990,0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793D" w:rsidRPr="00121D37" w:rsidRDefault="0088793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96 255 467,9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793D" w:rsidRPr="00121D37" w:rsidRDefault="0088793D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41491E" w:rsidRPr="00121D37" w:rsidRDefault="0041491E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41491E" w:rsidRPr="00121D37" w:rsidRDefault="0041491E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41491E" w:rsidRPr="00121D37" w:rsidRDefault="0041491E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88793D" w:rsidP="00B92B2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8793D" w:rsidRPr="00121D37" w:rsidRDefault="00BB3D5B" w:rsidP="00B92B2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</w:tc>
      </w:tr>
    </w:tbl>
    <w:p w:rsidR="00B92B26" w:rsidRPr="00121D37" w:rsidRDefault="00B92B26" w:rsidP="00B92B26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B92B26" w:rsidRPr="00121D37" w:rsidRDefault="0011558F" w:rsidP="00B92B26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</w:t>
      </w:r>
      <w:r w:rsidR="000D6BFB" w:rsidRPr="00121D37">
        <w:rPr>
          <w:bCs/>
        </w:rPr>
        <w:t>и</w:t>
      </w:r>
      <w:r w:rsidRPr="00121D37">
        <w:rPr>
          <w:bCs/>
        </w:rPr>
        <w:t>и:</w:t>
      </w:r>
    </w:p>
    <w:p w:rsidR="0011558F" w:rsidRPr="00121D37" w:rsidRDefault="0011558F" w:rsidP="00B92B26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3119"/>
        <w:gridCol w:w="709"/>
        <w:gridCol w:w="851"/>
        <w:gridCol w:w="708"/>
        <w:gridCol w:w="851"/>
        <w:gridCol w:w="709"/>
        <w:gridCol w:w="744"/>
        <w:gridCol w:w="744"/>
        <w:gridCol w:w="744"/>
        <w:gridCol w:w="744"/>
        <w:gridCol w:w="1033"/>
      </w:tblGrid>
      <w:tr w:rsidR="00121D37" w:rsidRPr="00121D37" w:rsidTr="00D81229">
        <w:trPr>
          <w:trHeight w:hRule="exact" w:val="1432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776DC" w:rsidRPr="00121D37" w:rsidRDefault="006776DC" w:rsidP="00292986">
            <w:pPr>
              <w:widowControl w:val="0"/>
              <w:tabs>
                <w:tab w:val="left" w:pos="747"/>
              </w:tabs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  <w:r w:rsidRPr="00121D37">
              <w:rPr>
                <w:sz w:val="20"/>
                <w:szCs w:val="20"/>
              </w:rPr>
              <w:t xml:space="preserve">     </w:t>
            </w: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56913" w:rsidRPr="00121D37" w:rsidRDefault="00E56913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</w:t>
            </w:r>
            <w:r w:rsidRPr="00121D37">
              <w:rPr>
                <w:sz w:val="14"/>
                <w:szCs w:val="14"/>
              </w:rPr>
              <w:br/>
              <w:t xml:space="preserve">И СТРОИТЕЛЬСТВО КРАСНОСЕЛЬСКО-КАЛИНИНСКОЙ ЛИНИИ ОТ СТАНЦИИ «КАЗАКОВСКАЯ» ДО СТАНЦИИ </w:t>
            </w:r>
            <w:r w:rsidRPr="00121D37">
              <w:rPr>
                <w:sz w:val="14"/>
                <w:szCs w:val="14"/>
              </w:rPr>
              <w:br/>
              <w:t xml:space="preserve">«ОБВОДНЫЙ КАНАЛ 2» С ЭЛЕКТРОДЕПО «КРАСНОСЕЛЬСКОЕ», УЧАСТОК </w:t>
            </w:r>
            <w:r w:rsidRPr="00121D37">
              <w:rPr>
                <w:sz w:val="14"/>
                <w:szCs w:val="14"/>
              </w:rPr>
              <w:br/>
              <w:t xml:space="preserve">ОТ СТАНЦИИ «ПУТИЛОВСКАЯ» </w:t>
            </w:r>
          </w:p>
          <w:p w:rsidR="006776DC" w:rsidRPr="00121D37" w:rsidRDefault="00E56913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СТАНЦИИ «КАРЕТНАЯ»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776DC" w:rsidRPr="00121D37" w:rsidRDefault="006776D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0530060470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DC" w:rsidRPr="00121D37" w:rsidRDefault="006776D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776DC" w:rsidRPr="00121D37" w:rsidRDefault="006776D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2014-20</w:t>
            </w:r>
            <w:r w:rsidR="00E72588" w:rsidRPr="00121D37">
              <w:rPr>
                <w:sz w:val="13"/>
                <w:szCs w:val="13"/>
              </w:rPr>
              <w:t>30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776DC" w:rsidRPr="00121D37" w:rsidRDefault="006776D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127 909 090,4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776DC" w:rsidRPr="00121D37" w:rsidRDefault="00237D6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2 569 484,6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6776DC" w:rsidRPr="00121D37" w:rsidRDefault="00237D6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2 268 785,5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6776DC" w:rsidRPr="00121D37" w:rsidRDefault="00E304A1" w:rsidP="0041491E">
            <w:pPr>
              <w:jc w:val="center"/>
              <w:rPr>
                <w:sz w:val="13"/>
                <w:szCs w:val="13"/>
                <w:lang w:val="en-US"/>
              </w:rPr>
            </w:pPr>
            <w:r w:rsidRPr="00121D37">
              <w:rPr>
                <w:sz w:val="13"/>
                <w:szCs w:val="13"/>
              </w:rPr>
              <w:t>6 347 314,4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6776DC" w:rsidRPr="00121D37" w:rsidRDefault="006776DC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20 699 990,0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776DC" w:rsidRPr="00121D37" w:rsidRDefault="00E304A1" w:rsidP="00253B71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96 023 515,9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56913" w:rsidRPr="00121D37" w:rsidRDefault="00E56913" w:rsidP="00802D3E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6776DC" w:rsidRPr="00121D37" w:rsidRDefault="006776DC" w:rsidP="00802D3E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</w:tc>
      </w:tr>
    </w:tbl>
    <w:p w:rsidR="00C1534C" w:rsidRPr="00121D37" w:rsidRDefault="00C1534C" w:rsidP="007D00FD">
      <w:pPr>
        <w:tabs>
          <w:tab w:val="left" w:pos="1009"/>
        </w:tabs>
        <w:autoSpaceDE w:val="0"/>
        <w:autoSpaceDN w:val="0"/>
        <w:adjustRightInd w:val="0"/>
        <w:jc w:val="both"/>
        <w:rPr>
          <w:bCs/>
          <w:sz w:val="14"/>
          <w:szCs w:val="14"/>
        </w:rPr>
      </w:pPr>
    </w:p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</w:t>
      </w:r>
      <w:r w:rsidR="0009404F" w:rsidRPr="00121D37">
        <w:rPr>
          <w:bCs/>
        </w:rPr>
        <w:t>.</w:t>
      </w:r>
      <w:r w:rsidR="009E286C" w:rsidRPr="00121D37">
        <w:rPr>
          <w:bCs/>
        </w:rPr>
        <w:t>3</w:t>
      </w:r>
      <w:r w:rsidRPr="00121D37">
        <w:rPr>
          <w:bCs/>
        </w:rPr>
        <w:t xml:space="preserve">. В подразделе «Комитет по развитию транспортной инфраструктуры  </w:t>
      </w:r>
      <w:r w:rsidR="009F3D7F" w:rsidRPr="00121D37">
        <w:rPr>
          <w:bCs/>
        </w:rPr>
        <w:br/>
      </w:r>
      <w:r w:rsidRPr="00121D37">
        <w:rPr>
          <w:bCs/>
        </w:rPr>
        <w:t>Санкт-Петербурга»:</w:t>
      </w:r>
    </w:p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</w:t>
      </w:r>
      <w:r w:rsidR="0009404F" w:rsidRPr="00121D37">
        <w:rPr>
          <w:bCs/>
        </w:rPr>
        <w:t>.</w:t>
      </w:r>
      <w:r w:rsidR="009E286C" w:rsidRPr="00121D37">
        <w:rPr>
          <w:bCs/>
        </w:rPr>
        <w:t>3</w:t>
      </w:r>
      <w:r w:rsidRPr="00121D37">
        <w:rPr>
          <w:bCs/>
        </w:rPr>
        <w:t xml:space="preserve">.1. Позицию </w:t>
      </w:r>
    </w:p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246"/>
        <w:gridCol w:w="779"/>
        <w:gridCol w:w="780"/>
        <w:gridCol w:w="992"/>
        <w:gridCol w:w="993"/>
        <w:gridCol w:w="992"/>
        <w:gridCol w:w="283"/>
        <w:gridCol w:w="620"/>
      </w:tblGrid>
      <w:tr w:rsidR="00121D37" w:rsidRPr="00121D37" w:rsidTr="00E334B5">
        <w:trPr>
          <w:trHeight w:hRule="exact" w:val="475"/>
          <w:jc w:val="center"/>
        </w:trPr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02841" w:rsidRPr="00121D37" w:rsidRDefault="00702841" w:rsidP="009F3D7F">
            <w:pPr>
              <w:widowControl w:val="0"/>
              <w:spacing w:line="150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2841" w:rsidRPr="00121D37" w:rsidRDefault="00702841" w:rsidP="0009404F">
            <w:pPr>
              <w:rPr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КОМИТЕТ ПО РАЗВИТИЮ ТРАНСПОРТНОЙ ИНФРАСТРУКТУРЫ </w:t>
            </w:r>
            <w:r w:rsidR="00E56913" w:rsidRPr="00121D37">
              <w:rPr>
                <w:b/>
                <w:bCs/>
                <w:sz w:val="14"/>
                <w:szCs w:val="14"/>
              </w:rPr>
              <w:br/>
            </w:r>
            <w:r w:rsidRPr="00121D37">
              <w:rPr>
                <w:b/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2841" w:rsidRPr="00121D37" w:rsidRDefault="00702841" w:rsidP="00B53D91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02841" w:rsidRPr="00121D37" w:rsidRDefault="00702841" w:rsidP="00B53D91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702841" w:rsidRPr="00121D37" w:rsidRDefault="00B1218A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50 405 101,4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02841" w:rsidRPr="00121D37" w:rsidRDefault="00307B20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35 487 566,1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02841" w:rsidRPr="00121D37" w:rsidRDefault="00307B20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48 856 965,4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02841" w:rsidRPr="00121D37" w:rsidRDefault="00702841" w:rsidP="00B53D91">
            <w:pPr>
              <w:rPr>
                <w:b/>
                <w:sz w:val="12"/>
                <w:szCs w:val="12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841" w:rsidRPr="00121D37" w:rsidRDefault="00702841" w:rsidP="00B53D91">
            <w:pPr>
              <w:rPr>
                <w:sz w:val="12"/>
                <w:szCs w:val="12"/>
              </w:rPr>
            </w:pPr>
          </w:p>
          <w:p w:rsidR="00A17B40" w:rsidRPr="00121D37" w:rsidRDefault="00A17B40" w:rsidP="00B53D91">
            <w:pPr>
              <w:rPr>
                <w:sz w:val="12"/>
                <w:szCs w:val="12"/>
              </w:rPr>
            </w:pPr>
          </w:p>
          <w:p w:rsidR="00702841" w:rsidRPr="00121D37" w:rsidRDefault="00702841" w:rsidP="00B53D91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</w:t>
            </w:r>
          </w:p>
        </w:tc>
      </w:tr>
    </w:tbl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702841" w:rsidRPr="00121D37" w:rsidRDefault="00702841" w:rsidP="0070284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335"/>
        <w:gridCol w:w="5246"/>
        <w:gridCol w:w="779"/>
        <w:gridCol w:w="780"/>
        <w:gridCol w:w="992"/>
        <w:gridCol w:w="993"/>
        <w:gridCol w:w="992"/>
        <w:gridCol w:w="283"/>
        <w:gridCol w:w="475"/>
      </w:tblGrid>
      <w:tr w:rsidR="00121D37" w:rsidRPr="00121D37" w:rsidTr="00E334B5">
        <w:trPr>
          <w:trHeight w:hRule="exact" w:val="505"/>
          <w:jc w:val="center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7B20" w:rsidRPr="00121D37" w:rsidRDefault="00307B20" w:rsidP="009F3D7F">
            <w:pPr>
              <w:widowControl w:val="0"/>
              <w:spacing w:line="150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 xml:space="preserve">  «</w:t>
            </w:r>
          </w:p>
        </w:tc>
        <w:tc>
          <w:tcPr>
            <w:tcW w:w="5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7B20" w:rsidRPr="00121D37" w:rsidRDefault="00307B20" w:rsidP="0009404F">
            <w:pPr>
              <w:rPr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КОМИТЕТ ПО РАЗВИТИЮ ТРАНСПОРТНОЙ ИНФРАСТРУКТУРЫ </w:t>
            </w:r>
            <w:r w:rsidR="00E56913" w:rsidRPr="00121D37">
              <w:rPr>
                <w:b/>
                <w:bCs/>
                <w:sz w:val="14"/>
                <w:szCs w:val="14"/>
              </w:rPr>
              <w:br/>
            </w:r>
            <w:r w:rsidRPr="00121D37">
              <w:rPr>
                <w:b/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7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7B20" w:rsidRPr="00121D37" w:rsidRDefault="00307B20" w:rsidP="00B53D91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07B20" w:rsidRPr="00121D37" w:rsidRDefault="00307B20" w:rsidP="00B53D91">
            <w:pPr>
              <w:widowControl w:val="0"/>
              <w:spacing w:line="150" w:lineRule="exact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07B20" w:rsidRPr="00121D37" w:rsidRDefault="004730C5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50 707 723,0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07B20" w:rsidRPr="00121D37" w:rsidRDefault="004730C5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33 686 244,9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07B20" w:rsidRPr="00121D37" w:rsidRDefault="00307B20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48 856 965,4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7B20" w:rsidRPr="00121D37" w:rsidRDefault="00307B20" w:rsidP="00B53D91">
            <w:pPr>
              <w:rPr>
                <w:b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7B20" w:rsidRPr="00121D37" w:rsidRDefault="00307B20" w:rsidP="00B53D91">
            <w:pPr>
              <w:rPr>
                <w:sz w:val="12"/>
                <w:szCs w:val="12"/>
              </w:rPr>
            </w:pPr>
          </w:p>
          <w:p w:rsidR="00307B20" w:rsidRPr="00121D37" w:rsidRDefault="00307B20" w:rsidP="00B53D91">
            <w:pPr>
              <w:rPr>
                <w:sz w:val="12"/>
                <w:szCs w:val="12"/>
              </w:rPr>
            </w:pPr>
          </w:p>
          <w:p w:rsidR="00307B20" w:rsidRPr="00121D37" w:rsidRDefault="00307B20" w:rsidP="00B53D91">
            <w:pPr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>».</w:t>
            </w:r>
          </w:p>
        </w:tc>
      </w:tr>
    </w:tbl>
    <w:p w:rsidR="00702841" w:rsidRPr="00121D37" w:rsidRDefault="00702841" w:rsidP="00702841">
      <w:pPr>
        <w:tabs>
          <w:tab w:val="left" w:pos="1050"/>
        </w:tabs>
        <w:autoSpaceDE w:val="0"/>
        <w:autoSpaceDN w:val="0"/>
        <w:adjustRightInd w:val="0"/>
        <w:jc w:val="both"/>
        <w:rPr>
          <w:bCs/>
          <w:sz w:val="14"/>
          <w:szCs w:val="14"/>
        </w:rPr>
      </w:pPr>
    </w:p>
    <w:p w:rsidR="00040415" w:rsidRPr="00121D37" w:rsidRDefault="00702841" w:rsidP="006D1AA2">
      <w:pPr>
        <w:ind w:firstLine="567"/>
        <w:jc w:val="both"/>
        <w:rPr>
          <w:bCs/>
        </w:rPr>
      </w:pPr>
      <w:r w:rsidRPr="00121D37">
        <w:rPr>
          <w:bCs/>
        </w:rPr>
        <w:t>1.1</w:t>
      </w:r>
      <w:r w:rsidR="00B53D91" w:rsidRPr="00121D37">
        <w:rPr>
          <w:bCs/>
        </w:rPr>
        <w:t>.</w:t>
      </w:r>
      <w:r w:rsidR="009E286C" w:rsidRPr="00121D37">
        <w:rPr>
          <w:bCs/>
        </w:rPr>
        <w:t>3</w:t>
      </w:r>
      <w:r w:rsidR="00040415" w:rsidRPr="00121D37">
        <w:rPr>
          <w:bCs/>
        </w:rPr>
        <w:t>.</w:t>
      </w:r>
      <w:r w:rsidR="00B53D91" w:rsidRPr="00121D37">
        <w:rPr>
          <w:bCs/>
        </w:rPr>
        <w:t>2</w:t>
      </w:r>
      <w:r w:rsidR="00040415" w:rsidRPr="00121D37">
        <w:rPr>
          <w:bCs/>
        </w:rPr>
        <w:t>. </w:t>
      </w:r>
      <w:r w:rsidR="00552792" w:rsidRPr="00121D37">
        <w:rPr>
          <w:bCs/>
        </w:rPr>
        <w:t>Позиции</w:t>
      </w:r>
    </w:p>
    <w:p w:rsidR="00040415" w:rsidRPr="00121D37" w:rsidRDefault="00040415" w:rsidP="00040415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850"/>
        <w:gridCol w:w="851"/>
        <w:gridCol w:w="850"/>
        <w:gridCol w:w="709"/>
        <w:gridCol w:w="283"/>
        <w:gridCol w:w="1033"/>
      </w:tblGrid>
      <w:tr w:rsidR="00121D37" w:rsidRPr="00121D37" w:rsidTr="00E90221">
        <w:trPr>
          <w:trHeight w:hRule="exact" w:val="85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74747" w:rsidRPr="00121D37" w:rsidRDefault="00B74747" w:rsidP="009F3D7F">
            <w:pPr>
              <w:widowControl w:val="0"/>
              <w:spacing w:line="182" w:lineRule="exact"/>
              <w:jc w:val="righ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4747" w:rsidRPr="00121D37" w:rsidRDefault="00B74747" w:rsidP="00B74747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ЮЖНОЙ УЛ.</w:t>
            </w:r>
            <w:r w:rsidR="00E90221" w:rsidRPr="00121D37">
              <w:rPr>
                <w:sz w:val="14"/>
                <w:szCs w:val="14"/>
              </w:rPr>
              <w:t xml:space="preserve"> </w:t>
            </w:r>
            <w:r w:rsidR="009C1A34" w:rsidRPr="00121D37">
              <w:rPr>
                <w:sz w:val="14"/>
                <w:szCs w:val="14"/>
              </w:rPr>
              <w:t xml:space="preserve">В ЛАХТЕ </w:t>
            </w:r>
            <w:r w:rsidR="009C1A34" w:rsidRPr="00121D37">
              <w:rPr>
                <w:sz w:val="14"/>
                <w:szCs w:val="14"/>
              </w:rPr>
              <w:br/>
              <w:t xml:space="preserve">ДО СОЕДИНЕНИЯ </w:t>
            </w:r>
            <w:r w:rsidRPr="00121D37">
              <w:rPr>
                <w:sz w:val="14"/>
                <w:szCs w:val="14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2017-2025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2 702 986,1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1 012 148,7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1 690 837,4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47" w:rsidRPr="00121D37" w:rsidRDefault="00B74747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040415" w:rsidRPr="00121D37" w:rsidTr="00E90221">
        <w:trPr>
          <w:trHeight w:hRule="exact" w:val="37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40415" w:rsidRPr="00121D37" w:rsidRDefault="00040415" w:rsidP="00B74747">
            <w:pPr>
              <w:widowControl w:val="0"/>
              <w:spacing w:line="182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415" w:rsidRPr="00121D37" w:rsidRDefault="00552792" w:rsidP="00040415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ПЕТРОЗАВОДСКОГО ШОССЕ. 2-Й ЭТАП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40415" w:rsidRPr="00121D37" w:rsidRDefault="00B53D9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40415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40415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2019-2025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40415" w:rsidRPr="00121D37" w:rsidRDefault="0020240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8 015 684,3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40415" w:rsidRPr="00121D37" w:rsidRDefault="0020240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4 844 204,9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40415" w:rsidRPr="00121D37" w:rsidRDefault="0020240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3 171 479,4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40415" w:rsidRPr="00121D37" w:rsidRDefault="00307B2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40415" w:rsidRPr="00121D37" w:rsidRDefault="0004041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40415" w:rsidRPr="00121D37" w:rsidRDefault="0004041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</w:t>
            </w: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40415" w:rsidRPr="00121D37" w:rsidRDefault="00040415" w:rsidP="00040415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</w:tc>
      </w:tr>
      <w:tr w:rsidR="002D6588" w:rsidRPr="00121D37" w:rsidTr="00E90221">
        <w:trPr>
          <w:trHeight w:hRule="exact" w:val="76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D6588" w:rsidRPr="00121D37" w:rsidRDefault="00B74747" w:rsidP="00B74747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588" w:rsidRPr="00121D37" w:rsidRDefault="002D6588" w:rsidP="00B53D9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ТРАНСПОРТНОЙ РАЗВЯЗКИ НА ПЕРЕСЕЧЕНИИ МОСКОВСКОГО ШОССЕ С ДУНАЙСКИМ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051И854470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0A272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МОСКОВ</w:t>
            </w:r>
            <w:r w:rsidR="002D6588" w:rsidRPr="00121D37">
              <w:rPr>
                <w:sz w:val="13"/>
                <w:szCs w:val="13"/>
              </w:rPr>
              <w:t>СКИЙ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2019-2025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12 366 906,1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10 363 552,4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1 701 364,4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6588" w:rsidRPr="00121D37" w:rsidRDefault="002D6588" w:rsidP="00B53D9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sz w:val="16"/>
                <w:szCs w:val="16"/>
              </w:rPr>
            </w:pP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sz w:val="16"/>
                <w:szCs w:val="16"/>
              </w:rPr>
              <w:t>»</w:t>
            </w:r>
          </w:p>
          <w:p w:rsidR="002D6588" w:rsidRPr="00121D37" w:rsidRDefault="002D6588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2D6588" w:rsidRPr="00121D37" w:rsidTr="00E90221">
        <w:trPr>
          <w:trHeight w:hRule="exact" w:val="85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D6588" w:rsidRPr="00121D37" w:rsidRDefault="002D6588" w:rsidP="00552792">
            <w:pPr>
              <w:widowControl w:val="0"/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588" w:rsidRPr="00121D37" w:rsidRDefault="002D6588" w:rsidP="00B53D9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ТРАНСПОРТНОЙ РАЗВЯЗКИ НА ПЕРЕСЕЧЕНИИ МОСКОВСКОГО ШОССЕ С ДУНАЙСКИМ ПР. (ФЕДЕРАЛЬНОЕ СОФИНАНСИРОВАНИЕ)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051И854470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301 989,3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588" w:rsidRPr="00121D37" w:rsidRDefault="002D658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D6588" w:rsidRPr="00121D37" w:rsidRDefault="002D6588" w:rsidP="00B53D9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D6588" w:rsidRPr="00121D37" w:rsidRDefault="002D6588" w:rsidP="00BC132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D6588" w:rsidRPr="00121D37" w:rsidRDefault="002D6588" w:rsidP="00BC132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74747" w:rsidRPr="00121D37" w:rsidRDefault="00B74747" w:rsidP="00BC132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74747" w:rsidRPr="00121D37" w:rsidRDefault="00B74747" w:rsidP="00BC132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74747" w:rsidRPr="00121D37" w:rsidRDefault="00B74747" w:rsidP="00BC132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D6588" w:rsidRPr="00121D37" w:rsidRDefault="002D6588" w:rsidP="00BC1326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  <w:tr w:rsidR="00B74747" w:rsidRPr="00121D37" w:rsidTr="00B87C51">
        <w:trPr>
          <w:trHeight w:hRule="exact" w:val="55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74747" w:rsidRPr="00121D37" w:rsidRDefault="00B74747" w:rsidP="00552792">
            <w:pPr>
              <w:widowControl w:val="0"/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47" w:rsidRPr="00121D37" w:rsidRDefault="00B74747" w:rsidP="00B74747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ЮЖНОЙ ШИРОТНОЙ МАГИСТРАЛИ.</w:t>
            </w:r>
            <w:r w:rsidR="00B578C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1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2020-2027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24 253 549,4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14 031 976,7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880 054,1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1 589 618,1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</w:p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7 751 900,5</w:t>
            </w:r>
          </w:p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747" w:rsidRPr="00121D37" w:rsidRDefault="00B7474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443F" w:rsidRPr="00121D37" w:rsidRDefault="00E8443F" w:rsidP="00B7474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1E58F9" w:rsidRPr="00121D37" w:rsidRDefault="001E58F9" w:rsidP="00B7474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74747" w:rsidRPr="00121D37" w:rsidRDefault="00B74747" w:rsidP="00B74747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493203" w:rsidRPr="00121D37" w:rsidRDefault="00493203" w:rsidP="00AF5C2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AF5C21" w:rsidRPr="00121D37" w:rsidRDefault="00AF5C21" w:rsidP="00AF5C2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F5C21" w:rsidRPr="00121D37" w:rsidRDefault="00AF5C21" w:rsidP="00AF5C21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850"/>
        <w:gridCol w:w="851"/>
        <w:gridCol w:w="850"/>
        <w:gridCol w:w="709"/>
        <w:gridCol w:w="283"/>
        <w:gridCol w:w="1033"/>
      </w:tblGrid>
      <w:tr w:rsidR="00121D37" w:rsidRPr="00121D37" w:rsidTr="00E90221">
        <w:trPr>
          <w:trHeight w:hRule="exact" w:val="82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015CD" w:rsidRPr="00121D37" w:rsidRDefault="009015CD" w:rsidP="005F7984">
            <w:pPr>
              <w:widowControl w:val="0"/>
              <w:spacing w:line="182" w:lineRule="exact"/>
              <w:jc w:val="righ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15CD" w:rsidRPr="00121D37" w:rsidRDefault="009015CD" w:rsidP="00E40150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ЮЖНОЙ УЛ.</w:t>
            </w:r>
            <w:r w:rsidR="00E9022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В ЛАХТЕ </w:t>
            </w:r>
            <w:r w:rsidR="009C1A34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С</w:t>
            </w:r>
            <w:r w:rsidR="009C1A34" w:rsidRPr="00121D37">
              <w:rPr>
                <w:sz w:val="14"/>
                <w:szCs w:val="14"/>
              </w:rPr>
              <w:t xml:space="preserve">ОЕДИНЕНИЯ </w:t>
            </w:r>
            <w:r w:rsidRPr="00121D37">
              <w:rPr>
                <w:sz w:val="14"/>
                <w:szCs w:val="14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2017-2026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2 702 986,1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1 012 148,7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440 837,</w:t>
            </w:r>
            <w:r w:rsidR="00E90221" w:rsidRPr="00121D37">
              <w:rPr>
                <w:sz w:val="13"/>
                <w:szCs w:val="13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1 250 000,0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015CD" w:rsidRPr="00121D37" w:rsidRDefault="009015C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15CD" w:rsidRPr="00121D37" w:rsidRDefault="009015CD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90221">
        <w:trPr>
          <w:trHeight w:hRule="exact" w:val="37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D3CC9" w:rsidRPr="00121D37" w:rsidRDefault="00CD3CC9" w:rsidP="009015CD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  <w:r w:rsidRPr="00121D37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ПЕТРОЗАВОДСКОГО ШОССЕ. 2-Й ЭТАП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2019-2025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7 633 284,3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4 844 204,9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2 789 079,4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3CC9" w:rsidRPr="00121D37" w:rsidRDefault="00CD3CC9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0A2728">
        <w:trPr>
          <w:trHeight w:hRule="exact" w:val="73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D3CC9" w:rsidRPr="00121D37" w:rsidRDefault="00CD3CC9" w:rsidP="005F7984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ТРАНСПОРТНОЙ РАЗВЯЗКИ НА ПЕРЕСЕЧЕНИИ МОСКОВСКОГО ШОССЕ С ДУНАЙСКИМ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051И854470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МОСКОВСКИЙ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2019-2025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11 449 102,8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10 363 552,4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783 561,1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3CC9" w:rsidRPr="00121D37" w:rsidRDefault="00CD3CC9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0A2728">
        <w:trPr>
          <w:trHeight w:hRule="exact" w:val="98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D3CC9" w:rsidRPr="00121D37" w:rsidRDefault="00CD3CC9" w:rsidP="005F7984">
            <w:pPr>
              <w:widowControl w:val="0"/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ТРАНСПОРТНОЙ РАЗВЯЗКИ НА ПЕРЕСЕЧЕНИИ МОСКОВСКОГО ШОССЕ С ДУНАЙСКИМ ПР. (ФЕДЕРАЛЬНОЕ СОФИНАНСИРОВАНИЕ)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051И854470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301 989,3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3CC9" w:rsidRPr="00121D37" w:rsidRDefault="00CD3CC9" w:rsidP="008D239F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B87C51">
        <w:trPr>
          <w:trHeight w:hRule="exact" w:val="70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D3CC9" w:rsidRPr="00121D37" w:rsidRDefault="00CD3CC9" w:rsidP="005F7984">
            <w:pPr>
              <w:widowControl w:val="0"/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ЮЖНОЙ ШИРОТНОЙ МАГИСТРАЛИ.</w:t>
            </w:r>
            <w:r w:rsidR="00B578C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1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2020-2027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24 253 549,4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13 967 427,9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310 054,1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1 495 535,0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8 480 532,4</w:t>
            </w:r>
          </w:p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C9" w:rsidRPr="00121D37" w:rsidRDefault="00CD3CC9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8F9" w:rsidRPr="00121D37" w:rsidRDefault="001E58F9" w:rsidP="009015CD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1E58F9" w:rsidRPr="00121D37" w:rsidRDefault="001E58F9" w:rsidP="009015CD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CD3CC9" w:rsidRPr="00121D37" w:rsidRDefault="00CD3CC9" w:rsidP="009015CD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AF5C21" w:rsidRPr="00121D37" w:rsidRDefault="00AF5C21" w:rsidP="00AF5C21">
      <w:pPr>
        <w:ind w:firstLine="567"/>
        <w:jc w:val="both"/>
        <w:rPr>
          <w:sz w:val="14"/>
          <w:szCs w:val="14"/>
        </w:rPr>
      </w:pPr>
    </w:p>
    <w:p w:rsidR="00AF5C21" w:rsidRPr="00121D37" w:rsidRDefault="00AF5C21" w:rsidP="00AF5C21">
      <w:pPr>
        <w:ind w:firstLine="567"/>
        <w:jc w:val="both"/>
      </w:pPr>
      <w:r w:rsidRPr="00121D37">
        <w:t>1.1.</w:t>
      </w:r>
      <w:r w:rsidR="009E286C" w:rsidRPr="00121D37">
        <w:t>3</w:t>
      </w:r>
      <w:r w:rsidRPr="00121D37">
        <w:t>.3. Позици</w:t>
      </w:r>
      <w:r w:rsidR="00A33572" w:rsidRPr="00121D37">
        <w:t>и</w:t>
      </w:r>
    </w:p>
    <w:p w:rsidR="00AF5C21" w:rsidRPr="00121D37" w:rsidRDefault="00AF5C21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09"/>
        <w:gridCol w:w="850"/>
        <w:gridCol w:w="709"/>
        <w:gridCol w:w="709"/>
        <w:gridCol w:w="709"/>
        <w:gridCol w:w="708"/>
        <w:gridCol w:w="1033"/>
      </w:tblGrid>
      <w:tr w:rsidR="00121D37" w:rsidRPr="00121D37" w:rsidTr="00E90221">
        <w:trPr>
          <w:trHeight w:hRule="exact" w:val="75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52792" w:rsidRPr="00121D37" w:rsidRDefault="00552792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 xml:space="preserve">            </w:t>
            </w:r>
            <w:r w:rsidR="00AF5C21"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92" w:rsidRPr="00121D37" w:rsidRDefault="00552792" w:rsidP="00B53D9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УЛИЧНО-ДОРОЖНОЙ СЕТИ </w:t>
            </w:r>
            <w:r w:rsidR="009F3D7F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НА НАМЫВНЫХ ТЕРРИТОРИЯХ В ЗАПАДНОЙ ЧАСТИ ВАСИЛЬЕВСКОГО ОСТРОВА. 1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92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</w:t>
            </w:r>
            <w:r w:rsidR="00A84F09" w:rsidRPr="00121D37">
              <w:rPr>
                <w:sz w:val="13"/>
                <w:szCs w:val="13"/>
              </w:rPr>
              <w:t>-</w:t>
            </w:r>
            <w:r w:rsidR="00E334B5" w:rsidRPr="00121D37">
              <w:rPr>
                <w:sz w:val="13"/>
                <w:szCs w:val="13"/>
              </w:rPr>
              <w:t xml:space="preserve"> </w:t>
            </w:r>
            <w:r w:rsidRPr="00121D37">
              <w:rPr>
                <w:sz w:val="13"/>
                <w:szCs w:val="13"/>
              </w:rPr>
              <w:t>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</w:t>
            </w:r>
            <w:r w:rsidR="00552792" w:rsidRPr="00121D37">
              <w:rPr>
                <w:sz w:val="13"/>
                <w:szCs w:val="13"/>
              </w:rPr>
              <w:t>2-202</w:t>
            </w:r>
            <w:r w:rsidRPr="00121D37">
              <w:rPr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8D239F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6 502 885,4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DF322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2 607 837,2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DF322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</w:t>
            </w:r>
            <w:r w:rsidR="00202409" w:rsidRPr="00121D37">
              <w:rPr>
                <w:sz w:val="13"/>
                <w:szCs w:val="13"/>
              </w:rPr>
              <w:t>895 048,2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DF322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55279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55279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52792" w:rsidRPr="00121D37" w:rsidRDefault="0055279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90221">
        <w:trPr>
          <w:trHeight w:hRule="exact" w:val="104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33572" w:rsidRPr="00121D37" w:rsidRDefault="00A33572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72" w:rsidRPr="00121D37" w:rsidRDefault="00A33572" w:rsidP="00DD5DF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КОЛПИНСКОГО ШОССЕ </w:t>
            </w:r>
            <w:r w:rsidRPr="00121D37">
              <w:rPr>
                <w:sz w:val="14"/>
                <w:szCs w:val="14"/>
              </w:rPr>
              <w:br/>
              <w:t xml:space="preserve">НА УЧАСТКЕ ОТ ПЕРЕСЕЧЕНИЯ </w:t>
            </w:r>
            <w:r w:rsidRPr="00121D37">
              <w:rPr>
                <w:sz w:val="14"/>
                <w:szCs w:val="14"/>
              </w:rPr>
              <w:br/>
              <w:t>С СОФИЙСКОЙ УЛ.</w:t>
            </w:r>
            <w:r w:rsidR="009C1A34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ДО СОВЕТСКОГО ПЕР. </w:t>
            </w:r>
          </w:p>
          <w:p w:rsidR="00A33572" w:rsidRPr="00121D37" w:rsidRDefault="00A33572" w:rsidP="00DD5DF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УЧАСТОК ОТ ПЕРЕСЕЧЕНИЯ С СОФИЙСКОЙ УЛ. ДО ФИДЕРНОЙ УЛ.- УЛ. ТАНКИСТОВ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1 388 866,3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933 938,3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454 928,0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3572" w:rsidRPr="00121D37" w:rsidRDefault="00A3357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90221">
        <w:trPr>
          <w:trHeight w:hRule="exact" w:val="90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33572" w:rsidRPr="00121D37" w:rsidRDefault="00A33572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72" w:rsidRPr="00121D37" w:rsidRDefault="00A33572" w:rsidP="00D348A4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КОЛПИНСКОГО ШОССЕ </w:t>
            </w:r>
            <w:r w:rsidRPr="00121D37">
              <w:rPr>
                <w:sz w:val="14"/>
                <w:szCs w:val="14"/>
              </w:rPr>
              <w:br/>
              <w:t xml:space="preserve">НА УЧАСТКЕ ОТ АВТОДОРОГИ </w:t>
            </w:r>
            <w:r w:rsidRPr="00121D37">
              <w:rPr>
                <w:sz w:val="14"/>
                <w:szCs w:val="14"/>
              </w:rPr>
              <w:br/>
              <w:t>М-10 «РОССИЯ» ДО СОФИЙСКОЙ УЛ.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964 001,1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905 792,4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58 208,7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3572" w:rsidRPr="00121D37" w:rsidRDefault="00A3357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3572" w:rsidRPr="00121D37" w:rsidRDefault="00A3357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0A2728">
        <w:trPr>
          <w:trHeight w:hRule="exact" w:val="379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D5DFC" w:rsidRPr="00121D37" w:rsidRDefault="00DD5DFC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ПРОДОЛЖЕНИЯ СОФИЙСКОЙ УЛИЦЫ ДО МОСКОВ</w:t>
            </w:r>
            <w:r w:rsidR="00EC4029">
              <w:rPr>
                <w:sz w:val="14"/>
                <w:szCs w:val="14"/>
              </w:rPr>
              <w:t>СКОГО ШОССЕ, ПРОМЫШЛЕННОЙ ЗОНЫ «МЕТАЛЛОСТРОЙ»</w:t>
            </w:r>
            <w:r w:rsidRPr="00121D37">
              <w:rPr>
                <w:sz w:val="14"/>
                <w:szCs w:val="14"/>
              </w:rPr>
              <w:t xml:space="preserve">. 4-Я ОЧЕРЕДЬ - СТРОИТЕЛЬСТВО АВТОМОБИЛЬНОЙ ДОРОГИ ОТ ПУТЕПРОВОДА В РАЙОНЕ ПЛАТФОРМЫ МЕТАЛЛОСТРОЙ </w:t>
            </w:r>
          </w:p>
          <w:p w:rsidR="006728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ДО ПЕТРОЗАВОДСКОГО ШОССЕ </w:t>
            </w:r>
          </w:p>
          <w:p w:rsidR="006728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В ПОС. МЕТАЛЛОСТРОЙ, СТРОИТЕЛЬСТВО ПРОДОЛЖЕНИЯ СОФИЙСКОЙ УЛ. </w:t>
            </w:r>
          </w:p>
          <w:p w:rsidR="00491E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ОТ ПЕРЕСЕЧЕНИЯ С АВТОДОРОГОЙ </w:t>
            </w:r>
          </w:p>
          <w:p w:rsidR="00491E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НА Г. КОЛПИНО ДО ПЕРЕСЕЧЕНИЯ </w:t>
            </w:r>
          </w:p>
          <w:p w:rsidR="00491E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 МОСКОВСКИМ ШОССЕ С УСТРОЙСТВОМ ВЫХОДА В ПРОМЗОНУ Г. КОЛПИНО: 1ПК - СТРОИТЕЛЬСТВО ПРОДОЛЖЕНИЯ СОФИЙСКОЙ УЛ. ОТ ПЕРЕСЕЧЕНИЯ </w:t>
            </w:r>
          </w:p>
          <w:p w:rsidR="00491E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 АВТОДОРОГОЙ НА Г. КОЛПИНО </w:t>
            </w:r>
          </w:p>
          <w:p w:rsidR="00491ED3" w:rsidRPr="00121D37" w:rsidRDefault="006728D3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ДО ЗАВОДСКОГО ПРОСПЕКТА Г. КОЛПИНО: 1-Й ЭТАП - ОСНОВНОЙ ХОД С ТРОТУАРАМИ И ВЕЛОДОРОЖКАМИ; 2-Й ЭТАП - МЕСТНЫЕ ПРОЕЗДЫ И ПЕШЕХОДНЫЕ ПЕРЕХОДЫ </w:t>
            </w:r>
          </w:p>
          <w:p w:rsidR="00DD5DFC" w:rsidRPr="00121D37" w:rsidRDefault="006728D3" w:rsidP="00E90221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В РАЗНЫХ УРОВНЯХ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2 749 279,8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2 577 279,8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172 000,0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DFC" w:rsidRPr="00121D37" w:rsidRDefault="00DD5DFC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5DFC" w:rsidRPr="00121D37" w:rsidRDefault="00DD5DFC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142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51CF0" w:rsidRPr="00121D37" w:rsidRDefault="00A51CF0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F0" w:rsidRPr="00121D37" w:rsidRDefault="00A51CF0" w:rsidP="00A51CF0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</w:t>
            </w:r>
            <w:r w:rsidR="005F22D1" w:rsidRPr="00121D37">
              <w:rPr>
                <w:sz w:val="14"/>
                <w:szCs w:val="14"/>
              </w:rPr>
              <w:t xml:space="preserve">АНИЕ </w:t>
            </w:r>
            <w:r w:rsidRPr="00121D37">
              <w:rPr>
                <w:sz w:val="14"/>
                <w:szCs w:val="14"/>
              </w:rPr>
              <w:t xml:space="preserve">И СТРОИТЕЛЬСТВО МАГИСТРАЛИ М-32 НА УЧАСТКЕ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ОТ М-49 ДО ПРИМОРСКОГО ШОССЕ </w:t>
            </w:r>
            <w:r w:rsidRPr="00121D37">
              <w:rPr>
                <w:sz w:val="14"/>
                <w:szCs w:val="14"/>
              </w:rPr>
              <w:br/>
              <w:t>СО СТРОИТЕЛЬСТВОМ ПУТЕПРОВОДНОЙ РАЗВЯЗКИ ЧЕРЕЗ Ж/Д ПУТИ СЕСТРОРЕЦ</w:t>
            </w:r>
            <w:r w:rsidR="005F22D1" w:rsidRPr="00121D37">
              <w:rPr>
                <w:sz w:val="14"/>
                <w:szCs w:val="14"/>
              </w:rPr>
              <w:t xml:space="preserve">КОГО НАПРАВЛЕНИЯ </w:t>
            </w:r>
            <w:r w:rsidR="005F22D1" w:rsidRPr="00121D37">
              <w:rPr>
                <w:sz w:val="14"/>
                <w:szCs w:val="14"/>
              </w:rPr>
              <w:br/>
              <w:t xml:space="preserve">С ПОДКЛЮЧЕНИЕМ </w:t>
            </w:r>
            <w:r w:rsidRPr="00121D37">
              <w:rPr>
                <w:sz w:val="14"/>
                <w:szCs w:val="14"/>
              </w:rPr>
              <w:t>К ПРИМОРСКОМУ ШОССЕ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25 015839,0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2 031 261,3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3 457 895,7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4 191 452,6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14 635229,4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700 000,0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1CF0" w:rsidRPr="00121D37" w:rsidRDefault="00A51CF0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56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51CF0" w:rsidRPr="00121D37" w:rsidRDefault="00A51CF0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F0" w:rsidRPr="00121D37" w:rsidRDefault="00A51CF0" w:rsidP="00E9022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И СТРОИТЕЛЬСТВО ВИЛЕРОВСКОГО ПЕР. ОТ НОВГОРОДСКОГО ПР. ДО СТАРОРУССКОГО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 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555 297,9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235 149,6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320 148,3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1CF0" w:rsidRPr="00121D37" w:rsidRDefault="00A51CF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1CF0" w:rsidRPr="00121D37" w:rsidRDefault="00A51CF0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5F22D1">
        <w:trPr>
          <w:trHeight w:hRule="exact" w:val="852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40601" w:rsidRPr="00121D37" w:rsidRDefault="00F40601" w:rsidP="00AF5C21">
            <w:pPr>
              <w:widowControl w:val="0"/>
              <w:spacing w:line="182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601" w:rsidRPr="00121D37" w:rsidRDefault="00F40601" w:rsidP="005F22D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</w:t>
            </w:r>
          </w:p>
          <w:p w:rsidR="00F40601" w:rsidRPr="00121D37" w:rsidRDefault="00F40601" w:rsidP="005F22D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И СТРОИТЕЛЬСТВО СТАРОРУССКОГО ПР. </w:t>
            </w:r>
          </w:p>
          <w:p w:rsidR="00F40601" w:rsidRPr="00121D37" w:rsidRDefault="00F40601" w:rsidP="005F22D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ОТ ЧУДОВСКОЙ УЛ. С ПОДКЛЮЧЕНИЕМ </w:t>
            </w:r>
            <w:r w:rsidR="009C1A34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К НОВГОРОДСКОМУ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4 148 672,5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2 051 454,8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1 236 604,8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150 000,0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601" w:rsidRPr="00121D37" w:rsidRDefault="00F4060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710 612,9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443F" w:rsidRPr="00121D37" w:rsidRDefault="00E8443F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8443F" w:rsidRPr="00121D37" w:rsidRDefault="00E8443F" w:rsidP="00E8443F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222DC9" w:rsidRPr="00121D37" w:rsidRDefault="00222DC9" w:rsidP="00E8443F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F40601" w:rsidRPr="00121D37" w:rsidRDefault="00E8443F" w:rsidP="00E8443F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AF5C21" w:rsidRPr="00121D37" w:rsidRDefault="00AF5C21" w:rsidP="00AF5C2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AF5C21" w:rsidRPr="00121D37" w:rsidRDefault="00AF5C21" w:rsidP="00AF5C2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F5C21" w:rsidRPr="00121D37" w:rsidRDefault="00AF5C21" w:rsidP="00AF5C2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09"/>
        <w:gridCol w:w="850"/>
        <w:gridCol w:w="709"/>
        <w:gridCol w:w="709"/>
        <w:gridCol w:w="709"/>
        <w:gridCol w:w="708"/>
        <w:gridCol w:w="1033"/>
      </w:tblGrid>
      <w:tr w:rsidR="00121D37" w:rsidRPr="00121D37" w:rsidTr="00E90221">
        <w:trPr>
          <w:trHeight w:hRule="exact" w:val="54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 xml:space="preserve">                   «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УЛИЧНО-ДОРОЖНОЙ СЕТИ </w:t>
            </w:r>
            <w:r w:rsidRPr="00121D37">
              <w:rPr>
                <w:sz w:val="14"/>
                <w:szCs w:val="14"/>
              </w:rPr>
              <w:br/>
              <w:t>НА НАМЫВНЫХ ТЕРРИТОРИЯХ В ЗАПАДНОЙ ЧАСТИ ВАСИЛЬЕВСКОГО ОСТРОВА. 1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ВАСИЛЕ- 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6 412 127,8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2 607 837,2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3 804 290,6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</w:t>
            </w: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</w:tc>
      </w:tr>
      <w:tr w:rsidR="00121D37" w:rsidRPr="00121D37" w:rsidTr="00E90221">
        <w:trPr>
          <w:trHeight w:hRule="exact" w:val="99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КОЛПИНСКОГО ШОССЕ </w:t>
            </w:r>
            <w:r w:rsidRPr="00121D37">
              <w:rPr>
                <w:sz w:val="14"/>
                <w:szCs w:val="14"/>
              </w:rPr>
              <w:br/>
              <w:t xml:space="preserve">НА УЧАСТКЕ ОТ ПЕРЕСЕЧЕНИЯ </w:t>
            </w:r>
            <w:r w:rsidRPr="00121D37">
              <w:rPr>
                <w:sz w:val="14"/>
                <w:szCs w:val="14"/>
              </w:rPr>
              <w:br/>
              <w:t xml:space="preserve">С СОФИЙСКОЙ УЛ. ДО СОВЕТСКОГО ПЕР. </w:t>
            </w:r>
          </w:p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УЧАСТОК ОТ ПЕРЕСЕЧЕНИЯ С СОФИЙСКОЙ УЛ. ДО ФИДЕРНОЙ УЛ.- УЛ. ТАНКИСТОВ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1 388 866,3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933 938,3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150 000,0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304 928,0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90221">
        <w:trPr>
          <w:trHeight w:hRule="exact" w:val="83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КОЛПИНСКОГО ШОССЕ </w:t>
            </w:r>
            <w:r w:rsidRPr="00121D37">
              <w:rPr>
                <w:sz w:val="14"/>
                <w:szCs w:val="14"/>
              </w:rPr>
              <w:br/>
              <w:t xml:space="preserve">НА УЧАСТКЕ ОТ АВТОДОРОГИ </w:t>
            </w:r>
            <w:r w:rsidRPr="00121D37">
              <w:rPr>
                <w:sz w:val="14"/>
                <w:szCs w:val="14"/>
              </w:rPr>
              <w:br/>
              <w:t>М-10 «РОССИЯ» ДО СОФИЙСКОЙ УЛ.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953 059,3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905 792,4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47 241,6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352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ПРОДОЛЖЕНИЯ СОФИЙСКОЙ УЛИЦЫ ДО МОСКОВ</w:t>
            </w:r>
            <w:r w:rsidR="00EC4029">
              <w:rPr>
                <w:sz w:val="14"/>
                <w:szCs w:val="14"/>
              </w:rPr>
              <w:t>СКОГО ШОССЕ, ПРОМЫШЛЕННОЙ ЗОНЫ «МЕТАЛЛОСТРОЙ»</w:t>
            </w:r>
            <w:r w:rsidRPr="00121D37">
              <w:rPr>
                <w:sz w:val="14"/>
                <w:szCs w:val="14"/>
              </w:rPr>
              <w:t xml:space="preserve">. 4-Я ОЧЕРЕДЬ - СТРОИТЕЛЬСТВО АВТОМОБИЛЬНОЙ ДОРОГИ ОТ ПУТЕПРОВОДА В РАЙОНЕ ПЛАТФОРМЫ МЕТАЛЛОСТРОЙ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ДО ПЕТРОЗАВОДСКОГО ШОССЕ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В ПОС. МЕТАЛЛОСТРОЙ, СТРОИТЕЛЬСТВО ПРОДОЛЖЕНИЯ СОФИЙСКОЙ УЛ.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ОТ ПЕРЕСЕЧЕНИЯ С АВТОДОРОГОЙ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НА Г. КОЛПИНО ДО ПЕРЕСЕЧЕНИЯ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 МОСКОВСКИМ ШОССЕ С УСТРОЙСТВОМ ВЫХОДА В ПРОМЗОНУ Г. КОЛПИНО: 1ПК - СТРОИТЕЛЬСТВО ПРОДОЛЖЕНИЯ СОФИЙСКОЙ УЛ. ОТ ПЕРЕСЕЧЕНИЯ </w:t>
            </w:r>
          </w:p>
          <w:p w:rsidR="00491ED3" w:rsidRPr="00121D37" w:rsidRDefault="006728D3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 АВТОДОРОГОЙ НА Г. КОЛПИНО </w:t>
            </w:r>
          </w:p>
          <w:p w:rsidR="005F22D1" w:rsidRPr="00121D37" w:rsidRDefault="006728D3" w:rsidP="00E56913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ДО ЗАВОДСКОГО ПРОСПЕКТА Г. КОЛПИНО: 1-Й ЭТАП - ОСНОВНОЙ ХОД С ТРОТУАРАМИ И ВЕЛОДОРОЖКАМИ; 2-Й ЭТАП - МЕСТНЫЕ ПРОЕЗДЫ И ПЕШЕХОДНЫЕ ПЕРЕХОДЫ </w:t>
            </w:r>
            <w:r w:rsidR="00EC4029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В РАЗНЫХ УРОВНЯХ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2 749 279,8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2 577 279,8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171 999,9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140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И СТРОИТЕЛЬСТВО МАГИСТРАЛИ М-32 НА УЧАСТКЕ </w:t>
            </w:r>
            <w:r w:rsidRPr="00121D37">
              <w:rPr>
                <w:sz w:val="14"/>
                <w:szCs w:val="14"/>
              </w:rPr>
              <w:br/>
              <w:t xml:space="preserve">ОТ М-49 ДО ПРИМОРСКОГО ШОССЕ </w:t>
            </w:r>
            <w:r w:rsidRPr="00121D37">
              <w:rPr>
                <w:sz w:val="14"/>
                <w:szCs w:val="14"/>
              </w:rPr>
              <w:br/>
              <w:t xml:space="preserve">СО СТРОИТЕЛЬСТВОМ ПУТЕПРОВОДНОЙ РАЗВЯЗКИ ЧЕРЕЗ Ж/Д ПУТИ СЕСТРОРЕЦКОГО НАПРАВЛЕНИЯ </w:t>
            </w:r>
            <w:r w:rsidRPr="00121D37">
              <w:rPr>
                <w:sz w:val="14"/>
                <w:szCs w:val="14"/>
              </w:rPr>
              <w:br/>
              <w:t>С ПОДКЛЮЧЕНИЕМ К ПРИМОРСКОМУ ШОССЕ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24 948210,5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2 031 261,3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F92CB8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 xml:space="preserve">8 </w:t>
            </w:r>
            <w:r w:rsidR="00F92CB8" w:rsidRPr="00121D37">
              <w:rPr>
                <w:sz w:val="13"/>
                <w:szCs w:val="13"/>
              </w:rPr>
              <w:t>3</w:t>
            </w:r>
            <w:r w:rsidRPr="00121D37">
              <w:rPr>
                <w:sz w:val="13"/>
                <w:szCs w:val="13"/>
              </w:rPr>
              <w:t>68 684,6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2 049 598,4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11 036182,0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F92CB8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1 462 484,2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71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И СТРОИТЕЛЬСТВО ВИЛЕРОВСКОГО ПЕР. ОТ НОВГОРОДСКОГО ПР. ДО СТАРОРУССКОГО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 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492 265,5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235 149,6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257 115,9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5F7984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7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AF5C21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</w:t>
            </w:r>
          </w:p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И СТРОИТЕЛЬСТВО СТАРОРУССКОГО ПР. </w:t>
            </w:r>
          </w:p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ОТ ЧУДОВСКОЙ УЛ. С ПОДКЛЮЧЕНИЕМ </w:t>
            </w:r>
            <w:r w:rsidRPr="00121D37">
              <w:rPr>
                <w:sz w:val="14"/>
                <w:szCs w:val="14"/>
              </w:rPr>
              <w:br/>
              <w:t>К НОВГОРОДСКОМУ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4 845143,5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1 751 454,8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987 605,2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150 000,0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1 956 083,5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E8443F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5F22D1" w:rsidRPr="00121D37" w:rsidRDefault="005F22D1" w:rsidP="00E8443F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5F22D1" w:rsidRPr="00121D37" w:rsidRDefault="005F22D1" w:rsidP="00E8443F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A17B40" w:rsidRPr="00121D37" w:rsidRDefault="00A17B40" w:rsidP="00A17B40">
      <w:pPr>
        <w:rPr>
          <w:sz w:val="14"/>
          <w:szCs w:val="14"/>
        </w:rPr>
      </w:pPr>
    </w:p>
    <w:p w:rsidR="008B5D97" w:rsidRPr="00121D37" w:rsidRDefault="008B5D97" w:rsidP="008B5D97">
      <w:pPr>
        <w:ind w:firstLine="567"/>
        <w:jc w:val="both"/>
      </w:pPr>
      <w:r w:rsidRPr="00121D37">
        <w:t>1.1.3.</w:t>
      </w:r>
      <w:r w:rsidR="00E8443F" w:rsidRPr="00121D37">
        <w:t>4</w:t>
      </w:r>
      <w:r w:rsidRPr="00121D37">
        <w:t>. Позиции</w:t>
      </w:r>
    </w:p>
    <w:p w:rsidR="008B5D97" w:rsidRPr="00121D37" w:rsidRDefault="008B5D97" w:rsidP="008B5D97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708"/>
        <w:gridCol w:w="709"/>
        <w:gridCol w:w="709"/>
        <w:gridCol w:w="709"/>
        <w:gridCol w:w="708"/>
        <w:gridCol w:w="1033"/>
      </w:tblGrid>
      <w:tr w:rsidR="008B5D97" w:rsidRPr="00121D37" w:rsidTr="00E90221">
        <w:trPr>
          <w:trHeight w:hRule="exact" w:val="141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5D97" w:rsidRPr="00121D37" w:rsidRDefault="008B5D97" w:rsidP="008B5D97">
            <w:pPr>
              <w:widowControl w:val="0"/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 xml:space="preserve">                  </w:t>
            </w:r>
            <w:r w:rsidR="009C1A34" w:rsidRPr="00121D37">
              <w:rPr>
                <w:sz w:val="16"/>
                <w:szCs w:val="16"/>
              </w:rPr>
              <w:t>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D97" w:rsidRPr="00121D37" w:rsidRDefault="008B5D97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РОПШИНСКОГО ШОССЕ </w:t>
            </w:r>
            <w:r w:rsidRPr="00121D37">
              <w:rPr>
                <w:sz w:val="14"/>
                <w:szCs w:val="14"/>
              </w:rPr>
              <w:br/>
              <w:t xml:space="preserve">ОТ САНКТ-ПЕТЕРБУРГСКОГО ШОССЕ </w:t>
            </w:r>
            <w:r w:rsidRPr="00121D37">
              <w:rPr>
                <w:sz w:val="14"/>
                <w:szCs w:val="14"/>
              </w:rPr>
              <w:br/>
              <w:t xml:space="preserve">ДО АДМИНИСТРАТИВНОЙ ГРАНИЦЫ </w:t>
            </w:r>
            <w:r w:rsidRPr="00121D37">
              <w:rPr>
                <w:sz w:val="14"/>
                <w:szCs w:val="14"/>
              </w:rPr>
              <w:br/>
              <w:t xml:space="preserve">САНКТ-ПЕТЕРБУРГА. 2-Й ЭТАП – ТРАНСПОРТНАЯ РАЗВЯЗКА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НА ПЕРЕСЕЧЕНИИ РОПШИНСКОГО ШОССЕ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С Ж.Д. ПУТЯМИ, ВКЛЮЧАЯ КОРРЕКТИРОВКУ ПРОЕКТНОЙ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9F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ПЕТРО</w:t>
            </w:r>
            <w:r w:rsidR="008D239F" w:rsidRPr="00121D37">
              <w:rPr>
                <w:sz w:val="13"/>
                <w:szCs w:val="13"/>
              </w:rPr>
              <w:t>-</w:t>
            </w:r>
          </w:p>
          <w:p w:rsidR="008B5D97" w:rsidRPr="00121D37" w:rsidRDefault="008D239F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ДВОР</w:t>
            </w:r>
            <w:r w:rsidR="008B5D97" w:rsidRPr="00121D37">
              <w:rPr>
                <w:sz w:val="13"/>
                <w:szCs w:val="13"/>
              </w:rPr>
              <w:t>ЦОВЫЙ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3 680 082,2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71 509,9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71 462,6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8B5D9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760 819,7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5D97" w:rsidRPr="00121D37" w:rsidRDefault="00A344F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2 776 290,0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5D97" w:rsidRPr="00121D37" w:rsidRDefault="008B5D9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8B5D97" w:rsidRPr="00121D37" w:rsidRDefault="008B5D9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8B5D97" w:rsidRPr="00121D37" w:rsidRDefault="008B5D9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8B5D97" w:rsidRPr="00121D37" w:rsidRDefault="008B5D9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8B5D97" w:rsidRPr="00121D37" w:rsidRDefault="008B5D97" w:rsidP="00E8443F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71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2F4" w:rsidRPr="00121D37" w:rsidRDefault="00E702F4" w:rsidP="008B5D97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E702F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ЦИМБАЛИНСКОГО АВТОДОРОЖНОГО ПУТЕПРОВОДА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НЕВСКИЙ, 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9 927 981,2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3 528 018,6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645 761,6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221" w:rsidRPr="00121D37" w:rsidRDefault="00E9022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2 346 619,8</w:t>
            </w:r>
          </w:p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3 407 581,2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02F4" w:rsidRPr="00121D37" w:rsidRDefault="00E702F4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170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2F4" w:rsidRPr="00121D37" w:rsidRDefault="00E702F4" w:rsidP="008B5D97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5F22D1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ДОРОЖНОЙ ИНФРАСТРУКТУРЫ В ГРАНИЦАХ ТЕРРИТОРИИ, ОГРАНИЧЕННОЙ УЛ. ЛЕТЧИКА ЛИХОЛЕТОВА, УЛ. МАРШАЛА МЕРЕЦКОВА, УЛ. ГЕНЕРАЛА КРАВЧЕНКО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И ПЕТЕРГОФСКИМ ШОССЕ. УЛ. ЛЕТЧИКА ЛИХОЛЕТОВА, УЛИЦА № 7, УЛИЦА № 4, ПРОЕЗД № 1.1, ПРОЕЗД № 1.2, ПРОЕЗД № 3, ПРОЕЗД № 5 В КРАСНОСЕЛЬСКОМ РАЙОНЕ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</w:t>
            </w:r>
            <w:r w:rsidR="00E90221" w:rsidRPr="00121D37">
              <w:rPr>
                <w:sz w:val="13"/>
                <w:szCs w:val="13"/>
              </w:rPr>
              <w:t>-</w:t>
            </w:r>
            <w:r w:rsidRPr="00121D37">
              <w:rPr>
                <w:sz w:val="13"/>
                <w:szCs w:val="13"/>
              </w:rPr>
              <w:t>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1 360 787,7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16 170,4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1 344 617,3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02F4" w:rsidRPr="00121D37" w:rsidRDefault="00E702F4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84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2F4" w:rsidRPr="00121D37" w:rsidRDefault="00E702F4" w:rsidP="008B5D97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E9022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ЛЕНИНСКОГО ПРОСПЕКТА </w:t>
            </w:r>
            <w:r w:rsidRPr="00121D37">
              <w:rPr>
                <w:sz w:val="14"/>
                <w:szCs w:val="14"/>
              </w:rPr>
              <w:br/>
              <w:t xml:space="preserve">ОТ БРЕСТСКОГО БУЛЬВАРА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УЛ. ДОБЛЕСТИ (МЕСТНЫЕ ПРОЕЗДЫ)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 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1 196 528,0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73 477,9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1 123 050,1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981" w:rsidRPr="00121D37" w:rsidRDefault="00650981" w:rsidP="00E8443F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650981" w:rsidRPr="00121D37" w:rsidRDefault="00650981" w:rsidP="00650981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650981" w:rsidRPr="00121D37" w:rsidRDefault="00650981" w:rsidP="00650981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E702F4" w:rsidRPr="00121D37" w:rsidRDefault="00650981" w:rsidP="00650981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8B5D97" w:rsidRPr="00121D37" w:rsidRDefault="008B5D97" w:rsidP="008B5D9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8B5D97" w:rsidRPr="00121D37" w:rsidRDefault="008B5D97" w:rsidP="008B5D9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8B5D97" w:rsidRPr="00121D37" w:rsidRDefault="008B5D97" w:rsidP="008B5D9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708"/>
        <w:gridCol w:w="709"/>
        <w:gridCol w:w="709"/>
        <w:gridCol w:w="709"/>
        <w:gridCol w:w="708"/>
        <w:gridCol w:w="1033"/>
      </w:tblGrid>
      <w:tr w:rsidR="00121D37" w:rsidRPr="00121D37" w:rsidTr="000A2728">
        <w:trPr>
          <w:trHeight w:hRule="exact" w:val="141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РОПШИНСКОГО ШОССЕ </w:t>
            </w:r>
            <w:r w:rsidRPr="00121D37">
              <w:rPr>
                <w:sz w:val="14"/>
                <w:szCs w:val="14"/>
              </w:rPr>
              <w:br/>
              <w:t xml:space="preserve">ОТ САНКТ-ПЕТЕРБУРГСКОГО ШОССЕ </w:t>
            </w:r>
            <w:r w:rsidRPr="00121D37">
              <w:rPr>
                <w:sz w:val="14"/>
                <w:szCs w:val="14"/>
              </w:rPr>
              <w:br/>
              <w:t xml:space="preserve">ДО АДМИНИСТРАТИВНОЙ ГРАНИЦЫ </w:t>
            </w:r>
            <w:r w:rsidRPr="00121D37">
              <w:rPr>
                <w:sz w:val="14"/>
                <w:szCs w:val="14"/>
              </w:rPr>
              <w:br/>
              <w:t xml:space="preserve">САНКТ-ПЕТЕРБУРГА. 2-Й ЭТАП – ТРАНСПОРТНАЯ РАЗВЯЗКА </w:t>
            </w:r>
            <w:r w:rsidRPr="00121D37">
              <w:rPr>
                <w:sz w:val="14"/>
                <w:szCs w:val="14"/>
              </w:rPr>
              <w:br/>
              <w:t xml:space="preserve">НА ПЕРЕСЕЧЕНИИ РОПШИНСКОГО ШОССЕ </w:t>
            </w:r>
            <w:r w:rsidRPr="00121D37">
              <w:rPr>
                <w:sz w:val="14"/>
                <w:szCs w:val="14"/>
              </w:rPr>
              <w:br/>
              <w:t>С Ж.Д. ПУТЯМИ, ВКЛЮЧАЯ КОРРЕКТИРОВКУ ПРОЕКТНОЙ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ПЕТРО-</w:t>
            </w:r>
          </w:p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ДВОРЦОВЫЙ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3 680 082,2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71 462,6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760 819,7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2 847 749,9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F22D1" w:rsidRPr="00121D37" w:rsidRDefault="005F22D1" w:rsidP="00E8443F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66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ЦИМБАЛИНСКОГО АВТОДОРОЖНОГО ПУТЕПРОВОДА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НЕВСКИЙ, 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9 927 981,2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3 528 018,6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1 645 761,6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2 346 619,8</w:t>
            </w:r>
          </w:p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2 407 581,2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17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E56913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ДОРОЖНОЙ ИНФРАСТРУКТУРЫ В ГРАНИЦАХ ТЕРРИТОРИИ, ОГРАНИЧЕННОЙ УЛ. ЛЕТЧИКА ЛИХОЛЕТОВА, УЛ. МАРШАЛА МЕРЕЦКОВА, УЛ. ГЕНЕРАЛА КРАВЧЕНКО </w:t>
            </w:r>
            <w:r w:rsidRPr="00121D37">
              <w:rPr>
                <w:sz w:val="14"/>
                <w:szCs w:val="14"/>
              </w:rPr>
              <w:br/>
              <w:t>И ПЕТЕРГОФСКИМ ШОССЕ. УЛ. ЛЕТЧИКА ЛИХОЛЕТОВА, УЛИЦА № 7, УЛИЦА № 4, ПРОЕЗД № 1.1, ПРОЕЗД № 1.2, ПРОЕЗД № 3, ПРОЕЗД № 5  В КРАСНОСЕЛЬСКОМ РАЙОНЕ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1 360 787,7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16 170,4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539 437,9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805 179,4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2D1" w:rsidRPr="00121D37" w:rsidRDefault="005F22D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22D1" w:rsidRPr="00121D37" w:rsidRDefault="005F22D1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B87C51">
        <w:trPr>
          <w:trHeight w:hRule="exact" w:val="69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702F4" w:rsidRPr="00121D37" w:rsidRDefault="00E702F4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E90221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ЛЕНИНСКОГО ПРОСПЕКТА </w:t>
            </w:r>
            <w:r w:rsidRPr="00121D37">
              <w:rPr>
                <w:sz w:val="14"/>
                <w:szCs w:val="14"/>
              </w:rPr>
              <w:br/>
              <w:t xml:space="preserve">ОТ БРЕСТСКОГО БУЛЬВАРА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УЛ. ДОБЛЕСТИ (МЕСТНЫЕ ПРОЕЗДЫ)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 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1 121 687,1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73 477,9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1 048 209,2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2F4" w:rsidRPr="00121D37" w:rsidRDefault="00E702F4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443F" w:rsidRPr="00121D37" w:rsidRDefault="00E8443F" w:rsidP="00E8443F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E8443F" w:rsidRPr="00121D37" w:rsidRDefault="00E8443F" w:rsidP="00E8443F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E702F4" w:rsidRPr="00121D37" w:rsidRDefault="00650981" w:rsidP="00E8443F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8B5D97" w:rsidRPr="00121D37" w:rsidRDefault="008B5D97" w:rsidP="008B5D97">
      <w:pPr>
        <w:ind w:firstLine="567"/>
        <w:jc w:val="both"/>
        <w:rPr>
          <w:sz w:val="14"/>
          <w:szCs w:val="14"/>
        </w:rPr>
      </w:pPr>
    </w:p>
    <w:p w:rsidR="00A17B40" w:rsidRPr="00121D37" w:rsidRDefault="00A17B40" w:rsidP="00A17B40">
      <w:pPr>
        <w:ind w:firstLine="567"/>
        <w:jc w:val="both"/>
      </w:pPr>
      <w:r w:rsidRPr="00121D37">
        <w:t>1.1.</w:t>
      </w:r>
      <w:r w:rsidR="009E286C" w:rsidRPr="00121D37">
        <w:t>3</w:t>
      </w:r>
      <w:r w:rsidRPr="00121D37">
        <w:t>.</w:t>
      </w:r>
      <w:r w:rsidR="00E8443F" w:rsidRPr="00121D37">
        <w:t>5</w:t>
      </w:r>
      <w:r w:rsidRPr="00121D37">
        <w:t>. Позици</w:t>
      </w:r>
      <w:r w:rsidR="00A206C7" w:rsidRPr="00121D37">
        <w:t>и</w:t>
      </w:r>
    </w:p>
    <w:p w:rsidR="00A17B40" w:rsidRPr="00121D37" w:rsidRDefault="00A17B40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708"/>
        <w:gridCol w:w="709"/>
        <w:gridCol w:w="851"/>
        <w:gridCol w:w="567"/>
        <w:gridCol w:w="708"/>
        <w:gridCol w:w="1033"/>
      </w:tblGrid>
      <w:tr w:rsidR="00121D37" w:rsidRPr="00121D37" w:rsidTr="00650981">
        <w:trPr>
          <w:trHeight w:hRule="exact" w:val="94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50981" w:rsidRPr="00121D37" w:rsidRDefault="00650981" w:rsidP="00650981">
            <w:pPr>
              <w:widowControl w:val="0"/>
              <w:tabs>
                <w:tab w:val="left" w:pos="765"/>
              </w:tabs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ab/>
            </w:r>
          </w:p>
          <w:p w:rsidR="00650981" w:rsidRPr="00121D37" w:rsidRDefault="00650981" w:rsidP="00650981">
            <w:pPr>
              <w:widowControl w:val="0"/>
              <w:tabs>
                <w:tab w:val="left" w:pos="765"/>
              </w:tabs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981" w:rsidRPr="00121D37" w:rsidRDefault="00650981" w:rsidP="0038139A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</w:t>
            </w:r>
            <w:proofErr w:type="gramStart"/>
            <w:r w:rsidRPr="00121D37">
              <w:rPr>
                <w:sz w:val="14"/>
                <w:szCs w:val="14"/>
              </w:rPr>
              <w:t>НОВГОРОДСКОГО</w:t>
            </w:r>
            <w:proofErr w:type="gramEnd"/>
            <w:r w:rsidRPr="00121D37">
              <w:rPr>
                <w:sz w:val="14"/>
                <w:szCs w:val="14"/>
              </w:rPr>
              <w:t xml:space="preserve"> ПР. </w:t>
            </w:r>
            <w:r w:rsidRPr="00121D37">
              <w:rPr>
                <w:sz w:val="14"/>
                <w:szCs w:val="14"/>
              </w:rPr>
              <w:br/>
              <w:t xml:space="preserve">ОТ ВИЛЕРОВСКОГО ПЕР. (ВКЛЮЧАЯ ПЕРЕКРЕСТОК С ВИЛЕРОВСКИМ ПЕР.) </w:t>
            </w:r>
            <w:r w:rsidRPr="00121D37">
              <w:rPr>
                <w:sz w:val="14"/>
                <w:szCs w:val="14"/>
              </w:rPr>
              <w:br/>
              <w:t>ДО ПУШКИНСКОЙ УЛИЦЫ (ВКЛЮЧАЯ ПЕРЕКРЕСТОК С ПУШКИНСКОЙ УЛ.)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proofErr w:type="gramStart"/>
            <w:r w:rsidRPr="00121D37">
              <w:rPr>
                <w:sz w:val="13"/>
                <w:szCs w:val="13"/>
              </w:rPr>
              <w:t>ПУШКИН-СКИЙ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6 012 810,8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990 071,9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1 000 000,0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4 022 738,9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981" w:rsidRPr="00121D37" w:rsidRDefault="00650981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650981">
        <w:trPr>
          <w:trHeight w:hRule="exact" w:val="71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52792" w:rsidRPr="00121D37" w:rsidRDefault="00552792" w:rsidP="00552792">
            <w:pPr>
              <w:widowControl w:val="0"/>
              <w:spacing w:line="182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92" w:rsidRPr="00121D37" w:rsidRDefault="00552792" w:rsidP="00B53D91">
            <w:pPr>
              <w:rPr>
                <w:sz w:val="14"/>
                <w:szCs w:val="14"/>
              </w:rPr>
            </w:pPr>
            <w:proofErr w:type="gramStart"/>
            <w:r w:rsidRPr="00121D37">
              <w:rPr>
                <w:sz w:val="14"/>
                <w:szCs w:val="14"/>
              </w:rPr>
              <w:t xml:space="preserve">РЕКОНСТРУКЦИЯ СЕВЕРСКОЙ УЛ. УЧАСТОК </w:t>
            </w:r>
            <w:r w:rsidR="009F3D7F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ОТ РОСТОВСКОЙ УЛ. (ВКЛЮЧАЯ ПЕРЕКРЕСТОК С РОСТОВСКОЙ УЛ.)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КОЛПИНСКОГО ШОССЕ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792" w:rsidRPr="00121D37" w:rsidRDefault="00AF5C21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</w:t>
            </w:r>
            <w:r w:rsidR="008A6DBE" w:rsidRPr="00121D37">
              <w:rPr>
                <w:sz w:val="13"/>
                <w:szCs w:val="13"/>
              </w:rPr>
              <w:t>И</w:t>
            </w:r>
            <w:r w:rsidRPr="00121D37">
              <w:rPr>
                <w:sz w:val="13"/>
                <w:szCs w:val="13"/>
              </w:rPr>
              <w:t>Н</w:t>
            </w:r>
            <w:r w:rsidR="00A84F09" w:rsidRPr="00121D37">
              <w:rPr>
                <w:sz w:val="13"/>
                <w:szCs w:val="13"/>
              </w:rPr>
              <w:t>-</w:t>
            </w:r>
            <w:r w:rsidR="008A6DBE" w:rsidRPr="00121D37">
              <w:rPr>
                <w:sz w:val="13"/>
                <w:szCs w:val="13"/>
              </w:rPr>
              <w:t xml:space="preserve"> </w:t>
            </w:r>
            <w:r w:rsidRPr="00121D37">
              <w:rPr>
                <w:sz w:val="13"/>
                <w:szCs w:val="13"/>
              </w:rPr>
              <w:t>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8A6DB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1 435 282,7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A344F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157 096,2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8A6DB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</w:t>
            </w:r>
            <w:r w:rsidR="00A344F7" w:rsidRPr="00121D37">
              <w:rPr>
                <w:sz w:val="13"/>
                <w:szCs w:val="13"/>
              </w:rPr>
              <w:t>278 186,5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8A6DB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55279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2792" w:rsidRPr="00121D37" w:rsidRDefault="0055279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52792" w:rsidRPr="00121D37" w:rsidRDefault="0055279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52792" w:rsidRPr="00121D37" w:rsidRDefault="0055279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52792" w:rsidRPr="00121D37" w:rsidRDefault="00552792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52792" w:rsidRPr="00121D37" w:rsidRDefault="00552792" w:rsidP="00E8443F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650981">
        <w:trPr>
          <w:trHeight w:hRule="exact" w:val="71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299F" w:rsidRPr="00121D37" w:rsidRDefault="004F299F" w:rsidP="00552792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9F" w:rsidRPr="00121D37" w:rsidRDefault="004F299F" w:rsidP="004F299F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НОВГОРОДСКОГО ПР. </w:t>
            </w:r>
            <w:r w:rsidRPr="00121D37">
              <w:rPr>
                <w:sz w:val="14"/>
                <w:szCs w:val="14"/>
              </w:rPr>
              <w:br/>
              <w:t>ОТ ПУШКИНСКОЙ УЛ. ДО ШУШАРСКОЙ ДОРОГИ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4 398 975,1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1 148 879,2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1 652 000,0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1 598 095,9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443F" w:rsidRPr="00121D37" w:rsidRDefault="00E8443F" w:rsidP="00B53D9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8443F" w:rsidRPr="00121D37" w:rsidRDefault="00E8443F" w:rsidP="00E8443F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4F299F" w:rsidRPr="00121D37" w:rsidRDefault="00E8443F" w:rsidP="00E8443F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552792" w:rsidRPr="00121D37" w:rsidRDefault="00552792" w:rsidP="00552792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552792" w:rsidRPr="00121D37" w:rsidRDefault="00552792" w:rsidP="00552792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17B40" w:rsidRPr="00121D37" w:rsidRDefault="00A17B40" w:rsidP="00552792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48" w:type="dxa"/>
        <w:jc w:val="center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3120"/>
        <w:gridCol w:w="850"/>
        <w:gridCol w:w="992"/>
        <w:gridCol w:w="709"/>
        <w:gridCol w:w="851"/>
        <w:gridCol w:w="708"/>
        <w:gridCol w:w="709"/>
        <w:gridCol w:w="709"/>
        <w:gridCol w:w="709"/>
        <w:gridCol w:w="708"/>
        <w:gridCol w:w="1033"/>
      </w:tblGrid>
      <w:tr w:rsidR="00121D37" w:rsidRPr="00121D37" w:rsidTr="00650981">
        <w:trPr>
          <w:trHeight w:hRule="exact" w:val="999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50981" w:rsidRPr="00121D37" w:rsidRDefault="00650981" w:rsidP="00650981">
            <w:pPr>
              <w:widowControl w:val="0"/>
              <w:tabs>
                <w:tab w:val="left" w:pos="720"/>
              </w:tabs>
              <w:spacing w:line="182" w:lineRule="exact"/>
              <w:rPr>
                <w:sz w:val="16"/>
                <w:szCs w:val="16"/>
              </w:rPr>
            </w:pPr>
            <w:r w:rsidRPr="00121D37">
              <w:rPr>
                <w:sz w:val="16"/>
                <w:szCs w:val="16"/>
              </w:rPr>
              <w:tab/>
              <w:t>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981" w:rsidRPr="00121D37" w:rsidRDefault="00650981" w:rsidP="0038139A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</w:t>
            </w:r>
            <w:proofErr w:type="gramStart"/>
            <w:r w:rsidRPr="00121D37">
              <w:rPr>
                <w:sz w:val="14"/>
                <w:szCs w:val="14"/>
              </w:rPr>
              <w:t>НОВГОРОДСКОГО</w:t>
            </w:r>
            <w:proofErr w:type="gramEnd"/>
            <w:r w:rsidRPr="00121D37">
              <w:rPr>
                <w:sz w:val="14"/>
                <w:szCs w:val="14"/>
              </w:rPr>
              <w:t xml:space="preserve"> ПР. </w:t>
            </w:r>
            <w:r w:rsidRPr="00121D37">
              <w:rPr>
                <w:sz w:val="14"/>
                <w:szCs w:val="14"/>
              </w:rPr>
              <w:br/>
              <w:t xml:space="preserve">ОТ ВИЛЕРОВСКОГО ПЕР. (ВКЛЮЧАЯ ПЕРЕКРЕСТОК С ВИЛЕРОВСКИМ ПЕР.) </w:t>
            </w:r>
            <w:r w:rsidRPr="00121D37">
              <w:rPr>
                <w:sz w:val="14"/>
                <w:szCs w:val="14"/>
              </w:rPr>
              <w:br/>
              <w:t>ДО ПУШКИНСКОЙ УЛИЦЫ (ВКЛЮЧАЯ ПЕРЕКРЕСТОК С ПУШКИНСКОЙ УЛ.)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proofErr w:type="gramStart"/>
            <w:r w:rsidRPr="00121D37">
              <w:rPr>
                <w:sz w:val="13"/>
                <w:szCs w:val="13"/>
              </w:rPr>
              <w:t>ПУШКИН-СКИЙ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6 437 810,8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990 071,9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1 425 000,0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4 022 738,9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981" w:rsidRPr="00121D37" w:rsidRDefault="00650981" w:rsidP="0038139A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981" w:rsidRPr="00121D37" w:rsidRDefault="00650981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650981">
        <w:trPr>
          <w:trHeight w:hRule="exact" w:val="715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17B40" w:rsidRPr="00121D37" w:rsidRDefault="00593490" w:rsidP="00650981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</w:t>
            </w:r>
            <w:r w:rsidR="00650981" w:rsidRPr="00121D37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B40" w:rsidRPr="00121D37" w:rsidRDefault="00A17B40" w:rsidP="005F7984">
            <w:pPr>
              <w:rPr>
                <w:sz w:val="14"/>
                <w:szCs w:val="14"/>
              </w:rPr>
            </w:pPr>
            <w:proofErr w:type="gramStart"/>
            <w:r w:rsidRPr="00121D37">
              <w:rPr>
                <w:sz w:val="14"/>
                <w:szCs w:val="14"/>
              </w:rPr>
              <w:t xml:space="preserve">РЕКОНСТРУКЦИЯ СЕВЕРСКОЙ УЛ. УЧАСТОК </w:t>
            </w:r>
            <w:r w:rsidRPr="00121D37">
              <w:rPr>
                <w:sz w:val="14"/>
                <w:szCs w:val="14"/>
              </w:rPr>
              <w:br/>
              <w:t xml:space="preserve">ОТ РОСТОВСКОЙ УЛ. (ВКЛЮЧАЯ ПЕРЕКРЕСТОК С РОСТОВСКОЙ УЛ.)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КОЛПИНСКОГО ШОССЕ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B40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8A6DB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</w:t>
            </w:r>
            <w:r w:rsidR="00A84F09" w:rsidRPr="00121D37">
              <w:rPr>
                <w:sz w:val="13"/>
                <w:szCs w:val="13"/>
              </w:rPr>
              <w:t>-</w:t>
            </w:r>
            <w:r w:rsidRPr="00121D37">
              <w:rPr>
                <w:sz w:val="13"/>
                <w:szCs w:val="13"/>
              </w:rPr>
              <w:t xml:space="preserve"> 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</w:t>
            </w:r>
            <w:r w:rsidR="00960CDB" w:rsidRPr="00121D37">
              <w:rPr>
                <w:sz w:val="13"/>
                <w:szCs w:val="13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8A6DBE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1 363 282,7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A344F7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157 096,2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960CDB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1 149 288,6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960CDB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56 897,9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B40" w:rsidRPr="00121D37" w:rsidRDefault="00A17B4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17B40" w:rsidRPr="00121D37" w:rsidRDefault="00A17B40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17B40" w:rsidRPr="00121D37" w:rsidRDefault="00A17B40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17B40" w:rsidRPr="00121D37" w:rsidRDefault="00A17B40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856C4" w:rsidRPr="00121D37" w:rsidRDefault="001856C4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856C4" w:rsidRPr="00121D37" w:rsidRDefault="001856C4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17B40" w:rsidRPr="00121D37" w:rsidRDefault="00A17B40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A17B40" w:rsidRPr="00121D37" w:rsidRDefault="00A17B40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650981">
        <w:trPr>
          <w:trHeight w:hRule="exact" w:val="616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299F" w:rsidRPr="00121D37" w:rsidRDefault="004F299F" w:rsidP="005F7984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9F" w:rsidRPr="00121D37" w:rsidRDefault="004F299F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НОВГОРОДСКОГО ПР. </w:t>
            </w:r>
            <w:r w:rsidRPr="00121D37">
              <w:rPr>
                <w:sz w:val="14"/>
                <w:szCs w:val="14"/>
              </w:rPr>
              <w:br/>
              <w:t>ОТ ПУШКИНСКОЙ УЛ. ДО ШУШАРСКОЙ ДОРОГИ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F92CB8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</w:t>
            </w:r>
            <w:r w:rsidR="00F92CB8" w:rsidRPr="00121D37">
              <w:rPr>
                <w:sz w:val="13"/>
                <w:szCs w:val="13"/>
              </w:rPr>
              <w:t> 473 975,1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F92CB8" w:rsidP="00F92CB8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1 148 879,2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F92CB8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1 027 000,0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2 298 095,9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99F" w:rsidRPr="00121D37" w:rsidRDefault="004F299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56C4" w:rsidRPr="00121D37" w:rsidRDefault="001856C4" w:rsidP="005F7984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8443F" w:rsidRPr="00121D37" w:rsidRDefault="00E8443F" w:rsidP="001856C4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4F299F" w:rsidRPr="00121D37" w:rsidRDefault="001856C4" w:rsidP="001856C4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F778CF" w:rsidRPr="00121D37" w:rsidRDefault="00F778CF" w:rsidP="002146FF">
      <w:pPr>
        <w:ind w:firstLine="567"/>
        <w:jc w:val="both"/>
        <w:rPr>
          <w:sz w:val="14"/>
          <w:szCs w:val="14"/>
        </w:rPr>
      </w:pPr>
    </w:p>
    <w:p w:rsidR="00A206C7" w:rsidRPr="00121D37" w:rsidRDefault="00A206C7" w:rsidP="002146FF">
      <w:pPr>
        <w:ind w:firstLine="567"/>
        <w:jc w:val="both"/>
      </w:pPr>
      <w:r w:rsidRPr="00121D37">
        <w:t>1.1.3.</w:t>
      </w:r>
      <w:r w:rsidR="00E8443F" w:rsidRPr="00121D37">
        <w:t>6</w:t>
      </w:r>
      <w:r w:rsidRPr="00121D37">
        <w:t>. Позицию</w:t>
      </w:r>
    </w:p>
    <w:p w:rsidR="00A206C7" w:rsidRPr="00121D37" w:rsidRDefault="00A206C7" w:rsidP="00A206C7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79"/>
        <w:gridCol w:w="780"/>
        <w:gridCol w:w="709"/>
        <w:gridCol w:w="851"/>
        <w:gridCol w:w="637"/>
        <w:gridCol w:w="638"/>
        <w:gridCol w:w="1033"/>
      </w:tblGrid>
      <w:tr w:rsidR="00121D37" w:rsidRPr="00121D37" w:rsidTr="00222DC9">
        <w:trPr>
          <w:trHeight w:hRule="exact" w:val="118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2146FF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БЮДЖЕТНЫЕ ИНВЕСТИЦИИ </w:t>
            </w:r>
          </w:p>
          <w:p w:rsidR="002146FF" w:rsidRPr="00121D37" w:rsidRDefault="002146FF" w:rsidP="002146FF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АО «ЗАПАДНЫЙ СКОРОСТНОЙ ДИАМЕТР» НА СТРОИТЕЛЬСТВО ШИРОТНОЙ МАГИСТРАЛИ СКОРОСТНОГО ДВИЖЕНИЯ. УЧАСТОК ОТ СОЮЗНОГО ПРОСПЕКТА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КАД. ПОДГОТОВКА ТЕРРИТОРИИ СТРОИТЕЛЬСТВА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6 311 852,6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7 637 566,1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A206C7" w:rsidRPr="00121D37" w:rsidRDefault="00A206C7" w:rsidP="00A206C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206C7" w:rsidRPr="00121D37" w:rsidRDefault="00A206C7" w:rsidP="00A206C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79"/>
        <w:gridCol w:w="780"/>
        <w:gridCol w:w="709"/>
        <w:gridCol w:w="851"/>
        <w:gridCol w:w="637"/>
        <w:gridCol w:w="638"/>
        <w:gridCol w:w="1033"/>
      </w:tblGrid>
      <w:tr w:rsidR="00121D37" w:rsidRPr="00121D37" w:rsidTr="00222DC9">
        <w:trPr>
          <w:trHeight w:hRule="exact" w:val="1181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E9022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БЮДЖЕТНЫЕ ИНВЕСТИЦИИ </w:t>
            </w:r>
          </w:p>
          <w:p w:rsidR="002146FF" w:rsidRPr="00121D37" w:rsidRDefault="002146FF" w:rsidP="00E90221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АО «ЗАПАДНЫЙ СКОРОСТНОЙ ДИАМЕТР» НА СТРОИТЕЛЬСТВО ШИРОТНОЙ МАГИСТРАЛИ СКОРОСТНОГО ДВИЖЕНИЯ. УЧАСТОК ОТ СОЮЗНОГО ПРОСПЕКТА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КАД. ПОДГОТОВКА ТЕРРИТОРИИ СТРОИТЕЛЬСТВА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6 311 852,6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0A2728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5 421 128,0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87C51" w:rsidRPr="00121D37" w:rsidRDefault="00B87C51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</w:tbl>
    <w:p w:rsidR="00A206C7" w:rsidRPr="00121D37" w:rsidRDefault="00A206C7" w:rsidP="00A206C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146FF" w:rsidRPr="00121D37" w:rsidRDefault="002146FF" w:rsidP="002146FF">
      <w:pPr>
        <w:ind w:firstLine="567"/>
        <w:jc w:val="both"/>
      </w:pPr>
      <w:r w:rsidRPr="00121D37">
        <w:t>1.1.3.7. Позицию</w:t>
      </w:r>
    </w:p>
    <w:p w:rsidR="002146FF" w:rsidRPr="00121D37" w:rsidRDefault="002146FF" w:rsidP="002146FF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567"/>
        <w:gridCol w:w="708"/>
        <w:gridCol w:w="709"/>
        <w:gridCol w:w="709"/>
        <w:gridCol w:w="850"/>
        <w:gridCol w:w="1033"/>
      </w:tblGrid>
      <w:tr w:rsidR="00121D37" w:rsidRPr="00121D37" w:rsidTr="00B87C51">
        <w:trPr>
          <w:trHeight w:hRule="exact" w:val="87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AE6880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</w:t>
            </w:r>
            <w:r w:rsidR="006E7B22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НАБ. МАКАРОВА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С МОСТОМ ЧЕРЕЗ Р. СМОЛЕНКУ.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1-Я ОЧЕРЕДЬ.</w:t>
            </w:r>
            <w:r w:rsidR="006E7B22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УЧАСТОК ОТ 2-Й ЛИНИИ</w:t>
            </w:r>
            <w:r w:rsidR="005F22D1" w:rsidRPr="00121D37">
              <w:rPr>
                <w:sz w:val="14"/>
                <w:szCs w:val="14"/>
              </w:rPr>
              <w:t xml:space="preserve"> ВАСИЛЬЕВСКОГО О-ВА ДО ТРАНСПОРТНОЙ СВЯЗИ </w:t>
            </w:r>
            <w:r w:rsidRPr="00121D37">
              <w:rPr>
                <w:sz w:val="14"/>
                <w:szCs w:val="14"/>
              </w:rPr>
              <w:t>ЧЕРЕЗ О. СЕРНЫЙ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</w:t>
            </w:r>
            <w:r w:rsidR="00AE6880" w:rsidRPr="00121D37">
              <w:rPr>
                <w:sz w:val="13"/>
                <w:szCs w:val="13"/>
              </w:rPr>
              <w:t>-</w:t>
            </w:r>
            <w:r w:rsidRPr="00121D37">
              <w:rPr>
                <w:sz w:val="13"/>
                <w:szCs w:val="13"/>
              </w:rPr>
              <w:t>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11 644 638,4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150 001,4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149 999,9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499 980,1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FF" w:rsidRPr="00121D37" w:rsidRDefault="002146F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10 844 657,0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2146FF" w:rsidRPr="00121D37" w:rsidRDefault="002146FF" w:rsidP="00E90221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2146FF" w:rsidRPr="00121D37" w:rsidRDefault="002146FF" w:rsidP="002146F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146FF" w:rsidRPr="00121D37" w:rsidRDefault="002146FF" w:rsidP="002146F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2146FF" w:rsidRPr="00121D37" w:rsidRDefault="002146FF" w:rsidP="002146F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567"/>
        <w:gridCol w:w="708"/>
        <w:gridCol w:w="709"/>
        <w:gridCol w:w="709"/>
        <w:gridCol w:w="850"/>
        <w:gridCol w:w="1033"/>
      </w:tblGrid>
      <w:tr w:rsidR="00121D37" w:rsidRPr="00121D37" w:rsidTr="00B87C51">
        <w:trPr>
          <w:trHeight w:hRule="exact" w:val="95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6880" w:rsidRPr="00121D37" w:rsidRDefault="00AE6880" w:rsidP="00E90221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80" w:rsidRPr="00121D37" w:rsidRDefault="005F22D1" w:rsidP="00E90221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СТРОИТЕЛЬСТВО</w:t>
            </w:r>
            <w:r w:rsidR="006E7B22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НАБ. МАКАРОВА </w:t>
            </w:r>
            <w:r w:rsidRPr="00121D37">
              <w:rPr>
                <w:sz w:val="14"/>
                <w:szCs w:val="14"/>
              </w:rPr>
              <w:br/>
              <w:t>С МОСТОМ ЧЕРЕЗ Р. СМОЛЕНКУ.</w:t>
            </w:r>
            <w:r w:rsidRPr="00121D37">
              <w:rPr>
                <w:sz w:val="14"/>
                <w:szCs w:val="14"/>
              </w:rPr>
              <w:br/>
              <w:t>1-Я ОЧЕРЕДЬ.</w:t>
            </w:r>
            <w:r w:rsidR="006E7B22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УЧАСТОК ОТ 2-Й ЛИНИИ ВАСИЛЬЕВСКОГО О-ВА ДО ТРАНСПОРТНОЙ СВЯЗИ ЧЕРЕЗ О. СЕРНЫЙ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ВАСИЛЕ-ОСТРОВСКИЙ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11 644 638,4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1A187D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750 001,4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AE6880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149 999,9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1A187D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1 497 856,5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880" w:rsidRPr="00121D37" w:rsidRDefault="001A187D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9 246 780,6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A0B9A" w:rsidRPr="00121D37" w:rsidRDefault="00EA0B9A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AE6880" w:rsidRPr="00121D37" w:rsidRDefault="00AE6880" w:rsidP="00E9022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</w:tbl>
    <w:p w:rsidR="00A206C7" w:rsidRPr="00121D37" w:rsidRDefault="00A206C7" w:rsidP="00A344F7">
      <w:pPr>
        <w:ind w:firstLine="567"/>
        <w:jc w:val="both"/>
        <w:rPr>
          <w:sz w:val="14"/>
          <w:szCs w:val="14"/>
        </w:rPr>
      </w:pPr>
    </w:p>
    <w:p w:rsidR="0027765A" w:rsidRPr="00121D37" w:rsidRDefault="0027765A" w:rsidP="00A344F7">
      <w:pPr>
        <w:ind w:firstLine="567"/>
        <w:jc w:val="both"/>
      </w:pPr>
      <w:r w:rsidRPr="00121D37">
        <w:t xml:space="preserve">1.1.3.8. После позиции </w:t>
      </w:r>
    </w:p>
    <w:p w:rsidR="0027765A" w:rsidRPr="00121D37" w:rsidRDefault="0027765A" w:rsidP="00A344F7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567"/>
        <w:gridCol w:w="708"/>
        <w:gridCol w:w="709"/>
        <w:gridCol w:w="709"/>
        <w:gridCol w:w="850"/>
        <w:gridCol w:w="1033"/>
      </w:tblGrid>
      <w:tr w:rsidR="00121D37" w:rsidRPr="00121D37" w:rsidTr="000A2728">
        <w:trPr>
          <w:trHeight w:hRule="exact" w:val="48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7765A" w:rsidRPr="00121D37" w:rsidRDefault="0027765A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34" w:rsidRPr="00121D37" w:rsidRDefault="00C51B34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</w:t>
            </w:r>
            <w:r w:rsidR="0027765A" w:rsidRPr="00121D37">
              <w:rPr>
                <w:sz w:val="14"/>
                <w:szCs w:val="14"/>
              </w:rPr>
              <w:t xml:space="preserve"> МАНЧЕСТЕРСКОЙ УЛ</w:t>
            </w:r>
            <w:r w:rsidRPr="00121D37">
              <w:rPr>
                <w:sz w:val="14"/>
                <w:szCs w:val="14"/>
              </w:rPr>
              <w:t>ИЦЫ</w:t>
            </w:r>
          </w:p>
          <w:p w:rsidR="0027765A" w:rsidRPr="00121D37" w:rsidRDefault="0027765A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ОТ ПР. ЭНГЕЛЬСА ДО ПР. ТОРЕЗА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1 969 912,0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1 859 911,9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765A" w:rsidRPr="00121D37" w:rsidRDefault="0027765A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51543" w:rsidRPr="00121D37" w:rsidRDefault="00F51543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7765A" w:rsidRPr="00121D37" w:rsidRDefault="0027765A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27765A" w:rsidRPr="00121D37" w:rsidRDefault="0027765A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27765A" w:rsidRPr="00121D37" w:rsidRDefault="0027765A" w:rsidP="0027765A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7765A" w:rsidRPr="00121D37" w:rsidRDefault="0027765A" w:rsidP="0027765A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дополнить позици</w:t>
      </w:r>
      <w:r w:rsidR="002B6555" w:rsidRPr="00121D37">
        <w:rPr>
          <w:bCs/>
        </w:rPr>
        <w:t>ями</w:t>
      </w:r>
      <w:r w:rsidRPr="00121D37">
        <w:rPr>
          <w:bCs/>
        </w:rPr>
        <w:t xml:space="preserve"> следующего содержания:</w:t>
      </w:r>
    </w:p>
    <w:p w:rsidR="0027765A" w:rsidRPr="00121D37" w:rsidRDefault="0027765A" w:rsidP="0027765A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1"/>
        <w:gridCol w:w="567"/>
        <w:gridCol w:w="708"/>
        <w:gridCol w:w="709"/>
        <w:gridCol w:w="709"/>
        <w:gridCol w:w="850"/>
        <w:gridCol w:w="1033"/>
      </w:tblGrid>
      <w:tr w:rsidR="00121D37" w:rsidRPr="00121D37" w:rsidTr="000A2728">
        <w:trPr>
          <w:trHeight w:hRule="exact" w:val="48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7765A" w:rsidRPr="00121D37" w:rsidRDefault="0027765A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5A" w:rsidRPr="00121D37" w:rsidRDefault="0027765A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СОВЕТСКОГО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НЕВСКИЙ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2 932 539,1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4C0AB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4C0AB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2 872 539,1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765A" w:rsidRPr="00121D37" w:rsidRDefault="0027765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6067" w:rsidRPr="00121D37" w:rsidRDefault="0008606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7765A" w:rsidRPr="00121D37" w:rsidRDefault="0027765A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7765A" w:rsidRPr="00121D37" w:rsidRDefault="0027765A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2B6555">
        <w:trPr>
          <w:trHeight w:hRule="exact" w:val="542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B6555" w:rsidRPr="00121D37" w:rsidRDefault="002B6555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555" w:rsidRPr="00121D37" w:rsidRDefault="002B6555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УЛ. </w:t>
            </w:r>
            <w:proofErr w:type="gramStart"/>
            <w:r w:rsidRPr="00121D37">
              <w:rPr>
                <w:sz w:val="14"/>
                <w:szCs w:val="14"/>
              </w:rPr>
              <w:t>СОКОЛИНАЯ</w:t>
            </w:r>
            <w:proofErr w:type="gramEnd"/>
            <w:r w:rsidRPr="00121D37">
              <w:rPr>
                <w:sz w:val="14"/>
                <w:szCs w:val="14"/>
              </w:rPr>
              <w:t xml:space="preserve"> НА УЧАСТКЕ ОТ КВЦ</w:t>
            </w:r>
            <w:r w:rsidR="00F460FD">
              <w:rPr>
                <w:sz w:val="14"/>
                <w:szCs w:val="14"/>
              </w:rPr>
              <w:t xml:space="preserve"> «ЭКСПОФОРУМ»</w:t>
            </w:r>
            <w:r w:rsidRPr="00121D37">
              <w:rPr>
                <w:sz w:val="14"/>
                <w:szCs w:val="14"/>
              </w:rPr>
              <w:t xml:space="preserve"> ДО СЕВЕРО-ЗАПАДНОЙ ГРАНИЦЫ КВАРТАЛА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proofErr w:type="gramStart"/>
            <w:r w:rsidRPr="00121D37">
              <w:rPr>
                <w:sz w:val="13"/>
                <w:szCs w:val="13"/>
              </w:rPr>
              <w:t>ПУШКИН</w:t>
            </w:r>
            <w:r w:rsidR="00F9150D" w:rsidRPr="00121D37">
              <w:rPr>
                <w:sz w:val="13"/>
                <w:szCs w:val="13"/>
              </w:rPr>
              <w:t>-</w:t>
            </w:r>
            <w:r w:rsidRPr="00121D37">
              <w:rPr>
                <w:sz w:val="13"/>
                <w:szCs w:val="13"/>
              </w:rPr>
              <w:t>СКИЙ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2 450 659,5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49 999,9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2B6555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2 400 659,6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EA0B9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555" w:rsidRPr="00121D37" w:rsidRDefault="00EA0B9A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6555" w:rsidRPr="00121D37" w:rsidRDefault="002B6555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B6555" w:rsidRPr="00121D37" w:rsidRDefault="002B6555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B6555" w:rsidRPr="00121D37" w:rsidRDefault="002B6555" w:rsidP="002B6555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2B6555" w:rsidRPr="00121D37" w:rsidRDefault="002B6555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</w:tbl>
    <w:p w:rsidR="0027765A" w:rsidRPr="00121D37" w:rsidRDefault="0027765A" w:rsidP="00A344F7">
      <w:pPr>
        <w:ind w:firstLine="567"/>
        <w:jc w:val="both"/>
        <w:rPr>
          <w:sz w:val="14"/>
          <w:szCs w:val="14"/>
        </w:rPr>
      </w:pPr>
    </w:p>
    <w:p w:rsidR="00A344F7" w:rsidRPr="00121D37" w:rsidRDefault="00A344F7" w:rsidP="00A344F7">
      <w:pPr>
        <w:ind w:firstLine="567"/>
        <w:jc w:val="both"/>
      </w:pPr>
      <w:r w:rsidRPr="00121D37">
        <w:t>1.1.3.</w:t>
      </w:r>
      <w:r w:rsidR="0027765A" w:rsidRPr="00121D37">
        <w:t>9</w:t>
      </w:r>
      <w:r w:rsidRPr="00121D37">
        <w:t>. Позицию</w:t>
      </w:r>
    </w:p>
    <w:p w:rsidR="00A344F7" w:rsidRPr="00121D37" w:rsidRDefault="00A344F7" w:rsidP="00A344F7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0"/>
        <w:gridCol w:w="426"/>
        <w:gridCol w:w="850"/>
        <w:gridCol w:w="850"/>
        <w:gridCol w:w="851"/>
        <w:gridCol w:w="567"/>
        <w:gridCol w:w="1033"/>
      </w:tblGrid>
      <w:tr w:rsidR="00121D37" w:rsidRPr="00121D37" w:rsidTr="001945A1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344F7" w:rsidRPr="00121D37" w:rsidRDefault="00A344F7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4F7" w:rsidRPr="00121D37" w:rsidRDefault="0027765A" w:rsidP="00E11CDC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ПРОЕКТИРОВАНИЕ,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4F7" w:rsidRPr="00121D37" w:rsidRDefault="00A344F7" w:rsidP="00E11CD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27765A" w:rsidP="00E11CDC">
            <w:pPr>
              <w:jc w:val="center"/>
              <w:rPr>
                <w:b/>
                <w:sz w:val="13"/>
                <w:szCs w:val="13"/>
              </w:rPr>
            </w:pPr>
            <w:r w:rsidRPr="00121D37">
              <w:rPr>
                <w:b/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27765A" w:rsidP="00E11CDC">
            <w:pPr>
              <w:jc w:val="center"/>
              <w:rPr>
                <w:b/>
                <w:sz w:val="13"/>
                <w:szCs w:val="13"/>
              </w:rPr>
            </w:pPr>
            <w:r w:rsidRPr="00121D37">
              <w:rPr>
                <w:b/>
                <w:sz w:val="13"/>
                <w:szCs w:val="13"/>
              </w:rPr>
              <w:t>2008-2027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A344F7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A344F7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EE5CFB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1 202 553,7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EE5CFB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2 826 791,1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EE5CFB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139 626,4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4F7" w:rsidRPr="00121D37" w:rsidRDefault="00A344F7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A344F7" w:rsidRPr="00121D37" w:rsidRDefault="00A344F7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A344F7" w:rsidRPr="00121D37" w:rsidRDefault="00A344F7" w:rsidP="00A344F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A344F7" w:rsidRPr="00121D37" w:rsidRDefault="00A344F7" w:rsidP="00A344F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344F7" w:rsidRPr="00121D37" w:rsidRDefault="00A344F7" w:rsidP="00A344F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0"/>
        <w:gridCol w:w="426"/>
        <w:gridCol w:w="850"/>
        <w:gridCol w:w="850"/>
        <w:gridCol w:w="851"/>
        <w:gridCol w:w="567"/>
        <w:gridCol w:w="1033"/>
      </w:tblGrid>
      <w:tr w:rsidR="00121D37" w:rsidRPr="00121D37" w:rsidTr="001945A1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EE5CFB" w:rsidP="00E11CDC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ПРОЕКТИРОВАНИЕ,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EE5CFB" w:rsidP="00E11CD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center"/>
              <w:rPr>
                <w:b/>
                <w:sz w:val="13"/>
                <w:szCs w:val="13"/>
              </w:rPr>
            </w:pPr>
            <w:r w:rsidRPr="00121D37">
              <w:rPr>
                <w:b/>
                <w:sz w:val="13"/>
                <w:szCs w:val="13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center"/>
              <w:rPr>
                <w:b/>
                <w:sz w:val="13"/>
                <w:szCs w:val="13"/>
              </w:rPr>
            </w:pPr>
            <w:r w:rsidRPr="00121D37">
              <w:rPr>
                <w:b/>
                <w:sz w:val="13"/>
                <w:szCs w:val="13"/>
              </w:rPr>
              <w:t>2008-2027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995124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383 869,2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995124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3 551 191,0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139 626,4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E5CFB" w:rsidRPr="00121D37" w:rsidRDefault="00EE5CFB" w:rsidP="00A344F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E9632F" w:rsidRPr="00121D37" w:rsidRDefault="00E9632F" w:rsidP="00E9632F">
      <w:pPr>
        <w:ind w:firstLine="567"/>
        <w:jc w:val="both"/>
      </w:pPr>
      <w:r w:rsidRPr="00121D37">
        <w:t>1.1.3.10. Позицию</w:t>
      </w:r>
    </w:p>
    <w:p w:rsidR="00E9632F" w:rsidRPr="00121D37" w:rsidRDefault="00E9632F" w:rsidP="00A344F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222DC9">
        <w:trPr>
          <w:trHeight w:hRule="exact" w:val="64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E9632F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ОБЪЕКТА: «РЕКОНСТРУКЦИЯ ВОКЗАЛЬНОЙ УЛИЦЫ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В ПОС. СОЛНЕЧНОЕ»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F778CF" w:rsidRPr="00121D37" w:rsidRDefault="00F778C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778CF" w:rsidRPr="00121D37" w:rsidRDefault="00F778C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778CF" w:rsidRPr="00121D37" w:rsidRDefault="00F778C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lastRenderedPageBreak/>
        <w:t>изложить в следующей редакции:</w:t>
      </w: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F51543">
        <w:trPr>
          <w:trHeight w:hRule="exact" w:val="59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5E136C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ОБЪЕКТА: «РЕКОНСТРУКЦИЯ ВОКЗАЛЬНОЙ УЛИЦЫ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В ПОС. СОЛНЕЧНОЕ»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9632F" w:rsidRPr="00121D37" w:rsidRDefault="00E9632F" w:rsidP="00E9632F">
      <w:pPr>
        <w:ind w:firstLine="567"/>
        <w:jc w:val="both"/>
      </w:pPr>
      <w:r w:rsidRPr="00121D37">
        <w:t>1.1.3.11. Позицию</w:t>
      </w: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E9632F" w:rsidRPr="00121D37" w:rsidTr="00F51543">
        <w:trPr>
          <w:trHeight w:hRule="exact" w:val="831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E9632F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АВТОМОБИЛЬНОЙ ДОРОГИ М-10 «РОССИЯ» (МОСКОВСКОЕ ШОССЕ)  </w:t>
            </w:r>
            <w:r w:rsidR="005F22D1" w:rsidRPr="00121D37">
              <w:rPr>
                <w:sz w:val="14"/>
                <w:szCs w:val="14"/>
              </w:rPr>
              <w:t xml:space="preserve">В РАЙОНЕ ТРАНСПОРТНОЙ РАЗВЯЗКИ </w:t>
            </w:r>
            <w:r w:rsidRPr="00121D37">
              <w:rPr>
                <w:sz w:val="14"/>
                <w:szCs w:val="14"/>
              </w:rPr>
              <w:t>С ТРАССОЙ М-11 «МОСКВА-</w:t>
            </w:r>
            <w:r w:rsidRPr="00121D37">
              <w:rPr>
                <w:sz w:val="14"/>
                <w:szCs w:val="14"/>
              </w:rPr>
              <w:br/>
              <w:t>САНКТ-ПЕТЕРБУРГ»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E9632F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E9632F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ПУШКИН-СКИЙ, 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E9632F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51543" w:rsidRPr="00121D37" w:rsidRDefault="00F51543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9632F" w:rsidRPr="00121D37" w:rsidRDefault="00F51543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F51543">
        <w:trPr>
          <w:trHeight w:hRule="exact" w:val="85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5E136C">
            <w:pPr>
              <w:pStyle w:val="affff7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РЕКОНСТРУКЦИЯ АВТОМОБИЛЬНОЙ ДОРОГИ М-10 «РОССИЯ» (МОСКОВСКОЕ ШОССЕ)  </w:t>
            </w:r>
            <w:r w:rsidR="005F22D1" w:rsidRPr="00121D37">
              <w:rPr>
                <w:sz w:val="14"/>
                <w:szCs w:val="14"/>
              </w:rPr>
              <w:t xml:space="preserve">В РАЙОНЕ ТРАНСПОРТНОЙ РАЗВЯЗКИ </w:t>
            </w:r>
            <w:r w:rsidRPr="00121D37">
              <w:rPr>
                <w:sz w:val="14"/>
                <w:szCs w:val="14"/>
              </w:rPr>
              <w:t>С ТРАССОЙ М-11 «МОСКВА-</w:t>
            </w:r>
            <w:r w:rsidRPr="00121D37">
              <w:rPr>
                <w:sz w:val="14"/>
                <w:szCs w:val="14"/>
              </w:rPr>
              <w:br/>
              <w:t>САНКТ-ПЕТЕРБУРГ»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ПУШКИН-СКИЙ, 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7438C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51543" w:rsidRPr="00121D37" w:rsidRDefault="00F51543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51543" w:rsidRPr="00121D37" w:rsidRDefault="00F51543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086067" w:rsidRPr="00121D37" w:rsidRDefault="00086067" w:rsidP="00E9632F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9632F" w:rsidRPr="00121D37" w:rsidRDefault="00E9632F" w:rsidP="00E9632F">
      <w:pPr>
        <w:ind w:firstLine="567"/>
        <w:jc w:val="both"/>
      </w:pPr>
      <w:r w:rsidRPr="00121D37">
        <w:t>1.1.3.12. Позицию</w:t>
      </w: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53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E9632F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</w:t>
            </w:r>
            <w:r w:rsidR="00C17A9C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УЛИЧНО-ДОРОЖНОЙ СЕТИ</w:t>
            </w:r>
          </w:p>
          <w:p w:rsidR="00E9632F" w:rsidRPr="00121D37" w:rsidRDefault="00E9632F" w:rsidP="00E9632F">
            <w:pPr>
              <w:pStyle w:val="affff7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В РАЙОНЕ СТАНЦИИ МЕТРО «ЮЖНАЯ»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ПУШКИН-СКИЙ, 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8178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2017-2025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E9632F" w:rsidRPr="00121D37" w:rsidRDefault="00E9632F" w:rsidP="00E9632F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51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632F" w:rsidRPr="00121D37" w:rsidRDefault="00E9632F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</w:t>
            </w:r>
            <w:r w:rsidR="00C17A9C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УЛИЧНО-ДОРОЖНОЙ СЕТИ</w:t>
            </w:r>
          </w:p>
          <w:p w:rsidR="00E9632F" w:rsidRPr="00121D37" w:rsidRDefault="00E9632F" w:rsidP="005E136C">
            <w:pPr>
              <w:pStyle w:val="affff7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В РАЙОНЕ СТАНЦИИ МЕТРО «ЮЖНАЯ»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ПУШКИН-СКИЙ, 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2017-2026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32F" w:rsidRPr="00121D37" w:rsidRDefault="00E9632F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E9632F" w:rsidRPr="00121D37" w:rsidRDefault="00E9632F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1945A1" w:rsidRPr="00121D37" w:rsidRDefault="001945A1" w:rsidP="001945A1">
      <w:pPr>
        <w:ind w:firstLine="567"/>
        <w:jc w:val="both"/>
        <w:rPr>
          <w:sz w:val="14"/>
          <w:szCs w:val="14"/>
        </w:rPr>
      </w:pPr>
    </w:p>
    <w:p w:rsidR="001945A1" w:rsidRPr="00121D37" w:rsidRDefault="001945A1" w:rsidP="001945A1">
      <w:pPr>
        <w:ind w:firstLine="567"/>
        <w:jc w:val="both"/>
      </w:pPr>
      <w:r w:rsidRPr="00121D37">
        <w:t>1.1.3.1</w:t>
      </w:r>
      <w:r w:rsidR="00233D87" w:rsidRPr="00121D37">
        <w:t>3</w:t>
      </w:r>
      <w:r w:rsidRPr="00121D37">
        <w:t>. Позицию</w:t>
      </w:r>
    </w:p>
    <w:p w:rsidR="001945A1" w:rsidRPr="00121D37" w:rsidRDefault="001945A1" w:rsidP="001945A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109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945A1" w:rsidRPr="00121D37" w:rsidRDefault="001945A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A1" w:rsidRPr="00121D37" w:rsidRDefault="001945A1" w:rsidP="001945A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«РЕКОНСТРУКЦИЯ УЛ. СЕДОВА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ОТ СМОЛЯНОЙ УЛ.</w:t>
            </w:r>
            <w:r w:rsidR="00DA1700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С ПОДКЛЮЧЕНИЕМ </w:t>
            </w:r>
            <w:r w:rsidRPr="00121D37">
              <w:rPr>
                <w:sz w:val="14"/>
                <w:szCs w:val="14"/>
              </w:rPr>
              <w:br/>
              <w:t>К ШИРОТНОЙ М</w:t>
            </w:r>
            <w:r w:rsidR="005F22D1" w:rsidRPr="00121D37">
              <w:rPr>
                <w:sz w:val="14"/>
                <w:szCs w:val="14"/>
              </w:rPr>
              <w:t xml:space="preserve">АГИСТРАЛИ СКОРОСТНОГО ДВИЖЕНИЯ </w:t>
            </w:r>
            <w:r w:rsidRPr="00121D37">
              <w:rPr>
                <w:sz w:val="14"/>
                <w:szCs w:val="14"/>
              </w:rPr>
              <w:t xml:space="preserve">С МОСТОМ ЧЕРЕЗ Р.НЕВУ </w:t>
            </w:r>
            <w:r w:rsidRPr="00121D37">
              <w:rPr>
                <w:sz w:val="14"/>
                <w:szCs w:val="14"/>
              </w:rPr>
              <w:br/>
              <w:t>В СТВОРЕ ФАЯНСОВОЙ УЛ. - ЗОЛЬНОЙ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НЕВСКИЙ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1945A1" w:rsidRPr="00121D37" w:rsidRDefault="001945A1" w:rsidP="001945A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1945A1" w:rsidRPr="00121D37" w:rsidRDefault="001945A1" w:rsidP="001945A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1945A1" w:rsidRPr="00121D37" w:rsidRDefault="001945A1" w:rsidP="001945A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110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945A1" w:rsidRPr="00121D37" w:rsidRDefault="001945A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A1" w:rsidRPr="00121D37" w:rsidRDefault="005F22D1" w:rsidP="005E136C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ПРОЕКТИРОВАНИЕ ОБЪЕКТА: «РЕКОНСТРУКЦИЯ УЛ. СЕДОВА </w:t>
            </w:r>
            <w:r w:rsidRPr="00121D37">
              <w:rPr>
                <w:sz w:val="14"/>
                <w:szCs w:val="14"/>
              </w:rPr>
              <w:br/>
              <w:t>ОТ СМОЛЯНОЙ УЛ.</w:t>
            </w:r>
            <w:r w:rsidR="00DA1700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С ПОДКЛЮЧЕНИЕМ </w:t>
            </w:r>
            <w:r w:rsidRPr="00121D37">
              <w:rPr>
                <w:sz w:val="14"/>
                <w:szCs w:val="14"/>
              </w:rPr>
              <w:br/>
              <w:t xml:space="preserve">К ШИРОТНОЙ МАГИСТРАЛИ СКОРОСТНОГО ДВИЖЕНИЯ С МОСТОМ ЧЕРЕЗ Р.НЕВУ </w:t>
            </w:r>
            <w:r w:rsidRPr="00121D37">
              <w:rPr>
                <w:sz w:val="14"/>
                <w:szCs w:val="14"/>
              </w:rPr>
              <w:br/>
              <w:t>В СТВОРЕ ФАЯНСОВОЙ УЛ. - ЗОЛЬНОЙ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НЕВСКИЙ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5A1" w:rsidRPr="00121D37" w:rsidRDefault="001945A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1945A1" w:rsidRPr="00121D37" w:rsidRDefault="001945A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233D87" w:rsidRPr="00121D37" w:rsidRDefault="00233D87" w:rsidP="00233D87">
      <w:pPr>
        <w:ind w:firstLine="567"/>
        <w:jc w:val="both"/>
        <w:rPr>
          <w:sz w:val="14"/>
          <w:szCs w:val="14"/>
        </w:rPr>
      </w:pPr>
    </w:p>
    <w:p w:rsidR="00233D87" w:rsidRPr="00121D37" w:rsidRDefault="00233D87" w:rsidP="00233D87">
      <w:pPr>
        <w:ind w:firstLine="567"/>
        <w:jc w:val="both"/>
      </w:pPr>
      <w:r w:rsidRPr="00121D37">
        <w:t>1.1.3.14. Позиции</w:t>
      </w:r>
    </w:p>
    <w:p w:rsidR="00233D87" w:rsidRPr="00121D37" w:rsidRDefault="00233D87" w:rsidP="00233D8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80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233D8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УЛ. МАРШАЛА НОВИКОВА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ВЕРБНОЙ УЛ.</w:t>
            </w:r>
          </w:p>
          <w:p w:rsidR="00233D87" w:rsidRPr="00121D37" w:rsidRDefault="00233D87" w:rsidP="00233D8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ПАРАШЮТНОЙ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4C5A7E">
        <w:trPr>
          <w:trHeight w:hRule="exact" w:val="97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233D8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ПРОДОЛЖЕНИЯ</w:t>
            </w:r>
          </w:p>
          <w:p w:rsidR="00233D87" w:rsidRPr="00121D37" w:rsidRDefault="00233D87" w:rsidP="00233D8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ШУВАЛОВСКОГО ПР.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ОРЛОВО-ДЕНИСОВСКОГО ПР. ДО УЛ. МАРШАЛА НОВИКОВА»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233D87" w:rsidRPr="00121D37" w:rsidRDefault="00233D87" w:rsidP="00233D8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33D87" w:rsidRPr="00121D37" w:rsidRDefault="00233D87" w:rsidP="00233D8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233D87" w:rsidRPr="00121D37" w:rsidRDefault="00233D87" w:rsidP="00233D87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82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УЛ. МАРШАЛА НОВИКОВА ОТ ВЕРБНОЙ УЛ.</w:t>
            </w:r>
          </w:p>
          <w:p w:rsidR="00233D87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ПАРАШЮТНОЙ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233D8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222DC9">
        <w:trPr>
          <w:trHeight w:hRule="exact" w:val="98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ПРОДОЛЖЕНИЯ</w:t>
            </w:r>
          </w:p>
          <w:p w:rsidR="00233D87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ШУВАЛОВСКОГО ПР.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ОРЛОВО-ДЕНИСОВСКОГО ПР. ДО УЛ. МАРШАЛА НОВИКОВА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D87" w:rsidRPr="00121D37" w:rsidRDefault="00233D87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233D8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D87" w:rsidRPr="00121D37" w:rsidRDefault="00233D87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D87" w:rsidRPr="00121D37" w:rsidRDefault="00233D8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F51543" w:rsidRPr="00121D37" w:rsidRDefault="00F51543" w:rsidP="00233D87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33D87" w:rsidRPr="00121D37" w:rsidRDefault="00233D87" w:rsidP="00233D87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EA0B9A" w:rsidRPr="00121D37" w:rsidRDefault="00EA0B9A" w:rsidP="00EE5CFB">
      <w:pPr>
        <w:ind w:firstLine="567"/>
        <w:jc w:val="both"/>
        <w:rPr>
          <w:sz w:val="14"/>
          <w:szCs w:val="14"/>
        </w:rPr>
      </w:pPr>
    </w:p>
    <w:p w:rsidR="009C4EA3" w:rsidRPr="00121D37" w:rsidRDefault="009C4EA3" w:rsidP="00250E01">
      <w:pPr>
        <w:ind w:firstLine="567"/>
        <w:jc w:val="both"/>
      </w:pPr>
    </w:p>
    <w:p w:rsidR="00250E01" w:rsidRPr="00121D37" w:rsidRDefault="00250E01" w:rsidP="00250E01">
      <w:pPr>
        <w:ind w:firstLine="567"/>
        <w:jc w:val="both"/>
      </w:pPr>
      <w:r w:rsidRPr="00121D37">
        <w:t>1.1.3.15. Позицию</w:t>
      </w:r>
    </w:p>
    <w:p w:rsidR="009C4EA3" w:rsidRPr="00121D37" w:rsidRDefault="009C4EA3" w:rsidP="00250E01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2F1CB8">
        <w:trPr>
          <w:trHeight w:hRule="exact" w:val="67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50E01" w:rsidRPr="00121D37" w:rsidRDefault="00250E0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E01" w:rsidRPr="00121D37" w:rsidRDefault="00250E01" w:rsidP="002F1CB8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ПОГРАНИЧНОЙ</w:t>
            </w:r>
          </w:p>
          <w:p w:rsidR="00250E01" w:rsidRPr="00121D37" w:rsidRDefault="00250E01" w:rsidP="002F1CB8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ФЁДОРОВСКОЙ ДОРОГИ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НА УЧАСТКЕ </w:t>
            </w:r>
            <w:r w:rsidR="005F22D1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ОТ УЛ. ОБОРОНЫ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ДО УЛ. САДОВОЙ</w:t>
            </w:r>
          </w:p>
          <w:p w:rsidR="00250E01" w:rsidRPr="00121D37" w:rsidRDefault="00250E01" w:rsidP="002F1CB8">
            <w:pPr>
              <w:pStyle w:val="affff7"/>
              <w:shd w:val="clear" w:color="auto" w:fill="auto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E01" w:rsidRPr="00121D37" w:rsidRDefault="00250E01" w:rsidP="00250E0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250E0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250E0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2016-2025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250E01" w:rsidRPr="00121D37" w:rsidRDefault="00250E01" w:rsidP="00250E0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50E01" w:rsidRPr="00121D37" w:rsidRDefault="00250E01" w:rsidP="00250E0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250E01" w:rsidRPr="00121D37" w:rsidRDefault="00250E01" w:rsidP="00250E0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66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50E01" w:rsidRPr="00121D37" w:rsidRDefault="00250E0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2D1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ПОГРАНИЧНОЙ</w:t>
            </w:r>
          </w:p>
          <w:p w:rsidR="005F22D1" w:rsidRPr="00121D37" w:rsidRDefault="005F22D1" w:rsidP="005F22D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ФЁДОРОВСКОЙ ДОРОГИ НА УЧАСТКЕ </w:t>
            </w:r>
            <w:r w:rsidRPr="00121D37">
              <w:rPr>
                <w:sz w:val="14"/>
                <w:szCs w:val="14"/>
              </w:rPr>
              <w:br/>
              <w:t>ОТ УЛ. ОБОРОНЫ ДО УЛ. САДОВОЙ</w:t>
            </w:r>
          </w:p>
          <w:p w:rsidR="00250E01" w:rsidRPr="00121D37" w:rsidRDefault="00250E01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E01" w:rsidRPr="00121D37" w:rsidRDefault="00250E01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250E0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2016-2026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0E01" w:rsidRPr="00121D37" w:rsidRDefault="00250E0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250E01" w:rsidRPr="00121D37" w:rsidRDefault="00250E0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250E01" w:rsidRPr="00121D37" w:rsidRDefault="00250E01" w:rsidP="00181DE2">
      <w:pPr>
        <w:jc w:val="both"/>
        <w:rPr>
          <w:sz w:val="14"/>
          <w:szCs w:val="14"/>
        </w:rPr>
      </w:pPr>
    </w:p>
    <w:p w:rsidR="00222DC9" w:rsidRPr="00121D37" w:rsidRDefault="00222DC9" w:rsidP="00222DC9">
      <w:pPr>
        <w:ind w:firstLine="567"/>
        <w:jc w:val="both"/>
      </w:pPr>
      <w:r w:rsidRPr="00121D37">
        <w:t>1.1.3.16. Позиции</w:t>
      </w:r>
    </w:p>
    <w:p w:rsidR="00222DC9" w:rsidRPr="00121D37" w:rsidRDefault="00222DC9" w:rsidP="00222DC9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127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22DC9" w:rsidRPr="00121D37" w:rsidRDefault="00222DC9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ОБВОДНОГО КАНАЛА. СТРОИТЕЛЬСТВО УЧАСТКА СЕВЕРНОЙ СТОРОНЫ НАБ. ОБВОДНОГО КАН.</w:t>
            </w:r>
          </w:p>
          <w:p w:rsidR="00222DC9" w:rsidRPr="00121D37" w:rsidRDefault="00222DC9" w:rsidP="00222DC9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ОТ УЛ. СТЕПАНА РАЗИНА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ДО МЕЖЕВОГО КАН.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С МОСТОМ ЧЕРЕЗ</w:t>
            </w:r>
          </w:p>
          <w:p w:rsidR="00222DC9" w:rsidRPr="00121D37" w:rsidRDefault="00222DC9" w:rsidP="00222DC9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Р. ЕКАТЕРИНГОФКУ В СТВОРЕ МЕЖЕВОГО КАН. 1-Й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КИРОВСКИЙ,</w:t>
            </w:r>
          </w:p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АДМИРАЛ-ТЕЙСКИЙ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2DC9" w:rsidRPr="00121D37" w:rsidRDefault="00222DC9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35679">
        <w:trPr>
          <w:trHeight w:hRule="exact" w:val="55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22DC9" w:rsidRPr="00121D37" w:rsidRDefault="00222DC9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ПОДЪЕЗДНОЙ ДОРОГИ </w:t>
            </w:r>
            <w:r w:rsidR="005F22D1" w:rsidRPr="00121D37">
              <w:rPr>
                <w:sz w:val="14"/>
                <w:szCs w:val="14"/>
              </w:rPr>
              <w:br/>
              <w:t xml:space="preserve">ОТ ПОНТОННОЙ УЛ. </w:t>
            </w:r>
            <w:r w:rsidRPr="00121D37">
              <w:rPr>
                <w:sz w:val="14"/>
                <w:szCs w:val="14"/>
              </w:rPr>
              <w:t>ДО ГРАНИЦЫ УЧАСТКА НОВОГО</w:t>
            </w:r>
            <w:r w:rsidR="00D30C2F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КОЛПИНСКОГО КЛАДБИЩА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2DC9" w:rsidRPr="00121D37" w:rsidRDefault="00222DC9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B35679">
        <w:trPr>
          <w:trHeight w:hRule="exact" w:val="56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22DC9" w:rsidRPr="00121D37" w:rsidRDefault="00222DC9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КОЛПИНСКОГО ШОССЕ. ПРИМЫКАНИЕ СЕВЕРСКОЙ УЛ.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222DC9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2DC9" w:rsidRPr="00121D37" w:rsidRDefault="00222DC9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22DC9" w:rsidRPr="00121D37" w:rsidRDefault="00222DC9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222DC9" w:rsidRPr="00121D37" w:rsidRDefault="00222DC9" w:rsidP="00222DC9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222DC9" w:rsidRPr="00121D37" w:rsidRDefault="00222DC9" w:rsidP="00222DC9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222DC9" w:rsidRPr="00121D37" w:rsidRDefault="00222DC9" w:rsidP="00222DC9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222DC9" w:rsidRPr="00121D37" w:rsidRDefault="00222DC9" w:rsidP="00222DC9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222DC9" w:rsidRPr="00121D37" w:rsidRDefault="00222DC9" w:rsidP="00222DC9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122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550E5" w:rsidRPr="00121D37" w:rsidRDefault="008550E5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ОБВОДНОГО КАНАЛА. СТРОИТЕЛЬСТВО УЧАСТКА СЕВЕРНОЙ СТОРОНЫ НАБ. ОБВОДНОГО КАН.</w:t>
            </w:r>
          </w:p>
          <w:p w:rsidR="008550E5" w:rsidRPr="00121D37" w:rsidRDefault="008550E5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ОТ УЛ. СТЕПАНА РАЗИНА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ДО МЕЖЕВОГО КАН.С МОСТОМ ЧЕРЕЗ</w:t>
            </w:r>
          </w:p>
          <w:p w:rsidR="008550E5" w:rsidRPr="00121D37" w:rsidRDefault="008550E5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Р. ЕКАТЕРИНГОФКУ В СТВОРЕ МЕЖЕВОГО КАН. 1-Й ЭТАП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КИРОВСКИЙ,</w:t>
            </w:r>
          </w:p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АДМИРАЛ-ТЕЙСКИЙ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8550E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0E5" w:rsidRPr="00121D37" w:rsidRDefault="008550E5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35679">
        <w:trPr>
          <w:trHeight w:hRule="exact" w:val="702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550E5" w:rsidRPr="00121D37" w:rsidRDefault="008550E5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ПОДЪ</w:t>
            </w:r>
            <w:r w:rsidR="005F22D1" w:rsidRPr="00121D37">
              <w:rPr>
                <w:sz w:val="14"/>
                <w:szCs w:val="14"/>
              </w:rPr>
              <w:t xml:space="preserve">ЕЗДНОЙ ДОРОГИ </w:t>
            </w:r>
            <w:r w:rsidR="005F22D1" w:rsidRPr="00121D37">
              <w:rPr>
                <w:sz w:val="14"/>
                <w:szCs w:val="14"/>
              </w:rPr>
              <w:br/>
              <w:t xml:space="preserve">ОТ ПОНТОННОЙ УЛ. </w:t>
            </w:r>
            <w:r w:rsidRPr="00121D37">
              <w:rPr>
                <w:sz w:val="14"/>
                <w:szCs w:val="14"/>
              </w:rPr>
              <w:t>ДО ГРАНИЦЫ УЧАСТКА НОВОГО</w:t>
            </w:r>
            <w:r w:rsidR="005F22D1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КОЛПИНСКОГО КЛАДБИЩА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8550E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550E5" w:rsidRPr="00121D37" w:rsidRDefault="008550E5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B35679">
        <w:trPr>
          <w:trHeight w:hRule="exact" w:val="42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550E5" w:rsidRPr="00121D37" w:rsidRDefault="008550E5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КОЛПИНСКОГО ШОССЕ. ПРИМЫКАНИЕ СЕВЕРСКОЙ УЛ.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8550E5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0E5" w:rsidRPr="00121D37" w:rsidRDefault="008550E5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6067" w:rsidRPr="00121D37" w:rsidRDefault="00086067" w:rsidP="00222DC9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8550E5" w:rsidRPr="00121D37" w:rsidRDefault="008550E5" w:rsidP="00222DC9">
            <w:pPr>
              <w:rPr>
                <w:rFonts w:eastAsia="Arial"/>
                <w:sz w:val="20"/>
                <w:szCs w:val="20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222DC9" w:rsidRPr="00121D37" w:rsidRDefault="00222DC9" w:rsidP="00EE5CFB">
      <w:pPr>
        <w:ind w:firstLine="567"/>
        <w:jc w:val="both"/>
        <w:rPr>
          <w:sz w:val="14"/>
          <w:szCs w:val="14"/>
        </w:rPr>
      </w:pPr>
    </w:p>
    <w:p w:rsidR="00A94F6A" w:rsidRPr="00121D37" w:rsidRDefault="00A94F6A" w:rsidP="00A94F6A">
      <w:pPr>
        <w:ind w:firstLine="567"/>
        <w:jc w:val="both"/>
      </w:pPr>
      <w:r w:rsidRPr="00121D37">
        <w:t>1.1.3.17. Позиции</w:t>
      </w:r>
    </w:p>
    <w:p w:rsidR="00A94F6A" w:rsidRPr="00121D37" w:rsidRDefault="00A94F6A" w:rsidP="00A94F6A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82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СТРОИТЕЛЬСТВА ТРАНСПОРТНОЙ РАЗВЯЗКИ </w:t>
            </w:r>
            <w:r w:rsidRPr="00121D37">
              <w:rPr>
                <w:sz w:val="14"/>
                <w:szCs w:val="14"/>
              </w:rPr>
              <w:br/>
              <w:t>НА ПЕРЕСЕЧЕНИИ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СЕВЕРНОГО ПР. </w:t>
            </w:r>
            <w:r w:rsidR="003624D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И УЛ. РУСТАВЕЛИ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КАЛИНИН-СКИЙ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4C5A7E">
        <w:trPr>
          <w:trHeight w:hRule="exact" w:val="70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СТРОИТЕЛЬСТВА СЕВЕРНОГО ПР.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УЛ. РУСТАВЕЛИ</w:t>
            </w:r>
          </w:p>
          <w:p w:rsidR="00A94F6A" w:rsidRPr="00121D37" w:rsidRDefault="00A94F6A" w:rsidP="00A94F6A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ШАФИРОВСКОГО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2"/>
                <w:szCs w:val="12"/>
              </w:rPr>
            </w:pPr>
            <w:proofErr w:type="gramStart"/>
            <w:r w:rsidRPr="00121D37">
              <w:rPr>
                <w:sz w:val="12"/>
                <w:szCs w:val="12"/>
              </w:rPr>
              <w:t>КАЛИНИН-СКИЙ</w:t>
            </w:r>
            <w:proofErr w:type="gramEnd"/>
            <w:r w:rsidRPr="00121D37">
              <w:rPr>
                <w:sz w:val="12"/>
                <w:szCs w:val="12"/>
              </w:rPr>
              <w:t>,</w:t>
            </w:r>
          </w:p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2"/>
                <w:szCs w:val="12"/>
              </w:rPr>
              <w:t>КРАСНО-ГВАРДЕЙСКИЙ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4F6A" w:rsidRPr="00121D37" w:rsidRDefault="00A94F6A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A94F6A" w:rsidRPr="00121D37" w:rsidRDefault="00A94F6A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A94F6A" w:rsidRPr="00121D37" w:rsidRDefault="00A94F6A" w:rsidP="005E136C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A94F6A" w:rsidRPr="00121D37" w:rsidRDefault="00A94F6A" w:rsidP="00A94F6A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A94F6A" w:rsidRPr="00121D37" w:rsidRDefault="00A94F6A" w:rsidP="00A94F6A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A94F6A" w:rsidRPr="00121D37" w:rsidRDefault="00A94F6A" w:rsidP="00A94F6A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81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3624DE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СТРОИТЕЛЬСТВА ТРАНСПОРТНОЙ РАЗВЯЗКИ </w:t>
            </w:r>
            <w:r w:rsidRPr="00121D37">
              <w:rPr>
                <w:sz w:val="14"/>
                <w:szCs w:val="14"/>
              </w:rPr>
              <w:br/>
              <w:t xml:space="preserve">НА ПЕРЕСЕЧЕНИИ СЕВЕРНОГО ПР. </w:t>
            </w:r>
            <w:r w:rsidRPr="00121D37">
              <w:rPr>
                <w:sz w:val="14"/>
                <w:szCs w:val="14"/>
              </w:rPr>
              <w:br/>
              <w:t>И УЛ. РУСТАВЕЛИ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КАЛИНИН-СКИЙ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4C5A7E">
        <w:trPr>
          <w:trHeight w:hRule="exact" w:val="69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E" w:rsidRPr="00121D37" w:rsidRDefault="003624DE" w:rsidP="003624DE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СТРОИТЕЛЬСТВА СЕВЕРНОГО ПР. ОТ УЛ. РУСТАВЕЛИ</w:t>
            </w:r>
          </w:p>
          <w:p w:rsidR="00A94F6A" w:rsidRPr="00121D37" w:rsidRDefault="003624DE" w:rsidP="003624DE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ШАФИРОВСКОГО ПР.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F6A" w:rsidRPr="00121D37" w:rsidRDefault="00A94F6A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pStyle w:val="affff7"/>
              <w:shd w:val="clear" w:color="auto" w:fill="auto"/>
              <w:jc w:val="center"/>
              <w:rPr>
                <w:sz w:val="12"/>
                <w:szCs w:val="12"/>
              </w:rPr>
            </w:pPr>
            <w:proofErr w:type="gramStart"/>
            <w:r w:rsidRPr="00121D37">
              <w:rPr>
                <w:sz w:val="12"/>
                <w:szCs w:val="12"/>
              </w:rPr>
              <w:t>КАЛИНИН-СКИЙ</w:t>
            </w:r>
            <w:proofErr w:type="gramEnd"/>
            <w:r w:rsidRPr="00121D37">
              <w:rPr>
                <w:sz w:val="12"/>
                <w:szCs w:val="12"/>
              </w:rPr>
              <w:t>,</w:t>
            </w:r>
          </w:p>
          <w:p w:rsidR="00A94F6A" w:rsidRPr="00121D37" w:rsidRDefault="00A94F6A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2"/>
                <w:szCs w:val="12"/>
              </w:rPr>
              <w:t>КРАСНО-ГВАРДЕЙСКИЙ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A94F6A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F6A" w:rsidRPr="00121D37" w:rsidRDefault="00A94F6A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94F6A" w:rsidRPr="00121D37" w:rsidRDefault="00A94F6A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A94F6A" w:rsidRPr="00121D37" w:rsidRDefault="00A94F6A" w:rsidP="005E136C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A94F6A" w:rsidRPr="00121D37" w:rsidRDefault="00A94F6A" w:rsidP="005E136C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321154" w:rsidRPr="00121D37" w:rsidRDefault="00321154" w:rsidP="00321154">
      <w:pPr>
        <w:ind w:firstLine="567"/>
        <w:jc w:val="both"/>
        <w:rPr>
          <w:sz w:val="14"/>
          <w:szCs w:val="14"/>
        </w:rPr>
      </w:pPr>
    </w:p>
    <w:p w:rsidR="00321154" w:rsidRPr="00121D37" w:rsidRDefault="00321154" w:rsidP="00321154">
      <w:pPr>
        <w:ind w:firstLine="567"/>
        <w:jc w:val="both"/>
      </w:pPr>
      <w:r w:rsidRPr="00121D37">
        <w:t>1.1.3.18. Позицию</w:t>
      </w:r>
    </w:p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671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ПЕТЕРГОФСКОГО ШОССЕ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С УСТРОЙСТВОМ БОКОВОГО ПРОЕЗДА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2016-2025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lastRenderedPageBreak/>
        <w:t>изложить в следующей редакции:</w:t>
      </w:r>
    </w:p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4C5A7E">
        <w:trPr>
          <w:trHeight w:hRule="exact" w:val="67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РЕКОНСТРУКЦИЯ ПЕТЕРГОФСКОГО ШОССЕ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С УСТРОЙСТВОМ БОКОВОГО ПРОЕЗДА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2016-2026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A94F6A" w:rsidRPr="00121D37" w:rsidRDefault="00A94F6A" w:rsidP="00EE5CFB">
      <w:pPr>
        <w:ind w:firstLine="567"/>
        <w:jc w:val="both"/>
        <w:rPr>
          <w:sz w:val="14"/>
          <w:szCs w:val="14"/>
        </w:rPr>
      </w:pPr>
    </w:p>
    <w:p w:rsidR="00321154" w:rsidRPr="00121D37" w:rsidRDefault="00321154" w:rsidP="00321154">
      <w:pPr>
        <w:ind w:firstLine="567"/>
        <w:jc w:val="both"/>
      </w:pPr>
      <w:r w:rsidRPr="00121D37">
        <w:t>1.1.3.19. Позиции</w:t>
      </w:r>
    </w:p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321154" w:rsidRPr="00121D37" w:rsidTr="007E3B60">
        <w:trPr>
          <w:trHeight w:hRule="exact" w:val="84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СТРОИТЕЛЬСТВА ПУТЕПРОВОДА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В СТВОРЕ МОСКОВСКОГО ШОССЕ В Г. ПУШКИНЕ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35679">
        <w:trPr>
          <w:trHeight w:hRule="exact" w:val="57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РЕКОНСТРУКЦИИ ПУТЕПРОВОДА НА ПР. ЭНГЕЛЬСА (СЕВЕРНЕЕ Ж.Д. ПОЛУКОЛЬЦА)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7E3B60">
        <w:trPr>
          <w:trHeight w:hRule="exact" w:val="84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РЕКОНСТРУКЦИИ </w:t>
            </w:r>
            <w:r w:rsidR="003624D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ПР. ЭНГЕЛЬСА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УЛ. МИХАИЛА ДУДИНА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КОЛЬЦЕВОЙ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АВТОМОБИЛЬНОЙ ДОРОГИ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7E3B60">
        <w:trPr>
          <w:trHeight w:hRule="exact" w:val="84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624DE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</w:t>
            </w:r>
            <w:r w:rsidR="00321154" w:rsidRPr="00121D37">
              <w:rPr>
                <w:sz w:val="14"/>
                <w:szCs w:val="14"/>
              </w:rPr>
              <w:t>УЛИЧНО-ДОРОЖНОЙ СЕТИ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НА НАМЫВНЫХ ТЕРРИТОРИЯХ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В ЗАПАДНОЙ ЧАСТИ ВАСИЛЬЕВСКОГО ОСТРОВА.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1 ЭТАП.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ВАСИЛЕ-ОСТРОВСКИЙ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121D37" w:rsidRPr="00121D37" w:rsidTr="007E3B60">
        <w:trPr>
          <w:trHeight w:hRule="exact" w:val="85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«РЕКОНСТРУКЦИЯ УЛИЦЫ АКАДЕМИКА КОНСТАНТИНОВА, ВКЛЮЧАЯ ПЕРЕСЕЧЕНИЕ</w:t>
            </w:r>
          </w:p>
          <w:p w:rsidR="00321154" w:rsidRPr="00121D37" w:rsidRDefault="00321154" w:rsidP="00321154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УЛ. АКАДЕМИКА КОНСТАНТИНОВА </w:t>
            </w:r>
            <w:r w:rsidR="003624D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И ПР. НАУКИ»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КАЛИНИН-СКИЙ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B60" w:rsidRDefault="007E3B60" w:rsidP="007E3B60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3B6166" w:rsidRDefault="003B6166" w:rsidP="007E3B60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3B6166" w:rsidRPr="00121D37" w:rsidRDefault="003B6166" w:rsidP="007E3B60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321154" w:rsidRPr="00121D37" w:rsidRDefault="007E3B60" w:rsidP="007E3B60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321154" w:rsidRPr="00121D37" w:rsidRDefault="00321154" w:rsidP="0032115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B35679">
        <w:trPr>
          <w:trHeight w:hRule="exact" w:val="683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СТРОИТЕЛЬСТВА ПУТЕПРОВОДА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В СТВОРЕ МОСКОВСКОГО ШОССЕ В Г. ПУШКИНЕ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ПУШКИН-СКИЙ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7E3B60">
        <w:trPr>
          <w:trHeight w:hRule="exact" w:val="71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РЕКОНСТРУКЦИИ ПУТЕПРОВОДА НА ПР. ЭНГЕЛЬСА (СЕВЕРНЕЕ Ж.Д. ПОЛУКОЛЬЦА)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7E3B60">
        <w:trPr>
          <w:trHeight w:hRule="exact" w:val="712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РЕКОНСТРУКЦИИ </w:t>
            </w:r>
            <w:r w:rsidR="003624D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ПР. ЭНГЕЛЬСА</w:t>
            </w:r>
            <w:r w:rsidR="00EE024A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ОТ УЛ. МИХАИЛА ДУДИНА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ДО КОЛЬЦЕВОЙ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АВТОМОБИЛЬНОЙ ДОРОГИ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321154" w:rsidRPr="00121D37" w:rsidRDefault="00321154" w:rsidP="005E136C">
            <w:pPr>
              <w:rPr>
                <w:rFonts w:eastAsia="Arial"/>
                <w:sz w:val="20"/>
                <w:szCs w:val="20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  <w:tr w:rsidR="00121D37" w:rsidRPr="00121D37" w:rsidTr="007E3B60">
        <w:trPr>
          <w:trHeight w:hRule="exact" w:val="851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624DE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</w:t>
            </w:r>
            <w:r w:rsidR="00321154" w:rsidRPr="00121D37">
              <w:rPr>
                <w:sz w:val="14"/>
                <w:szCs w:val="14"/>
              </w:rPr>
              <w:t>УЛИЧНО-ДОРОЖНОЙ СЕТИ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НА НАМЫВНЫХ ТЕРРИТОРИЯХ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В ЗАПАДНОЙ ЧАСТИ ВАСИЛЬЕВСКОГО ОСТРОВА.1 ЭТАП.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ВАСИЛЕ-ОСТРОВСКИЙ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5E136C">
        <w:trPr>
          <w:trHeight w:hRule="exact" w:val="986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154" w:rsidRPr="00121D37" w:rsidRDefault="00321154" w:rsidP="005E136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«РЕКОНСТРУКЦИЯ УЛИЦЫ АКАДЕМИКА КОНСТАНТИНОВА, ВКЛЮЧАЯ ПЕРЕСЕЧЕНИЕ</w:t>
            </w:r>
          </w:p>
          <w:p w:rsidR="00321154" w:rsidRPr="00121D37" w:rsidRDefault="00321154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УЛ. АКАДЕМИКА КОНСТАНТИНОВА </w:t>
            </w:r>
            <w:r w:rsidR="00EE024A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И ПР. НАУКИ»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КАЛИНИН-СКИЙ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321154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154" w:rsidRPr="00121D37" w:rsidRDefault="00321154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7E3B60" w:rsidRPr="00121D37" w:rsidRDefault="007E3B60" w:rsidP="007E3B60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7E3B60" w:rsidRPr="00121D37" w:rsidRDefault="007E3B60" w:rsidP="007E3B60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086067" w:rsidRPr="00121D37" w:rsidRDefault="00086067" w:rsidP="007E3B60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321154" w:rsidRPr="00121D37" w:rsidRDefault="007E3B60" w:rsidP="007E3B60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FC7481" w:rsidRPr="00121D37" w:rsidRDefault="00FC7481" w:rsidP="00FC7481">
      <w:pPr>
        <w:ind w:firstLine="567"/>
        <w:jc w:val="both"/>
        <w:rPr>
          <w:sz w:val="14"/>
          <w:szCs w:val="14"/>
        </w:rPr>
      </w:pPr>
    </w:p>
    <w:p w:rsidR="00FC7481" w:rsidRPr="00121D37" w:rsidRDefault="00FC7481" w:rsidP="00FC7481">
      <w:pPr>
        <w:ind w:firstLine="567"/>
        <w:jc w:val="both"/>
      </w:pPr>
      <w:r w:rsidRPr="00121D37">
        <w:t>1.1.3.20. Позицию</w:t>
      </w:r>
    </w:p>
    <w:p w:rsidR="00FC7481" w:rsidRPr="00121D37" w:rsidRDefault="00FC7481" w:rsidP="00FC748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FC7481">
        <w:trPr>
          <w:trHeight w:hRule="exact" w:val="10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7481" w:rsidRPr="00121D37" w:rsidRDefault="00FC748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481" w:rsidRPr="00121D37" w:rsidRDefault="00FC7481" w:rsidP="00FC7481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МАГИСТРАЛЬНОЙ УЛ. ВДОЛЬ ШМСД</w:t>
            </w:r>
            <w:r w:rsidR="003624DE" w:rsidRPr="00121D37">
              <w:rPr>
                <w:sz w:val="14"/>
                <w:szCs w:val="14"/>
              </w:rPr>
              <w:t xml:space="preserve"> ОТ ПРОДОЛЖЕНИЯ КАМЧАТСКОЙ УЛ. </w:t>
            </w:r>
            <w:r w:rsidRPr="00121D37">
              <w:rPr>
                <w:sz w:val="14"/>
                <w:szCs w:val="14"/>
              </w:rPr>
              <w:t>ДО ПРОДОЛЖЕНИЯ</w:t>
            </w:r>
          </w:p>
          <w:p w:rsidR="00FC7481" w:rsidRPr="00121D37" w:rsidRDefault="00FC7481" w:rsidP="00FC7481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СОФИЙСКОЙ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481" w:rsidRPr="00121D37" w:rsidRDefault="00FC7481" w:rsidP="00FC748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FC748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FC748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FC7481" w:rsidRPr="00121D37" w:rsidRDefault="00FC7481" w:rsidP="00FC748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FC7481" w:rsidRPr="00121D37" w:rsidRDefault="00FC7481" w:rsidP="00FC748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FC7481" w:rsidRPr="00121D37" w:rsidRDefault="00FC7481" w:rsidP="00FC7481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89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C7481" w:rsidRPr="00121D37" w:rsidRDefault="00FC7481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481" w:rsidRPr="00121D37" w:rsidRDefault="00FC7481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МАГИСТРАЛЬНОЙ УЛ. ВДОЛЬ ШМСД</w:t>
            </w:r>
            <w:r w:rsidR="003624DE" w:rsidRPr="00121D37">
              <w:rPr>
                <w:sz w:val="14"/>
                <w:szCs w:val="14"/>
              </w:rPr>
              <w:t xml:space="preserve"> ОТ ПРОДОЛЖЕНИЯ КАМЧАТСКОЙ УЛ. </w:t>
            </w:r>
            <w:r w:rsidRPr="00121D37">
              <w:rPr>
                <w:sz w:val="14"/>
                <w:szCs w:val="14"/>
              </w:rPr>
              <w:t>ДО ПРОДОЛЖЕНИЯ</w:t>
            </w:r>
          </w:p>
          <w:p w:rsidR="00FC7481" w:rsidRPr="00121D37" w:rsidRDefault="00FC7481" w:rsidP="005E136C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>СОФИЙСКОЙ УЛ.»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481" w:rsidRPr="00121D37" w:rsidRDefault="00FC7481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FC7481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481" w:rsidRPr="00121D37" w:rsidRDefault="00FC7481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FC7481" w:rsidRPr="00121D37" w:rsidRDefault="00FC7481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A0B9A" w:rsidRPr="00121D37" w:rsidRDefault="00EA0B9A" w:rsidP="00891F10">
      <w:pPr>
        <w:tabs>
          <w:tab w:val="left" w:pos="915"/>
        </w:tabs>
        <w:jc w:val="both"/>
        <w:rPr>
          <w:sz w:val="14"/>
          <w:szCs w:val="14"/>
        </w:rPr>
      </w:pPr>
    </w:p>
    <w:p w:rsidR="009C4EA3" w:rsidRPr="00121D37" w:rsidRDefault="009C4EA3" w:rsidP="005E136C">
      <w:pPr>
        <w:ind w:firstLine="567"/>
        <w:jc w:val="both"/>
      </w:pPr>
    </w:p>
    <w:p w:rsidR="009C4EA3" w:rsidRPr="00121D37" w:rsidRDefault="009C4EA3" w:rsidP="005E136C">
      <w:pPr>
        <w:ind w:firstLine="567"/>
        <w:jc w:val="both"/>
      </w:pPr>
    </w:p>
    <w:p w:rsidR="005E136C" w:rsidRPr="00121D37" w:rsidRDefault="005E136C" w:rsidP="005E136C">
      <w:pPr>
        <w:ind w:firstLine="567"/>
        <w:jc w:val="both"/>
      </w:pPr>
      <w:r w:rsidRPr="00121D37">
        <w:lastRenderedPageBreak/>
        <w:t>1.1.3.21. Позицию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5E136C">
        <w:trPr>
          <w:trHeight w:hRule="exact" w:val="10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КАМЧАТСКОЙ УЛ.</w:t>
            </w:r>
          </w:p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ОТ ПРОДОЛЖЕНИЯ УЛ. ТОСИНА </w:t>
            </w:r>
            <w:r w:rsidR="003624DE" w:rsidRPr="00121D37">
              <w:rPr>
                <w:sz w:val="14"/>
                <w:szCs w:val="14"/>
              </w:rPr>
              <w:br/>
            </w:r>
            <w:r w:rsidR="0050321C" w:rsidRPr="00121D37">
              <w:rPr>
                <w:sz w:val="14"/>
                <w:szCs w:val="14"/>
              </w:rPr>
              <w:t>ДО МАГИСТРАЛЬНОЙ УЛИЦЫ ВДОЛЬ Ж.</w:t>
            </w:r>
            <w:r w:rsidRPr="00121D37">
              <w:rPr>
                <w:sz w:val="14"/>
                <w:szCs w:val="14"/>
              </w:rPr>
              <w:t>-Д. ЛИНИИ МОСКОВСКОГО НАПРАВЛЕНИЯ»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F92CB8" w:rsidRPr="00121D37" w:rsidRDefault="00F92CB8" w:rsidP="00891F10">
      <w:pPr>
        <w:autoSpaceDE w:val="0"/>
        <w:autoSpaceDN w:val="0"/>
        <w:adjustRightInd w:val="0"/>
        <w:ind w:firstLine="708"/>
        <w:jc w:val="both"/>
        <w:rPr>
          <w:bCs/>
          <w:sz w:val="14"/>
          <w:szCs w:val="14"/>
        </w:rPr>
      </w:pP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96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КАМЧАТСКОЙ УЛ.</w:t>
            </w:r>
          </w:p>
          <w:p w:rsidR="005E136C" w:rsidRPr="00121D37" w:rsidRDefault="005E136C" w:rsidP="0050321C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ОТ ПРОДОЛЖЕНИЯ УЛ. ТОСИНА </w:t>
            </w:r>
            <w:r w:rsidR="003624D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ДО МАГИСТРАЛЬНОЙ УЛИЦЫ ВДОЛЬ Ж.-Д. ЛИНИИ МОСКОВСКОГО НАПРАВЛЕНИЯ»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5E136C" w:rsidRPr="00121D37" w:rsidRDefault="005E136C" w:rsidP="005E136C">
      <w:pPr>
        <w:ind w:firstLine="567"/>
        <w:jc w:val="both"/>
        <w:rPr>
          <w:sz w:val="14"/>
          <w:szCs w:val="14"/>
        </w:rPr>
      </w:pPr>
    </w:p>
    <w:p w:rsidR="005E136C" w:rsidRPr="00121D37" w:rsidRDefault="005E136C" w:rsidP="005E136C">
      <w:pPr>
        <w:ind w:firstLine="567"/>
        <w:jc w:val="both"/>
      </w:pPr>
      <w:r w:rsidRPr="00121D37">
        <w:t>1.1.3.22. Позицию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67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МИРГОРОДСКОЙ УЛ. (ПРОБИВКА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ДО ЧЕРНОРЕЦКОГО ПЕР.)»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ЦЕНТРАЛЬ-НЫЙ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664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ОБЪЕКТА: «СТРОИТЕЛЬСТВО МИРГОРОДСКОЙ УЛ. (ПРОБИВКА</w:t>
            </w:r>
            <w:r w:rsidR="003624DE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ДО ЧЕРНОРЕЦКОГО ПЕР.)»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ЦЕНТРАЛЬ-НЫЙ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086067" w:rsidRPr="00121D37" w:rsidRDefault="00086067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5E136C" w:rsidRPr="00121D37" w:rsidRDefault="005E136C" w:rsidP="005E136C">
      <w:pPr>
        <w:ind w:firstLine="567"/>
        <w:jc w:val="both"/>
        <w:rPr>
          <w:sz w:val="14"/>
          <w:szCs w:val="14"/>
        </w:rPr>
      </w:pPr>
    </w:p>
    <w:p w:rsidR="005E136C" w:rsidRPr="00121D37" w:rsidRDefault="005E136C" w:rsidP="005E136C">
      <w:pPr>
        <w:ind w:firstLine="567"/>
        <w:jc w:val="both"/>
      </w:pPr>
      <w:r w:rsidRPr="00121D37">
        <w:t>1.1.3.23. Позицию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137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РЕКОНСТРУКЦИИ АВТОДОРОГИ</w:t>
            </w:r>
            <w:r w:rsidR="007E3B60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 xml:space="preserve">М-11 «НАРВА» </w:t>
            </w:r>
            <w:r w:rsidR="004345C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ОТ Ж.-Д. СТАНЦИИ ЛИГОВО ДО Г. КРАСНОЕ СЕЛОВ АДМИНИСТРАТИВНЫХ ГРАНИЦАХ САНКТ-ПЕТЕРБУРГА. УЧАСТОК </w:t>
            </w:r>
            <w:r w:rsidR="004345C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ОТ ЛИГОВСКОГО ПУТЕПРОВОДА </w:t>
            </w:r>
            <w:r w:rsidRPr="00121D37">
              <w:rPr>
                <w:sz w:val="14"/>
                <w:szCs w:val="14"/>
              </w:rPr>
              <w:br/>
              <w:t>ДО ГОРЕЛОВСКОГО ПУТЕПРОВОДА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5E136C" w:rsidRPr="00121D37" w:rsidRDefault="005E136C" w:rsidP="005E136C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E3B60">
        <w:trPr>
          <w:trHeight w:hRule="exact" w:val="1235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4345CE" w:rsidP="007E3B60">
            <w:pPr>
              <w:pStyle w:val="affff7"/>
              <w:shd w:val="clear" w:color="auto" w:fill="auto"/>
              <w:rPr>
                <w:sz w:val="13"/>
                <w:szCs w:val="13"/>
              </w:rPr>
            </w:pPr>
            <w:r w:rsidRPr="00121D37">
              <w:rPr>
                <w:sz w:val="14"/>
                <w:szCs w:val="14"/>
              </w:rPr>
              <w:t xml:space="preserve">ПРОЕКТИРОВАНИЕ РЕКОНСТРУКЦИИ АВТОДОРОГИ М-11 «НАРВА» </w:t>
            </w:r>
            <w:r w:rsidRPr="00121D37">
              <w:rPr>
                <w:sz w:val="14"/>
                <w:szCs w:val="14"/>
              </w:rPr>
              <w:br/>
              <w:t xml:space="preserve">ОТ Ж.-Д. СТАНЦИИ ЛИГОВО ДО Г. КРАСНОЕ СЕЛОВ АДМИНИСТРАТИВНЫХ ГРАНИЦАХ САНКТ-ПЕТЕРБУРГА. УЧАСТОК </w:t>
            </w:r>
            <w:r w:rsidRPr="00121D37">
              <w:rPr>
                <w:sz w:val="14"/>
                <w:szCs w:val="14"/>
              </w:rPr>
              <w:br/>
              <w:t xml:space="preserve">ОТ ЛИГОВСКОГО ПУТЕПРОВОДА </w:t>
            </w:r>
            <w:r w:rsidRPr="00121D37">
              <w:rPr>
                <w:sz w:val="14"/>
                <w:szCs w:val="14"/>
              </w:rPr>
              <w:br/>
              <w:t>ДО ГОРЕЛОВСКОГО ПУТЕПРОВОДА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КРАСНО-СЕЛЬСКИЙ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36C" w:rsidRPr="00121D37" w:rsidRDefault="005E136C" w:rsidP="005E136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7E3B60" w:rsidRPr="00121D37" w:rsidRDefault="007E3B60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E136C" w:rsidRPr="00121D37" w:rsidRDefault="005E136C" w:rsidP="005E136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5E136C" w:rsidRPr="00121D37" w:rsidRDefault="005E136C" w:rsidP="005E136C">
      <w:pPr>
        <w:jc w:val="both"/>
        <w:rPr>
          <w:sz w:val="14"/>
          <w:szCs w:val="14"/>
        </w:rPr>
      </w:pPr>
    </w:p>
    <w:p w:rsidR="00EE5CFB" w:rsidRPr="00121D37" w:rsidRDefault="00EE5CFB" w:rsidP="00EE5CFB">
      <w:pPr>
        <w:ind w:firstLine="567"/>
        <w:jc w:val="both"/>
      </w:pPr>
      <w:r w:rsidRPr="00121D37">
        <w:t>1.1.3.</w:t>
      </w:r>
      <w:r w:rsidR="005E136C" w:rsidRPr="00121D37">
        <w:t>24</w:t>
      </w:r>
      <w:r w:rsidRPr="00121D37">
        <w:t xml:space="preserve">. После позиции </w:t>
      </w:r>
    </w:p>
    <w:p w:rsidR="00EE5CFB" w:rsidRPr="00121D37" w:rsidRDefault="00EE5CFB" w:rsidP="00EE5CFB">
      <w:pPr>
        <w:ind w:firstLine="567"/>
        <w:jc w:val="both"/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7329CB">
        <w:trPr>
          <w:trHeight w:hRule="exact" w:val="1339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B833D1" w:rsidP="00926EA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СТРОИТЕЛЬСТВА МАГИСТРАЛИ М-49 НА УЧАСТКЕ </w:t>
            </w:r>
            <w:r w:rsidR="007329CB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ОТ ПРИМОРСКОГО ШОССЕ ДО РАЗВЯЗКИ </w:t>
            </w:r>
            <w:r w:rsidR="007329CB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С ЗСД СО СТРОИТЕЛЬСТВОМ ПУТЕПРОВОДНОЙ РАЗВЯЗКИ ЧЕРЕЗ Ж.Д. ПУТИ СЕСТРОРЕЦКОГО НАПРАВЛЕНИЯ</w:t>
            </w:r>
            <w:r w:rsidR="007329CB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 С ПОДКЛЮЧЕНИЕМ К ПРИМОРСКОМУ ШОССЕ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EE5CFB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B833D1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926EA6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</w:t>
            </w:r>
            <w:r w:rsidR="00926EA6" w:rsidRPr="00121D37">
              <w:rPr>
                <w:sz w:val="13"/>
                <w:szCs w:val="13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82D1F" w:rsidRDefault="00182D1F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82D1F" w:rsidRDefault="00182D1F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82D1F" w:rsidRDefault="00182D1F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82D1F" w:rsidRDefault="00182D1F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E5CFB" w:rsidRPr="00121D37" w:rsidRDefault="00EE5CFB" w:rsidP="00EE5CFB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  <w:bookmarkStart w:id="0" w:name="_GoBack"/>
      <w:bookmarkEnd w:id="0"/>
    </w:p>
    <w:p w:rsidR="00EE5CFB" w:rsidRPr="00121D37" w:rsidRDefault="00EE5CFB" w:rsidP="00EE5CFB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дополнить позици</w:t>
      </w:r>
      <w:r w:rsidR="00B833D1" w:rsidRPr="00121D37">
        <w:rPr>
          <w:bCs/>
        </w:rPr>
        <w:t>ями</w:t>
      </w:r>
      <w:r w:rsidRPr="00121D37">
        <w:rPr>
          <w:bCs/>
        </w:rPr>
        <w:t xml:space="preserve"> следующего содержания:</w:t>
      </w:r>
    </w:p>
    <w:p w:rsidR="00EE5CFB" w:rsidRPr="00121D37" w:rsidRDefault="00EE5CFB" w:rsidP="00EE5CFB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732"/>
        <w:gridCol w:w="732"/>
        <w:gridCol w:w="733"/>
        <w:gridCol w:w="732"/>
        <w:gridCol w:w="732"/>
        <w:gridCol w:w="733"/>
        <w:gridCol w:w="1033"/>
      </w:tblGrid>
      <w:tr w:rsidR="00121D37" w:rsidRPr="00121D37" w:rsidTr="00222DC9">
        <w:trPr>
          <w:trHeight w:hRule="exact" w:val="95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DE2E90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 СТРОИТЕЛЬСТВА ПРОЕКТИРУЕМОЙ УЛИЦЫ № 1 ОТ ГОРСКОГО ШОССЕ ВДОЛЬ СЕВЕРНОЙ ГРАНИЦЫ ЗЕМЕЛЬНОГО УЧАСТКА С КАДАСТРОВЫМ НОМЕРОМ 78:36:0013404:1361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FB" w:rsidRPr="00121D37" w:rsidRDefault="00EE5CFB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DE2E90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ВЫБОРГСКИЙ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</w:t>
            </w:r>
            <w:r w:rsidR="00DE2E90" w:rsidRPr="00121D37">
              <w:rPr>
                <w:sz w:val="13"/>
                <w:szCs w:val="13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CFB" w:rsidRPr="00121D37" w:rsidRDefault="00EE5CFB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EE5CFB" w:rsidRPr="00121D37" w:rsidRDefault="00EE5CFB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833D1">
        <w:trPr>
          <w:trHeight w:hRule="exact" w:val="568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833D1" w:rsidRPr="00121D37" w:rsidRDefault="00B833D1" w:rsidP="00E11CDC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3D1" w:rsidRPr="00121D37" w:rsidRDefault="00B833D1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СТРОИТЕЛЬСТВА ВОЕННОЙ УЛ. ОТ ТОВАРНОГО ПЕР. </w:t>
            </w:r>
          </w:p>
          <w:p w:rsidR="00B833D1" w:rsidRPr="00121D37" w:rsidRDefault="00B833D1" w:rsidP="00E11CDC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В НАПРАВЛЕНИИ ОБВОДНОГО КАНАЛА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3D1" w:rsidRPr="00121D37" w:rsidRDefault="00B833D1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ECF" w:rsidRPr="00121D37" w:rsidRDefault="00B833D1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ЦЕНТРАЛЬ</w:t>
            </w:r>
            <w:r w:rsidR="000B4ECF" w:rsidRPr="00121D37">
              <w:rPr>
                <w:sz w:val="13"/>
                <w:szCs w:val="13"/>
              </w:rPr>
              <w:t>-</w:t>
            </w:r>
          </w:p>
          <w:p w:rsidR="00B833D1" w:rsidRPr="00121D37" w:rsidRDefault="00B833D1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2025-2026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3D1" w:rsidRPr="00121D37" w:rsidRDefault="00B833D1" w:rsidP="00E11CDC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33D1" w:rsidRPr="00121D37" w:rsidRDefault="00B833D1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833D1" w:rsidRPr="00121D37" w:rsidRDefault="00B833D1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833D1" w:rsidRPr="00121D37" w:rsidRDefault="00B833D1" w:rsidP="00B833D1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B833D1" w:rsidRPr="00121D37" w:rsidRDefault="00B833D1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EE5CFB" w:rsidRPr="00121D37" w:rsidRDefault="00EE5CFB" w:rsidP="00EE5CFB">
      <w:pPr>
        <w:ind w:firstLine="567"/>
        <w:jc w:val="both"/>
        <w:rPr>
          <w:sz w:val="14"/>
          <w:szCs w:val="14"/>
        </w:rPr>
      </w:pPr>
    </w:p>
    <w:p w:rsidR="00EA0B9A" w:rsidRPr="00121D37" w:rsidRDefault="00EA0B9A" w:rsidP="00EE5CFB">
      <w:pPr>
        <w:ind w:firstLine="567"/>
        <w:jc w:val="both"/>
        <w:rPr>
          <w:sz w:val="14"/>
          <w:szCs w:val="14"/>
        </w:rPr>
      </w:pPr>
    </w:p>
    <w:p w:rsidR="00EA0B9A" w:rsidRPr="00121D37" w:rsidRDefault="00EA0B9A" w:rsidP="00EE5CFB">
      <w:pPr>
        <w:ind w:firstLine="567"/>
        <w:jc w:val="both"/>
        <w:rPr>
          <w:sz w:val="14"/>
          <w:szCs w:val="14"/>
        </w:rPr>
      </w:pPr>
    </w:p>
    <w:p w:rsidR="009C4EA3" w:rsidRPr="00121D37" w:rsidRDefault="009C4EA3" w:rsidP="00DE2E90">
      <w:pPr>
        <w:ind w:firstLine="567"/>
        <w:jc w:val="both"/>
      </w:pPr>
    </w:p>
    <w:p w:rsidR="00DE2E90" w:rsidRPr="00121D37" w:rsidRDefault="00DE2E90" w:rsidP="00DE2E90">
      <w:pPr>
        <w:ind w:firstLine="567"/>
        <w:jc w:val="both"/>
      </w:pPr>
      <w:r w:rsidRPr="00121D37">
        <w:lastRenderedPageBreak/>
        <w:t>1.1.3.</w:t>
      </w:r>
      <w:r w:rsidR="006457A5" w:rsidRPr="00121D37">
        <w:t>25</w:t>
      </w:r>
      <w:r w:rsidRPr="00121D37">
        <w:t>. Позицию</w:t>
      </w:r>
    </w:p>
    <w:p w:rsidR="00DE2E90" w:rsidRPr="00121D37" w:rsidRDefault="00DE2E90" w:rsidP="00DE2E90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0"/>
        <w:gridCol w:w="426"/>
        <w:gridCol w:w="850"/>
        <w:gridCol w:w="850"/>
        <w:gridCol w:w="851"/>
        <w:gridCol w:w="567"/>
        <w:gridCol w:w="1033"/>
      </w:tblGrid>
      <w:tr w:rsidR="00121D37" w:rsidRPr="00121D37" w:rsidTr="001945A1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E2E90" w:rsidRPr="00121D37" w:rsidRDefault="00DE2E90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90" w:rsidRPr="00121D37" w:rsidRDefault="00DE2E90" w:rsidP="00E11CDC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ПЛАНОВЫЕ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90" w:rsidRPr="00121D37" w:rsidRDefault="00DE2E90" w:rsidP="00E11CD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DE2E90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2025-2030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60 000,2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4 834 185,4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3 382 731,6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DE2E90" w:rsidRPr="00121D37" w:rsidRDefault="00DE2E90" w:rsidP="00DE2E90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p w:rsidR="00DE2E90" w:rsidRPr="00121D37" w:rsidRDefault="00DE2E90" w:rsidP="00DE2E90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DE2E90" w:rsidRPr="00121D37" w:rsidRDefault="00DE2E90" w:rsidP="00DE2E90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3120"/>
        <w:gridCol w:w="850"/>
        <w:gridCol w:w="992"/>
        <w:gridCol w:w="709"/>
        <w:gridCol w:w="850"/>
        <w:gridCol w:w="426"/>
        <w:gridCol w:w="850"/>
        <w:gridCol w:w="850"/>
        <w:gridCol w:w="851"/>
        <w:gridCol w:w="567"/>
        <w:gridCol w:w="1033"/>
      </w:tblGrid>
      <w:tr w:rsidR="00121D37" w:rsidRPr="00121D37" w:rsidTr="001945A1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E2E90" w:rsidRPr="00121D37" w:rsidRDefault="00DE2E90" w:rsidP="00E11CDC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90" w:rsidRPr="00121D37" w:rsidRDefault="00DE2E90" w:rsidP="00E11CDC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ПЛАНОВЫЕ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90" w:rsidRPr="00121D37" w:rsidRDefault="00DE2E90" w:rsidP="00E11CD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053009Д010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DE2E90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2025-2030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C57F47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0,</w:t>
            </w:r>
            <w:r w:rsidR="00C57F47" w:rsidRPr="00121D37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C57F47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1 222 932,9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3 382 731,6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E90" w:rsidRPr="00121D37" w:rsidRDefault="00DE2E90" w:rsidP="00E11CDC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  <w:p w:rsidR="00DE2E90" w:rsidRPr="00121D37" w:rsidRDefault="00DE2E90" w:rsidP="00E11CDC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</w:tbl>
    <w:p w:rsidR="00613057" w:rsidRPr="00121D37" w:rsidRDefault="00613057" w:rsidP="00731920">
      <w:pPr>
        <w:autoSpaceDE w:val="0"/>
        <w:autoSpaceDN w:val="0"/>
        <w:adjustRightInd w:val="0"/>
        <w:jc w:val="both"/>
        <w:rPr>
          <w:bCs/>
          <w:sz w:val="14"/>
          <w:szCs w:val="14"/>
        </w:rPr>
      </w:pPr>
    </w:p>
    <w:p w:rsidR="005F7984" w:rsidRPr="00121D37" w:rsidRDefault="009E286C" w:rsidP="005F79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1.1.4</w:t>
      </w:r>
      <w:r w:rsidR="005F7984" w:rsidRPr="00121D37">
        <w:rPr>
          <w:bCs/>
        </w:rPr>
        <w:t>. В подразделе «Комитет по инвестициям Санкт-Петербурга»:</w:t>
      </w:r>
    </w:p>
    <w:p w:rsidR="005F7984" w:rsidRPr="00121D37" w:rsidRDefault="00496E52" w:rsidP="005F79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1.1.</w:t>
      </w:r>
      <w:r w:rsidR="009E286C" w:rsidRPr="00121D37">
        <w:rPr>
          <w:bCs/>
        </w:rPr>
        <w:t>4</w:t>
      </w:r>
      <w:r w:rsidR="005F7984" w:rsidRPr="00121D37">
        <w:rPr>
          <w:bCs/>
        </w:rPr>
        <w:t>.1. </w:t>
      </w:r>
      <w:r w:rsidR="005C4C50" w:rsidRPr="00121D37">
        <w:rPr>
          <w:bCs/>
        </w:rPr>
        <w:t>Позиции</w:t>
      </w:r>
      <w:r w:rsidR="005F7984" w:rsidRPr="00121D37">
        <w:rPr>
          <w:bCs/>
        </w:rPr>
        <w:t xml:space="preserve"> </w:t>
      </w:r>
    </w:p>
    <w:p w:rsidR="005F7984" w:rsidRPr="00121D37" w:rsidRDefault="005F7984" w:rsidP="005F798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120"/>
        <w:gridCol w:w="819"/>
        <w:gridCol w:w="850"/>
        <w:gridCol w:w="872"/>
        <w:gridCol w:w="496"/>
        <w:gridCol w:w="496"/>
        <w:gridCol w:w="992"/>
        <w:gridCol w:w="993"/>
        <w:gridCol w:w="1002"/>
        <w:gridCol w:w="425"/>
        <w:gridCol w:w="718"/>
      </w:tblGrid>
      <w:tr w:rsidR="00121D37" w:rsidRPr="00121D37" w:rsidTr="00633ADA">
        <w:trPr>
          <w:trHeight w:hRule="exact" w:val="58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4F08" w:rsidRPr="00121D37" w:rsidRDefault="00114F08" w:rsidP="00114F08">
            <w:pPr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ИНВЕСТИЦИЯМ САНКТ-ПЕТЕРБУРГА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22 217 440,5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23 124 138,3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24 638 131,3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1945A1">
        <w:trPr>
          <w:trHeight w:hRule="exact" w:val="1256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4C50" w:rsidRPr="00121D37" w:rsidRDefault="005C4C50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4C50" w:rsidRPr="00121D37" w:rsidRDefault="00114F08" w:rsidP="00114F08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РАСХОДЫ НА РЕАЛИЗАЦИЮ КОНЦЕССИОННОГО СОГЛАШЕНИЯ </w:t>
            </w:r>
            <w:r w:rsidRPr="00121D37">
              <w:rPr>
                <w:sz w:val="14"/>
                <w:szCs w:val="14"/>
              </w:rPr>
              <w:br/>
              <w:t xml:space="preserve">О СОЗДАНИИ И ИСПОЛЬЗОВАНИИ (ЭКСПЛУАТАЦИИ) ТРАМВАЙНОЙ СЕТИ </w:t>
            </w:r>
            <w:r w:rsidRPr="00121D37">
              <w:rPr>
                <w:sz w:val="14"/>
                <w:szCs w:val="14"/>
              </w:rPr>
              <w:br/>
              <w:t>ПО МАРШРУТУ «СТАНЦИЯ МЕТРО «КУПЧИНО» - ПОС. ШУШАРЫ – СЛАВЯНКА» НА ТЕРРИТОРИИ САНКТ-ПЕТЕРБУРГА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5C4C50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0530061210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</w:t>
            </w:r>
            <w:r w:rsidR="00A84F09" w:rsidRPr="00121D37">
              <w:rPr>
                <w:sz w:val="13"/>
                <w:szCs w:val="13"/>
              </w:rPr>
              <w:t>-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СКИЙ, ПУШКИН</w:t>
            </w:r>
            <w:r w:rsidR="00A84F09" w:rsidRPr="00121D37">
              <w:rPr>
                <w:sz w:val="13"/>
                <w:szCs w:val="13"/>
              </w:rPr>
              <w:t>-</w:t>
            </w:r>
          </w:p>
          <w:p w:rsidR="005C4C50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СКИЙ,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МОСКОВ</w:t>
            </w:r>
            <w:r w:rsidR="00A84F09" w:rsidRPr="00121D37">
              <w:rPr>
                <w:sz w:val="13"/>
                <w:szCs w:val="13"/>
              </w:rPr>
              <w:t>-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</w:t>
            </w:r>
          </w:p>
        </w:tc>
        <w:tc>
          <w:tcPr>
            <w:tcW w:w="872" w:type="dxa"/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</w:t>
            </w:r>
            <w:r w:rsidR="00632E0D" w:rsidRPr="00121D37">
              <w:rPr>
                <w:sz w:val="13"/>
                <w:szCs w:val="13"/>
              </w:rPr>
              <w:t>22</w:t>
            </w:r>
            <w:r w:rsidRPr="00121D37">
              <w:rPr>
                <w:sz w:val="13"/>
                <w:szCs w:val="13"/>
              </w:rPr>
              <w:t>-2026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C4C50" w:rsidRPr="00121D37" w:rsidRDefault="00114F0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3 000 000,0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C4C50" w:rsidRPr="00121D37" w:rsidRDefault="00114F0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2 514 552,2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633ADA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</w:tc>
      </w:tr>
      <w:tr w:rsidR="00121D37" w:rsidRPr="00121D37" w:rsidTr="001945A1">
        <w:trPr>
          <w:trHeight w:hRule="exact" w:val="435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4C50" w:rsidRPr="00121D37" w:rsidRDefault="005C4C50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C50" w:rsidRPr="00121D37" w:rsidRDefault="005C4C50" w:rsidP="005C4C50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ПЛАНОВЫЕ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C50" w:rsidRPr="00121D37" w:rsidRDefault="005C4C50" w:rsidP="00633ADA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053009Д120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633AD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633ADA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2025-2030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633ADA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633ADA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19 217 440,5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20 609 586,1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41491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24 638 131,3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C50" w:rsidRPr="00121D37" w:rsidRDefault="005C4C50" w:rsidP="005C4C50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</w:p>
          <w:p w:rsidR="005C4C50" w:rsidRPr="00121D37" w:rsidRDefault="005C4C50" w:rsidP="00633ADA">
            <w:pPr>
              <w:widowControl w:val="0"/>
              <w:spacing w:line="150" w:lineRule="exact"/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b/>
                <w:sz w:val="20"/>
                <w:szCs w:val="20"/>
                <w:shd w:val="clear" w:color="auto" w:fill="FFFFFF"/>
                <w:lang w:bidi="ru-RU"/>
              </w:rPr>
              <w:t>».</w:t>
            </w:r>
          </w:p>
        </w:tc>
      </w:tr>
    </w:tbl>
    <w:p w:rsidR="009C4EA3" w:rsidRPr="00121D37" w:rsidRDefault="009C4EA3" w:rsidP="00B35679">
      <w:pPr>
        <w:autoSpaceDE w:val="0"/>
        <w:autoSpaceDN w:val="0"/>
        <w:adjustRightInd w:val="0"/>
        <w:ind w:firstLine="567"/>
        <w:jc w:val="both"/>
        <w:rPr>
          <w:bCs/>
          <w:sz w:val="14"/>
          <w:szCs w:val="14"/>
        </w:rPr>
      </w:pPr>
    </w:p>
    <w:p w:rsidR="005F7984" w:rsidRPr="00121D37" w:rsidRDefault="005F7984" w:rsidP="00B3567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114F08" w:rsidRPr="00121D37" w:rsidRDefault="00114F08" w:rsidP="005F7984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120"/>
        <w:gridCol w:w="819"/>
        <w:gridCol w:w="850"/>
        <w:gridCol w:w="872"/>
        <w:gridCol w:w="496"/>
        <w:gridCol w:w="496"/>
        <w:gridCol w:w="992"/>
        <w:gridCol w:w="993"/>
        <w:gridCol w:w="1002"/>
        <w:gridCol w:w="425"/>
        <w:gridCol w:w="718"/>
      </w:tblGrid>
      <w:tr w:rsidR="00121D37" w:rsidRPr="00121D37" w:rsidTr="00633ADA">
        <w:trPr>
          <w:trHeight w:hRule="exact" w:val="58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4F08" w:rsidRPr="00121D37" w:rsidRDefault="00114F08" w:rsidP="00633ADA">
            <w:pPr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ИНВЕСТИЦИЯМ САНКТ-ПЕТЕРБУРГА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14F08" w:rsidRPr="00121D37" w:rsidRDefault="00992DE2" w:rsidP="00181DE2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18 299 692,5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14F08" w:rsidRPr="00121D37" w:rsidRDefault="00434500" w:rsidP="0014565C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27 041 886,3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114F08" w:rsidRPr="00121D37" w:rsidRDefault="00114F08" w:rsidP="00181DE2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24 638 131,3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1945A1">
        <w:trPr>
          <w:trHeight w:hRule="exact" w:val="1256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4F08" w:rsidRPr="00121D37" w:rsidRDefault="00114F08" w:rsidP="00633ADA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РАСХОДЫ НА РЕАЛИЗАЦИЮ КОНЦЕССИОННОГО СОГЛАШЕНИЯ </w:t>
            </w:r>
            <w:r w:rsidRPr="00121D37">
              <w:rPr>
                <w:sz w:val="14"/>
                <w:szCs w:val="14"/>
              </w:rPr>
              <w:br/>
              <w:t xml:space="preserve">О СОЗДАНИИ И ИСПОЛЬЗОВАНИИ (ЭКСПЛУАТАЦИИ) ТРАМВАЙНОЙ СЕТИ </w:t>
            </w:r>
            <w:r w:rsidRPr="00121D37">
              <w:rPr>
                <w:sz w:val="14"/>
                <w:szCs w:val="14"/>
              </w:rPr>
              <w:br/>
              <w:t>ПО МАРШРУТУ «СТАНЦИЯ МЕТРО «КУПЧИНО» - ПОС. ШУШАРЫ – СЛАВЯНКА» НА ТЕРРИТОРИИ САНКТ-ПЕТЕРБУРГА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14F08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0530061210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ФРУНЗЕН</w:t>
            </w:r>
            <w:r w:rsidR="00702BC8" w:rsidRPr="00121D37">
              <w:rPr>
                <w:sz w:val="13"/>
                <w:szCs w:val="13"/>
              </w:rPr>
              <w:t>-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СКИЙ, ПУШКИН</w:t>
            </w:r>
            <w:r w:rsidR="00702BC8" w:rsidRPr="00121D37">
              <w:rPr>
                <w:sz w:val="13"/>
                <w:szCs w:val="13"/>
              </w:rPr>
              <w:t>-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СКИЙ,</w:t>
            </w:r>
          </w:p>
          <w:p w:rsidR="00632E0D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МОСКОВ</w:t>
            </w:r>
            <w:r w:rsidR="00702BC8" w:rsidRPr="00121D37">
              <w:rPr>
                <w:sz w:val="13"/>
                <w:szCs w:val="13"/>
              </w:rPr>
              <w:t>-</w:t>
            </w:r>
          </w:p>
          <w:p w:rsidR="00114F08" w:rsidRPr="00121D37" w:rsidRDefault="00632E0D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СКИЙ</w:t>
            </w:r>
          </w:p>
        </w:tc>
        <w:tc>
          <w:tcPr>
            <w:tcW w:w="872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</w:t>
            </w:r>
            <w:r w:rsidR="00632E0D" w:rsidRPr="00121D37">
              <w:rPr>
                <w:sz w:val="13"/>
                <w:szCs w:val="13"/>
              </w:rPr>
              <w:t>22</w:t>
            </w:r>
            <w:r w:rsidRPr="00121D37">
              <w:rPr>
                <w:sz w:val="13"/>
                <w:szCs w:val="13"/>
              </w:rPr>
              <w:t>-2026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14F08" w:rsidRPr="00121D37" w:rsidRDefault="00992DE2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5 258 552,2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14F08" w:rsidRPr="00121D37" w:rsidRDefault="00434500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256 000,0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114F08" w:rsidRPr="00121D37" w:rsidRDefault="00114F08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114F08" w:rsidRPr="00121D37" w:rsidRDefault="00114F08" w:rsidP="00633ADA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1945A1">
        <w:trPr>
          <w:trHeight w:hRule="exact" w:val="435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14F08" w:rsidRPr="00121D37" w:rsidRDefault="00114F08" w:rsidP="00633ADA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F08" w:rsidRPr="00121D37" w:rsidRDefault="00114F08" w:rsidP="00633ADA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ПЛАНОВЫЕ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F08" w:rsidRPr="00121D37" w:rsidRDefault="00114F08" w:rsidP="00633ADA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053009Д120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2025-2030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181DE2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</w:t>
            </w:r>
            <w:r w:rsidR="00B22571" w:rsidRPr="00121D37">
              <w:rPr>
                <w:b/>
                <w:sz w:val="14"/>
                <w:szCs w:val="14"/>
              </w:rPr>
              <w:t>3</w:t>
            </w:r>
            <w:r w:rsidRPr="00121D37">
              <w:rPr>
                <w:b/>
                <w:sz w:val="14"/>
                <w:szCs w:val="14"/>
              </w:rPr>
              <w:t> </w:t>
            </w:r>
            <w:r w:rsidR="00B22571" w:rsidRPr="00121D37">
              <w:rPr>
                <w:b/>
                <w:sz w:val="14"/>
                <w:szCs w:val="14"/>
              </w:rPr>
              <w:t>041 1</w:t>
            </w:r>
            <w:r w:rsidRPr="00121D37">
              <w:rPr>
                <w:b/>
                <w:sz w:val="14"/>
                <w:szCs w:val="14"/>
              </w:rPr>
              <w:t>40,</w:t>
            </w:r>
            <w:r w:rsidR="00B22571" w:rsidRPr="00121D37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434500" w:rsidP="0014565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26 785 886,3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181DE2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24 638 131,3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4F08" w:rsidRPr="00121D37" w:rsidRDefault="00114F08" w:rsidP="00633ADA">
            <w:pPr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5679" w:rsidRPr="00121D37" w:rsidRDefault="00B35679" w:rsidP="00633ADA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633ADA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114F08" w:rsidRPr="00121D37" w:rsidRDefault="00B35679" w:rsidP="00633ADA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</w:tc>
      </w:tr>
    </w:tbl>
    <w:p w:rsidR="00114F08" w:rsidRPr="00121D37" w:rsidRDefault="00114F08" w:rsidP="00D81229">
      <w:pPr>
        <w:widowControl w:val="0"/>
        <w:spacing w:line="100" w:lineRule="atLeast"/>
        <w:ind w:right="-1" w:firstLine="568"/>
        <w:contextualSpacing/>
        <w:jc w:val="both"/>
        <w:rPr>
          <w:sz w:val="14"/>
          <w:szCs w:val="14"/>
          <w:lang w:eastAsia="ar-SA"/>
        </w:rPr>
      </w:pPr>
    </w:p>
    <w:p w:rsidR="00D81229" w:rsidRPr="00121D37" w:rsidRDefault="00D81229" w:rsidP="00D81229">
      <w:pPr>
        <w:widowControl w:val="0"/>
        <w:spacing w:line="100" w:lineRule="atLeast"/>
        <w:ind w:right="-1" w:firstLine="568"/>
        <w:contextualSpacing/>
        <w:jc w:val="both"/>
        <w:rPr>
          <w:lang w:eastAsia="ar-SA"/>
        </w:rPr>
      </w:pPr>
      <w:r w:rsidRPr="00121D37">
        <w:rPr>
          <w:lang w:eastAsia="ar-SA"/>
        </w:rPr>
        <w:t xml:space="preserve">1.2. В разделе </w:t>
      </w:r>
      <w:r w:rsidRPr="00121D37">
        <w:rPr>
          <w:bCs/>
        </w:rPr>
        <w:t xml:space="preserve">«Государственная программа Санкт-Петербурга «Развитие </w:t>
      </w:r>
      <w:r w:rsidRPr="00121D37">
        <w:rPr>
          <w:bCs/>
        </w:rPr>
        <w:br/>
      </w:r>
      <w:r w:rsidRPr="00121D37">
        <w:rPr>
          <w:rFonts w:eastAsia="Calibri"/>
          <w:lang w:eastAsia="en-US"/>
        </w:rPr>
        <w:t xml:space="preserve">промышленности, инновационной деятельности и агропромышленного комплекса </w:t>
      </w:r>
      <w:r w:rsidRPr="00121D37">
        <w:rPr>
          <w:rFonts w:eastAsia="Calibri"/>
          <w:lang w:eastAsia="en-US"/>
        </w:rPr>
        <w:br/>
        <w:t>в</w:t>
      </w:r>
      <w:r w:rsidRPr="00121D37">
        <w:rPr>
          <w:bCs/>
        </w:rPr>
        <w:t xml:space="preserve"> Санкт-Петербург</w:t>
      </w:r>
      <w:r w:rsidR="00633ADA" w:rsidRPr="00121D37">
        <w:rPr>
          <w:bCs/>
        </w:rPr>
        <w:t>е</w:t>
      </w:r>
      <w:r w:rsidRPr="00121D37">
        <w:rPr>
          <w:bCs/>
        </w:rPr>
        <w:t>»</w:t>
      </w:r>
      <w:r w:rsidRPr="00121D37">
        <w:rPr>
          <w:lang w:eastAsia="ar-SA"/>
        </w:rPr>
        <w:t xml:space="preserve"> приложения к постановлению:</w:t>
      </w:r>
    </w:p>
    <w:p w:rsidR="00684C6A" w:rsidRPr="00121D37" w:rsidRDefault="0003677B" w:rsidP="00684C6A">
      <w:pPr>
        <w:ind w:left="567"/>
        <w:jc w:val="both"/>
      </w:pPr>
      <w:r w:rsidRPr="00121D37">
        <w:t>1.2</w:t>
      </w:r>
      <w:r w:rsidR="00BA7736" w:rsidRPr="00121D37">
        <w:t>.1. Позиции</w:t>
      </w:r>
      <w:r w:rsidR="00684C6A" w:rsidRPr="00121D37">
        <w:t xml:space="preserve"> </w:t>
      </w:r>
    </w:p>
    <w:p w:rsidR="00BA7736" w:rsidRPr="00121D37" w:rsidRDefault="00BA7736" w:rsidP="00684C6A">
      <w:pPr>
        <w:ind w:left="567"/>
        <w:jc w:val="both"/>
        <w:rPr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088"/>
        <w:gridCol w:w="851"/>
        <w:gridCol w:w="850"/>
        <w:gridCol w:w="872"/>
        <w:gridCol w:w="496"/>
        <w:gridCol w:w="496"/>
        <w:gridCol w:w="992"/>
        <w:gridCol w:w="993"/>
        <w:gridCol w:w="1002"/>
        <w:gridCol w:w="425"/>
        <w:gridCol w:w="718"/>
      </w:tblGrid>
      <w:tr w:rsidR="00121D37" w:rsidRPr="00121D37" w:rsidTr="00E56913">
        <w:trPr>
          <w:trHeight w:hRule="exact" w:val="80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ГОСУДАРСТВЕННАЯ ПРОГРАММА САНКТ-ПЕТЕРБУРГА «РАЗВИТИЕ ПРОМЫШЛЕННОСТИ, ИННОВАЦИОННОЙ ДЕЯТЕЛЬНОСТИ И АГРОПРОМЫШЛЕННОГО КОМПЛЕКСА В САНКТ-ПЕТЕРБУРГЕ»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1 598 943,3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3 128 307,2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3 000 000,0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A7736">
        <w:trPr>
          <w:trHeight w:hRule="exact" w:val="419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ИНВЕСТИЦИЯМ САНКТ-ПЕТЕРБУРГА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70 944,0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190 131,0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56913">
        <w:trPr>
          <w:trHeight w:hRule="exact" w:val="171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БЮДЖЕТНЫЕ ИНВЕСТИЦИИ </w:t>
            </w:r>
            <w:r w:rsidRPr="00121D37">
              <w:rPr>
                <w:sz w:val="14"/>
                <w:szCs w:val="14"/>
              </w:rPr>
              <w:br/>
              <w:t xml:space="preserve">АО «ИТМО ХАЙПАРК». </w:t>
            </w:r>
            <w:r w:rsidRPr="00121D37">
              <w:rPr>
                <w:sz w:val="14"/>
                <w:szCs w:val="14"/>
              </w:rPr>
              <w:br/>
              <w:t xml:space="preserve">РАСХОДЫ НА РЕАЛИЗАЦИЮ ГОСУДАРСТВЕННОЙ ПРОГРАММЫ «РАЗВИТИЕ ПРОМЫШЛЕННОСТИ, ИННОВАЦИОННОЙ ДЕЯТЕЛЬНОСТИ </w:t>
            </w:r>
            <w:r w:rsidRPr="00121D37">
              <w:rPr>
                <w:sz w:val="14"/>
                <w:szCs w:val="14"/>
              </w:rPr>
              <w:br/>
              <w:t xml:space="preserve">И АГРОПРОМЫШЛЕННОГО КОМПЛЕКСА </w:t>
            </w:r>
            <w:r w:rsidRPr="00121D37">
              <w:rPr>
                <w:sz w:val="14"/>
                <w:szCs w:val="14"/>
              </w:rPr>
              <w:br/>
              <w:t xml:space="preserve">В САНКТ-ПЕТЕРБУРГЕ» </w:t>
            </w:r>
            <w:r w:rsidRPr="00121D37">
              <w:rPr>
                <w:sz w:val="14"/>
                <w:szCs w:val="14"/>
              </w:rPr>
              <w:br/>
              <w:t>В ЦЕЛЯХ СОЗДАНИЯ КОМПЛЕКСНОГО ПРОЕКТА «ИТМО ХАЙПАРК»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1230065280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87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70 944,0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190 131,0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A7736" w:rsidRPr="00121D37" w:rsidRDefault="00BA7736" w:rsidP="00B35679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</w:t>
            </w:r>
          </w:p>
        </w:tc>
      </w:tr>
    </w:tbl>
    <w:p w:rsidR="00684C6A" w:rsidRPr="00121D37" w:rsidRDefault="00684C6A" w:rsidP="00684C6A">
      <w:pPr>
        <w:ind w:right="-1" w:firstLine="567"/>
        <w:jc w:val="both"/>
        <w:rPr>
          <w:sz w:val="14"/>
          <w:szCs w:val="14"/>
        </w:rPr>
      </w:pPr>
    </w:p>
    <w:p w:rsidR="00684C6A" w:rsidRPr="00121D37" w:rsidRDefault="00684C6A" w:rsidP="00684C6A">
      <w:pPr>
        <w:ind w:right="-1" w:firstLine="567"/>
        <w:jc w:val="both"/>
      </w:pPr>
      <w:r w:rsidRPr="00121D37">
        <w:t>изложить в следующей редакции:</w:t>
      </w:r>
    </w:p>
    <w:p w:rsidR="00BA7736" w:rsidRPr="00121D37" w:rsidRDefault="00BA7736" w:rsidP="00684C6A">
      <w:pPr>
        <w:ind w:right="-1" w:firstLine="567"/>
        <w:jc w:val="both"/>
        <w:rPr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3088"/>
        <w:gridCol w:w="851"/>
        <w:gridCol w:w="850"/>
        <w:gridCol w:w="872"/>
        <w:gridCol w:w="496"/>
        <w:gridCol w:w="496"/>
        <w:gridCol w:w="992"/>
        <w:gridCol w:w="993"/>
        <w:gridCol w:w="1002"/>
        <w:gridCol w:w="425"/>
        <w:gridCol w:w="718"/>
      </w:tblGrid>
      <w:tr w:rsidR="00121D37" w:rsidRPr="00121D37" w:rsidTr="00E56913">
        <w:trPr>
          <w:trHeight w:hRule="exact" w:val="710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ГОСУДАРСТВЕННАЯ ПРОГРАММА САНКТ-ПЕТЕРБУРГА </w:t>
            </w:r>
            <w:r w:rsidR="00B1071C" w:rsidRPr="00121D37">
              <w:rPr>
                <w:b/>
                <w:bCs/>
                <w:sz w:val="14"/>
                <w:szCs w:val="14"/>
              </w:rPr>
              <w:br/>
            </w:r>
            <w:r w:rsidRPr="00121D37">
              <w:rPr>
                <w:b/>
                <w:bCs/>
                <w:sz w:val="14"/>
                <w:szCs w:val="14"/>
              </w:rPr>
              <w:t>«РАЗВИТИЕ ПРОМЫШЛЕННОСТИ, ИННОВАЦИОННОЙ ДЕЯТЕЛЬНОСТИ И АГРОПРОМЫШЛЕННОГО КОМПЛЕКСА В САНКТ-ПЕТЕРБУРГЕ»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2 516 691,3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3 128 307,2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3 000 000,0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BA7736">
        <w:trPr>
          <w:trHeight w:hRule="exact" w:val="419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ИНВЕСТИЦИЯМ САНКТ-ПЕТЕРБУРГА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988 692,0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190 131,0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BA773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56913">
        <w:trPr>
          <w:trHeight w:hRule="exact" w:val="1675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7736" w:rsidRPr="00121D37" w:rsidRDefault="00BA7736" w:rsidP="00BA7736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7736" w:rsidRPr="00121D37" w:rsidRDefault="00BA7736" w:rsidP="00BA7736">
            <w:pPr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БЮДЖЕТНЫЕ ИНВЕСТИЦИИ </w:t>
            </w:r>
            <w:r w:rsidRPr="00121D37">
              <w:rPr>
                <w:sz w:val="14"/>
                <w:szCs w:val="14"/>
              </w:rPr>
              <w:br/>
              <w:t xml:space="preserve">АО «ИТМО ХАЙПАРК». </w:t>
            </w:r>
            <w:r w:rsidRPr="00121D37">
              <w:rPr>
                <w:sz w:val="14"/>
                <w:szCs w:val="14"/>
              </w:rPr>
              <w:br/>
              <w:t xml:space="preserve">РАСХОДЫ НА РЕАЛИЗАЦИЮ ГОСУДАРСТВЕННОЙ ПРОГРАММЫ «РАЗВИТИЕ ПРОМЫШЛЕННОСТИ, ИННОВАЦИОННОЙ ДЕЯТЕЛЬНОСТИ </w:t>
            </w:r>
            <w:r w:rsidRPr="00121D37">
              <w:rPr>
                <w:sz w:val="14"/>
                <w:szCs w:val="14"/>
              </w:rPr>
              <w:br/>
              <w:t xml:space="preserve">И АГРОПРОМЫШЛЕННОГО КОМПЛЕКСА </w:t>
            </w:r>
            <w:r w:rsidRPr="00121D37">
              <w:rPr>
                <w:sz w:val="14"/>
                <w:szCs w:val="14"/>
              </w:rPr>
              <w:br/>
              <w:t xml:space="preserve">В САНКТ-ПЕТЕРБУРГЕ» </w:t>
            </w:r>
            <w:r w:rsidRPr="00121D37">
              <w:rPr>
                <w:sz w:val="14"/>
                <w:szCs w:val="14"/>
              </w:rPr>
              <w:br/>
              <w:t>В ЦЕЛЯХ СОЗДАНИЯ КОМПЛЕКСНОГО ПРОЕКТА «ИТМО ХАЙПАРК»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1230065280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САНКТ-ПЕТЕРБУРГ</w:t>
            </w:r>
          </w:p>
        </w:tc>
        <w:tc>
          <w:tcPr>
            <w:tcW w:w="87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2018-2026</w:t>
            </w: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6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988 692,0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190 131,0</w:t>
            </w:r>
          </w:p>
        </w:tc>
        <w:tc>
          <w:tcPr>
            <w:tcW w:w="1002" w:type="dxa"/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7736" w:rsidRPr="00121D37" w:rsidRDefault="00BA7736" w:rsidP="0041491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35679" w:rsidRPr="00121D37" w:rsidRDefault="00B35679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</w:p>
          <w:p w:rsidR="00BA7736" w:rsidRPr="00121D37" w:rsidRDefault="00BA7736" w:rsidP="00BA7736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</w:tc>
      </w:tr>
    </w:tbl>
    <w:p w:rsidR="00E918B1" w:rsidRPr="00121D37" w:rsidRDefault="00E918B1" w:rsidP="00E56913">
      <w:pPr>
        <w:jc w:val="both"/>
        <w:rPr>
          <w:rFonts w:eastAsia="Calibri"/>
          <w:sz w:val="14"/>
          <w:szCs w:val="14"/>
          <w:lang w:eastAsia="en-US"/>
        </w:rPr>
      </w:pPr>
    </w:p>
    <w:p w:rsidR="00E918B1" w:rsidRPr="00121D37" w:rsidRDefault="00E918B1" w:rsidP="00E918B1">
      <w:pPr>
        <w:widowControl w:val="0"/>
        <w:spacing w:line="100" w:lineRule="atLeast"/>
        <w:ind w:right="-1" w:firstLine="568"/>
        <w:contextualSpacing/>
        <w:jc w:val="both"/>
        <w:rPr>
          <w:bCs/>
        </w:rPr>
      </w:pPr>
      <w:r w:rsidRPr="00121D37">
        <w:rPr>
          <w:lang w:eastAsia="ar-SA"/>
        </w:rPr>
        <w:t xml:space="preserve">1.3. В разделе </w:t>
      </w:r>
      <w:r w:rsidRPr="00121D37">
        <w:rPr>
          <w:bCs/>
        </w:rPr>
        <w:t xml:space="preserve">«Государственная программа Санкт-Петербурга «Экономическое </w:t>
      </w:r>
      <w:r w:rsidRPr="00121D37">
        <w:rPr>
          <w:bCs/>
        </w:rPr>
        <w:br/>
        <w:t xml:space="preserve">и социальное развитие территорий Санкт-Петербурга» </w:t>
      </w:r>
      <w:r w:rsidRPr="00121D37">
        <w:rPr>
          <w:lang w:eastAsia="ar-SA"/>
        </w:rPr>
        <w:t>приложения к постановлению:</w:t>
      </w:r>
    </w:p>
    <w:p w:rsidR="00E918B1" w:rsidRPr="00121D37" w:rsidRDefault="00E918B1" w:rsidP="00E918B1">
      <w:pPr>
        <w:ind w:left="567"/>
        <w:jc w:val="both"/>
      </w:pPr>
      <w:r w:rsidRPr="00121D37">
        <w:t>1.3.1. Позици</w:t>
      </w:r>
      <w:r w:rsidR="00C22591">
        <w:t>и</w:t>
      </w:r>
      <w:r w:rsidRPr="00121D37">
        <w:t xml:space="preserve"> </w:t>
      </w:r>
    </w:p>
    <w:p w:rsidR="00E918B1" w:rsidRPr="00121D37" w:rsidRDefault="00E918B1" w:rsidP="00E918B1">
      <w:pPr>
        <w:ind w:left="567"/>
        <w:jc w:val="both"/>
        <w:rPr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836"/>
        <w:gridCol w:w="851"/>
        <w:gridCol w:w="992"/>
        <w:gridCol w:w="709"/>
        <w:gridCol w:w="708"/>
        <w:gridCol w:w="709"/>
        <w:gridCol w:w="992"/>
        <w:gridCol w:w="993"/>
        <w:gridCol w:w="992"/>
        <w:gridCol w:w="283"/>
        <w:gridCol w:w="718"/>
      </w:tblGrid>
      <w:tr w:rsidR="00121D37" w:rsidRPr="00121D37" w:rsidTr="00E56913">
        <w:trPr>
          <w:trHeight w:hRule="exact" w:val="573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82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38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18B1" w:rsidRPr="00121D37" w:rsidRDefault="00D500BE" w:rsidP="00D500BE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 xml:space="preserve">ГОСУДАРСТВЕННАЯ ПРОГРАММА </w:t>
            </w:r>
            <w:r w:rsidR="00E918B1" w:rsidRPr="00121D37">
              <w:rPr>
                <w:b/>
                <w:sz w:val="14"/>
                <w:szCs w:val="14"/>
              </w:rPr>
              <w:t>САНКТ-ПЕТЕРБУРГА «ЭКОНОМИЧЕСКОЕ</w:t>
            </w:r>
            <w:r w:rsidR="00AD3FB5" w:rsidRPr="00121D37">
              <w:rPr>
                <w:b/>
                <w:sz w:val="14"/>
                <w:szCs w:val="14"/>
              </w:rPr>
              <w:t xml:space="preserve"> </w:t>
            </w:r>
            <w:r w:rsidR="00E918B1" w:rsidRPr="00121D37">
              <w:rPr>
                <w:b/>
                <w:sz w:val="14"/>
                <w:szCs w:val="14"/>
              </w:rPr>
              <w:t>И СОЦИАЛЬНОЕ РАЗВИТИЕ ТЕРРИТОРИЙ</w:t>
            </w:r>
            <w:r w:rsidR="00AD3FB5" w:rsidRPr="00121D37">
              <w:rPr>
                <w:b/>
                <w:sz w:val="14"/>
                <w:szCs w:val="14"/>
              </w:rPr>
              <w:t xml:space="preserve"> </w:t>
            </w:r>
            <w:r w:rsidR="00B1071C" w:rsidRPr="00121D37">
              <w:rPr>
                <w:b/>
                <w:sz w:val="14"/>
                <w:szCs w:val="14"/>
              </w:rPr>
              <w:br/>
            </w:r>
            <w:r w:rsidR="00E918B1" w:rsidRPr="00121D37">
              <w:rPr>
                <w:b/>
                <w:sz w:val="14"/>
                <w:szCs w:val="14"/>
              </w:rPr>
              <w:t>САНКТ-ПЕТЕРБУРГА»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924DE4" w:rsidP="00D500B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14 228 287,4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918B1" w:rsidRPr="00121D37" w:rsidRDefault="00924DE4" w:rsidP="00D500B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12 553 844,0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924DE4" w:rsidP="00D500BE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17 872 148,0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18B1" w:rsidRPr="00121D37" w:rsidRDefault="00E918B1" w:rsidP="00D500BE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EE46A6">
        <w:trPr>
          <w:trHeight w:hRule="exact" w:val="584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РАЗВИТИЮ</w:t>
            </w:r>
            <w:r w:rsidR="00EE46A6" w:rsidRPr="00121D37">
              <w:rPr>
                <w:b/>
                <w:bCs/>
                <w:sz w:val="14"/>
                <w:szCs w:val="14"/>
              </w:rPr>
              <w:t xml:space="preserve"> </w:t>
            </w:r>
            <w:r w:rsidRPr="00121D37">
              <w:rPr>
                <w:b/>
                <w:bCs/>
                <w:sz w:val="14"/>
                <w:szCs w:val="14"/>
              </w:rPr>
              <w:t xml:space="preserve">ТРАНСПОРТНОЙ ИНФРАСТРУКТУРЫ </w:t>
            </w:r>
            <w:r w:rsidR="00B1071C" w:rsidRPr="00121D37">
              <w:rPr>
                <w:b/>
                <w:bCs/>
                <w:sz w:val="14"/>
                <w:szCs w:val="14"/>
              </w:rPr>
              <w:br/>
            </w:r>
            <w:r w:rsidRPr="00121D37">
              <w:rPr>
                <w:b/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3 277 834,3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918B1" w:rsidRPr="00121D37" w:rsidRDefault="00E918B1" w:rsidP="00D5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D500BE">
        <w:trPr>
          <w:trHeight w:hRule="exact" w:val="241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ind w:left="-11" w:firstLine="11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ОБЪЕКТОВ ДОРОЖНОЙ ИНФРАСТРУКТУРЫ </w:t>
            </w:r>
            <w:r w:rsidR="00D500B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НА ТЕРРИТОРИИ КВАРТАЛОВ 7 И 8 </w:t>
            </w:r>
            <w:r w:rsidR="00D500B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 </w:t>
            </w:r>
            <w:r w:rsidR="00D500BE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УЛ. АДМИРАЛА ГРЕЙГА, ПРОЕКТИРУЕМЫМ ПРОЕЗДОМ № 5, ПРОЕКТИРУЕМЫМ</w:t>
            </w:r>
            <w:r w:rsidRPr="00121D37">
              <w:rPr>
                <w:sz w:val="14"/>
                <w:szCs w:val="14"/>
              </w:rPr>
              <w:br/>
              <w:t>ПРОЕЗДОМ № 6, КРОНШТАДТСКИМ ШОССЕ,</w:t>
            </w:r>
            <w:r w:rsidR="002B6555" w:rsidRPr="00121D37">
              <w:rPr>
                <w:sz w:val="14"/>
                <w:szCs w:val="14"/>
              </w:rPr>
              <w:t xml:space="preserve"> </w:t>
            </w:r>
            <w:r w:rsidRPr="00121D37">
              <w:rPr>
                <w:sz w:val="14"/>
                <w:szCs w:val="14"/>
              </w:rPr>
              <w:t>В Г. КРОНШТАДТЕ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D500BE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2 905 381,0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1 105 381,0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1 800 000,0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8172D4">
        <w:trPr>
          <w:trHeight w:hRule="exact" w:val="687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18B1" w:rsidRPr="00121D37" w:rsidRDefault="00E918B1" w:rsidP="00D500BE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ПЕШЕХОДНОЙ НАБЕРЕЖНОЙ ОТ МОРСКОГО ПОРТОВОГО КОМПЛЕКСА ДО СКВЕРА «ИНЧХОН»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</w:t>
            </w:r>
            <w:r w:rsidR="00D500BE" w:rsidRPr="00121D37">
              <w:rPr>
                <w:sz w:val="13"/>
                <w:szCs w:val="13"/>
              </w:rPr>
              <w:t>-</w:t>
            </w:r>
            <w:r w:rsidRPr="00121D37">
              <w:rPr>
                <w:sz w:val="13"/>
                <w:szCs w:val="13"/>
              </w:rPr>
              <w:t>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3 837 008,6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2 986 523,0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850 485,6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918B1" w:rsidRPr="00121D37" w:rsidRDefault="00E918B1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18B1" w:rsidRPr="00121D37" w:rsidRDefault="00E918B1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8172D4">
        <w:trPr>
          <w:trHeight w:hRule="exact" w:val="71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86067" w:rsidRPr="00121D37" w:rsidRDefault="00086067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</w:t>
            </w:r>
          </w:p>
          <w:p w:rsidR="00086067" w:rsidRPr="00121D37" w:rsidRDefault="00086067" w:rsidP="00086067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И СТРОИТЕЛЬСТВО ПРОЕКТИРУЕМОЙ УЛИЦЫ № 1 ОТ ЦИТАДЕЛЬСКОГО ШОССЕ ДО ЦИТАДЕЛЬСКОЙ ДОРОГИ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507 886,4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507 886,4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067" w:rsidRPr="00121D37" w:rsidRDefault="00086067" w:rsidP="00086067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5679" w:rsidRPr="00121D37" w:rsidRDefault="00B35679" w:rsidP="0082617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35679" w:rsidRPr="00121D37" w:rsidRDefault="00B35679" w:rsidP="0082617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35679" w:rsidRPr="00121D37" w:rsidRDefault="00B35679" w:rsidP="00826176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086067" w:rsidRPr="00121D37" w:rsidRDefault="00086067" w:rsidP="00826176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E918B1" w:rsidRPr="00121D37" w:rsidRDefault="00E918B1" w:rsidP="00E918B1">
      <w:pPr>
        <w:ind w:right="-1" w:firstLine="567"/>
        <w:jc w:val="both"/>
        <w:rPr>
          <w:sz w:val="14"/>
          <w:szCs w:val="14"/>
        </w:rPr>
      </w:pPr>
    </w:p>
    <w:p w:rsidR="00E918B1" w:rsidRPr="00121D37" w:rsidRDefault="00E918B1" w:rsidP="00E918B1">
      <w:pPr>
        <w:ind w:right="-1" w:firstLine="567"/>
        <w:jc w:val="both"/>
      </w:pPr>
      <w:r w:rsidRPr="00121D37">
        <w:t>изложить в следующей редакции:</w:t>
      </w:r>
    </w:p>
    <w:p w:rsidR="00E918B1" w:rsidRPr="00121D37" w:rsidRDefault="00E918B1" w:rsidP="00E918B1">
      <w:pPr>
        <w:ind w:right="-1" w:firstLine="567"/>
        <w:jc w:val="both"/>
        <w:rPr>
          <w:sz w:val="14"/>
          <w:szCs w:val="14"/>
        </w:rPr>
      </w:pPr>
    </w:p>
    <w:tbl>
      <w:tblPr>
        <w:tblOverlap w:val="never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836"/>
        <w:gridCol w:w="851"/>
        <w:gridCol w:w="992"/>
        <w:gridCol w:w="709"/>
        <w:gridCol w:w="708"/>
        <w:gridCol w:w="709"/>
        <w:gridCol w:w="992"/>
        <w:gridCol w:w="993"/>
        <w:gridCol w:w="992"/>
        <w:gridCol w:w="283"/>
        <w:gridCol w:w="718"/>
      </w:tblGrid>
      <w:tr w:rsidR="00121D37" w:rsidRPr="00121D37" w:rsidTr="00B1071C">
        <w:trPr>
          <w:trHeight w:hRule="exact" w:val="664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A6071" w:rsidRPr="00121D37" w:rsidRDefault="00BA6071" w:rsidP="00E56913">
            <w:pPr>
              <w:widowControl w:val="0"/>
              <w:spacing w:line="182" w:lineRule="exact"/>
              <w:jc w:val="righ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«</w:t>
            </w:r>
          </w:p>
        </w:tc>
        <w:tc>
          <w:tcPr>
            <w:tcW w:w="538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071" w:rsidRPr="00121D37" w:rsidRDefault="00BA6071" w:rsidP="00E56913">
            <w:pPr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 xml:space="preserve">ГОСУДАРСТВЕННАЯ ПРОГРАММА САНКТ-ПЕТЕРБУРГА «ЭКОНОМИЧЕСКОЕ И СОЦИАЛЬНОЕ РАЗВИТИЕ ТЕРРИТОРИЙ </w:t>
            </w:r>
            <w:r w:rsidRPr="00121D37">
              <w:rPr>
                <w:b/>
                <w:sz w:val="14"/>
                <w:szCs w:val="14"/>
              </w:rPr>
              <w:br/>
              <w:t>САНКТ-ПЕТЕРБУРГА»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6071" w:rsidRPr="00121D37" w:rsidRDefault="00BA6071" w:rsidP="00E569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BA6071" w:rsidRPr="00121D37" w:rsidRDefault="00BA6071" w:rsidP="00E569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A6071" w:rsidRPr="00121D37" w:rsidRDefault="00BA6071" w:rsidP="0039742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12 775 965,8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A6071" w:rsidRPr="00121D37" w:rsidRDefault="00BA6071" w:rsidP="0039742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14 355 165,2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A6071" w:rsidRPr="00121D37" w:rsidRDefault="00BA6071" w:rsidP="0039742C">
            <w:pPr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17 872 148,0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A6071" w:rsidRPr="00121D37" w:rsidRDefault="00BA6071" w:rsidP="00E5691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71" w:rsidRPr="00121D37" w:rsidRDefault="00BA6071" w:rsidP="00E56913">
            <w:pPr>
              <w:rPr>
                <w:rFonts w:eastAsia="Arial"/>
                <w:sz w:val="16"/>
                <w:szCs w:val="16"/>
                <w:lang w:bidi="ru-RU"/>
              </w:rPr>
            </w:pPr>
          </w:p>
        </w:tc>
      </w:tr>
      <w:tr w:rsidR="00121D37" w:rsidRPr="00121D37" w:rsidTr="00B1071C">
        <w:trPr>
          <w:trHeight w:hRule="exact" w:val="56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46A6" w:rsidRPr="00121D37" w:rsidRDefault="00EE46A6" w:rsidP="00E56913">
            <w:pPr>
              <w:pStyle w:val="affff7"/>
              <w:shd w:val="clear" w:color="auto" w:fill="auto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КОМИТЕТ ПО РАЗВИТИЮ</w:t>
            </w:r>
            <w:r w:rsidR="008D23B1" w:rsidRPr="00121D37">
              <w:rPr>
                <w:b/>
                <w:bCs/>
                <w:sz w:val="14"/>
                <w:szCs w:val="14"/>
              </w:rPr>
              <w:t xml:space="preserve"> </w:t>
            </w:r>
            <w:r w:rsidRPr="00121D37">
              <w:rPr>
                <w:b/>
                <w:bCs/>
                <w:sz w:val="14"/>
                <w:szCs w:val="14"/>
              </w:rPr>
              <w:t xml:space="preserve">ТРАНСПОРТНОЙ ИНФРАСТРУКТУРЫ </w:t>
            </w:r>
            <w:r w:rsidR="00B1071C" w:rsidRPr="00121D37">
              <w:rPr>
                <w:b/>
                <w:bCs/>
                <w:sz w:val="14"/>
                <w:szCs w:val="14"/>
              </w:rPr>
              <w:br/>
            </w:r>
            <w:r w:rsidRPr="00121D37">
              <w:rPr>
                <w:b/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E46A6" w:rsidRPr="00121D37" w:rsidRDefault="00EE46A6" w:rsidP="00E569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E46A6" w:rsidRPr="00121D37" w:rsidRDefault="00EE46A6" w:rsidP="00E569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BA6071" w:rsidP="0041491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1 825 512,7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E46A6" w:rsidRPr="00121D37" w:rsidRDefault="00BA6071" w:rsidP="0041491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1 801 321,2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46A6" w:rsidRPr="00121D37" w:rsidRDefault="00EE46A6" w:rsidP="00E56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56913">
        <w:trPr>
          <w:trHeight w:hRule="exact" w:val="2411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46A6" w:rsidRPr="00121D37" w:rsidRDefault="00EE46A6" w:rsidP="00E56913">
            <w:pPr>
              <w:pStyle w:val="affff7"/>
              <w:shd w:val="clear" w:color="auto" w:fill="auto"/>
              <w:ind w:left="-11" w:firstLine="11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СТРОИТЕЛЬСТВО ОБЪЕКТОВ ДОРОЖНОЙ ИНФРАСТРУКТУРЫ </w:t>
            </w:r>
            <w:r w:rsidRPr="00121D37">
              <w:rPr>
                <w:sz w:val="14"/>
                <w:szCs w:val="14"/>
              </w:rPr>
              <w:br/>
              <w:t xml:space="preserve">НА ТЕРРИТОРИИ КВАРТАЛОВ 7 И 8 </w:t>
            </w:r>
            <w:r w:rsidRPr="00121D37">
              <w:rPr>
                <w:sz w:val="14"/>
                <w:szCs w:val="14"/>
              </w:rPr>
              <w:br/>
              <w:t xml:space="preserve">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 </w:t>
            </w:r>
            <w:r w:rsidRPr="00121D37">
              <w:rPr>
                <w:sz w:val="14"/>
                <w:szCs w:val="14"/>
              </w:rPr>
              <w:br/>
              <w:t>УЛ. АДМИРАЛА ГРЕЙГА, ПРОЕКТИРУЕМЫМ ПРОЕЗДОМ № 5, ПРОЕКТИРУЕМЫМ</w:t>
            </w:r>
            <w:r w:rsidRPr="00121D37">
              <w:rPr>
                <w:sz w:val="14"/>
                <w:szCs w:val="14"/>
              </w:rPr>
              <w:br/>
              <w:t>ПРОЕЗДОМ № 6, КРОНШТАДТСКИМ ШОССЕ,В Г. КРОНШТАДТЕ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2 905 381,0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1 105 381,0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1 430 000,0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370 000,0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8172D4">
        <w:trPr>
          <w:trHeight w:hRule="exact" w:val="714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46A6" w:rsidRPr="00121D37" w:rsidRDefault="00EE46A6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СТРОИТЕЛЬСТВО ПЕШЕХОДНОЙ НАБЕРЕЖНОЙ ОТ МОРСКОГО ПОРТОВОГО КОМПЛЕКСА ДО СКВЕРА «ИНЧХОН»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2022-2026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3 837 008,6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2 637 523,4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250 485,6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948 999,6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46A6" w:rsidRPr="00121D37" w:rsidRDefault="00EE46A6" w:rsidP="0041491E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46A6" w:rsidRPr="00121D37" w:rsidRDefault="00EE46A6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121D37" w:rsidRPr="00121D37" w:rsidTr="00E56913">
        <w:trPr>
          <w:trHeight w:hRule="exact" w:val="732"/>
          <w:jc w:val="center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8151B" w:rsidRPr="00121D37" w:rsidRDefault="00D8151B" w:rsidP="00E56913">
            <w:pPr>
              <w:widowControl w:val="0"/>
              <w:spacing w:line="182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ПРОЕКТИРОВАНИЕ</w:t>
            </w:r>
          </w:p>
          <w:p w:rsidR="00D8151B" w:rsidRPr="00121D37" w:rsidRDefault="00D8151B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>И СТРОИТЕЛЬСТВО ПРОЕКТИРУЕМОЙ УЛИЦЫ № 1 ОТ ЦИТАДЕЛЬСКОГО ШОССЕ ДО ЦИТАДЕЛЬСКОЙ ДОРОГИ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8151B" w:rsidRPr="00121D37" w:rsidRDefault="00D8151B" w:rsidP="00D8151B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2023-2026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507 886,4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50 000,0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457 886,4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151B" w:rsidRPr="00121D37" w:rsidRDefault="00D8151B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0,0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151B" w:rsidRPr="00121D37" w:rsidRDefault="00D8151B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D8151B" w:rsidRPr="00121D37" w:rsidRDefault="00D8151B" w:rsidP="00E56913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35679" w:rsidRPr="00121D37" w:rsidRDefault="00B35679" w:rsidP="00E56913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D8151B" w:rsidRPr="00121D37" w:rsidRDefault="00D8151B" w:rsidP="00E56913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».</w:t>
            </w:r>
          </w:p>
        </w:tc>
      </w:tr>
    </w:tbl>
    <w:p w:rsidR="00C7523D" w:rsidRPr="00121D37" w:rsidRDefault="00C7523D" w:rsidP="00E56913">
      <w:pPr>
        <w:jc w:val="both"/>
        <w:rPr>
          <w:sz w:val="14"/>
          <w:szCs w:val="14"/>
        </w:rPr>
      </w:pPr>
    </w:p>
    <w:p w:rsidR="009C4EA3" w:rsidRPr="00121D37" w:rsidRDefault="009C4EA3" w:rsidP="00C7523D">
      <w:pPr>
        <w:ind w:firstLine="567"/>
        <w:jc w:val="both"/>
      </w:pPr>
    </w:p>
    <w:p w:rsidR="009C4EA3" w:rsidRPr="00121D37" w:rsidRDefault="009C4EA3" w:rsidP="00C7523D">
      <w:pPr>
        <w:ind w:firstLine="567"/>
        <w:jc w:val="both"/>
      </w:pPr>
    </w:p>
    <w:p w:rsidR="00C7523D" w:rsidRPr="00121D37" w:rsidRDefault="00C7523D" w:rsidP="00C7523D">
      <w:pPr>
        <w:ind w:firstLine="567"/>
        <w:jc w:val="both"/>
      </w:pPr>
      <w:r w:rsidRPr="00121D37">
        <w:lastRenderedPageBreak/>
        <w:t>1.3.2. Позици</w:t>
      </w:r>
      <w:r w:rsidR="00B1071C" w:rsidRPr="00121D37">
        <w:t>и</w:t>
      </w:r>
    </w:p>
    <w:p w:rsidR="00C7523D" w:rsidRPr="00121D37" w:rsidRDefault="00C7523D" w:rsidP="00C7523D">
      <w:pPr>
        <w:rPr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2836"/>
        <w:gridCol w:w="851"/>
        <w:gridCol w:w="992"/>
        <w:gridCol w:w="709"/>
        <w:gridCol w:w="708"/>
        <w:gridCol w:w="709"/>
        <w:gridCol w:w="992"/>
        <w:gridCol w:w="993"/>
        <w:gridCol w:w="992"/>
        <w:gridCol w:w="283"/>
        <w:gridCol w:w="1033"/>
      </w:tblGrid>
      <w:tr w:rsidR="00B1071C" w:rsidRPr="00121D37" w:rsidTr="00BB3D5B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ПРОЕКТИРОВАНИЕ, </w:t>
            </w:r>
          </w:p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2024-2025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24 435,3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1071C" w:rsidRPr="00121D37" w:rsidTr="00BB3D5B">
        <w:trPr>
          <w:trHeight w:hRule="exact" w:val="99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ОБЪЕКТА: </w:t>
            </w:r>
          </w:p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«СТРОИТЕЛЬСТВО ПРОДОЛЖЕНИЯ </w:t>
            </w:r>
            <w:r w:rsidR="00BB3D5B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УЛ. ЛИТКЕ ОТ ЦИТАДЕЛЬСКОГО ШОССЕ </w:t>
            </w:r>
            <w:r w:rsidRPr="00121D37">
              <w:rPr>
                <w:sz w:val="14"/>
                <w:szCs w:val="14"/>
              </w:rPr>
              <w:br/>
              <w:t xml:space="preserve">ДО ПЕШЕХОДНОЙ НАБЕРЕЖНОЙ </w:t>
            </w:r>
            <w:r w:rsidR="00840F93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С УСТРОЙСТВОМ РАЗВОРОТНОГО КОЛЬЦА»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172D4" w:rsidRPr="00121D37" w:rsidRDefault="008172D4" w:rsidP="008172D4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8172D4" w:rsidRPr="00121D37" w:rsidRDefault="008172D4" w:rsidP="008172D4">
            <w:pPr>
              <w:rPr>
                <w:rFonts w:eastAsia="Arial"/>
                <w:sz w:val="20"/>
                <w:szCs w:val="20"/>
                <w:lang w:bidi="ru-RU"/>
              </w:rPr>
            </w:pPr>
          </w:p>
          <w:p w:rsidR="00BA6071" w:rsidRPr="00121D37" w:rsidRDefault="00BA6071" w:rsidP="008172D4">
            <w:pPr>
              <w:rPr>
                <w:rFonts w:eastAsia="Arial"/>
                <w:sz w:val="16"/>
                <w:szCs w:val="16"/>
                <w:lang w:bidi="ru-RU"/>
              </w:rPr>
            </w:pPr>
          </w:p>
          <w:p w:rsidR="00B1071C" w:rsidRPr="00121D37" w:rsidRDefault="008172D4" w:rsidP="008172D4">
            <w:pPr>
              <w:rPr>
                <w:rFonts w:eastAsia="Arial"/>
                <w:sz w:val="16"/>
                <w:szCs w:val="16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lang w:bidi="ru-RU"/>
              </w:rPr>
              <w:t>»</w:t>
            </w:r>
          </w:p>
        </w:tc>
      </w:tr>
    </w:tbl>
    <w:p w:rsidR="00F92CB8" w:rsidRPr="00121D37" w:rsidRDefault="00F92CB8" w:rsidP="00624183">
      <w:pPr>
        <w:autoSpaceDE w:val="0"/>
        <w:autoSpaceDN w:val="0"/>
        <w:adjustRightInd w:val="0"/>
        <w:jc w:val="both"/>
        <w:rPr>
          <w:bCs/>
          <w:sz w:val="14"/>
          <w:szCs w:val="14"/>
        </w:rPr>
      </w:pPr>
    </w:p>
    <w:p w:rsidR="00C7523D" w:rsidRPr="00121D37" w:rsidRDefault="00C7523D" w:rsidP="00C7523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21D37">
        <w:rPr>
          <w:bCs/>
        </w:rPr>
        <w:t>изложить в следующей редакции:</w:t>
      </w:r>
    </w:p>
    <w:p w:rsidR="00F92CB8" w:rsidRPr="00121D37" w:rsidRDefault="00F92CB8" w:rsidP="00C7523D">
      <w:pPr>
        <w:autoSpaceDE w:val="0"/>
        <w:autoSpaceDN w:val="0"/>
        <w:adjustRightInd w:val="0"/>
        <w:ind w:firstLine="540"/>
        <w:jc w:val="both"/>
        <w:rPr>
          <w:bCs/>
          <w:sz w:val="14"/>
          <w:szCs w:val="14"/>
        </w:rPr>
      </w:pPr>
    </w:p>
    <w:tbl>
      <w:tblPr>
        <w:tblOverlap w:val="never"/>
        <w:tblW w:w="11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10" w:type="dxa"/>
        </w:tblCellMar>
        <w:tblLook w:val="0000" w:firstRow="0" w:lastRow="0" w:firstColumn="0" w:lastColumn="0" w:noHBand="0" w:noVBand="0"/>
      </w:tblPr>
      <w:tblGrid>
        <w:gridCol w:w="893"/>
        <w:gridCol w:w="2836"/>
        <w:gridCol w:w="851"/>
        <w:gridCol w:w="992"/>
        <w:gridCol w:w="709"/>
        <w:gridCol w:w="708"/>
        <w:gridCol w:w="709"/>
        <w:gridCol w:w="992"/>
        <w:gridCol w:w="993"/>
        <w:gridCol w:w="992"/>
        <w:gridCol w:w="283"/>
        <w:gridCol w:w="1033"/>
      </w:tblGrid>
      <w:tr w:rsidR="00B1071C" w:rsidRPr="00121D37" w:rsidTr="00BB3D5B">
        <w:trPr>
          <w:trHeight w:hRule="exact" w:val="407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82" w:lineRule="exact"/>
              <w:rPr>
                <w:sz w:val="20"/>
                <w:szCs w:val="20"/>
              </w:rPr>
            </w:pPr>
            <w:r w:rsidRPr="00121D37">
              <w:rPr>
                <w:sz w:val="16"/>
                <w:szCs w:val="16"/>
              </w:rPr>
              <w:t xml:space="preserve">                   «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rPr>
                <w:b/>
                <w:bCs/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 xml:space="preserve">ПРОЕКТИРОВАНИЕ, </w:t>
            </w:r>
          </w:p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САНКТ-ПЕТЕРБУРГ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B1071C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  <w:r w:rsidRPr="00121D37">
              <w:rPr>
                <w:b/>
                <w:bCs/>
                <w:sz w:val="14"/>
                <w:szCs w:val="14"/>
              </w:rPr>
              <w:t>2024-2026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24 435,2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b/>
                <w:sz w:val="14"/>
                <w:szCs w:val="14"/>
              </w:rPr>
            </w:pPr>
            <w:r w:rsidRPr="00121D37">
              <w:rPr>
                <w:b/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</w:tc>
      </w:tr>
      <w:tr w:rsidR="00B1071C" w:rsidRPr="00121D37" w:rsidTr="00BB3D5B">
        <w:trPr>
          <w:trHeight w:hRule="exact" w:val="982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widowControl w:val="0"/>
              <w:spacing w:line="182" w:lineRule="exact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ПРОЕКТИРОВАНИЕ ОБЪЕКТА: </w:t>
            </w:r>
          </w:p>
          <w:p w:rsidR="00B1071C" w:rsidRPr="00121D37" w:rsidRDefault="00B1071C" w:rsidP="00E56913">
            <w:pPr>
              <w:pStyle w:val="affff7"/>
              <w:shd w:val="clear" w:color="auto" w:fill="auto"/>
              <w:rPr>
                <w:sz w:val="14"/>
                <w:szCs w:val="14"/>
              </w:rPr>
            </w:pPr>
            <w:r w:rsidRPr="00121D37">
              <w:rPr>
                <w:sz w:val="14"/>
                <w:szCs w:val="14"/>
              </w:rPr>
              <w:t xml:space="preserve">«СТРОИТЕЛЬСТВО ПРОДОЛЖЕНИЯ </w:t>
            </w:r>
            <w:r w:rsidR="00BB3D5B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 xml:space="preserve">УЛ. ЛИТКЕ ОТ ЦИТАДЕЛЬСКОГО ШОССЕ </w:t>
            </w:r>
            <w:r w:rsidRPr="00121D37">
              <w:rPr>
                <w:sz w:val="14"/>
                <w:szCs w:val="14"/>
              </w:rPr>
              <w:br/>
              <w:t xml:space="preserve">ДО ПЕШЕХОДНОЙ НАБЕРЕЖНОЙ </w:t>
            </w:r>
            <w:r w:rsidR="00840F93" w:rsidRPr="00121D37">
              <w:rPr>
                <w:sz w:val="14"/>
                <w:szCs w:val="14"/>
              </w:rPr>
              <w:br/>
            </w:r>
            <w:r w:rsidRPr="00121D37">
              <w:rPr>
                <w:sz w:val="14"/>
                <w:szCs w:val="14"/>
              </w:rPr>
              <w:t>С УСТРОЙСТВОМ РАЗВОРОТНОГО КОЛЬЦА»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163009Д030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КРОНШТАДТ-СКИЙ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71C" w:rsidRPr="00121D37" w:rsidRDefault="00B1071C" w:rsidP="00B1071C">
            <w:pPr>
              <w:pStyle w:val="affff7"/>
              <w:shd w:val="clear" w:color="auto" w:fill="auto"/>
              <w:jc w:val="center"/>
              <w:rPr>
                <w:sz w:val="13"/>
                <w:szCs w:val="13"/>
              </w:rPr>
            </w:pPr>
            <w:r w:rsidRPr="00121D37">
              <w:rPr>
                <w:sz w:val="13"/>
                <w:szCs w:val="13"/>
              </w:rPr>
              <w:t>2024-2026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1C" w:rsidRPr="00121D37" w:rsidRDefault="00B1071C" w:rsidP="00E56913">
            <w:pPr>
              <w:pStyle w:val="affff7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8172D4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20"/>
                <w:szCs w:val="20"/>
                <w:shd w:val="clear" w:color="auto" w:fill="FFFFFF"/>
                <w:lang w:bidi="ru-RU"/>
              </w:rPr>
            </w:pPr>
          </w:p>
          <w:p w:rsidR="00B1071C" w:rsidRPr="00121D37" w:rsidRDefault="008172D4" w:rsidP="00E56913">
            <w:pPr>
              <w:widowControl w:val="0"/>
              <w:spacing w:line="150" w:lineRule="exact"/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</w:pPr>
            <w:r w:rsidRPr="00121D37">
              <w:rPr>
                <w:rFonts w:eastAsia="Arial"/>
                <w:sz w:val="16"/>
                <w:szCs w:val="16"/>
                <w:shd w:val="clear" w:color="auto" w:fill="FFFFFF"/>
                <w:lang w:bidi="ru-RU"/>
              </w:rPr>
              <w:t>».</w:t>
            </w:r>
          </w:p>
        </w:tc>
      </w:tr>
    </w:tbl>
    <w:p w:rsidR="00F92CB8" w:rsidRPr="00121D37" w:rsidRDefault="00F92CB8" w:rsidP="007A41EA">
      <w:pPr>
        <w:ind w:firstLine="567"/>
        <w:jc w:val="both"/>
        <w:rPr>
          <w:rFonts w:eastAsia="Calibri"/>
          <w:lang w:eastAsia="en-US"/>
        </w:rPr>
      </w:pPr>
    </w:p>
    <w:p w:rsidR="00F92CB8" w:rsidRPr="00121D37" w:rsidRDefault="00F92CB8" w:rsidP="007A41EA">
      <w:pPr>
        <w:ind w:firstLine="567"/>
        <w:jc w:val="both"/>
        <w:rPr>
          <w:rFonts w:eastAsia="Calibri"/>
          <w:lang w:eastAsia="en-US"/>
        </w:rPr>
      </w:pPr>
    </w:p>
    <w:p w:rsidR="007A41EA" w:rsidRPr="00121D37" w:rsidRDefault="00307B20" w:rsidP="007A41EA">
      <w:pPr>
        <w:ind w:firstLine="567"/>
        <w:jc w:val="both"/>
        <w:rPr>
          <w:rFonts w:eastAsia="Calibri"/>
          <w:lang w:eastAsia="en-US"/>
        </w:rPr>
      </w:pPr>
      <w:r w:rsidRPr="00121D37">
        <w:rPr>
          <w:rFonts w:eastAsia="Calibri"/>
          <w:lang w:eastAsia="en-US"/>
        </w:rPr>
        <w:t>2</w:t>
      </w:r>
      <w:r w:rsidR="00A5484A" w:rsidRPr="00121D37">
        <w:rPr>
          <w:rFonts w:eastAsia="Calibri"/>
          <w:lang w:eastAsia="en-US"/>
        </w:rPr>
        <w:t>.</w:t>
      </w:r>
      <w:r w:rsidR="00BB3825" w:rsidRPr="00121D37">
        <w:rPr>
          <w:rFonts w:eastAsia="Calibri"/>
          <w:lang w:eastAsia="en-US"/>
        </w:rPr>
        <w:t> </w:t>
      </w:r>
      <w:r w:rsidR="00A5484A" w:rsidRPr="00121D37">
        <w:rPr>
          <w:rFonts w:eastAsia="Calibri"/>
          <w:lang w:eastAsia="en-US"/>
        </w:rPr>
        <w:t>Контроль за выполнением постановления возложить на вице-губернатора</w:t>
      </w:r>
      <w:r w:rsidR="000C57A3" w:rsidRPr="00121D37">
        <w:rPr>
          <w:rFonts w:eastAsia="Calibri"/>
          <w:lang w:eastAsia="en-US"/>
        </w:rPr>
        <w:br/>
      </w:r>
      <w:r w:rsidR="00BA7B79" w:rsidRPr="00121D37">
        <w:rPr>
          <w:rFonts w:eastAsia="Calibri"/>
          <w:lang w:eastAsia="en-US"/>
        </w:rPr>
        <w:t xml:space="preserve">Санкт-Петербурга – руководителя Администрации Губернатора Санкт-Петербурга </w:t>
      </w:r>
      <w:r w:rsidR="00A5484A" w:rsidRPr="00121D37">
        <w:rPr>
          <w:rFonts w:eastAsia="Calibri"/>
          <w:lang w:eastAsia="en-US"/>
        </w:rPr>
        <w:t>Москаленко В.Н.</w:t>
      </w:r>
      <w:r w:rsidR="00DD27E4" w:rsidRPr="00121D37">
        <w:rPr>
          <w:rFonts w:eastAsia="Calibri"/>
          <w:lang w:eastAsia="en-US"/>
        </w:rPr>
        <w:t xml:space="preserve"> </w:t>
      </w:r>
    </w:p>
    <w:p w:rsidR="00A5484A" w:rsidRPr="00121D37" w:rsidRDefault="00A5484A" w:rsidP="00A5484A">
      <w:pPr>
        <w:tabs>
          <w:tab w:val="left" w:pos="851"/>
        </w:tabs>
        <w:ind w:right="-1"/>
        <w:jc w:val="both"/>
        <w:rPr>
          <w:rFonts w:eastAsia="Arial Unicode MS" w:cs="Arial Unicode MS"/>
          <w:lang w:bidi="ru-RU"/>
        </w:rPr>
      </w:pPr>
    </w:p>
    <w:p w:rsidR="00A5484A" w:rsidRPr="00121D37" w:rsidRDefault="00A5484A" w:rsidP="00A5484A">
      <w:pPr>
        <w:tabs>
          <w:tab w:val="left" w:pos="851"/>
        </w:tabs>
        <w:ind w:right="-1"/>
        <w:jc w:val="both"/>
        <w:rPr>
          <w:rFonts w:eastAsia="Arial Unicode MS" w:cs="Arial Unicode MS"/>
          <w:lang w:bidi="ru-RU"/>
        </w:rPr>
      </w:pPr>
    </w:p>
    <w:p w:rsidR="00A5484A" w:rsidRPr="00121D37" w:rsidRDefault="00A5484A" w:rsidP="00423ED8">
      <w:pPr>
        <w:tabs>
          <w:tab w:val="left" w:pos="426"/>
        </w:tabs>
        <w:ind w:right="-1"/>
        <w:rPr>
          <w:b/>
          <w:bCs/>
        </w:rPr>
      </w:pPr>
      <w:r w:rsidRPr="00121D37">
        <w:rPr>
          <w:b/>
          <w:bCs/>
        </w:rPr>
        <w:t xml:space="preserve">     Губернатор</w:t>
      </w:r>
    </w:p>
    <w:p w:rsidR="005A0389" w:rsidRPr="00121D37" w:rsidRDefault="00A5484A" w:rsidP="00307B20">
      <w:pPr>
        <w:tabs>
          <w:tab w:val="center" w:pos="4677"/>
          <w:tab w:val="right" w:pos="9355"/>
        </w:tabs>
        <w:ind w:right="-1"/>
        <w:jc w:val="center"/>
        <w:rPr>
          <w:b/>
          <w:bCs/>
        </w:rPr>
      </w:pPr>
      <w:r w:rsidRPr="00121D37">
        <w:rPr>
          <w:b/>
          <w:bCs/>
        </w:rPr>
        <w:t xml:space="preserve">Санкт-Петербурга </w:t>
      </w:r>
      <w:r w:rsidRPr="00121D37">
        <w:rPr>
          <w:b/>
          <w:bCs/>
        </w:rPr>
        <w:tab/>
      </w:r>
      <w:r w:rsidRPr="00121D37">
        <w:rPr>
          <w:b/>
          <w:bCs/>
        </w:rPr>
        <w:tab/>
        <w:t xml:space="preserve">     </w:t>
      </w:r>
      <w:proofErr w:type="spellStart"/>
      <w:r w:rsidRPr="00121D37">
        <w:rPr>
          <w:b/>
          <w:bCs/>
        </w:rPr>
        <w:t>А.Д.Беглов</w:t>
      </w:r>
      <w:proofErr w:type="spellEnd"/>
    </w:p>
    <w:sectPr w:rsidR="005A0389" w:rsidRPr="00121D37" w:rsidSect="0041491E">
      <w:headerReference w:type="even" r:id="rId10"/>
      <w:headerReference w:type="default" r:id="rId11"/>
      <w:pgSz w:w="11906" w:h="16838" w:code="9"/>
      <w:pgMar w:top="1276" w:right="851" w:bottom="1276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10" w:rsidRDefault="00D36F10">
      <w:r>
        <w:separator/>
      </w:r>
    </w:p>
  </w:endnote>
  <w:endnote w:type="continuationSeparator" w:id="0">
    <w:p w:rsidR="00D36F10" w:rsidRDefault="00D3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10" w:rsidRDefault="00D36F10">
      <w:r>
        <w:separator/>
      </w:r>
    </w:p>
  </w:footnote>
  <w:footnote w:type="continuationSeparator" w:id="0">
    <w:p w:rsidR="00D36F10" w:rsidRDefault="00D36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F47" w:rsidRDefault="00C57F4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7F47" w:rsidRDefault="00C57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065635"/>
      <w:docPartObj>
        <w:docPartGallery w:val="Page Numbers (Top of Page)"/>
        <w:docPartUnique/>
      </w:docPartObj>
    </w:sdtPr>
    <w:sdtEndPr/>
    <w:sdtContent>
      <w:p w:rsidR="00C57F47" w:rsidRDefault="00C57F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CB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63A"/>
    <w:rsid w:val="0000354A"/>
    <w:rsid w:val="0000382F"/>
    <w:rsid w:val="00003873"/>
    <w:rsid w:val="00004C32"/>
    <w:rsid w:val="00005D57"/>
    <w:rsid w:val="00006F45"/>
    <w:rsid w:val="000101B7"/>
    <w:rsid w:val="00010FEA"/>
    <w:rsid w:val="000112C2"/>
    <w:rsid w:val="000123D1"/>
    <w:rsid w:val="000126F6"/>
    <w:rsid w:val="00013673"/>
    <w:rsid w:val="000139DD"/>
    <w:rsid w:val="00014519"/>
    <w:rsid w:val="00015851"/>
    <w:rsid w:val="000165AF"/>
    <w:rsid w:val="00017718"/>
    <w:rsid w:val="00020486"/>
    <w:rsid w:val="0002084C"/>
    <w:rsid w:val="00021B23"/>
    <w:rsid w:val="00021B2A"/>
    <w:rsid w:val="0002299D"/>
    <w:rsid w:val="000234C5"/>
    <w:rsid w:val="0002378F"/>
    <w:rsid w:val="00023D83"/>
    <w:rsid w:val="0002416C"/>
    <w:rsid w:val="00027E77"/>
    <w:rsid w:val="0003182D"/>
    <w:rsid w:val="00032151"/>
    <w:rsid w:val="0003348C"/>
    <w:rsid w:val="000343EA"/>
    <w:rsid w:val="00035F4F"/>
    <w:rsid w:val="0003677B"/>
    <w:rsid w:val="00037163"/>
    <w:rsid w:val="00037EC0"/>
    <w:rsid w:val="00040415"/>
    <w:rsid w:val="00042E64"/>
    <w:rsid w:val="0004495A"/>
    <w:rsid w:val="000450A1"/>
    <w:rsid w:val="000459A7"/>
    <w:rsid w:val="00045A94"/>
    <w:rsid w:val="00047AEB"/>
    <w:rsid w:val="0005040A"/>
    <w:rsid w:val="00050ABE"/>
    <w:rsid w:val="00050D10"/>
    <w:rsid w:val="0005182E"/>
    <w:rsid w:val="00051D98"/>
    <w:rsid w:val="00051F9F"/>
    <w:rsid w:val="00052DC8"/>
    <w:rsid w:val="000543E1"/>
    <w:rsid w:val="000567C4"/>
    <w:rsid w:val="00057025"/>
    <w:rsid w:val="00057B3A"/>
    <w:rsid w:val="000606AB"/>
    <w:rsid w:val="00061169"/>
    <w:rsid w:val="000613FA"/>
    <w:rsid w:val="00063904"/>
    <w:rsid w:val="00064D7C"/>
    <w:rsid w:val="00065E74"/>
    <w:rsid w:val="000710CA"/>
    <w:rsid w:val="000712E0"/>
    <w:rsid w:val="0007139E"/>
    <w:rsid w:val="000725F4"/>
    <w:rsid w:val="00072924"/>
    <w:rsid w:val="00072A2E"/>
    <w:rsid w:val="00072A65"/>
    <w:rsid w:val="000738BF"/>
    <w:rsid w:val="00074AF6"/>
    <w:rsid w:val="0007564D"/>
    <w:rsid w:val="00075C1F"/>
    <w:rsid w:val="00080DCF"/>
    <w:rsid w:val="000826EA"/>
    <w:rsid w:val="00083132"/>
    <w:rsid w:val="00083C4D"/>
    <w:rsid w:val="00085A8B"/>
    <w:rsid w:val="00086067"/>
    <w:rsid w:val="000860DD"/>
    <w:rsid w:val="000860EC"/>
    <w:rsid w:val="00086432"/>
    <w:rsid w:val="0008675D"/>
    <w:rsid w:val="00086FA3"/>
    <w:rsid w:val="00087CD0"/>
    <w:rsid w:val="00090E30"/>
    <w:rsid w:val="0009404F"/>
    <w:rsid w:val="00094225"/>
    <w:rsid w:val="00094AEB"/>
    <w:rsid w:val="0009641E"/>
    <w:rsid w:val="000A0FF0"/>
    <w:rsid w:val="000A24E5"/>
    <w:rsid w:val="000A2728"/>
    <w:rsid w:val="000A3641"/>
    <w:rsid w:val="000A404F"/>
    <w:rsid w:val="000A4975"/>
    <w:rsid w:val="000A5367"/>
    <w:rsid w:val="000A6293"/>
    <w:rsid w:val="000A7E86"/>
    <w:rsid w:val="000B07BD"/>
    <w:rsid w:val="000B20EC"/>
    <w:rsid w:val="000B2177"/>
    <w:rsid w:val="000B4562"/>
    <w:rsid w:val="000B4ECF"/>
    <w:rsid w:val="000B6EB4"/>
    <w:rsid w:val="000C138D"/>
    <w:rsid w:val="000C23D8"/>
    <w:rsid w:val="000C38B1"/>
    <w:rsid w:val="000C38C4"/>
    <w:rsid w:val="000C57A3"/>
    <w:rsid w:val="000C64C3"/>
    <w:rsid w:val="000C7519"/>
    <w:rsid w:val="000C799F"/>
    <w:rsid w:val="000D12B3"/>
    <w:rsid w:val="000D12B8"/>
    <w:rsid w:val="000D1D90"/>
    <w:rsid w:val="000D2325"/>
    <w:rsid w:val="000D5175"/>
    <w:rsid w:val="000D580D"/>
    <w:rsid w:val="000D6BD1"/>
    <w:rsid w:val="000D6BFB"/>
    <w:rsid w:val="000D777D"/>
    <w:rsid w:val="000D78C3"/>
    <w:rsid w:val="000E2A43"/>
    <w:rsid w:val="000E2D4F"/>
    <w:rsid w:val="000E4BAD"/>
    <w:rsid w:val="000E4F6D"/>
    <w:rsid w:val="000E50BA"/>
    <w:rsid w:val="000E6DCA"/>
    <w:rsid w:val="000F0766"/>
    <w:rsid w:val="000F0AD0"/>
    <w:rsid w:val="000F0E37"/>
    <w:rsid w:val="000F1894"/>
    <w:rsid w:val="000F1B32"/>
    <w:rsid w:val="000F3937"/>
    <w:rsid w:val="000F4511"/>
    <w:rsid w:val="000F4E1F"/>
    <w:rsid w:val="000F5065"/>
    <w:rsid w:val="000F5E11"/>
    <w:rsid w:val="001008C7"/>
    <w:rsid w:val="00100B4C"/>
    <w:rsid w:val="0010140C"/>
    <w:rsid w:val="00101821"/>
    <w:rsid w:val="00102FE0"/>
    <w:rsid w:val="00107E57"/>
    <w:rsid w:val="00110922"/>
    <w:rsid w:val="00111766"/>
    <w:rsid w:val="00111D92"/>
    <w:rsid w:val="00114148"/>
    <w:rsid w:val="00114D70"/>
    <w:rsid w:val="00114F08"/>
    <w:rsid w:val="0011558F"/>
    <w:rsid w:val="0011563D"/>
    <w:rsid w:val="00115B52"/>
    <w:rsid w:val="001164B9"/>
    <w:rsid w:val="00116A0F"/>
    <w:rsid w:val="00116BCA"/>
    <w:rsid w:val="00120B5F"/>
    <w:rsid w:val="00121D37"/>
    <w:rsid w:val="001228D9"/>
    <w:rsid w:val="00122904"/>
    <w:rsid w:val="001229A7"/>
    <w:rsid w:val="00122AEA"/>
    <w:rsid w:val="0012337D"/>
    <w:rsid w:val="00123D54"/>
    <w:rsid w:val="00124B9E"/>
    <w:rsid w:val="00127045"/>
    <w:rsid w:val="00130A7C"/>
    <w:rsid w:val="00131A58"/>
    <w:rsid w:val="00132435"/>
    <w:rsid w:val="00133E07"/>
    <w:rsid w:val="00136439"/>
    <w:rsid w:val="00136A2E"/>
    <w:rsid w:val="001370C4"/>
    <w:rsid w:val="00137646"/>
    <w:rsid w:val="001410A3"/>
    <w:rsid w:val="001441F0"/>
    <w:rsid w:val="0014565C"/>
    <w:rsid w:val="001457D8"/>
    <w:rsid w:val="00145DED"/>
    <w:rsid w:val="001466B7"/>
    <w:rsid w:val="00146BB2"/>
    <w:rsid w:val="00147021"/>
    <w:rsid w:val="00147B7B"/>
    <w:rsid w:val="001503B7"/>
    <w:rsid w:val="00150801"/>
    <w:rsid w:val="00150EF0"/>
    <w:rsid w:val="00151645"/>
    <w:rsid w:val="00151A63"/>
    <w:rsid w:val="001521C5"/>
    <w:rsid w:val="00154512"/>
    <w:rsid w:val="001547E5"/>
    <w:rsid w:val="0015481D"/>
    <w:rsid w:val="001560D4"/>
    <w:rsid w:val="00156342"/>
    <w:rsid w:val="00156581"/>
    <w:rsid w:val="00157F69"/>
    <w:rsid w:val="001609ED"/>
    <w:rsid w:val="00161AE5"/>
    <w:rsid w:val="00161D40"/>
    <w:rsid w:val="00162649"/>
    <w:rsid w:val="00162771"/>
    <w:rsid w:val="0016339D"/>
    <w:rsid w:val="00163851"/>
    <w:rsid w:val="00163F56"/>
    <w:rsid w:val="00164ECC"/>
    <w:rsid w:val="00166546"/>
    <w:rsid w:val="00166DB2"/>
    <w:rsid w:val="001709D3"/>
    <w:rsid w:val="001723E3"/>
    <w:rsid w:val="00173121"/>
    <w:rsid w:val="00174460"/>
    <w:rsid w:val="00174F49"/>
    <w:rsid w:val="00175B6D"/>
    <w:rsid w:val="001762A5"/>
    <w:rsid w:val="0017646A"/>
    <w:rsid w:val="00176AAC"/>
    <w:rsid w:val="00177703"/>
    <w:rsid w:val="00181DE2"/>
    <w:rsid w:val="001820FB"/>
    <w:rsid w:val="0018233D"/>
    <w:rsid w:val="00182D1F"/>
    <w:rsid w:val="0018343A"/>
    <w:rsid w:val="001856C4"/>
    <w:rsid w:val="00186DFF"/>
    <w:rsid w:val="00186FAA"/>
    <w:rsid w:val="00187546"/>
    <w:rsid w:val="001879E7"/>
    <w:rsid w:val="00190AA5"/>
    <w:rsid w:val="00190DDC"/>
    <w:rsid w:val="0019123F"/>
    <w:rsid w:val="00191CF5"/>
    <w:rsid w:val="001920E0"/>
    <w:rsid w:val="001934A1"/>
    <w:rsid w:val="001944A2"/>
    <w:rsid w:val="001945A1"/>
    <w:rsid w:val="00194F8A"/>
    <w:rsid w:val="001953EF"/>
    <w:rsid w:val="0019559D"/>
    <w:rsid w:val="00195DB9"/>
    <w:rsid w:val="0019630B"/>
    <w:rsid w:val="00196FDD"/>
    <w:rsid w:val="001A187D"/>
    <w:rsid w:val="001A1F71"/>
    <w:rsid w:val="001A55FB"/>
    <w:rsid w:val="001A671F"/>
    <w:rsid w:val="001A7698"/>
    <w:rsid w:val="001B03D9"/>
    <w:rsid w:val="001B06B7"/>
    <w:rsid w:val="001B19D7"/>
    <w:rsid w:val="001B203A"/>
    <w:rsid w:val="001B2C75"/>
    <w:rsid w:val="001B4593"/>
    <w:rsid w:val="001B4B5D"/>
    <w:rsid w:val="001B55F3"/>
    <w:rsid w:val="001B655C"/>
    <w:rsid w:val="001B686F"/>
    <w:rsid w:val="001B7469"/>
    <w:rsid w:val="001C0516"/>
    <w:rsid w:val="001C2235"/>
    <w:rsid w:val="001C23A2"/>
    <w:rsid w:val="001C39B4"/>
    <w:rsid w:val="001C4528"/>
    <w:rsid w:val="001C559D"/>
    <w:rsid w:val="001D133D"/>
    <w:rsid w:val="001D1834"/>
    <w:rsid w:val="001D354C"/>
    <w:rsid w:val="001D3CC2"/>
    <w:rsid w:val="001D4419"/>
    <w:rsid w:val="001D4478"/>
    <w:rsid w:val="001D45EF"/>
    <w:rsid w:val="001D617C"/>
    <w:rsid w:val="001D7AA8"/>
    <w:rsid w:val="001E13EF"/>
    <w:rsid w:val="001E4091"/>
    <w:rsid w:val="001E58F9"/>
    <w:rsid w:val="001E5B9F"/>
    <w:rsid w:val="001E630E"/>
    <w:rsid w:val="001E66FF"/>
    <w:rsid w:val="001E7063"/>
    <w:rsid w:val="001E7EA4"/>
    <w:rsid w:val="001F1FB2"/>
    <w:rsid w:val="001F2F5E"/>
    <w:rsid w:val="001F32A4"/>
    <w:rsid w:val="001F3585"/>
    <w:rsid w:val="001F35E3"/>
    <w:rsid w:val="001F4356"/>
    <w:rsid w:val="001F46AA"/>
    <w:rsid w:val="001F472A"/>
    <w:rsid w:val="001F51D4"/>
    <w:rsid w:val="001F6EE4"/>
    <w:rsid w:val="001F79BD"/>
    <w:rsid w:val="00200F0E"/>
    <w:rsid w:val="00202409"/>
    <w:rsid w:val="00202FC9"/>
    <w:rsid w:val="00203CB2"/>
    <w:rsid w:val="00204238"/>
    <w:rsid w:val="00204E4B"/>
    <w:rsid w:val="00204F27"/>
    <w:rsid w:val="00206F08"/>
    <w:rsid w:val="00207824"/>
    <w:rsid w:val="0021003C"/>
    <w:rsid w:val="002108F0"/>
    <w:rsid w:val="00213FBD"/>
    <w:rsid w:val="002146FF"/>
    <w:rsid w:val="00215067"/>
    <w:rsid w:val="0021684F"/>
    <w:rsid w:val="00217285"/>
    <w:rsid w:val="002172ED"/>
    <w:rsid w:val="00220C3F"/>
    <w:rsid w:val="002211A9"/>
    <w:rsid w:val="00221827"/>
    <w:rsid w:val="00221A9B"/>
    <w:rsid w:val="00221F47"/>
    <w:rsid w:val="00222DC9"/>
    <w:rsid w:val="002236A2"/>
    <w:rsid w:val="00224264"/>
    <w:rsid w:val="00225904"/>
    <w:rsid w:val="00225DD2"/>
    <w:rsid w:val="00226CB1"/>
    <w:rsid w:val="00226F0E"/>
    <w:rsid w:val="0022723F"/>
    <w:rsid w:val="00227914"/>
    <w:rsid w:val="00227D65"/>
    <w:rsid w:val="00232A54"/>
    <w:rsid w:val="00232E3C"/>
    <w:rsid w:val="0023309C"/>
    <w:rsid w:val="00233D87"/>
    <w:rsid w:val="002341FE"/>
    <w:rsid w:val="00234997"/>
    <w:rsid w:val="00235319"/>
    <w:rsid w:val="0023559F"/>
    <w:rsid w:val="00236DBB"/>
    <w:rsid w:val="00237D6E"/>
    <w:rsid w:val="0024153B"/>
    <w:rsid w:val="00242DA6"/>
    <w:rsid w:val="00242E6C"/>
    <w:rsid w:val="002433A2"/>
    <w:rsid w:val="002434DE"/>
    <w:rsid w:val="00243BB6"/>
    <w:rsid w:val="00247B9F"/>
    <w:rsid w:val="00247FDA"/>
    <w:rsid w:val="00250370"/>
    <w:rsid w:val="00250E01"/>
    <w:rsid w:val="00251C73"/>
    <w:rsid w:val="00252226"/>
    <w:rsid w:val="0025361F"/>
    <w:rsid w:val="00253B71"/>
    <w:rsid w:val="00253EE4"/>
    <w:rsid w:val="00254313"/>
    <w:rsid w:val="002544C8"/>
    <w:rsid w:val="002547CC"/>
    <w:rsid w:val="00255B80"/>
    <w:rsid w:val="00255BF4"/>
    <w:rsid w:val="002563BF"/>
    <w:rsid w:val="00263824"/>
    <w:rsid w:val="002641BB"/>
    <w:rsid w:val="002649D3"/>
    <w:rsid w:val="002655CB"/>
    <w:rsid w:val="00265F6F"/>
    <w:rsid w:val="0027255C"/>
    <w:rsid w:val="00273A33"/>
    <w:rsid w:val="00273BA4"/>
    <w:rsid w:val="0027474B"/>
    <w:rsid w:val="0027478F"/>
    <w:rsid w:val="00274B13"/>
    <w:rsid w:val="002757FB"/>
    <w:rsid w:val="002774BE"/>
    <w:rsid w:val="0027765A"/>
    <w:rsid w:val="00280A73"/>
    <w:rsid w:val="00280AE1"/>
    <w:rsid w:val="002846EB"/>
    <w:rsid w:val="00284D76"/>
    <w:rsid w:val="002859C3"/>
    <w:rsid w:val="00287894"/>
    <w:rsid w:val="00287960"/>
    <w:rsid w:val="00287BAC"/>
    <w:rsid w:val="00290508"/>
    <w:rsid w:val="00290A92"/>
    <w:rsid w:val="00290EB1"/>
    <w:rsid w:val="002911D9"/>
    <w:rsid w:val="0029284F"/>
    <w:rsid w:val="00292986"/>
    <w:rsid w:val="00292DC6"/>
    <w:rsid w:val="002A38AE"/>
    <w:rsid w:val="002A39F8"/>
    <w:rsid w:val="002A62CD"/>
    <w:rsid w:val="002A6A21"/>
    <w:rsid w:val="002B011F"/>
    <w:rsid w:val="002B1B4B"/>
    <w:rsid w:val="002B1C82"/>
    <w:rsid w:val="002B567A"/>
    <w:rsid w:val="002B6555"/>
    <w:rsid w:val="002B68E5"/>
    <w:rsid w:val="002B7811"/>
    <w:rsid w:val="002B781C"/>
    <w:rsid w:val="002C0384"/>
    <w:rsid w:val="002C0717"/>
    <w:rsid w:val="002C0A46"/>
    <w:rsid w:val="002C1799"/>
    <w:rsid w:val="002C34CA"/>
    <w:rsid w:val="002C3F0D"/>
    <w:rsid w:val="002C605D"/>
    <w:rsid w:val="002C6F30"/>
    <w:rsid w:val="002C7C15"/>
    <w:rsid w:val="002D072C"/>
    <w:rsid w:val="002D0821"/>
    <w:rsid w:val="002D0CDA"/>
    <w:rsid w:val="002D34B6"/>
    <w:rsid w:val="002D52A5"/>
    <w:rsid w:val="002D6588"/>
    <w:rsid w:val="002D695A"/>
    <w:rsid w:val="002D6A0D"/>
    <w:rsid w:val="002D6B0A"/>
    <w:rsid w:val="002D71EA"/>
    <w:rsid w:val="002D72BE"/>
    <w:rsid w:val="002D79C4"/>
    <w:rsid w:val="002D7D66"/>
    <w:rsid w:val="002E0D7D"/>
    <w:rsid w:val="002E16C0"/>
    <w:rsid w:val="002E2868"/>
    <w:rsid w:val="002E2956"/>
    <w:rsid w:val="002E2DB3"/>
    <w:rsid w:val="002E2F99"/>
    <w:rsid w:val="002E33CA"/>
    <w:rsid w:val="002E3C0C"/>
    <w:rsid w:val="002E5102"/>
    <w:rsid w:val="002E6372"/>
    <w:rsid w:val="002E6396"/>
    <w:rsid w:val="002E6CDE"/>
    <w:rsid w:val="002E6F4D"/>
    <w:rsid w:val="002F15E6"/>
    <w:rsid w:val="002F195C"/>
    <w:rsid w:val="002F1CB8"/>
    <w:rsid w:val="002F3428"/>
    <w:rsid w:val="002F38FB"/>
    <w:rsid w:val="002F4809"/>
    <w:rsid w:val="002F5769"/>
    <w:rsid w:val="002F61F3"/>
    <w:rsid w:val="002F7132"/>
    <w:rsid w:val="002F73F3"/>
    <w:rsid w:val="003002B4"/>
    <w:rsid w:val="003049B2"/>
    <w:rsid w:val="00304E8A"/>
    <w:rsid w:val="0030746A"/>
    <w:rsid w:val="00307B20"/>
    <w:rsid w:val="00307EEF"/>
    <w:rsid w:val="0031019B"/>
    <w:rsid w:val="00310BD1"/>
    <w:rsid w:val="00311B0A"/>
    <w:rsid w:val="00313A95"/>
    <w:rsid w:val="003149BA"/>
    <w:rsid w:val="00315149"/>
    <w:rsid w:val="0031611B"/>
    <w:rsid w:val="003161EE"/>
    <w:rsid w:val="00316E6D"/>
    <w:rsid w:val="00317490"/>
    <w:rsid w:val="00320558"/>
    <w:rsid w:val="00321154"/>
    <w:rsid w:val="00324441"/>
    <w:rsid w:val="00324640"/>
    <w:rsid w:val="003253F3"/>
    <w:rsid w:val="00325750"/>
    <w:rsid w:val="00325ABD"/>
    <w:rsid w:val="00326C7B"/>
    <w:rsid w:val="00327889"/>
    <w:rsid w:val="00327ED3"/>
    <w:rsid w:val="00330410"/>
    <w:rsid w:val="00331CA6"/>
    <w:rsid w:val="00331E07"/>
    <w:rsid w:val="00332941"/>
    <w:rsid w:val="00332A3A"/>
    <w:rsid w:val="00332A3B"/>
    <w:rsid w:val="00333A76"/>
    <w:rsid w:val="00333B42"/>
    <w:rsid w:val="00335079"/>
    <w:rsid w:val="0033639F"/>
    <w:rsid w:val="00336B00"/>
    <w:rsid w:val="00336DAF"/>
    <w:rsid w:val="00336F7A"/>
    <w:rsid w:val="00337668"/>
    <w:rsid w:val="00341344"/>
    <w:rsid w:val="003414E3"/>
    <w:rsid w:val="00341977"/>
    <w:rsid w:val="00343C46"/>
    <w:rsid w:val="00343E6D"/>
    <w:rsid w:val="00343EE5"/>
    <w:rsid w:val="003443A6"/>
    <w:rsid w:val="003449C9"/>
    <w:rsid w:val="00346808"/>
    <w:rsid w:val="0034694B"/>
    <w:rsid w:val="00346A42"/>
    <w:rsid w:val="00347443"/>
    <w:rsid w:val="00347A16"/>
    <w:rsid w:val="0035168C"/>
    <w:rsid w:val="00352762"/>
    <w:rsid w:val="00352D05"/>
    <w:rsid w:val="00355876"/>
    <w:rsid w:val="003601E6"/>
    <w:rsid w:val="003620F6"/>
    <w:rsid w:val="003624DE"/>
    <w:rsid w:val="00362A76"/>
    <w:rsid w:val="00363274"/>
    <w:rsid w:val="0036371F"/>
    <w:rsid w:val="0036383A"/>
    <w:rsid w:val="0036439A"/>
    <w:rsid w:val="00364494"/>
    <w:rsid w:val="00364ED4"/>
    <w:rsid w:val="0036509C"/>
    <w:rsid w:val="00365B15"/>
    <w:rsid w:val="0036650C"/>
    <w:rsid w:val="00366E27"/>
    <w:rsid w:val="003670BB"/>
    <w:rsid w:val="00367B3A"/>
    <w:rsid w:val="0037037B"/>
    <w:rsid w:val="00370EA9"/>
    <w:rsid w:val="00371625"/>
    <w:rsid w:val="00372012"/>
    <w:rsid w:val="003738B5"/>
    <w:rsid w:val="00375C64"/>
    <w:rsid w:val="003779B7"/>
    <w:rsid w:val="00377A67"/>
    <w:rsid w:val="003824F8"/>
    <w:rsid w:val="00382E81"/>
    <w:rsid w:val="003833DD"/>
    <w:rsid w:val="003835ED"/>
    <w:rsid w:val="00386276"/>
    <w:rsid w:val="00386FA3"/>
    <w:rsid w:val="00387E67"/>
    <w:rsid w:val="0039742C"/>
    <w:rsid w:val="00397946"/>
    <w:rsid w:val="003A06CD"/>
    <w:rsid w:val="003A230E"/>
    <w:rsid w:val="003A2B0A"/>
    <w:rsid w:val="003A2B72"/>
    <w:rsid w:val="003A2FE5"/>
    <w:rsid w:val="003A30D5"/>
    <w:rsid w:val="003A4EAA"/>
    <w:rsid w:val="003A5033"/>
    <w:rsid w:val="003A5AA9"/>
    <w:rsid w:val="003A68EE"/>
    <w:rsid w:val="003A6CB0"/>
    <w:rsid w:val="003A7214"/>
    <w:rsid w:val="003A7CCB"/>
    <w:rsid w:val="003B15C5"/>
    <w:rsid w:val="003B2134"/>
    <w:rsid w:val="003B4406"/>
    <w:rsid w:val="003B6166"/>
    <w:rsid w:val="003B6B9E"/>
    <w:rsid w:val="003C04EA"/>
    <w:rsid w:val="003C0E24"/>
    <w:rsid w:val="003C2363"/>
    <w:rsid w:val="003C2806"/>
    <w:rsid w:val="003C2AA4"/>
    <w:rsid w:val="003C3996"/>
    <w:rsid w:val="003C3D4D"/>
    <w:rsid w:val="003C44E7"/>
    <w:rsid w:val="003C55E8"/>
    <w:rsid w:val="003C617B"/>
    <w:rsid w:val="003C6CCE"/>
    <w:rsid w:val="003C7734"/>
    <w:rsid w:val="003D0C31"/>
    <w:rsid w:val="003D287B"/>
    <w:rsid w:val="003D5BED"/>
    <w:rsid w:val="003E0619"/>
    <w:rsid w:val="003E22B4"/>
    <w:rsid w:val="003E3C72"/>
    <w:rsid w:val="003E5E82"/>
    <w:rsid w:val="003E68BF"/>
    <w:rsid w:val="003E691D"/>
    <w:rsid w:val="003E77B2"/>
    <w:rsid w:val="003F0168"/>
    <w:rsid w:val="003F01D1"/>
    <w:rsid w:val="003F0686"/>
    <w:rsid w:val="003F22E8"/>
    <w:rsid w:val="003F25D3"/>
    <w:rsid w:val="003F2EA1"/>
    <w:rsid w:val="003F3712"/>
    <w:rsid w:val="003F38F1"/>
    <w:rsid w:val="003F6146"/>
    <w:rsid w:val="003F72A3"/>
    <w:rsid w:val="003F73D3"/>
    <w:rsid w:val="00400E52"/>
    <w:rsid w:val="00400FA1"/>
    <w:rsid w:val="00401318"/>
    <w:rsid w:val="00402395"/>
    <w:rsid w:val="00402CA7"/>
    <w:rsid w:val="00403230"/>
    <w:rsid w:val="00404A4E"/>
    <w:rsid w:val="004055BC"/>
    <w:rsid w:val="00406FC2"/>
    <w:rsid w:val="0040778F"/>
    <w:rsid w:val="0041036C"/>
    <w:rsid w:val="00410508"/>
    <w:rsid w:val="004105AF"/>
    <w:rsid w:val="00411114"/>
    <w:rsid w:val="004118E3"/>
    <w:rsid w:val="00413692"/>
    <w:rsid w:val="00414199"/>
    <w:rsid w:val="0041491E"/>
    <w:rsid w:val="0041596F"/>
    <w:rsid w:val="00415E95"/>
    <w:rsid w:val="00416346"/>
    <w:rsid w:val="00416ED0"/>
    <w:rsid w:val="004174E7"/>
    <w:rsid w:val="00417EBC"/>
    <w:rsid w:val="00417FA2"/>
    <w:rsid w:val="00420CBE"/>
    <w:rsid w:val="00422225"/>
    <w:rsid w:val="00423328"/>
    <w:rsid w:val="00423AC7"/>
    <w:rsid w:val="00423ED8"/>
    <w:rsid w:val="004245F0"/>
    <w:rsid w:val="00425C25"/>
    <w:rsid w:val="00427118"/>
    <w:rsid w:val="00427620"/>
    <w:rsid w:val="004301D4"/>
    <w:rsid w:val="00430713"/>
    <w:rsid w:val="00434500"/>
    <w:rsid w:val="004345CE"/>
    <w:rsid w:val="0043481F"/>
    <w:rsid w:val="00434BA5"/>
    <w:rsid w:val="00436647"/>
    <w:rsid w:val="004405DF"/>
    <w:rsid w:val="00440EB0"/>
    <w:rsid w:val="004423B2"/>
    <w:rsid w:val="00442AEE"/>
    <w:rsid w:val="004441A5"/>
    <w:rsid w:val="00444C44"/>
    <w:rsid w:val="00445303"/>
    <w:rsid w:val="004457E7"/>
    <w:rsid w:val="0044600D"/>
    <w:rsid w:val="004460B4"/>
    <w:rsid w:val="0045035E"/>
    <w:rsid w:val="00451E6A"/>
    <w:rsid w:val="004526D5"/>
    <w:rsid w:val="00453A0D"/>
    <w:rsid w:val="00453F50"/>
    <w:rsid w:val="00454F8B"/>
    <w:rsid w:val="00455CA7"/>
    <w:rsid w:val="00455CD6"/>
    <w:rsid w:val="00455CE2"/>
    <w:rsid w:val="00455DBE"/>
    <w:rsid w:val="004562A7"/>
    <w:rsid w:val="0045764B"/>
    <w:rsid w:val="00457C97"/>
    <w:rsid w:val="0046072E"/>
    <w:rsid w:val="00460D80"/>
    <w:rsid w:val="0046126D"/>
    <w:rsid w:val="00461299"/>
    <w:rsid w:val="00461DF4"/>
    <w:rsid w:val="00462996"/>
    <w:rsid w:val="00462A6B"/>
    <w:rsid w:val="00462C1A"/>
    <w:rsid w:val="0046450E"/>
    <w:rsid w:val="00464AE4"/>
    <w:rsid w:val="00466BC2"/>
    <w:rsid w:val="00466F83"/>
    <w:rsid w:val="0046777B"/>
    <w:rsid w:val="004678E0"/>
    <w:rsid w:val="0047067A"/>
    <w:rsid w:val="00471867"/>
    <w:rsid w:val="004730C5"/>
    <w:rsid w:val="004731B6"/>
    <w:rsid w:val="0047511B"/>
    <w:rsid w:val="00475342"/>
    <w:rsid w:val="004754D0"/>
    <w:rsid w:val="00476CCA"/>
    <w:rsid w:val="00477D8F"/>
    <w:rsid w:val="00481785"/>
    <w:rsid w:val="00481961"/>
    <w:rsid w:val="00481970"/>
    <w:rsid w:val="0048219D"/>
    <w:rsid w:val="004827F1"/>
    <w:rsid w:val="00484570"/>
    <w:rsid w:val="004855ED"/>
    <w:rsid w:val="00487447"/>
    <w:rsid w:val="004875B4"/>
    <w:rsid w:val="00490D14"/>
    <w:rsid w:val="00490D68"/>
    <w:rsid w:val="00490E97"/>
    <w:rsid w:val="00491081"/>
    <w:rsid w:val="0049194B"/>
    <w:rsid w:val="00491ED3"/>
    <w:rsid w:val="00492BEC"/>
    <w:rsid w:val="00492F24"/>
    <w:rsid w:val="00493203"/>
    <w:rsid w:val="00493631"/>
    <w:rsid w:val="004936CB"/>
    <w:rsid w:val="0049496B"/>
    <w:rsid w:val="00495270"/>
    <w:rsid w:val="004966AC"/>
    <w:rsid w:val="0049679C"/>
    <w:rsid w:val="00496983"/>
    <w:rsid w:val="00496E52"/>
    <w:rsid w:val="004A0868"/>
    <w:rsid w:val="004A13D2"/>
    <w:rsid w:val="004A1CBA"/>
    <w:rsid w:val="004A4556"/>
    <w:rsid w:val="004A516B"/>
    <w:rsid w:val="004A5282"/>
    <w:rsid w:val="004A5B09"/>
    <w:rsid w:val="004A7E16"/>
    <w:rsid w:val="004B0885"/>
    <w:rsid w:val="004B1FEF"/>
    <w:rsid w:val="004B267E"/>
    <w:rsid w:val="004B4139"/>
    <w:rsid w:val="004B41B2"/>
    <w:rsid w:val="004B546F"/>
    <w:rsid w:val="004B6CF7"/>
    <w:rsid w:val="004B76FC"/>
    <w:rsid w:val="004B7B0F"/>
    <w:rsid w:val="004B7CBB"/>
    <w:rsid w:val="004C0AB8"/>
    <w:rsid w:val="004C17F5"/>
    <w:rsid w:val="004C2F5D"/>
    <w:rsid w:val="004C3FA5"/>
    <w:rsid w:val="004C50F6"/>
    <w:rsid w:val="004C5181"/>
    <w:rsid w:val="004C5A7E"/>
    <w:rsid w:val="004C7809"/>
    <w:rsid w:val="004C793D"/>
    <w:rsid w:val="004D00B1"/>
    <w:rsid w:val="004D328F"/>
    <w:rsid w:val="004D3CBC"/>
    <w:rsid w:val="004D4747"/>
    <w:rsid w:val="004D521F"/>
    <w:rsid w:val="004D5466"/>
    <w:rsid w:val="004D5B82"/>
    <w:rsid w:val="004D6367"/>
    <w:rsid w:val="004D7740"/>
    <w:rsid w:val="004D7FEA"/>
    <w:rsid w:val="004E06CF"/>
    <w:rsid w:val="004E1FA9"/>
    <w:rsid w:val="004E257F"/>
    <w:rsid w:val="004E3CAD"/>
    <w:rsid w:val="004E4991"/>
    <w:rsid w:val="004E502E"/>
    <w:rsid w:val="004E504E"/>
    <w:rsid w:val="004E5945"/>
    <w:rsid w:val="004E6A9E"/>
    <w:rsid w:val="004E6E34"/>
    <w:rsid w:val="004F0EFA"/>
    <w:rsid w:val="004F13EE"/>
    <w:rsid w:val="004F1B63"/>
    <w:rsid w:val="004F277B"/>
    <w:rsid w:val="004F299F"/>
    <w:rsid w:val="004F75F8"/>
    <w:rsid w:val="004F7C2E"/>
    <w:rsid w:val="00500E55"/>
    <w:rsid w:val="00501143"/>
    <w:rsid w:val="00501950"/>
    <w:rsid w:val="005025A0"/>
    <w:rsid w:val="00502AD0"/>
    <w:rsid w:val="00503047"/>
    <w:rsid w:val="0050321C"/>
    <w:rsid w:val="00504B8B"/>
    <w:rsid w:val="00505420"/>
    <w:rsid w:val="0050542B"/>
    <w:rsid w:val="005056BA"/>
    <w:rsid w:val="00505D84"/>
    <w:rsid w:val="00505E8A"/>
    <w:rsid w:val="005075D5"/>
    <w:rsid w:val="00507765"/>
    <w:rsid w:val="00511206"/>
    <w:rsid w:val="0051290C"/>
    <w:rsid w:val="00514152"/>
    <w:rsid w:val="005142BE"/>
    <w:rsid w:val="00515641"/>
    <w:rsid w:val="00516B73"/>
    <w:rsid w:val="00520298"/>
    <w:rsid w:val="0052091B"/>
    <w:rsid w:val="00526BC3"/>
    <w:rsid w:val="005322A3"/>
    <w:rsid w:val="00533A9C"/>
    <w:rsid w:val="00536A56"/>
    <w:rsid w:val="00536C13"/>
    <w:rsid w:val="0053712B"/>
    <w:rsid w:val="00537AF3"/>
    <w:rsid w:val="00540974"/>
    <w:rsid w:val="0054190C"/>
    <w:rsid w:val="0054216F"/>
    <w:rsid w:val="00542D35"/>
    <w:rsid w:val="00543682"/>
    <w:rsid w:val="00543C0C"/>
    <w:rsid w:val="005440F8"/>
    <w:rsid w:val="005464DB"/>
    <w:rsid w:val="00547030"/>
    <w:rsid w:val="005506D9"/>
    <w:rsid w:val="005526FB"/>
    <w:rsid w:val="00552792"/>
    <w:rsid w:val="00553C27"/>
    <w:rsid w:val="00553E68"/>
    <w:rsid w:val="005557EF"/>
    <w:rsid w:val="00556B19"/>
    <w:rsid w:val="00556EC0"/>
    <w:rsid w:val="00557173"/>
    <w:rsid w:val="005615B6"/>
    <w:rsid w:val="00563A67"/>
    <w:rsid w:val="00563C0A"/>
    <w:rsid w:val="00564174"/>
    <w:rsid w:val="0056419E"/>
    <w:rsid w:val="0056483F"/>
    <w:rsid w:val="00565126"/>
    <w:rsid w:val="00565792"/>
    <w:rsid w:val="00565F18"/>
    <w:rsid w:val="00570438"/>
    <w:rsid w:val="005712D2"/>
    <w:rsid w:val="00571499"/>
    <w:rsid w:val="00571D3C"/>
    <w:rsid w:val="00571E98"/>
    <w:rsid w:val="0057204F"/>
    <w:rsid w:val="0057217E"/>
    <w:rsid w:val="0057356C"/>
    <w:rsid w:val="0057717E"/>
    <w:rsid w:val="00580B51"/>
    <w:rsid w:val="00584D25"/>
    <w:rsid w:val="0058557E"/>
    <w:rsid w:val="00585CC8"/>
    <w:rsid w:val="00585FD1"/>
    <w:rsid w:val="0058688F"/>
    <w:rsid w:val="005875DC"/>
    <w:rsid w:val="0059084C"/>
    <w:rsid w:val="00590C8A"/>
    <w:rsid w:val="005912B4"/>
    <w:rsid w:val="00591FE8"/>
    <w:rsid w:val="00593263"/>
    <w:rsid w:val="00593490"/>
    <w:rsid w:val="0059761F"/>
    <w:rsid w:val="00597C80"/>
    <w:rsid w:val="00597E7D"/>
    <w:rsid w:val="005A0389"/>
    <w:rsid w:val="005A0569"/>
    <w:rsid w:val="005A05A1"/>
    <w:rsid w:val="005A1023"/>
    <w:rsid w:val="005A43DE"/>
    <w:rsid w:val="005A4ACB"/>
    <w:rsid w:val="005A52E6"/>
    <w:rsid w:val="005A583F"/>
    <w:rsid w:val="005A5D38"/>
    <w:rsid w:val="005A6E7F"/>
    <w:rsid w:val="005B1926"/>
    <w:rsid w:val="005B3F8B"/>
    <w:rsid w:val="005B4051"/>
    <w:rsid w:val="005B4175"/>
    <w:rsid w:val="005B52A9"/>
    <w:rsid w:val="005B5F81"/>
    <w:rsid w:val="005B6D5A"/>
    <w:rsid w:val="005B738F"/>
    <w:rsid w:val="005C0744"/>
    <w:rsid w:val="005C1A83"/>
    <w:rsid w:val="005C2845"/>
    <w:rsid w:val="005C3EDB"/>
    <w:rsid w:val="005C3F91"/>
    <w:rsid w:val="005C439A"/>
    <w:rsid w:val="005C43D7"/>
    <w:rsid w:val="005C4C50"/>
    <w:rsid w:val="005C506A"/>
    <w:rsid w:val="005C6056"/>
    <w:rsid w:val="005C679E"/>
    <w:rsid w:val="005D1C98"/>
    <w:rsid w:val="005D43B9"/>
    <w:rsid w:val="005D49C5"/>
    <w:rsid w:val="005D54A9"/>
    <w:rsid w:val="005D5F72"/>
    <w:rsid w:val="005D63E5"/>
    <w:rsid w:val="005D69D9"/>
    <w:rsid w:val="005D6F33"/>
    <w:rsid w:val="005D706C"/>
    <w:rsid w:val="005E136C"/>
    <w:rsid w:val="005E14D4"/>
    <w:rsid w:val="005E1E64"/>
    <w:rsid w:val="005E2AEC"/>
    <w:rsid w:val="005E4195"/>
    <w:rsid w:val="005E6234"/>
    <w:rsid w:val="005E6891"/>
    <w:rsid w:val="005E6D3E"/>
    <w:rsid w:val="005E76F7"/>
    <w:rsid w:val="005E7A8C"/>
    <w:rsid w:val="005F172F"/>
    <w:rsid w:val="005F1D7A"/>
    <w:rsid w:val="005F22D1"/>
    <w:rsid w:val="005F5E01"/>
    <w:rsid w:val="005F64E7"/>
    <w:rsid w:val="005F7984"/>
    <w:rsid w:val="006001B6"/>
    <w:rsid w:val="00600265"/>
    <w:rsid w:val="00601454"/>
    <w:rsid w:val="006019FD"/>
    <w:rsid w:val="0060336F"/>
    <w:rsid w:val="00604415"/>
    <w:rsid w:val="0060569E"/>
    <w:rsid w:val="00606CC2"/>
    <w:rsid w:val="00606D20"/>
    <w:rsid w:val="00607095"/>
    <w:rsid w:val="00607905"/>
    <w:rsid w:val="00610441"/>
    <w:rsid w:val="00610492"/>
    <w:rsid w:val="00610A8A"/>
    <w:rsid w:val="0061158D"/>
    <w:rsid w:val="0061159E"/>
    <w:rsid w:val="00611FDF"/>
    <w:rsid w:val="00613057"/>
    <w:rsid w:val="00613C4D"/>
    <w:rsid w:val="00616809"/>
    <w:rsid w:val="00616929"/>
    <w:rsid w:val="00617DDF"/>
    <w:rsid w:val="00620357"/>
    <w:rsid w:val="0062041E"/>
    <w:rsid w:val="0062170F"/>
    <w:rsid w:val="00622282"/>
    <w:rsid w:val="00622639"/>
    <w:rsid w:val="006238D5"/>
    <w:rsid w:val="00623C29"/>
    <w:rsid w:val="00624183"/>
    <w:rsid w:val="00624678"/>
    <w:rsid w:val="006247D8"/>
    <w:rsid w:val="00625526"/>
    <w:rsid w:val="0062577E"/>
    <w:rsid w:val="00627AF1"/>
    <w:rsid w:val="00630445"/>
    <w:rsid w:val="00630FC9"/>
    <w:rsid w:val="0063129F"/>
    <w:rsid w:val="006313EA"/>
    <w:rsid w:val="00631EB8"/>
    <w:rsid w:val="00632D6F"/>
    <w:rsid w:val="00632E0D"/>
    <w:rsid w:val="00633ADA"/>
    <w:rsid w:val="00633EA9"/>
    <w:rsid w:val="0063621E"/>
    <w:rsid w:val="00637694"/>
    <w:rsid w:val="006377C9"/>
    <w:rsid w:val="00637D27"/>
    <w:rsid w:val="00637E7B"/>
    <w:rsid w:val="00640BF6"/>
    <w:rsid w:val="00642515"/>
    <w:rsid w:val="00642893"/>
    <w:rsid w:val="00642BE9"/>
    <w:rsid w:val="00643027"/>
    <w:rsid w:val="0064332D"/>
    <w:rsid w:val="006440C8"/>
    <w:rsid w:val="00644BF3"/>
    <w:rsid w:val="006457A5"/>
    <w:rsid w:val="00650981"/>
    <w:rsid w:val="00650C83"/>
    <w:rsid w:val="006510DC"/>
    <w:rsid w:val="00651193"/>
    <w:rsid w:val="0065129E"/>
    <w:rsid w:val="006513D3"/>
    <w:rsid w:val="00652B5C"/>
    <w:rsid w:val="0065577C"/>
    <w:rsid w:val="006600FD"/>
    <w:rsid w:val="00661075"/>
    <w:rsid w:val="00661C56"/>
    <w:rsid w:val="00661ED4"/>
    <w:rsid w:val="0066275D"/>
    <w:rsid w:val="0066353B"/>
    <w:rsid w:val="006638AA"/>
    <w:rsid w:val="00663B87"/>
    <w:rsid w:val="00663F2E"/>
    <w:rsid w:val="006657B2"/>
    <w:rsid w:val="00667091"/>
    <w:rsid w:val="006714D7"/>
    <w:rsid w:val="0067165D"/>
    <w:rsid w:val="006721B8"/>
    <w:rsid w:val="0067261A"/>
    <w:rsid w:val="0067287F"/>
    <w:rsid w:val="006728D3"/>
    <w:rsid w:val="006730E5"/>
    <w:rsid w:val="00673B02"/>
    <w:rsid w:val="00674262"/>
    <w:rsid w:val="00674424"/>
    <w:rsid w:val="006750B7"/>
    <w:rsid w:val="006776DC"/>
    <w:rsid w:val="00677D51"/>
    <w:rsid w:val="00680971"/>
    <w:rsid w:val="00680A7C"/>
    <w:rsid w:val="0068119A"/>
    <w:rsid w:val="00681844"/>
    <w:rsid w:val="00681F59"/>
    <w:rsid w:val="00682CC9"/>
    <w:rsid w:val="00683284"/>
    <w:rsid w:val="006838AE"/>
    <w:rsid w:val="00683F35"/>
    <w:rsid w:val="00684C6A"/>
    <w:rsid w:val="0068591A"/>
    <w:rsid w:val="00685CDE"/>
    <w:rsid w:val="00685DCB"/>
    <w:rsid w:val="006878E1"/>
    <w:rsid w:val="00687E27"/>
    <w:rsid w:val="00690731"/>
    <w:rsid w:val="0069090F"/>
    <w:rsid w:val="00691E56"/>
    <w:rsid w:val="00693568"/>
    <w:rsid w:val="00693BC9"/>
    <w:rsid w:val="0069408A"/>
    <w:rsid w:val="0069445D"/>
    <w:rsid w:val="00694A27"/>
    <w:rsid w:val="00694A2F"/>
    <w:rsid w:val="00695123"/>
    <w:rsid w:val="00696642"/>
    <w:rsid w:val="006967ED"/>
    <w:rsid w:val="00697178"/>
    <w:rsid w:val="00697600"/>
    <w:rsid w:val="00697C90"/>
    <w:rsid w:val="006A0B0D"/>
    <w:rsid w:val="006A1C25"/>
    <w:rsid w:val="006A1FE9"/>
    <w:rsid w:val="006A2ACD"/>
    <w:rsid w:val="006A314F"/>
    <w:rsid w:val="006A319D"/>
    <w:rsid w:val="006A4807"/>
    <w:rsid w:val="006A5443"/>
    <w:rsid w:val="006A547A"/>
    <w:rsid w:val="006A5DB1"/>
    <w:rsid w:val="006A5F95"/>
    <w:rsid w:val="006A6720"/>
    <w:rsid w:val="006A6FC0"/>
    <w:rsid w:val="006A7506"/>
    <w:rsid w:val="006B0FCD"/>
    <w:rsid w:val="006B119F"/>
    <w:rsid w:val="006B24A4"/>
    <w:rsid w:val="006B25BB"/>
    <w:rsid w:val="006B2E3F"/>
    <w:rsid w:val="006B3170"/>
    <w:rsid w:val="006B5EC9"/>
    <w:rsid w:val="006B6DB5"/>
    <w:rsid w:val="006B70AE"/>
    <w:rsid w:val="006C1A5A"/>
    <w:rsid w:val="006C2535"/>
    <w:rsid w:val="006C2910"/>
    <w:rsid w:val="006C3393"/>
    <w:rsid w:val="006C3817"/>
    <w:rsid w:val="006C4C8C"/>
    <w:rsid w:val="006C555D"/>
    <w:rsid w:val="006C6498"/>
    <w:rsid w:val="006C7393"/>
    <w:rsid w:val="006D0DDA"/>
    <w:rsid w:val="006D133E"/>
    <w:rsid w:val="006D1AA2"/>
    <w:rsid w:val="006D403E"/>
    <w:rsid w:val="006D4AD6"/>
    <w:rsid w:val="006D5D0C"/>
    <w:rsid w:val="006D5EA0"/>
    <w:rsid w:val="006D7A5B"/>
    <w:rsid w:val="006E0266"/>
    <w:rsid w:val="006E037C"/>
    <w:rsid w:val="006E069F"/>
    <w:rsid w:val="006E0B85"/>
    <w:rsid w:val="006E15BD"/>
    <w:rsid w:val="006E6472"/>
    <w:rsid w:val="006E651B"/>
    <w:rsid w:val="006E67A8"/>
    <w:rsid w:val="006E77D1"/>
    <w:rsid w:val="006E7B22"/>
    <w:rsid w:val="006F0885"/>
    <w:rsid w:val="006F0D25"/>
    <w:rsid w:val="006F1D06"/>
    <w:rsid w:val="006F424B"/>
    <w:rsid w:val="006F4E58"/>
    <w:rsid w:val="006F519A"/>
    <w:rsid w:val="006F5CD8"/>
    <w:rsid w:val="006F7602"/>
    <w:rsid w:val="00700CCF"/>
    <w:rsid w:val="00701732"/>
    <w:rsid w:val="00702841"/>
    <w:rsid w:val="00702A10"/>
    <w:rsid w:val="00702A41"/>
    <w:rsid w:val="00702BC8"/>
    <w:rsid w:val="0070480C"/>
    <w:rsid w:val="0070539B"/>
    <w:rsid w:val="00705C67"/>
    <w:rsid w:val="00706298"/>
    <w:rsid w:val="0071114A"/>
    <w:rsid w:val="00711299"/>
    <w:rsid w:val="00711BF0"/>
    <w:rsid w:val="00712642"/>
    <w:rsid w:val="00712D3E"/>
    <w:rsid w:val="00712FDD"/>
    <w:rsid w:val="00713110"/>
    <w:rsid w:val="0071390B"/>
    <w:rsid w:val="00716664"/>
    <w:rsid w:val="00716D70"/>
    <w:rsid w:val="00717E52"/>
    <w:rsid w:val="00721570"/>
    <w:rsid w:val="0072179A"/>
    <w:rsid w:val="00722861"/>
    <w:rsid w:val="00723C45"/>
    <w:rsid w:val="00724207"/>
    <w:rsid w:val="007256E3"/>
    <w:rsid w:val="00725C4D"/>
    <w:rsid w:val="00725E08"/>
    <w:rsid w:val="00725F83"/>
    <w:rsid w:val="007271B2"/>
    <w:rsid w:val="00727586"/>
    <w:rsid w:val="007275F7"/>
    <w:rsid w:val="00731920"/>
    <w:rsid w:val="007329CB"/>
    <w:rsid w:val="00733052"/>
    <w:rsid w:val="00733C0F"/>
    <w:rsid w:val="00734DE5"/>
    <w:rsid w:val="00736580"/>
    <w:rsid w:val="00736873"/>
    <w:rsid w:val="007378EA"/>
    <w:rsid w:val="00737B68"/>
    <w:rsid w:val="007402C2"/>
    <w:rsid w:val="00740871"/>
    <w:rsid w:val="007438C7"/>
    <w:rsid w:val="00743C71"/>
    <w:rsid w:val="00744341"/>
    <w:rsid w:val="007443A2"/>
    <w:rsid w:val="0074497D"/>
    <w:rsid w:val="00744D6E"/>
    <w:rsid w:val="007455FA"/>
    <w:rsid w:val="007473B6"/>
    <w:rsid w:val="007500FB"/>
    <w:rsid w:val="00750251"/>
    <w:rsid w:val="007516AB"/>
    <w:rsid w:val="00751B41"/>
    <w:rsid w:val="00753671"/>
    <w:rsid w:val="00753CA8"/>
    <w:rsid w:val="007556DF"/>
    <w:rsid w:val="00755E74"/>
    <w:rsid w:val="007562B2"/>
    <w:rsid w:val="00756AC5"/>
    <w:rsid w:val="00757CD0"/>
    <w:rsid w:val="00757E2C"/>
    <w:rsid w:val="00760962"/>
    <w:rsid w:val="007623AC"/>
    <w:rsid w:val="007628AD"/>
    <w:rsid w:val="0076430B"/>
    <w:rsid w:val="0076439A"/>
    <w:rsid w:val="007657D4"/>
    <w:rsid w:val="0076687F"/>
    <w:rsid w:val="007700F0"/>
    <w:rsid w:val="00771A51"/>
    <w:rsid w:val="0077211B"/>
    <w:rsid w:val="007737BE"/>
    <w:rsid w:val="00773ED5"/>
    <w:rsid w:val="00774A50"/>
    <w:rsid w:val="00774DC1"/>
    <w:rsid w:val="00774F94"/>
    <w:rsid w:val="007772A4"/>
    <w:rsid w:val="00777FC2"/>
    <w:rsid w:val="00781B06"/>
    <w:rsid w:val="00782574"/>
    <w:rsid w:val="00782808"/>
    <w:rsid w:val="00783B35"/>
    <w:rsid w:val="00783BC7"/>
    <w:rsid w:val="00783C64"/>
    <w:rsid w:val="00786433"/>
    <w:rsid w:val="007867F0"/>
    <w:rsid w:val="0078691A"/>
    <w:rsid w:val="00787E09"/>
    <w:rsid w:val="007907F8"/>
    <w:rsid w:val="0079139E"/>
    <w:rsid w:val="007913D8"/>
    <w:rsid w:val="0079212B"/>
    <w:rsid w:val="00792B96"/>
    <w:rsid w:val="007936C0"/>
    <w:rsid w:val="00793CD3"/>
    <w:rsid w:val="00794092"/>
    <w:rsid w:val="007947FE"/>
    <w:rsid w:val="00794AC5"/>
    <w:rsid w:val="00794C29"/>
    <w:rsid w:val="00795148"/>
    <w:rsid w:val="00795FB6"/>
    <w:rsid w:val="00797950"/>
    <w:rsid w:val="007A1AFA"/>
    <w:rsid w:val="007A2179"/>
    <w:rsid w:val="007A3205"/>
    <w:rsid w:val="007A3B5F"/>
    <w:rsid w:val="007A3F73"/>
    <w:rsid w:val="007A41EA"/>
    <w:rsid w:val="007A4BAA"/>
    <w:rsid w:val="007A4CAB"/>
    <w:rsid w:val="007A5AF2"/>
    <w:rsid w:val="007A72BE"/>
    <w:rsid w:val="007A7E0D"/>
    <w:rsid w:val="007A7E13"/>
    <w:rsid w:val="007B0AD8"/>
    <w:rsid w:val="007B132B"/>
    <w:rsid w:val="007B2533"/>
    <w:rsid w:val="007B27B4"/>
    <w:rsid w:val="007B3360"/>
    <w:rsid w:val="007B357D"/>
    <w:rsid w:val="007B409D"/>
    <w:rsid w:val="007B4786"/>
    <w:rsid w:val="007B47B3"/>
    <w:rsid w:val="007B4C77"/>
    <w:rsid w:val="007B7E04"/>
    <w:rsid w:val="007C088F"/>
    <w:rsid w:val="007C28FF"/>
    <w:rsid w:val="007C3153"/>
    <w:rsid w:val="007C373B"/>
    <w:rsid w:val="007C3AAB"/>
    <w:rsid w:val="007C54AE"/>
    <w:rsid w:val="007C5F72"/>
    <w:rsid w:val="007C6C5A"/>
    <w:rsid w:val="007C75AF"/>
    <w:rsid w:val="007D00FD"/>
    <w:rsid w:val="007D158E"/>
    <w:rsid w:val="007D42E4"/>
    <w:rsid w:val="007D6CBE"/>
    <w:rsid w:val="007D6F4F"/>
    <w:rsid w:val="007D6F87"/>
    <w:rsid w:val="007E058E"/>
    <w:rsid w:val="007E2804"/>
    <w:rsid w:val="007E3B60"/>
    <w:rsid w:val="007E55A1"/>
    <w:rsid w:val="007E7A2F"/>
    <w:rsid w:val="007F3647"/>
    <w:rsid w:val="007F469E"/>
    <w:rsid w:val="007F5365"/>
    <w:rsid w:val="007F5AED"/>
    <w:rsid w:val="007F6A48"/>
    <w:rsid w:val="007F746E"/>
    <w:rsid w:val="00801447"/>
    <w:rsid w:val="0080177E"/>
    <w:rsid w:val="00801E67"/>
    <w:rsid w:val="00802D3E"/>
    <w:rsid w:val="0080352B"/>
    <w:rsid w:val="008036BE"/>
    <w:rsid w:val="00803B9F"/>
    <w:rsid w:val="00804A5B"/>
    <w:rsid w:val="0080573F"/>
    <w:rsid w:val="00805AE7"/>
    <w:rsid w:val="00805ED0"/>
    <w:rsid w:val="008063D3"/>
    <w:rsid w:val="00806EF5"/>
    <w:rsid w:val="00807AE8"/>
    <w:rsid w:val="00811739"/>
    <w:rsid w:val="00812C2C"/>
    <w:rsid w:val="00813A6D"/>
    <w:rsid w:val="00813B63"/>
    <w:rsid w:val="00815917"/>
    <w:rsid w:val="008161C3"/>
    <w:rsid w:val="00816E64"/>
    <w:rsid w:val="008172D4"/>
    <w:rsid w:val="008179ED"/>
    <w:rsid w:val="00820736"/>
    <w:rsid w:val="00821F2D"/>
    <w:rsid w:val="00822385"/>
    <w:rsid w:val="008228EA"/>
    <w:rsid w:val="00823239"/>
    <w:rsid w:val="00823E7E"/>
    <w:rsid w:val="00823E96"/>
    <w:rsid w:val="00823FB0"/>
    <w:rsid w:val="00824286"/>
    <w:rsid w:val="008257B3"/>
    <w:rsid w:val="00825D38"/>
    <w:rsid w:val="00826176"/>
    <w:rsid w:val="0082695D"/>
    <w:rsid w:val="0082793D"/>
    <w:rsid w:val="00830A29"/>
    <w:rsid w:val="00831487"/>
    <w:rsid w:val="00831C63"/>
    <w:rsid w:val="00835CB4"/>
    <w:rsid w:val="00835D01"/>
    <w:rsid w:val="00836820"/>
    <w:rsid w:val="00836912"/>
    <w:rsid w:val="00840A90"/>
    <w:rsid w:val="00840F93"/>
    <w:rsid w:val="008422D3"/>
    <w:rsid w:val="00843807"/>
    <w:rsid w:val="00845EF0"/>
    <w:rsid w:val="0084607E"/>
    <w:rsid w:val="008464AC"/>
    <w:rsid w:val="008465C2"/>
    <w:rsid w:val="008478BD"/>
    <w:rsid w:val="00851C30"/>
    <w:rsid w:val="00853B0C"/>
    <w:rsid w:val="0085415E"/>
    <w:rsid w:val="00854E1B"/>
    <w:rsid w:val="008550E5"/>
    <w:rsid w:val="00856848"/>
    <w:rsid w:val="00856B33"/>
    <w:rsid w:val="00856E54"/>
    <w:rsid w:val="008604B7"/>
    <w:rsid w:val="0086127C"/>
    <w:rsid w:val="008616EF"/>
    <w:rsid w:val="008622AC"/>
    <w:rsid w:val="008623C4"/>
    <w:rsid w:val="008624F7"/>
    <w:rsid w:val="0086371D"/>
    <w:rsid w:val="00864156"/>
    <w:rsid w:val="008642C9"/>
    <w:rsid w:val="008660AB"/>
    <w:rsid w:val="00866D22"/>
    <w:rsid w:val="008671AE"/>
    <w:rsid w:val="00871007"/>
    <w:rsid w:val="008713B7"/>
    <w:rsid w:val="008721EC"/>
    <w:rsid w:val="00873570"/>
    <w:rsid w:val="00873DD6"/>
    <w:rsid w:val="0087414A"/>
    <w:rsid w:val="00874488"/>
    <w:rsid w:val="0087508E"/>
    <w:rsid w:val="008763A5"/>
    <w:rsid w:val="00876DC8"/>
    <w:rsid w:val="00881A2A"/>
    <w:rsid w:val="008823D4"/>
    <w:rsid w:val="00882A28"/>
    <w:rsid w:val="008832DF"/>
    <w:rsid w:val="00883B20"/>
    <w:rsid w:val="00883EDF"/>
    <w:rsid w:val="008849A1"/>
    <w:rsid w:val="00884E08"/>
    <w:rsid w:val="00885DBF"/>
    <w:rsid w:val="00885ED1"/>
    <w:rsid w:val="00886202"/>
    <w:rsid w:val="008867AB"/>
    <w:rsid w:val="0088793D"/>
    <w:rsid w:val="00887FA2"/>
    <w:rsid w:val="00890613"/>
    <w:rsid w:val="008907B6"/>
    <w:rsid w:val="00891F10"/>
    <w:rsid w:val="00893F63"/>
    <w:rsid w:val="0089546D"/>
    <w:rsid w:val="00897F00"/>
    <w:rsid w:val="008A1A4A"/>
    <w:rsid w:val="008A2505"/>
    <w:rsid w:val="008A3179"/>
    <w:rsid w:val="008A5165"/>
    <w:rsid w:val="008A6607"/>
    <w:rsid w:val="008A6DBE"/>
    <w:rsid w:val="008A7025"/>
    <w:rsid w:val="008A720A"/>
    <w:rsid w:val="008B0938"/>
    <w:rsid w:val="008B13F1"/>
    <w:rsid w:val="008B165A"/>
    <w:rsid w:val="008B2566"/>
    <w:rsid w:val="008B29EC"/>
    <w:rsid w:val="008B5D97"/>
    <w:rsid w:val="008B6553"/>
    <w:rsid w:val="008B74CF"/>
    <w:rsid w:val="008B7F66"/>
    <w:rsid w:val="008C05AE"/>
    <w:rsid w:val="008C0D89"/>
    <w:rsid w:val="008C1447"/>
    <w:rsid w:val="008C2D04"/>
    <w:rsid w:val="008C3616"/>
    <w:rsid w:val="008C4ECA"/>
    <w:rsid w:val="008C5014"/>
    <w:rsid w:val="008C5A80"/>
    <w:rsid w:val="008C6C8F"/>
    <w:rsid w:val="008D0313"/>
    <w:rsid w:val="008D084F"/>
    <w:rsid w:val="008D239F"/>
    <w:rsid w:val="008D23B1"/>
    <w:rsid w:val="008D31D2"/>
    <w:rsid w:val="008D3519"/>
    <w:rsid w:val="008D351B"/>
    <w:rsid w:val="008D35E9"/>
    <w:rsid w:val="008D3B1E"/>
    <w:rsid w:val="008D446C"/>
    <w:rsid w:val="008D651B"/>
    <w:rsid w:val="008D6AC9"/>
    <w:rsid w:val="008D7090"/>
    <w:rsid w:val="008D70FB"/>
    <w:rsid w:val="008D793E"/>
    <w:rsid w:val="008D7D46"/>
    <w:rsid w:val="008E02B5"/>
    <w:rsid w:val="008E08B5"/>
    <w:rsid w:val="008E221E"/>
    <w:rsid w:val="008E3339"/>
    <w:rsid w:val="008E3B26"/>
    <w:rsid w:val="008E3B53"/>
    <w:rsid w:val="008E45B3"/>
    <w:rsid w:val="008E4B1E"/>
    <w:rsid w:val="008E5226"/>
    <w:rsid w:val="008E5BFB"/>
    <w:rsid w:val="008E5CD3"/>
    <w:rsid w:val="008F1422"/>
    <w:rsid w:val="008F28B2"/>
    <w:rsid w:val="008F337E"/>
    <w:rsid w:val="008F47B5"/>
    <w:rsid w:val="009002C1"/>
    <w:rsid w:val="00900772"/>
    <w:rsid w:val="009015CD"/>
    <w:rsid w:val="00901C32"/>
    <w:rsid w:val="009055DE"/>
    <w:rsid w:val="00905EF2"/>
    <w:rsid w:val="00906300"/>
    <w:rsid w:val="0090680A"/>
    <w:rsid w:val="00907249"/>
    <w:rsid w:val="0091090E"/>
    <w:rsid w:val="00910CA9"/>
    <w:rsid w:val="0091339B"/>
    <w:rsid w:val="00913450"/>
    <w:rsid w:val="0091357B"/>
    <w:rsid w:val="009139A8"/>
    <w:rsid w:val="00913EA1"/>
    <w:rsid w:val="00915587"/>
    <w:rsid w:val="00915994"/>
    <w:rsid w:val="00916769"/>
    <w:rsid w:val="00916887"/>
    <w:rsid w:val="00916C50"/>
    <w:rsid w:val="00917624"/>
    <w:rsid w:val="00920224"/>
    <w:rsid w:val="009211EC"/>
    <w:rsid w:val="009213C2"/>
    <w:rsid w:val="00921AC9"/>
    <w:rsid w:val="00922445"/>
    <w:rsid w:val="00923675"/>
    <w:rsid w:val="00923E23"/>
    <w:rsid w:val="0092451D"/>
    <w:rsid w:val="009249CC"/>
    <w:rsid w:val="00924DE4"/>
    <w:rsid w:val="00926EA6"/>
    <w:rsid w:val="0092718A"/>
    <w:rsid w:val="00927C2A"/>
    <w:rsid w:val="00930AA1"/>
    <w:rsid w:val="0093298F"/>
    <w:rsid w:val="009340FC"/>
    <w:rsid w:val="0093418B"/>
    <w:rsid w:val="0093455E"/>
    <w:rsid w:val="00935C45"/>
    <w:rsid w:val="00935F8E"/>
    <w:rsid w:val="0093619A"/>
    <w:rsid w:val="009366BF"/>
    <w:rsid w:val="009409E5"/>
    <w:rsid w:val="00940B1F"/>
    <w:rsid w:val="00941672"/>
    <w:rsid w:val="00941A7B"/>
    <w:rsid w:val="00941F49"/>
    <w:rsid w:val="00942B7E"/>
    <w:rsid w:val="00942FE1"/>
    <w:rsid w:val="009470F6"/>
    <w:rsid w:val="00947D11"/>
    <w:rsid w:val="00950024"/>
    <w:rsid w:val="009504D9"/>
    <w:rsid w:val="00951029"/>
    <w:rsid w:val="00951657"/>
    <w:rsid w:val="00951845"/>
    <w:rsid w:val="009523C1"/>
    <w:rsid w:val="00952A5D"/>
    <w:rsid w:val="00954AEA"/>
    <w:rsid w:val="00954B12"/>
    <w:rsid w:val="009566E9"/>
    <w:rsid w:val="00960CDB"/>
    <w:rsid w:val="00963283"/>
    <w:rsid w:val="0096441D"/>
    <w:rsid w:val="00964D8B"/>
    <w:rsid w:val="00966939"/>
    <w:rsid w:val="00971534"/>
    <w:rsid w:val="00971E90"/>
    <w:rsid w:val="00972825"/>
    <w:rsid w:val="00974B7C"/>
    <w:rsid w:val="0097583F"/>
    <w:rsid w:val="00975B8B"/>
    <w:rsid w:val="00975E7E"/>
    <w:rsid w:val="0097643A"/>
    <w:rsid w:val="00977215"/>
    <w:rsid w:val="009836CD"/>
    <w:rsid w:val="00986615"/>
    <w:rsid w:val="0098771F"/>
    <w:rsid w:val="00991D3B"/>
    <w:rsid w:val="00991D65"/>
    <w:rsid w:val="00992DE2"/>
    <w:rsid w:val="00993045"/>
    <w:rsid w:val="009944C6"/>
    <w:rsid w:val="00995124"/>
    <w:rsid w:val="009953C6"/>
    <w:rsid w:val="00996A10"/>
    <w:rsid w:val="00996A1E"/>
    <w:rsid w:val="009A116E"/>
    <w:rsid w:val="009A29C1"/>
    <w:rsid w:val="009A309F"/>
    <w:rsid w:val="009A44C7"/>
    <w:rsid w:val="009A48B4"/>
    <w:rsid w:val="009A49A0"/>
    <w:rsid w:val="009A4AF3"/>
    <w:rsid w:val="009A5525"/>
    <w:rsid w:val="009A710F"/>
    <w:rsid w:val="009A7133"/>
    <w:rsid w:val="009A7639"/>
    <w:rsid w:val="009A7BB5"/>
    <w:rsid w:val="009B005F"/>
    <w:rsid w:val="009B276E"/>
    <w:rsid w:val="009B3843"/>
    <w:rsid w:val="009B3CEE"/>
    <w:rsid w:val="009B4E9C"/>
    <w:rsid w:val="009B65B5"/>
    <w:rsid w:val="009B6AAD"/>
    <w:rsid w:val="009C1A34"/>
    <w:rsid w:val="009C1B06"/>
    <w:rsid w:val="009C1E2C"/>
    <w:rsid w:val="009C3156"/>
    <w:rsid w:val="009C4043"/>
    <w:rsid w:val="009C4270"/>
    <w:rsid w:val="009C4B11"/>
    <w:rsid w:val="009C4EA3"/>
    <w:rsid w:val="009D0B14"/>
    <w:rsid w:val="009D31CE"/>
    <w:rsid w:val="009D41D2"/>
    <w:rsid w:val="009D4701"/>
    <w:rsid w:val="009D5AC6"/>
    <w:rsid w:val="009D5CA1"/>
    <w:rsid w:val="009D661F"/>
    <w:rsid w:val="009D70E4"/>
    <w:rsid w:val="009D7F0D"/>
    <w:rsid w:val="009E0662"/>
    <w:rsid w:val="009E286C"/>
    <w:rsid w:val="009E3D98"/>
    <w:rsid w:val="009E4A5D"/>
    <w:rsid w:val="009E5A33"/>
    <w:rsid w:val="009F1EDD"/>
    <w:rsid w:val="009F1EF6"/>
    <w:rsid w:val="009F2ABB"/>
    <w:rsid w:val="009F3BC0"/>
    <w:rsid w:val="009F3D7F"/>
    <w:rsid w:val="009F6334"/>
    <w:rsid w:val="009F66F2"/>
    <w:rsid w:val="009F758D"/>
    <w:rsid w:val="00A001B4"/>
    <w:rsid w:val="00A0065E"/>
    <w:rsid w:val="00A00BB8"/>
    <w:rsid w:val="00A00C50"/>
    <w:rsid w:val="00A017C1"/>
    <w:rsid w:val="00A02275"/>
    <w:rsid w:val="00A022B1"/>
    <w:rsid w:val="00A029DF"/>
    <w:rsid w:val="00A046D4"/>
    <w:rsid w:val="00A05BDF"/>
    <w:rsid w:val="00A07392"/>
    <w:rsid w:val="00A1142A"/>
    <w:rsid w:val="00A13D44"/>
    <w:rsid w:val="00A14073"/>
    <w:rsid w:val="00A14799"/>
    <w:rsid w:val="00A1498D"/>
    <w:rsid w:val="00A16D7E"/>
    <w:rsid w:val="00A16F04"/>
    <w:rsid w:val="00A17B40"/>
    <w:rsid w:val="00A206C7"/>
    <w:rsid w:val="00A226D2"/>
    <w:rsid w:val="00A22C18"/>
    <w:rsid w:val="00A22D55"/>
    <w:rsid w:val="00A23462"/>
    <w:rsid w:val="00A23D7D"/>
    <w:rsid w:val="00A25DAD"/>
    <w:rsid w:val="00A26E31"/>
    <w:rsid w:val="00A2753E"/>
    <w:rsid w:val="00A27660"/>
    <w:rsid w:val="00A3149D"/>
    <w:rsid w:val="00A31B8E"/>
    <w:rsid w:val="00A31E1D"/>
    <w:rsid w:val="00A33572"/>
    <w:rsid w:val="00A33DDC"/>
    <w:rsid w:val="00A341C0"/>
    <w:rsid w:val="00A342E1"/>
    <w:rsid w:val="00A344F7"/>
    <w:rsid w:val="00A352F0"/>
    <w:rsid w:val="00A35FB0"/>
    <w:rsid w:val="00A363F2"/>
    <w:rsid w:val="00A37C64"/>
    <w:rsid w:val="00A40220"/>
    <w:rsid w:val="00A4033F"/>
    <w:rsid w:val="00A403B4"/>
    <w:rsid w:val="00A410D7"/>
    <w:rsid w:val="00A41CE8"/>
    <w:rsid w:val="00A41F63"/>
    <w:rsid w:val="00A4733B"/>
    <w:rsid w:val="00A47B60"/>
    <w:rsid w:val="00A50FB0"/>
    <w:rsid w:val="00A514DD"/>
    <w:rsid w:val="00A51CF0"/>
    <w:rsid w:val="00A5297E"/>
    <w:rsid w:val="00A52A97"/>
    <w:rsid w:val="00A52C67"/>
    <w:rsid w:val="00A53854"/>
    <w:rsid w:val="00A544E8"/>
    <w:rsid w:val="00A5484A"/>
    <w:rsid w:val="00A5547A"/>
    <w:rsid w:val="00A57120"/>
    <w:rsid w:val="00A577FD"/>
    <w:rsid w:val="00A57F56"/>
    <w:rsid w:val="00A60630"/>
    <w:rsid w:val="00A611FF"/>
    <w:rsid w:val="00A61B42"/>
    <w:rsid w:val="00A62814"/>
    <w:rsid w:val="00A66353"/>
    <w:rsid w:val="00A6707F"/>
    <w:rsid w:val="00A673E0"/>
    <w:rsid w:val="00A67D12"/>
    <w:rsid w:val="00A70129"/>
    <w:rsid w:val="00A70C48"/>
    <w:rsid w:val="00A71C52"/>
    <w:rsid w:val="00A71E24"/>
    <w:rsid w:val="00A721E4"/>
    <w:rsid w:val="00A725BA"/>
    <w:rsid w:val="00A729F6"/>
    <w:rsid w:val="00A732B3"/>
    <w:rsid w:val="00A73BCE"/>
    <w:rsid w:val="00A73FA7"/>
    <w:rsid w:val="00A7422E"/>
    <w:rsid w:val="00A76ABA"/>
    <w:rsid w:val="00A76C25"/>
    <w:rsid w:val="00A76DAF"/>
    <w:rsid w:val="00A77A58"/>
    <w:rsid w:val="00A77BCF"/>
    <w:rsid w:val="00A80423"/>
    <w:rsid w:val="00A80E53"/>
    <w:rsid w:val="00A80FB3"/>
    <w:rsid w:val="00A81250"/>
    <w:rsid w:val="00A81269"/>
    <w:rsid w:val="00A816C9"/>
    <w:rsid w:val="00A816CD"/>
    <w:rsid w:val="00A8232A"/>
    <w:rsid w:val="00A82808"/>
    <w:rsid w:val="00A83232"/>
    <w:rsid w:val="00A84C3E"/>
    <w:rsid w:val="00A84F09"/>
    <w:rsid w:val="00A85CED"/>
    <w:rsid w:val="00A85FD0"/>
    <w:rsid w:val="00A86758"/>
    <w:rsid w:val="00A870ED"/>
    <w:rsid w:val="00A91192"/>
    <w:rsid w:val="00A94F6A"/>
    <w:rsid w:val="00A95EC0"/>
    <w:rsid w:val="00A967E1"/>
    <w:rsid w:val="00A96AAC"/>
    <w:rsid w:val="00A97F67"/>
    <w:rsid w:val="00AA0CB2"/>
    <w:rsid w:val="00AA2386"/>
    <w:rsid w:val="00AA4006"/>
    <w:rsid w:val="00AA444B"/>
    <w:rsid w:val="00AA4A2D"/>
    <w:rsid w:val="00AA4BB2"/>
    <w:rsid w:val="00AA6404"/>
    <w:rsid w:val="00AA71CF"/>
    <w:rsid w:val="00AA7D0D"/>
    <w:rsid w:val="00AB090B"/>
    <w:rsid w:val="00AB1980"/>
    <w:rsid w:val="00AB1EB2"/>
    <w:rsid w:val="00AB28A0"/>
    <w:rsid w:val="00AB2AC2"/>
    <w:rsid w:val="00AB2FAF"/>
    <w:rsid w:val="00AB423E"/>
    <w:rsid w:val="00AB4952"/>
    <w:rsid w:val="00AB4F08"/>
    <w:rsid w:val="00AB67A5"/>
    <w:rsid w:val="00AB7B9F"/>
    <w:rsid w:val="00AB7BCB"/>
    <w:rsid w:val="00AC20AC"/>
    <w:rsid w:val="00AC22BD"/>
    <w:rsid w:val="00AC25C1"/>
    <w:rsid w:val="00AC3FC0"/>
    <w:rsid w:val="00AC5008"/>
    <w:rsid w:val="00AC507F"/>
    <w:rsid w:val="00AC57AF"/>
    <w:rsid w:val="00AC5CFF"/>
    <w:rsid w:val="00AC62CB"/>
    <w:rsid w:val="00AC6859"/>
    <w:rsid w:val="00AC6CCE"/>
    <w:rsid w:val="00AC7A7B"/>
    <w:rsid w:val="00AC7CDB"/>
    <w:rsid w:val="00AD02EE"/>
    <w:rsid w:val="00AD08E7"/>
    <w:rsid w:val="00AD1E79"/>
    <w:rsid w:val="00AD1EF9"/>
    <w:rsid w:val="00AD2852"/>
    <w:rsid w:val="00AD34E2"/>
    <w:rsid w:val="00AD3FB5"/>
    <w:rsid w:val="00AD426B"/>
    <w:rsid w:val="00AD6298"/>
    <w:rsid w:val="00AD67A2"/>
    <w:rsid w:val="00AD6A67"/>
    <w:rsid w:val="00AD735B"/>
    <w:rsid w:val="00AD7BA0"/>
    <w:rsid w:val="00AE01DD"/>
    <w:rsid w:val="00AE294C"/>
    <w:rsid w:val="00AE4997"/>
    <w:rsid w:val="00AE5E79"/>
    <w:rsid w:val="00AE643E"/>
    <w:rsid w:val="00AE6880"/>
    <w:rsid w:val="00AF1030"/>
    <w:rsid w:val="00AF2AD7"/>
    <w:rsid w:val="00AF2B25"/>
    <w:rsid w:val="00AF2D9A"/>
    <w:rsid w:val="00AF31AE"/>
    <w:rsid w:val="00AF3F50"/>
    <w:rsid w:val="00AF4201"/>
    <w:rsid w:val="00AF49B3"/>
    <w:rsid w:val="00AF521B"/>
    <w:rsid w:val="00AF5C21"/>
    <w:rsid w:val="00AF5C44"/>
    <w:rsid w:val="00AF5D01"/>
    <w:rsid w:val="00AF6EB6"/>
    <w:rsid w:val="00AF77FD"/>
    <w:rsid w:val="00B0036F"/>
    <w:rsid w:val="00B037AE"/>
    <w:rsid w:val="00B03940"/>
    <w:rsid w:val="00B03BA1"/>
    <w:rsid w:val="00B04E01"/>
    <w:rsid w:val="00B05936"/>
    <w:rsid w:val="00B06233"/>
    <w:rsid w:val="00B06618"/>
    <w:rsid w:val="00B06B49"/>
    <w:rsid w:val="00B1071C"/>
    <w:rsid w:val="00B1158E"/>
    <w:rsid w:val="00B11914"/>
    <w:rsid w:val="00B11C8B"/>
    <w:rsid w:val="00B1218A"/>
    <w:rsid w:val="00B12780"/>
    <w:rsid w:val="00B12DDB"/>
    <w:rsid w:val="00B1515C"/>
    <w:rsid w:val="00B154A8"/>
    <w:rsid w:val="00B1553E"/>
    <w:rsid w:val="00B15D40"/>
    <w:rsid w:val="00B162D1"/>
    <w:rsid w:val="00B16E7A"/>
    <w:rsid w:val="00B2009D"/>
    <w:rsid w:val="00B201A0"/>
    <w:rsid w:val="00B20BAF"/>
    <w:rsid w:val="00B212BE"/>
    <w:rsid w:val="00B221D1"/>
    <w:rsid w:val="00B22571"/>
    <w:rsid w:val="00B23C27"/>
    <w:rsid w:val="00B23C6B"/>
    <w:rsid w:val="00B241CF"/>
    <w:rsid w:val="00B244E1"/>
    <w:rsid w:val="00B2471D"/>
    <w:rsid w:val="00B24A31"/>
    <w:rsid w:val="00B25566"/>
    <w:rsid w:val="00B2734E"/>
    <w:rsid w:val="00B278E7"/>
    <w:rsid w:val="00B27BC7"/>
    <w:rsid w:val="00B30BDF"/>
    <w:rsid w:val="00B31608"/>
    <w:rsid w:val="00B318B1"/>
    <w:rsid w:val="00B33A38"/>
    <w:rsid w:val="00B33BD8"/>
    <w:rsid w:val="00B3411F"/>
    <w:rsid w:val="00B35679"/>
    <w:rsid w:val="00B35CBD"/>
    <w:rsid w:val="00B368BE"/>
    <w:rsid w:val="00B36C44"/>
    <w:rsid w:val="00B37380"/>
    <w:rsid w:val="00B37434"/>
    <w:rsid w:val="00B378F0"/>
    <w:rsid w:val="00B40850"/>
    <w:rsid w:val="00B42FDD"/>
    <w:rsid w:val="00B43613"/>
    <w:rsid w:val="00B43B66"/>
    <w:rsid w:val="00B442E5"/>
    <w:rsid w:val="00B453FD"/>
    <w:rsid w:val="00B4583C"/>
    <w:rsid w:val="00B45ED2"/>
    <w:rsid w:val="00B460F4"/>
    <w:rsid w:val="00B501C2"/>
    <w:rsid w:val="00B50242"/>
    <w:rsid w:val="00B5201C"/>
    <w:rsid w:val="00B52C0D"/>
    <w:rsid w:val="00B52F9C"/>
    <w:rsid w:val="00B53D91"/>
    <w:rsid w:val="00B54656"/>
    <w:rsid w:val="00B556FF"/>
    <w:rsid w:val="00B56BC8"/>
    <w:rsid w:val="00B5783D"/>
    <w:rsid w:val="00B578CE"/>
    <w:rsid w:val="00B605E6"/>
    <w:rsid w:val="00B60B3D"/>
    <w:rsid w:val="00B612D5"/>
    <w:rsid w:val="00B66195"/>
    <w:rsid w:val="00B6688C"/>
    <w:rsid w:val="00B70AD4"/>
    <w:rsid w:val="00B70DEE"/>
    <w:rsid w:val="00B712DF"/>
    <w:rsid w:val="00B746FF"/>
    <w:rsid w:val="00B74747"/>
    <w:rsid w:val="00B7490E"/>
    <w:rsid w:val="00B75733"/>
    <w:rsid w:val="00B77BC0"/>
    <w:rsid w:val="00B80C2E"/>
    <w:rsid w:val="00B81DFC"/>
    <w:rsid w:val="00B82D1D"/>
    <w:rsid w:val="00B833D1"/>
    <w:rsid w:val="00B83983"/>
    <w:rsid w:val="00B83A9B"/>
    <w:rsid w:val="00B8498E"/>
    <w:rsid w:val="00B849A7"/>
    <w:rsid w:val="00B849B5"/>
    <w:rsid w:val="00B84A0C"/>
    <w:rsid w:val="00B854D6"/>
    <w:rsid w:val="00B858B8"/>
    <w:rsid w:val="00B85CF4"/>
    <w:rsid w:val="00B85D1C"/>
    <w:rsid w:val="00B8742B"/>
    <w:rsid w:val="00B87BC9"/>
    <w:rsid w:val="00B87C51"/>
    <w:rsid w:val="00B87CD3"/>
    <w:rsid w:val="00B915F3"/>
    <w:rsid w:val="00B91F3E"/>
    <w:rsid w:val="00B9220D"/>
    <w:rsid w:val="00B9228E"/>
    <w:rsid w:val="00B92B26"/>
    <w:rsid w:val="00B93143"/>
    <w:rsid w:val="00B95B21"/>
    <w:rsid w:val="00B95E8E"/>
    <w:rsid w:val="00B97F86"/>
    <w:rsid w:val="00BA1B57"/>
    <w:rsid w:val="00BA4163"/>
    <w:rsid w:val="00BA4232"/>
    <w:rsid w:val="00BA5336"/>
    <w:rsid w:val="00BA5844"/>
    <w:rsid w:val="00BA58CF"/>
    <w:rsid w:val="00BA5FF1"/>
    <w:rsid w:val="00BA6071"/>
    <w:rsid w:val="00BA683E"/>
    <w:rsid w:val="00BA7736"/>
    <w:rsid w:val="00BA7B79"/>
    <w:rsid w:val="00BB13E1"/>
    <w:rsid w:val="00BB20BC"/>
    <w:rsid w:val="00BB257A"/>
    <w:rsid w:val="00BB3825"/>
    <w:rsid w:val="00BB3932"/>
    <w:rsid w:val="00BB3D5B"/>
    <w:rsid w:val="00BB40F4"/>
    <w:rsid w:val="00BB4734"/>
    <w:rsid w:val="00BB5336"/>
    <w:rsid w:val="00BB618E"/>
    <w:rsid w:val="00BB6245"/>
    <w:rsid w:val="00BB6C5C"/>
    <w:rsid w:val="00BB6CD2"/>
    <w:rsid w:val="00BB7084"/>
    <w:rsid w:val="00BB7EEE"/>
    <w:rsid w:val="00BC0F50"/>
    <w:rsid w:val="00BC1326"/>
    <w:rsid w:val="00BC13F8"/>
    <w:rsid w:val="00BC1E86"/>
    <w:rsid w:val="00BC2691"/>
    <w:rsid w:val="00BC2AB9"/>
    <w:rsid w:val="00BC2B0B"/>
    <w:rsid w:val="00BC343D"/>
    <w:rsid w:val="00BC3AD9"/>
    <w:rsid w:val="00BC493C"/>
    <w:rsid w:val="00BC6354"/>
    <w:rsid w:val="00BC750F"/>
    <w:rsid w:val="00BC770F"/>
    <w:rsid w:val="00BD00B4"/>
    <w:rsid w:val="00BD01D9"/>
    <w:rsid w:val="00BD0F33"/>
    <w:rsid w:val="00BD15EA"/>
    <w:rsid w:val="00BD173F"/>
    <w:rsid w:val="00BD2745"/>
    <w:rsid w:val="00BD2C90"/>
    <w:rsid w:val="00BD352D"/>
    <w:rsid w:val="00BD5024"/>
    <w:rsid w:val="00BD591A"/>
    <w:rsid w:val="00BD640C"/>
    <w:rsid w:val="00BD6DC2"/>
    <w:rsid w:val="00BD706D"/>
    <w:rsid w:val="00BD72DC"/>
    <w:rsid w:val="00BD7B02"/>
    <w:rsid w:val="00BE135F"/>
    <w:rsid w:val="00BE17BA"/>
    <w:rsid w:val="00BE1E56"/>
    <w:rsid w:val="00BE24B4"/>
    <w:rsid w:val="00BE3D71"/>
    <w:rsid w:val="00BE3E46"/>
    <w:rsid w:val="00BE4524"/>
    <w:rsid w:val="00BE6C2E"/>
    <w:rsid w:val="00BE763F"/>
    <w:rsid w:val="00BF17A5"/>
    <w:rsid w:val="00BF26B9"/>
    <w:rsid w:val="00BF49D0"/>
    <w:rsid w:val="00BF731A"/>
    <w:rsid w:val="00C02D93"/>
    <w:rsid w:val="00C032C4"/>
    <w:rsid w:val="00C039CC"/>
    <w:rsid w:val="00C04B5E"/>
    <w:rsid w:val="00C04D21"/>
    <w:rsid w:val="00C0518F"/>
    <w:rsid w:val="00C0703A"/>
    <w:rsid w:val="00C07048"/>
    <w:rsid w:val="00C073E8"/>
    <w:rsid w:val="00C11009"/>
    <w:rsid w:val="00C11076"/>
    <w:rsid w:val="00C12460"/>
    <w:rsid w:val="00C13AAD"/>
    <w:rsid w:val="00C13AE8"/>
    <w:rsid w:val="00C145CC"/>
    <w:rsid w:val="00C14EFA"/>
    <w:rsid w:val="00C1534C"/>
    <w:rsid w:val="00C158CF"/>
    <w:rsid w:val="00C15B57"/>
    <w:rsid w:val="00C16A00"/>
    <w:rsid w:val="00C16CBE"/>
    <w:rsid w:val="00C16E7F"/>
    <w:rsid w:val="00C17553"/>
    <w:rsid w:val="00C17A9C"/>
    <w:rsid w:val="00C207E9"/>
    <w:rsid w:val="00C20A26"/>
    <w:rsid w:val="00C2114C"/>
    <w:rsid w:val="00C21D42"/>
    <w:rsid w:val="00C22591"/>
    <w:rsid w:val="00C23655"/>
    <w:rsid w:val="00C23D1A"/>
    <w:rsid w:val="00C244D7"/>
    <w:rsid w:val="00C248D0"/>
    <w:rsid w:val="00C25CA8"/>
    <w:rsid w:val="00C265A9"/>
    <w:rsid w:val="00C2689D"/>
    <w:rsid w:val="00C26CEB"/>
    <w:rsid w:val="00C2734E"/>
    <w:rsid w:val="00C27AAC"/>
    <w:rsid w:val="00C27C10"/>
    <w:rsid w:val="00C30E7D"/>
    <w:rsid w:val="00C3161C"/>
    <w:rsid w:val="00C319FF"/>
    <w:rsid w:val="00C34379"/>
    <w:rsid w:val="00C34D08"/>
    <w:rsid w:val="00C34EED"/>
    <w:rsid w:val="00C351B7"/>
    <w:rsid w:val="00C35980"/>
    <w:rsid w:val="00C37B9E"/>
    <w:rsid w:val="00C37BB4"/>
    <w:rsid w:val="00C41514"/>
    <w:rsid w:val="00C441A2"/>
    <w:rsid w:val="00C4445E"/>
    <w:rsid w:val="00C45778"/>
    <w:rsid w:val="00C46650"/>
    <w:rsid w:val="00C466AA"/>
    <w:rsid w:val="00C46ACD"/>
    <w:rsid w:val="00C46DB8"/>
    <w:rsid w:val="00C505E6"/>
    <w:rsid w:val="00C51B34"/>
    <w:rsid w:val="00C524FF"/>
    <w:rsid w:val="00C52603"/>
    <w:rsid w:val="00C52684"/>
    <w:rsid w:val="00C55DFC"/>
    <w:rsid w:val="00C57089"/>
    <w:rsid w:val="00C57A12"/>
    <w:rsid w:val="00C57F47"/>
    <w:rsid w:val="00C602C1"/>
    <w:rsid w:val="00C60603"/>
    <w:rsid w:val="00C613DE"/>
    <w:rsid w:val="00C617F5"/>
    <w:rsid w:val="00C62328"/>
    <w:rsid w:val="00C63B1D"/>
    <w:rsid w:val="00C6423A"/>
    <w:rsid w:val="00C649E3"/>
    <w:rsid w:val="00C64B11"/>
    <w:rsid w:val="00C6537F"/>
    <w:rsid w:val="00C65F77"/>
    <w:rsid w:val="00C66BA7"/>
    <w:rsid w:val="00C66D4D"/>
    <w:rsid w:val="00C706BF"/>
    <w:rsid w:val="00C716A5"/>
    <w:rsid w:val="00C71E08"/>
    <w:rsid w:val="00C72712"/>
    <w:rsid w:val="00C7371C"/>
    <w:rsid w:val="00C74A9C"/>
    <w:rsid w:val="00C74E22"/>
    <w:rsid w:val="00C7523D"/>
    <w:rsid w:val="00C75D05"/>
    <w:rsid w:val="00C76597"/>
    <w:rsid w:val="00C77F6B"/>
    <w:rsid w:val="00C802C8"/>
    <w:rsid w:val="00C8119B"/>
    <w:rsid w:val="00C8259A"/>
    <w:rsid w:val="00C83146"/>
    <w:rsid w:val="00C8433C"/>
    <w:rsid w:val="00C85A3D"/>
    <w:rsid w:val="00C85B66"/>
    <w:rsid w:val="00C862D7"/>
    <w:rsid w:val="00C866DE"/>
    <w:rsid w:val="00C86B70"/>
    <w:rsid w:val="00C86BE6"/>
    <w:rsid w:val="00C86E29"/>
    <w:rsid w:val="00C87158"/>
    <w:rsid w:val="00C90A9D"/>
    <w:rsid w:val="00C91754"/>
    <w:rsid w:val="00C9278D"/>
    <w:rsid w:val="00C92EF3"/>
    <w:rsid w:val="00C94801"/>
    <w:rsid w:val="00C95240"/>
    <w:rsid w:val="00C9544A"/>
    <w:rsid w:val="00C956AD"/>
    <w:rsid w:val="00C95E6A"/>
    <w:rsid w:val="00C97DE7"/>
    <w:rsid w:val="00CA0741"/>
    <w:rsid w:val="00CA44C8"/>
    <w:rsid w:val="00CA576A"/>
    <w:rsid w:val="00CA5DB2"/>
    <w:rsid w:val="00CB43F2"/>
    <w:rsid w:val="00CB4FF6"/>
    <w:rsid w:val="00CB7C5B"/>
    <w:rsid w:val="00CC0261"/>
    <w:rsid w:val="00CC107E"/>
    <w:rsid w:val="00CC144D"/>
    <w:rsid w:val="00CC27B1"/>
    <w:rsid w:val="00CC3637"/>
    <w:rsid w:val="00CC3B5C"/>
    <w:rsid w:val="00CC4290"/>
    <w:rsid w:val="00CC4951"/>
    <w:rsid w:val="00CD00AB"/>
    <w:rsid w:val="00CD0DD2"/>
    <w:rsid w:val="00CD295A"/>
    <w:rsid w:val="00CD3845"/>
    <w:rsid w:val="00CD3CC9"/>
    <w:rsid w:val="00CD61C2"/>
    <w:rsid w:val="00CE16AD"/>
    <w:rsid w:val="00CE1E09"/>
    <w:rsid w:val="00CE22CD"/>
    <w:rsid w:val="00CE2C29"/>
    <w:rsid w:val="00CE33A3"/>
    <w:rsid w:val="00CE3EEB"/>
    <w:rsid w:val="00CE4756"/>
    <w:rsid w:val="00CE4981"/>
    <w:rsid w:val="00CE6A66"/>
    <w:rsid w:val="00CE7E6E"/>
    <w:rsid w:val="00CF36DE"/>
    <w:rsid w:val="00CF6228"/>
    <w:rsid w:val="00CF62C6"/>
    <w:rsid w:val="00CF6E39"/>
    <w:rsid w:val="00D00B3F"/>
    <w:rsid w:val="00D01598"/>
    <w:rsid w:val="00D02364"/>
    <w:rsid w:val="00D02ED6"/>
    <w:rsid w:val="00D02F02"/>
    <w:rsid w:val="00D04BE8"/>
    <w:rsid w:val="00D04F09"/>
    <w:rsid w:val="00D05CEB"/>
    <w:rsid w:val="00D0626F"/>
    <w:rsid w:val="00D077ED"/>
    <w:rsid w:val="00D13DC4"/>
    <w:rsid w:val="00D1429F"/>
    <w:rsid w:val="00D14507"/>
    <w:rsid w:val="00D1451C"/>
    <w:rsid w:val="00D151E5"/>
    <w:rsid w:val="00D1608A"/>
    <w:rsid w:val="00D17BCA"/>
    <w:rsid w:val="00D20187"/>
    <w:rsid w:val="00D21ECA"/>
    <w:rsid w:val="00D23FAD"/>
    <w:rsid w:val="00D24953"/>
    <w:rsid w:val="00D249CA"/>
    <w:rsid w:val="00D24DDF"/>
    <w:rsid w:val="00D26EAB"/>
    <w:rsid w:val="00D2733B"/>
    <w:rsid w:val="00D30998"/>
    <w:rsid w:val="00D30C2F"/>
    <w:rsid w:val="00D31546"/>
    <w:rsid w:val="00D32B27"/>
    <w:rsid w:val="00D33AAB"/>
    <w:rsid w:val="00D3487D"/>
    <w:rsid w:val="00D348A4"/>
    <w:rsid w:val="00D36F10"/>
    <w:rsid w:val="00D41331"/>
    <w:rsid w:val="00D41CAF"/>
    <w:rsid w:val="00D42EF2"/>
    <w:rsid w:val="00D4359E"/>
    <w:rsid w:val="00D44B94"/>
    <w:rsid w:val="00D44C7C"/>
    <w:rsid w:val="00D45504"/>
    <w:rsid w:val="00D4704E"/>
    <w:rsid w:val="00D471A6"/>
    <w:rsid w:val="00D476A2"/>
    <w:rsid w:val="00D500BE"/>
    <w:rsid w:val="00D501C6"/>
    <w:rsid w:val="00D50200"/>
    <w:rsid w:val="00D515D7"/>
    <w:rsid w:val="00D51864"/>
    <w:rsid w:val="00D521FB"/>
    <w:rsid w:val="00D53126"/>
    <w:rsid w:val="00D54917"/>
    <w:rsid w:val="00D557C1"/>
    <w:rsid w:val="00D55F48"/>
    <w:rsid w:val="00D55F53"/>
    <w:rsid w:val="00D569F3"/>
    <w:rsid w:val="00D575AE"/>
    <w:rsid w:val="00D57668"/>
    <w:rsid w:val="00D57FB0"/>
    <w:rsid w:val="00D60781"/>
    <w:rsid w:val="00D61089"/>
    <w:rsid w:val="00D614EF"/>
    <w:rsid w:val="00D63FBA"/>
    <w:rsid w:val="00D6439C"/>
    <w:rsid w:val="00D647B8"/>
    <w:rsid w:val="00D647D4"/>
    <w:rsid w:val="00D64906"/>
    <w:rsid w:val="00D66E9A"/>
    <w:rsid w:val="00D67348"/>
    <w:rsid w:val="00D70480"/>
    <w:rsid w:val="00D71746"/>
    <w:rsid w:val="00D71E7F"/>
    <w:rsid w:val="00D7284B"/>
    <w:rsid w:val="00D73C04"/>
    <w:rsid w:val="00D74318"/>
    <w:rsid w:val="00D7559A"/>
    <w:rsid w:val="00D75922"/>
    <w:rsid w:val="00D764E3"/>
    <w:rsid w:val="00D77754"/>
    <w:rsid w:val="00D77B8B"/>
    <w:rsid w:val="00D81229"/>
    <w:rsid w:val="00D8151B"/>
    <w:rsid w:val="00D81DA0"/>
    <w:rsid w:val="00D820E9"/>
    <w:rsid w:val="00D82266"/>
    <w:rsid w:val="00D82607"/>
    <w:rsid w:val="00D83551"/>
    <w:rsid w:val="00D837B4"/>
    <w:rsid w:val="00D84CF4"/>
    <w:rsid w:val="00D85007"/>
    <w:rsid w:val="00D86843"/>
    <w:rsid w:val="00D871AA"/>
    <w:rsid w:val="00D90F0D"/>
    <w:rsid w:val="00D917F4"/>
    <w:rsid w:val="00D917FF"/>
    <w:rsid w:val="00D92BD9"/>
    <w:rsid w:val="00D92C48"/>
    <w:rsid w:val="00D93CA2"/>
    <w:rsid w:val="00D94ADB"/>
    <w:rsid w:val="00D954E5"/>
    <w:rsid w:val="00D95871"/>
    <w:rsid w:val="00D95FC3"/>
    <w:rsid w:val="00D972A0"/>
    <w:rsid w:val="00D976A8"/>
    <w:rsid w:val="00D97873"/>
    <w:rsid w:val="00DA1700"/>
    <w:rsid w:val="00DA20D7"/>
    <w:rsid w:val="00DA29CC"/>
    <w:rsid w:val="00DA3662"/>
    <w:rsid w:val="00DA49BB"/>
    <w:rsid w:val="00DA555B"/>
    <w:rsid w:val="00DB0E99"/>
    <w:rsid w:val="00DB1125"/>
    <w:rsid w:val="00DB19B5"/>
    <w:rsid w:val="00DB1E28"/>
    <w:rsid w:val="00DB2EE3"/>
    <w:rsid w:val="00DB3309"/>
    <w:rsid w:val="00DB4551"/>
    <w:rsid w:val="00DB4DDC"/>
    <w:rsid w:val="00DB55FE"/>
    <w:rsid w:val="00DB599B"/>
    <w:rsid w:val="00DB5D39"/>
    <w:rsid w:val="00DB6DA4"/>
    <w:rsid w:val="00DB7374"/>
    <w:rsid w:val="00DC094D"/>
    <w:rsid w:val="00DC0C0B"/>
    <w:rsid w:val="00DC0E1D"/>
    <w:rsid w:val="00DC180F"/>
    <w:rsid w:val="00DC1F87"/>
    <w:rsid w:val="00DC2626"/>
    <w:rsid w:val="00DC2EB6"/>
    <w:rsid w:val="00DC4014"/>
    <w:rsid w:val="00DC4BA2"/>
    <w:rsid w:val="00DC5D4A"/>
    <w:rsid w:val="00DC5DBB"/>
    <w:rsid w:val="00DC5F1D"/>
    <w:rsid w:val="00DC6F46"/>
    <w:rsid w:val="00DD0630"/>
    <w:rsid w:val="00DD1DFD"/>
    <w:rsid w:val="00DD27E4"/>
    <w:rsid w:val="00DD331B"/>
    <w:rsid w:val="00DD48F7"/>
    <w:rsid w:val="00DD571F"/>
    <w:rsid w:val="00DD5DFC"/>
    <w:rsid w:val="00DD5FCD"/>
    <w:rsid w:val="00DD7FBB"/>
    <w:rsid w:val="00DE1C2E"/>
    <w:rsid w:val="00DE2E90"/>
    <w:rsid w:val="00DE3503"/>
    <w:rsid w:val="00DE402C"/>
    <w:rsid w:val="00DE4B8B"/>
    <w:rsid w:val="00DE53FB"/>
    <w:rsid w:val="00DE5480"/>
    <w:rsid w:val="00DE5D6B"/>
    <w:rsid w:val="00DE68B1"/>
    <w:rsid w:val="00DE709C"/>
    <w:rsid w:val="00DF0FA2"/>
    <w:rsid w:val="00DF2226"/>
    <w:rsid w:val="00DF2325"/>
    <w:rsid w:val="00DF3224"/>
    <w:rsid w:val="00DF39E4"/>
    <w:rsid w:val="00DF3C12"/>
    <w:rsid w:val="00DF5467"/>
    <w:rsid w:val="00DF56EF"/>
    <w:rsid w:val="00DF59CD"/>
    <w:rsid w:val="00DF5B80"/>
    <w:rsid w:val="00E00AE3"/>
    <w:rsid w:val="00E02DB0"/>
    <w:rsid w:val="00E0320C"/>
    <w:rsid w:val="00E05677"/>
    <w:rsid w:val="00E060EA"/>
    <w:rsid w:val="00E07672"/>
    <w:rsid w:val="00E07B0E"/>
    <w:rsid w:val="00E07FBE"/>
    <w:rsid w:val="00E11CDC"/>
    <w:rsid w:val="00E12AEF"/>
    <w:rsid w:val="00E130B3"/>
    <w:rsid w:val="00E1353D"/>
    <w:rsid w:val="00E14127"/>
    <w:rsid w:val="00E1497A"/>
    <w:rsid w:val="00E154B8"/>
    <w:rsid w:val="00E158D8"/>
    <w:rsid w:val="00E16927"/>
    <w:rsid w:val="00E1732D"/>
    <w:rsid w:val="00E17427"/>
    <w:rsid w:val="00E203D1"/>
    <w:rsid w:val="00E208AE"/>
    <w:rsid w:val="00E20A44"/>
    <w:rsid w:val="00E21C89"/>
    <w:rsid w:val="00E21DD7"/>
    <w:rsid w:val="00E2202D"/>
    <w:rsid w:val="00E221FD"/>
    <w:rsid w:val="00E22ED7"/>
    <w:rsid w:val="00E23091"/>
    <w:rsid w:val="00E233DB"/>
    <w:rsid w:val="00E23D27"/>
    <w:rsid w:val="00E24688"/>
    <w:rsid w:val="00E261D1"/>
    <w:rsid w:val="00E26F20"/>
    <w:rsid w:val="00E304A1"/>
    <w:rsid w:val="00E30F26"/>
    <w:rsid w:val="00E3281B"/>
    <w:rsid w:val="00E334B5"/>
    <w:rsid w:val="00E34B0E"/>
    <w:rsid w:val="00E35374"/>
    <w:rsid w:val="00E36124"/>
    <w:rsid w:val="00E40150"/>
    <w:rsid w:val="00E41EEE"/>
    <w:rsid w:val="00E42A5B"/>
    <w:rsid w:val="00E42C10"/>
    <w:rsid w:val="00E44D31"/>
    <w:rsid w:val="00E46568"/>
    <w:rsid w:val="00E4666B"/>
    <w:rsid w:val="00E46C04"/>
    <w:rsid w:val="00E47095"/>
    <w:rsid w:val="00E50199"/>
    <w:rsid w:val="00E5170A"/>
    <w:rsid w:val="00E5451E"/>
    <w:rsid w:val="00E5510F"/>
    <w:rsid w:val="00E554CE"/>
    <w:rsid w:val="00E55652"/>
    <w:rsid w:val="00E56913"/>
    <w:rsid w:val="00E57222"/>
    <w:rsid w:val="00E57917"/>
    <w:rsid w:val="00E57DDC"/>
    <w:rsid w:val="00E600C6"/>
    <w:rsid w:val="00E6038D"/>
    <w:rsid w:val="00E60A82"/>
    <w:rsid w:val="00E6256A"/>
    <w:rsid w:val="00E6350E"/>
    <w:rsid w:val="00E63AA2"/>
    <w:rsid w:val="00E64D48"/>
    <w:rsid w:val="00E64D5A"/>
    <w:rsid w:val="00E6501E"/>
    <w:rsid w:val="00E65DE3"/>
    <w:rsid w:val="00E65F9C"/>
    <w:rsid w:val="00E6640D"/>
    <w:rsid w:val="00E66E11"/>
    <w:rsid w:val="00E67459"/>
    <w:rsid w:val="00E677C5"/>
    <w:rsid w:val="00E702F4"/>
    <w:rsid w:val="00E704C2"/>
    <w:rsid w:val="00E70CE9"/>
    <w:rsid w:val="00E71A23"/>
    <w:rsid w:val="00E72588"/>
    <w:rsid w:val="00E7335F"/>
    <w:rsid w:val="00E73CB7"/>
    <w:rsid w:val="00E7421F"/>
    <w:rsid w:val="00E74B5D"/>
    <w:rsid w:val="00E74E20"/>
    <w:rsid w:val="00E753FF"/>
    <w:rsid w:val="00E760A4"/>
    <w:rsid w:val="00E76A8D"/>
    <w:rsid w:val="00E7779D"/>
    <w:rsid w:val="00E80650"/>
    <w:rsid w:val="00E80DBE"/>
    <w:rsid w:val="00E81511"/>
    <w:rsid w:val="00E820AD"/>
    <w:rsid w:val="00E820DC"/>
    <w:rsid w:val="00E82F4B"/>
    <w:rsid w:val="00E8443F"/>
    <w:rsid w:val="00E84660"/>
    <w:rsid w:val="00E856F4"/>
    <w:rsid w:val="00E860E5"/>
    <w:rsid w:val="00E8616A"/>
    <w:rsid w:val="00E90221"/>
    <w:rsid w:val="00E918B1"/>
    <w:rsid w:val="00E91B1B"/>
    <w:rsid w:val="00E91E2E"/>
    <w:rsid w:val="00E921F4"/>
    <w:rsid w:val="00E928E8"/>
    <w:rsid w:val="00E9632F"/>
    <w:rsid w:val="00EA007C"/>
    <w:rsid w:val="00EA0B9A"/>
    <w:rsid w:val="00EA0EFF"/>
    <w:rsid w:val="00EA2454"/>
    <w:rsid w:val="00EA3655"/>
    <w:rsid w:val="00EA3FAD"/>
    <w:rsid w:val="00EA4451"/>
    <w:rsid w:val="00EA64B2"/>
    <w:rsid w:val="00EA70C1"/>
    <w:rsid w:val="00EA75B8"/>
    <w:rsid w:val="00EB061A"/>
    <w:rsid w:val="00EB21EE"/>
    <w:rsid w:val="00EB2ABC"/>
    <w:rsid w:val="00EB2B3D"/>
    <w:rsid w:val="00EB3015"/>
    <w:rsid w:val="00EB31D4"/>
    <w:rsid w:val="00EB3FFA"/>
    <w:rsid w:val="00EB68F0"/>
    <w:rsid w:val="00EC0BF2"/>
    <w:rsid w:val="00EC1092"/>
    <w:rsid w:val="00EC1ADE"/>
    <w:rsid w:val="00EC2017"/>
    <w:rsid w:val="00EC4029"/>
    <w:rsid w:val="00EC42D0"/>
    <w:rsid w:val="00EC4687"/>
    <w:rsid w:val="00EC4B27"/>
    <w:rsid w:val="00EC56C4"/>
    <w:rsid w:val="00EC5A2E"/>
    <w:rsid w:val="00ED0AE7"/>
    <w:rsid w:val="00ED1BC8"/>
    <w:rsid w:val="00ED2970"/>
    <w:rsid w:val="00ED29C8"/>
    <w:rsid w:val="00ED2C0D"/>
    <w:rsid w:val="00ED3B17"/>
    <w:rsid w:val="00ED3F90"/>
    <w:rsid w:val="00ED47A0"/>
    <w:rsid w:val="00ED532B"/>
    <w:rsid w:val="00ED7263"/>
    <w:rsid w:val="00EE024A"/>
    <w:rsid w:val="00EE028D"/>
    <w:rsid w:val="00EE0B93"/>
    <w:rsid w:val="00EE310C"/>
    <w:rsid w:val="00EE3388"/>
    <w:rsid w:val="00EE351B"/>
    <w:rsid w:val="00EE363F"/>
    <w:rsid w:val="00EE4384"/>
    <w:rsid w:val="00EE46A6"/>
    <w:rsid w:val="00EE517F"/>
    <w:rsid w:val="00EE5CFB"/>
    <w:rsid w:val="00EE7EFA"/>
    <w:rsid w:val="00EF0268"/>
    <w:rsid w:val="00EF081D"/>
    <w:rsid w:val="00EF24A4"/>
    <w:rsid w:val="00EF2551"/>
    <w:rsid w:val="00EF2649"/>
    <w:rsid w:val="00EF26CE"/>
    <w:rsid w:val="00EF3CC8"/>
    <w:rsid w:val="00EF6BAB"/>
    <w:rsid w:val="00F02280"/>
    <w:rsid w:val="00F03045"/>
    <w:rsid w:val="00F032A0"/>
    <w:rsid w:val="00F0419A"/>
    <w:rsid w:val="00F0424B"/>
    <w:rsid w:val="00F05BFA"/>
    <w:rsid w:val="00F05FC4"/>
    <w:rsid w:val="00F07CB5"/>
    <w:rsid w:val="00F10005"/>
    <w:rsid w:val="00F109F5"/>
    <w:rsid w:val="00F115E0"/>
    <w:rsid w:val="00F12C3A"/>
    <w:rsid w:val="00F12D22"/>
    <w:rsid w:val="00F136B6"/>
    <w:rsid w:val="00F14F83"/>
    <w:rsid w:val="00F15623"/>
    <w:rsid w:val="00F160AB"/>
    <w:rsid w:val="00F2063A"/>
    <w:rsid w:val="00F21097"/>
    <w:rsid w:val="00F21916"/>
    <w:rsid w:val="00F21B1F"/>
    <w:rsid w:val="00F21D90"/>
    <w:rsid w:val="00F23320"/>
    <w:rsid w:val="00F26F24"/>
    <w:rsid w:val="00F273C8"/>
    <w:rsid w:val="00F332AD"/>
    <w:rsid w:val="00F334CE"/>
    <w:rsid w:val="00F34020"/>
    <w:rsid w:val="00F36335"/>
    <w:rsid w:val="00F36C49"/>
    <w:rsid w:val="00F371D0"/>
    <w:rsid w:val="00F37997"/>
    <w:rsid w:val="00F40601"/>
    <w:rsid w:val="00F41116"/>
    <w:rsid w:val="00F41C25"/>
    <w:rsid w:val="00F42692"/>
    <w:rsid w:val="00F4550E"/>
    <w:rsid w:val="00F460FD"/>
    <w:rsid w:val="00F4772F"/>
    <w:rsid w:val="00F50FBE"/>
    <w:rsid w:val="00F5106A"/>
    <w:rsid w:val="00F512CC"/>
    <w:rsid w:val="00F51543"/>
    <w:rsid w:val="00F5209C"/>
    <w:rsid w:val="00F52603"/>
    <w:rsid w:val="00F536DA"/>
    <w:rsid w:val="00F5675F"/>
    <w:rsid w:val="00F60C95"/>
    <w:rsid w:val="00F65115"/>
    <w:rsid w:val="00F660AE"/>
    <w:rsid w:val="00F667F1"/>
    <w:rsid w:val="00F6753A"/>
    <w:rsid w:val="00F67EC0"/>
    <w:rsid w:val="00F71184"/>
    <w:rsid w:val="00F72248"/>
    <w:rsid w:val="00F727DC"/>
    <w:rsid w:val="00F7281A"/>
    <w:rsid w:val="00F72C07"/>
    <w:rsid w:val="00F74F60"/>
    <w:rsid w:val="00F7501A"/>
    <w:rsid w:val="00F7644C"/>
    <w:rsid w:val="00F77283"/>
    <w:rsid w:val="00F77647"/>
    <w:rsid w:val="00F778CF"/>
    <w:rsid w:val="00F80948"/>
    <w:rsid w:val="00F80B72"/>
    <w:rsid w:val="00F818C1"/>
    <w:rsid w:val="00F81BB6"/>
    <w:rsid w:val="00F8242A"/>
    <w:rsid w:val="00F84F35"/>
    <w:rsid w:val="00F85972"/>
    <w:rsid w:val="00F869EE"/>
    <w:rsid w:val="00F86C4B"/>
    <w:rsid w:val="00F86EDF"/>
    <w:rsid w:val="00F87B4F"/>
    <w:rsid w:val="00F87CEB"/>
    <w:rsid w:val="00F9150D"/>
    <w:rsid w:val="00F920AD"/>
    <w:rsid w:val="00F92CB8"/>
    <w:rsid w:val="00F941E8"/>
    <w:rsid w:val="00F94BB0"/>
    <w:rsid w:val="00F9574D"/>
    <w:rsid w:val="00F95C1C"/>
    <w:rsid w:val="00FA1943"/>
    <w:rsid w:val="00FA257C"/>
    <w:rsid w:val="00FA2A45"/>
    <w:rsid w:val="00FA46B6"/>
    <w:rsid w:val="00FA4D2C"/>
    <w:rsid w:val="00FA6E10"/>
    <w:rsid w:val="00FA7F29"/>
    <w:rsid w:val="00FB05E4"/>
    <w:rsid w:val="00FB06D9"/>
    <w:rsid w:val="00FB0E68"/>
    <w:rsid w:val="00FB6F94"/>
    <w:rsid w:val="00FB73EE"/>
    <w:rsid w:val="00FB7E81"/>
    <w:rsid w:val="00FC0761"/>
    <w:rsid w:val="00FC0BE9"/>
    <w:rsid w:val="00FC123F"/>
    <w:rsid w:val="00FC2EA5"/>
    <w:rsid w:val="00FC40B2"/>
    <w:rsid w:val="00FC4811"/>
    <w:rsid w:val="00FC5AE7"/>
    <w:rsid w:val="00FC5C41"/>
    <w:rsid w:val="00FC5F15"/>
    <w:rsid w:val="00FC6572"/>
    <w:rsid w:val="00FC696E"/>
    <w:rsid w:val="00FC7481"/>
    <w:rsid w:val="00FC75DE"/>
    <w:rsid w:val="00FD040C"/>
    <w:rsid w:val="00FD1A0D"/>
    <w:rsid w:val="00FD480D"/>
    <w:rsid w:val="00FD7C24"/>
    <w:rsid w:val="00FD7EC4"/>
    <w:rsid w:val="00FE1C3C"/>
    <w:rsid w:val="00FE22F3"/>
    <w:rsid w:val="00FE2D90"/>
    <w:rsid w:val="00FE3724"/>
    <w:rsid w:val="00FE4BB5"/>
    <w:rsid w:val="00FE53AF"/>
    <w:rsid w:val="00FE7798"/>
    <w:rsid w:val="00FF12A4"/>
    <w:rsid w:val="00FF236D"/>
    <w:rsid w:val="00FF2B05"/>
    <w:rsid w:val="00FF3B06"/>
    <w:rsid w:val="00FF3EFC"/>
    <w:rsid w:val="00FF44D6"/>
    <w:rsid w:val="00FF46B3"/>
    <w:rsid w:val="00FF6211"/>
    <w:rsid w:val="00FF6B90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55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uiPriority w:val="99"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uiPriority w:val="99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uiPriority w:val="99"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uiPriority w:val="99"/>
    <w:rsid w:val="00A5484A"/>
  </w:style>
  <w:style w:type="character" w:customStyle="1" w:styleId="CaptionChar">
    <w:name w:val="Caption Char"/>
    <w:uiPriority w:val="99"/>
    <w:rsid w:val="00A5484A"/>
  </w:style>
  <w:style w:type="paragraph" w:styleId="2f4">
    <w:name w:val="toc 2"/>
    <w:basedOn w:val="a"/>
    <w:next w:val="a"/>
    <w:uiPriority w:val="39"/>
    <w:unhideWhenUsed/>
    <w:rsid w:val="00A5484A"/>
    <w:pPr>
      <w:widowControl w:val="0"/>
      <w:spacing w:after="57" w:line="100" w:lineRule="atLeast"/>
      <w:ind w:left="283"/>
    </w:pPr>
    <w:rPr>
      <w:sz w:val="20"/>
      <w:szCs w:val="20"/>
      <w:lang w:eastAsia="ar-SA"/>
    </w:rPr>
  </w:style>
  <w:style w:type="paragraph" w:styleId="3a">
    <w:name w:val="toc 3"/>
    <w:basedOn w:val="a"/>
    <w:next w:val="a"/>
    <w:uiPriority w:val="39"/>
    <w:unhideWhenUsed/>
    <w:rsid w:val="00A5484A"/>
    <w:pPr>
      <w:widowControl w:val="0"/>
      <w:spacing w:after="57" w:line="100" w:lineRule="atLeast"/>
      <w:ind w:left="567"/>
    </w:pPr>
    <w:rPr>
      <w:sz w:val="20"/>
      <w:szCs w:val="20"/>
      <w:lang w:eastAsia="ar-SA"/>
    </w:rPr>
  </w:style>
  <w:style w:type="paragraph" w:styleId="43">
    <w:name w:val="toc 4"/>
    <w:basedOn w:val="a"/>
    <w:next w:val="a"/>
    <w:uiPriority w:val="39"/>
    <w:unhideWhenUsed/>
    <w:rsid w:val="00A5484A"/>
    <w:pPr>
      <w:widowControl w:val="0"/>
      <w:spacing w:after="57" w:line="100" w:lineRule="atLeast"/>
      <w:ind w:left="850"/>
    </w:pPr>
    <w:rPr>
      <w:sz w:val="20"/>
      <w:szCs w:val="20"/>
      <w:lang w:eastAsia="ar-SA"/>
    </w:rPr>
  </w:style>
  <w:style w:type="paragraph" w:styleId="53">
    <w:name w:val="toc 5"/>
    <w:basedOn w:val="a"/>
    <w:next w:val="a"/>
    <w:uiPriority w:val="39"/>
    <w:unhideWhenUsed/>
    <w:rsid w:val="00A5484A"/>
    <w:pPr>
      <w:widowControl w:val="0"/>
      <w:spacing w:after="57" w:line="100" w:lineRule="atLeast"/>
      <w:ind w:left="1134"/>
    </w:pPr>
    <w:rPr>
      <w:sz w:val="20"/>
      <w:szCs w:val="20"/>
      <w:lang w:eastAsia="ar-SA"/>
    </w:rPr>
  </w:style>
  <w:style w:type="paragraph" w:styleId="64">
    <w:name w:val="toc 6"/>
    <w:basedOn w:val="a"/>
    <w:next w:val="a"/>
    <w:uiPriority w:val="39"/>
    <w:unhideWhenUsed/>
    <w:rsid w:val="00A5484A"/>
    <w:pPr>
      <w:widowControl w:val="0"/>
      <w:spacing w:after="57" w:line="100" w:lineRule="atLeast"/>
      <w:ind w:left="1417"/>
    </w:pPr>
    <w:rPr>
      <w:sz w:val="20"/>
      <w:szCs w:val="20"/>
      <w:lang w:eastAsia="ar-SA"/>
    </w:rPr>
  </w:style>
  <w:style w:type="paragraph" w:styleId="73">
    <w:name w:val="toc 7"/>
    <w:basedOn w:val="a"/>
    <w:next w:val="a"/>
    <w:uiPriority w:val="39"/>
    <w:unhideWhenUsed/>
    <w:rsid w:val="00A5484A"/>
    <w:pPr>
      <w:widowControl w:val="0"/>
      <w:spacing w:after="57" w:line="100" w:lineRule="atLeast"/>
      <w:ind w:left="1701"/>
    </w:pPr>
    <w:rPr>
      <w:sz w:val="20"/>
      <w:szCs w:val="20"/>
      <w:lang w:eastAsia="ar-SA"/>
    </w:rPr>
  </w:style>
  <w:style w:type="paragraph" w:styleId="83">
    <w:name w:val="toc 8"/>
    <w:basedOn w:val="a"/>
    <w:next w:val="a"/>
    <w:uiPriority w:val="39"/>
    <w:unhideWhenUsed/>
    <w:rsid w:val="00A5484A"/>
    <w:pPr>
      <w:widowControl w:val="0"/>
      <w:spacing w:after="57" w:line="100" w:lineRule="atLeast"/>
      <w:ind w:left="1984"/>
    </w:pPr>
    <w:rPr>
      <w:sz w:val="20"/>
      <w:szCs w:val="20"/>
      <w:lang w:eastAsia="ar-SA"/>
    </w:rPr>
  </w:style>
  <w:style w:type="paragraph" w:styleId="93">
    <w:name w:val="toc 9"/>
    <w:basedOn w:val="a"/>
    <w:next w:val="a"/>
    <w:uiPriority w:val="39"/>
    <w:unhideWhenUsed/>
    <w:rsid w:val="00A5484A"/>
    <w:pPr>
      <w:widowControl w:val="0"/>
      <w:spacing w:after="57" w:line="100" w:lineRule="atLeast"/>
      <w:ind w:left="2268"/>
    </w:pPr>
    <w:rPr>
      <w:sz w:val="20"/>
      <w:szCs w:val="20"/>
      <w:lang w:eastAsia="ar-SA"/>
    </w:rPr>
  </w:style>
  <w:style w:type="paragraph" w:styleId="affff1">
    <w:name w:val="TOC Heading"/>
    <w:uiPriority w:val="39"/>
    <w:unhideWhenUsed/>
    <w:rsid w:val="00A5484A"/>
    <w:rPr>
      <w:sz w:val="20"/>
      <w:szCs w:val="20"/>
    </w:rPr>
  </w:style>
  <w:style w:type="paragraph" w:styleId="affff2">
    <w:name w:val="table of figures"/>
    <w:basedOn w:val="a"/>
    <w:next w:val="a"/>
    <w:uiPriority w:val="99"/>
    <w:unhideWhenUsed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character" w:customStyle="1" w:styleId="1ff4">
    <w:name w:val="Основной шрифт абзаца1"/>
    <w:rsid w:val="00A5484A"/>
  </w:style>
  <w:style w:type="character" w:customStyle="1" w:styleId="1ff5">
    <w:name w:val="Знак примечания1"/>
    <w:rsid w:val="00A5484A"/>
    <w:rPr>
      <w:sz w:val="16"/>
      <w:szCs w:val="16"/>
    </w:rPr>
  </w:style>
  <w:style w:type="character" w:customStyle="1" w:styleId="ListLabel1">
    <w:name w:val="ListLabel 1"/>
    <w:rsid w:val="00A5484A"/>
    <w:rPr>
      <w:sz w:val="24"/>
      <w:szCs w:val="24"/>
    </w:rPr>
  </w:style>
  <w:style w:type="paragraph" w:customStyle="1" w:styleId="1ff6">
    <w:name w:val="Заголовок1"/>
    <w:basedOn w:val="a"/>
    <w:next w:val="ae"/>
    <w:rsid w:val="00A5484A"/>
    <w:pPr>
      <w:keepNext/>
      <w:widowControl w:val="0"/>
      <w:spacing w:before="240" w:after="120" w:line="100" w:lineRule="atLeast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f3">
    <w:name w:val="List"/>
    <w:basedOn w:val="ae"/>
    <w:rsid w:val="00A5484A"/>
    <w:pPr>
      <w:widowControl w:val="0"/>
      <w:spacing w:after="120" w:line="100" w:lineRule="atLeast"/>
      <w:jc w:val="left"/>
    </w:pPr>
    <w:rPr>
      <w:sz w:val="20"/>
      <w:szCs w:val="20"/>
      <w:lang w:eastAsia="ar-SA"/>
    </w:rPr>
  </w:style>
  <w:style w:type="paragraph" w:customStyle="1" w:styleId="1ff7">
    <w:name w:val="Название1"/>
    <w:basedOn w:val="a"/>
    <w:rsid w:val="00A5484A"/>
    <w:pPr>
      <w:widowControl w:val="0"/>
      <w:suppressLineNumbers/>
      <w:spacing w:before="120" w:after="120" w:line="100" w:lineRule="atLeast"/>
    </w:pPr>
    <w:rPr>
      <w:i/>
      <w:iCs/>
      <w:lang w:eastAsia="ar-SA"/>
    </w:rPr>
  </w:style>
  <w:style w:type="paragraph" w:customStyle="1" w:styleId="1ff8">
    <w:name w:val="Текст выноски1"/>
    <w:basedOn w:val="a"/>
    <w:rsid w:val="00A5484A"/>
    <w:pPr>
      <w:widowControl w:val="0"/>
      <w:spacing w:line="100" w:lineRule="atLeast"/>
    </w:pPr>
    <w:rPr>
      <w:rFonts w:ascii="Segoe UI" w:hAnsi="Segoe UI" w:cs="Segoe UI"/>
      <w:sz w:val="18"/>
      <w:szCs w:val="18"/>
      <w:lang w:eastAsia="ar-SA"/>
    </w:rPr>
  </w:style>
  <w:style w:type="paragraph" w:customStyle="1" w:styleId="1ff9">
    <w:name w:val="Текст примечания1"/>
    <w:basedOn w:val="a"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paragraph" w:customStyle="1" w:styleId="1ffa">
    <w:name w:val="Тема примечания1"/>
    <w:basedOn w:val="1ff9"/>
    <w:rsid w:val="00A5484A"/>
    <w:rPr>
      <w:b/>
      <w:bCs/>
    </w:rPr>
  </w:style>
  <w:style w:type="character" w:customStyle="1" w:styleId="1ffb">
    <w:name w:val="Текст примечания Знак1"/>
    <w:basedOn w:val="a0"/>
    <w:uiPriority w:val="99"/>
    <w:rsid w:val="00A5484A"/>
    <w:rPr>
      <w:lang w:eastAsia="ar-SA"/>
    </w:rPr>
  </w:style>
  <w:style w:type="character" w:customStyle="1" w:styleId="1ffc">
    <w:name w:val="Тема примечания Знак1"/>
    <w:basedOn w:val="1ffb"/>
    <w:uiPriority w:val="99"/>
    <w:rsid w:val="00A5484A"/>
    <w:rPr>
      <w:b/>
      <w:bCs/>
      <w:lang w:eastAsia="ar-SA"/>
    </w:rPr>
  </w:style>
  <w:style w:type="character" w:customStyle="1" w:styleId="275pt0">
    <w:name w:val="Основной текст (2) + 7;5 pt;Не полужирный"/>
    <w:rsid w:val="00A5484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A5484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b">
    <w:name w:val="Основной текст (3)_"/>
    <w:link w:val="3c"/>
    <w:rsid w:val="00A5484A"/>
    <w:rPr>
      <w:b/>
      <w:bCs/>
      <w:sz w:val="21"/>
      <w:szCs w:val="21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A5484A"/>
    <w:pPr>
      <w:widowControl w:val="0"/>
      <w:shd w:val="clear" w:color="auto" w:fill="FFFFFF"/>
      <w:spacing w:after="840" w:line="259" w:lineRule="exact"/>
    </w:pPr>
    <w:rPr>
      <w:b/>
      <w:bCs/>
      <w:sz w:val="21"/>
      <w:szCs w:val="21"/>
    </w:rPr>
  </w:style>
  <w:style w:type="character" w:customStyle="1" w:styleId="314pt1pt">
    <w:name w:val="Основной текст (3) + 14 pt;Интервал 1 pt"/>
    <w:rsid w:val="00A5484A"/>
    <w:rPr>
      <w:b/>
      <w:b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f4">
    <w:name w:val="Подпись к таблице_"/>
    <w:link w:val="affff5"/>
    <w:rsid w:val="00A5484A"/>
    <w:rPr>
      <w:b/>
      <w:bCs/>
      <w:sz w:val="21"/>
      <w:szCs w:val="21"/>
      <w:shd w:val="clear" w:color="auto" w:fill="FFFFFF"/>
    </w:rPr>
  </w:style>
  <w:style w:type="paragraph" w:customStyle="1" w:styleId="affff5">
    <w:name w:val="Подпись к таблице"/>
    <w:basedOn w:val="a"/>
    <w:link w:val="affff4"/>
    <w:rsid w:val="00A5484A"/>
    <w:pPr>
      <w:widowControl w:val="0"/>
      <w:shd w:val="clear" w:color="auto" w:fill="FFFFFF"/>
      <w:spacing w:line="0" w:lineRule="atLeast"/>
    </w:pPr>
    <w:rPr>
      <w:b/>
      <w:bCs/>
      <w:sz w:val="21"/>
      <w:szCs w:val="21"/>
    </w:rPr>
  </w:style>
  <w:style w:type="character" w:customStyle="1" w:styleId="2SegoeUI7pt">
    <w:name w:val="Основной текст (2) + Segoe UI;7 pt"/>
    <w:rsid w:val="00A5484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75pt">
    <w:name w:val="Основной текст (2) + Arial Unicode MS;7;5 pt;Не полужирный"/>
    <w:rsid w:val="00A5484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1">
    <w:name w:val="Основной текст (2) + 7;5 pt;Не полужирный;Курсив"/>
    <w:rsid w:val="00A548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ff6">
    <w:name w:val="Другое_"/>
    <w:basedOn w:val="a0"/>
    <w:link w:val="affff7"/>
    <w:rsid w:val="00A5484A"/>
    <w:rPr>
      <w:sz w:val="17"/>
      <w:szCs w:val="17"/>
      <w:shd w:val="clear" w:color="auto" w:fill="FFFFFF"/>
    </w:rPr>
  </w:style>
  <w:style w:type="paragraph" w:customStyle="1" w:styleId="affff7">
    <w:name w:val="Другое"/>
    <w:basedOn w:val="a"/>
    <w:link w:val="affff6"/>
    <w:rsid w:val="00A5484A"/>
    <w:pPr>
      <w:widowControl w:val="0"/>
      <w:shd w:val="clear" w:color="auto" w:fill="FFFFFF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55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uiPriority w:val="99"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uiPriority w:val="99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uiPriority w:val="99"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uiPriority w:val="99"/>
    <w:rsid w:val="00A5484A"/>
  </w:style>
  <w:style w:type="character" w:customStyle="1" w:styleId="CaptionChar">
    <w:name w:val="Caption Char"/>
    <w:uiPriority w:val="99"/>
    <w:rsid w:val="00A5484A"/>
  </w:style>
  <w:style w:type="paragraph" w:styleId="2f4">
    <w:name w:val="toc 2"/>
    <w:basedOn w:val="a"/>
    <w:next w:val="a"/>
    <w:uiPriority w:val="39"/>
    <w:unhideWhenUsed/>
    <w:rsid w:val="00A5484A"/>
    <w:pPr>
      <w:widowControl w:val="0"/>
      <w:spacing w:after="57" w:line="100" w:lineRule="atLeast"/>
      <w:ind w:left="283"/>
    </w:pPr>
    <w:rPr>
      <w:sz w:val="20"/>
      <w:szCs w:val="20"/>
      <w:lang w:eastAsia="ar-SA"/>
    </w:rPr>
  </w:style>
  <w:style w:type="paragraph" w:styleId="3a">
    <w:name w:val="toc 3"/>
    <w:basedOn w:val="a"/>
    <w:next w:val="a"/>
    <w:uiPriority w:val="39"/>
    <w:unhideWhenUsed/>
    <w:rsid w:val="00A5484A"/>
    <w:pPr>
      <w:widowControl w:val="0"/>
      <w:spacing w:after="57" w:line="100" w:lineRule="atLeast"/>
      <w:ind w:left="567"/>
    </w:pPr>
    <w:rPr>
      <w:sz w:val="20"/>
      <w:szCs w:val="20"/>
      <w:lang w:eastAsia="ar-SA"/>
    </w:rPr>
  </w:style>
  <w:style w:type="paragraph" w:styleId="43">
    <w:name w:val="toc 4"/>
    <w:basedOn w:val="a"/>
    <w:next w:val="a"/>
    <w:uiPriority w:val="39"/>
    <w:unhideWhenUsed/>
    <w:rsid w:val="00A5484A"/>
    <w:pPr>
      <w:widowControl w:val="0"/>
      <w:spacing w:after="57" w:line="100" w:lineRule="atLeast"/>
      <w:ind w:left="850"/>
    </w:pPr>
    <w:rPr>
      <w:sz w:val="20"/>
      <w:szCs w:val="20"/>
      <w:lang w:eastAsia="ar-SA"/>
    </w:rPr>
  </w:style>
  <w:style w:type="paragraph" w:styleId="53">
    <w:name w:val="toc 5"/>
    <w:basedOn w:val="a"/>
    <w:next w:val="a"/>
    <w:uiPriority w:val="39"/>
    <w:unhideWhenUsed/>
    <w:rsid w:val="00A5484A"/>
    <w:pPr>
      <w:widowControl w:val="0"/>
      <w:spacing w:after="57" w:line="100" w:lineRule="atLeast"/>
      <w:ind w:left="1134"/>
    </w:pPr>
    <w:rPr>
      <w:sz w:val="20"/>
      <w:szCs w:val="20"/>
      <w:lang w:eastAsia="ar-SA"/>
    </w:rPr>
  </w:style>
  <w:style w:type="paragraph" w:styleId="64">
    <w:name w:val="toc 6"/>
    <w:basedOn w:val="a"/>
    <w:next w:val="a"/>
    <w:uiPriority w:val="39"/>
    <w:unhideWhenUsed/>
    <w:rsid w:val="00A5484A"/>
    <w:pPr>
      <w:widowControl w:val="0"/>
      <w:spacing w:after="57" w:line="100" w:lineRule="atLeast"/>
      <w:ind w:left="1417"/>
    </w:pPr>
    <w:rPr>
      <w:sz w:val="20"/>
      <w:szCs w:val="20"/>
      <w:lang w:eastAsia="ar-SA"/>
    </w:rPr>
  </w:style>
  <w:style w:type="paragraph" w:styleId="73">
    <w:name w:val="toc 7"/>
    <w:basedOn w:val="a"/>
    <w:next w:val="a"/>
    <w:uiPriority w:val="39"/>
    <w:unhideWhenUsed/>
    <w:rsid w:val="00A5484A"/>
    <w:pPr>
      <w:widowControl w:val="0"/>
      <w:spacing w:after="57" w:line="100" w:lineRule="atLeast"/>
      <w:ind w:left="1701"/>
    </w:pPr>
    <w:rPr>
      <w:sz w:val="20"/>
      <w:szCs w:val="20"/>
      <w:lang w:eastAsia="ar-SA"/>
    </w:rPr>
  </w:style>
  <w:style w:type="paragraph" w:styleId="83">
    <w:name w:val="toc 8"/>
    <w:basedOn w:val="a"/>
    <w:next w:val="a"/>
    <w:uiPriority w:val="39"/>
    <w:unhideWhenUsed/>
    <w:rsid w:val="00A5484A"/>
    <w:pPr>
      <w:widowControl w:val="0"/>
      <w:spacing w:after="57" w:line="100" w:lineRule="atLeast"/>
      <w:ind w:left="1984"/>
    </w:pPr>
    <w:rPr>
      <w:sz w:val="20"/>
      <w:szCs w:val="20"/>
      <w:lang w:eastAsia="ar-SA"/>
    </w:rPr>
  </w:style>
  <w:style w:type="paragraph" w:styleId="93">
    <w:name w:val="toc 9"/>
    <w:basedOn w:val="a"/>
    <w:next w:val="a"/>
    <w:uiPriority w:val="39"/>
    <w:unhideWhenUsed/>
    <w:rsid w:val="00A5484A"/>
    <w:pPr>
      <w:widowControl w:val="0"/>
      <w:spacing w:after="57" w:line="100" w:lineRule="atLeast"/>
      <w:ind w:left="2268"/>
    </w:pPr>
    <w:rPr>
      <w:sz w:val="20"/>
      <w:szCs w:val="20"/>
      <w:lang w:eastAsia="ar-SA"/>
    </w:rPr>
  </w:style>
  <w:style w:type="paragraph" w:styleId="affff1">
    <w:name w:val="TOC Heading"/>
    <w:uiPriority w:val="39"/>
    <w:unhideWhenUsed/>
    <w:rsid w:val="00A5484A"/>
    <w:rPr>
      <w:sz w:val="20"/>
      <w:szCs w:val="20"/>
    </w:rPr>
  </w:style>
  <w:style w:type="paragraph" w:styleId="affff2">
    <w:name w:val="table of figures"/>
    <w:basedOn w:val="a"/>
    <w:next w:val="a"/>
    <w:uiPriority w:val="99"/>
    <w:unhideWhenUsed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character" w:customStyle="1" w:styleId="1ff4">
    <w:name w:val="Основной шрифт абзаца1"/>
    <w:rsid w:val="00A5484A"/>
  </w:style>
  <w:style w:type="character" w:customStyle="1" w:styleId="1ff5">
    <w:name w:val="Знак примечания1"/>
    <w:rsid w:val="00A5484A"/>
    <w:rPr>
      <w:sz w:val="16"/>
      <w:szCs w:val="16"/>
    </w:rPr>
  </w:style>
  <w:style w:type="character" w:customStyle="1" w:styleId="ListLabel1">
    <w:name w:val="ListLabel 1"/>
    <w:rsid w:val="00A5484A"/>
    <w:rPr>
      <w:sz w:val="24"/>
      <w:szCs w:val="24"/>
    </w:rPr>
  </w:style>
  <w:style w:type="paragraph" w:customStyle="1" w:styleId="1ff6">
    <w:name w:val="Заголовок1"/>
    <w:basedOn w:val="a"/>
    <w:next w:val="ae"/>
    <w:rsid w:val="00A5484A"/>
    <w:pPr>
      <w:keepNext/>
      <w:widowControl w:val="0"/>
      <w:spacing w:before="240" w:after="120" w:line="100" w:lineRule="atLeast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f3">
    <w:name w:val="List"/>
    <w:basedOn w:val="ae"/>
    <w:rsid w:val="00A5484A"/>
    <w:pPr>
      <w:widowControl w:val="0"/>
      <w:spacing w:after="120" w:line="100" w:lineRule="atLeast"/>
      <w:jc w:val="left"/>
    </w:pPr>
    <w:rPr>
      <w:sz w:val="20"/>
      <w:szCs w:val="20"/>
      <w:lang w:eastAsia="ar-SA"/>
    </w:rPr>
  </w:style>
  <w:style w:type="paragraph" w:customStyle="1" w:styleId="1ff7">
    <w:name w:val="Название1"/>
    <w:basedOn w:val="a"/>
    <w:rsid w:val="00A5484A"/>
    <w:pPr>
      <w:widowControl w:val="0"/>
      <w:suppressLineNumbers/>
      <w:spacing w:before="120" w:after="120" w:line="100" w:lineRule="atLeast"/>
    </w:pPr>
    <w:rPr>
      <w:i/>
      <w:iCs/>
      <w:lang w:eastAsia="ar-SA"/>
    </w:rPr>
  </w:style>
  <w:style w:type="paragraph" w:customStyle="1" w:styleId="1ff8">
    <w:name w:val="Текст выноски1"/>
    <w:basedOn w:val="a"/>
    <w:rsid w:val="00A5484A"/>
    <w:pPr>
      <w:widowControl w:val="0"/>
      <w:spacing w:line="100" w:lineRule="atLeast"/>
    </w:pPr>
    <w:rPr>
      <w:rFonts w:ascii="Segoe UI" w:hAnsi="Segoe UI" w:cs="Segoe UI"/>
      <w:sz w:val="18"/>
      <w:szCs w:val="18"/>
      <w:lang w:eastAsia="ar-SA"/>
    </w:rPr>
  </w:style>
  <w:style w:type="paragraph" w:customStyle="1" w:styleId="1ff9">
    <w:name w:val="Текст примечания1"/>
    <w:basedOn w:val="a"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paragraph" w:customStyle="1" w:styleId="1ffa">
    <w:name w:val="Тема примечания1"/>
    <w:basedOn w:val="1ff9"/>
    <w:rsid w:val="00A5484A"/>
    <w:rPr>
      <w:b/>
      <w:bCs/>
    </w:rPr>
  </w:style>
  <w:style w:type="character" w:customStyle="1" w:styleId="1ffb">
    <w:name w:val="Текст примечания Знак1"/>
    <w:basedOn w:val="a0"/>
    <w:uiPriority w:val="99"/>
    <w:rsid w:val="00A5484A"/>
    <w:rPr>
      <w:lang w:eastAsia="ar-SA"/>
    </w:rPr>
  </w:style>
  <w:style w:type="character" w:customStyle="1" w:styleId="1ffc">
    <w:name w:val="Тема примечания Знак1"/>
    <w:basedOn w:val="1ffb"/>
    <w:uiPriority w:val="99"/>
    <w:rsid w:val="00A5484A"/>
    <w:rPr>
      <w:b/>
      <w:bCs/>
      <w:lang w:eastAsia="ar-SA"/>
    </w:rPr>
  </w:style>
  <w:style w:type="character" w:customStyle="1" w:styleId="275pt0">
    <w:name w:val="Основной текст (2) + 7;5 pt;Не полужирный"/>
    <w:rsid w:val="00A5484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A5484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b">
    <w:name w:val="Основной текст (3)_"/>
    <w:link w:val="3c"/>
    <w:rsid w:val="00A5484A"/>
    <w:rPr>
      <w:b/>
      <w:bCs/>
      <w:sz w:val="21"/>
      <w:szCs w:val="21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A5484A"/>
    <w:pPr>
      <w:widowControl w:val="0"/>
      <w:shd w:val="clear" w:color="auto" w:fill="FFFFFF"/>
      <w:spacing w:after="840" w:line="259" w:lineRule="exact"/>
    </w:pPr>
    <w:rPr>
      <w:b/>
      <w:bCs/>
      <w:sz w:val="21"/>
      <w:szCs w:val="21"/>
    </w:rPr>
  </w:style>
  <w:style w:type="character" w:customStyle="1" w:styleId="314pt1pt">
    <w:name w:val="Основной текст (3) + 14 pt;Интервал 1 pt"/>
    <w:rsid w:val="00A5484A"/>
    <w:rPr>
      <w:b/>
      <w:b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f4">
    <w:name w:val="Подпись к таблице_"/>
    <w:link w:val="affff5"/>
    <w:rsid w:val="00A5484A"/>
    <w:rPr>
      <w:b/>
      <w:bCs/>
      <w:sz w:val="21"/>
      <w:szCs w:val="21"/>
      <w:shd w:val="clear" w:color="auto" w:fill="FFFFFF"/>
    </w:rPr>
  </w:style>
  <w:style w:type="paragraph" w:customStyle="1" w:styleId="affff5">
    <w:name w:val="Подпись к таблице"/>
    <w:basedOn w:val="a"/>
    <w:link w:val="affff4"/>
    <w:rsid w:val="00A5484A"/>
    <w:pPr>
      <w:widowControl w:val="0"/>
      <w:shd w:val="clear" w:color="auto" w:fill="FFFFFF"/>
      <w:spacing w:line="0" w:lineRule="atLeast"/>
    </w:pPr>
    <w:rPr>
      <w:b/>
      <w:bCs/>
      <w:sz w:val="21"/>
      <w:szCs w:val="21"/>
    </w:rPr>
  </w:style>
  <w:style w:type="character" w:customStyle="1" w:styleId="2SegoeUI7pt">
    <w:name w:val="Основной текст (2) + Segoe UI;7 pt"/>
    <w:rsid w:val="00A5484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75pt">
    <w:name w:val="Основной текст (2) + Arial Unicode MS;7;5 pt;Не полужирный"/>
    <w:rsid w:val="00A5484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1">
    <w:name w:val="Основной текст (2) + 7;5 pt;Не полужирный;Курсив"/>
    <w:rsid w:val="00A548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ff6">
    <w:name w:val="Другое_"/>
    <w:basedOn w:val="a0"/>
    <w:link w:val="affff7"/>
    <w:rsid w:val="00A5484A"/>
    <w:rPr>
      <w:sz w:val="17"/>
      <w:szCs w:val="17"/>
      <w:shd w:val="clear" w:color="auto" w:fill="FFFFFF"/>
    </w:rPr>
  </w:style>
  <w:style w:type="paragraph" w:customStyle="1" w:styleId="affff7">
    <w:name w:val="Другое"/>
    <w:basedOn w:val="a"/>
    <w:link w:val="affff6"/>
    <w:rsid w:val="00A5484A"/>
    <w:pPr>
      <w:widowControl w:val="0"/>
      <w:shd w:val="clear" w:color="auto" w:fill="FFFFFF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F8BC-390F-4361-992C-D8A2BC55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361</TotalTime>
  <Pages>13</Pages>
  <Words>3773</Words>
  <Characters>27309</Characters>
  <Application>Microsoft Office Word</Application>
  <DocSecurity>0</DocSecurity>
  <Lines>227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Анна Смирнова</cp:lastModifiedBy>
  <cp:revision>68</cp:revision>
  <cp:lastPrinted>2025-08-04T08:25:00Z</cp:lastPrinted>
  <dcterms:created xsi:type="dcterms:W3CDTF">2025-07-23T11:38:00Z</dcterms:created>
  <dcterms:modified xsi:type="dcterms:W3CDTF">2025-08-04T08:27:00Z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