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73B69" w:rsidRPr="00E73B69" w:rsidTr="00880F31">
        <w:trPr>
          <w:trHeight w:val="963"/>
        </w:trPr>
        <w:tc>
          <w:tcPr>
            <w:tcW w:w="9720" w:type="dxa"/>
          </w:tcPr>
          <w:p w:rsidR="00E21846" w:rsidRPr="00E73B69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E73B69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B69" w:rsidRPr="00E73B69" w:rsidTr="00880F31">
        <w:trPr>
          <w:trHeight w:val="1931"/>
        </w:trPr>
        <w:tc>
          <w:tcPr>
            <w:tcW w:w="9720" w:type="dxa"/>
          </w:tcPr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E73B6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E73B69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Pr="00E73B69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E73B69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E73B69">
              <w:rPr>
                <w:sz w:val="16"/>
                <w:szCs w:val="16"/>
              </w:rPr>
              <w:t>О К У 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</w:pPr>
      <w:r w:rsidRPr="00E73B6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22D6" w:rsidRDefault="004722D6" w:rsidP="00E21846">
      <w:pPr>
        <w:pStyle w:val="aeoaeno12"/>
        <w:spacing w:line="240" w:lineRule="auto"/>
        <w:ind w:firstLine="0"/>
      </w:pPr>
    </w:p>
    <w:p w:rsidR="000F0CCD" w:rsidRDefault="000F0CCD" w:rsidP="00A371A1">
      <w:pPr>
        <w:widowControl w:val="0"/>
        <w:autoSpaceDE w:val="0"/>
        <w:autoSpaceDN w:val="0"/>
        <w:adjustRightInd w:val="0"/>
        <w:rPr>
          <w:b/>
        </w:rPr>
      </w:pPr>
      <w:bookmarkStart w:id="1" w:name="OLE_LINK67"/>
      <w:bookmarkStart w:id="2" w:name="OLE_LINK68"/>
      <w:r w:rsidRPr="000F0CCD">
        <w:rPr>
          <w:b/>
        </w:rPr>
        <w:t xml:space="preserve">Об организации </w:t>
      </w:r>
      <w:bookmarkStart w:id="3" w:name="OLE_LINK6"/>
      <w:bookmarkStart w:id="4" w:name="OLE_LINK7"/>
      <w:r>
        <w:rPr>
          <w:b/>
        </w:rPr>
        <w:t>предоставления</w:t>
      </w:r>
    </w:p>
    <w:p w:rsidR="000F0CCD" w:rsidRDefault="000F0CCD" w:rsidP="00A371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работодателям информации об организациях,</w:t>
      </w:r>
      <w:r>
        <w:rPr>
          <w:b/>
        </w:rPr>
        <w:br/>
        <w:t xml:space="preserve">согласных на трудоустройство инвалидов </w:t>
      </w:r>
    </w:p>
    <w:p w:rsidR="000F0CCD" w:rsidRDefault="000F0CCD" w:rsidP="00A371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в соответствии с соглашением о трудоустройстве </w:t>
      </w:r>
    </w:p>
    <w:p w:rsidR="000F0CCD" w:rsidRDefault="000F0CCD" w:rsidP="00A371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инвалида с работодателем, которому установлена</w:t>
      </w:r>
    </w:p>
    <w:p w:rsidR="000F0CCD" w:rsidRDefault="000F0CCD" w:rsidP="00A371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квота на прием на работу инвалидов</w:t>
      </w:r>
      <w:bookmarkEnd w:id="3"/>
      <w:bookmarkEnd w:id="4"/>
    </w:p>
    <w:p w:rsidR="000F0CCD" w:rsidRDefault="00630E1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bookmarkStart w:id="5" w:name="OLE_LINK3"/>
      <w:bookmarkStart w:id="6" w:name="OLE_LINK4"/>
      <w:bookmarkStart w:id="7" w:name="OLE_LINK5"/>
      <w:r>
        <w:rPr>
          <w:b/>
        </w:rPr>
        <w:t>и о признании</w:t>
      </w:r>
      <w:r w:rsidR="000F0CCD">
        <w:rPr>
          <w:b/>
        </w:rPr>
        <w:t xml:space="preserve"> </w:t>
      </w:r>
      <w:r>
        <w:rPr>
          <w:b/>
        </w:rPr>
        <w:t xml:space="preserve">утратившими силу </w:t>
      </w:r>
    </w:p>
    <w:p w:rsidR="000F0CCD" w:rsidRDefault="00BE3A06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>
        <w:rPr>
          <w:b/>
        </w:rPr>
        <w:t xml:space="preserve">некоторых </w:t>
      </w:r>
      <w:r w:rsidR="00630E11">
        <w:rPr>
          <w:b/>
        </w:rPr>
        <w:t>распоряжений</w:t>
      </w:r>
      <w:r w:rsidR="000F0CCD">
        <w:rPr>
          <w:b/>
        </w:rPr>
        <w:t xml:space="preserve"> </w:t>
      </w:r>
      <w:r w:rsidR="00630E11">
        <w:rPr>
          <w:b/>
        </w:rPr>
        <w:t xml:space="preserve">Комитета по труду </w:t>
      </w:r>
    </w:p>
    <w:p w:rsidR="000F0CCD" w:rsidRDefault="00630E1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>
        <w:rPr>
          <w:b/>
        </w:rPr>
        <w:t>и занятости населения Санкт-Петербурга</w:t>
      </w:r>
    </w:p>
    <w:bookmarkEnd w:id="1"/>
    <w:bookmarkEnd w:id="2"/>
    <w:p w:rsidR="00A371A1" w:rsidRPr="00630E11" w:rsidRDefault="00A371A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</w:p>
    <w:bookmarkEnd w:id="5"/>
    <w:bookmarkEnd w:id="6"/>
    <w:bookmarkEnd w:id="7"/>
    <w:p w:rsidR="00A371A1" w:rsidRDefault="00A371A1" w:rsidP="003870C7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В соответствии с пунктом </w:t>
      </w:r>
      <w:r w:rsidR="000F0CCD">
        <w:rPr>
          <w:bCs/>
        </w:rPr>
        <w:t>5</w:t>
      </w:r>
      <w:r>
        <w:rPr>
          <w:bCs/>
        </w:rPr>
        <w:t xml:space="preserve"> </w:t>
      </w:r>
      <w:r w:rsidR="000F0CCD">
        <w:rPr>
          <w:bCs/>
        </w:rPr>
        <w:t xml:space="preserve">Правил </w:t>
      </w:r>
      <w:bookmarkStart w:id="8" w:name="OLE_LINK14"/>
      <w:bookmarkStart w:id="9" w:name="OLE_LINK15"/>
      <w:r w:rsidR="000F0CCD">
        <w:rPr>
          <w:bCs/>
        </w:rPr>
        <w:t xml:space="preserve">выполнения работодателем квоты </w:t>
      </w:r>
      <w:r w:rsidR="000F0CCD">
        <w:rPr>
          <w:bCs/>
        </w:rPr>
        <w:br/>
        <w:t xml:space="preserve">для приема на работу инвалидов, утвержденных постановлением Правительства </w:t>
      </w:r>
      <w:r w:rsidR="000F0CCD">
        <w:rPr>
          <w:bCs/>
        </w:rPr>
        <w:br/>
        <w:t xml:space="preserve">Российской Федерации </w:t>
      </w:r>
      <w:r w:rsidR="000F0CCD">
        <w:t>от 30.05.2024 №</w:t>
      </w:r>
      <w:r w:rsidR="000F0CCD" w:rsidRPr="000F0CCD">
        <w:t xml:space="preserve"> 709 </w:t>
      </w:r>
      <w:r w:rsidR="000F0CCD">
        <w:t>«</w:t>
      </w:r>
      <w:r w:rsidR="000F0CCD" w:rsidRPr="000F0CCD">
        <w:t>О порядке выполнения работодателями квоты</w:t>
      </w:r>
      <w:r w:rsidR="000F0CCD">
        <w:t xml:space="preserve"> для приема на работу инвалидов»</w:t>
      </w:r>
      <w:bookmarkEnd w:id="8"/>
      <w:bookmarkEnd w:id="9"/>
      <w:r w:rsidR="00F63D08">
        <w:t xml:space="preserve"> (далее – Правила)</w:t>
      </w:r>
      <w:r w:rsidR="000F0CCD">
        <w:t>:</w:t>
      </w:r>
    </w:p>
    <w:p w:rsidR="00D919F0" w:rsidRPr="00D919F0" w:rsidRDefault="00D919F0" w:rsidP="00D919F0">
      <w:pPr>
        <w:pStyle w:val="a7"/>
        <w:numPr>
          <w:ilvl w:val="0"/>
          <w:numId w:val="12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 w:rsidRPr="00D919F0">
        <w:rPr>
          <w:bCs/>
        </w:rPr>
        <w:t xml:space="preserve">Утвердить Порядок </w:t>
      </w:r>
      <w:bookmarkStart w:id="10" w:name="OLE_LINK10"/>
      <w:bookmarkStart w:id="11" w:name="OLE_LINK11"/>
      <w:r w:rsidRPr="00D919F0">
        <w:rPr>
          <w:bCs/>
        </w:rPr>
        <w:t xml:space="preserve">организации предоставления работодателям информации </w:t>
      </w:r>
      <w:bookmarkStart w:id="12" w:name="OLE_LINK34"/>
      <w:bookmarkStart w:id="13" w:name="OLE_LINK35"/>
      <w:r w:rsidRPr="00D919F0">
        <w:rPr>
          <w:bCs/>
        </w:rPr>
        <w:t>об организациях, согласных на трудоустройство инвалидов в соответствии</w:t>
      </w:r>
      <w:r w:rsidRPr="00D919F0">
        <w:rPr>
          <w:bCs/>
        </w:rPr>
        <w:br/>
        <w:t xml:space="preserve">с соглашением </w:t>
      </w:r>
      <w:bookmarkStart w:id="14" w:name="OLE_LINK38"/>
      <w:bookmarkStart w:id="15" w:name="OLE_LINK39"/>
      <w:r w:rsidRPr="00D919F0">
        <w:rPr>
          <w:bCs/>
        </w:rPr>
        <w:t>о трудоустройстве инвалида с работодателем, которому установлена</w:t>
      </w:r>
      <w:r>
        <w:rPr>
          <w:bCs/>
        </w:rPr>
        <w:t xml:space="preserve"> </w:t>
      </w:r>
      <w:r w:rsidRPr="00D919F0">
        <w:rPr>
          <w:bCs/>
        </w:rPr>
        <w:t>квота на прием на работу инвалидов</w:t>
      </w:r>
      <w:bookmarkEnd w:id="10"/>
      <w:bookmarkEnd w:id="11"/>
      <w:bookmarkEnd w:id="12"/>
      <w:bookmarkEnd w:id="13"/>
      <w:bookmarkEnd w:id="14"/>
      <w:bookmarkEnd w:id="15"/>
      <w:r>
        <w:rPr>
          <w:bCs/>
        </w:rPr>
        <w:t>,</w:t>
      </w:r>
      <w:r w:rsidRPr="00D919F0">
        <w:rPr>
          <w:bCs/>
        </w:rPr>
        <w:t xml:space="preserve"> согласно приложению.</w:t>
      </w:r>
    </w:p>
    <w:p w:rsidR="00040AF9" w:rsidRDefault="000F0CCD" w:rsidP="00D919F0">
      <w:pPr>
        <w:pStyle w:val="a7"/>
        <w:numPr>
          <w:ilvl w:val="0"/>
          <w:numId w:val="12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bookmarkStart w:id="16" w:name="OLE_LINK16"/>
      <w:bookmarkStart w:id="17" w:name="OLE_LINK17"/>
      <w:r w:rsidRPr="000F0CCD">
        <w:rPr>
          <w:bCs/>
        </w:rPr>
        <w:lastRenderedPageBreak/>
        <w:t>Санкт-Петербургскому государст</w:t>
      </w:r>
      <w:r>
        <w:rPr>
          <w:bCs/>
        </w:rPr>
        <w:t xml:space="preserve">венному автономному учреждению </w:t>
      </w:r>
      <w:r>
        <w:rPr>
          <w:bCs/>
        </w:rPr>
        <w:br/>
        <w:t>«</w:t>
      </w:r>
      <w:r w:rsidRPr="000F0CCD">
        <w:rPr>
          <w:bCs/>
        </w:rPr>
        <w:t>Центр занято</w:t>
      </w:r>
      <w:r>
        <w:rPr>
          <w:bCs/>
        </w:rPr>
        <w:t>сти населения Санкт-Петербурга»</w:t>
      </w:r>
      <w:r w:rsidR="00D919F0">
        <w:rPr>
          <w:bCs/>
        </w:rPr>
        <w:t xml:space="preserve"> </w:t>
      </w:r>
      <w:bookmarkEnd w:id="16"/>
      <w:bookmarkEnd w:id="17"/>
      <w:r w:rsidR="001B1290">
        <w:rPr>
          <w:bCs/>
        </w:rPr>
        <w:t xml:space="preserve">(далее – СПб ГАУ ЦЗН) </w:t>
      </w:r>
      <w:r w:rsidR="00D919F0">
        <w:rPr>
          <w:bCs/>
        </w:rPr>
        <w:t>обеспечивать</w:t>
      </w:r>
      <w:r w:rsidR="00040AF9">
        <w:rPr>
          <w:bCs/>
        </w:rPr>
        <w:t>:</w:t>
      </w:r>
    </w:p>
    <w:p w:rsidR="00040AF9" w:rsidRDefault="00D919F0" w:rsidP="00040AF9">
      <w:pPr>
        <w:tabs>
          <w:tab w:val="left" w:pos="1418"/>
        </w:tabs>
        <w:ind w:firstLine="709"/>
        <w:contextualSpacing/>
        <w:jc w:val="both"/>
        <w:rPr>
          <w:bCs/>
        </w:rPr>
      </w:pPr>
      <w:bookmarkStart w:id="18" w:name="OLE_LINK55"/>
      <w:bookmarkStart w:id="19" w:name="OLE_LINK56"/>
      <w:r w:rsidRPr="00040AF9">
        <w:rPr>
          <w:bCs/>
        </w:rPr>
        <w:t xml:space="preserve">ведение </w:t>
      </w:r>
      <w:bookmarkStart w:id="20" w:name="OLE_LINK8"/>
      <w:bookmarkStart w:id="21" w:name="OLE_LINK9"/>
      <w:r w:rsidR="000F0CCD" w:rsidRPr="00040AF9">
        <w:rPr>
          <w:bCs/>
        </w:rPr>
        <w:t xml:space="preserve">реестра </w:t>
      </w:r>
      <w:r w:rsidR="000F0CCD">
        <w:t xml:space="preserve">организаций, включая общественные объединения инвалидов </w:t>
      </w:r>
      <w:r w:rsidR="00040AF9">
        <w:br/>
      </w:r>
      <w:r w:rsidR="000F0CCD">
        <w:t xml:space="preserve">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и индивидуальных предпринимателей, согласных на трудоустройство инвалидов в соответствии с соглашением о </w:t>
      </w:r>
      <w:r w:rsidR="000F0CCD" w:rsidRPr="000F0CCD">
        <w:t>трудоустройстве инвалида с работодателем, которому установлена квота</w:t>
      </w:r>
      <w:r w:rsidR="000F0CCD">
        <w:t xml:space="preserve"> </w:t>
      </w:r>
      <w:bookmarkStart w:id="22" w:name="OLE_LINK1"/>
      <w:bookmarkStart w:id="23" w:name="OLE_LINK2"/>
      <w:r w:rsidR="000F0CCD">
        <w:t>для приема на работу инвалидов</w:t>
      </w:r>
      <w:bookmarkEnd w:id="22"/>
      <w:bookmarkEnd w:id="23"/>
      <w:r w:rsidR="00040AF9">
        <w:t xml:space="preserve"> </w:t>
      </w:r>
      <w:bookmarkEnd w:id="18"/>
      <w:bookmarkEnd w:id="19"/>
      <w:r w:rsidR="00040AF9">
        <w:t>(далее – организации, Реестр)</w:t>
      </w:r>
      <w:r w:rsidR="00040AF9">
        <w:rPr>
          <w:bCs/>
        </w:rPr>
        <w:t>;</w:t>
      </w:r>
    </w:p>
    <w:p w:rsidR="00040AF9" w:rsidRDefault="00F34833" w:rsidP="00040AF9">
      <w:pPr>
        <w:tabs>
          <w:tab w:val="left" w:pos="1418"/>
        </w:tabs>
        <w:ind w:firstLine="709"/>
        <w:contextualSpacing/>
        <w:jc w:val="both"/>
        <w:rPr>
          <w:bCs/>
        </w:rPr>
      </w:pPr>
      <w:r>
        <w:rPr>
          <w:bCs/>
        </w:rPr>
        <w:t xml:space="preserve">работу телефона </w:t>
      </w:r>
      <w:r w:rsidR="00040AF9">
        <w:rPr>
          <w:bCs/>
        </w:rPr>
        <w:t xml:space="preserve">горячей линии в целях информирования работодателей </w:t>
      </w:r>
      <w:r w:rsidR="00040AF9">
        <w:rPr>
          <w:bCs/>
        </w:rPr>
        <w:br/>
      </w:r>
      <w:r w:rsidR="00040AF9" w:rsidRPr="00D919F0">
        <w:rPr>
          <w:bCs/>
        </w:rPr>
        <w:t>об организациях,</w:t>
      </w:r>
      <w:r w:rsidR="00040AF9">
        <w:rPr>
          <w:bCs/>
        </w:rPr>
        <w:t xml:space="preserve"> сведения о которых содержатся в Реестре</w:t>
      </w:r>
      <w:r w:rsidR="00F63D08">
        <w:rPr>
          <w:bCs/>
        </w:rPr>
        <w:t xml:space="preserve"> (далее – горячая линия)</w:t>
      </w:r>
      <w:r w:rsidR="00040AF9">
        <w:rPr>
          <w:bCs/>
        </w:rPr>
        <w:t>;</w:t>
      </w:r>
    </w:p>
    <w:p w:rsidR="001B1290" w:rsidRDefault="00040AF9" w:rsidP="001B1290">
      <w:pPr>
        <w:tabs>
          <w:tab w:val="left" w:pos="1418"/>
        </w:tabs>
        <w:ind w:firstLine="709"/>
        <w:contextualSpacing/>
        <w:jc w:val="both"/>
        <w:rPr>
          <w:bCs/>
        </w:rPr>
      </w:pPr>
      <w:r>
        <w:rPr>
          <w:bCs/>
        </w:rPr>
        <w:t xml:space="preserve">ведение статистики заключенных соглашений </w:t>
      </w:r>
      <w:r w:rsidRPr="00D919F0">
        <w:rPr>
          <w:bCs/>
        </w:rPr>
        <w:t xml:space="preserve">о трудоустройстве </w:t>
      </w:r>
      <w:r>
        <w:rPr>
          <w:bCs/>
        </w:rPr>
        <w:t>инвалидов</w:t>
      </w:r>
      <w:r>
        <w:rPr>
          <w:bCs/>
        </w:rPr>
        <w:br/>
      </w:r>
      <w:r w:rsidRPr="00D919F0">
        <w:rPr>
          <w:bCs/>
        </w:rPr>
        <w:t>с работодател</w:t>
      </w:r>
      <w:r>
        <w:rPr>
          <w:bCs/>
        </w:rPr>
        <w:t>ями</w:t>
      </w:r>
      <w:r w:rsidRPr="00D919F0">
        <w:rPr>
          <w:bCs/>
        </w:rPr>
        <w:t>, котор</w:t>
      </w:r>
      <w:r>
        <w:rPr>
          <w:bCs/>
        </w:rPr>
        <w:t>ым</w:t>
      </w:r>
      <w:r w:rsidRPr="00D919F0">
        <w:rPr>
          <w:bCs/>
        </w:rPr>
        <w:t xml:space="preserve"> установлена</w:t>
      </w:r>
      <w:r>
        <w:rPr>
          <w:bCs/>
        </w:rPr>
        <w:t xml:space="preserve"> </w:t>
      </w:r>
      <w:r w:rsidRPr="00D919F0">
        <w:rPr>
          <w:bCs/>
        </w:rPr>
        <w:t>квота на прием на работу инвалидов</w:t>
      </w:r>
      <w:r>
        <w:rPr>
          <w:bCs/>
        </w:rPr>
        <w:t xml:space="preserve"> </w:t>
      </w:r>
      <w:r>
        <w:rPr>
          <w:bCs/>
        </w:rPr>
        <w:br/>
        <w:t>(далее – соглашения), с указанием количества заключенных соглашений, сторон соглашений, срока действия соглашений и количества рабочих мест для трудоустройства инвалидов, создаваемых или выделяемых в рамках соглашений,</w:t>
      </w:r>
      <w:r w:rsidR="001B1290">
        <w:rPr>
          <w:bCs/>
        </w:rPr>
        <w:t xml:space="preserve"> в том числе </w:t>
      </w:r>
      <w:r>
        <w:rPr>
          <w:bCs/>
        </w:rPr>
        <w:t>обеспечи</w:t>
      </w:r>
      <w:r w:rsidR="001B1290">
        <w:rPr>
          <w:bCs/>
        </w:rPr>
        <w:t>ва</w:t>
      </w:r>
      <w:r>
        <w:rPr>
          <w:bCs/>
        </w:rPr>
        <w:t xml:space="preserve">ть сбор, хранение и систематизацию скан-образов заключенных соглашений, полученных </w:t>
      </w:r>
      <w:r w:rsidR="001B1290">
        <w:rPr>
          <w:bCs/>
        </w:rPr>
        <w:br/>
      </w:r>
      <w:r>
        <w:rPr>
          <w:bCs/>
        </w:rPr>
        <w:t>от работодателей</w:t>
      </w:r>
      <w:r w:rsidR="001B1290">
        <w:rPr>
          <w:bCs/>
        </w:rPr>
        <w:t>;</w:t>
      </w:r>
    </w:p>
    <w:p w:rsidR="001B1290" w:rsidRPr="00040AF9" w:rsidRDefault="001B1290" w:rsidP="001B1290">
      <w:pPr>
        <w:tabs>
          <w:tab w:val="left" w:pos="1418"/>
        </w:tabs>
        <w:ind w:firstLine="709"/>
        <w:contextualSpacing/>
        <w:jc w:val="both"/>
        <w:rPr>
          <w:bCs/>
        </w:rPr>
      </w:pPr>
      <w:r>
        <w:rPr>
          <w:bCs/>
        </w:rPr>
        <w:t xml:space="preserve">ежемесячно через информационно-интерактивный ресурс </w:t>
      </w:r>
      <w:bookmarkStart w:id="24" w:name="OLE_LINK42"/>
      <w:bookmarkStart w:id="25" w:name="OLE_LINK43"/>
      <w:r>
        <w:rPr>
          <w:bCs/>
        </w:rPr>
        <w:t xml:space="preserve">СПб ГАУ ЦЗН </w:t>
      </w:r>
      <w:bookmarkEnd w:id="24"/>
      <w:bookmarkEnd w:id="25"/>
      <w:r>
        <w:rPr>
          <w:bCs/>
        </w:rPr>
        <w:br/>
        <w:t>в информационно-телекоммуникационной сети «Интернет» (далее – сеть «Интернет») (</w:t>
      </w:r>
      <w:r>
        <w:t xml:space="preserve">доменное имя сайта в сети «Интернет» – </w:t>
      </w:r>
      <w:r>
        <w:rPr>
          <w:bCs/>
        </w:rPr>
        <w:t xml:space="preserve">r21.spb.ru) направлять работодателям, </w:t>
      </w:r>
      <w:r>
        <w:rPr>
          <w:bCs/>
        </w:rPr>
        <w:br/>
        <w:t xml:space="preserve">не исполняющим требования законодательства о квотировании рабочих мест </w:t>
      </w:r>
      <w:r>
        <w:rPr>
          <w:bCs/>
        </w:rPr>
        <w:br/>
        <w:t xml:space="preserve">для трудоустройства инвалидов, информацию о необходимости соблюдения </w:t>
      </w:r>
      <w:r>
        <w:rPr>
          <w:bCs/>
        </w:rPr>
        <w:lastRenderedPageBreak/>
        <w:t xml:space="preserve">требований законодательства </w:t>
      </w:r>
      <w:bookmarkStart w:id="26" w:name="OLE_LINK44"/>
      <w:bookmarkStart w:id="27" w:name="OLE_LINK45"/>
      <w:r>
        <w:rPr>
          <w:bCs/>
        </w:rPr>
        <w:t>о квотировании рабочих мест для трудоустройства инвалидов</w:t>
      </w:r>
      <w:bookmarkEnd w:id="26"/>
      <w:bookmarkEnd w:id="27"/>
      <w:r>
        <w:rPr>
          <w:bCs/>
        </w:rPr>
        <w:br/>
        <w:t>и возможности заключения соглашений.</w:t>
      </w:r>
    </w:p>
    <w:bookmarkEnd w:id="20"/>
    <w:bookmarkEnd w:id="21"/>
    <w:p w:rsidR="00F63D08" w:rsidRDefault="00F63D08" w:rsidP="00F34833">
      <w:pPr>
        <w:pStyle w:val="aeoaeno12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 w:rsidRPr="00F63D08">
        <w:rPr>
          <w:bCs/>
        </w:rPr>
        <w:t xml:space="preserve">Контрольно-ревизионному отделу </w:t>
      </w:r>
      <w:r>
        <w:rPr>
          <w:bCs/>
        </w:rPr>
        <w:t xml:space="preserve">Комитета по труду и занятости населения Санкт-Петербурга </w:t>
      </w:r>
      <w:r w:rsidRPr="00F63D08">
        <w:rPr>
          <w:bCs/>
        </w:rPr>
        <w:t>обеспечи</w:t>
      </w:r>
      <w:r>
        <w:rPr>
          <w:bCs/>
        </w:rPr>
        <w:t>вать</w:t>
      </w:r>
      <w:r w:rsidRPr="00F63D08">
        <w:rPr>
          <w:bCs/>
        </w:rPr>
        <w:t xml:space="preserve"> размещение </w:t>
      </w:r>
      <w:r>
        <w:rPr>
          <w:bCs/>
        </w:rPr>
        <w:t>информации</w:t>
      </w:r>
      <w:r w:rsidRPr="00F63D08">
        <w:rPr>
          <w:bCs/>
        </w:rPr>
        <w:t xml:space="preserve"> о возможности исполнения квоты для приема на работу инвалидов посредством способов, указанных в </w:t>
      </w:r>
      <w:r>
        <w:rPr>
          <w:bCs/>
        </w:rPr>
        <w:t>Правилах</w:t>
      </w:r>
      <w:r w:rsidRPr="00F63D08">
        <w:rPr>
          <w:bCs/>
        </w:rPr>
        <w:t xml:space="preserve">, </w:t>
      </w:r>
      <w:r>
        <w:rPr>
          <w:bCs/>
        </w:rPr>
        <w:br/>
      </w:r>
      <w:r w:rsidRPr="00F63D08">
        <w:rPr>
          <w:bCs/>
        </w:rPr>
        <w:t>о Реестр</w:t>
      </w:r>
      <w:r>
        <w:rPr>
          <w:bCs/>
        </w:rPr>
        <w:t xml:space="preserve">е, месте его размещения в сети «Интернет» и о горячей линии </w:t>
      </w:r>
      <w:r w:rsidR="00F34833">
        <w:rPr>
          <w:bCs/>
        </w:rPr>
        <w:t>в</w:t>
      </w:r>
      <w:r w:rsidRPr="00F63D08">
        <w:rPr>
          <w:bCs/>
        </w:rPr>
        <w:t xml:space="preserve"> выдаваемых </w:t>
      </w:r>
      <w:r>
        <w:rPr>
          <w:bCs/>
        </w:rPr>
        <w:t>работодателям</w:t>
      </w:r>
      <w:r w:rsidRPr="00F63D08">
        <w:rPr>
          <w:bCs/>
        </w:rPr>
        <w:t xml:space="preserve"> предписаниях и предостережениях.</w:t>
      </w:r>
    </w:p>
    <w:p w:rsidR="00F34833" w:rsidRDefault="00F34833" w:rsidP="00F34833">
      <w:pPr>
        <w:pStyle w:val="aeoaeno12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Признать утратившими силу:</w:t>
      </w:r>
    </w:p>
    <w:p w:rsidR="00315E64" w:rsidRDefault="00F34833" w:rsidP="00F34833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bookmarkStart w:id="28" w:name="OLE_LINK75"/>
      <w:bookmarkStart w:id="29" w:name="OLE_LINK76"/>
      <w:r>
        <w:rPr>
          <w:rFonts w:eastAsia="Calibri"/>
          <w:lang w:eastAsia="en-US"/>
        </w:rPr>
        <w:t xml:space="preserve">распоряжение </w:t>
      </w:r>
      <w:r w:rsidR="00A371A1">
        <w:rPr>
          <w:rFonts w:eastAsia="Calibri"/>
          <w:lang w:eastAsia="en-US"/>
        </w:rPr>
        <w:t>Комитета по труду и занят</w:t>
      </w:r>
      <w:r>
        <w:rPr>
          <w:rFonts w:eastAsia="Calibri"/>
          <w:lang w:eastAsia="en-US"/>
        </w:rPr>
        <w:t xml:space="preserve">ости населения Санкт-Петербурга </w:t>
      </w:r>
      <w:bookmarkEnd w:id="28"/>
      <w:bookmarkEnd w:id="29"/>
      <w:r>
        <w:rPr>
          <w:rFonts w:eastAsia="Calibri"/>
          <w:lang w:eastAsia="en-US"/>
        </w:rPr>
        <w:br/>
      </w:r>
      <w:r w:rsidR="00315E64">
        <w:rPr>
          <w:rFonts w:eastAsia="Calibri"/>
          <w:lang w:eastAsia="en-US"/>
        </w:rPr>
        <w:t>от 03.06.2019 №</w:t>
      </w:r>
      <w:r w:rsidR="00315E64" w:rsidRPr="00315E64">
        <w:rPr>
          <w:rFonts w:eastAsia="Calibri"/>
          <w:lang w:eastAsia="en-US"/>
        </w:rPr>
        <w:t xml:space="preserve"> 91-р </w:t>
      </w:r>
      <w:r w:rsidR="00315E64">
        <w:rPr>
          <w:rFonts w:eastAsia="Calibri"/>
          <w:lang w:eastAsia="en-US"/>
        </w:rPr>
        <w:t>«</w:t>
      </w:r>
      <w:r w:rsidR="00315E64" w:rsidRPr="00315E64">
        <w:rPr>
          <w:rFonts w:eastAsia="Calibri"/>
          <w:lang w:eastAsia="en-US"/>
        </w:rPr>
        <w:t>Об организации информирования работодателей о реализации способов выполнения законодательства о квотировании рабочих мес</w:t>
      </w:r>
      <w:r w:rsidR="00315E64">
        <w:rPr>
          <w:rFonts w:eastAsia="Calibri"/>
          <w:lang w:eastAsia="en-US"/>
        </w:rPr>
        <w:t xml:space="preserve">т </w:t>
      </w:r>
      <w:r>
        <w:rPr>
          <w:rFonts w:eastAsia="Calibri"/>
          <w:lang w:eastAsia="en-US"/>
        </w:rPr>
        <w:br/>
      </w:r>
      <w:r w:rsidR="00315E64">
        <w:rPr>
          <w:rFonts w:eastAsia="Calibri"/>
          <w:lang w:eastAsia="en-US"/>
        </w:rPr>
        <w:t>для трудоустройства инвалидов»;</w:t>
      </w:r>
    </w:p>
    <w:p w:rsidR="00315E64" w:rsidRDefault="00F34833" w:rsidP="00F34833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распоряжение Комитета по труду и занятости населения Санкт-Петербурга </w:t>
      </w:r>
      <w:r>
        <w:rPr>
          <w:rFonts w:eastAsia="Calibri"/>
          <w:lang w:eastAsia="en-US"/>
        </w:rPr>
        <w:br/>
      </w:r>
      <w:r w:rsidR="00315E64">
        <w:rPr>
          <w:rFonts w:eastAsia="Calibri"/>
          <w:lang w:eastAsia="en-US"/>
        </w:rPr>
        <w:t>от 04.02.2020 № 23-р «</w:t>
      </w:r>
      <w:r w:rsidR="00315E64" w:rsidRPr="00315E64">
        <w:rPr>
          <w:rFonts w:eastAsia="Calibri"/>
          <w:lang w:eastAsia="en-US"/>
        </w:rPr>
        <w:t xml:space="preserve">О внесении изменений в распоряжение Комитета по труду </w:t>
      </w:r>
      <w:r w:rsidR="00315E64">
        <w:rPr>
          <w:rFonts w:eastAsia="Calibri"/>
          <w:lang w:eastAsia="en-US"/>
        </w:rPr>
        <w:br/>
      </w:r>
      <w:r w:rsidR="00315E64" w:rsidRPr="00315E64">
        <w:rPr>
          <w:rFonts w:eastAsia="Calibri"/>
          <w:lang w:eastAsia="en-US"/>
        </w:rPr>
        <w:t>и занятости населения Санкт-</w:t>
      </w:r>
      <w:r w:rsidR="00315E64">
        <w:rPr>
          <w:rFonts w:eastAsia="Calibri"/>
          <w:lang w:eastAsia="en-US"/>
        </w:rPr>
        <w:t>Петербурга от 03.06.2019 № 91-р»;</w:t>
      </w:r>
    </w:p>
    <w:p w:rsidR="00315E64" w:rsidRDefault="00F34833" w:rsidP="00F34833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распоряжение Комитета по труду и занятости населения Санкт-Петербурга </w:t>
      </w:r>
      <w:r>
        <w:rPr>
          <w:rFonts w:eastAsia="Calibri"/>
          <w:lang w:eastAsia="en-US"/>
        </w:rPr>
        <w:br/>
      </w:r>
      <w:r w:rsidR="00315E64">
        <w:rPr>
          <w:rFonts w:eastAsia="Calibri"/>
          <w:lang w:eastAsia="en-US"/>
        </w:rPr>
        <w:t>от 04.06.2020 № 110-р «</w:t>
      </w:r>
      <w:r w:rsidR="00315E64" w:rsidRPr="00315E64">
        <w:rPr>
          <w:rFonts w:eastAsia="Calibri"/>
          <w:lang w:eastAsia="en-US"/>
        </w:rPr>
        <w:t>О внесении изменений в распоряжение Комитета по труду</w:t>
      </w:r>
      <w:r w:rsidR="00315E64">
        <w:rPr>
          <w:rFonts w:eastAsia="Calibri"/>
          <w:lang w:eastAsia="en-US"/>
        </w:rPr>
        <w:br/>
      </w:r>
      <w:r w:rsidR="00315E64" w:rsidRPr="00315E64">
        <w:rPr>
          <w:rFonts w:eastAsia="Calibri"/>
          <w:lang w:eastAsia="en-US"/>
        </w:rPr>
        <w:t>и занятости населения С</w:t>
      </w:r>
      <w:r w:rsidR="00315E64">
        <w:rPr>
          <w:rFonts w:eastAsia="Calibri"/>
          <w:lang w:eastAsia="en-US"/>
        </w:rPr>
        <w:t>анкт-Петербурга от 03.06.2019 № 91-р»;</w:t>
      </w:r>
    </w:p>
    <w:p w:rsidR="00315E64" w:rsidRDefault="00F34833" w:rsidP="00F34833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распоряжение Комитета по труду и занятости населения Санкт-Петербурга </w:t>
      </w:r>
      <w:r>
        <w:rPr>
          <w:rFonts w:eastAsia="Calibri"/>
          <w:lang w:eastAsia="en-US"/>
        </w:rPr>
        <w:br/>
      </w:r>
      <w:r w:rsidR="00315E64">
        <w:rPr>
          <w:rFonts w:eastAsia="Calibri"/>
          <w:lang w:eastAsia="en-US"/>
        </w:rPr>
        <w:t>от 15.04.2021 № 73-р «</w:t>
      </w:r>
      <w:r w:rsidR="00315E64" w:rsidRPr="00315E64">
        <w:rPr>
          <w:rFonts w:eastAsia="Calibri"/>
          <w:lang w:eastAsia="en-US"/>
        </w:rPr>
        <w:t xml:space="preserve">О внесении изменений в распоряжение Комитета по труду </w:t>
      </w:r>
      <w:r w:rsidR="00315E64">
        <w:rPr>
          <w:rFonts w:eastAsia="Calibri"/>
          <w:lang w:eastAsia="en-US"/>
        </w:rPr>
        <w:br/>
      </w:r>
      <w:r w:rsidR="00315E64" w:rsidRPr="00315E64">
        <w:rPr>
          <w:rFonts w:eastAsia="Calibri"/>
          <w:lang w:eastAsia="en-US"/>
        </w:rPr>
        <w:t xml:space="preserve">и занятости населения </w:t>
      </w:r>
      <w:r w:rsidR="00315E64">
        <w:rPr>
          <w:rFonts w:eastAsia="Calibri"/>
          <w:lang w:eastAsia="en-US"/>
        </w:rPr>
        <w:t>Санкт-П</w:t>
      </w:r>
      <w:r>
        <w:rPr>
          <w:rFonts w:eastAsia="Calibri"/>
          <w:lang w:eastAsia="en-US"/>
        </w:rPr>
        <w:t>етербурга от 03.06.2019 № 91-р»;</w:t>
      </w:r>
    </w:p>
    <w:p w:rsidR="00F34833" w:rsidRDefault="00F34833" w:rsidP="00F34833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распоряжение Комитета по труду и занятости населения Санкт-Петербурга </w:t>
      </w:r>
      <w:r>
        <w:rPr>
          <w:rFonts w:eastAsia="Calibri"/>
          <w:lang w:eastAsia="en-US"/>
        </w:rPr>
        <w:br/>
      </w:r>
      <w:r w:rsidRPr="00F34833">
        <w:rPr>
          <w:rFonts w:eastAsia="Calibri"/>
          <w:lang w:eastAsia="en-US"/>
        </w:rPr>
        <w:t xml:space="preserve">от 21.06.2022 </w:t>
      </w:r>
      <w:r>
        <w:rPr>
          <w:rFonts w:eastAsia="Calibri"/>
          <w:lang w:eastAsia="en-US"/>
        </w:rPr>
        <w:t xml:space="preserve">№ </w:t>
      </w:r>
      <w:r w:rsidRPr="00F34833">
        <w:rPr>
          <w:rFonts w:eastAsia="Calibri"/>
          <w:lang w:eastAsia="en-US"/>
        </w:rPr>
        <w:t xml:space="preserve">121-р </w:t>
      </w:r>
      <w:r>
        <w:rPr>
          <w:rFonts w:eastAsia="Calibri"/>
          <w:lang w:eastAsia="en-US"/>
        </w:rPr>
        <w:t>«</w:t>
      </w:r>
      <w:r w:rsidRPr="00F34833">
        <w:rPr>
          <w:rFonts w:eastAsia="Calibri"/>
          <w:lang w:eastAsia="en-US"/>
        </w:rPr>
        <w:t>Об утверждении Требований к условиям и порядку оказания государственной услуги сопровождения при</w:t>
      </w:r>
      <w:r>
        <w:rPr>
          <w:rFonts w:eastAsia="Calibri"/>
          <w:lang w:eastAsia="en-US"/>
        </w:rPr>
        <w:t xml:space="preserve"> содействии занятости инвалидов»;</w:t>
      </w:r>
    </w:p>
    <w:p w:rsidR="00F34833" w:rsidRDefault="00F34833" w:rsidP="00F34833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распоряжение Комитета по труду и занятости населения Санкт-Петербурга </w:t>
      </w:r>
      <w:r>
        <w:rPr>
          <w:rFonts w:eastAsia="Calibri"/>
          <w:b/>
          <w:lang w:eastAsia="en-US"/>
        </w:rPr>
        <w:br/>
      </w:r>
      <w:r>
        <w:rPr>
          <w:rFonts w:eastAsia="Calibri"/>
          <w:lang w:eastAsia="en-US"/>
        </w:rPr>
        <w:t>от 05.04.2023 № 75-р «</w:t>
      </w:r>
      <w:r w:rsidRPr="00F34833">
        <w:rPr>
          <w:rFonts w:eastAsia="Calibri"/>
          <w:lang w:eastAsia="en-US"/>
        </w:rPr>
        <w:t xml:space="preserve">О внесении изменений в распоряжение Комитета по труду </w:t>
      </w:r>
      <w:r>
        <w:rPr>
          <w:rFonts w:eastAsia="Calibri"/>
          <w:lang w:eastAsia="en-US"/>
        </w:rPr>
        <w:br/>
      </w:r>
      <w:r w:rsidRPr="00F34833">
        <w:rPr>
          <w:rFonts w:eastAsia="Calibri"/>
          <w:lang w:eastAsia="en-US"/>
        </w:rPr>
        <w:t>и занятости населения Санкт-Пете</w:t>
      </w:r>
      <w:r>
        <w:rPr>
          <w:rFonts w:eastAsia="Calibri"/>
          <w:lang w:eastAsia="en-US"/>
        </w:rPr>
        <w:t>рбурга от 21.06.2022 № 121-р»;</w:t>
      </w:r>
    </w:p>
    <w:p w:rsidR="00F34833" w:rsidRDefault="00F34833" w:rsidP="003870C7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распоряжение Комитета по труду и занятости населения Санкт-Петербурга </w:t>
      </w:r>
      <w:r>
        <w:rPr>
          <w:rFonts w:eastAsia="Calibri"/>
          <w:lang w:eastAsia="en-US"/>
        </w:rPr>
        <w:br/>
        <w:t xml:space="preserve">от 10.04.2024 № </w:t>
      </w:r>
      <w:r w:rsidRPr="00F34833">
        <w:rPr>
          <w:rFonts w:eastAsia="Calibri"/>
          <w:lang w:eastAsia="en-US"/>
        </w:rPr>
        <w:t xml:space="preserve">73-р </w:t>
      </w:r>
      <w:r>
        <w:rPr>
          <w:rFonts w:eastAsia="Calibri"/>
          <w:lang w:eastAsia="en-US"/>
        </w:rPr>
        <w:t>«</w:t>
      </w:r>
      <w:r w:rsidRPr="00F34833">
        <w:rPr>
          <w:rFonts w:eastAsia="Calibri"/>
          <w:lang w:eastAsia="en-US"/>
        </w:rPr>
        <w:t xml:space="preserve">О внесении изменений в распоряжение Комитета по труду </w:t>
      </w:r>
      <w:r>
        <w:rPr>
          <w:rFonts w:eastAsia="Calibri"/>
          <w:lang w:eastAsia="en-US"/>
        </w:rPr>
        <w:br/>
      </w:r>
      <w:r w:rsidRPr="00F34833">
        <w:rPr>
          <w:rFonts w:eastAsia="Calibri"/>
          <w:lang w:eastAsia="en-US"/>
        </w:rPr>
        <w:t xml:space="preserve">и занятости населения </w:t>
      </w:r>
      <w:r>
        <w:rPr>
          <w:rFonts w:eastAsia="Calibri"/>
          <w:lang w:eastAsia="en-US"/>
        </w:rPr>
        <w:t>Санкт-Петербурга от 21.06.2022 №</w:t>
      </w:r>
      <w:r w:rsidRPr="00F34833">
        <w:rPr>
          <w:rFonts w:eastAsia="Calibri"/>
          <w:lang w:eastAsia="en-US"/>
        </w:rPr>
        <w:t xml:space="preserve"> 121-р</w:t>
      </w:r>
      <w:r>
        <w:rPr>
          <w:rFonts w:eastAsia="Calibri"/>
          <w:lang w:eastAsia="en-US"/>
        </w:rPr>
        <w:t>»;</w:t>
      </w:r>
    </w:p>
    <w:p w:rsidR="00F34833" w:rsidRDefault="00F34833" w:rsidP="003870C7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пункт 13 распоряжения Комитета по труду и занятости населения </w:t>
      </w:r>
      <w:r>
        <w:rPr>
          <w:rFonts w:eastAsia="Calibri"/>
          <w:lang w:eastAsia="en-US"/>
        </w:rPr>
        <w:br/>
        <w:t xml:space="preserve">Санкт-Петербурга от 25.07.2024 № </w:t>
      </w:r>
      <w:r w:rsidRPr="00F34833">
        <w:rPr>
          <w:rFonts w:eastAsia="Calibri"/>
          <w:lang w:eastAsia="en-US"/>
        </w:rPr>
        <w:t xml:space="preserve">123-р </w:t>
      </w:r>
      <w:r>
        <w:rPr>
          <w:rFonts w:eastAsia="Calibri"/>
          <w:lang w:eastAsia="en-US"/>
        </w:rPr>
        <w:t>«</w:t>
      </w:r>
      <w:r w:rsidRPr="00F34833">
        <w:rPr>
          <w:rFonts w:eastAsia="Calibri"/>
          <w:lang w:eastAsia="en-US"/>
        </w:rPr>
        <w:t>О внесении изменений в некоторые распоряжения Комитета по труду и занят</w:t>
      </w:r>
      <w:r>
        <w:rPr>
          <w:rFonts w:eastAsia="Calibri"/>
          <w:lang w:eastAsia="en-US"/>
        </w:rPr>
        <w:t>ости населения Санкт-Петербурга»;</w:t>
      </w:r>
    </w:p>
    <w:p w:rsidR="00F34833" w:rsidRDefault="00F34833" w:rsidP="003870C7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пункт 3 распоряжения Комитета по труду и занятости населения Санкт-Петербурга от 13.08.2024 №</w:t>
      </w:r>
      <w:r w:rsidRPr="00F34833">
        <w:rPr>
          <w:rFonts w:eastAsia="Calibri"/>
          <w:lang w:eastAsia="en-US"/>
        </w:rPr>
        <w:t xml:space="preserve"> 139-р </w:t>
      </w:r>
      <w:r>
        <w:rPr>
          <w:rFonts w:eastAsia="Calibri"/>
          <w:lang w:eastAsia="en-US"/>
        </w:rPr>
        <w:t>«</w:t>
      </w:r>
      <w:r w:rsidRPr="00F34833">
        <w:rPr>
          <w:rFonts w:eastAsia="Calibri"/>
          <w:lang w:eastAsia="en-US"/>
        </w:rPr>
        <w:t xml:space="preserve">О внесении изменений в распоряжения Комитета по труду </w:t>
      </w:r>
      <w:r>
        <w:rPr>
          <w:rFonts w:eastAsia="Calibri"/>
          <w:lang w:eastAsia="en-US"/>
        </w:rPr>
        <w:br/>
      </w:r>
      <w:r w:rsidRPr="00F34833">
        <w:rPr>
          <w:rFonts w:eastAsia="Calibri"/>
          <w:lang w:eastAsia="en-US"/>
        </w:rPr>
        <w:t>и занятости населения Санкт-Петербурга от 05.03.20</w:t>
      </w:r>
      <w:r>
        <w:rPr>
          <w:rFonts w:eastAsia="Calibri"/>
          <w:lang w:eastAsia="en-US"/>
        </w:rPr>
        <w:t>11 № 50, от 16.08.2017 №</w:t>
      </w:r>
      <w:r w:rsidRPr="00F34833">
        <w:rPr>
          <w:rFonts w:eastAsia="Calibri"/>
          <w:lang w:eastAsia="en-US"/>
        </w:rPr>
        <w:t xml:space="preserve"> 147-р, </w:t>
      </w:r>
      <w:r>
        <w:rPr>
          <w:rFonts w:eastAsia="Calibri"/>
          <w:lang w:eastAsia="en-US"/>
        </w:rPr>
        <w:br/>
        <w:t>от 21.06.2022 № 121-р».</w:t>
      </w:r>
    </w:p>
    <w:p w:rsidR="00A371A1" w:rsidRPr="00315E64" w:rsidRDefault="00A371A1" w:rsidP="003870C7">
      <w:pPr>
        <w:pStyle w:val="aeoaeno12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 w:rsidRPr="00315E64">
        <w:rPr>
          <w:rFonts w:eastAsia="Calibri"/>
          <w:lang w:eastAsia="en-US"/>
        </w:rPr>
        <w:t>Распоряжение вступает в силу с момента официального опубликования.</w:t>
      </w:r>
    </w:p>
    <w:p w:rsidR="00774EA8" w:rsidRPr="003870C7" w:rsidRDefault="00774EA8" w:rsidP="003870C7">
      <w:pPr>
        <w:pStyle w:val="a7"/>
        <w:numPr>
          <w:ilvl w:val="0"/>
          <w:numId w:val="12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bCs/>
        </w:rPr>
      </w:pPr>
      <w:r w:rsidRPr="003870C7">
        <w:rPr>
          <w:bCs/>
        </w:rPr>
        <w:t xml:space="preserve">Контроль за выполнением распоряжения </w:t>
      </w:r>
      <w:r w:rsidR="00A371A1" w:rsidRPr="003870C7">
        <w:rPr>
          <w:bCs/>
        </w:rPr>
        <w:t>остается за председателем Комитета</w:t>
      </w:r>
      <w:r w:rsidRPr="003870C7">
        <w:rPr>
          <w:bCs/>
        </w:rPr>
        <w:t>.</w:t>
      </w:r>
    </w:p>
    <w:p w:rsidR="000249B2" w:rsidRDefault="000249B2" w:rsidP="002B1D0F">
      <w:pPr>
        <w:jc w:val="both"/>
        <w:rPr>
          <w:b/>
        </w:rPr>
      </w:pPr>
    </w:p>
    <w:p w:rsidR="00F63D08" w:rsidRDefault="00F63D08" w:rsidP="002B1D0F">
      <w:pPr>
        <w:jc w:val="both"/>
        <w:rPr>
          <w:b/>
        </w:rPr>
      </w:pPr>
    </w:p>
    <w:p w:rsidR="00F63D08" w:rsidRDefault="00F63D08" w:rsidP="002B1D0F">
      <w:pPr>
        <w:jc w:val="both"/>
        <w:rPr>
          <w:b/>
        </w:rPr>
      </w:pPr>
    </w:p>
    <w:p w:rsidR="001B1290" w:rsidRDefault="00E21846" w:rsidP="00836851">
      <w:pPr>
        <w:jc w:val="both"/>
        <w:rPr>
          <w:b/>
        </w:rPr>
      </w:pPr>
      <w:r w:rsidRPr="00E7481B">
        <w:rPr>
          <w:b/>
        </w:rPr>
        <w:t>Председатель Комитет</w:t>
      </w:r>
      <w:r w:rsidR="00836851">
        <w:rPr>
          <w:b/>
        </w:rPr>
        <w:t>а</w:t>
      </w:r>
    </w:p>
    <w:p w:rsidR="001B1290" w:rsidRDefault="001B1290" w:rsidP="00836851">
      <w:pPr>
        <w:jc w:val="both"/>
        <w:rPr>
          <w:b/>
        </w:rPr>
      </w:pPr>
      <w:r>
        <w:rPr>
          <w:b/>
        </w:rPr>
        <w:t>по труду и занятости населения</w:t>
      </w:r>
    </w:p>
    <w:p w:rsidR="00D919F0" w:rsidRDefault="001B1290" w:rsidP="00836851">
      <w:pPr>
        <w:jc w:val="both"/>
        <w:rPr>
          <w:b/>
        </w:rPr>
        <w:sectPr w:rsidR="00D919F0" w:rsidSect="001B1290">
          <w:headerReference w:type="default" r:id="rId10"/>
          <w:pgSz w:w="11906" w:h="16838"/>
          <w:pgMar w:top="238" w:right="851" w:bottom="709" w:left="1701" w:header="709" w:footer="709" w:gutter="0"/>
          <w:pgNumType w:start="1"/>
          <w:cols w:space="708"/>
          <w:titlePg/>
          <w:docGrid w:linePitch="360"/>
        </w:sectPr>
      </w:pPr>
      <w:r>
        <w:rPr>
          <w:b/>
        </w:rPr>
        <w:t>Санкт-Петербурга</w:t>
      </w:r>
      <w:r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0249B2">
        <w:rPr>
          <w:b/>
        </w:rPr>
        <w:tab/>
      </w:r>
      <w:r w:rsidR="00EA2008">
        <w:rPr>
          <w:b/>
        </w:rPr>
        <w:tab/>
      </w:r>
      <w:r w:rsidR="00C612EF">
        <w:rPr>
          <w:b/>
        </w:rPr>
        <w:t xml:space="preserve"> </w:t>
      </w:r>
      <w:r w:rsidR="000F0CCD">
        <w:rPr>
          <w:b/>
        </w:rPr>
        <w:t xml:space="preserve">            </w:t>
      </w:r>
      <w:r w:rsidR="00C612EF">
        <w:rPr>
          <w:b/>
        </w:rPr>
        <w:t xml:space="preserve">         </w:t>
      </w:r>
      <w:r w:rsidR="00341DBC" w:rsidRPr="00E7481B">
        <w:rPr>
          <w:b/>
        </w:rPr>
        <w:t>В</w:t>
      </w:r>
      <w:r w:rsidR="000E60BE" w:rsidRPr="00E7481B">
        <w:rPr>
          <w:b/>
        </w:rPr>
        <w:t>.</w:t>
      </w:r>
      <w:r w:rsidR="00341DBC" w:rsidRPr="00E7481B">
        <w:rPr>
          <w:b/>
        </w:rPr>
        <w:t>А</w:t>
      </w:r>
      <w:r w:rsidR="000E60BE" w:rsidRPr="00E7481B">
        <w:rPr>
          <w:b/>
        </w:rPr>
        <w:t>.</w:t>
      </w:r>
      <w:r w:rsidR="00341DBC" w:rsidRPr="00E7481B">
        <w:rPr>
          <w:b/>
        </w:rPr>
        <w:t>Пониделко</w:t>
      </w:r>
    </w:p>
    <w:p w:rsidR="00D919F0" w:rsidRDefault="00D919F0" w:rsidP="00D919F0">
      <w:pPr>
        <w:pStyle w:val="a7"/>
        <w:tabs>
          <w:tab w:val="left" w:pos="1418"/>
        </w:tabs>
        <w:ind w:left="6096"/>
        <w:contextualSpacing/>
        <w:rPr>
          <w:bCs/>
        </w:rPr>
      </w:pPr>
      <w:r>
        <w:rPr>
          <w:bCs/>
        </w:rPr>
        <w:lastRenderedPageBreak/>
        <w:t>Приложение</w:t>
      </w:r>
    </w:p>
    <w:p w:rsidR="00D919F0" w:rsidRDefault="00D919F0" w:rsidP="00D919F0">
      <w:pPr>
        <w:pStyle w:val="a7"/>
        <w:tabs>
          <w:tab w:val="left" w:pos="1418"/>
        </w:tabs>
        <w:ind w:left="6096"/>
        <w:contextualSpacing/>
        <w:rPr>
          <w:bCs/>
        </w:rPr>
      </w:pPr>
      <w:r>
        <w:rPr>
          <w:bCs/>
        </w:rPr>
        <w:t xml:space="preserve">к распоряжению </w:t>
      </w:r>
      <w:r>
        <w:rPr>
          <w:bCs/>
        </w:rPr>
        <w:br/>
        <w:t>Комитета по труду и занятости населения Санкт-Петербурга</w:t>
      </w:r>
    </w:p>
    <w:p w:rsidR="00D919F0" w:rsidRDefault="00D919F0" w:rsidP="00D919F0">
      <w:pPr>
        <w:pStyle w:val="a7"/>
        <w:tabs>
          <w:tab w:val="left" w:pos="1418"/>
        </w:tabs>
        <w:ind w:left="6096"/>
        <w:contextualSpacing/>
        <w:rPr>
          <w:bCs/>
        </w:rPr>
      </w:pPr>
      <w:r>
        <w:rPr>
          <w:bCs/>
        </w:rPr>
        <w:t>от ____________ № _________</w:t>
      </w:r>
    </w:p>
    <w:p w:rsidR="00D919F0" w:rsidRDefault="00D919F0" w:rsidP="00D919F0">
      <w:pPr>
        <w:tabs>
          <w:tab w:val="left" w:pos="1418"/>
        </w:tabs>
        <w:contextualSpacing/>
        <w:jc w:val="center"/>
        <w:rPr>
          <w:b/>
          <w:bCs/>
        </w:rPr>
      </w:pPr>
    </w:p>
    <w:p w:rsidR="00D919F0" w:rsidRDefault="00D919F0" w:rsidP="00D919F0">
      <w:pPr>
        <w:tabs>
          <w:tab w:val="left" w:pos="1418"/>
        </w:tabs>
        <w:contextualSpacing/>
        <w:jc w:val="center"/>
        <w:rPr>
          <w:b/>
          <w:bCs/>
        </w:rPr>
      </w:pPr>
    </w:p>
    <w:p w:rsidR="00D919F0" w:rsidRPr="00D919F0" w:rsidRDefault="00D919F0" w:rsidP="00D919F0">
      <w:pPr>
        <w:tabs>
          <w:tab w:val="left" w:pos="1418"/>
        </w:tabs>
        <w:contextualSpacing/>
        <w:jc w:val="center"/>
        <w:rPr>
          <w:b/>
          <w:bCs/>
        </w:rPr>
      </w:pPr>
      <w:r w:rsidRPr="00D919F0">
        <w:rPr>
          <w:b/>
          <w:bCs/>
        </w:rPr>
        <w:t>ПОРЯДОК</w:t>
      </w:r>
    </w:p>
    <w:p w:rsidR="00D919F0" w:rsidRDefault="00D919F0" w:rsidP="00D919F0">
      <w:pPr>
        <w:tabs>
          <w:tab w:val="left" w:pos="1418"/>
        </w:tabs>
        <w:contextualSpacing/>
        <w:jc w:val="center"/>
        <w:rPr>
          <w:b/>
          <w:bCs/>
        </w:rPr>
      </w:pPr>
      <w:bookmarkStart w:id="30" w:name="OLE_LINK12"/>
      <w:bookmarkStart w:id="31" w:name="OLE_LINK13"/>
      <w:r w:rsidRPr="00D919F0">
        <w:rPr>
          <w:b/>
          <w:bCs/>
        </w:rPr>
        <w:t xml:space="preserve">организации предоставления работодателям информации </w:t>
      </w:r>
      <w:r w:rsidRPr="00D919F0">
        <w:rPr>
          <w:b/>
          <w:bCs/>
        </w:rPr>
        <w:br/>
        <w:t xml:space="preserve">об организациях, согласных на трудоустройство инвалидов </w:t>
      </w:r>
      <w:r>
        <w:rPr>
          <w:b/>
          <w:bCs/>
        </w:rPr>
        <w:br/>
      </w:r>
      <w:r w:rsidRPr="00D919F0">
        <w:rPr>
          <w:b/>
          <w:bCs/>
        </w:rPr>
        <w:t>в соответствии</w:t>
      </w:r>
      <w:r>
        <w:rPr>
          <w:b/>
          <w:bCs/>
        </w:rPr>
        <w:t xml:space="preserve"> </w:t>
      </w:r>
      <w:r w:rsidRPr="00D919F0">
        <w:rPr>
          <w:b/>
          <w:bCs/>
        </w:rPr>
        <w:t>с соглашением о трудоустройстве инвалида с работодателем, которому установлена квота на прием на работу инвалидов</w:t>
      </w:r>
      <w:bookmarkEnd w:id="30"/>
      <w:bookmarkEnd w:id="31"/>
    </w:p>
    <w:p w:rsidR="00D919F0" w:rsidRDefault="00D919F0" w:rsidP="00D919F0">
      <w:pPr>
        <w:tabs>
          <w:tab w:val="left" w:pos="1418"/>
        </w:tabs>
        <w:contextualSpacing/>
        <w:jc w:val="center"/>
        <w:rPr>
          <w:b/>
          <w:bCs/>
        </w:rPr>
      </w:pPr>
    </w:p>
    <w:p w:rsidR="00DD636A" w:rsidRPr="00D919F0" w:rsidRDefault="00DD636A" w:rsidP="00D919F0">
      <w:pPr>
        <w:tabs>
          <w:tab w:val="left" w:pos="1418"/>
        </w:tabs>
        <w:contextualSpacing/>
        <w:jc w:val="center"/>
        <w:rPr>
          <w:b/>
          <w:bCs/>
        </w:rPr>
      </w:pPr>
    </w:p>
    <w:p w:rsidR="00D919F0" w:rsidRDefault="00D919F0" w:rsidP="00D919F0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Настоящий Порядок разработан в соответствии с абзацем девятым пункта 5 Правил выполнения работодателем квоты для приема на работу инвалидов, утвержденных постановлением Правительства Российской Федерации </w:t>
      </w:r>
      <w:r>
        <w:t xml:space="preserve">от 30.05.2024 № 709 </w:t>
      </w:r>
      <w:r w:rsidR="008359A5">
        <w:br/>
      </w:r>
      <w:r>
        <w:t>«О порядке выполнения работодателями квоты для приема на работу инвалидов».</w:t>
      </w:r>
    </w:p>
    <w:p w:rsidR="00D919F0" w:rsidRDefault="008359A5" w:rsidP="008359A5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Предоставление работодателям информации об организациях</w:t>
      </w:r>
      <w:r w:rsidRPr="008359A5">
        <w:rPr>
          <w:bCs/>
        </w:rPr>
        <w:t xml:space="preserve">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и индивидуальных предпринимателях, согласных на трудоустройство инвалидов в соответствии </w:t>
      </w:r>
      <w:r>
        <w:rPr>
          <w:bCs/>
        </w:rPr>
        <w:br/>
      </w:r>
      <w:r w:rsidRPr="008359A5">
        <w:rPr>
          <w:bCs/>
        </w:rPr>
        <w:t>с соглашением</w:t>
      </w:r>
      <w:r>
        <w:rPr>
          <w:bCs/>
        </w:rPr>
        <w:t xml:space="preserve"> </w:t>
      </w:r>
      <w:r>
        <w:t>о трудоустройстве инвалида с работодателем, которому установлена квота для приема на работу инвалидов</w:t>
      </w:r>
      <w:r>
        <w:rPr>
          <w:bCs/>
        </w:rPr>
        <w:t xml:space="preserve">, осуществляется (далее – информация) </w:t>
      </w:r>
      <w:r>
        <w:rPr>
          <w:bCs/>
        </w:rPr>
        <w:br/>
      </w:r>
      <w:r w:rsidRPr="000F0CCD">
        <w:rPr>
          <w:bCs/>
        </w:rPr>
        <w:t>Санкт-Петербургск</w:t>
      </w:r>
      <w:r>
        <w:rPr>
          <w:bCs/>
        </w:rPr>
        <w:t xml:space="preserve">им </w:t>
      </w:r>
      <w:r w:rsidRPr="000F0CCD">
        <w:rPr>
          <w:bCs/>
        </w:rPr>
        <w:t>государст</w:t>
      </w:r>
      <w:r>
        <w:rPr>
          <w:bCs/>
        </w:rPr>
        <w:t>венным автономным учреждением «</w:t>
      </w:r>
      <w:r w:rsidRPr="000F0CCD">
        <w:rPr>
          <w:bCs/>
        </w:rPr>
        <w:t>Центр за</w:t>
      </w:r>
      <w:r w:rsidRPr="000F0CCD">
        <w:rPr>
          <w:bCs/>
        </w:rPr>
        <w:lastRenderedPageBreak/>
        <w:t>нято</w:t>
      </w:r>
      <w:r>
        <w:rPr>
          <w:bCs/>
        </w:rPr>
        <w:t xml:space="preserve">сти населения Санкт-Петербурга» (далее – СПб ГАУ ЦЗН) посредством ведения </w:t>
      </w:r>
      <w:r w:rsidR="00D919F0" w:rsidRPr="00D919F0">
        <w:rPr>
          <w:bCs/>
        </w:rPr>
        <w:t>реестр</w:t>
      </w:r>
      <w:r>
        <w:rPr>
          <w:bCs/>
        </w:rPr>
        <w:t xml:space="preserve">а </w:t>
      </w:r>
      <w:bookmarkStart w:id="32" w:name="OLE_LINK48"/>
      <w:bookmarkStart w:id="33" w:name="OLE_LINK49"/>
      <w:r w:rsidR="00D919F0">
        <w:t xml:space="preserve">организаций, </w:t>
      </w:r>
      <w:bookmarkStart w:id="34" w:name="OLE_LINK46"/>
      <w:bookmarkStart w:id="35" w:name="OLE_LINK47"/>
      <w:r w:rsidR="00D919F0">
        <w:t xml:space="preserve">включая общественные объединения инвалидов и образованные </w:t>
      </w:r>
      <w:r>
        <w:br/>
      </w:r>
      <w:r w:rsidR="00D919F0">
        <w:t xml:space="preserve">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и индивидуальных предпринимателей, согласных на трудоустройство инвалидов </w:t>
      </w:r>
      <w:r>
        <w:br/>
      </w:r>
      <w:r w:rsidR="00D919F0">
        <w:t xml:space="preserve">в соответствии с соглашением </w:t>
      </w:r>
      <w:bookmarkStart w:id="36" w:name="OLE_LINK18"/>
      <w:bookmarkStart w:id="37" w:name="OLE_LINK19"/>
      <w:r w:rsidR="00D919F0">
        <w:t>о трудоустройстве инвалида с работодателем, которому установлена квота для приема на работу инвалидов</w:t>
      </w:r>
      <w:bookmarkEnd w:id="34"/>
      <w:bookmarkEnd w:id="35"/>
      <w:r w:rsidR="00D919F0" w:rsidRPr="00D919F0">
        <w:rPr>
          <w:bCs/>
        </w:rPr>
        <w:t xml:space="preserve"> </w:t>
      </w:r>
      <w:bookmarkEnd w:id="32"/>
      <w:bookmarkEnd w:id="33"/>
      <w:bookmarkEnd w:id="36"/>
      <w:bookmarkEnd w:id="37"/>
      <w:r w:rsidR="00D919F0" w:rsidRPr="00D919F0">
        <w:rPr>
          <w:bCs/>
        </w:rPr>
        <w:t>(далее – организации, Реестр).</w:t>
      </w:r>
    </w:p>
    <w:p w:rsidR="00D919F0" w:rsidRPr="00D919F0" w:rsidRDefault="008359A5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Ведение </w:t>
      </w:r>
      <w:r w:rsidR="00D919F0" w:rsidRPr="00D919F0">
        <w:rPr>
          <w:bCs/>
        </w:rPr>
        <w:t xml:space="preserve">Реестра </w:t>
      </w:r>
      <w:r>
        <w:rPr>
          <w:bCs/>
        </w:rPr>
        <w:t xml:space="preserve">осуществляется СПб ГАУ ЦЗН </w:t>
      </w:r>
      <w:r w:rsidR="00D919F0" w:rsidRPr="00D919F0">
        <w:rPr>
          <w:bCs/>
        </w:rPr>
        <w:t>с учетом требований законодательства Российской Федерации о защите персональных данных.</w:t>
      </w:r>
    </w:p>
    <w:p w:rsidR="00D919F0" w:rsidRDefault="008359A5" w:rsidP="008359A5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В</w:t>
      </w:r>
      <w:r w:rsidR="00D919F0">
        <w:rPr>
          <w:bCs/>
        </w:rPr>
        <w:t xml:space="preserve"> Реестр </w:t>
      </w:r>
      <w:r>
        <w:rPr>
          <w:bCs/>
        </w:rPr>
        <w:t xml:space="preserve">включаются </w:t>
      </w:r>
      <w:r w:rsidR="00D919F0">
        <w:rPr>
          <w:bCs/>
        </w:rPr>
        <w:t>следующи</w:t>
      </w:r>
      <w:r>
        <w:rPr>
          <w:bCs/>
        </w:rPr>
        <w:t>е сведения</w:t>
      </w:r>
      <w:r w:rsidR="00D919F0">
        <w:rPr>
          <w:bCs/>
        </w:rPr>
        <w:t>:</w:t>
      </w:r>
    </w:p>
    <w:p w:rsidR="00D919F0" w:rsidRDefault="00D919F0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наименование организации;</w:t>
      </w:r>
    </w:p>
    <w:p w:rsidR="00D919F0" w:rsidRDefault="00D919F0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ИНН организации;</w:t>
      </w:r>
    </w:p>
    <w:p w:rsidR="00D919F0" w:rsidRDefault="00D919F0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планируемое количество рабочих мест для трудоустройства инвалидов </w:t>
      </w:r>
      <w:r>
        <w:rPr>
          <w:bCs/>
        </w:rPr>
        <w:br/>
        <w:t>в организации;</w:t>
      </w:r>
    </w:p>
    <w:p w:rsidR="00D919F0" w:rsidRDefault="00D919F0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фамилия, имя, отчество, номер телефона и (или) адрес электронной почты контактного лица организации;</w:t>
      </w:r>
    </w:p>
    <w:p w:rsidR="00D919F0" w:rsidRDefault="00D919F0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дата размещения информации в Реестре.</w:t>
      </w:r>
    </w:p>
    <w:p w:rsidR="008359A5" w:rsidRDefault="008359A5" w:rsidP="008359A5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Основаниями для внесения записи в Реестр являются поступление </w:t>
      </w:r>
      <w:r>
        <w:rPr>
          <w:bCs/>
        </w:rPr>
        <w:br/>
        <w:t>в СПб ГАУ ЦЗН:</w:t>
      </w:r>
    </w:p>
    <w:p w:rsidR="00D919F0" w:rsidRDefault="008359A5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заявления организации </w:t>
      </w:r>
      <w:r w:rsidR="00D919F0">
        <w:rPr>
          <w:bCs/>
        </w:rPr>
        <w:t>через информационно-интерактивный ресурс</w:t>
      </w:r>
      <w:r>
        <w:rPr>
          <w:bCs/>
        </w:rPr>
        <w:br/>
      </w:r>
      <w:bookmarkStart w:id="38" w:name="OLE_LINK40"/>
      <w:bookmarkStart w:id="39" w:name="OLE_LINK41"/>
      <w:r w:rsidR="00D919F0">
        <w:rPr>
          <w:bCs/>
        </w:rPr>
        <w:t xml:space="preserve">СПб ГАУ ЦЗН в информационно-телекоммуникационной сети «Интернет» </w:t>
      </w:r>
      <w:r w:rsidR="00DE284E">
        <w:rPr>
          <w:bCs/>
        </w:rPr>
        <w:br/>
        <w:t xml:space="preserve">(далее – Портал, </w:t>
      </w:r>
      <w:r w:rsidR="00D919F0">
        <w:rPr>
          <w:bCs/>
        </w:rPr>
        <w:t>сеть «Интернет») (</w:t>
      </w:r>
      <w:r w:rsidR="00D919F0">
        <w:t xml:space="preserve">доменное имя сайта в сети «Интернет» – </w:t>
      </w:r>
      <w:bookmarkStart w:id="40" w:name="OLE_LINK30"/>
      <w:bookmarkStart w:id="41" w:name="OLE_LINK31"/>
      <w:r>
        <w:rPr>
          <w:bCs/>
        </w:rPr>
        <w:t>r21.spb.ru</w:t>
      </w:r>
      <w:bookmarkEnd w:id="40"/>
      <w:bookmarkEnd w:id="41"/>
      <w:r>
        <w:rPr>
          <w:bCs/>
        </w:rPr>
        <w:t>)</w:t>
      </w:r>
      <w:bookmarkEnd w:id="38"/>
      <w:bookmarkEnd w:id="39"/>
      <w:r>
        <w:rPr>
          <w:bCs/>
        </w:rPr>
        <w:t xml:space="preserve">, </w:t>
      </w:r>
      <w:r w:rsidR="00D919F0">
        <w:rPr>
          <w:bCs/>
        </w:rPr>
        <w:t>подписанн</w:t>
      </w:r>
      <w:r>
        <w:rPr>
          <w:bCs/>
        </w:rPr>
        <w:t>ого</w:t>
      </w:r>
      <w:r w:rsidR="00D919F0">
        <w:rPr>
          <w:bCs/>
        </w:rPr>
        <w:t xml:space="preserve"> простой электронной подписью с указанием количества рабочих мест, </w:t>
      </w:r>
      <w:r w:rsidR="00DE284E">
        <w:rPr>
          <w:bCs/>
        </w:rPr>
        <w:br/>
      </w:r>
      <w:r w:rsidR="00D919F0">
        <w:rPr>
          <w:bCs/>
        </w:rPr>
        <w:t xml:space="preserve">на которые организация согласна трудоустроить инвалидов в счет квоты </w:t>
      </w:r>
      <w:r w:rsidR="00D919F0">
        <w:t xml:space="preserve">для приема </w:t>
      </w:r>
      <w:r w:rsidR="00DE284E">
        <w:br/>
      </w:r>
      <w:r w:rsidR="00D919F0">
        <w:t>на работу инвалидов</w:t>
      </w:r>
      <w:r w:rsidR="00D919F0">
        <w:rPr>
          <w:bCs/>
        </w:rPr>
        <w:t xml:space="preserve"> по форме согласно приложению</w:t>
      </w:r>
      <w:r>
        <w:rPr>
          <w:bCs/>
        </w:rPr>
        <w:t xml:space="preserve"> (далее – заявление);</w:t>
      </w:r>
    </w:p>
    <w:p w:rsidR="008359A5" w:rsidRDefault="008359A5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</w:p>
    <w:p w:rsidR="008359A5" w:rsidRDefault="008359A5" w:rsidP="008359A5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</w:p>
    <w:p w:rsidR="008359A5" w:rsidRDefault="008359A5" w:rsidP="00DE284E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сведений </w:t>
      </w:r>
      <w:bookmarkStart w:id="42" w:name="OLE_LINK20"/>
      <w:bookmarkStart w:id="43" w:name="OLE_LINK21"/>
      <w:r>
        <w:rPr>
          <w:bCs/>
        </w:rPr>
        <w:t xml:space="preserve">отдела занятости граждан с особыми потребностями Комитета </w:t>
      </w:r>
      <w:r>
        <w:rPr>
          <w:bCs/>
        </w:rPr>
        <w:br/>
        <w:t>по труду и занятости населения Санкт-Петербурга (далее – Комитет)</w:t>
      </w:r>
      <w:bookmarkEnd w:id="42"/>
      <w:bookmarkEnd w:id="43"/>
      <w:r w:rsidR="00F34833">
        <w:rPr>
          <w:bCs/>
        </w:rPr>
        <w:t xml:space="preserve"> </w:t>
      </w:r>
      <w:r>
        <w:rPr>
          <w:bCs/>
        </w:rPr>
        <w:t>при их получении</w:t>
      </w:r>
      <w:r w:rsidR="00F34833">
        <w:rPr>
          <w:bCs/>
        </w:rPr>
        <w:br/>
      </w:r>
      <w:r>
        <w:rPr>
          <w:bCs/>
        </w:rPr>
        <w:t>в рамках осуществления своей деятельности (далее – сведения).</w:t>
      </w:r>
    </w:p>
    <w:p w:rsidR="00DE284E" w:rsidRPr="00F34833" w:rsidRDefault="00DE284E" w:rsidP="00DD636A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 w:rsidRPr="00F34833">
        <w:rPr>
          <w:bCs/>
        </w:rPr>
        <w:t xml:space="preserve">Сведения направляются отделом занятости граждан с </w:t>
      </w:r>
      <w:r w:rsidR="00F34833" w:rsidRPr="00F34833">
        <w:rPr>
          <w:bCs/>
        </w:rPr>
        <w:t xml:space="preserve">особыми потребностями Комитета </w:t>
      </w:r>
      <w:r w:rsidRPr="00F34833">
        <w:rPr>
          <w:bCs/>
        </w:rPr>
        <w:t xml:space="preserve">в СПб ГАУ ЦЗН не позднее трех рабочих дней </w:t>
      </w:r>
      <w:r w:rsidR="00F34833">
        <w:rPr>
          <w:bCs/>
        </w:rPr>
        <w:br/>
      </w:r>
      <w:r w:rsidRPr="00F34833">
        <w:rPr>
          <w:bCs/>
        </w:rPr>
        <w:t>со дня их получения.</w:t>
      </w:r>
    </w:p>
    <w:p w:rsidR="008359A5" w:rsidRDefault="008359A5" w:rsidP="00DD636A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СПб ГАУ ЦЗН</w:t>
      </w:r>
      <w:r w:rsidR="00DE284E">
        <w:rPr>
          <w:bCs/>
        </w:rPr>
        <w:t xml:space="preserve"> не позднее семи рабочих дней со дня получения сведений информирует организацию о порядке включения информации в Реестр в соответствии </w:t>
      </w:r>
      <w:r w:rsidR="00DE284E">
        <w:rPr>
          <w:bCs/>
        </w:rPr>
        <w:br/>
        <w:t>с настоящим Порядком.</w:t>
      </w:r>
    </w:p>
    <w:p w:rsidR="00D919F0" w:rsidRDefault="00DE284E" w:rsidP="00DD636A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Реестр подлежит размещению </w:t>
      </w:r>
      <w:bookmarkStart w:id="44" w:name="OLE_LINK28"/>
      <w:bookmarkStart w:id="45" w:name="OLE_LINK29"/>
      <w:r w:rsidR="00D919F0">
        <w:rPr>
          <w:bCs/>
        </w:rPr>
        <w:t xml:space="preserve">СПб ГАУ ЦЗН </w:t>
      </w:r>
      <w:bookmarkEnd w:id="44"/>
      <w:bookmarkEnd w:id="45"/>
      <w:r>
        <w:rPr>
          <w:bCs/>
        </w:rPr>
        <w:t xml:space="preserve">на </w:t>
      </w:r>
      <w:r w:rsidR="00DD636A">
        <w:rPr>
          <w:bCs/>
        </w:rPr>
        <w:t>Портале в сети «Интернет»</w:t>
      </w:r>
      <w:r>
        <w:rPr>
          <w:bCs/>
        </w:rPr>
        <w:t xml:space="preserve"> </w:t>
      </w:r>
      <w:r w:rsidR="00DD636A">
        <w:rPr>
          <w:bCs/>
        </w:rPr>
        <w:t>в</w:t>
      </w:r>
      <w:r>
        <w:rPr>
          <w:bCs/>
        </w:rPr>
        <w:t xml:space="preserve"> раздел</w:t>
      </w:r>
      <w:r w:rsidR="00DD636A">
        <w:rPr>
          <w:bCs/>
        </w:rPr>
        <w:t>е «</w:t>
      </w:r>
      <w:r>
        <w:rPr>
          <w:bCs/>
        </w:rPr>
        <w:t>О квотиров</w:t>
      </w:r>
      <w:r w:rsidR="00DD636A">
        <w:rPr>
          <w:bCs/>
        </w:rPr>
        <w:t>ании рабочих мест для инвалидов»</w:t>
      </w:r>
      <w:r>
        <w:rPr>
          <w:bCs/>
        </w:rPr>
        <w:t xml:space="preserve">, отделом организационной работы, </w:t>
      </w:r>
      <w:r w:rsidR="00DD636A">
        <w:rPr>
          <w:bCs/>
        </w:rPr>
        <w:t>документационного</w:t>
      </w:r>
      <w:r>
        <w:rPr>
          <w:bCs/>
        </w:rPr>
        <w:t xml:space="preserve"> обеспечения и внешних связей Комитета на официальном сайте Комитета в сети «Интернет».</w:t>
      </w:r>
    </w:p>
    <w:p w:rsidR="00D919F0" w:rsidRDefault="00DD636A" w:rsidP="00DD636A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>Организации</w:t>
      </w:r>
      <w:r w:rsidR="00D919F0">
        <w:rPr>
          <w:bCs/>
        </w:rPr>
        <w:t>, включенные в Реестр, вправе актуализировать информацию, содержащуюся в Реестре, п</w:t>
      </w:r>
      <w:r>
        <w:rPr>
          <w:bCs/>
        </w:rPr>
        <w:t xml:space="preserve">утем подачи заявлений в порядке, предусмотренном </w:t>
      </w:r>
      <w:r>
        <w:rPr>
          <w:bCs/>
        </w:rPr>
        <w:br/>
        <w:t>пунктом 1.4 настоящего Порядка</w:t>
      </w:r>
      <w:r w:rsidR="00D919F0">
        <w:rPr>
          <w:bCs/>
        </w:rPr>
        <w:t>.</w:t>
      </w:r>
    </w:p>
    <w:p w:rsidR="00D919F0" w:rsidRDefault="00DD636A" w:rsidP="00DD636A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При отсутствии актуализации информации, содержащейся в Реестре, более одного месяца указанная информация </w:t>
      </w:r>
      <w:r w:rsidR="00D919F0">
        <w:rPr>
          <w:bCs/>
        </w:rPr>
        <w:t>исключается из Реестра.</w:t>
      </w:r>
    </w:p>
    <w:p w:rsidR="00D919F0" w:rsidRDefault="00DD636A" w:rsidP="00DD636A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В случае поступления в СПб ГАУ ЦЗН от организации </w:t>
      </w:r>
      <w:r w:rsidR="00D919F0">
        <w:rPr>
          <w:bCs/>
        </w:rPr>
        <w:t>информации об отсутствии рабочих мест для трудоустройс</w:t>
      </w:r>
      <w:r>
        <w:rPr>
          <w:bCs/>
        </w:rPr>
        <w:t xml:space="preserve">тва инвалидов сведения об указанной организации </w:t>
      </w:r>
      <w:r w:rsidR="00D919F0">
        <w:rPr>
          <w:bCs/>
        </w:rPr>
        <w:t>подлежат исключению из Реестра</w:t>
      </w:r>
      <w:r>
        <w:rPr>
          <w:bCs/>
        </w:rPr>
        <w:t xml:space="preserve"> в течение трех рабочих дней со дня получения указанной информации</w:t>
      </w:r>
      <w:r w:rsidR="00D919F0">
        <w:rPr>
          <w:bCs/>
        </w:rPr>
        <w:t>.</w:t>
      </w:r>
    </w:p>
    <w:p w:rsidR="001B1290" w:rsidRDefault="00D919F0" w:rsidP="001B1290">
      <w:pPr>
        <w:pStyle w:val="a7"/>
        <w:numPr>
          <w:ilvl w:val="1"/>
          <w:numId w:val="15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>
        <w:rPr>
          <w:bCs/>
        </w:rPr>
        <w:t xml:space="preserve">СПб ГАУ ЦЗН оказывает информационную поддержку обратившимся </w:t>
      </w:r>
      <w:r w:rsidR="00DD636A">
        <w:rPr>
          <w:bCs/>
        </w:rPr>
        <w:br/>
      </w:r>
      <w:r>
        <w:rPr>
          <w:bCs/>
        </w:rPr>
        <w:t xml:space="preserve">к нему работодателям, желающим </w:t>
      </w:r>
      <w:r w:rsidR="00DD636A">
        <w:rPr>
          <w:bCs/>
        </w:rPr>
        <w:t>выполнить установленную</w:t>
      </w:r>
      <w:r>
        <w:rPr>
          <w:bCs/>
        </w:rPr>
        <w:t xml:space="preserve"> квоту </w:t>
      </w:r>
      <w:r w:rsidR="00DD636A" w:rsidRPr="00DD636A">
        <w:rPr>
          <w:bCs/>
        </w:rPr>
        <w:t>для приема на работу инвалидов</w:t>
      </w:r>
      <w:r>
        <w:rPr>
          <w:bCs/>
        </w:rPr>
        <w:t xml:space="preserve"> посредством заключения соглашений</w:t>
      </w:r>
      <w:r w:rsidR="00DD636A">
        <w:rPr>
          <w:bCs/>
        </w:rPr>
        <w:t xml:space="preserve"> </w:t>
      </w:r>
      <w:r w:rsidR="00DD636A" w:rsidRPr="00DD636A">
        <w:rPr>
          <w:bCs/>
        </w:rPr>
        <w:t xml:space="preserve">о трудоустройстве инвалида </w:t>
      </w:r>
      <w:r w:rsidR="00DD636A">
        <w:rPr>
          <w:bCs/>
        </w:rPr>
        <w:br/>
      </w:r>
      <w:r w:rsidR="00DD636A" w:rsidRPr="00DD636A">
        <w:rPr>
          <w:bCs/>
        </w:rPr>
        <w:lastRenderedPageBreak/>
        <w:t>с работодателем, которому установлена квота</w:t>
      </w:r>
      <w:r w:rsidR="00DD636A">
        <w:rPr>
          <w:bCs/>
        </w:rPr>
        <w:t>,</w:t>
      </w:r>
      <w:r>
        <w:rPr>
          <w:bCs/>
        </w:rPr>
        <w:t xml:space="preserve"> с </w:t>
      </w:r>
      <w:r w:rsidR="00DD636A">
        <w:rPr>
          <w:bCs/>
        </w:rPr>
        <w:t>организациями</w:t>
      </w:r>
      <w:r>
        <w:rPr>
          <w:bCs/>
        </w:rPr>
        <w:t xml:space="preserve">, </w:t>
      </w:r>
      <w:r w:rsidR="00DD636A">
        <w:rPr>
          <w:bCs/>
        </w:rPr>
        <w:t xml:space="preserve">информация о которых </w:t>
      </w:r>
      <w:r>
        <w:rPr>
          <w:bCs/>
        </w:rPr>
        <w:t>включен</w:t>
      </w:r>
      <w:r w:rsidR="00DD636A">
        <w:rPr>
          <w:bCs/>
        </w:rPr>
        <w:t>а</w:t>
      </w:r>
      <w:r>
        <w:rPr>
          <w:bCs/>
        </w:rPr>
        <w:t xml:space="preserve"> в Реестр.</w:t>
      </w:r>
    </w:p>
    <w:p w:rsidR="00D919F0" w:rsidRDefault="00D919F0" w:rsidP="00836851">
      <w:pPr>
        <w:jc w:val="both"/>
        <w:sectPr w:rsidR="00D919F0" w:rsidSect="00D919F0">
          <w:pgSz w:w="11906" w:h="16838"/>
          <w:pgMar w:top="1134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:rsidR="00774EA8" w:rsidRPr="00D919F0" w:rsidRDefault="00D919F0" w:rsidP="00D919F0">
      <w:pPr>
        <w:ind w:left="5103"/>
        <w:jc w:val="both"/>
      </w:pPr>
      <w:r w:rsidRPr="00D919F0">
        <w:lastRenderedPageBreak/>
        <w:t>Приложение</w:t>
      </w:r>
    </w:p>
    <w:p w:rsidR="00D919F0" w:rsidRDefault="00D919F0" w:rsidP="00D919F0">
      <w:pPr>
        <w:ind w:left="5103"/>
        <w:rPr>
          <w:bCs/>
        </w:rPr>
      </w:pPr>
      <w:r w:rsidRPr="00D919F0">
        <w:t xml:space="preserve">к Порядку </w:t>
      </w:r>
      <w:r w:rsidRPr="00D919F0">
        <w:rPr>
          <w:bCs/>
        </w:rPr>
        <w:t xml:space="preserve">организации предоставления работодателям информации </w:t>
      </w:r>
      <w:r>
        <w:rPr>
          <w:bCs/>
        </w:rPr>
        <w:br/>
      </w:r>
      <w:r w:rsidRPr="00D919F0">
        <w:rPr>
          <w:bCs/>
        </w:rPr>
        <w:t xml:space="preserve">об организациях, согласных </w:t>
      </w:r>
      <w:r>
        <w:rPr>
          <w:bCs/>
        </w:rPr>
        <w:br/>
      </w:r>
      <w:r w:rsidRPr="00D919F0">
        <w:rPr>
          <w:bCs/>
        </w:rPr>
        <w:t xml:space="preserve">на трудоустройство инвалидов </w:t>
      </w:r>
      <w:r>
        <w:rPr>
          <w:bCs/>
        </w:rPr>
        <w:br/>
      </w:r>
      <w:r w:rsidRPr="00D919F0">
        <w:rPr>
          <w:bCs/>
        </w:rPr>
        <w:t xml:space="preserve">в соответствии с соглашением </w:t>
      </w:r>
      <w:r>
        <w:rPr>
          <w:bCs/>
        </w:rPr>
        <w:br/>
      </w:r>
      <w:r w:rsidRPr="00D919F0">
        <w:rPr>
          <w:bCs/>
        </w:rPr>
        <w:t xml:space="preserve">о трудоустройстве инвалида </w:t>
      </w:r>
      <w:r>
        <w:rPr>
          <w:bCs/>
        </w:rPr>
        <w:br/>
      </w:r>
      <w:r w:rsidRPr="00D919F0">
        <w:rPr>
          <w:bCs/>
        </w:rPr>
        <w:t>с работодателем, которому установлена квота на прием на работу инвалидов</w:t>
      </w:r>
    </w:p>
    <w:p w:rsidR="00DE284E" w:rsidRDefault="00DE284E" w:rsidP="00DE284E">
      <w:pPr>
        <w:rPr>
          <w:bCs/>
        </w:rPr>
      </w:pPr>
    </w:p>
    <w:p w:rsidR="00F63D08" w:rsidRPr="00F63D08" w:rsidRDefault="00F63D08" w:rsidP="00DE284E">
      <w:pPr>
        <w:rPr>
          <w:b/>
          <w:bCs/>
        </w:rPr>
      </w:pPr>
    </w:p>
    <w:p w:rsidR="00F63D08" w:rsidRPr="00F63D08" w:rsidRDefault="00F63D08" w:rsidP="00F63D08">
      <w:pPr>
        <w:jc w:val="center"/>
        <w:rPr>
          <w:b/>
          <w:bCs/>
        </w:rPr>
      </w:pPr>
      <w:r w:rsidRPr="00F63D08">
        <w:rPr>
          <w:b/>
          <w:bCs/>
        </w:rPr>
        <w:t>ФОРМА</w:t>
      </w:r>
    </w:p>
    <w:p w:rsidR="00F63D08" w:rsidRPr="00F63D08" w:rsidRDefault="00F63D08" w:rsidP="00F63D08">
      <w:pPr>
        <w:jc w:val="center"/>
        <w:rPr>
          <w:b/>
        </w:rPr>
      </w:pPr>
      <w:r w:rsidRPr="00F63D08">
        <w:rPr>
          <w:b/>
          <w:bCs/>
        </w:rPr>
        <w:t xml:space="preserve">заявления о включении в реестр </w:t>
      </w:r>
      <w:bookmarkStart w:id="46" w:name="OLE_LINK50"/>
      <w:bookmarkStart w:id="47" w:name="OLE_LINK51"/>
      <w:r w:rsidRPr="00F63D08">
        <w:rPr>
          <w:b/>
        </w:rPr>
        <w:t xml:space="preserve">организаций, включая общественные </w:t>
      </w:r>
      <w:r>
        <w:rPr>
          <w:b/>
        </w:rPr>
        <w:br/>
      </w:r>
      <w:r w:rsidRPr="00F63D08">
        <w:rPr>
          <w:b/>
        </w:rPr>
        <w:t xml:space="preserve">объединения инвалидов и образованные ими организации, в том числе хозяйственные товарищества и общества, уставный (складочный) капитал </w:t>
      </w:r>
      <w:r>
        <w:rPr>
          <w:b/>
        </w:rPr>
        <w:br/>
      </w:r>
      <w:r w:rsidRPr="00F63D08">
        <w:rPr>
          <w:b/>
        </w:rPr>
        <w:t xml:space="preserve">которых состоит из вклада общественного объединения инвалидов, </w:t>
      </w:r>
      <w:r>
        <w:rPr>
          <w:b/>
        </w:rPr>
        <w:br/>
      </w:r>
      <w:r w:rsidRPr="00F63D08">
        <w:rPr>
          <w:b/>
        </w:rPr>
        <w:t xml:space="preserve">и индивидуальных предпринимателей, согласных на трудоустройство </w:t>
      </w:r>
      <w:r>
        <w:rPr>
          <w:b/>
        </w:rPr>
        <w:br/>
      </w:r>
      <w:r w:rsidRPr="00F63D08">
        <w:rPr>
          <w:b/>
        </w:rPr>
        <w:t xml:space="preserve">инвалидов в соответствии с соглашением </w:t>
      </w:r>
      <w:bookmarkStart w:id="48" w:name="OLE_LINK57"/>
      <w:bookmarkStart w:id="49" w:name="OLE_LINK58"/>
      <w:r w:rsidRPr="00F63D08">
        <w:rPr>
          <w:b/>
        </w:rPr>
        <w:t>о трудоустройстве инвалида</w:t>
      </w:r>
      <w:r>
        <w:rPr>
          <w:b/>
        </w:rPr>
        <w:br/>
      </w:r>
      <w:r w:rsidRPr="00F63D08">
        <w:rPr>
          <w:b/>
        </w:rPr>
        <w:t>с работодателем, которому установлена квота для приема на работу инвалидов</w:t>
      </w:r>
      <w:bookmarkEnd w:id="46"/>
      <w:bookmarkEnd w:id="47"/>
      <w:bookmarkEnd w:id="48"/>
      <w:bookmarkEnd w:id="49"/>
    </w:p>
    <w:p w:rsidR="00F63D08" w:rsidRDefault="00F63D08" w:rsidP="00F63D08">
      <w:pPr>
        <w:jc w:val="center"/>
      </w:pPr>
    </w:p>
    <w:p w:rsidR="00F63D08" w:rsidRDefault="00F63D08" w:rsidP="00F63D08">
      <w:pPr>
        <w:jc w:val="center"/>
      </w:pPr>
    </w:p>
    <w:p w:rsidR="00DE284E" w:rsidRDefault="00DE284E" w:rsidP="00F63D08">
      <w:pPr>
        <w:ind w:left="5103"/>
      </w:pPr>
      <w:r>
        <w:t>В Санкт-Петербургское государ</w:t>
      </w:r>
      <w:r w:rsidR="00F63D08">
        <w:t xml:space="preserve">ственное автономное учреждение </w:t>
      </w:r>
      <w:r w:rsidR="00F63D08">
        <w:br/>
        <w:t>«</w:t>
      </w:r>
      <w:r>
        <w:t>Центр занят</w:t>
      </w:r>
      <w:r w:rsidR="00F63D08">
        <w:t xml:space="preserve">ости населения </w:t>
      </w:r>
      <w:r w:rsidR="00F63D08">
        <w:br/>
        <w:t>Санкт-Петербурга»</w:t>
      </w:r>
    </w:p>
    <w:p w:rsidR="00DE284E" w:rsidRDefault="00DE284E" w:rsidP="00DE284E"/>
    <w:p w:rsidR="00DE284E" w:rsidRPr="00F63D08" w:rsidRDefault="00F63D08" w:rsidP="00F34833">
      <w:pPr>
        <w:jc w:val="center"/>
        <w:rPr>
          <w:b/>
        </w:rPr>
      </w:pPr>
      <w:r w:rsidRPr="00F63D08">
        <w:t xml:space="preserve">ЗАЯВЛЕНИЕ </w:t>
      </w:r>
      <w:r w:rsidRPr="00F63D08">
        <w:br/>
      </w:r>
    </w:p>
    <w:p w:rsidR="00DE284E" w:rsidRDefault="00DE284E" w:rsidP="00F63D08">
      <w:pPr>
        <w:ind w:firstLine="567"/>
      </w:pPr>
      <w:r>
        <w:lastRenderedPageBreak/>
        <w:t>Прошу вкл</w:t>
      </w:r>
      <w:r w:rsidR="00F63D08">
        <w:t>ючить сведения об _______________________________________________</w:t>
      </w:r>
    </w:p>
    <w:p w:rsidR="00DE284E" w:rsidRPr="00F63D08" w:rsidRDefault="00DE284E" w:rsidP="00F63D08">
      <w:pPr>
        <w:ind w:left="3686"/>
        <w:jc w:val="center"/>
        <w:rPr>
          <w:sz w:val="20"/>
        </w:rPr>
      </w:pPr>
      <w:r w:rsidRPr="00F63D08">
        <w:rPr>
          <w:sz w:val="20"/>
        </w:rPr>
        <w:t>(</w:t>
      </w:r>
      <w:r w:rsidR="00F63D08">
        <w:rPr>
          <w:sz w:val="20"/>
        </w:rPr>
        <w:t>Н</w:t>
      </w:r>
      <w:r w:rsidRPr="00F63D08">
        <w:rPr>
          <w:sz w:val="20"/>
        </w:rPr>
        <w:t>аименование юридического лица, индивидуального предпринимателя в соответствии с Единым государственным реестром юридических лиц/индивидуальных предпринимателей)</w:t>
      </w:r>
    </w:p>
    <w:p w:rsidR="00DE284E" w:rsidRDefault="00F63D08" w:rsidP="002C21E3">
      <w:pPr>
        <w:jc w:val="both"/>
      </w:pPr>
      <w:r>
        <w:t>(далее – организации)</w:t>
      </w:r>
      <w:r w:rsidR="00DE284E">
        <w:t xml:space="preserve"> в </w:t>
      </w:r>
      <w:r>
        <w:t>р</w:t>
      </w:r>
      <w:r w:rsidR="00DE284E">
        <w:t xml:space="preserve">еестр </w:t>
      </w:r>
      <w:r w:rsidR="002C21E3">
        <w:t>организаций, включая общественные объединения</w:t>
      </w:r>
      <w:r w:rsidR="002C21E3">
        <w:br/>
        <w:t xml:space="preserve">инвалидов и образованные ими организации, в том числе хозяйственные </w:t>
      </w:r>
      <w:r w:rsidR="002C21E3">
        <w:br/>
        <w:t>товарищества и общества, уставный (складочный) капитал которых состоит</w:t>
      </w:r>
      <w:r w:rsidR="002C21E3">
        <w:br/>
        <w:t>из вклада общественного объединения инвалидов, и индивидуальных</w:t>
      </w:r>
      <w:r w:rsidR="002C21E3">
        <w:br/>
        <w:t xml:space="preserve">предпринимателей, согласных на трудоустройство инвалидов в соответствии </w:t>
      </w:r>
      <w:r w:rsidR="002C21E3">
        <w:br/>
        <w:t>с соглашением о трудоустройстве инвалида с работодателем, которому</w:t>
      </w:r>
      <w:r w:rsidR="002C21E3">
        <w:br/>
        <w:t>установлена квота для приема на работу инвалидов</w:t>
      </w:r>
      <w:r w:rsidR="00DE284E">
        <w:t>.</w:t>
      </w:r>
    </w:p>
    <w:p w:rsidR="00DE284E" w:rsidRDefault="00DE284E" w:rsidP="00DE284E"/>
    <w:p w:rsidR="00DE284E" w:rsidRDefault="00DE284E" w:rsidP="002C21E3">
      <w:pPr>
        <w:tabs>
          <w:tab w:val="left" w:pos="993"/>
        </w:tabs>
        <w:ind w:firstLine="567"/>
      </w:pPr>
      <w:r>
        <w:t xml:space="preserve">Сообщаю следующие </w:t>
      </w:r>
      <w:r w:rsidR="002C21E3">
        <w:t>данные об организации</w:t>
      </w:r>
      <w:r>
        <w:t>:</w:t>
      </w:r>
    </w:p>
    <w:p w:rsidR="00DE284E" w:rsidRDefault="002C21E3" w:rsidP="002C21E3">
      <w:pPr>
        <w:pStyle w:val="a7"/>
        <w:numPr>
          <w:ilvl w:val="0"/>
          <w:numId w:val="17"/>
        </w:numPr>
        <w:tabs>
          <w:tab w:val="left" w:pos="993"/>
        </w:tabs>
        <w:ind w:left="0" w:firstLine="567"/>
      </w:pPr>
      <w:r>
        <w:t>ИНН: __________________________.</w:t>
      </w:r>
    </w:p>
    <w:p w:rsidR="00DE284E" w:rsidRDefault="002C21E3" w:rsidP="002C21E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>П</w:t>
      </w:r>
      <w:r w:rsidR="00DE284E">
        <w:t xml:space="preserve">ланируемое количество </w:t>
      </w:r>
      <w:bookmarkStart w:id="50" w:name="OLE_LINK59"/>
      <w:bookmarkStart w:id="51" w:name="OLE_LINK60"/>
      <w:r w:rsidR="00DE284E">
        <w:t>рабочих мест для трудоустройства инвалидов</w:t>
      </w:r>
      <w:r>
        <w:t xml:space="preserve"> </w:t>
      </w:r>
      <w:r>
        <w:br/>
        <w:t>в организации</w:t>
      </w:r>
      <w:bookmarkEnd w:id="50"/>
      <w:bookmarkEnd w:id="51"/>
      <w:r w:rsidR="00DE284E">
        <w:t>:</w:t>
      </w:r>
      <w:r>
        <w:t xml:space="preserve"> ________________________________________________________________.</w:t>
      </w:r>
    </w:p>
    <w:p w:rsidR="00DE284E" w:rsidRDefault="002C21E3" w:rsidP="002C21E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>Фамилия, имя, отчество, номер телефона и (</w:t>
      </w:r>
      <w:r w:rsidR="00DE284E">
        <w:t>или</w:t>
      </w:r>
      <w:r>
        <w:t>)</w:t>
      </w:r>
      <w:r w:rsidR="00DE284E">
        <w:t xml:space="preserve"> адрес электронной почты контактного лица</w:t>
      </w:r>
      <w:r>
        <w:t xml:space="preserve"> организации</w:t>
      </w:r>
      <w:r w:rsidR="00DE284E">
        <w:t>:</w:t>
      </w:r>
      <w:r>
        <w:t xml:space="preserve"> _________________________________________________.</w:t>
      </w:r>
    </w:p>
    <w:p w:rsidR="00DE284E" w:rsidRDefault="00DE284E" w:rsidP="002C21E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 xml:space="preserve">Стоимость услуги </w:t>
      </w:r>
      <w:bookmarkStart w:id="52" w:name="OLE_LINK61"/>
      <w:bookmarkStart w:id="53" w:name="OLE_LINK62"/>
      <w:r>
        <w:t xml:space="preserve">по организации одного рабочего места для инвалида </w:t>
      </w:r>
      <w:r w:rsidR="002C21E3">
        <w:br/>
        <w:t>(руб. в месяц/в том числе НДС или «</w:t>
      </w:r>
      <w:r>
        <w:t>НДС не облагается</w:t>
      </w:r>
      <w:r w:rsidR="002C21E3">
        <w:t xml:space="preserve">»): </w:t>
      </w:r>
      <w:bookmarkEnd w:id="52"/>
      <w:bookmarkEnd w:id="53"/>
      <w:r w:rsidR="002C21E3">
        <w:t>_____________________</w:t>
      </w:r>
      <w:r>
        <w:t>______</w:t>
      </w:r>
      <w:r w:rsidR="002C21E3">
        <w:t>.</w:t>
      </w:r>
    </w:p>
    <w:p w:rsidR="002C21E3" w:rsidRDefault="00DE284E" w:rsidP="002C21E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>
        <w:t>Дополнительные сведения (при необходимости):</w:t>
      </w:r>
      <w:r w:rsidR="002C21E3">
        <w:t xml:space="preserve"> __________________________.</w:t>
      </w:r>
    </w:p>
    <w:p w:rsidR="00F34833" w:rsidRDefault="00DE284E" w:rsidP="002C21E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 w:rsidRPr="002C21E3">
        <w:t xml:space="preserve">Сведения о действующих соглашениях </w:t>
      </w:r>
      <w:r w:rsidR="002C21E3" w:rsidRPr="002C21E3">
        <w:t>о трудоустройстве инвалид</w:t>
      </w:r>
      <w:r w:rsidR="002C21E3">
        <w:t>ов</w:t>
      </w:r>
      <w:r w:rsidR="002C21E3">
        <w:br/>
        <w:t>с работодателями</w:t>
      </w:r>
      <w:r w:rsidR="002C21E3" w:rsidRPr="002C21E3">
        <w:t>, котор</w:t>
      </w:r>
      <w:r w:rsidR="002C21E3">
        <w:t>ым</w:t>
      </w:r>
      <w:r w:rsidR="002C21E3" w:rsidRPr="002C21E3">
        <w:t xml:space="preserve"> установлена квота для приема на работу инвалидов</w:t>
      </w:r>
      <w:r w:rsidRPr="002C21E3">
        <w:t>:</w:t>
      </w:r>
    </w:p>
    <w:p w:rsidR="00F34833" w:rsidRDefault="00F34833" w:rsidP="00F34833">
      <w:pPr>
        <w:tabs>
          <w:tab w:val="left" w:pos="993"/>
        </w:tabs>
        <w:jc w:val="both"/>
      </w:pPr>
    </w:p>
    <w:p w:rsidR="002C21E3" w:rsidRDefault="002C21E3" w:rsidP="00F34833">
      <w:pPr>
        <w:tabs>
          <w:tab w:val="left" w:pos="993"/>
        </w:tabs>
        <w:jc w:val="both"/>
      </w:pPr>
      <w:r>
        <w:t xml:space="preserve">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77"/>
        <w:gridCol w:w="2335"/>
        <w:gridCol w:w="2520"/>
        <w:gridCol w:w="2338"/>
      </w:tblGrid>
      <w:tr w:rsidR="002C21E3" w:rsidTr="002C21E3">
        <w:tc>
          <w:tcPr>
            <w:tcW w:w="2392" w:type="dxa"/>
            <w:vAlign w:val="center"/>
          </w:tcPr>
          <w:p w:rsidR="002C21E3" w:rsidRPr="002C21E3" w:rsidRDefault="002C21E3" w:rsidP="002C21E3">
            <w:pPr>
              <w:tabs>
                <w:tab w:val="left" w:pos="993"/>
              </w:tabs>
              <w:jc w:val="center"/>
            </w:pPr>
            <w:r w:rsidRPr="002C21E3">
              <w:lastRenderedPageBreak/>
              <w:t xml:space="preserve">Наименование </w:t>
            </w:r>
            <w:r>
              <w:t>работодателя</w:t>
            </w:r>
            <w:r w:rsidRPr="002C21E3">
              <w:t>/ИНН</w:t>
            </w:r>
          </w:p>
        </w:tc>
        <w:tc>
          <w:tcPr>
            <w:tcW w:w="2392" w:type="dxa"/>
            <w:vAlign w:val="center"/>
          </w:tcPr>
          <w:p w:rsidR="002C21E3" w:rsidRPr="002C21E3" w:rsidRDefault="002C21E3" w:rsidP="002C21E3">
            <w:pPr>
              <w:tabs>
                <w:tab w:val="left" w:pos="993"/>
              </w:tabs>
              <w:jc w:val="center"/>
            </w:pPr>
            <w:r w:rsidRPr="002C21E3">
              <w:t xml:space="preserve">Реквизиты соглашения, </w:t>
            </w:r>
            <w:r>
              <w:br/>
            </w:r>
            <w:r w:rsidRPr="002C21E3">
              <w:t>срок действия</w:t>
            </w:r>
          </w:p>
        </w:tc>
        <w:tc>
          <w:tcPr>
            <w:tcW w:w="2393" w:type="dxa"/>
            <w:vAlign w:val="center"/>
          </w:tcPr>
          <w:p w:rsidR="002C21E3" w:rsidRDefault="002C21E3" w:rsidP="002C21E3">
            <w:pPr>
              <w:autoSpaceDE w:val="0"/>
              <w:autoSpaceDN w:val="0"/>
              <w:adjustRightInd w:val="0"/>
              <w:jc w:val="center"/>
            </w:pPr>
            <w:r>
              <w:t xml:space="preserve">Количество рабочих мест для трудоустройства инвалидов/количество инвалидов, трудоустроенных </w:t>
            </w:r>
            <w:r>
              <w:br/>
              <w:t>на указанные места</w:t>
            </w:r>
          </w:p>
        </w:tc>
        <w:tc>
          <w:tcPr>
            <w:tcW w:w="2393" w:type="dxa"/>
            <w:vAlign w:val="center"/>
          </w:tcPr>
          <w:p w:rsidR="002C21E3" w:rsidRDefault="002C21E3" w:rsidP="002C21E3">
            <w:pPr>
              <w:autoSpaceDE w:val="0"/>
              <w:autoSpaceDN w:val="0"/>
              <w:adjustRightInd w:val="0"/>
              <w:jc w:val="center"/>
            </w:pPr>
            <w:r>
              <w:t xml:space="preserve">Стоимость услуги по организации одного рабочего места для инвалида </w:t>
            </w:r>
            <w:r>
              <w:br/>
              <w:t xml:space="preserve">(руб. в месяц/в том числе НДС </w:t>
            </w:r>
            <w:r>
              <w:br/>
              <w:t>или «НДС</w:t>
            </w:r>
            <w:r>
              <w:br/>
              <w:t>не облагается»)</w:t>
            </w:r>
          </w:p>
        </w:tc>
      </w:tr>
      <w:tr w:rsidR="002C21E3" w:rsidTr="002C21E3">
        <w:tc>
          <w:tcPr>
            <w:tcW w:w="2392" w:type="dxa"/>
          </w:tcPr>
          <w:p w:rsidR="002C21E3" w:rsidRDefault="002C21E3" w:rsidP="002C21E3">
            <w:pPr>
              <w:tabs>
                <w:tab w:val="left" w:pos="993"/>
              </w:tabs>
              <w:jc w:val="both"/>
            </w:pPr>
          </w:p>
        </w:tc>
        <w:tc>
          <w:tcPr>
            <w:tcW w:w="2392" w:type="dxa"/>
          </w:tcPr>
          <w:p w:rsidR="002C21E3" w:rsidRDefault="002C21E3" w:rsidP="002C21E3">
            <w:pPr>
              <w:tabs>
                <w:tab w:val="left" w:pos="993"/>
              </w:tabs>
              <w:jc w:val="both"/>
            </w:pPr>
          </w:p>
        </w:tc>
        <w:tc>
          <w:tcPr>
            <w:tcW w:w="2393" w:type="dxa"/>
          </w:tcPr>
          <w:p w:rsidR="002C21E3" w:rsidRDefault="002C21E3" w:rsidP="002C21E3">
            <w:pPr>
              <w:tabs>
                <w:tab w:val="left" w:pos="993"/>
              </w:tabs>
              <w:jc w:val="both"/>
            </w:pPr>
          </w:p>
        </w:tc>
        <w:tc>
          <w:tcPr>
            <w:tcW w:w="2393" w:type="dxa"/>
          </w:tcPr>
          <w:p w:rsidR="002C21E3" w:rsidRDefault="002C21E3" w:rsidP="002C21E3">
            <w:pPr>
              <w:tabs>
                <w:tab w:val="left" w:pos="993"/>
              </w:tabs>
              <w:jc w:val="both"/>
            </w:pPr>
          </w:p>
        </w:tc>
      </w:tr>
    </w:tbl>
    <w:p w:rsidR="00DE284E" w:rsidRDefault="00DE284E" w:rsidP="00DE284E"/>
    <w:p w:rsidR="00DE284E" w:rsidRDefault="00DE284E" w:rsidP="002C21E3">
      <w:pPr>
        <w:ind w:firstLine="567"/>
        <w:jc w:val="both"/>
      </w:pPr>
      <w:r>
        <w:t>Гарантируем, что на дату подачи настоящего заявления:</w:t>
      </w:r>
    </w:p>
    <w:p w:rsidR="00DE284E" w:rsidRDefault="002C21E3" w:rsidP="002C21E3">
      <w:pPr>
        <w:ind w:firstLine="567"/>
        <w:jc w:val="both"/>
      </w:pPr>
      <w:bookmarkStart w:id="54" w:name="OLE_LINK63"/>
      <w:bookmarkStart w:id="55" w:name="OLE_LINK64"/>
      <w:r>
        <w:t>организация</w:t>
      </w:r>
      <w:r w:rsidR="00DE284E">
        <w:t xml:space="preserve"> </w:t>
      </w:r>
      <w:bookmarkEnd w:id="54"/>
      <w:bookmarkEnd w:id="55"/>
      <w:r w:rsidR="00DE284E">
        <w:t>зарегистриров</w:t>
      </w:r>
      <w:r>
        <w:t>ан</w:t>
      </w:r>
      <w:r w:rsidR="002D6A4D">
        <w:t>а</w:t>
      </w:r>
      <w:r>
        <w:t xml:space="preserve"> в качестве юридического лица, индивидуального предпринимателя </w:t>
      </w:r>
      <w:r w:rsidR="00F34833">
        <w:t xml:space="preserve">(нужное подчеркнуть) </w:t>
      </w:r>
      <w:r w:rsidR="00DE284E">
        <w:t>в порядке, установленном законодательством Российской Федерации, не менее чем за один календарный год до года подачи заявления;</w:t>
      </w:r>
    </w:p>
    <w:p w:rsidR="00DE284E" w:rsidRDefault="002C21E3" w:rsidP="002C21E3">
      <w:pPr>
        <w:ind w:firstLine="567"/>
        <w:jc w:val="both"/>
      </w:pPr>
      <w:r>
        <w:t xml:space="preserve">организация </w:t>
      </w:r>
      <w:r w:rsidR="00DE284E">
        <w:t>осуществляет хозяйственную деятельность не менее одного календарного года, предшествующего году подачи заявления;</w:t>
      </w:r>
    </w:p>
    <w:p w:rsidR="00DE284E" w:rsidRDefault="00DE284E" w:rsidP="002C21E3">
      <w:pPr>
        <w:ind w:firstLine="567"/>
        <w:jc w:val="both"/>
      </w:pPr>
      <w:r>
        <w:t xml:space="preserve">у </w:t>
      </w:r>
      <w:r w:rsidR="002C21E3">
        <w:t xml:space="preserve">организации </w:t>
      </w:r>
      <w:r>
        <w:t>отсутствуют отрицательные финансовые показатели по результатам осуществления хозяйственной деятельности за календарный год, предшествующий году подачи заявления;</w:t>
      </w:r>
    </w:p>
    <w:p w:rsidR="00DE284E" w:rsidRDefault="00DE284E" w:rsidP="002C21E3">
      <w:pPr>
        <w:ind w:firstLine="567"/>
        <w:jc w:val="both"/>
      </w:pPr>
      <w:r>
        <w:t xml:space="preserve">у </w:t>
      </w:r>
      <w:r w:rsidR="002C21E3">
        <w:t xml:space="preserve">организации </w:t>
      </w:r>
      <w:r>
        <w:t xml:space="preserve">отсутствует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="002C21E3">
        <w:br/>
      </w:r>
      <w:r>
        <w:t>с законодательством Российской Федерации о налогах и сборах;</w:t>
      </w:r>
    </w:p>
    <w:p w:rsidR="00DE284E" w:rsidRDefault="002C21E3" w:rsidP="002C21E3">
      <w:pPr>
        <w:ind w:firstLine="567"/>
        <w:jc w:val="both"/>
      </w:pPr>
      <w:r>
        <w:t xml:space="preserve">организация </w:t>
      </w:r>
      <w:r w:rsidR="00DE284E">
        <w:t>не находится в процессе реорганизации или ликвидации, в отношении него не введена процедура банкротства, деятельность работодателя не приостановлена;</w:t>
      </w:r>
    </w:p>
    <w:p w:rsidR="00DE284E" w:rsidRDefault="00DE284E" w:rsidP="002C21E3">
      <w:pPr>
        <w:ind w:firstLine="567"/>
        <w:jc w:val="both"/>
      </w:pPr>
      <w:r>
        <w:t xml:space="preserve">у </w:t>
      </w:r>
      <w:r w:rsidR="002C21E3">
        <w:t xml:space="preserve">организации </w:t>
      </w:r>
      <w:r>
        <w:t xml:space="preserve">отсутствуют нарушения бюджетного законодательства </w:t>
      </w:r>
      <w:r w:rsidR="002C21E3">
        <w:br/>
      </w:r>
      <w:r>
        <w:t xml:space="preserve">Российской Федерации, иных нормативных правовых актов, регулирующих бюджетные правоотношения, и </w:t>
      </w:r>
      <w:r w:rsidR="002C21E3">
        <w:t>соглашений</w:t>
      </w:r>
      <w:r>
        <w:t xml:space="preserve">, на основании которых предоставляются средства </w:t>
      </w:r>
      <w:r w:rsidR="002C21E3">
        <w:br/>
      </w:r>
      <w:r>
        <w:t>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:rsidR="00DE284E" w:rsidRDefault="00DE284E" w:rsidP="002C21E3">
      <w:pPr>
        <w:ind w:firstLine="567"/>
        <w:jc w:val="both"/>
      </w:pPr>
      <w:r>
        <w:lastRenderedPageBreak/>
        <w:t xml:space="preserve">у </w:t>
      </w:r>
      <w:r w:rsidR="002C21E3">
        <w:t xml:space="preserve">организации </w:t>
      </w:r>
      <w:r>
        <w:t xml:space="preserve">отсутствует просроченная задолженность по возврату в бюджет Санкт-Петербурга субсидий, бюджетных инвестиций и иная просроченная (неурегулированная) задолженность по денежным обязательствам перед бюджетом </w:t>
      </w:r>
      <w:r w:rsidR="002C21E3">
        <w:br/>
      </w:r>
      <w:r>
        <w:t>Санкт-Петербурга;</w:t>
      </w:r>
    </w:p>
    <w:p w:rsidR="00DE284E" w:rsidRDefault="002C21E3" w:rsidP="002C21E3">
      <w:pPr>
        <w:ind w:firstLine="567"/>
        <w:jc w:val="both"/>
      </w:pPr>
      <w:bookmarkStart w:id="56" w:name="OLE_LINK65"/>
      <w:bookmarkStart w:id="57" w:name="OLE_LINK66"/>
      <w:r>
        <w:t xml:space="preserve">организация </w:t>
      </w:r>
      <w:bookmarkEnd w:id="56"/>
      <w:bookmarkEnd w:id="57"/>
      <w:r w:rsidR="00DE284E">
        <w:t>не включен</w:t>
      </w:r>
      <w:r>
        <w:t>а</w:t>
      </w:r>
      <w:r w:rsidR="00DE284E">
        <w:t xml:space="preserve"> в реестр недобросовестных поставщиков (подрядчиков, исполнителей), ведение которого осуществляется в соответствии с Федеральным законом </w:t>
      </w:r>
      <w:r>
        <w:t>«</w:t>
      </w:r>
      <w:r w:rsidR="00DE284E">
        <w:t>О контрактной системе в сфере закупок товаров, работ, услуг для обеспечения госуд</w:t>
      </w:r>
      <w:r>
        <w:t>арственных и муниципальных нужд»</w:t>
      </w:r>
      <w:r w:rsidR="00DE284E">
        <w:t>;</w:t>
      </w:r>
    </w:p>
    <w:p w:rsidR="00DE284E" w:rsidRDefault="002D6A4D" w:rsidP="002C21E3">
      <w:pPr>
        <w:ind w:firstLine="567"/>
        <w:jc w:val="both"/>
      </w:pPr>
      <w:r>
        <w:t xml:space="preserve">организация </w:t>
      </w:r>
      <w:r w:rsidR="00DE284E"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2C21E3">
        <w:br/>
      </w:r>
      <w:r w:rsidR="00DE284E">
        <w:t xml:space="preserve">или территория, включенные в утверждаемый Министерством финансов </w:t>
      </w:r>
      <w:r w:rsidR="002C21E3">
        <w:br/>
      </w:r>
      <w:r w:rsidR="00DE284E">
        <w:t xml:space="preserve">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2C21E3">
        <w:br/>
      </w:r>
      <w:r w:rsidR="00DE284E">
        <w:t xml:space="preserve">и предоставления информации при проведении финансовых операций (офшорные зоны) </w:t>
      </w:r>
      <w:r w:rsidR="002C21E3">
        <w:br/>
      </w:r>
      <w:r w:rsidR="00DE284E">
        <w:t>в отношении таких юридических лиц, в совокупности превышает 50 процентов;</w:t>
      </w:r>
    </w:p>
    <w:p w:rsidR="00DE284E" w:rsidRDefault="00DE284E" w:rsidP="002C21E3">
      <w:pPr>
        <w:ind w:firstLine="567"/>
        <w:jc w:val="both"/>
      </w:pPr>
      <w:r>
        <w:t xml:space="preserve">в реестре дисквалифицированных лиц отсутствуют сведения </w:t>
      </w:r>
      <w:r w:rsidR="002D6A4D">
        <w:br/>
      </w:r>
      <w: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2C21E3">
        <w:t>организации</w:t>
      </w:r>
      <w:r>
        <w:t>;</w:t>
      </w:r>
    </w:p>
    <w:p w:rsidR="00DE284E" w:rsidRDefault="00DE284E" w:rsidP="002C21E3">
      <w:pPr>
        <w:ind w:firstLine="567"/>
        <w:jc w:val="both"/>
      </w:pPr>
      <w:r>
        <w:t xml:space="preserve">у </w:t>
      </w:r>
      <w:r w:rsidR="002D6A4D">
        <w:t xml:space="preserve">организации </w:t>
      </w:r>
      <w:r>
        <w:t xml:space="preserve">и аффилированных с </w:t>
      </w:r>
      <w:r w:rsidR="002D6A4D">
        <w:t>ней</w:t>
      </w:r>
      <w:r>
        <w:t xml:space="preserve"> лиц отсутствуют признаки недобросовестности.</w:t>
      </w:r>
    </w:p>
    <w:p w:rsidR="00DE284E" w:rsidRDefault="00DE284E" w:rsidP="002C21E3">
      <w:pPr>
        <w:ind w:firstLine="567"/>
        <w:jc w:val="both"/>
      </w:pPr>
    </w:p>
    <w:p w:rsidR="00DE284E" w:rsidRDefault="00DE284E" w:rsidP="002C21E3">
      <w:pPr>
        <w:ind w:firstLine="567"/>
        <w:jc w:val="both"/>
      </w:pPr>
      <w:r>
        <w:t xml:space="preserve">Выражаем согласие на представление сведений и документов, необходимых </w:t>
      </w:r>
      <w:r w:rsidR="002C21E3">
        <w:br/>
      </w:r>
      <w:r>
        <w:t>для рассмотрения заявления.</w:t>
      </w:r>
    </w:p>
    <w:p w:rsidR="00DE284E" w:rsidRDefault="00DE284E" w:rsidP="002C21E3">
      <w:pPr>
        <w:ind w:firstLine="567"/>
        <w:jc w:val="both"/>
      </w:pPr>
    </w:p>
    <w:p w:rsidR="00DE284E" w:rsidRDefault="00DE284E" w:rsidP="00DE284E">
      <w:r>
        <w:lastRenderedPageBreak/>
        <w:t>Дата подачи заявления (</w:t>
      </w:r>
      <w:r w:rsidR="002C21E3">
        <w:t>дата актуальности информации): «__»</w:t>
      </w:r>
      <w:r>
        <w:t xml:space="preserve"> __________ 20__ г.</w:t>
      </w:r>
    </w:p>
    <w:p w:rsidR="00DE284E" w:rsidRDefault="00DE284E" w:rsidP="00DE284E"/>
    <w:p w:rsidR="00DE284E" w:rsidRPr="00D919F0" w:rsidRDefault="00DE284E" w:rsidP="00DE284E"/>
    <w:sectPr w:rsidR="00DE284E" w:rsidRPr="00D919F0" w:rsidSect="00D919F0">
      <w:pgSz w:w="11906" w:h="16838"/>
      <w:pgMar w:top="113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121" w:rsidRPr="002D4915" w:rsidRDefault="00461121" w:rsidP="00D9348D">
      <w:r>
        <w:separator/>
      </w:r>
    </w:p>
  </w:endnote>
  <w:endnote w:type="continuationSeparator" w:id="0">
    <w:p w:rsidR="00461121" w:rsidRPr="002D4915" w:rsidRDefault="00461121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121" w:rsidRPr="002D4915" w:rsidRDefault="00461121" w:rsidP="00D9348D">
      <w:r>
        <w:separator/>
      </w:r>
    </w:p>
  </w:footnote>
  <w:footnote w:type="continuationSeparator" w:id="0">
    <w:p w:rsidR="00461121" w:rsidRPr="002D4915" w:rsidRDefault="00461121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37" w:rsidRPr="00F41E73" w:rsidRDefault="004414AB">
    <w:pPr>
      <w:pStyle w:val="ae"/>
      <w:jc w:val="center"/>
      <w:rPr>
        <w:szCs w:val="20"/>
      </w:rPr>
    </w:pPr>
    <w:r w:rsidRPr="00F41E73">
      <w:rPr>
        <w:szCs w:val="20"/>
      </w:rPr>
      <w:fldChar w:fldCharType="begin"/>
    </w:r>
    <w:r w:rsidR="00E77BD7" w:rsidRPr="00F41E73">
      <w:rPr>
        <w:szCs w:val="20"/>
      </w:rPr>
      <w:instrText>PAGE   \* MERGEFORMAT</w:instrText>
    </w:r>
    <w:r w:rsidRPr="00F41E73">
      <w:rPr>
        <w:szCs w:val="20"/>
      </w:rPr>
      <w:fldChar w:fldCharType="separate"/>
    </w:r>
    <w:r w:rsidR="00CF5D98">
      <w:rPr>
        <w:noProof/>
        <w:szCs w:val="20"/>
      </w:rPr>
      <w:t>2</w:t>
    </w:r>
    <w:r w:rsidRPr="00F41E73">
      <w:rPr>
        <w:szCs w:val="20"/>
      </w:rPr>
      <w:fldChar w:fldCharType="end"/>
    </w:r>
  </w:p>
  <w:p w:rsidR="00DE7B37" w:rsidRPr="00D06C60" w:rsidRDefault="00461121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3D7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B3AAA"/>
    <w:multiLevelType w:val="hybridMultilevel"/>
    <w:tmpl w:val="B0D6B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BE61B8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65F51F5"/>
    <w:multiLevelType w:val="hybridMultilevel"/>
    <w:tmpl w:val="B518CE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BF26A3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2941D4D"/>
    <w:multiLevelType w:val="hybridMultilevel"/>
    <w:tmpl w:val="C68EC1E4"/>
    <w:lvl w:ilvl="0" w:tplc="68C25C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4D5386"/>
    <w:multiLevelType w:val="hybridMultilevel"/>
    <w:tmpl w:val="11C0431A"/>
    <w:lvl w:ilvl="0" w:tplc="E1FABEB4">
      <w:start w:val="1"/>
      <w:numFmt w:val="decimal"/>
      <w:lvlText w:val="%1."/>
      <w:lvlJc w:val="left"/>
      <w:pPr>
        <w:ind w:left="245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E64B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039C7"/>
    <w:multiLevelType w:val="multilevel"/>
    <w:tmpl w:val="A6E87D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3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580F6EA1"/>
    <w:multiLevelType w:val="multilevel"/>
    <w:tmpl w:val="CE0C1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C23B47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6A992C5A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FC3A65"/>
    <w:multiLevelType w:val="multilevel"/>
    <w:tmpl w:val="8D0A548A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4890844"/>
    <w:multiLevelType w:val="multilevel"/>
    <w:tmpl w:val="6192A9A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13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77C7"/>
    <w:rsid w:val="000249B2"/>
    <w:rsid w:val="00040AF9"/>
    <w:rsid w:val="0005147C"/>
    <w:rsid w:val="00062F1A"/>
    <w:rsid w:val="0006725F"/>
    <w:rsid w:val="00075F0F"/>
    <w:rsid w:val="00082175"/>
    <w:rsid w:val="000963EA"/>
    <w:rsid w:val="000B7834"/>
    <w:rsid w:val="000C3C61"/>
    <w:rsid w:val="000E60BE"/>
    <w:rsid w:val="000E6D37"/>
    <w:rsid w:val="000F0CCD"/>
    <w:rsid w:val="000F5030"/>
    <w:rsid w:val="00101360"/>
    <w:rsid w:val="00117C13"/>
    <w:rsid w:val="00125FD4"/>
    <w:rsid w:val="00136546"/>
    <w:rsid w:val="00187817"/>
    <w:rsid w:val="00191F4D"/>
    <w:rsid w:val="001B003D"/>
    <w:rsid w:val="001B1290"/>
    <w:rsid w:val="001B27B5"/>
    <w:rsid w:val="001B3E11"/>
    <w:rsid w:val="001C65B7"/>
    <w:rsid w:val="001F3370"/>
    <w:rsid w:val="002218A7"/>
    <w:rsid w:val="00225175"/>
    <w:rsid w:val="00240861"/>
    <w:rsid w:val="00240AE8"/>
    <w:rsid w:val="00246335"/>
    <w:rsid w:val="00246A4A"/>
    <w:rsid w:val="00253CE3"/>
    <w:rsid w:val="002B1D0F"/>
    <w:rsid w:val="002C21E3"/>
    <w:rsid w:val="002D6A4D"/>
    <w:rsid w:val="002E4ED9"/>
    <w:rsid w:val="002F60F9"/>
    <w:rsid w:val="00301610"/>
    <w:rsid w:val="00315E64"/>
    <w:rsid w:val="003269D7"/>
    <w:rsid w:val="00327F5D"/>
    <w:rsid w:val="00341DBC"/>
    <w:rsid w:val="003510A7"/>
    <w:rsid w:val="00351809"/>
    <w:rsid w:val="003573A1"/>
    <w:rsid w:val="00360E74"/>
    <w:rsid w:val="003679F7"/>
    <w:rsid w:val="00377020"/>
    <w:rsid w:val="0038544E"/>
    <w:rsid w:val="003870C7"/>
    <w:rsid w:val="003D4469"/>
    <w:rsid w:val="003F6468"/>
    <w:rsid w:val="004414AB"/>
    <w:rsid w:val="004435B7"/>
    <w:rsid w:val="00461121"/>
    <w:rsid w:val="004722D6"/>
    <w:rsid w:val="004832AD"/>
    <w:rsid w:val="00487D3C"/>
    <w:rsid w:val="004924DF"/>
    <w:rsid w:val="00495523"/>
    <w:rsid w:val="004B0DED"/>
    <w:rsid w:val="004C1E94"/>
    <w:rsid w:val="004D68F6"/>
    <w:rsid w:val="00502607"/>
    <w:rsid w:val="00512FAD"/>
    <w:rsid w:val="0051598D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C7531"/>
    <w:rsid w:val="005D7C24"/>
    <w:rsid w:val="005F051A"/>
    <w:rsid w:val="00607F0D"/>
    <w:rsid w:val="006129B2"/>
    <w:rsid w:val="0061677C"/>
    <w:rsid w:val="00617CE9"/>
    <w:rsid w:val="00623974"/>
    <w:rsid w:val="0062506D"/>
    <w:rsid w:val="00630E11"/>
    <w:rsid w:val="00635FDB"/>
    <w:rsid w:val="0065687F"/>
    <w:rsid w:val="006568A0"/>
    <w:rsid w:val="006655B6"/>
    <w:rsid w:val="00683DF9"/>
    <w:rsid w:val="006A51D5"/>
    <w:rsid w:val="006B34CB"/>
    <w:rsid w:val="006C5094"/>
    <w:rsid w:val="006D3CF2"/>
    <w:rsid w:val="006E3787"/>
    <w:rsid w:val="006E3B12"/>
    <w:rsid w:val="006F7EA8"/>
    <w:rsid w:val="00703AF6"/>
    <w:rsid w:val="007127F6"/>
    <w:rsid w:val="00752909"/>
    <w:rsid w:val="00755578"/>
    <w:rsid w:val="007641AE"/>
    <w:rsid w:val="00774EA8"/>
    <w:rsid w:val="007A2411"/>
    <w:rsid w:val="007B4FE2"/>
    <w:rsid w:val="007B586B"/>
    <w:rsid w:val="007D54CC"/>
    <w:rsid w:val="007E5B0D"/>
    <w:rsid w:val="007E6002"/>
    <w:rsid w:val="00811AB4"/>
    <w:rsid w:val="00817651"/>
    <w:rsid w:val="00820DDC"/>
    <w:rsid w:val="00826271"/>
    <w:rsid w:val="008316F6"/>
    <w:rsid w:val="00835302"/>
    <w:rsid w:val="008359A5"/>
    <w:rsid w:val="00835AB6"/>
    <w:rsid w:val="00836851"/>
    <w:rsid w:val="00842ED4"/>
    <w:rsid w:val="00844AAE"/>
    <w:rsid w:val="00851F07"/>
    <w:rsid w:val="00853437"/>
    <w:rsid w:val="008568F7"/>
    <w:rsid w:val="00866644"/>
    <w:rsid w:val="008711D3"/>
    <w:rsid w:val="00871CE9"/>
    <w:rsid w:val="00876814"/>
    <w:rsid w:val="00876BC2"/>
    <w:rsid w:val="00880F31"/>
    <w:rsid w:val="00886B19"/>
    <w:rsid w:val="00892C1A"/>
    <w:rsid w:val="008A6B31"/>
    <w:rsid w:val="008D613B"/>
    <w:rsid w:val="00910594"/>
    <w:rsid w:val="00910A45"/>
    <w:rsid w:val="009206C7"/>
    <w:rsid w:val="00935A21"/>
    <w:rsid w:val="00943BBE"/>
    <w:rsid w:val="00964DB7"/>
    <w:rsid w:val="00970F60"/>
    <w:rsid w:val="0097469A"/>
    <w:rsid w:val="00996F76"/>
    <w:rsid w:val="009A160D"/>
    <w:rsid w:val="009A4701"/>
    <w:rsid w:val="009A59F9"/>
    <w:rsid w:val="009B3888"/>
    <w:rsid w:val="009C1565"/>
    <w:rsid w:val="009C1ADA"/>
    <w:rsid w:val="009C303F"/>
    <w:rsid w:val="009D389C"/>
    <w:rsid w:val="009E619D"/>
    <w:rsid w:val="00A1199D"/>
    <w:rsid w:val="00A11E8E"/>
    <w:rsid w:val="00A2600A"/>
    <w:rsid w:val="00A371A1"/>
    <w:rsid w:val="00A50091"/>
    <w:rsid w:val="00A64983"/>
    <w:rsid w:val="00A64FA9"/>
    <w:rsid w:val="00A74976"/>
    <w:rsid w:val="00A763B3"/>
    <w:rsid w:val="00A82273"/>
    <w:rsid w:val="00A82EE9"/>
    <w:rsid w:val="00A8752F"/>
    <w:rsid w:val="00A9151E"/>
    <w:rsid w:val="00AC768E"/>
    <w:rsid w:val="00AD49D3"/>
    <w:rsid w:val="00B106BD"/>
    <w:rsid w:val="00B246F2"/>
    <w:rsid w:val="00B25C6B"/>
    <w:rsid w:val="00B43E80"/>
    <w:rsid w:val="00B45797"/>
    <w:rsid w:val="00B46B61"/>
    <w:rsid w:val="00B657D4"/>
    <w:rsid w:val="00B82E82"/>
    <w:rsid w:val="00B83A8B"/>
    <w:rsid w:val="00B94E3A"/>
    <w:rsid w:val="00BA6FB2"/>
    <w:rsid w:val="00BB129E"/>
    <w:rsid w:val="00BB450A"/>
    <w:rsid w:val="00BB6789"/>
    <w:rsid w:val="00BD0538"/>
    <w:rsid w:val="00BE0023"/>
    <w:rsid w:val="00BE3A06"/>
    <w:rsid w:val="00BF11D7"/>
    <w:rsid w:val="00C2196B"/>
    <w:rsid w:val="00C24E69"/>
    <w:rsid w:val="00C322F3"/>
    <w:rsid w:val="00C4450E"/>
    <w:rsid w:val="00C51AC6"/>
    <w:rsid w:val="00C53817"/>
    <w:rsid w:val="00C54C9B"/>
    <w:rsid w:val="00C612EF"/>
    <w:rsid w:val="00C6721B"/>
    <w:rsid w:val="00C71C6D"/>
    <w:rsid w:val="00C75969"/>
    <w:rsid w:val="00C75A56"/>
    <w:rsid w:val="00C93041"/>
    <w:rsid w:val="00CA0701"/>
    <w:rsid w:val="00CA5AFE"/>
    <w:rsid w:val="00CA5D7C"/>
    <w:rsid w:val="00CB3AD9"/>
    <w:rsid w:val="00CB45F9"/>
    <w:rsid w:val="00CC3ED4"/>
    <w:rsid w:val="00CC5B6B"/>
    <w:rsid w:val="00CC5CFC"/>
    <w:rsid w:val="00CF4415"/>
    <w:rsid w:val="00CF5D98"/>
    <w:rsid w:val="00D000A9"/>
    <w:rsid w:val="00D401A1"/>
    <w:rsid w:val="00D42399"/>
    <w:rsid w:val="00D52F03"/>
    <w:rsid w:val="00D708BD"/>
    <w:rsid w:val="00D919F0"/>
    <w:rsid w:val="00D9348D"/>
    <w:rsid w:val="00D95AD9"/>
    <w:rsid w:val="00DC48B2"/>
    <w:rsid w:val="00DD4674"/>
    <w:rsid w:val="00DD636A"/>
    <w:rsid w:val="00DE284E"/>
    <w:rsid w:val="00E056F1"/>
    <w:rsid w:val="00E11473"/>
    <w:rsid w:val="00E15025"/>
    <w:rsid w:val="00E21846"/>
    <w:rsid w:val="00E24F57"/>
    <w:rsid w:val="00E34772"/>
    <w:rsid w:val="00E42C2C"/>
    <w:rsid w:val="00E46BC0"/>
    <w:rsid w:val="00E5081B"/>
    <w:rsid w:val="00E574CE"/>
    <w:rsid w:val="00E73B69"/>
    <w:rsid w:val="00E7481B"/>
    <w:rsid w:val="00E77BD7"/>
    <w:rsid w:val="00EA14B7"/>
    <w:rsid w:val="00EA2008"/>
    <w:rsid w:val="00EB3FB6"/>
    <w:rsid w:val="00EC15A6"/>
    <w:rsid w:val="00EC37A7"/>
    <w:rsid w:val="00EC5F6B"/>
    <w:rsid w:val="00ED44E1"/>
    <w:rsid w:val="00EE678C"/>
    <w:rsid w:val="00F0516C"/>
    <w:rsid w:val="00F10FBF"/>
    <w:rsid w:val="00F1752D"/>
    <w:rsid w:val="00F33E0B"/>
    <w:rsid w:val="00F34833"/>
    <w:rsid w:val="00F34B37"/>
    <w:rsid w:val="00F40D62"/>
    <w:rsid w:val="00F41E73"/>
    <w:rsid w:val="00F47F4E"/>
    <w:rsid w:val="00F509AD"/>
    <w:rsid w:val="00F61440"/>
    <w:rsid w:val="00F63C00"/>
    <w:rsid w:val="00F63D08"/>
    <w:rsid w:val="00F65797"/>
    <w:rsid w:val="00F70B68"/>
    <w:rsid w:val="00F7581E"/>
    <w:rsid w:val="00F80B3F"/>
    <w:rsid w:val="00F81BC0"/>
    <w:rsid w:val="00F82B6A"/>
    <w:rsid w:val="00F85218"/>
    <w:rsid w:val="00F94AE5"/>
    <w:rsid w:val="00FA0536"/>
    <w:rsid w:val="00FA67FD"/>
    <w:rsid w:val="00FA6943"/>
    <w:rsid w:val="00FA7654"/>
    <w:rsid w:val="00FD4C5E"/>
    <w:rsid w:val="00FD57D2"/>
    <w:rsid w:val="00FD6A9D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E4E8F5-4DBB-44F3-B230-B8974D12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styleId="af2">
    <w:name w:val="annotation reference"/>
    <w:basedOn w:val="a1"/>
    <w:uiPriority w:val="99"/>
    <w:semiHidden/>
    <w:unhideWhenUsed/>
    <w:rsid w:val="00886B19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886B19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86B1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86B1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86B19"/>
    <w:rPr>
      <w:b/>
      <w:bCs/>
    </w:rPr>
  </w:style>
  <w:style w:type="paragraph" w:styleId="af7">
    <w:name w:val="Revision"/>
    <w:hidden/>
    <w:uiPriority w:val="99"/>
    <w:semiHidden/>
    <w:rsid w:val="00886B19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842E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42ED4"/>
    <w:rPr>
      <w:rFonts w:ascii="Arial" w:hAnsi="Arial" w:cs="Arial"/>
    </w:rPr>
  </w:style>
  <w:style w:type="paragraph" w:customStyle="1" w:styleId="ConsPlusTitle">
    <w:name w:val="ConsPlusTitle"/>
    <w:rsid w:val="002F60F9"/>
    <w:pPr>
      <w:widowControl w:val="0"/>
      <w:autoSpaceDE w:val="0"/>
      <w:autoSpaceDN w:val="0"/>
    </w:pPr>
    <w:rPr>
      <w:rFonts w:ascii="Calibri" w:eastAsia="Calibri" w:hAnsi="Calibri" w:cs="Calibri"/>
      <w:b/>
      <w:sz w:val="22"/>
      <w:szCs w:val="22"/>
      <w:lang w:eastAsia="en-US"/>
    </w:rPr>
  </w:style>
  <w:style w:type="table" w:styleId="af8">
    <w:name w:val="Table Grid"/>
    <w:basedOn w:val="a2"/>
    <w:uiPriority w:val="59"/>
    <w:rsid w:val="002C2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13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2020-05-28T14:38:00Z</cp:lastPrinted>
  <dcterms:created xsi:type="dcterms:W3CDTF">2025-08-07T11:46:00Z</dcterms:created>
  <dcterms:modified xsi:type="dcterms:W3CDTF">2025-08-07T11:46:00Z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