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9D7DA9">
            <w:pPr>
              <w:pStyle w:val="5"/>
              <w:spacing w:before="0" w:after="0"/>
              <w:ind w:firstLine="602"/>
              <w:contextualSpacing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9D7DA9">
            <w:pPr>
              <w:pStyle w:val="aeaie"/>
              <w:ind w:left="35"/>
              <w:contextualSpacing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9D7DA9">
            <w:pPr>
              <w:pStyle w:val="aeaie"/>
              <w:ind w:left="35"/>
              <w:contextualSpacing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9D7DA9">
            <w:pPr>
              <w:pStyle w:val="aeaie"/>
              <w:ind w:left="35"/>
              <w:contextualSpacing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9D7DA9">
            <w:pPr>
              <w:pStyle w:val="aeaie"/>
              <w:spacing w:before="0"/>
              <w:ind w:left="35"/>
              <w:contextualSpacing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9D7DA9">
            <w:pPr>
              <w:pStyle w:val="aeaie"/>
              <w:spacing w:before="0"/>
              <w:ind w:left="35"/>
              <w:contextualSpacing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9D7DA9">
            <w:pPr>
              <w:pStyle w:val="aeaie"/>
              <w:spacing w:before="0"/>
              <w:ind w:left="35"/>
              <w:contextualSpacing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9D7DA9">
            <w:pPr>
              <w:pStyle w:val="aeaie"/>
              <w:spacing w:before="0"/>
              <w:ind w:left="35"/>
              <w:contextualSpacing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9D7DA9">
            <w:pPr>
              <w:pStyle w:val="aeaie"/>
              <w:spacing w:before="0"/>
              <w:ind w:left="35"/>
              <w:contextualSpacing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9D7DA9">
            <w:pPr>
              <w:pStyle w:val="aeaie2"/>
              <w:ind w:left="35"/>
              <w:contextualSpacing/>
              <w:rPr>
                <w:sz w:val="24"/>
                <w:szCs w:val="24"/>
              </w:rPr>
            </w:pPr>
          </w:p>
          <w:p w:rsidR="00E21846" w:rsidRPr="00845D88" w:rsidRDefault="00E21846" w:rsidP="009D7DA9">
            <w:pPr>
              <w:pStyle w:val="aeaie2"/>
              <w:ind w:left="35"/>
              <w:contextualSpacing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9D7DA9">
      <w:pPr>
        <w:pStyle w:val="aeoaeno12"/>
        <w:spacing w:line="240" w:lineRule="auto"/>
        <w:ind w:firstLine="0"/>
        <w:contextualSpacing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A69F30" wp14:editId="7A35BF70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9D7DA9">
      <w:pPr>
        <w:pStyle w:val="aeoaeno12"/>
        <w:spacing w:line="240" w:lineRule="auto"/>
        <w:ind w:firstLine="0"/>
        <w:contextualSpacing/>
      </w:pPr>
    </w:p>
    <w:p w:rsidR="002C782F" w:rsidRPr="002C782F" w:rsidRDefault="002C782F" w:rsidP="009D7DA9">
      <w:pPr>
        <w:autoSpaceDE w:val="0"/>
        <w:autoSpaceDN w:val="0"/>
        <w:adjustRightInd w:val="0"/>
        <w:contextualSpacing/>
        <w:rPr>
          <w:b/>
        </w:rPr>
      </w:pPr>
      <w:r w:rsidRPr="002C782F">
        <w:rPr>
          <w:b/>
        </w:rPr>
        <w:t>Об организации и проведении</w:t>
      </w:r>
    </w:p>
    <w:p w:rsidR="00852274" w:rsidRDefault="002C782F" w:rsidP="009D7DA9">
      <w:pPr>
        <w:autoSpaceDE w:val="0"/>
        <w:autoSpaceDN w:val="0"/>
        <w:adjustRightInd w:val="0"/>
        <w:contextualSpacing/>
        <w:rPr>
          <w:b/>
        </w:rPr>
      </w:pPr>
      <w:r w:rsidRPr="002C782F">
        <w:rPr>
          <w:b/>
        </w:rPr>
        <w:t>регионального этапа</w:t>
      </w:r>
      <w:r w:rsidR="00852274">
        <w:rPr>
          <w:b/>
        </w:rPr>
        <w:t xml:space="preserve"> </w:t>
      </w:r>
      <w:r w:rsidRPr="002C782F">
        <w:rPr>
          <w:b/>
        </w:rPr>
        <w:t xml:space="preserve">Всероссийского </w:t>
      </w:r>
    </w:p>
    <w:p w:rsidR="002C782F" w:rsidRPr="002C782F" w:rsidRDefault="002C782F" w:rsidP="009D7DA9">
      <w:pPr>
        <w:autoSpaceDE w:val="0"/>
        <w:autoSpaceDN w:val="0"/>
        <w:adjustRightInd w:val="0"/>
        <w:contextualSpacing/>
        <w:rPr>
          <w:b/>
        </w:rPr>
      </w:pPr>
      <w:r w:rsidRPr="002C782F">
        <w:rPr>
          <w:b/>
        </w:rPr>
        <w:t>конкурса</w:t>
      </w:r>
      <w:r w:rsidR="00852274">
        <w:rPr>
          <w:b/>
        </w:rPr>
        <w:t xml:space="preserve"> </w:t>
      </w:r>
      <w:r w:rsidRPr="002C782F">
        <w:rPr>
          <w:b/>
        </w:rPr>
        <w:t>профессионального мастерства</w:t>
      </w:r>
    </w:p>
    <w:p w:rsidR="00852274" w:rsidRDefault="002C782F" w:rsidP="009D7DA9">
      <w:pPr>
        <w:autoSpaceDE w:val="0"/>
        <w:autoSpaceDN w:val="0"/>
        <w:adjustRightInd w:val="0"/>
        <w:contextualSpacing/>
        <w:rPr>
          <w:b/>
        </w:rPr>
      </w:pPr>
      <w:r w:rsidRPr="002C782F">
        <w:rPr>
          <w:b/>
        </w:rPr>
        <w:t>в сфере занятости</w:t>
      </w:r>
      <w:r>
        <w:rPr>
          <w:b/>
        </w:rPr>
        <w:t xml:space="preserve"> </w:t>
      </w:r>
      <w:r w:rsidRPr="002C782F">
        <w:rPr>
          <w:b/>
        </w:rPr>
        <w:t xml:space="preserve">населения </w:t>
      </w:r>
    </w:p>
    <w:p w:rsidR="00B21953" w:rsidRPr="002C782F" w:rsidRDefault="002C782F" w:rsidP="009D7DA9">
      <w:pPr>
        <w:autoSpaceDE w:val="0"/>
        <w:autoSpaceDN w:val="0"/>
        <w:adjustRightInd w:val="0"/>
        <w:contextualSpacing/>
        <w:rPr>
          <w:b/>
        </w:rPr>
      </w:pPr>
      <w:r w:rsidRPr="002C782F">
        <w:rPr>
          <w:b/>
        </w:rPr>
        <w:t>в Санкт-Петербурге</w:t>
      </w:r>
    </w:p>
    <w:p w:rsidR="00E14B7C" w:rsidRDefault="00E14B7C" w:rsidP="009D7DA9">
      <w:pPr>
        <w:pStyle w:val="aeoaeno12"/>
        <w:spacing w:line="240" w:lineRule="auto"/>
        <w:ind w:firstLine="0"/>
        <w:contextualSpacing/>
      </w:pPr>
    </w:p>
    <w:p w:rsidR="00227D62" w:rsidRDefault="00227D62" w:rsidP="009D7DA9">
      <w:pPr>
        <w:pStyle w:val="aeoaeno12"/>
        <w:spacing w:line="240" w:lineRule="auto"/>
        <w:ind w:firstLine="0"/>
        <w:contextualSpacing/>
      </w:pPr>
    </w:p>
    <w:p w:rsidR="002C782F" w:rsidRPr="002C782F" w:rsidRDefault="002C782F" w:rsidP="00852274">
      <w:pPr>
        <w:autoSpaceDE w:val="0"/>
        <w:autoSpaceDN w:val="0"/>
        <w:adjustRightInd w:val="0"/>
        <w:ind w:firstLine="708"/>
        <w:contextualSpacing/>
        <w:jc w:val="both"/>
      </w:pPr>
      <w:r w:rsidRPr="002C782F">
        <w:t xml:space="preserve">В целях реализации </w:t>
      </w:r>
      <w:r w:rsidR="0008239B" w:rsidRPr="002C782F">
        <w:rPr>
          <w:rFonts w:hint="eastAsia"/>
        </w:rPr>
        <w:t>Положения</w:t>
      </w:r>
      <w:r w:rsidR="0008239B" w:rsidRPr="002C782F">
        <w:t xml:space="preserve"> </w:t>
      </w:r>
      <w:r w:rsidR="0008239B" w:rsidRPr="002C782F">
        <w:rPr>
          <w:rFonts w:hint="eastAsia"/>
        </w:rPr>
        <w:t>о</w:t>
      </w:r>
      <w:r w:rsidR="0008239B" w:rsidRPr="002C782F">
        <w:t xml:space="preserve"> </w:t>
      </w:r>
      <w:r w:rsidR="0008239B" w:rsidRPr="002C782F">
        <w:rPr>
          <w:rFonts w:hint="eastAsia"/>
        </w:rPr>
        <w:t>проведении</w:t>
      </w:r>
      <w:r w:rsidR="0008239B">
        <w:t xml:space="preserve"> </w:t>
      </w:r>
      <w:r w:rsidR="0008239B" w:rsidRPr="002C782F">
        <w:rPr>
          <w:rFonts w:hint="eastAsia"/>
        </w:rPr>
        <w:t>Всероссийского</w:t>
      </w:r>
      <w:r w:rsidR="0008239B" w:rsidRPr="002C782F">
        <w:t xml:space="preserve"> </w:t>
      </w:r>
      <w:r w:rsidR="0008239B" w:rsidRPr="002C782F">
        <w:rPr>
          <w:rFonts w:hint="eastAsia"/>
        </w:rPr>
        <w:t>конкурса</w:t>
      </w:r>
      <w:r w:rsidR="0008239B" w:rsidRPr="002C782F">
        <w:t xml:space="preserve"> </w:t>
      </w:r>
      <w:r w:rsidR="0008239B" w:rsidRPr="002C782F">
        <w:rPr>
          <w:rFonts w:hint="eastAsia"/>
        </w:rPr>
        <w:t>профессионального</w:t>
      </w:r>
      <w:r w:rsidR="0008239B" w:rsidRPr="002C782F">
        <w:t xml:space="preserve"> </w:t>
      </w:r>
      <w:r w:rsidR="0008239B" w:rsidRPr="002C782F">
        <w:rPr>
          <w:rFonts w:hint="eastAsia"/>
        </w:rPr>
        <w:t>мастерства</w:t>
      </w:r>
      <w:r w:rsidR="0008239B" w:rsidRPr="002C782F">
        <w:t xml:space="preserve"> </w:t>
      </w:r>
      <w:r w:rsidR="0008239B" w:rsidRPr="002C782F">
        <w:rPr>
          <w:rFonts w:hint="eastAsia"/>
        </w:rPr>
        <w:t>в</w:t>
      </w:r>
      <w:r w:rsidR="0008239B" w:rsidRPr="002C782F">
        <w:t xml:space="preserve"> </w:t>
      </w:r>
      <w:r w:rsidR="0008239B" w:rsidRPr="002C782F">
        <w:rPr>
          <w:rFonts w:hint="eastAsia"/>
        </w:rPr>
        <w:t>сфере</w:t>
      </w:r>
      <w:r w:rsidR="0008239B" w:rsidRPr="002C782F">
        <w:t xml:space="preserve"> </w:t>
      </w:r>
      <w:r w:rsidR="0008239B" w:rsidRPr="002C782F">
        <w:rPr>
          <w:rFonts w:hint="eastAsia"/>
        </w:rPr>
        <w:t>занятости</w:t>
      </w:r>
      <w:r w:rsidR="0008239B">
        <w:t xml:space="preserve"> </w:t>
      </w:r>
      <w:r w:rsidR="0008239B" w:rsidRPr="002C782F">
        <w:rPr>
          <w:rFonts w:hint="eastAsia"/>
        </w:rPr>
        <w:t>населения</w:t>
      </w:r>
      <w:r w:rsidR="0008239B">
        <w:t xml:space="preserve">, утвержденного </w:t>
      </w:r>
      <w:r w:rsidRPr="002C782F">
        <w:t>приказ</w:t>
      </w:r>
      <w:r w:rsidR="0008239B">
        <w:t>ом</w:t>
      </w:r>
      <w:r w:rsidRPr="002C782F">
        <w:t xml:space="preserve"> Министерства труда и социальной защиты</w:t>
      </w:r>
      <w:r>
        <w:t xml:space="preserve"> </w:t>
      </w:r>
      <w:r w:rsidRPr="002C782F">
        <w:t>Российской Федерации от 1</w:t>
      </w:r>
      <w:r>
        <w:t>6</w:t>
      </w:r>
      <w:r w:rsidRPr="002C782F">
        <w:t>.0</w:t>
      </w:r>
      <w:r>
        <w:t>5</w:t>
      </w:r>
      <w:r w:rsidRPr="002C782F">
        <w:t>.202</w:t>
      </w:r>
      <w:r>
        <w:t>5</w:t>
      </w:r>
      <w:r w:rsidRPr="002C782F">
        <w:t xml:space="preserve"> </w:t>
      </w:r>
      <w:r>
        <w:t>№</w:t>
      </w:r>
      <w:r w:rsidRPr="002C782F">
        <w:t xml:space="preserve"> </w:t>
      </w:r>
      <w:r>
        <w:t>318</w:t>
      </w:r>
      <w:r w:rsidR="00E03688">
        <w:t>:</w:t>
      </w:r>
      <w:r w:rsidRPr="002C782F">
        <w:t xml:space="preserve"> </w:t>
      </w:r>
    </w:p>
    <w:p w:rsidR="002C782F" w:rsidRPr="002C782F" w:rsidRDefault="002C782F" w:rsidP="00852274">
      <w:pPr>
        <w:autoSpaceDE w:val="0"/>
        <w:autoSpaceDN w:val="0"/>
        <w:adjustRightInd w:val="0"/>
        <w:contextualSpacing/>
        <w:jc w:val="both"/>
      </w:pPr>
      <w:r w:rsidRPr="002C782F">
        <w:t xml:space="preserve">1. </w:t>
      </w:r>
      <w:r w:rsidRPr="002C782F">
        <w:rPr>
          <w:rFonts w:hint="eastAsia"/>
        </w:rPr>
        <w:t>Утвердить</w:t>
      </w:r>
      <w:r w:rsidRPr="002C782F">
        <w:t xml:space="preserve"> </w:t>
      </w:r>
      <w:r w:rsidRPr="002C782F">
        <w:rPr>
          <w:rFonts w:hint="eastAsia"/>
        </w:rPr>
        <w:t>Положение</w:t>
      </w:r>
      <w:r w:rsidRPr="002C782F">
        <w:t xml:space="preserve"> </w:t>
      </w:r>
      <w:r w:rsidRPr="002C782F">
        <w:rPr>
          <w:rFonts w:hint="eastAsia"/>
        </w:rPr>
        <w:t>о</w:t>
      </w:r>
      <w:r w:rsidRPr="002C782F">
        <w:t xml:space="preserve"> </w:t>
      </w:r>
      <w:r w:rsidRPr="002C782F">
        <w:rPr>
          <w:rFonts w:hint="eastAsia"/>
        </w:rPr>
        <w:t>проведении</w:t>
      </w:r>
      <w:r w:rsidRPr="002C782F">
        <w:t xml:space="preserve"> </w:t>
      </w:r>
      <w:r w:rsidRPr="002C782F">
        <w:rPr>
          <w:rFonts w:hint="eastAsia"/>
        </w:rPr>
        <w:t>регионального</w:t>
      </w:r>
      <w:r w:rsidRPr="002C782F">
        <w:t xml:space="preserve"> </w:t>
      </w:r>
      <w:r w:rsidRPr="002C782F">
        <w:rPr>
          <w:rFonts w:hint="eastAsia"/>
        </w:rPr>
        <w:t>этапа</w:t>
      </w:r>
      <w:r w:rsidRPr="002C782F">
        <w:t xml:space="preserve"> </w:t>
      </w:r>
      <w:r w:rsidRPr="002C782F">
        <w:rPr>
          <w:rFonts w:hint="eastAsia"/>
        </w:rPr>
        <w:t>Всероссийского</w:t>
      </w:r>
      <w:r w:rsidR="0008239B">
        <w:t xml:space="preserve"> </w:t>
      </w:r>
      <w:r w:rsidRPr="002C782F">
        <w:rPr>
          <w:rFonts w:hint="eastAsia"/>
        </w:rPr>
        <w:t>конкурса</w:t>
      </w:r>
      <w:r w:rsidRPr="002C782F">
        <w:t xml:space="preserve"> </w:t>
      </w:r>
      <w:r w:rsidRPr="002C782F">
        <w:rPr>
          <w:rFonts w:hint="eastAsia"/>
        </w:rPr>
        <w:t>профессионального</w:t>
      </w:r>
      <w:r w:rsidRPr="002C782F">
        <w:t xml:space="preserve"> </w:t>
      </w:r>
      <w:r w:rsidRPr="002C782F">
        <w:rPr>
          <w:rFonts w:hint="eastAsia"/>
        </w:rPr>
        <w:t>мастерства</w:t>
      </w:r>
      <w:r w:rsidRPr="002C782F">
        <w:t xml:space="preserve"> </w:t>
      </w:r>
      <w:r w:rsidRPr="002C782F">
        <w:rPr>
          <w:rFonts w:hint="eastAsia"/>
        </w:rPr>
        <w:t>в</w:t>
      </w:r>
      <w:r w:rsidRPr="002C782F">
        <w:t xml:space="preserve"> </w:t>
      </w:r>
      <w:r w:rsidRPr="002C782F">
        <w:rPr>
          <w:rFonts w:hint="eastAsia"/>
        </w:rPr>
        <w:t>сфере</w:t>
      </w:r>
      <w:r w:rsidRPr="002C782F">
        <w:t xml:space="preserve"> </w:t>
      </w:r>
      <w:r w:rsidRPr="002C782F">
        <w:rPr>
          <w:rFonts w:hint="eastAsia"/>
        </w:rPr>
        <w:t>занятости</w:t>
      </w:r>
      <w:r w:rsidRPr="002C782F">
        <w:t xml:space="preserve"> </w:t>
      </w:r>
      <w:r w:rsidRPr="002C782F">
        <w:rPr>
          <w:rFonts w:hint="eastAsia"/>
        </w:rPr>
        <w:t>населения</w:t>
      </w:r>
      <w:r w:rsidR="0008239B">
        <w:t xml:space="preserve"> </w:t>
      </w:r>
      <w:r w:rsidRPr="002C782F">
        <w:rPr>
          <w:rFonts w:hint="eastAsia"/>
        </w:rPr>
        <w:t>в</w:t>
      </w:r>
      <w:r w:rsidRPr="002C782F">
        <w:t xml:space="preserve"> </w:t>
      </w:r>
      <w:r w:rsidRPr="002C782F">
        <w:rPr>
          <w:rFonts w:hint="eastAsia"/>
        </w:rPr>
        <w:t>Санкт</w:t>
      </w:r>
      <w:r w:rsidRPr="002C782F">
        <w:t>-</w:t>
      </w:r>
      <w:r w:rsidRPr="002C782F">
        <w:rPr>
          <w:rFonts w:hint="eastAsia"/>
        </w:rPr>
        <w:t>Петербурге</w:t>
      </w:r>
      <w:r w:rsidRPr="002C782F">
        <w:t xml:space="preserve"> (</w:t>
      </w:r>
      <w:r w:rsidRPr="002C782F">
        <w:rPr>
          <w:rFonts w:hint="eastAsia"/>
        </w:rPr>
        <w:t>далее</w:t>
      </w:r>
      <w:r w:rsidRPr="002C782F">
        <w:t xml:space="preserve"> — Конкурс).</w:t>
      </w:r>
    </w:p>
    <w:p w:rsidR="002C782F" w:rsidRPr="002C782F" w:rsidRDefault="002C782F" w:rsidP="00852274">
      <w:pPr>
        <w:autoSpaceDE w:val="0"/>
        <w:autoSpaceDN w:val="0"/>
        <w:adjustRightInd w:val="0"/>
        <w:contextualSpacing/>
        <w:jc w:val="both"/>
      </w:pPr>
      <w:r w:rsidRPr="002C782F">
        <w:t xml:space="preserve">2. Создать </w:t>
      </w:r>
      <w:r w:rsidR="00683EF0">
        <w:t>оргкомитет</w:t>
      </w:r>
      <w:r w:rsidRPr="002C782F">
        <w:t xml:space="preserve"> для проведения Конкурса в составе согласно</w:t>
      </w:r>
      <w:r w:rsidR="00E03688">
        <w:t xml:space="preserve"> </w:t>
      </w:r>
      <w:r w:rsidRPr="002C782F">
        <w:t xml:space="preserve">приложению </w:t>
      </w:r>
      <w:r w:rsidR="00683EF0">
        <w:br/>
      </w:r>
      <w:r w:rsidRPr="002C782F">
        <w:t>к распоряжению.</w:t>
      </w:r>
    </w:p>
    <w:p w:rsidR="002C782F" w:rsidRPr="002C782F" w:rsidRDefault="002C782F" w:rsidP="00852274">
      <w:pPr>
        <w:autoSpaceDE w:val="0"/>
        <w:autoSpaceDN w:val="0"/>
        <w:adjustRightInd w:val="0"/>
        <w:contextualSpacing/>
        <w:jc w:val="both"/>
      </w:pPr>
      <w:r w:rsidRPr="002C782F">
        <w:t xml:space="preserve">3. Провести Конкурс не позднее </w:t>
      </w:r>
      <w:r w:rsidR="00E03688">
        <w:t>01</w:t>
      </w:r>
      <w:r w:rsidRPr="002C782F">
        <w:t>.0</w:t>
      </w:r>
      <w:r w:rsidR="00E03688">
        <w:t>8</w:t>
      </w:r>
      <w:r w:rsidRPr="002C782F">
        <w:t>.202</w:t>
      </w:r>
      <w:r w:rsidR="00E03688">
        <w:t>5</w:t>
      </w:r>
      <w:r w:rsidRPr="002C782F">
        <w:t>.</w:t>
      </w:r>
    </w:p>
    <w:p w:rsidR="00227D62" w:rsidRPr="002C782F" w:rsidRDefault="002C782F" w:rsidP="00852274">
      <w:pPr>
        <w:autoSpaceDE w:val="0"/>
        <w:autoSpaceDN w:val="0"/>
        <w:adjustRightInd w:val="0"/>
        <w:contextualSpacing/>
        <w:jc w:val="both"/>
      </w:pPr>
      <w:r w:rsidRPr="002C782F">
        <w:t xml:space="preserve">4. </w:t>
      </w:r>
      <w:proofErr w:type="gramStart"/>
      <w:r w:rsidRPr="002C782F">
        <w:t>Контроль за</w:t>
      </w:r>
      <w:proofErr w:type="gramEnd"/>
      <w:r w:rsidRPr="002C782F">
        <w:t xml:space="preserve"> выполнением распоряжения возложить на </w:t>
      </w:r>
      <w:r w:rsidR="00E37D78">
        <w:t xml:space="preserve">первого </w:t>
      </w:r>
      <w:r w:rsidRPr="002C782F">
        <w:t>заместителя</w:t>
      </w:r>
      <w:r w:rsidR="00E03688">
        <w:t xml:space="preserve"> </w:t>
      </w:r>
      <w:r w:rsidRPr="002C782F">
        <w:t xml:space="preserve">председателя Комитета </w:t>
      </w:r>
      <w:r w:rsidR="00055525">
        <w:t>п</w:t>
      </w:r>
      <w:r w:rsidR="00055525" w:rsidRPr="002C782F">
        <w:t>о</w:t>
      </w:r>
      <w:r w:rsidRPr="002C782F">
        <w:t xml:space="preserve"> труду и занятости населения Санкт-Петербурга </w:t>
      </w:r>
      <w:r w:rsidR="00E03688">
        <w:t>Морозкову Т.А.</w:t>
      </w:r>
      <w:r w:rsidR="00227D62" w:rsidRPr="002C782F">
        <w:tab/>
      </w:r>
    </w:p>
    <w:p w:rsidR="00227D62" w:rsidRPr="002C782F" w:rsidRDefault="00227D62" w:rsidP="00852274">
      <w:pPr>
        <w:autoSpaceDE w:val="0"/>
        <w:autoSpaceDN w:val="0"/>
        <w:adjustRightInd w:val="0"/>
        <w:contextualSpacing/>
      </w:pPr>
    </w:p>
    <w:p w:rsidR="00227D62" w:rsidRDefault="00227D62" w:rsidP="00852274">
      <w:pPr>
        <w:autoSpaceDE w:val="0"/>
        <w:autoSpaceDN w:val="0"/>
        <w:adjustRightInd w:val="0"/>
        <w:contextualSpacing/>
        <w:jc w:val="both"/>
      </w:pPr>
    </w:p>
    <w:p w:rsidR="00227D62" w:rsidRPr="00903913" w:rsidRDefault="00227D62" w:rsidP="00852274">
      <w:pPr>
        <w:autoSpaceDE w:val="0"/>
        <w:autoSpaceDN w:val="0"/>
        <w:adjustRightInd w:val="0"/>
        <w:contextualSpacing/>
        <w:jc w:val="both"/>
        <w:rPr>
          <w:b/>
        </w:rPr>
      </w:pPr>
      <w:r w:rsidRPr="00903913">
        <w:rPr>
          <w:b/>
        </w:rPr>
        <w:t>Председатель Комитета</w:t>
      </w:r>
      <w:r w:rsidRPr="00903913">
        <w:rPr>
          <w:b/>
        </w:rPr>
        <w:tab/>
      </w:r>
      <w:r w:rsidRPr="00903913">
        <w:rPr>
          <w:b/>
        </w:rPr>
        <w:tab/>
      </w:r>
      <w:r w:rsidRPr="00903913">
        <w:rPr>
          <w:b/>
        </w:rPr>
        <w:tab/>
      </w:r>
      <w:r w:rsidRPr="00903913">
        <w:rPr>
          <w:b/>
        </w:rPr>
        <w:tab/>
      </w:r>
      <w:r w:rsidRPr="00903913">
        <w:rPr>
          <w:b/>
        </w:rPr>
        <w:tab/>
      </w:r>
      <w:r w:rsidRPr="00903913">
        <w:rPr>
          <w:b/>
        </w:rPr>
        <w:tab/>
      </w:r>
      <w:r w:rsidRPr="00903913">
        <w:rPr>
          <w:b/>
        </w:rPr>
        <w:tab/>
      </w:r>
      <w:r w:rsidR="00E03688">
        <w:rPr>
          <w:b/>
        </w:rPr>
        <w:t xml:space="preserve">         </w:t>
      </w:r>
      <w:r w:rsidR="00852274">
        <w:rPr>
          <w:b/>
        </w:rPr>
        <w:t xml:space="preserve">     </w:t>
      </w:r>
      <w:proofErr w:type="spellStart"/>
      <w:r w:rsidR="00E03688">
        <w:rPr>
          <w:b/>
        </w:rPr>
        <w:t>В.А.Пониделко</w:t>
      </w:r>
      <w:proofErr w:type="spellEnd"/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227D62" w:rsidRDefault="00227D62" w:rsidP="009D7DA9">
      <w:pPr>
        <w:ind w:left="6379" w:firstLine="6"/>
        <w:contextualSpacing/>
        <w:rPr>
          <w:sz w:val="20"/>
        </w:rPr>
      </w:pPr>
    </w:p>
    <w:p w:rsidR="004C1F3C" w:rsidRDefault="004C1F3C" w:rsidP="009D7DA9">
      <w:pPr>
        <w:ind w:left="6379" w:firstLine="6"/>
        <w:contextualSpacing/>
        <w:rPr>
          <w:sz w:val="20"/>
        </w:rPr>
      </w:pPr>
    </w:p>
    <w:p w:rsidR="004C1F3C" w:rsidRDefault="004C1F3C" w:rsidP="009D7DA9">
      <w:pPr>
        <w:ind w:left="6379" w:firstLine="6"/>
        <w:contextualSpacing/>
        <w:rPr>
          <w:sz w:val="20"/>
        </w:rPr>
      </w:pPr>
    </w:p>
    <w:p w:rsidR="004C1F3C" w:rsidRDefault="004C1F3C" w:rsidP="009D7DA9">
      <w:pPr>
        <w:ind w:left="6379" w:firstLine="6"/>
        <w:contextualSpacing/>
        <w:rPr>
          <w:sz w:val="20"/>
        </w:rPr>
      </w:pPr>
    </w:p>
    <w:p w:rsidR="004C1F3C" w:rsidRDefault="004C1F3C" w:rsidP="009D7DA9">
      <w:pPr>
        <w:ind w:left="6379" w:firstLine="6"/>
        <w:contextualSpacing/>
        <w:rPr>
          <w:sz w:val="20"/>
        </w:rPr>
      </w:pPr>
    </w:p>
    <w:p w:rsidR="004C1F3C" w:rsidRDefault="004C1F3C" w:rsidP="009D7DA9">
      <w:pPr>
        <w:ind w:left="6379" w:firstLine="6"/>
        <w:contextualSpacing/>
        <w:rPr>
          <w:sz w:val="20"/>
        </w:rPr>
      </w:pPr>
    </w:p>
    <w:p w:rsidR="00683EF0" w:rsidRDefault="00683EF0" w:rsidP="009D7DA9">
      <w:pPr>
        <w:ind w:left="6379" w:firstLine="6"/>
        <w:contextualSpacing/>
        <w:rPr>
          <w:sz w:val="20"/>
        </w:rPr>
        <w:sectPr w:rsidR="00683EF0" w:rsidSect="007262C6">
          <w:headerReference w:type="default" r:id="rId11"/>
          <w:type w:val="continuous"/>
          <w:pgSz w:w="11906" w:h="16838"/>
          <w:pgMar w:top="232" w:right="851" w:bottom="567" w:left="1418" w:header="283" w:footer="709" w:gutter="0"/>
          <w:cols w:space="708"/>
          <w:titlePg/>
          <w:docGrid w:linePitch="360"/>
        </w:sectPr>
      </w:pPr>
    </w:p>
    <w:p w:rsidR="00FD4EC7" w:rsidRDefault="00FD4EC7" w:rsidP="009D7DA9">
      <w:pPr>
        <w:autoSpaceDE w:val="0"/>
        <w:autoSpaceDN w:val="0"/>
        <w:adjustRightInd w:val="0"/>
        <w:ind w:left="6372"/>
        <w:contextualSpacing/>
        <w:jc w:val="both"/>
      </w:pPr>
    </w:p>
    <w:p w:rsidR="00FD4EC7" w:rsidRDefault="00FD4EC7" w:rsidP="009D7DA9">
      <w:pPr>
        <w:autoSpaceDE w:val="0"/>
        <w:autoSpaceDN w:val="0"/>
        <w:adjustRightInd w:val="0"/>
        <w:ind w:left="6372"/>
        <w:contextualSpacing/>
        <w:jc w:val="both"/>
      </w:pPr>
    </w:p>
    <w:p w:rsidR="004C1F3C" w:rsidRPr="004C1F3C" w:rsidRDefault="004C1F3C" w:rsidP="009D7DA9">
      <w:pPr>
        <w:autoSpaceDE w:val="0"/>
        <w:autoSpaceDN w:val="0"/>
        <w:adjustRightInd w:val="0"/>
        <w:ind w:left="6372"/>
        <w:contextualSpacing/>
        <w:jc w:val="both"/>
      </w:pPr>
      <w:r w:rsidRPr="004C1F3C">
        <w:t>УТВЕРЖДЕНО</w:t>
      </w:r>
    </w:p>
    <w:p w:rsidR="004C1F3C" w:rsidRPr="004C1F3C" w:rsidRDefault="004C1F3C" w:rsidP="009D7DA9">
      <w:pPr>
        <w:autoSpaceDE w:val="0"/>
        <w:autoSpaceDN w:val="0"/>
        <w:adjustRightInd w:val="0"/>
        <w:ind w:left="6372"/>
        <w:contextualSpacing/>
      </w:pPr>
      <w:r w:rsidRPr="004C1F3C">
        <w:t>распоряжением Комитета</w:t>
      </w:r>
    </w:p>
    <w:p w:rsidR="004C1F3C" w:rsidRPr="004C1F3C" w:rsidRDefault="004C1F3C" w:rsidP="009D7DA9">
      <w:pPr>
        <w:autoSpaceDE w:val="0"/>
        <w:autoSpaceDN w:val="0"/>
        <w:adjustRightInd w:val="0"/>
        <w:ind w:left="6372"/>
        <w:contextualSpacing/>
      </w:pPr>
      <w:r w:rsidRPr="004C1F3C">
        <w:t xml:space="preserve">по </w:t>
      </w:r>
      <w:r w:rsidR="004C6CD5">
        <w:t>т</w:t>
      </w:r>
      <w:r w:rsidRPr="004C1F3C">
        <w:t xml:space="preserve">руду и занятости </w:t>
      </w:r>
      <w:r>
        <w:br/>
      </w:r>
      <w:r w:rsidRPr="004C1F3C">
        <w:t>населения</w:t>
      </w:r>
      <w:r>
        <w:t xml:space="preserve"> </w:t>
      </w:r>
      <w:r w:rsidRPr="004C1F3C">
        <w:t>Сан</w:t>
      </w:r>
      <w:r>
        <w:t>кт</w:t>
      </w:r>
      <w:r w:rsidRPr="004C1F3C">
        <w:t>-Пете</w:t>
      </w:r>
      <w:r>
        <w:t>р</w:t>
      </w:r>
      <w:r w:rsidRPr="004C1F3C">
        <w:t>бурга</w:t>
      </w:r>
    </w:p>
    <w:p w:rsidR="004C1F3C" w:rsidRPr="004C1F3C" w:rsidRDefault="004C1F3C" w:rsidP="009D7DA9">
      <w:pPr>
        <w:autoSpaceDE w:val="0"/>
        <w:autoSpaceDN w:val="0"/>
        <w:adjustRightInd w:val="0"/>
        <w:ind w:left="6372"/>
        <w:contextualSpacing/>
      </w:pPr>
      <w:r w:rsidRPr="004C1F3C">
        <w:t>от</w:t>
      </w:r>
      <w:r>
        <w:t xml:space="preserve"> _____________№_____</w:t>
      </w:r>
    </w:p>
    <w:p w:rsidR="00683EF0" w:rsidRDefault="00683EF0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</w:p>
    <w:p w:rsidR="00683EF0" w:rsidRDefault="00683EF0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4C1F3C">
        <w:rPr>
          <w:b/>
        </w:rPr>
        <w:t>ПОЛОЖЕНИЕ</w:t>
      </w: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4C1F3C">
        <w:rPr>
          <w:b/>
        </w:rPr>
        <w:t>о проведении регионального этапа конкурса профессионального мастерства</w:t>
      </w: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4C1F3C">
        <w:rPr>
          <w:b/>
        </w:rPr>
        <w:t>в сфере занятости населения в Санкт-Петербурге</w:t>
      </w:r>
    </w:p>
    <w:p w:rsid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4C1F3C" w:rsidRPr="00B109FC" w:rsidRDefault="004C1F3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B109FC">
        <w:rPr>
          <w:b/>
        </w:rPr>
        <w:t>1. Общие положения</w:t>
      </w: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C1F3C">
        <w:t>1.1. Настоящее Положе</w:t>
      </w:r>
      <w:r>
        <w:t>н</w:t>
      </w:r>
      <w:r w:rsidRPr="004C1F3C">
        <w:t>ие о проведе</w:t>
      </w:r>
      <w:r>
        <w:t>н</w:t>
      </w:r>
      <w:r w:rsidRPr="004C1F3C">
        <w:t>ии регио</w:t>
      </w:r>
      <w:r>
        <w:t>н</w:t>
      </w:r>
      <w:r w:rsidRPr="004C1F3C">
        <w:t>ального этапа конкурса</w:t>
      </w:r>
      <w:r>
        <w:t xml:space="preserve"> </w:t>
      </w:r>
      <w:r w:rsidRPr="004C1F3C">
        <w:t>профессионального мастерства в сфере занятости населения</w:t>
      </w:r>
      <w:r>
        <w:t xml:space="preserve"> </w:t>
      </w:r>
      <w:r w:rsidRPr="004C1F3C">
        <w:t>в Санкт-Петербурге (далее — Положение) разработано с учетом Положения о проведении</w:t>
      </w:r>
      <w:r>
        <w:t xml:space="preserve"> </w:t>
      </w:r>
      <w:r w:rsidRPr="004C1F3C">
        <w:t>Всероссийского конкурса профессионального мастерства в сфере занятости</w:t>
      </w:r>
      <w:r>
        <w:t xml:space="preserve"> </w:t>
      </w:r>
      <w:r w:rsidRPr="004C1F3C">
        <w:t>населения, утвержденного приказом Министерства труда и социальной защиты</w:t>
      </w:r>
      <w:r>
        <w:t xml:space="preserve"> </w:t>
      </w:r>
      <w:r w:rsidRPr="004C1F3C">
        <w:t>Российской Федерации от 1</w:t>
      </w:r>
      <w:r>
        <w:t>6</w:t>
      </w:r>
      <w:r w:rsidRPr="004C1F3C">
        <w:t>.0</w:t>
      </w:r>
      <w:r>
        <w:t>5</w:t>
      </w:r>
      <w:r w:rsidRPr="004C1F3C">
        <w:t>.202</w:t>
      </w:r>
      <w:r>
        <w:t>5</w:t>
      </w:r>
      <w:r w:rsidRPr="004C1F3C">
        <w:t xml:space="preserve"> </w:t>
      </w:r>
      <w:r>
        <w:t>№ 318.</w:t>
      </w:r>
    </w:p>
    <w:p w:rsidR="004C1F3C" w:rsidRPr="004C1F3C" w:rsidRDefault="004C1F3C" w:rsidP="00FD0CA8">
      <w:pPr>
        <w:autoSpaceDE w:val="0"/>
        <w:autoSpaceDN w:val="0"/>
        <w:adjustRightInd w:val="0"/>
        <w:ind w:firstLine="708"/>
        <w:contextualSpacing/>
        <w:jc w:val="both"/>
      </w:pPr>
      <w:r w:rsidRPr="004C1F3C">
        <w:t xml:space="preserve">1.2. </w:t>
      </w:r>
      <w:r>
        <w:t>Д</w:t>
      </w:r>
      <w:r w:rsidRPr="004C1F3C">
        <w:t>ля целей настоящего Положения используются следующие понятия</w:t>
      </w:r>
      <w:r w:rsidR="00FD0CA8">
        <w:t xml:space="preserve"> </w:t>
      </w:r>
      <w:r w:rsidR="00FD0CA8">
        <w:br/>
      </w:r>
      <w:r w:rsidRPr="004C1F3C">
        <w:t>и сокращения:</w:t>
      </w: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C1F3C">
        <w:t>СП</w:t>
      </w:r>
      <w:r>
        <w:t>б</w:t>
      </w:r>
      <w:r w:rsidRPr="004C1F3C">
        <w:t xml:space="preserve"> Г</w:t>
      </w:r>
      <w:r>
        <w:t>А</w:t>
      </w:r>
      <w:r w:rsidRPr="004C1F3C">
        <w:t>У Ц</w:t>
      </w:r>
      <w:r>
        <w:t>З</w:t>
      </w:r>
      <w:r w:rsidRPr="004C1F3C">
        <w:t>Н — Санкт-Петербургское государственное автономное учреждение</w:t>
      </w:r>
      <w:r w:rsidR="00736872">
        <w:t xml:space="preserve"> </w:t>
      </w:r>
      <w:r>
        <w:t>«</w:t>
      </w:r>
      <w:r w:rsidRPr="004C1F3C">
        <w:rPr>
          <w:rFonts w:hint="eastAsia"/>
        </w:rPr>
        <w:t>Центр</w:t>
      </w:r>
      <w:r w:rsidRPr="004C1F3C">
        <w:t xml:space="preserve"> </w:t>
      </w:r>
      <w:r w:rsidRPr="004C1F3C">
        <w:rPr>
          <w:rFonts w:hint="eastAsia"/>
        </w:rPr>
        <w:t>занятости</w:t>
      </w:r>
      <w:r w:rsidRPr="004C1F3C">
        <w:t xml:space="preserve"> </w:t>
      </w:r>
      <w:r w:rsidRPr="004C1F3C">
        <w:rPr>
          <w:rFonts w:hint="eastAsia"/>
        </w:rPr>
        <w:t>населения</w:t>
      </w:r>
      <w:r w:rsidRPr="004C1F3C">
        <w:t xml:space="preserve"> </w:t>
      </w:r>
      <w:r w:rsidRPr="004C1F3C">
        <w:rPr>
          <w:rFonts w:hint="eastAsia"/>
        </w:rPr>
        <w:t>Санкт</w:t>
      </w:r>
      <w:r w:rsidRPr="004C1F3C">
        <w:t>-</w:t>
      </w:r>
      <w:r w:rsidRPr="004C1F3C">
        <w:rPr>
          <w:rFonts w:hint="eastAsia"/>
        </w:rPr>
        <w:t>Петербурга</w:t>
      </w:r>
      <w:r>
        <w:t>»</w:t>
      </w:r>
      <w:r w:rsidRPr="004C1F3C">
        <w:t>;</w:t>
      </w:r>
    </w:p>
    <w:p w:rsid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5185723"/>
      <w:r w:rsidRPr="0073687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736872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proofErr w:type="gramEnd"/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центр «Работа России» / ЦЗН» </w:t>
      </w:r>
      <w:bookmarkEnd w:id="1"/>
      <w:r w:rsidRPr="00736872">
        <w:rPr>
          <w:rFonts w:ascii="Times New Roman" w:eastAsia="Times New Roman" w:hAnsi="Times New Roman" w:cs="Times New Roman"/>
          <w:sz w:val="24"/>
          <w:szCs w:val="24"/>
        </w:rPr>
        <w:t>– государственное учреждение службы занятости, территориальное подразделение государственного учреждения службы занятости (далее – кадровый центр);</w:t>
      </w:r>
    </w:p>
    <w:p w:rsidR="009D7DA9" w:rsidRPr="009D7DA9" w:rsidRDefault="009D7DA9" w:rsidP="009D7DA9">
      <w:pPr>
        <w:autoSpaceDE w:val="0"/>
        <w:autoSpaceDN w:val="0"/>
        <w:adjustRightInd w:val="0"/>
        <w:ind w:firstLine="708"/>
        <w:contextualSpacing/>
        <w:jc w:val="both"/>
      </w:pPr>
      <w:r w:rsidRPr="009D7DA9">
        <w:t>«ГУ СЗ» – государственное учреждение службы занятости;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«Стандарт» – Стандарт организации деятельности органов службы занятости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br/>
        <w:t>в субъектах Российской Федерации, утвержденный приказом Министерства труда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br/>
        <w:t>и социальной защиты Российской Федерации от 16 марта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156;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36872">
        <w:rPr>
          <w:rFonts w:ascii="Times New Roman" w:eastAsia="Times New Roman" w:hAnsi="Times New Roman" w:cs="Times New Roman"/>
          <w:sz w:val="24"/>
          <w:szCs w:val="24"/>
        </w:rPr>
        <w:t>«специалист по работе с ветеранами боевых действий, включая участников специальной военной операции (далее – СВО), и членов их семей» – специалист кадрового центра, непосредственно предоставляющий основные, дополнительные</w:t>
      </w:r>
      <w:r w:rsidR="009D7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и иные меры государственной поддержки в сфере занятости населения в целях успешной трудовой адаптации ветеранов боевых действий, включая граждан, которые завершили прохождение военной службы по мобилизации или военной службы по контракту, заключенному </w:t>
      </w:r>
      <w:r w:rsidR="009D7DA9">
        <w:rPr>
          <w:rFonts w:ascii="Times New Roman" w:eastAsia="Times New Roman" w:hAnsi="Times New Roman" w:cs="Times New Roman"/>
          <w:sz w:val="24"/>
          <w:szCs w:val="24"/>
        </w:rPr>
        <w:br/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proofErr w:type="gramEnd"/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пунктом 7 статьи 38 Федерального закона от 28 марта 1998 г. № 53-ФЗ </w:t>
      </w:r>
      <w:r w:rsidR="009D7DA9">
        <w:rPr>
          <w:rFonts w:ascii="Times New Roman" w:eastAsia="Times New Roman" w:hAnsi="Times New Roman" w:cs="Times New Roman"/>
          <w:sz w:val="24"/>
          <w:szCs w:val="24"/>
        </w:rPr>
        <w:br/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«О воинской обязанности и военной службе»,</w:t>
      </w:r>
      <w:r w:rsidR="009D7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r:id="rId12" w:history="1">
        <w:r w:rsidRPr="00736872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9D7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от 31 мая 1996 г. № 61-ФЗ «Об обороне», а также граждан, относящихся к членам их семей в соответствии с пунктами 5 и 5.1 статьи 2 Федерального</w:t>
      </w:r>
      <w:proofErr w:type="gramEnd"/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закона от 27 мая 1998 г. № 76-ФЗ «О статусе военнослужащих»;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«директор кадрового центра» – руководитель государственного учреждения службы занятости, осуществляющий руководство деятельностью и обеспечивающий выполнение возложенных на государственное учреждение службы занятости функций и полномочий; 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«функциональная команда кадрового центра» – группа работников, осуществляющих определенные функции в конкретной функциональной сфере и отвечающих за реализацию </w:t>
      </w:r>
      <w:r w:rsidR="00FD0CA8">
        <w:rPr>
          <w:rFonts w:ascii="Times New Roman" w:eastAsia="Times New Roman" w:hAnsi="Times New Roman" w:cs="Times New Roman"/>
          <w:sz w:val="24"/>
          <w:szCs w:val="24"/>
        </w:rPr>
        <w:br/>
      </w: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в кадровом центре </w:t>
      </w:r>
      <w:bookmarkStart w:id="2" w:name="_Hlk194501034"/>
      <w:r w:rsidRPr="00736872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bookmarkEnd w:id="2"/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 Стандарта применительно к указанной функции</w:t>
      </w:r>
      <w:bookmarkStart w:id="3" w:name="_Hlk194315161"/>
      <w:r w:rsidRPr="00736872">
        <w:rPr>
          <w:rFonts w:ascii="Times New Roman" w:eastAsia="Times New Roman" w:hAnsi="Times New Roman" w:cs="Times New Roman"/>
          <w:sz w:val="24"/>
          <w:szCs w:val="24"/>
        </w:rPr>
        <w:t>;</w:t>
      </w:r>
    </w:p>
    <w:bookmarkEnd w:id="3"/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 xml:space="preserve">«номинация» – тематическая позиция при присуждении наград лучшим кадровым центрам, специалистам, функциональным командам или проектам в соответствии </w:t>
      </w:r>
      <w:r w:rsidR="009D7DA9">
        <w:rPr>
          <w:rFonts w:ascii="Times New Roman" w:eastAsia="Times New Roman" w:hAnsi="Times New Roman" w:cs="Times New Roman"/>
          <w:sz w:val="24"/>
          <w:szCs w:val="24"/>
        </w:rPr>
        <w:br/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с обозначенными в Положении параметрами;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>«категория» – специфический признак, объединяющий участников Конкурса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br/>
        <w:t>в однородные группы;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>«участник Конкурса» – специалист кадрового центра, кадровый центр непосредственно, проект государственного учреждения службы занятости, документы которого предоставляются для участия в Конкурсе в соответствии с Положением;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>«оргкомитет» – орган, создаваемый для подготовки, организации и проведения Конкурса.</w:t>
      </w:r>
    </w:p>
    <w:p w:rsidR="004C1F3C" w:rsidRP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C1F3C">
        <w:lastRenderedPageBreak/>
        <w:t>1.3. К участию в Конкурсе допускаются: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872">
        <w:rPr>
          <w:rFonts w:ascii="Times New Roman" w:eastAsia="Times New Roman" w:hAnsi="Times New Roman" w:cs="Times New Roman"/>
          <w:sz w:val="24"/>
          <w:szCs w:val="24"/>
        </w:rPr>
        <w:t>а) в номинации «Лучший специалист кадрового центра «Работа России» – специалисты кадровых центров субъектов Российской Федерации по предоставлению основных, дополнительных и иных мер государственной поддержки.</w:t>
      </w:r>
    </w:p>
    <w:p w:rsidR="00736872" w:rsidRPr="00736872" w:rsidRDefault="00736872" w:rsidP="009D7DA9">
      <w:pPr>
        <w:autoSpaceDE w:val="0"/>
        <w:autoSpaceDN w:val="0"/>
        <w:adjustRightInd w:val="0"/>
        <w:ind w:firstLine="708"/>
        <w:contextualSpacing/>
        <w:jc w:val="both"/>
      </w:pPr>
      <w:r w:rsidRPr="00736872">
        <w:t>В категории «Лучший директор кадрового центра» – руководители государственных учреждений службы занятости субъектов Российской Федерации, завершивших проект комплексной модернизации;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) в номинации «Лучшая функциональная команда кадрового центра «Работа России» – группа работников кадрового центра с закрепленной ответственностью за реализацию требований Стандарта в определенной функциональной сфере;</w:t>
      </w:r>
    </w:p>
    <w:p w:rsidR="00736872" w:rsidRPr="00736872" w:rsidRDefault="00736872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6872">
        <w:rPr>
          <w:rFonts w:ascii="Times New Roman" w:eastAsia="Times New Roman" w:hAnsi="Times New Roman" w:cs="Times New Roman"/>
          <w:sz w:val="24"/>
          <w:szCs w:val="24"/>
        </w:rPr>
        <w:t>) в номинации «Лучший проект кадрового центра «Работа России» – проекты, реализованные или реализуемые кадровыми центрами.</w:t>
      </w:r>
    </w:p>
    <w:p w:rsidR="004C1F3C" w:rsidRPr="00736872" w:rsidRDefault="004C1F3C" w:rsidP="009D7DA9">
      <w:pPr>
        <w:pStyle w:val="ConsPlusNormal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B109FC">
        <w:rPr>
          <w:b/>
        </w:rPr>
        <w:t>2. Номинации Конкурса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>
        <w:t>2.1</w:t>
      </w:r>
      <w:r w:rsidRPr="00B109FC">
        <w:t>. Конкурс проводится по следующим номинациям: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«Лучший специалист кадрового центра «Работа России»; 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«Лучший кадровый центр «Работа России»; </w:t>
      </w:r>
      <w:bookmarkStart w:id="4" w:name="_Hlk194308677"/>
    </w:p>
    <w:bookmarkEnd w:id="4"/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«Лучший проект кадрового центра «Работа России»;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«Лучшая функциональная команда кадрового центра «Работа России».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2.1.</w:t>
      </w:r>
      <w:r>
        <w:t>1</w:t>
      </w:r>
      <w:r w:rsidRPr="00B109FC">
        <w:t xml:space="preserve"> Победители и призеры Конкурса в номинации «Лучший специалист </w:t>
      </w:r>
      <w:bookmarkStart w:id="5" w:name="_Hlk194322362"/>
      <w:r w:rsidRPr="00B109FC">
        <w:t xml:space="preserve">кадрового центра «Работа России» </w:t>
      </w:r>
      <w:bookmarkEnd w:id="5"/>
      <w:r w:rsidRPr="00B109FC">
        <w:t>определяются в рамках следующих категорий: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«Лучший кадровый консультант»;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«Лучший карьерный консультант»;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«Лучший профконсультант»;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bookmarkStart w:id="6" w:name="_Hlk194597191"/>
      <w:r w:rsidRPr="00B109FC">
        <w:t>«Лучший специалист по работе с ветеранами боевых действий, включая участников СВО, и членов их семей</w:t>
      </w:r>
      <w:bookmarkEnd w:id="6"/>
      <w:r w:rsidRPr="00B109FC">
        <w:t>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«Лучший директор кадрового центра». 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2.2. Победители и призеры Конкурса в номинации «Лучшая функциональная команда кадрового центра «Работа России» определяются в рамках следующих категорий: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«Лучшая команда пресс-службы»;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«Лучшая команда по управлению персоналом»;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«Лучший контакт-центр»;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«Лучшая команда по управлению клиентским опытом».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2.3. Категории в номинации «Лучший проект кадрового центра «Работа России» определяются решением оргкомитета.</w:t>
      </w:r>
    </w:p>
    <w:p w:rsidR="004C1F3C" w:rsidRPr="00736872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center"/>
        <w:rPr>
          <w:b/>
        </w:rPr>
      </w:pPr>
      <w:r w:rsidRPr="00B109FC">
        <w:rPr>
          <w:b/>
        </w:rPr>
        <w:t>3. Требования к участию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bookmarkStart w:id="7" w:name="P107"/>
      <w:bookmarkEnd w:id="7"/>
      <w:r w:rsidRPr="00B109FC">
        <w:t>3.</w:t>
      </w:r>
      <w:r>
        <w:t>1.</w:t>
      </w:r>
      <w:r w:rsidRPr="00B109FC">
        <w:t xml:space="preserve"> К участию в Конкурсе в номинации «Лучший специалист кадрового центра «Работа России» допускаются специалисты кадрового центра, предоставляющие основные, дополнительные и иные меры государственной поддержки, указанные</w:t>
      </w:r>
      <w:r w:rsidR="00683EF0">
        <w:t xml:space="preserve"> </w:t>
      </w:r>
      <w:r w:rsidRPr="00B109FC">
        <w:t xml:space="preserve">в разделе </w:t>
      </w:r>
      <w:r>
        <w:t>1</w:t>
      </w:r>
      <w:r w:rsidRPr="00B109FC">
        <w:t xml:space="preserve"> «Общие положения» Положения, и имеющие стаж работы по их предоставлению не менее одного года на дату подачи заявки на участие в Конкурсе. 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К участию в Конкурсе в категории «Лучший директор Кадрового центра» допускаются руководители кадрового центра, соответствующие требованиям, указанным </w:t>
      </w:r>
      <w:r w:rsidR="00683EF0">
        <w:br/>
      </w:r>
      <w:r w:rsidRPr="00B109FC">
        <w:t xml:space="preserve">в разделе </w:t>
      </w:r>
      <w:r>
        <w:t>1</w:t>
      </w:r>
      <w:r w:rsidRPr="00B109FC">
        <w:t xml:space="preserve"> «Общие положения» Положения, и имеющие стаж работы</w:t>
      </w:r>
      <w:r w:rsidR="00020BE2">
        <w:t xml:space="preserve"> </w:t>
      </w:r>
      <w:r w:rsidRPr="00B109FC">
        <w:t xml:space="preserve">в данной должности </w:t>
      </w:r>
      <w:r w:rsidR="004C6CD5">
        <w:br/>
      </w:r>
      <w:r w:rsidRPr="00B109FC">
        <w:t>не менее одного года на дату подачи заявки на участие в Конкурсе.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Перечень документов, представляемых в электронном виде в оргкомитет </w:t>
      </w:r>
      <w:r w:rsidRPr="00B109FC">
        <w:br/>
        <w:t xml:space="preserve">для участия в федеральном этапе Всероссийского конкурса профессионального мастерства </w:t>
      </w:r>
      <w:r w:rsidR="00683EF0">
        <w:br/>
      </w:r>
      <w:r w:rsidRPr="00B109FC">
        <w:t>в сфере занятости населения в номинации «Лучший специалист кадрового центра «Работа России» (приложение № 1 к Положению):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а) анкета участника Конкурса (по форме согласно приложениям </w:t>
      </w:r>
      <w:r w:rsidRPr="00B109FC">
        <w:br/>
        <w:t>№ 1.1</w:t>
      </w:r>
      <w:r w:rsidR="00683EF0">
        <w:t>, 1.2</w:t>
      </w:r>
      <w:r w:rsidRPr="00B109FC">
        <w:t xml:space="preserve"> к Положению </w:t>
      </w:r>
      <w:r w:rsidR="00683EF0">
        <w:t>(</w:t>
      </w:r>
      <w:r w:rsidRPr="00B109FC">
        <w:t>в зависимости от категории номинации);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lastRenderedPageBreak/>
        <w:t>б) справка работодателя, которая подтверждает сведения о соответствии участника Конкурса условиям пункта 3</w:t>
      </w:r>
      <w:r>
        <w:t>.1.</w:t>
      </w:r>
      <w:r w:rsidRPr="00B109FC">
        <w:t xml:space="preserve"> Положения;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>в) характеристика участника Конкурса, подписанная руководителем (уполномоченным лицом) кадрового центра/</w:t>
      </w:r>
      <w:r>
        <w:t>СПб ГАУ ЦЗН</w:t>
      </w:r>
      <w:r w:rsidRPr="00B109FC">
        <w:t>, работником которого является участник;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г) согласие на обработку персональных данных (по форме согласно приложению </w:t>
      </w:r>
      <w:r w:rsidR="009D7DA9">
        <w:br/>
      </w:r>
      <w:r w:rsidRPr="00B109FC">
        <w:t>№ 1.</w:t>
      </w:r>
      <w:r w:rsidR="00683EF0">
        <w:t>3</w:t>
      </w:r>
      <w:r w:rsidRPr="00B109FC">
        <w:t xml:space="preserve"> к Положению);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B109FC">
        <w:t xml:space="preserve">д) </w:t>
      </w:r>
      <w:proofErr w:type="spellStart"/>
      <w:r w:rsidRPr="00B109FC">
        <w:t>фотопрезентация</w:t>
      </w:r>
      <w:proofErr w:type="spellEnd"/>
      <w:r w:rsidRPr="00B109FC">
        <w:t xml:space="preserve"> и видеообращение участника Конкурса (по форме согласно приложению № 1.</w:t>
      </w:r>
      <w:r w:rsidR="00683EF0">
        <w:t>4</w:t>
      </w:r>
      <w:r w:rsidRPr="00B109FC">
        <w:t xml:space="preserve"> к Положению);</w:t>
      </w:r>
    </w:p>
    <w:p w:rsidR="00B109FC" w:rsidRPr="00683EF0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683EF0">
        <w:t>е) электронный образ итогового протокола конкурсной комиссии субъекта Российской Федерации;</w:t>
      </w:r>
    </w:p>
    <w:p w:rsidR="00B109FC" w:rsidRPr="00B109FC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683EF0">
        <w:t>ж) электронный образ Положения о проведении регионального конкурса профессионального мастерства в сфере занятости населения</w:t>
      </w:r>
      <w:r w:rsidRPr="00B109FC">
        <w:t xml:space="preserve"> </w:t>
      </w:r>
    </w:p>
    <w:p w:rsidR="00B109FC" w:rsidRPr="00465165" w:rsidRDefault="00465165" w:rsidP="009D7DA9">
      <w:pPr>
        <w:autoSpaceDE w:val="0"/>
        <w:autoSpaceDN w:val="0"/>
        <w:adjustRightInd w:val="0"/>
        <w:ind w:firstLine="708"/>
        <w:contextualSpacing/>
        <w:jc w:val="both"/>
      </w:pPr>
      <w:r>
        <w:t xml:space="preserve">3.2. </w:t>
      </w:r>
      <w:r w:rsidR="00B109FC" w:rsidRPr="00465165">
        <w:t xml:space="preserve">К участию в номинации «Лучший проект кадрового центра «Работа России» допускаются проекты по внесению изменений в организацию деятельности кадрового центра, с </w:t>
      </w:r>
      <w:proofErr w:type="gramStart"/>
      <w:r w:rsidR="00B109FC" w:rsidRPr="00465165">
        <w:t>даты</w:t>
      </w:r>
      <w:proofErr w:type="gramEnd"/>
      <w:r w:rsidR="00B109FC" w:rsidRPr="00465165">
        <w:t xml:space="preserve"> начала реализации которых прошло не менее 3 месяцев на момент подачи заявки на участие в Конкурсе.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 xml:space="preserve">Перечень документов, представляемых в электронном виде в оргкомитет </w:t>
      </w:r>
      <w:r w:rsidRPr="00465165">
        <w:br/>
        <w:t xml:space="preserve">для участия в федеральном этапе Всероссийского конкурса профессионального мастерства </w:t>
      </w:r>
      <w:r w:rsidR="00FD0CA8">
        <w:br/>
      </w:r>
      <w:r w:rsidRPr="00465165">
        <w:t xml:space="preserve">в сфере занятости населения в номинации «Лучший проект» (приложение № </w:t>
      </w:r>
      <w:r w:rsidR="00683EF0">
        <w:t>2</w:t>
      </w:r>
      <w:r w:rsidRPr="00465165">
        <w:t xml:space="preserve"> к Положению):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 xml:space="preserve">а) описание проекта кадрового центра (по </w:t>
      </w:r>
      <w:hyperlink w:anchor="P724">
        <w:r w:rsidRPr="00465165">
          <w:t>форме</w:t>
        </w:r>
      </w:hyperlink>
      <w:r w:rsidRPr="00465165">
        <w:t xml:space="preserve"> согласно приложению № </w:t>
      </w:r>
      <w:r w:rsidR="00683EF0">
        <w:t>2</w:t>
      </w:r>
      <w:r w:rsidRPr="00465165">
        <w:t>.1</w:t>
      </w:r>
      <w:r w:rsidRPr="00465165">
        <w:br/>
        <w:t>к Положению);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>б) фот</w:t>
      </w:r>
      <w:proofErr w:type="gramStart"/>
      <w:r w:rsidRPr="00465165">
        <w:t>о-</w:t>
      </w:r>
      <w:proofErr w:type="gramEnd"/>
      <w:r w:rsidRPr="00465165">
        <w:t xml:space="preserve"> и </w:t>
      </w:r>
      <w:proofErr w:type="spellStart"/>
      <w:r w:rsidRPr="00465165">
        <w:t>видеопрезентация</w:t>
      </w:r>
      <w:proofErr w:type="spellEnd"/>
      <w:r w:rsidRPr="00465165">
        <w:t xml:space="preserve"> проекта кадрового центра (по форме согласно приложению № </w:t>
      </w:r>
      <w:r w:rsidR="00683EF0">
        <w:t>2</w:t>
      </w:r>
      <w:r w:rsidRPr="00465165">
        <w:t>.2 к Положению);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>в) дополнительные материалы (прилагаются по желанию участника Конкурса).</w:t>
      </w:r>
    </w:p>
    <w:p w:rsidR="00B109FC" w:rsidRPr="00465165" w:rsidRDefault="00465165" w:rsidP="009D7DA9">
      <w:pPr>
        <w:autoSpaceDE w:val="0"/>
        <w:autoSpaceDN w:val="0"/>
        <w:adjustRightInd w:val="0"/>
        <w:ind w:firstLine="708"/>
        <w:contextualSpacing/>
        <w:jc w:val="both"/>
      </w:pPr>
      <w:r>
        <w:t>3.3</w:t>
      </w:r>
      <w:r w:rsidR="00B109FC" w:rsidRPr="00465165">
        <w:t xml:space="preserve">. К участию в номинации «Лучшая функциональная команда кадрового центра «Работа России» допускаются команды, отвечающие за функциональные направления, </w:t>
      </w:r>
      <w:r w:rsidR="00627093">
        <w:br/>
      </w:r>
      <w:r w:rsidR="00B109FC" w:rsidRPr="00465165">
        <w:t xml:space="preserve">в соответствии с разделами V, VI, VII, VIII Стандарта. С момента утверждения Положения </w:t>
      </w:r>
      <w:r w:rsidR="00627093">
        <w:br/>
      </w:r>
      <w:r w:rsidR="00B109FC" w:rsidRPr="00465165">
        <w:t xml:space="preserve">о подразделении / </w:t>
      </w:r>
      <w:proofErr w:type="gramStart"/>
      <w:r w:rsidR="00B109FC" w:rsidRPr="00465165">
        <w:t>контакт-центре</w:t>
      </w:r>
      <w:proofErr w:type="gramEnd"/>
      <w:r w:rsidR="00B109FC" w:rsidRPr="00465165">
        <w:t xml:space="preserve"> должно пройти не менее одного года на дату подачи заявки на федеральный этап.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 xml:space="preserve">Перечень предоставляемых кадровым центром документов для участия </w:t>
      </w:r>
      <w:r w:rsidRPr="00465165">
        <w:br/>
        <w:t xml:space="preserve">в Конкурсе в электронном виде согласно приложениям № </w:t>
      </w:r>
      <w:r w:rsidR="00627093">
        <w:t>3</w:t>
      </w:r>
      <w:r w:rsidRPr="00465165">
        <w:t xml:space="preserve">.1, № </w:t>
      </w:r>
      <w:r w:rsidR="00627093">
        <w:t>3</w:t>
      </w:r>
      <w:r w:rsidRPr="00465165">
        <w:t xml:space="preserve">.2, № </w:t>
      </w:r>
      <w:r w:rsidR="00627093">
        <w:t>3</w:t>
      </w:r>
      <w:r w:rsidRPr="00465165">
        <w:t xml:space="preserve">.3, № </w:t>
      </w:r>
      <w:r w:rsidR="00627093">
        <w:t>3</w:t>
      </w:r>
      <w:r w:rsidRPr="00465165">
        <w:t>.4 Положения в соответствии с категорией.</w:t>
      </w:r>
    </w:p>
    <w:p w:rsidR="00B109FC" w:rsidRPr="00465165" w:rsidRDefault="00465165" w:rsidP="009D7DA9">
      <w:pPr>
        <w:autoSpaceDE w:val="0"/>
        <w:autoSpaceDN w:val="0"/>
        <w:adjustRightInd w:val="0"/>
        <w:ind w:firstLine="708"/>
        <w:contextualSpacing/>
        <w:jc w:val="both"/>
      </w:pPr>
      <w:r>
        <w:t>3.4</w:t>
      </w:r>
      <w:r w:rsidR="00B109FC" w:rsidRPr="00465165">
        <w:t>. Основаниями для отказа в допуске к участию в Конкурсе являются: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>а) несоответствие участника Конкурса требованиям Положения;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>б) нарушение сроков предоставления документов и информации;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>в)</w:t>
      </w:r>
      <w:r w:rsidR="00465165">
        <w:t xml:space="preserve"> </w:t>
      </w:r>
      <w:r w:rsidRPr="00465165">
        <w:t xml:space="preserve">представление недостоверной информации участником Конкурса </w:t>
      </w:r>
      <w:r w:rsidRPr="00465165">
        <w:br/>
        <w:t>о количестве и перечне мер государственной поддержки и сервисов;</w:t>
      </w:r>
    </w:p>
    <w:p w:rsidR="00B109FC" w:rsidRPr="00465165" w:rsidRDefault="00B109FC" w:rsidP="009D7DA9">
      <w:pPr>
        <w:autoSpaceDE w:val="0"/>
        <w:autoSpaceDN w:val="0"/>
        <w:adjustRightInd w:val="0"/>
        <w:ind w:firstLine="708"/>
        <w:contextualSpacing/>
        <w:jc w:val="both"/>
      </w:pPr>
      <w:r w:rsidRPr="00465165">
        <w:t xml:space="preserve">г) отсутствие документов, подтверждающих проведение регионального этапа Конкурса по номинациям «Лучший специалист кадрового центра «Работа России» </w:t>
      </w:r>
      <w:r w:rsidRPr="00465165">
        <w:br/>
        <w:t xml:space="preserve">(за исключением категории «Лучший директор кадрового центра») </w:t>
      </w:r>
      <w:r w:rsidRPr="00465165">
        <w:br/>
        <w:t xml:space="preserve">и «Лучший кадровый центр «Работа России». </w:t>
      </w:r>
    </w:p>
    <w:p w:rsid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Pr="00822800" w:rsidRDefault="00822800" w:rsidP="009D7DA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Оргкомитет Конкурса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4.1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Общее руководство подготовкой, организацией и проведением Конкурса осуществляется оргкомитетом.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4.2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Оргкомитет формируется в составе председателя, заместителя председателя, секретаря и членов оргкомитета.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4.3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. Председатель оргкомитета руководит деятельностью оргкомитета. 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br/>
        <w:t>В случае отсутствия председателя оргкомитета его обязанности исполняет заместитель председателя оргкомитета.</w:t>
      </w:r>
    </w:p>
    <w:p w:rsidR="00822800" w:rsidRPr="00822800" w:rsidRDefault="00822800" w:rsidP="009D7DA9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4.4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. Секретарь оргкомитета организует проведение заседания оргкомитета, формирует повестку заседания, информирует членов оргкомитета об очередном заседании, а также </w:t>
      </w:r>
      <w:proofErr w:type="gramStart"/>
      <w:r w:rsidRPr="00822800">
        <w:rPr>
          <w:rFonts w:ascii="Times New Roman" w:hAnsi="Times New Roman" w:cs="Times New Roman"/>
          <w:kern w:val="3"/>
          <w:sz w:val="24"/>
          <w:szCs w:val="24"/>
        </w:rPr>
        <w:t>ведет и оформляет</w:t>
      </w:r>
      <w:proofErr w:type="gramEnd"/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 протокол заседания. В случае отсутствия секретаря оргкомитета его обязанности возлагаются на одного из членов оргкомитета.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lastRenderedPageBreak/>
        <w:t>4.5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Основными функциями оргкомитета являются: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gramStart"/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а) координация вопросов организации и проведения Конкурса (сроки региональных </w:t>
      </w:r>
      <w:r w:rsidR="00FD0CA8">
        <w:rPr>
          <w:rFonts w:ascii="Times New Roman" w:hAnsi="Times New Roman" w:cs="Times New Roman"/>
          <w:kern w:val="3"/>
          <w:sz w:val="24"/>
          <w:szCs w:val="24"/>
        </w:rPr>
        <w:br/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и федерального этапов, форма и т.д.);</w:t>
      </w:r>
      <w:proofErr w:type="gramEnd"/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б) рассмотрение </w:t>
      </w:r>
      <w:proofErr w:type="gramStart"/>
      <w:r w:rsidRPr="00822800">
        <w:rPr>
          <w:rFonts w:ascii="Times New Roman" w:hAnsi="Times New Roman" w:cs="Times New Roman"/>
          <w:kern w:val="3"/>
          <w:sz w:val="24"/>
          <w:szCs w:val="24"/>
        </w:rPr>
        <w:t>итогов проведения региональных этапов проведения Конкурса</w:t>
      </w:r>
      <w:proofErr w:type="gramEnd"/>
      <w:r w:rsidRPr="00822800">
        <w:rPr>
          <w:rFonts w:ascii="Times New Roman" w:hAnsi="Times New Roman" w:cs="Times New Roman"/>
          <w:kern w:val="3"/>
          <w:sz w:val="24"/>
          <w:szCs w:val="24"/>
        </w:rPr>
        <w:t>;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в) рассмотрение и экспертная оценка </w:t>
      </w:r>
      <w:proofErr w:type="spellStart"/>
      <w:r w:rsidRPr="00822800">
        <w:rPr>
          <w:rFonts w:ascii="Times New Roman" w:hAnsi="Times New Roman" w:cs="Times New Roman"/>
          <w:kern w:val="3"/>
          <w:sz w:val="24"/>
          <w:szCs w:val="24"/>
        </w:rPr>
        <w:t>поданых</w:t>
      </w:r>
      <w:proofErr w:type="spellEnd"/>
      <w:r w:rsidRPr="00822800">
        <w:rPr>
          <w:rFonts w:ascii="Times New Roman" w:hAnsi="Times New Roman" w:cs="Times New Roman"/>
          <w:kern w:val="3"/>
          <w:sz w:val="24"/>
          <w:szCs w:val="24"/>
        </w:rPr>
        <w:t xml:space="preserve"> документов для федерального этапа Конкурса;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>г) принятие решения об определении победителей и призеров федерального этапа Конкурса в каждой номинации и категории (при наличии).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4.6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Решением оргкомитета могут утверждаться: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>а) изменения в перечень конкурсных номинаций и категорий;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>б) изменения количества призеров Конкурса;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22800">
        <w:rPr>
          <w:rFonts w:ascii="Times New Roman" w:hAnsi="Times New Roman" w:cs="Times New Roman"/>
          <w:kern w:val="3"/>
          <w:sz w:val="24"/>
          <w:szCs w:val="24"/>
        </w:rPr>
        <w:t>в) условия и порядок проведения Конкурса.</w:t>
      </w:r>
    </w:p>
    <w:p w:rsidR="00822800" w:rsidRPr="00822800" w:rsidRDefault="00822800" w:rsidP="009D7DA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4.7</w:t>
      </w:r>
      <w:r w:rsidRPr="00822800">
        <w:rPr>
          <w:rFonts w:ascii="Times New Roman" w:hAnsi="Times New Roman" w:cs="Times New Roman"/>
          <w:kern w:val="3"/>
          <w:sz w:val="24"/>
          <w:szCs w:val="24"/>
        </w:rPr>
        <w:t>. Решение оргкомитета считается правомочным, если в заседании приняли участие не менее половины членов оргкомитета.</w:t>
      </w:r>
    </w:p>
    <w:p w:rsidR="00822800" w:rsidRP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4C1F3C" w:rsidRPr="00822800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4C1F3C" w:rsidRDefault="004C1F3C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9D7DA9" w:rsidRDefault="009D7DA9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9D7DA9" w:rsidRDefault="009D7DA9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9D7DA9" w:rsidRDefault="009D7DA9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Pr="00822800" w:rsidRDefault="00822800" w:rsidP="009D7DA9">
      <w:pPr>
        <w:autoSpaceDE w:val="0"/>
        <w:autoSpaceDN w:val="0"/>
        <w:adjustRightInd w:val="0"/>
        <w:ind w:firstLine="708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</w:p>
    <w:p w:rsidR="00822800" w:rsidRPr="000D78DE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0D78DE">
        <w:rPr>
          <w:sz w:val="20"/>
          <w:szCs w:val="20"/>
        </w:rPr>
        <w:lastRenderedPageBreak/>
        <w:t>Приложение</w:t>
      </w:r>
    </w:p>
    <w:p w:rsidR="00822800" w:rsidRPr="000D78DE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0D78DE">
        <w:rPr>
          <w:sz w:val="20"/>
          <w:szCs w:val="20"/>
        </w:rPr>
        <w:t xml:space="preserve">к распоряжению Комитета </w:t>
      </w:r>
    </w:p>
    <w:p w:rsidR="00822800" w:rsidRPr="000D78DE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0D78DE">
        <w:rPr>
          <w:sz w:val="20"/>
          <w:szCs w:val="20"/>
        </w:rPr>
        <w:t>по труду и занятости населения</w:t>
      </w:r>
    </w:p>
    <w:p w:rsidR="00822800" w:rsidRPr="000D78DE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0D78DE">
        <w:rPr>
          <w:sz w:val="20"/>
          <w:szCs w:val="20"/>
        </w:rPr>
        <w:t xml:space="preserve"> Санкт-Петербурга</w:t>
      </w:r>
    </w:p>
    <w:p w:rsidR="00822800" w:rsidRPr="000D78DE" w:rsidRDefault="00822800" w:rsidP="009D7DA9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0D78DE">
        <w:rPr>
          <w:sz w:val="20"/>
          <w:szCs w:val="20"/>
        </w:rPr>
        <w:t>от ___________№_______</w:t>
      </w:r>
    </w:p>
    <w:p w:rsidR="00822800" w:rsidRDefault="00822800" w:rsidP="009D7DA9">
      <w:pPr>
        <w:autoSpaceDE w:val="0"/>
        <w:autoSpaceDN w:val="0"/>
        <w:adjustRightInd w:val="0"/>
        <w:contextualSpacing/>
        <w:jc w:val="right"/>
      </w:pPr>
    </w:p>
    <w:p w:rsidR="00822800" w:rsidRPr="00197C4E" w:rsidRDefault="00822800" w:rsidP="009D7DA9">
      <w:pPr>
        <w:autoSpaceDE w:val="0"/>
        <w:autoSpaceDN w:val="0"/>
        <w:adjustRightInd w:val="0"/>
        <w:contextualSpacing/>
        <w:jc w:val="center"/>
        <w:rPr>
          <w:b/>
        </w:rPr>
      </w:pPr>
      <w:r w:rsidRPr="00197C4E">
        <w:rPr>
          <w:b/>
        </w:rPr>
        <w:t xml:space="preserve">Состав </w:t>
      </w:r>
    </w:p>
    <w:p w:rsidR="00822800" w:rsidRPr="00197C4E" w:rsidRDefault="00822800" w:rsidP="009D7DA9">
      <w:pPr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>оргкомитета</w:t>
      </w:r>
      <w:r w:rsidRPr="00197C4E">
        <w:rPr>
          <w:b/>
        </w:rPr>
        <w:t xml:space="preserve"> регионального этапа</w:t>
      </w:r>
    </w:p>
    <w:p w:rsidR="00822800" w:rsidRPr="00197C4E" w:rsidRDefault="00822800" w:rsidP="009D7DA9">
      <w:pPr>
        <w:autoSpaceDE w:val="0"/>
        <w:autoSpaceDN w:val="0"/>
        <w:adjustRightInd w:val="0"/>
        <w:contextualSpacing/>
        <w:jc w:val="center"/>
        <w:rPr>
          <w:b/>
        </w:rPr>
      </w:pPr>
      <w:r w:rsidRPr="00197C4E">
        <w:rPr>
          <w:b/>
        </w:rPr>
        <w:t>Всероссийского конкурса профессионального мастерства</w:t>
      </w:r>
    </w:p>
    <w:p w:rsidR="00822800" w:rsidRPr="00197C4E" w:rsidRDefault="00822800" w:rsidP="009D7DA9">
      <w:pPr>
        <w:autoSpaceDE w:val="0"/>
        <w:autoSpaceDN w:val="0"/>
        <w:adjustRightInd w:val="0"/>
        <w:contextualSpacing/>
        <w:jc w:val="center"/>
        <w:rPr>
          <w:b/>
        </w:rPr>
      </w:pPr>
      <w:r w:rsidRPr="00197C4E">
        <w:rPr>
          <w:b/>
        </w:rPr>
        <w:t>в сфере занятости населения в Санкт-Петербурге</w:t>
      </w:r>
    </w:p>
    <w:p w:rsidR="0082280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  <w:r w:rsidRPr="00543120">
        <w:t xml:space="preserve">Председатель </w:t>
      </w:r>
      <w:r>
        <w:t>оргкомитета</w:t>
      </w:r>
      <w:r w:rsidRPr="00543120">
        <w:t>: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E37D78">
      <w:pPr>
        <w:autoSpaceDE w:val="0"/>
        <w:autoSpaceDN w:val="0"/>
        <w:adjustRightInd w:val="0"/>
        <w:ind w:left="2977" w:hanging="2977"/>
        <w:contextualSpacing/>
        <w:jc w:val="both"/>
      </w:pPr>
      <w:r>
        <w:t>Пониделко В.А.</w:t>
      </w:r>
      <w:r w:rsidRPr="00543120">
        <w:t xml:space="preserve">          </w:t>
      </w:r>
      <w:r>
        <w:tab/>
      </w:r>
      <w:r w:rsidRPr="00543120">
        <w:t xml:space="preserve"> </w:t>
      </w:r>
      <w:r>
        <w:t xml:space="preserve">– </w:t>
      </w:r>
      <w:r w:rsidRPr="00543120">
        <w:t>председател</w:t>
      </w:r>
      <w:r>
        <w:t>ь</w:t>
      </w:r>
      <w:r w:rsidRPr="00543120">
        <w:t xml:space="preserve"> Комитета по  труду и занятости населения </w:t>
      </w:r>
      <w:r>
        <w:t xml:space="preserve">           </w:t>
      </w:r>
      <w:r w:rsidR="00AF7159">
        <w:t xml:space="preserve"> </w:t>
      </w:r>
      <w:r w:rsidRPr="00543120">
        <w:t>Санкт-Петербурга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  <w:r w:rsidRPr="00543120">
        <w:t xml:space="preserve">Заместитель председателя </w:t>
      </w:r>
      <w:r>
        <w:t>оргкомитета</w:t>
      </w:r>
      <w:r w:rsidRPr="00543120">
        <w:t>: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E37D78" w:rsidP="00E37D78">
      <w:pPr>
        <w:autoSpaceDE w:val="0"/>
        <w:autoSpaceDN w:val="0"/>
        <w:adjustRightInd w:val="0"/>
        <w:ind w:left="2977" w:hanging="2977"/>
        <w:contextualSpacing/>
        <w:jc w:val="both"/>
      </w:pPr>
      <w:r>
        <w:t>Морозкова Т.А.</w:t>
      </w:r>
      <w:r w:rsidR="00822800" w:rsidRPr="00543120">
        <w:t xml:space="preserve">    </w:t>
      </w:r>
      <w:r w:rsidR="00822800">
        <w:t>–</w:t>
      </w:r>
      <w:r w:rsidR="00822800" w:rsidRPr="00543120">
        <w:t xml:space="preserve"> </w:t>
      </w:r>
      <w:r>
        <w:t xml:space="preserve">первый </w:t>
      </w:r>
      <w:r w:rsidR="00822800" w:rsidRPr="00543120">
        <w:t xml:space="preserve">заместитель председателя Комитета по труду </w:t>
      </w:r>
      <w:r>
        <w:br/>
      </w:r>
      <w:r w:rsidR="00822800" w:rsidRPr="00543120">
        <w:t>и занятости населения Санкт-Петербурга</w:t>
      </w:r>
    </w:p>
    <w:p w:rsidR="00822800" w:rsidRPr="00543120" w:rsidRDefault="00822800" w:rsidP="00E37D78">
      <w:pPr>
        <w:autoSpaceDE w:val="0"/>
        <w:autoSpaceDN w:val="0"/>
        <w:adjustRightInd w:val="0"/>
        <w:contextualSpacing/>
        <w:jc w:val="both"/>
      </w:pPr>
    </w:p>
    <w:p w:rsidR="00822800" w:rsidRDefault="00822800" w:rsidP="009D7DA9">
      <w:pPr>
        <w:autoSpaceDE w:val="0"/>
        <w:autoSpaceDN w:val="0"/>
        <w:adjustRightInd w:val="0"/>
        <w:contextualSpacing/>
        <w:jc w:val="both"/>
      </w:pPr>
      <w:r w:rsidRPr="00543120">
        <w:t>Члены оргкомитета:</w:t>
      </w:r>
    </w:p>
    <w:p w:rsidR="00AF7159" w:rsidRDefault="00AF7159" w:rsidP="009D7DA9">
      <w:pPr>
        <w:autoSpaceDE w:val="0"/>
        <w:autoSpaceDN w:val="0"/>
        <w:adjustRightInd w:val="0"/>
        <w:contextualSpacing/>
        <w:jc w:val="both"/>
      </w:pPr>
    </w:p>
    <w:p w:rsidR="00AF7159" w:rsidRDefault="00AF7159" w:rsidP="009D7DA9">
      <w:pPr>
        <w:autoSpaceDE w:val="0"/>
        <w:autoSpaceDN w:val="0"/>
        <w:adjustRightInd w:val="0"/>
        <w:ind w:left="2977" w:hanging="2977"/>
        <w:contextualSpacing/>
        <w:jc w:val="both"/>
      </w:pPr>
      <w:r>
        <w:t xml:space="preserve">Довганюк О.А.           </w:t>
      </w:r>
      <w:r w:rsidR="00241116">
        <w:tab/>
        <w:t>–</w:t>
      </w:r>
      <w:r>
        <w:t xml:space="preserve"> </w:t>
      </w:r>
      <w:r w:rsidRPr="00543120">
        <w:t xml:space="preserve">заместитель председателя Комитета по труду и занятости </w:t>
      </w:r>
      <w:r>
        <w:t xml:space="preserve">    </w:t>
      </w:r>
      <w:r w:rsidRPr="00543120">
        <w:t>населения Санкт-Петербурга</w:t>
      </w:r>
    </w:p>
    <w:p w:rsidR="00AF7159" w:rsidRDefault="00AF7159" w:rsidP="009D7DA9">
      <w:pPr>
        <w:autoSpaceDE w:val="0"/>
        <w:autoSpaceDN w:val="0"/>
        <w:adjustRightInd w:val="0"/>
        <w:contextualSpacing/>
        <w:jc w:val="both"/>
      </w:pPr>
    </w:p>
    <w:p w:rsidR="00AF7159" w:rsidRPr="00543120" w:rsidRDefault="00AF7159" w:rsidP="00E37D78">
      <w:pPr>
        <w:autoSpaceDE w:val="0"/>
        <w:autoSpaceDN w:val="0"/>
        <w:adjustRightInd w:val="0"/>
        <w:ind w:left="2977" w:hanging="2977"/>
        <w:contextualSpacing/>
        <w:jc w:val="both"/>
      </w:pPr>
      <w:r>
        <w:t xml:space="preserve">Честноков В.В. </w:t>
      </w:r>
      <w:r w:rsidR="00E37D78">
        <w:t xml:space="preserve">   </w:t>
      </w:r>
      <w:r>
        <w:t xml:space="preserve"> </w:t>
      </w:r>
      <w:r w:rsidR="00E37D78">
        <w:t xml:space="preserve"> –</w:t>
      </w:r>
      <w:r>
        <w:t xml:space="preserve"> </w:t>
      </w:r>
      <w:r w:rsidRPr="00543120">
        <w:t>начальник отдела координации деятельности</w:t>
      </w:r>
      <w:r>
        <w:t xml:space="preserve"> и развития</w:t>
      </w:r>
      <w:r w:rsidR="00E37D78">
        <w:t xml:space="preserve"> </w:t>
      </w:r>
      <w:r w:rsidRPr="00543120">
        <w:t>подведомственных учреждений Комитета по труду и занятости населения Санкт-Петербурга</w:t>
      </w:r>
    </w:p>
    <w:p w:rsidR="00822800" w:rsidRPr="00543120" w:rsidRDefault="00822800" w:rsidP="00E37D78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E37D78">
      <w:pPr>
        <w:autoSpaceDE w:val="0"/>
        <w:autoSpaceDN w:val="0"/>
        <w:adjustRightInd w:val="0"/>
        <w:ind w:left="2977" w:hanging="2977"/>
        <w:contextualSpacing/>
      </w:pPr>
      <w:r w:rsidRPr="00543120">
        <w:t>Гущин А.</w:t>
      </w:r>
      <w:proofErr w:type="gramStart"/>
      <w:r w:rsidRPr="00543120">
        <w:t>В</w:t>
      </w:r>
      <w:proofErr w:type="gramEnd"/>
      <w:r w:rsidRPr="00543120">
        <w:t xml:space="preserve">                       </w:t>
      </w:r>
      <w:r w:rsidR="00AF7159">
        <w:t xml:space="preserve">       </w:t>
      </w:r>
      <w:r w:rsidRPr="00543120">
        <w:t xml:space="preserve"> </w:t>
      </w:r>
      <w:r>
        <w:t>–</w:t>
      </w:r>
      <w:r w:rsidRPr="00543120">
        <w:t xml:space="preserve"> </w:t>
      </w:r>
      <w:proofErr w:type="gramStart"/>
      <w:r w:rsidRPr="00543120">
        <w:t>начальник</w:t>
      </w:r>
      <w:proofErr w:type="gramEnd"/>
      <w:r w:rsidRPr="00543120">
        <w:t xml:space="preserve"> юридического отдела Комитета по труду</w:t>
      </w:r>
      <w:r w:rsidR="00AF7159">
        <w:t xml:space="preserve"> </w:t>
      </w:r>
      <w:r w:rsidRPr="00543120">
        <w:t>и занятости населения Санкт-Петербурга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E37D78">
      <w:pPr>
        <w:autoSpaceDE w:val="0"/>
        <w:autoSpaceDN w:val="0"/>
        <w:adjustRightInd w:val="0"/>
        <w:ind w:left="2977" w:hanging="2977"/>
        <w:contextualSpacing/>
        <w:jc w:val="both"/>
      </w:pPr>
      <w:r w:rsidRPr="00543120">
        <w:t xml:space="preserve">Колдунова Л.Ю.          </w:t>
      </w:r>
      <w:r w:rsidR="00AF7159">
        <w:t xml:space="preserve"> </w:t>
      </w:r>
      <w:r>
        <w:t>–</w:t>
      </w:r>
      <w:r w:rsidRPr="00543120">
        <w:t xml:space="preserve"> начальник отдела развития человеческого капитала</w:t>
      </w:r>
      <w:r w:rsidR="00E37D78">
        <w:t xml:space="preserve"> </w:t>
      </w:r>
      <w:r w:rsidRPr="00543120">
        <w:t xml:space="preserve">Комитета </w:t>
      </w:r>
      <w:r w:rsidR="00E37D78">
        <w:br/>
      </w:r>
      <w:r w:rsidRPr="00543120">
        <w:t>по труду и занятости населения Санкт-Петербурга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</w:pPr>
    </w:p>
    <w:p w:rsidR="00822800" w:rsidRPr="00543120" w:rsidRDefault="00AF7159" w:rsidP="00E37D78">
      <w:pPr>
        <w:autoSpaceDE w:val="0"/>
        <w:autoSpaceDN w:val="0"/>
        <w:adjustRightInd w:val="0"/>
        <w:ind w:left="2977" w:hanging="2977"/>
        <w:contextualSpacing/>
        <w:jc w:val="both"/>
      </w:pPr>
      <w:proofErr w:type="spellStart"/>
      <w:r>
        <w:t>Харичева</w:t>
      </w:r>
      <w:proofErr w:type="spellEnd"/>
      <w:r>
        <w:t xml:space="preserve"> А.Г.</w:t>
      </w:r>
      <w:r w:rsidR="00822800" w:rsidRPr="00543120">
        <w:t xml:space="preserve">                   </w:t>
      </w:r>
      <w:r w:rsidR="00822800">
        <w:t xml:space="preserve"> </w:t>
      </w:r>
      <w:r w:rsidR="00822800" w:rsidRPr="00543120">
        <w:t xml:space="preserve"> </w:t>
      </w:r>
      <w:r>
        <w:t xml:space="preserve">   </w:t>
      </w:r>
      <w:r w:rsidR="00822800">
        <w:t>–</w:t>
      </w:r>
      <w:r w:rsidR="0020551F">
        <w:t xml:space="preserve"> </w:t>
      </w:r>
      <w:r w:rsidR="00822800" w:rsidRPr="00543120">
        <w:t>директор Санкт-Петербургского</w:t>
      </w:r>
      <w:r>
        <w:t xml:space="preserve"> </w:t>
      </w:r>
      <w:r w:rsidR="00822800" w:rsidRPr="00543120">
        <w:t>государственного автономного учреждения «Центр</w:t>
      </w:r>
      <w:r w:rsidR="00627093">
        <w:t xml:space="preserve"> </w:t>
      </w:r>
      <w:r w:rsidR="00822800" w:rsidRPr="00543120">
        <w:t>занятости населения Санкт-Петербурга»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E37D78">
      <w:pPr>
        <w:autoSpaceDE w:val="0"/>
        <w:autoSpaceDN w:val="0"/>
        <w:adjustRightInd w:val="0"/>
        <w:ind w:left="2977" w:hanging="2977"/>
        <w:contextualSpacing/>
        <w:jc w:val="both"/>
      </w:pPr>
      <w:r w:rsidRPr="00543120">
        <w:t xml:space="preserve">Козырева С.Г.        </w:t>
      </w:r>
      <w:r w:rsidR="00AF7159">
        <w:t xml:space="preserve"> </w:t>
      </w:r>
      <w:r>
        <w:t>–</w:t>
      </w:r>
      <w:r w:rsidRPr="00543120">
        <w:t xml:space="preserve"> </w:t>
      </w:r>
      <w:r>
        <w:t xml:space="preserve"> </w:t>
      </w:r>
      <w:r w:rsidRPr="00543120">
        <w:t>заместитель государственного образовательного</w:t>
      </w:r>
      <w:r w:rsidR="00E37D78">
        <w:t xml:space="preserve"> </w:t>
      </w:r>
      <w:r w:rsidRPr="00543120">
        <w:t xml:space="preserve">директора </w:t>
      </w:r>
      <w:r w:rsidR="00E37D78">
        <w:br/>
      </w:r>
      <w:r w:rsidRPr="00543120">
        <w:t>Санкт-Петербургского бюджетного</w:t>
      </w:r>
      <w:r w:rsidR="0029744D">
        <w:t xml:space="preserve"> </w:t>
      </w:r>
      <w:r w:rsidRPr="00543120">
        <w:t xml:space="preserve">профессионального учреждения «Петровский колледж» (по </w:t>
      </w:r>
      <w:r>
        <w:t xml:space="preserve"> </w:t>
      </w:r>
      <w:r w:rsidRPr="00543120">
        <w:t>согласованию)</w:t>
      </w:r>
    </w:p>
    <w:p w:rsidR="00822800" w:rsidRPr="00543120" w:rsidRDefault="00241116" w:rsidP="00E37D78">
      <w:pPr>
        <w:pStyle w:val="af4"/>
        <w:ind w:left="2977" w:hanging="2977"/>
        <w:jc w:val="both"/>
      </w:pPr>
      <w:r>
        <w:t>Горин Е.А.</w:t>
      </w:r>
      <w:r w:rsidR="00822800" w:rsidRPr="00241116">
        <w:t xml:space="preserve">        – </w:t>
      </w:r>
      <w:r w:rsidRPr="00241116">
        <w:rPr>
          <w:rStyle w:val="a6"/>
          <w:b w:val="0"/>
        </w:rPr>
        <w:t>исполнительный вице-президент Союза промышленников</w:t>
      </w:r>
      <w:r>
        <w:rPr>
          <w:rStyle w:val="a6"/>
          <w:b w:val="0"/>
        </w:rPr>
        <w:br/>
      </w:r>
      <w:r w:rsidRPr="00241116">
        <w:rPr>
          <w:rStyle w:val="a6"/>
          <w:b w:val="0"/>
        </w:rPr>
        <w:t xml:space="preserve">и </w:t>
      </w:r>
      <w:r>
        <w:rPr>
          <w:rStyle w:val="a6"/>
          <w:b w:val="0"/>
        </w:rPr>
        <w:t xml:space="preserve"> </w:t>
      </w:r>
      <w:r w:rsidRPr="00241116">
        <w:rPr>
          <w:rStyle w:val="a6"/>
          <w:b w:val="0"/>
        </w:rPr>
        <w:t>предпринимателей Санкт-Петербурга</w:t>
      </w:r>
      <w:r>
        <w:t xml:space="preserve"> </w:t>
      </w:r>
      <w:r w:rsidR="00822800" w:rsidRPr="00241116">
        <w:t>(по  согласованию)</w:t>
      </w:r>
    </w:p>
    <w:p w:rsidR="00627093" w:rsidRDefault="00627093" w:rsidP="009D7DA9">
      <w:pPr>
        <w:autoSpaceDE w:val="0"/>
        <w:autoSpaceDN w:val="0"/>
        <w:adjustRightInd w:val="0"/>
        <w:contextualSpacing/>
      </w:pPr>
    </w:p>
    <w:p w:rsidR="00822800" w:rsidRPr="00543120" w:rsidRDefault="00822800" w:rsidP="009D7DA9">
      <w:pPr>
        <w:autoSpaceDE w:val="0"/>
        <w:autoSpaceDN w:val="0"/>
        <w:adjustRightInd w:val="0"/>
        <w:contextualSpacing/>
      </w:pPr>
      <w:r w:rsidRPr="00543120">
        <w:t>Секретарь</w:t>
      </w:r>
      <w:r w:rsidR="0029744D">
        <w:t xml:space="preserve"> оргкомитета</w:t>
      </w:r>
      <w:r w:rsidRPr="00543120">
        <w:t>:</w:t>
      </w:r>
    </w:p>
    <w:p w:rsidR="00822800" w:rsidRPr="00543120" w:rsidRDefault="00822800" w:rsidP="009D7DA9">
      <w:pPr>
        <w:autoSpaceDE w:val="0"/>
        <w:autoSpaceDN w:val="0"/>
        <w:adjustRightInd w:val="0"/>
        <w:contextualSpacing/>
        <w:jc w:val="both"/>
      </w:pPr>
    </w:p>
    <w:p w:rsidR="00822800" w:rsidRPr="00543120" w:rsidRDefault="00822800" w:rsidP="00E37D78">
      <w:pPr>
        <w:autoSpaceDE w:val="0"/>
        <w:autoSpaceDN w:val="0"/>
        <w:adjustRightInd w:val="0"/>
        <w:ind w:left="2977" w:hanging="2977"/>
        <w:contextualSpacing/>
        <w:jc w:val="both"/>
      </w:pPr>
      <w:r w:rsidRPr="00543120">
        <w:t>Зуева Е.А.</w:t>
      </w:r>
      <w:r>
        <w:t xml:space="preserve">       –</w:t>
      </w:r>
      <w:r w:rsidRPr="00543120">
        <w:t xml:space="preserve"> ведущий специалист отдела координации</w:t>
      </w:r>
      <w:r>
        <w:t xml:space="preserve"> </w:t>
      </w:r>
      <w:r w:rsidRPr="00543120">
        <w:t xml:space="preserve">деятельности </w:t>
      </w:r>
      <w:r w:rsidR="00291492">
        <w:br/>
      </w:r>
      <w:r w:rsidR="0029744D">
        <w:t xml:space="preserve">и развития </w:t>
      </w:r>
      <w:r w:rsidRPr="00543120">
        <w:t>подведомственных учреждений</w:t>
      </w:r>
      <w:r>
        <w:t xml:space="preserve"> </w:t>
      </w:r>
      <w:r w:rsidRPr="00543120">
        <w:t xml:space="preserve">Комитета </w:t>
      </w:r>
      <w:r w:rsidR="00291492">
        <w:br/>
      </w:r>
      <w:r w:rsidRPr="00543120">
        <w:t>по труду и занятости населения</w:t>
      </w:r>
      <w:r>
        <w:t xml:space="preserve"> </w:t>
      </w:r>
      <w:r w:rsidRPr="00543120">
        <w:t>Санкт-Петербурга</w:t>
      </w:r>
    </w:p>
    <w:p w:rsidR="004C1F3C" w:rsidRDefault="004C1F3C" w:rsidP="009D7DA9">
      <w:pPr>
        <w:ind w:left="6379" w:firstLine="6"/>
        <w:contextualSpacing/>
      </w:pPr>
    </w:p>
    <w:p w:rsidR="00A31622" w:rsidRDefault="00A31622" w:rsidP="009D7DA9">
      <w:pPr>
        <w:ind w:left="6379" w:firstLine="6"/>
        <w:contextualSpacing/>
      </w:pPr>
    </w:p>
    <w:p w:rsidR="00E37D78" w:rsidRDefault="00E37D78" w:rsidP="009D7DA9">
      <w:pPr>
        <w:ind w:left="6379" w:firstLine="6"/>
        <w:contextualSpacing/>
      </w:pPr>
    </w:p>
    <w:p w:rsidR="00A31622" w:rsidRPr="00582626" w:rsidRDefault="00A31622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 w:rsidRPr="00582626">
        <w:rPr>
          <w:color w:val="000000" w:themeColor="text1"/>
          <w:sz w:val="20"/>
        </w:rPr>
        <w:t xml:space="preserve">№ </w:t>
      </w:r>
      <w:r>
        <w:rPr>
          <w:color w:val="000000" w:themeColor="text1"/>
          <w:sz w:val="20"/>
        </w:rPr>
        <w:t>1</w:t>
      </w:r>
      <w:r w:rsidRPr="00582626">
        <w:rPr>
          <w:color w:val="000000" w:themeColor="text1"/>
          <w:sz w:val="20"/>
        </w:rPr>
        <w:t xml:space="preserve"> </w:t>
      </w:r>
    </w:p>
    <w:p w:rsidR="00A31622" w:rsidRDefault="00A31622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A31622" w:rsidRDefault="00A31622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>в сфере занятости</w:t>
      </w:r>
    </w:p>
    <w:p w:rsidR="00A31622" w:rsidRPr="00582626" w:rsidRDefault="00A31622" w:rsidP="009D7DA9">
      <w:pPr>
        <w:tabs>
          <w:tab w:val="left" w:pos="7230"/>
        </w:tabs>
        <w:ind w:left="6379"/>
        <w:contextualSpacing/>
      </w:pPr>
      <w:r>
        <w:rPr>
          <w:sz w:val="20"/>
        </w:rPr>
        <w:t xml:space="preserve">населения </w:t>
      </w:r>
      <w:r w:rsidRPr="00771B5C">
        <w:rPr>
          <w:sz w:val="20"/>
        </w:rPr>
        <w:t>в Санкт-Петербурге</w:t>
      </w:r>
    </w:p>
    <w:p w:rsidR="00A31622" w:rsidRDefault="00A31622" w:rsidP="009D7DA9">
      <w:pPr>
        <w:ind w:left="6379" w:firstLine="6"/>
        <w:contextualSpacing/>
      </w:pPr>
    </w:p>
    <w:p w:rsidR="00A31622" w:rsidRDefault="00A31622" w:rsidP="009D7DA9">
      <w:pPr>
        <w:ind w:left="6379" w:firstLine="6"/>
        <w:contextualSpacing/>
      </w:pPr>
    </w:p>
    <w:p w:rsidR="00A31622" w:rsidRDefault="00A31622" w:rsidP="009D7DA9">
      <w:pPr>
        <w:ind w:left="6379" w:firstLine="6"/>
        <w:contextualSpacing/>
      </w:pPr>
    </w:p>
    <w:p w:rsidR="00A31622" w:rsidRPr="00A31622" w:rsidRDefault="00A31622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A31622">
        <w:rPr>
          <w:rFonts w:ascii="Times New Roman" w:hAnsi="Times New Roman" w:cs="Times New Roman"/>
          <w:b/>
          <w:color w:val="000000" w:themeColor="text1"/>
        </w:rPr>
        <w:t>Перечень</w:t>
      </w:r>
    </w:p>
    <w:p w:rsidR="00A31622" w:rsidRPr="00A31622" w:rsidRDefault="00A31622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A31622">
        <w:rPr>
          <w:rFonts w:ascii="Times New Roman" w:hAnsi="Times New Roman" w:cs="Times New Roman"/>
          <w:b/>
          <w:color w:val="000000" w:themeColor="text1"/>
        </w:rPr>
        <w:t xml:space="preserve">документов, представляемых в электронном виде в оргкомитет </w:t>
      </w:r>
      <w:r w:rsidRPr="00A31622">
        <w:rPr>
          <w:rFonts w:ascii="Times New Roman" w:hAnsi="Times New Roman" w:cs="Times New Roman"/>
          <w:b/>
          <w:color w:val="000000" w:themeColor="text1"/>
        </w:rPr>
        <w:br/>
        <w:t xml:space="preserve">для участия в федеральном этапе Всероссийского конкурса профессионального мастерства в сфере занятости населения в номинации </w:t>
      </w:r>
      <w:r w:rsidR="007262C6">
        <w:rPr>
          <w:rFonts w:ascii="Times New Roman" w:hAnsi="Times New Roman" w:cs="Times New Roman"/>
          <w:b/>
          <w:color w:val="000000" w:themeColor="text1"/>
        </w:rPr>
        <w:br/>
      </w:r>
      <w:r w:rsidRPr="00A31622">
        <w:rPr>
          <w:rFonts w:ascii="Times New Roman" w:hAnsi="Times New Roman" w:cs="Times New Roman"/>
          <w:b/>
          <w:color w:val="000000" w:themeColor="text1"/>
        </w:rPr>
        <w:t>«Лучший специалист кадрового центра «Работа России»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>1. Анкета участника Всероссийского конкурса профессионального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br/>
        <w:t>мастерства в сфере занятости населения в номинации «Лучший специалист кадрового центра «Работа России» по форме согласно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приложениям № 1.1, 1.2, 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к Положению, подписанная руководителем </w:t>
      </w:r>
      <w:r>
        <w:rPr>
          <w:rFonts w:ascii="Times New Roman" w:hAnsi="Times New Roman" w:cs="Times New Roman"/>
          <w:kern w:val="3"/>
          <w:sz w:val="24"/>
          <w:szCs w:val="24"/>
        </w:rPr>
        <w:t>СПб ГАУ ЦЗН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 (уполномоченным лицом).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>Анкета участника Конкурса предоставляется в двух форматах: универсальный электронный документ и табличный электронный документ.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2. Справка работодателя, подтверждающая сведения о соответствии участника Конкурса условиям пункта </w:t>
      </w:r>
      <w:r w:rsidR="007262C6">
        <w:rPr>
          <w:rFonts w:ascii="Times New Roman" w:hAnsi="Times New Roman" w:cs="Times New Roman"/>
          <w:kern w:val="3"/>
          <w:sz w:val="24"/>
          <w:szCs w:val="24"/>
        </w:rPr>
        <w:t>3.1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 Положения (о занимаемых должностях, периодах работы </w:t>
      </w:r>
      <w:r w:rsidR="00FD0CA8">
        <w:rPr>
          <w:rFonts w:ascii="Times New Roman" w:hAnsi="Times New Roman" w:cs="Times New Roman"/>
          <w:kern w:val="3"/>
          <w:sz w:val="24"/>
          <w:szCs w:val="24"/>
        </w:rPr>
        <w:br/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в указанных должностях).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>3.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Характеристика участника Конкурса, подписанная</w:t>
      </w:r>
      <w:r w:rsidRPr="00A31622">
        <w:rPr>
          <w:rFonts w:ascii="Times New Roman" w:hAnsi="Times New Roman" w:cs="Times New Roman"/>
          <w:sz w:val="24"/>
          <w:szCs w:val="24"/>
        </w:rPr>
        <w:t xml:space="preserve"> 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руководителем (уполномоченным лицом) кадрового центра/</w:t>
      </w:r>
      <w:r>
        <w:rPr>
          <w:rFonts w:ascii="Times New Roman" w:hAnsi="Times New Roman" w:cs="Times New Roman"/>
          <w:kern w:val="3"/>
          <w:sz w:val="24"/>
          <w:szCs w:val="24"/>
        </w:rPr>
        <w:t>СПб ГАУ ЦЗН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, работником которого является участник.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4. Согласие на обработку персональных данных, подписанное участником Конкурса, оформленное по форме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согласно приложению № 1.6 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к Положению.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5. </w:t>
      </w:r>
      <w:proofErr w:type="spellStart"/>
      <w:r w:rsidRPr="00A31622">
        <w:rPr>
          <w:rFonts w:ascii="Times New Roman" w:hAnsi="Times New Roman" w:cs="Times New Roman"/>
          <w:kern w:val="3"/>
          <w:sz w:val="24"/>
          <w:szCs w:val="24"/>
        </w:rPr>
        <w:t>Фотопрезентация</w:t>
      </w:r>
      <w:proofErr w:type="spellEnd"/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 участника Конкурса по </w:t>
      </w:r>
      <w:hyperlink w:anchor="P510">
        <w:r w:rsidRPr="00A31622">
          <w:rPr>
            <w:rFonts w:ascii="Times New Roman" w:hAnsi="Times New Roman" w:cs="Times New Roman"/>
            <w:kern w:val="3"/>
            <w:sz w:val="24"/>
            <w:szCs w:val="24"/>
          </w:rPr>
          <w:t>форме</w:t>
        </w:r>
      </w:hyperlink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 согласно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br/>
        <w:t>№ 1.7 к Положению.</w:t>
      </w:r>
    </w:p>
    <w:p w:rsidR="00A31622" w:rsidRPr="00A31622" w:rsidRDefault="00A31622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A31622">
        <w:rPr>
          <w:rFonts w:ascii="Times New Roman" w:hAnsi="Times New Roman" w:cs="Times New Roman"/>
          <w:kern w:val="3"/>
          <w:sz w:val="24"/>
          <w:szCs w:val="24"/>
        </w:rPr>
        <w:t xml:space="preserve">6. Видеообращение участника Конкурса по форме согласно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</w:t>
      </w:r>
      <w:r w:rsidRPr="00A31622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br/>
        <w:t xml:space="preserve">№ 1.7 </w:t>
      </w:r>
      <w:r w:rsidRPr="00A31622">
        <w:rPr>
          <w:rFonts w:ascii="Times New Roman" w:hAnsi="Times New Roman" w:cs="Times New Roman"/>
          <w:kern w:val="3"/>
          <w:sz w:val="24"/>
          <w:szCs w:val="24"/>
        </w:rPr>
        <w:t>к Положению.</w:t>
      </w:r>
    </w:p>
    <w:p w:rsidR="00A31622" w:rsidRPr="00A31622" w:rsidRDefault="00A31622" w:rsidP="009D7DA9">
      <w:pPr>
        <w:ind w:left="6379" w:firstLine="6"/>
        <w:contextualSpacing/>
        <w:jc w:val="both"/>
      </w:pPr>
    </w:p>
    <w:p w:rsidR="00A31622" w:rsidRDefault="00A31622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9D7DA9" w:rsidRDefault="009D7DA9" w:rsidP="009D7DA9">
      <w:pPr>
        <w:ind w:left="6379" w:firstLine="6"/>
        <w:contextualSpacing/>
        <w:jc w:val="both"/>
      </w:pPr>
    </w:p>
    <w:p w:rsidR="009D7DA9" w:rsidRDefault="009D7DA9" w:rsidP="009D7DA9">
      <w:pPr>
        <w:ind w:left="6379" w:firstLine="6"/>
        <w:contextualSpacing/>
        <w:jc w:val="both"/>
      </w:pPr>
    </w:p>
    <w:p w:rsidR="009D7DA9" w:rsidRDefault="009D7DA9" w:rsidP="009D7DA9">
      <w:pPr>
        <w:ind w:left="6379" w:firstLine="6"/>
        <w:contextualSpacing/>
        <w:jc w:val="both"/>
      </w:pPr>
    </w:p>
    <w:p w:rsidR="009D7DA9" w:rsidRDefault="009D7DA9" w:rsidP="009D7DA9">
      <w:pPr>
        <w:ind w:left="6379" w:firstLine="6"/>
        <w:contextualSpacing/>
        <w:jc w:val="both"/>
      </w:pPr>
    </w:p>
    <w:p w:rsidR="009D7DA9" w:rsidRDefault="009D7DA9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rPr>
          <w:sz w:val="20"/>
        </w:rPr>
      </w:pPr>
      <w:bookmarkStart w:id="8" w:name="_Hlk195213884"/>
    </w:p>
    <w:p w:rsidR="007262C6" w:rsidRPr="00582626" w:rsidRDefault="007262C6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 w:rsidRPr="00582626">
        <w:rPr>
          <w:color w:val="000000" w:themeColor="text1"/>
          <w:sz w:val="20"/>
        </w:rPr>
        <w:t xml:space="preserve">№ </w:t>
      </w:r>
      <w:r>
        <w:rPr>
          <w:color w:val="000000" w:themeColor="text1"/>
          <w:sz w:val="20"/>
        </w:rPr>
        <w:t>1.1</w:t>
      </w:r>
      <w:r w:rsidRPr="00582626">
        <w:rPr>
          <w:color w:val="000000" w:themeColor="text1"/>
          <w:sz w:val="20"/>
        </w:rPr>
        <w:t xml:space="preserve"> </w:t>
      </w:r>
    </w:p>
    <w:p w:rsidR="007262C6" w:rsidRDefault="007262C6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7262C6" w:rsidRPr="00582626" w:rsidRDefault="007262C6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7262C6" w:rsidRPr="00D16CDE" w:rsidRDefault="007262C6" w:rsidP="009D7DA9">
      <w:pPr>
        <w:pStyle w:val="Textbody"/>
        <w:widowControl/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7262C6" w:rsidRPr="00D16CDE" w:rsidRDefault="007262C6" w:rsidP="009D7DA9">
      <w:pPr>
        <w:pStyle w:val="Textbody"/>
        <w:widowControl/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D16CDE">
        <w:rPr>
          <w:rFonts w:ascii="Times New Roman" w:hAnsi="Times New Roman" w:cs="Times New Roman"/>
          <w:color w:val="000000" w:themeColor="text1"/>
          <w:szCs w:val="28"/>
        </w:rPr>
        <w:t>Форма</w:t>
      </w:r>
    </w:p>
    <w:p w:rsidR="007262C6" w:rsidRPr="007262C6" w:rsidRDefault="007262C6" w:rsidP="009D7DA9">
      <w:pPr>
        <w:pStyle w:val="ConsPlusNormal"/>
        <w:tabs>
          <w:tab w:val="left" w:pos="2628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95213979"/>
      <w:bookmarkEnd w:id="8"/>
      <w:r w:rsidRPr="007262C6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участника Всероссийского конкурса профессионального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мастерства в сфере занятости населения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в номинации «Лучший специалист кадрового центра «Работа России»</w:t>
      </w:r>
    </w:p>
    <w:p w:rsidR="004C6CD5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 xml:space="preserve">в категории «Лучший специалист по работе с ветеранами боевых действий, 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включая участников СВО и членов их семей»</w:t>
      </w:r>
    </w:p>
    <w:p w:rsidR="007262C6" w:rsidRPr="007262C6" w:rsidRDefault="007262C6" w:rsidP="009D7DA9">
      <w:pPr>
        <w:pStyle w:val="ConsPlusNormal"/>
        <w:ind w:left="113" w:right="113" w:firstLine="709"/>
        <w:contextualSpacing/>
        <w:rPr>
          <w:rFonts w:ascii="Times New Roman" w:hAnsi="Times New Roman" w:cs="Times New Roman"/>
          <w:kern w:val="3"/>
          <w:sz w:val="24"/>
          <w:szCs w:val="24"/>
        </w:rPr>
      </w:pPr>
    </w:p>
    <w:p w:rsidR="007262C6" w:rsidRPr="007262C6" w:rsidRDefault="007262C6" w:rsidP="009D7DA9">
      <w:pPr>
        <w:pStyle w:val="Textbody"/>
        <w:widowControl/>
        <w:spacing w:after="0" w:line="240" w:lineRule="auto"/>
        <w:ind w:right="113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Субъект Российской Федерации ________________________________________________________________________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right="113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Фамилия, имя, отчество (при наличии) участника Конкурса ________________________________________________________________________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right="113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Занимаемая должность участника Конкурса ________________________________________________________________________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right="11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Юридическое наименование кадрового центра, в котором работает участник Конкурса</w:t>
      </w:r>
    </w:p>
    <w:p w:rsidR="007262C6" w:rsidRPr="007262C6" w:rsidRDefault="007262C6" w:rsidP="009D7DA9">
      <w:pPr>
        <w:ind w:right="113"/>
        <w:contextualSpacing/>
        <w:rPr>
          <w:kern w:val="3"/>
        </w:rPr>
      </w:pPr>
      <w:r w:rsidRPr="007262C6">
        <w:rPr>
          <w:kern w:val="3"/>
        </w:rPr>
        <w:t>________________________________________________________________________</w:t>
      </w:r>
    </w:p>
    <w:p w:rsidR="007262C6" w:rsidRPr="007262C6" w:rsidRDefault="007262C6" w:rsidP="009D7DA9">
      <w:pPr>
        <w:ind w:right="113"/>
        <w:contextualSpacing/>
        <w:rPr>
          <w:rFonts w:eastAsiaTheme="minorEastAsia"/>
          <w:kern w:val="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7256"/>
        <w:gridCol w:w="2159"/>
      </w:tblGrid>
      <w:tr w:rsidR="007262C6" w:rsidRPr="007262C6" w:rsidTr="007262C6">
        <w:tc>
          <w:tcPr>
            <w:tcW w:w="247" w:type="pct"/>
            <w:vAlign w:val="center"/>
          </w:tcPr>
          <w:bookmarkEnd w:id="9"/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 (ДД.ММ</w:t>
            </w: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(высшее, среднее профессиональное, иное - указать), специальность по диплому или иному документу об образовании </w:t>
            </w:r>
            <w:r w:rsidR="00E37D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и (или) квалификации (указать вид документа об образовании, номер, дату выдачи, наименование организации, выдавшей документ)</w:t>
            </w:r>
            <w:proofErr w:type="gramEnd"/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Стаж работы на занимаемой должности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3" w:type="pct"/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Стаж работы непосредственно по предоставлению основных, дополнительных и иных мер государственной поддержки ветеранам боевых действий, включая участников СВО и членов их семей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квалификации, профессиональной переподготовки (указать наименование курсов, количество часов, тему, специальность, год, организацию, выдавшую документ, вид документа)</w:t>
            </w:r>
            <w:proofErr w:type="gramEnd"/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Иная информация (по усмотрению участника Конкурса)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Количество курируемых ветеранов боевых действий, включая участников СВО и членов их семей за первое полугодие года проведения Конкурса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Merge w:val="restar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F732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8.1 Доля ветеранов боевых действий, включая участников СВО </w:t>
            </w:r>
            <w:r w:rsidR="00E37D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и членов их семей, нашедших доходное занятие (т.е. граждан, трудоустроенных на работу, и граждан, оформивших государственную регистрацию в качестве юридического лица или индивидуального предпринимателя, вставших на учет в качестве </w:t>
            </w:r>
            <w:proofErr w:type="spell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самозанятого</w:t>
            </w:r>
            <w:proofErr w:type="spell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), в численности граждан, обратившихся в кадровый центр в целях поиска подходящей работы, благодаря деятельности участника Конкурса (за первое полугодие года проведения</w:t>
            </w:r>
            <w:proofErr w:type="gram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Конкурса), %</w:t>
            </w:r>
            <w:proofErr w:type="gramEnd"/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Merge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pct"/>
            <w:vAlign w:val="center"/>
          </w:tcPr>
          <w:p w:rsidR="007262C6" w:rsidRPr="007262C6" w:rsidRDefault="007262C6" w:rsidP="00FD0CA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8.2 Количество ветеранов боевых действий, включая участников СВО и членов их семей, направленных для прохождения профессионального обучения, получения дополнительного профессионального образования участником Конкурса (за первое полугодие года проведения Конкурса), чел.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63" w:type="pct"/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Перечень основных, дополнительных и иных мер государственной поддержки и сервисов, предоставляемых участником Конкурса (за первое полугодие года проведения Конкурса)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 Конкурса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47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63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участника Конкурса</w:t>
            </w:r>
          </w:p>
        </w:tc>
        <w:tc>
          <w:tcPr>
            <w:tcW w:w="1090" w:type="pct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C6" w:rsidRPr="007262C6" w:rsidRDefault="007262C6" w:rsidP="009D7DA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62C6" w:rsidRPr="007262C6" w:rsidRDefault="007262C6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62C6" w:rsidRPr="007262C6" w:rsidRDefault="007262C6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2C6">
        <w:rPr>
          <w:rFonts w:ascii="Times New Roman" w:hAnsi="Times New Roman" w:cs="Times New Roman"/>
          <w:sz w:val="24"/>
          <w:szCs w:val="24"/>
        </w:rPr>
        <w:t>_________________ _______________ _______________________________________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2479"/>
        <w:gridCol w:w="5154"/>
      </w:tblGrid>
      <w:tr w:rsidR="007262C6" w:rsidRPr="007262C6" w:rsidTr="007262C6">
        <w:tc>
          <w:tcPr>
            <w:tcW w:w="1182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240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78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</w:t>
            </w:r>
            <w:r w:rsidR="00E37D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руководителя (уполномоченного лица) </w:t>
            </w:r>
            <w:r w:rsidR="0024111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 ГАУ ЦЗН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C6" w:rsidRPr="007262C6" w:rsidRDefault="007262C6" w:rsidP="009D7DA9">
      <w:pPr>
        <w:ind w:left="6379" w:firstLine="6"/>
        <w:contextualSpacing/>
        <w:jc w:val="both"/>
      </w:pPr>
    </w:p>
    <w:p w:rsidR="007262C6" w:rsidRP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rPr>
          <w:sz w:val="20"/>
        </w:rPr>
      </w:pPr>
    </w:p>
    <w:p w:rsidR="007262C6" w:rsidRDefault="007262C6" w:rsidP="009D7DA9">
      <w:pPr>
        <w:ind w:left="6379" w:firstLine="6"/>
        <w:contextualSpacing/>
        <w:rPr>
          <w:sz w:val="20"/>
        </w:rPr>
      </w:pPr>
    </w:p>
    <w:p w:rsidR="007262C6" w:rsidRPr="00582626" w:rsidRDefault="007262C6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 w:rsidRPr="00582626">
        <w:rPr>
          <w:color w:val="000000" w:themeColor="text1"/>
          <w:sz w:val="20"/>
        </w:rPr>
        <w:t xml:space="preserve">№ </w:t>
      </w:r>
      <w:r>
        <w:rPr>
          <w:color w:val="000000" w:themeColor="text1"/>
          <w:sz w:val="20"/>
        </w:rPr>
        <w:t>1.2</w:t>
      </w:r>
      <w:r w:rsidRPr="00582626">
        <w:rPr>
          <w:color w:val="000000" w:themeColor="text1"/>
          <w:sz w:val="20"/>
        </w:rPr>
        <w:t xml:space="preserve"> </w:t>
      </w:r>
    </w:p>
    <w:p w:rsidR="007262C6" w:rsidRDefault="007262C6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7262C6" w:rsidRPr="00582626" w:rsidRDefault="007262C6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7262C6" w:rsidRDefault="007262C6" w:rsidP="009D7DA9">
      <w:pPr>
        <w:ind w:left="6379" w:firstLine="6"/>
        <w:contextualSpacing/>
        <w:jc w:val="both"/>
      </w:pPr>
    </w:p>
    <w:p w:rsidR="007262C6" w:rsidRPr="00D16CDE" w:rsidRDefault="007262C6" w:rsidP="009D7DA9">
      <w:pPr>
        <w:pStyle w:val="Textbody"/>
        <w:widowControl/>
        <w:spacing w:after="0" w:line="240" w:lineRule="auto"/>
        <w:ind w:firstLine="284"/>
        <w:contextualSpacing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D16CDE">
        <w:rPr>
          <w:rFonts w:ascii="Times New Roman" w:hAnsi="Times New Roman" w:cs="Times New Roman"/>
          <w:color w:val="000000" w:themeColor="text1"/>
          <w:szCs w:val="28"/>
        </w:rPr>
        <w:t>Форма</w:t>
      </w:r>
    </w:p>
    <w:p w:rsidR="007262C6" w:rsidRPr="00D16CDE" w:rsidRDefault="007262C6" w:rsidP="009D7DA9">
      <w:pPr>
        <w:pStyle w:val="ConsPlusNormal"/>
        <w:tabs>
          <w:tab w:val="left" w:pos="2628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262C6" w:rsidRPr="007262C6" w:rsidRDefault="007262C6" w:rsidP="009D7DA9">
      <w:pPr>
        <w:pStyle w:val="ConsPlusNormal"/>
        <w:tabs>
          <w:tab w:val="left" w:pos="2628"/>
        </w:tabs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участника Всероссийского конкурса профессионального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мастерства в сфере занятости населения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в номинации «Лучший специалист кадрового центра «Работа России»</w:t>
      </w:r>
    </w:p>
    <w:p w:rsidR="007262C6" w:rsidRPr="007262C6" w:rsidRDefault="007262C6" w:rsidP="009D7DA9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2C6">
        <w:rPr>
          <w:rFonts w:ascii="Times New Roman" w:hAnsi="Times New Roman" w:cs="Times New Roman"/>
          <w:b/>
          <w:bCs/>
          <w:sz w:val="24"/>
          <w:szCs w:val="24"/>
        </w:rPr>
        <w:t>в категории «Лучший директор кадрового центра»</w:t>
      </w:r>
    </w:p>
    <w:p w:rsidR="007262C6" w:rsidRPr="007262C6" w:rsidRDefault="007262C6" w:rsidP="009D7DA9">
      <w:pPr>
        <w:pStyle w:val="ConsPlusNormal"/>
        <w:ind w:left="113" w:right="113" w:firstLine="709"/>
        <w:contextualSpacing/>
        <w:rPr>
          <w:rFonts w:ascii="Times New Roman" w:hAnsi="Times New Roman" w:cs="Times New Roman"/>
          <w:kern w:val="3"/>
          <w:sz w:val="24"/>
          <w:szCs w:val="24"/>
        </w:rPr>
      </w:pP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Субъект Российской Федерации 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Фамилия, имя, отчество (при наличии) участника Конкурса 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Занимаемая должность участника Конкурса _______________________________________________________________________</w:t>
      </w: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Юридическое наименование кадрового центра, в котором работает участник Конкурса</w:t>
      </w:r>
    </w:p>
    <w:p w:rsidR="007262C6" w:rsidRPr="007262C6" w:rsidRDefault="007262C6" w:rsidP="009D7DA9">
      <w:pPr>
        <w:contextualSpacing/>
        <w:rPr>
          <w:kern w:val="3"/>
        </w:rPr>
      </w:pPr>
      <w:r w:rsidRPr="007262C6">
        <w:rPr>
          <w:kern w:val="3"/>
        </w:rPr>
        <w:t>_______________________________________________________________________</w:t>
      </w:r>
    </w:p>
    <w:p w:rsidR="007262C6" w:rsidRPr="007262C6" w:rsidRDefault="007262C6" w:rsidP="009D7DA9">
      <w:pPr>
        <w:contextualSpacing/>
        <w:rPr>
          <w:rFonts w:eastAsiaTheme="minorEastAsia"/>
          <w:kern w:val="3"/>
        </w:rPr>
      </w:pPr>
    </w:p>
    <w:tbl>
      <w:tblPr>
        <w:tblW w:w="4911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7768"/>
        <w:gridCol w:w="1467"/>
      </w:tblGrid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Число, месяц, год рождения участника Конкурса (ДД.ММ</w:t>
            </w: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ГГГ)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Образование (высшее, среднее профессиональное, иное - указать), специальность по диплому или иному документу об образовании и (или) квалификации (указать вид документа об образовании, номер, дату выдачи, наименование организации, выдавшей документ)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Стаж работы на занимаемой должности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AA95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Стаж работы в сфере занятости населения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AA95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Стаж работы непосредственно на управленческих (руководящих) должностях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квалификации, профессиональной переподготовки (указать наименование курсов, количество часов, тему, специальность, год, организацию, выдавшую документ, вид документа)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Иная информация (по усмотрению участника Конкурса)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Количество финалистов федерального этапа Конкурса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br/>
              <w:t>(в любых номинациях) — представителей ГУ СЗ за период работы участника Конкурса в должности директора ГУ СЗ, шт.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</w:tr>
      <w:tr w:rsidR="007262C6" w:rsidRPr="007262C6" w:rsidTr="007262C6">
        <w:tc>
          <w:tcPr>
            <w:tcW w:w="2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9.1 Среднее время замещения свободных рабочих мест, дней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9.2 Среднее время трудоустройства граждан, дней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9.3 Индекс </w:t>
            </w:r>
            <w:proofErr w:type="spell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клиентоцентричности</w:t>
            </w:r>
            <w:proofErr w:type="spell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, балл</w:t>
            </w:r>
          </w:p>
        </w:tc>
        <w:tc>
          <w:tcPr>
            <w:tcW w:w="7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9.4 Индекс исполнения стандарта организации деятельности, балл</w:t>
            </w:r>
          </w:p>
        </w:tc>
        <w:tc>
          <w:tcPr>
            <w:tcW w:w="7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9.5 Показатели вовлеченности и лояльности работников 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опроса персонала 2024 года</w:t>
            </w:r>
            <w:r w:rsidR="00E37D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Показатели общей текучести персонала по итогам 2024 года</w:t>
            </w:r>
            <w:proofErr w:type="gramStart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в ГУ СЗ, которым руководит участник Конкурса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Контактный телефон участника Конкурса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C6" w:rsidRPr="007262C6" w:rsidTr="007262C6"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участника Конкурса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62C6" w:rsidRPr="007262C6" w:rsidRDefault="007262C6" w:rsidP="009D7DA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C6" w:rsidRPr="007262C6" w:rsidRDefault="007262C6" w:rsidP="009D7DA9">
      <w:pPr>
        <w:pStyle w:val="ConsPlusNonformat"/>
        <w:ind w:left="113" w:right="113" w:firstLine="709"/>
        <w:contextualSpacing/>
        <w:jc w:val="center"/>
        <w:rPr>
          <w:rFonts w:ascii="Times New Roman" w:hAnsi="Times New Roman" w:cs="Times New Roman"/>
          <w:kern w:val="3"/>
          <w:sz w:val="24"/>
          <w:szCs w:val="24"/>
        </w:rPr>
      </w:pPr>
    </w:p>
    <w:p w:rsidR="007262C6" w:rsidRPr="007262C6" w:rsidRDefault="007262C6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62C6" w:rsidRPr="007262C6" w:rsidRDefault="007262C6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95216387"/>
      <w:r w:rsidRPr="007262C6">
        <w:rPr>
          <w:rFonts w:ascii="Times New Roman" w:hAnsi="Times New Roman" w:cs="Times New Roman"/>
          <w:sz w:val="24"/>
          <w:szCs w:val="24"/>
        </w:rPr>
        <w:t>_________________ _______________ _______________________________________</w:t>
      </w:r>
    </w:p>
    <w:tbl>
      <w:tblPr>
        <w:tblStyle w:val="af3"/>
        <w:tblW w:w="50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2479"/>
        <w:gridCol w:w="5335"/>
      </w:tblGrid>
      <w:tr w:rsidR="007262C6" w:rsidRPr="007262C6" w:rsidTr="007262C6">
        <w:tc>
          <w:tcPr>
            <w:tcW w:w="1161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218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21" w:type="pct"/>
          </w:tcPr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</w:t>
            </w:r>
            <w:r w:rsidR="00E37D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руководителя (уполномоченного лица) </w:t>
            </w:r>
            <w:r w:rsidR="0024111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 ГАУ ЦЗН</w:t>
            </w:r>
            <w:r w:rsidRPr="007262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62C6" w:rsidRPr="007262C6" w:rsidRDefault="007262C6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0"/>
    </w:tbl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Default="007262C6" w:rsidP="009D7DA9">
      <w:pPr>
        <w:ind w:left="6379" w:firstLine="6"/>
        <w:contextualSpacing/>
        <w:jc w:val="both"/>
      </w:pPr>
    </w:p>
    <w:p w:rsidR="007262C6" w:rsidRPr="00582626" w:rsidRDefault="007262C6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 w:rsidRPr="00582626">
        <w:rPr>
          <w:color w:val="000000" w:themeColor="text1"/>
          <w:sz w:val="20"/>
        </w:rPr>
        <w:t xml:space="preserve">№ </w:t>
      </w:r>
      <w:r>
        <w:rPr>
          <w:color w:val="000000" w:themeColor="text1"/>
          <w:sz w:val="20"/>
        </w:rPr>
        <w:t>1.3</w:t>
      </w:r>
      <w:r w:rsidRPr="00582626">
        <w:rPr>
          <w:color w:val="000000" w:themeColor="text1"/>
          <w:sz w:val="20"/>
        </w:rPr>
        <w:t xml:space="preserve"> </w:t>
      </w:r>
    </w:p>
    <w:p w:rsidR="007262C6" w:rsidRDefault="007262C6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7262C6" w:rsidRPr="00582626" w:rsidRDefault="007262C6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7262C6" w:rsidRPr="00D16CDE" w:rsidRDefault="007262C6" w:rsidP="009D7DA9">
      <w:pPr>
        <w:pStyle w:val="Textbody"/>
        <w:widowControl/>
        <w:spacing w:after="0" w:line="240" w:lineRule="auto"/>
        <w:ind w:left="4253" w:hanging="425"/>
        <w:contextualSpacing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7262C6" w:rsidRPr="00D16CDE" w:rsidRDefault="007262C6" w:rsidP="009D7DA9">
      <w:pPr>
        <w:pStyle w:val="Textbody"/>
        <w:widowControl/>
        <w:spacing w:after="0" w:line="240" w:lineRule="auto"/>
        <w:ind w:left="4253" w:hanging="425"/>
        <w:contextualSpacing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D16CDE">
        <w:rPr>
          <w:rFonts w:ascii="Times New Roman" w:hAnsi="Times New Roman" w:cs="Times New Roman"/>
          <w:color w:val="000000" w:themeColor="text1"/>
          <w:szCs w:val="28"/>
        </w:rPr>
        <w:t>Форма</w:t>
      </w:r>
    </w:p>
    <w:p w:rsidR="00B7094E" w:rsidRDefault="00B7094E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262C6" w:rsidRPr="007262C6" w:rsidRDefault="007262C6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262C6">
        <w:rPr>
          <w:rFonts w:ascii="Times New Roman" w:hAnsi="Times New Roman" w:cs="Times New Roman"/>
          <w:b/>
          <w:color w:val="000000" w:themeColor="text1"/>
        </w:rPr>
        <w:t>СОГЛАСИЕ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7262C6">
        <w:rPr>
          <w:rFonts w:ascii="Times New Roman" w:hAnsi="Times New Roman" w:cs="Times New Roman"/>
          <w:b/>
          <w:color w:val="000000" w:themeColor="text1"/>
        </w:rPr>
        <w:t>на обработку персональных данных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</w:t>
      </w:r>
      <w:proofErr w:type="gramStart"/>
      <w:r w:rsidRPr="007262C6">
        <w:rPr>
          <w:rFonts w:ascii="Times New Roman" w:hAnsi="Times New Roman" w:cs="Times New Roman"/>
          <w:color w:val="000000" w:themeColor="text1"/>
        </w:rPr>
        <w:t>Я,______________________________________________________________________, (указываются фамилия, имя, отчество (при наличии)</w:t>
      </w:r>
      <w:proofErr w:type="gramEnd"/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паспорт: серия _______ номер ________, кем и когда выдан ______________________ ________________________________________________________________________, код подразделения ________________________, зарегистрирова</w:t>
      </w:r>
      <w:proofErr w:type="gramStart"/>
      <w:r w:rsidRPr="007262C6">
        <w:rPr>
          <w:rFonts w:ascii="Times New Roman" w:hAnsi="Times New Roman" w:cs="Times New Roman"/>
          <w:color w:val="000000" w:themeColor="text1"/>
        </w:rPr>
        <w:t>н(</w:t>
      </w:r>
      <w:proofErr w:type="gramEnd"/>
      <w:r w:rsidRPr="007262C6">
        <w:rPr>
          <w:rFonts w:ascii="Times New Roman" w:hAnsi="Times New Roman" w:cs="Times New Roman"/>
          <w:color w:val="000000" w:themeColor="text1"/>
        </w:rPr>
        <w:t xml:space="preserve">а) по адресу: ___________________________________________________________________, </w:t>
      </w: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7262C6">
        <w:rPr>
          <w:rFonts w:ascii="Times New Roman" w:hAnsi="Times New Roman" w:cs="Times New Roman"/>
          <w:color w:val="000000" w:themeColor="text1"/>
        </w:rPr>
        <w:t>в соответствии с Федеральным законом от 27 июля 2006 г. № </w:t>
      </w:r>
      <w:hyperlink r:id="rId13" w:history="1">
        <w:r w:rsidRPr="007262C6">
          <w:rPr>
            <w:rFonts w:ascii="Times New Roman" w:hAnsi="Times New Roman" w:cs="Times New Roman"/>
            <w:color w:val="000000" w:themeColor="text1"/>
            <w:shd w:val="clear" w:color="auto" w:fill="FFFFFF"/>
          </w:rPr>
          <w:t>152-ФЗ</w:t>
        </w:r>
      </w:hyperlink>
      <w:r w:rsidRPr="007262C6">
        <w:rPr>
          <w:rFonts w:ascii="Times New Roman" w:hAnsi="Times New Roman" w:cs="Times New Roman"/>
          <w:color w:val="000000" w:themeColor="text1"/>
        </w:rPr>
        <w:t> «О персональных данных» даю согласие Министерству труда и социальной защиты Российской Федерации, находящемуся по адресу: г. Москва, ул. Ильинка, д. 21, индекс 127994,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</w:t>
      </w:r>
      <w:proofErr w:type="gramEnd"/>
      <w:r w:rsidRPr="007262C6">
        <w:rPr>
          <w:rFonts w:ascii="Times New Roman" w:hAnsi="Times New Roman" w:cs="Times New Roman"/>
          <w:color w:val="000000" w:themeColor="text1"/>
        </w:rPr>
        <w:t xml:space="preserve">, </w:t>
      </w:r>
      <w:proofErr w:type="gramStart"/>
      <w:r w:rsidRPr="007262C6">
        <w:rPr>
          <w:rFonts w:ascii="Times New Roman" w:hAnsi="Times New Roman" w:cs="Times New Roman"/>
          <w:color w:val="000000" w:themeColor="text1"/>
        </w:rPr>
        <w:t xml:space="preserve">хранение, уточнение (обновление, изменение), извлечение, использование, передачу третьим лицам (предоставление, за исключением распространения, неограниченному круг лиц, доступ), обезличивание, блокирование, удаление, уничтожение моих персональных данных, предоставляемых на участие </w:t>
      </w:r>
      <w:r w:rsidRPr="007262C6">
        <w:rPr>
          <w:rFonts w:ascii="Times New Roman" w:hAnsi="Times New Roman" w:cs="Times New Roman"/>
          <w:color w:val="000000" w:themeColor="text1"/>
        </w:rPr>
        <w:br/>
        <w:t xml:space="preserve">во Всероссийском конкурсе профессионального мастерства в сфере занятости населения, </w:t>
      </w:r>
      <w:r w:rsidRPr="007262C6">
        <w:rPr>
          <w:rFonts w:ascii="Times New Roman" w:hAnsi="Times New Roman" w:cs="Times New Roman"/>
          <w:color w:val="000000" w:themeColor="text1"/>
        </w:rPr>
        <w:br/>
        <w:t>а именно: фамилия, имя, отчество, дата рождения, пол, дата и место рождения, данные паспорта, контактный телефон, сведения об образовании, профессиональной переподготовке, повышении квалификации, информация</w:t>
      </w:r>
      <w:proofErr w:type="gramEnd"/>
      <w:r w:rsidRPr="007262C6">
        <w:rPr>
          <w:rFonts w:ascii="Times New Roman" w:hAnsi="Times New Roman" w:cs="Times New Roman"/>
          <w:color w:val="000000" w:themeColor="text1"/>
        </w:rPr>
        <w:t xml:space="preserve"> о моей трудовой деятельности, фот</w:t>
      </w:r>
      <w:proofErr w:type="gramStart"/>
      <w:r w:rsidRPr="007262C6">
        <w:rPr>
          <w:rFonts w:ascii="Times New Roman" w:hAnsi="Times New Roman" w:cs="Times New Roman"/>
          <w:color w:val="000000" w:themeColor="text1"/>
        </w:rPr>
        <w:t>о-</w:t>
      </w:r>
      <w:proofErr w:type="gramEnd"/>
      <w:r w:rsidRPr="007262C6">
        <w:rPr>
          <w:rFonts w:ascii="Times New Roman" w:hAnsi="Times New Roman" w:cs="Times New Roman"/>
          <w:color w:val="000000" w:themeColor="text1"/>
        </w:rPr>
        <w:t xml:space="preserve"> </w:t>
      </w:r>
      <w:r w:rsidR="004C1AD9">
        <w:rPr>
          <w:rFonts w:ascii="Times New Roman" w:hAnsi="Times New Roman" w:cs="Times New Roman"/>
          <w:color w:val="000000" w:themeColor="text1"/>
        </w:rPr>
        <w:br/>
      </w:r>
      <w:r w:rsidRPr="007262C6">
        <w:rPr>
          <w:rFonts w:ascii="Times New Roman" w:hAnsi="Times New Roman" w:cs="Times New Roman"/>
          <w:color w:val="000000" w:themeColor="text1"/>
        </w:rPr>
        <w:t>и видеоизображение, то есть на совершение действий, предусмотренных Федеральным законом от 27 июля 2006 г. № </w:t>
      </w:r>
      <w:hyperlink r:id="rId14" w:history="1">
        <w:r w:rsidRPr="007262C6">
          <w:rPr>
            <w:rFonts w:ascii="Times New Roman" w:hAnsi="Times New Roman" w:cs="Times New Roman"/>
            <w:color w:val="000000" w:themeColor="text1"/>
            <w:shd w:val="clear" w:color="auto" w:fill="FFFFFF"/>
          </w:rPr>
          <w:t>152-ФЗ</w:t>
        </w:r>
      </w:hyperlink>
      <w:r w:rsidRPr="007262C6">
        <w:rPr>
          <w:rFonts w:ascii="Times New Roman" w:hAnsi="Times New Roman" w:cs="Times New Roman"/>
          <w:color w:val="000000" w:themeColor="text1"/>
        </w:rPr>
        <w:t xml:space="preserve"> «О персональных данных». 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 xml:space="preserve">Цель обработки персональных данных: определение личностно-деловых </w:t>
      </w:r>
      <w:r w:rsidRPr="007262C6">
        <w:rPr>
          <w:rFonts w:ascii="Times New Roman" w:hAnsi="Times New Roman" w:cs="Times New Roman"/>
          <w:color w:val="000000" w:themeColor="text1"/>
        </w:rPr>
        <w:br/>
        <w:t xml:space="preserve">и профессиональных компетенций для участия во Всероссийском конкурсе профессионального мастерства в сфере занятости населения в номинации «Лучший специалист кадрового центра «Работа России», осуществление проверки </w:t>
      </w:r>
      <w:r w:rsidRPr="007262C6">
        <w:rPr>
          <w:rFonts w:ascii="Times New Roman" w:hAnsi="Times New Roman" w:cs="Times New Roman"/>
          <w:color w:val="000000" w:themeColor="text1"/>
        </w:rPr>
        <w:br/>
        <w:t>в отношении информации или документов, содержащих указанную выше информацию, членами оргкомитета.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>Настоящее согласие действует со дня его подписания на период действия Конкурса.</w:t>
      </w:r>
    </w:p>
    <w:p w:rsidR="007262C6" w:rsidRPr="007262C6" w:rsidRDefault="007262C6" w:rsidP="009D7DA9">
      <w:pPr>
        <w:pStyle w:val="Textbody"/>
        <w:widowControl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 xml:space="preserve"> «____» ___________ ____ г.                           Субъект персональных данных: </w:t>
      </w:r>
    </w:p>
    <w:p w:rsidR="007262C6" w:rsidRP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7262C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___________/_______________________ </w:t>
      </w:r>
    </w:p>
    <w:p w:rsid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7262C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(подпись)                 (Фамилия, инициалы</w:t>
      </w:r>
      <w:r w:rsidRPr="00D16CDE">
        <w:rPr>
          <w:rFonts w:ascii="Times New Roman" w:hAnsi="Times New Roman" w:cs="Times New Roman"/>
          <w:color w:val="000000" w:themeColor="text1"/>
          <w:sz w:val="20"/>
          <w:szCs w:val="28"/>
        </w:rPr>
        <w:t>)</w:t>
      </w:r>
    </w:p>
    <w:p w:rsidR="007262C6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7262C6" w:rsidRPr="00D16CDE" w:rsidRDefault="007262C6" w:rsidP="009D7DA9">
      <w:pPr>
        <w:pStyle w:val="Textbody"/>
        <w:widowControl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8"/>
        </w:rPr>
      </w:pPr>
      <w:r w:rsidRPr="00D16CDE">
        <w:rPr>
          <w:rFonts w:ascii="Times New Roman" w:hAnsi="Times New Roman" w:cs="Times New Roman"/>
          <w:color w:val="000000" w:themeColor="text1"/>
          <w:sz w:val="20"/>
          <w:szCs w:val="28"/>
        </w:rPr>
        <w:br w:type="page"/>
      </w:r>
    </w:p>
    <w:p w:rsidR="00B7094E" w:rsidRPr="00582626" w:rsidRDefault="00B7094E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 w:rsidRPr="00582626">
        <w:rPr>
          <w:color w:val="000000" w:themeColor="text1"/>
          <w:sz w:val="20"/>
        </w:rPr>
        <w:t xml:space="preserve">№ </w:t>
      </w:r>
      <w:r>
        <w:rPr>
          <w:color w:val="000000" w:themeColor="text1"/>
          <w:sz w:val="20"/>
        </w:rPr>
        <w:t>1.4</w:t>
      </w:r>
      <w:r w:rsidRPr="00582626">
        <w:rPr>
          <w:color w:val="000000" w:themeColor="text1"/>
          <w:sz w:val="20"/>
        </w:rPr>
        <w:t xml:space="preserve"> </w:t>
      </w:r>
    </w:p>
    <w:p w:rsidR="00B7094E" w:rsidRDefault="00B7094E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B7094E" w:rsidRPr="00582626" w:rsidRDefault="00B7094E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7262C6" w:rsidRPr="00D16CDE" w:rsidRDefault="007262C6" w:rsidP="009D7DA9">
      <w:pPr>
        <w:autoSpaceDN w:val="0"/>
        <w:ind w:left="3969"/>
        <w:contextualSpacing/>
        <w:jc w:val="right"/>
        <w:textAlignment w:val="baseline"/>
        <w:rPr>
          <w:rFonts w:eastAsia="Segoe UI"/>
          <w:color w:val="000000"/>
          <w:kern w:val="3"/>
          <w:szCs w:val="28"/>
          <w:lang w:eastAsia="zh-CN" w:bidi="hi-IN"/>
        </w:rPr>
      </w:pPr>
    </w:p>
    <w:p w:rsidR="007262C6" w:rsidRPr="00B7094E" w:rsidRDefault="007262C6" w:rsidP="009D7DA9">
      <w:pPr>
        <w:autoSpaceDN w:val="0"/>
        <w:ind w:left="113" w:right="113"/>
        <w:contextualSpacing/>
        <w:jc w:val="center"/>
        <w:textAlignment w:val="baseline"/>
        <w:rPr>
          <w:rFonts w:eastAsia="Segoe UI"/>
          <w:b/>
          <w:color w:val="000000"/>
          <w:kern w:val="3"/>
          <w:lang w:eastAsia="zh-CN" w:bidi="hi-IN"/>
        </w:rPr>
      </w:pPr>
      <w:proofErr w:type="spellStart"/>
      <w:r w:rsidRPr="00B7094E">
        <w:rPr>
          <w:rFonts w:eastAsia="Segoe UI"/>
          <w:b/>
          <w:color w:val="000000"/>
          <w:kern w:val="3"/>
          <w:lang w:eastAsia="zh-CN" w:bidi="hi-IN"/>
        </w:rPr>
        <w:t>Фотопрезентация</w:t>
      </w:r>
      <w:proofErr w:type="spellEnd"/>
      <w:r w:rsidRPr="00B7094E">
        <w:rPr>
          <w:rFonts w:eastAsia="Segoe UI"/>
          <w:b/>
          <w:color w:val="000000"/>
          <w:kern w:val="3"/>
          <w:lang w:eastAsia="zh-CN" w:bidi="hi-IN"/>
        </w:rPr>
        <w:t xml:space="preserve"> и видеообращение участника Всероссийского конкурса профессионального мастерства в сфере занятости населения</w:t>
      </w:r>
      <w:r w:rsidRPr="00B7094E">
        <w:rPr>
          <w:rFonts w:eastAsia="Segoe UI"/>
          <w:b/>
          <w:color w:val="000000"/>
          <w:kern w:val="3"/>
          <w:lang w:eastAsia="zh-CN" w:bidi="hi-IN"/>
        </w:rPr>
        <w:br/>
        <w:t>в номинации «Лучший специалист кадрового центра «Работа России»</w:t>
      </w:r>
    </w:p>
    <w:p w:rsidR="007262C6" w:rsidRPr="00B7094E" w:rsidRDefault="007262C6" w:rsidP="009D7DA9">
      <w:pPr>
        <w:contextualSpacing/>
        <w:rPr>
          <w:rFonts w:eastAsia="Segoe UI"/>
          <w:color w:val="000000" w:themeColor="text1"/>
          <w:kern w:val="3"/>
          <w:lang w:eastAsia="zh-CN" w:bidi="hi-IN"/>
        </w:rPr>
      </w:pPr>
    </w:p>
    <w:p w:rsidR="007262C6" w:rsidRPr="00B7094E" w:rsidRDefault="007262C6" w:rsidP="009D7DA9">
      <w:pPr>
        <w:pStyle w:val="ConsPlusNormal"/>
        <w:ind w:left="113" w:right="113" w:firstLineChars="162" w:firstLine="390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spellStart"/>
      <w:proofErr w:type="gramStart"/>
      <w:r w:rsidRPr="00B7094E">
        <w:rPr>
          <w:rFonts w:ascii="Times New Roman" w:hAnsi="Times New Roman" w:cs="Times New Roman"/>
          <w:b/>
          <w:bCs/>
          <w:kern w:val="3"/>
          <w:sz w:val="24"/>
          <w:szCs w:val="24"/>
        </w:rPr>
        <w:t>Фотопрезентация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– </w:t>
      </w:r>
      <w:r w:rsidRPr="00B7094E">
        <w:rPr>
          <w:rFonts w:ascii="Times New Roman" w:hAnsi="Times New Roman" w:cs="Times New Roman"/>
          <w:sz w:val="24"/>
          <w:szCs w:val="24"/>
        </w:rPr>
        <w:t xml:space="preserve">должна быть предоставлена в электронном виде в популярном формате </w:t>
      </w:r>
      <w:proofErr w:type="spellStart"/>
      <w:r w:rsidRPr="00B7094E">
        <w:rPr>
          <w:rFonts w:ascii="Times New Roman" w:hAnsi="Times New Roman" w:cs="Times New Roman"/>
          <w:sz w:val="24"/>
          <w:szCs w:val="24"/>
        </w:rPr>
        <w:t>фотопрезентации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>, состоящей из 3 – 4 слайдов.</w:t>
      </w:r>
      <w:proofErr w:type="gramEnd"/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Структура </w:t>
      </w:r>
      <w:proofErr w:type="spellStart"/>
      <w:r w:rsidRPr="00B7094E">
        <w:rPr>
          <w:rFonts w:ascii="Times New Roman" w:hAnsi="Times New Roman" w:cs="Times New Roman"/>
          <w:kern w:val="3"/>
          <w:sz w:val="24"/>
          <w:szCs w:val="24"/>
        </w:rPr>
        <w:t>фотопрезентации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>:</w:t>
      </w:r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1. </w:t>
      </w:r>
      <w:r w:rsidR="00E37D78">
        <w:rPr>
          <w:rFonts w:ascii="Times New Roman" w:hAnsi="Times New Roman" w:cs="Times New Roman"/>
          <w:kern w:val="3"/>
          <w:sz w:val="24"/>
          <w:szCs w:val="24"/>
        </w:rPr>
        <w:t>Н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аименование субъекта Российской Федерации, наименование категории Всероссийского конкурса профессионального мастерства в сфере занятости населения </w:t>
      </w:r>
      <w:r w:rsidR="00FD0CA8">
        <w:rPr>
          <w:rFonts w:ascii="Times New Roman" w:hAnsi="Times New Roman" w:cs="Times New Roman"/>
          <w:kern w:val="3"/>
          <w:sz w:val="24"/>
          <w:szCs w:val="24"/>
        </w:rPr>
        <w:br/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в номинации «Лучший директор Кадрового центра»;</w:t>
      </w:r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2. </w:t>
      </w:r>
      <w:proofErr w:type="gramStart"/>
      <w:r w:rsidR="00E37D78">
        <w:rPr>
          <w:rFonts w:ascii="Times New Roman" w:hAnsi="Times New Roman" w:cs="Times New Roman"/>
          <w:kern w:val="3"/>
          <w:sz w:val="24"/>
          <w:szCs w:val="24"/>
        </w:rPr>
        <w:t>Ф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амилия, имя, отчество (при наличии), образование, должность, фотография (портрет) участника Конкурса, общий стаж работы в кадровом центре.</w:t>
      </w:r>
      <w:proofErr w:type="gramEnd"/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Общие требования к фотографии:</w:t>
      </w:r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плечевой портрет;</w:t>
      </w:r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фотографии должны быть цветными;</w:t>
      </w:r>
    </w:p>
    <w:p w:rsidR="007262C6" w:rsidRPr="00B7094E" w:rsidRDefault="007262C6" w:rsidP="009D7DA9">
      <w:pPr>
        <w:pStyle w:val="ConsPlusNormal"/>
        <w:ind w:left="113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размер фотографии должен быть не меньше 600 пикселей по меньшей стороне и 1500 пикселей по большей стороне;</w:t>
      </w:r>
    </w:p>
    <w:p w:rsidR="007262C6" w:rsidRPr="00B7094E" w:rsidRDefault="007262C6" w:rsidP="009D7DA9">
      <w:pPr>
        <w:pStyle w:val="ConsPlusNormal"/>
        <w:ind w:left="142" w:right="113" w:firstLineChars="162" w:firstLine="38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sz w:val="24"/>
          <w:szCs w:val="24"/>
        </w:rPr>
        <w:t xml:space="preserve">фотографии должны быть предоставлены в электронном виде распространенных графических форматов со степенью сжатия 75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–</w:t>
      </w:r>
      <w:r w:rsidRPr="00B7094E">
        <w:rPr>
          <w:rFonts w:ascii="Times New Roman" w:hAnsi="Times New Roman" w:cs="Times New Roman"/>
          <w:sz w:val="24"/>
          <w:szCs w:val="24"/>
        </w:rPr>
        <w:t xml:space="preserve"> 80%,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ориентация – горизонтальная;</w:t>
      </w:r>
    </w:p>
    <w:p w:rsidR="007262C6" w:rsidRPr="00B7094E" w:rsidRDefault="007262C6" w:rsidP="009D7DA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094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E37D78">
        <w:rPr>
          <w:rFonts w:ascii="Times New Roman" w:hAnsi="Times New Roman" w:cs="Times New Roman"/>
          <w:sz w:val="24"/>
          <w:szCs w:val="24"/>
        </w:rPr>
        <w:t>Ф</w:t>
      </w:r>
      <w:r w:rsidRPr="00B7094E">
        <w:rPr>
          <w:rFonts w:ascii="Times New Roman" w:hAnsi="Times New Roman" w:cs="Times New Roman"/>
          <w:sz w:val="24"/>
          <w:szCs w:val="24"/>
        </w:rPr>
        <w:t xml:space="preserve">ото с регионального этапа Конкурса на территории субъекта Российской Федерации (далее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–</w:t>
      </w:r>
      <w:r w:rsidRPr="00B7094E">
        <w:rPr>
          <w:rFonts w:ascii="Times New Roman" w:hAnsi="Times New Roman" w:cs="Times New Roman"/>
          <w:sz w:val="24"/>
          <w:szCs w:val="24"/>
        </w:rPr>
        <w:t xml:space="preserve"> региональный этап Конкурс), общая информация о региональном этапе Конкурсе (за исключением категории «Лучший директор кадрового центра».</w:t>
      </w:r>
      <w:proofErr w:type="gramEnd"/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bookmarkStart w:id="11" w:name="_Hlk194583280"/>
      <w:bookmarkEnd w:id="11"/>
      <w:r w:rsidRPr="00B7094E">
        <w:rPr>
          <w:rFonts w:ascii="Times New Roman" w:hAnsi="Times New Roman" w:cs="Times New Roman"/>
          <w:b/>
          <w:color w:val="000000" w:themeColor="text1"/>
        </w:rPr>
        <w:t>Видеообращение</w:t>
      </w:r>
      <w:r w:rsidRPr="00B7094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7094E">
        <w:rPr>
          <w:rFonts w:ascii="Times New Roman" w:hAnsi="Times New Roman" w:cs="Times New Roman"/>
          <w:color w:val="000000" w:themeColor="text1"/>
        </w:rPr>
        <w:t xml:space="preserve">– </w:t>
      </w:r>
      <w:r w:rsidRPr="00B7094E">
        <w:rPr>
          <w:rFonts w:ascii="Times New Roman" w:hAnsi="Times New Roman" w:cs="Times New Roman"/>
        </w:rPr>
        <w:t xml:space="preserve">видеоролик, созданный </w:t>
      </w:r>
      <w:proofErr w:type="gramStart"/>
      <w:r w:rsidRPr="00B7094E">
        <w:rPr>
          <w:rFonts w:ascii="Times New Roman" w:hAnsi="Times New Roman" w:cs="Times New Roman"/>
        </w:rPr>
        <w:t>в</w:t>
      </w:r>
      <w:proofErr w:type="gramEnd"/>
      <w:r w:rsidRPr="00B7094E">
        <w:rPr>
          <w:rFonts w:ascii="Times New Roman" w:hAnsi="Times New Roman" w:cs="Times New Roman"/>
        </w:rPr>
        <w:t xml:space="preserve"> </w:t>
      </w:r>
      <w:proofErr w:type="gramStart"/>
      <w:r w:rsidRPr="00B7094E">
        <w:rPr>
          <w:rFonts w:ascii="Times New Roman" w:hAnsi="Times New Roman" w:cs="Times New Roman"/>
        </w:rPr>
        <w:t>популярных</w:t>
      </w:r>
      <w:proofErr w:type="gramEnd"/>
      <w:r w:rsidRPr="00B7094E">
        <w:rPr>
          <w:rFonts w:ascii="Times New Roman" w:hAnsi="Times New Roman" w:cs="Times New Roman"/>
        </w:rPr>
        <w:t xml:space="preserve"> </w:t>
      </w:r>
      <w:proofErr w:type="spellStart"/>
      <w:r w:rsidRPr="00B7094E">
        <w:rPr>
          <w:rFonts w:ascii="Times New Roman" w:hAnsi="Times New Roman" w:cs="Times New Roman"/>
        </w:rPr>
        <w:t>видеоформатах</w:t>
      </w:r>
      <w:proofErr w:type="spellEnd"/>
      <w:r w:rsidRPr="00B7094E">
        <w:rPr>
          <w:rFonts w:ascii="Times New Roman" w:hAnsi="Times New Roman" w:cs="Times New Roman"/>
        </w:rPr>
        <w:t>, продолжительностью не более 2 минут, который может содержать следующую информацию: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рассказ участника Конкурса о своих профессиональных качествах, званиях, навыках, интересах, наиболее интересном и сложном случае из практики;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отзывы клиентов участника Конкурса о процессе и результатах предоставления мер государственной поддержки в сфере занятости населения;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 xml:space="preserve">предложения участника Конкурса, направленные на повышение качества предоставляемых мер государственной поддержки в сфере занятости населения и сервисов </w:t>
      </w:r>
      <w:r w:rsidR="00B7094E">
        <w:rPr>
          <w:rFonts w:ascii="Times New Roman" w:hAnsi="Times New Roman" w:cs="Times New Roman"/>
          <w:color w:val="000000" w:themeColor="text1"/>
        </w:rPr>
        <w:br/>
      </w:r>
      <w:r w:rsidRPr="00B7094E">
        <w:rPr>
          <w:rFonts w:ascii="Times New Roman" w:hAnsi="Times New Roman" w:cs="Times New Roman"/>
          <w:color w:val="000000" w:themeColor="text1"/>
        </w:rPr>
        <w:t>в кадровом центре;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 xml:space="preserve">иную информацию, в том числе о дополнительном образовании, пройденных семинарах, тренингах по профилю предоставляемых мер государственной поддержки, о наставничестве, преподавательской деятельности (при наличии) и другая информация </w:t>
      </w:r>
      <w:r w:rsidR="00B7094E">
        <w:rPr>
          <w:rFonts w:ascii="Times New Roman" w:hAnsi="Times New Roman" w:cs="Times New Roman"/>
          <w:color w:val="000000" w:themeColor="text1"/>
        </w:rPr>
        <w:br/>
      </w:r>
      <w:r w:rsidRPr="00B7094E">
        <w:rPr>
          <w:rFonts w:ascii="Times New Roman" w:hAnsi="Times New Roman" w:cs="Times New Roman"/>
          <w:color w:val="000000" w:themeColor="text1"/>
        </w:rPr>
        <w:t>о профессиональной деятельности участника Конкурса.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b/>
          <w:color w:val="000000" w:themeColor="text1"/>
        </w:rPr>
        <w:t>Для категории «Лучший директор кадрового центра»</w:t>
      </w:r>
      <w:r w:rsidRPr="00B7094E">
        <w:rPr>
          <w:rFonts w:ascii="Times New Roman" w:hAnsi="Times New Roman" w:cs="Times New Roman"/>
          <w:color w:val="000000" w:themeColor="text1"/>
        </w:rPr>
        <w:t xml:space="preserve"> видеообращение – видеоролик, </w:t>
      </w:r>
      <w:r w:rsidRPr="00B7094E">
        <w:rPr>
          <w:rFonts w:ascii="Times New Roman" w:hAnsi="Times New Roman" w:cs="Times New Roman"/>
        </w:rPr>
        <w:t xml:space="preserve">созданный </w:t>
      </w:r>
      <w:proofErr w:type="gramStart"/>
      <w:r w:rsidRPr="00B7094E">
        <w:rPr>
          <w:rFonts w:ascii="Times New Roman" w:hAnsi="Times New Roman" w:cs="Times New Roman"/>
        </w:rPr>
        <w:t>в</w:t>
      </w:r>
      <w:proofErr w:type="gramEnd"/>
      <w:r w:rsidRPr="00B7094E">
        <w:rPr>
          <w:rFonts w:ascii="Times New Roman" w:hAnsi="Times New Roman" w:cs="Times New Roman"/>
        </w:rPr>
        <w:t xml:space="preserve"> </w:t>
      </w:r>
      <w:proofErr w:type="gramStart"/>
      <w:r w:rsidRPr="00B7094E">
        <w:rPr>
          <w:rFonts w:ascii="Times New Roman" w:hAnsi="Times New Roman" w:cs="Times New Roman"/>
        </w:rPr>
        <w:t>популярных</w:t>
      </w:r>
      <w:proofErr w:type="gramEnd"/>
      <w:r w:rsidRPr="00B7094E">
        <w:rPr>
          <w:rFonts w:ascii="Times New Roman" w:hAnsi="Times New Roman" w:cs="Times New Roman"/>
        </w:rPr>
        <w:t xml:space="preserve"> </w:t>
      </w:r>
      <w:proofErr w:type="spellStart"/>
      <w:r w:rsidRPr="00B7094E">
        <w:rPr>
          <w:rFonts w:ascii="Times New Roman" w:hAnsi="Times New Roman" w:cs="Times New Roman"/>
        </w:rPr>
        <w:t>видеоформатах</w:t>
      </w:r>
      <w:proofErr w:type="spellEnd"/>
      <w:r w:rsidRPr="00B7094E">
        <w:rPr>
          <w:rFonts w:ascii="Times New Roman" w:hAnsi="Times New Roman" w:cs="Times New Roman"/>
        </w:rPr>
        <w:t>,</w:t>
      </w:r>
      <w:r w:rsidRPr="00B7094E">
        <w:rPr>
          <w:rFonts w:ascii="Times New Roman" w:hAnsi="Times New Roman" w:cs="Times New Roman"/>
          <w:color w:val="000000" w:themeColor="text1"/>
        </w:rPr>
        <w:t xml:space="preserve"> продолжительностью не более 3 минут, который может содержать следующую информацию: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Длительность не более 2 минут: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рассказ участника Конкурса о своих профессиональных качествах, званиях, навыках, интересах, наиболее интересном и сложном случае из управленческой практики;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иная информация, в том числе о дополнительном образовании, пройденных семинарах, тренингах управленческой тематики, о наставничестве, преподавательской деятельности (при наличии) и друг</w:t>
      </w:r>
      <w:r w:rsidR="00E37D78">
        <w:rPr>
          <w:rFonts w:ascii="Times New Roman" w:hAnsi="Times New Roman" w:cs="Times New Roman"/>
          <w:color w:val="000000" w:themeColor="text1"/>
        </w:rPr>
        <w:t>ую</w:t>
      </w:r>
      <w:r w:rsidRPr="00B7094E">
        <w:rPr>
          <w:rFonts w:ascii="Times New Roman" w:hAnsi="Times New Roman" w:cs="Times New Roman"/>
          <w:color w:val="000000" w:themeColor="text1"/>
        </w:rPr>
        <w:t xml:space="preserve"> информаци</w:t>
      </w:r>
      <w:r w:rsidR="00E37D78">
        <w:rPr>
          <w:rFonts w:ascii="Times New Roman" w:hAnsi="Times New Roman" w:cs="Times New Roman"/>
          <w:color w:val="000000" w:themeColor="text1"/>
        </w:rPr>
        <w:t>ю</w:t>
      </w:r>
      <w:r w:rsidRPr="00B7094E">
        <w:rPr>
          <w:rFonts w:ascii="Times New Roman" w:hAnsi="Times New Roman" w:cs="Times New Roman"/>
          <w:color w:val="000000" w:themeColor="text1"/>
        </w:rPr>
        <w:t xml:space="preserve"> о профессиональной деятельности участника Конкурса.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Длительность не более 1 минуты – отзывы клиентов, коллег и подчиненных участника Конкурса о наиболее значимых результатах Кадрового центра, достигнутых благодаря и под руководством участника Конкурса.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Допускается видеосъемка с помощью мобильного телефона.</w:t>
      </w:r>
    </w:p>
    <w:p w:rsidR="007262C6" w:rsidRPr="00B7094E" w:rsidRDefault="007262C6" w:rsidP="009D7DA9">
      <w:pPr>
        <w:pStyle w:val="Textbody"/>
        <w:widowControl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Видеоролик представляется без использования паролей.</w:t>
      </w:r>
    </w:p>
    <w:p w:rsidR="00B7094E" w:rsidRDefault="00B7094E" w:rsidP="009D7DA9">
      <w:pPr>
        <w:ind w:left="6379" w:firstLine="6"/>
        <w:contextualSpacing/>
        <w:rPr>
          <w:sz w:val="20"/>
        </w:rPr>
      </w:pPr>
    </w:p>
    <w:p w:rsidR="00B7094E" w:rsidRPr="00582626" w:rsidRDefault="00B7094E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2</w:t>
      </w:r>
      <w:r w:rsidRPr="00582626">
        <w:rPr>
          <w:color w:val="000000" w:themeColor="text1"/>
          <w:sz w:val="20"/>
        </w:rPr>
        <w:t xml:space="preserve"> </w:t>
      </w:r>
    </w:p>
    <w:p w:rsidR="00B7094E" w:rsidRDefault="00B7094E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B7094E" w:rsidRPr="00582626" w:rsidRDefault="00B7094E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7262C6" w:rsidRDefault="007262C6" w:rsidP="009D7DA9">
      <w:pPr>
        <w:ind w:left="6379" w:firstLine="6"/>
        <w:contextualSpacing/>
        <w:jc w:val="both"/>
      </w:pPr>
    </w:p>
    <w:p w:rsidR="00B7094E" w:rsidRDefault="00B7094E" w:rsidP="009D7DA9">
      <w:pPr>
        <w:pStyle w:val="Textbody"/>
        <w:widowControl/>
        <w:spacing w:after="0" w:line="240" w:lineRule="auto"/>
        <w:ind w:left="142" w:right="113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spacing w:after="0" w:line="240" w:lineRule="auto"/>
        <w:ind w:left="142" w:right="113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B7094E">
        <w:rPr>
          <w:rFonts w:ascii="Times New Roman" w:hAnsi="Times New Roman" w:cs="Times New Roman"/>
          <w:b/>
          <w:color w:val="000000" w:themeColor="text1"/>
        </w:rPr>
        <w:t>Перечень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142" w:right="113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B7094E">
        <w:rPr>
          <w:rFonts w:ascii="Times New Roman" w:hAnsi="Times New Roman" w:cs="Times New Roman"/>
          <w:b/>
          <w:color w:val="000000" w:themeColor="text1"/>
        </w:rPr>
        <w:t>документов, представляемых в электронном виде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142" w:right="113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B7094E">
        <w:rPr>
          <w:rFonts w:ascii="Times New Roman" w:hAnsi="Times New Roman" w:cs="Times New Roman"/>
          <w:b/>
          <w:color w:val="000000" w:themeColor="text1"/>
        </w:rPr>
        <w:t xml:space="preserve">в оргкомитет для участия в федеральном этапе Всероссийского конкурса профессионального мастерства в сфере занятости населения </w:t>
      </w:r>
      <w:r w:rsidRPr="00B7094E">
        <w:rPr>
          <w:rFonts w:ascii="Times New Roman" w:hAnsi="Times New Roman" w:cs="Times New Roman"/>
          <w:b/>
          <w:color w:val="000000" w:themeColor="text1"/>
        </w:rPr>
        <w:br/>
        <w:t>в номинации</w:t>
      </w:r>
      <w:proofErr w:type="gramEnd"/>
      <w:r w:rsidRPr="00B7094E">
        <w:rPr>
          <w:rFonts w:ascii="Times New Roman" w:hAnsi="Times New Roman" w:cs="Times New Roman"/>
          <w:b/>
          <w:color w:val="000000" w:themeColor="text1"/>
        </w:rPr>
        <w:t xml:space="preserve"> «Лучший проект»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rPr>
          <w:rFonts w:ascii="Times New Roman" w:hAnsi="Times New Roman" w:cs="Times New Roman"/>
          <w:kern w:val="3"/>
          <w:sz w:val="24"/>
          <w:szCs w:val="24"/>
        </w:rPr>
      </w:pP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1. Описание проекта кадрового центра, а именно лучшей практики в кадровом </w:t>
      </w:r>
      <w:r w:rsidR="004D5D35">
        <w:rPr>
          <w:rFonts w:ascii="Times New Roman" w:hAnsi="Times New Roman" w:cs="Times New Roman"/>
          <w:kern w:val="3"/>
          <w:sz w:val="24"/>
          <w:szCs w:val="24"/>
        </w:rPr>
        <w:br/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центре </w:t>
      </w:r>
      <w:r w:rsidR="004D5D35">
        <w:rPr>
          <w:rFonts w:ascii="Times New Roman" w:hAnsi="Times New Roman" w:cs="Times New Roman"/>
          <w:kern w:val="3"/>
          <w:sz w:val="24"/>
          <w:szCs w:val="24"/>
        </w:rPr>
        <w:t>–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участнике Конкурса по форме согласно 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2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.1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к Положению, </w:t>
      </w:r>
      <w:proofErr w:type="gramStart"/>
      <w:r w:rsidRPr="00B7094E">
        <w:rPr>
          <w:rFonts w:ascii="Times New Roman" w:hAnsi="Times New Roman" w:cs="Times New Roman"/>
          <w:kern w:val="3"/>
          <w:sz w:val="24"/>
          <w:szCs w:val="24"/>
        </w:rPr>
        <w:t>подписанная</w:t>
      </w:r>
      <w:proofErr w:type="gram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руководителем </w:t>
      </w:r>
      <w:r>
        <w:rPr>
          <w:rFonts w:ascii="Times New Roman" w:hAnsi="Times New Roman" w:cs="Times New Roman"/>
          <w:kern w:val="3"/>
          <w:sz w:val="24"/>
          <w:szCs w:val="24"/>
        </w:rPr>
        <w:t>СПб ГАУ ЦЗН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(уполномоченным лицом).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Описание проекта кадрового центра предоставляется в двух форматах: универсальный электронный документ и текстовый электронный документ.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2. </w:t>
      </w:r>
      <w:proofErr w:type="spellStart"/>
      <w:r w:rsidRPr="00B7094E">
        <w:rPr>
          <w:rFonts w:ascii="Times New Roman" w:hAnsi="Times New Roman" w:cs="Times New Roman"/>
          <w:kern w:val="3"/>
          <w:sz w:val="24"/>
          <w:szCs w:val="24"/>
        </w:rPr>
        <w:t>Фотопрезентация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проекта кадрового центра – участника Конкурса по форме согласно 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2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.2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к Положению.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3. </w:t>
      </w:r>
      <w:proofErr w:type="spellStart"/>
      <w:r w:rsidRPr="00B7094E">
        <w:rPr>
          <w:rFonts w:ascii="Times New Roman" w:hAnsi="Times New Roman" w:cs="Times New Roman"/>
          <w:kern w:val="3"/>
          <w:sz w:val="24"/>
          <w:szCs w:val="24"/>
        </w:rPr>
        <w:t>Видеопрезентация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проекта кадрового центра – участника Конкурса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br/>
        <w:t xml:space="preserve">по форме согласно 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2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.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2</w:t>
      </w:r>
      <w:r w:rsidRPr="00B7094E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к Положению. 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4. Дополнительные материалы (прилагаются по желанию участника Конкурса).</w:t>
      </w: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jc w:val="both"/>
      </w:pPr>
    </w:p>
    <w:p w:rsidR="00B7094E" w:rsidRDefault="00B7094E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B7094E" w:rsidRPr="00582626" w:rsidRDefault="00B7094E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2.1</w:t>
      </w:r>
      <w:r w:rsidRPr="00582626">
        <w:rPr>
          <w:color w:val="000000" w:themeColor="text1"/>
          <w:sz w:val="20"/>
        </w:rPr>
        <w:t xml:space="preserve"> </w:t>
      </w:r>
    </w:p>
    <w:p w:rsidR="00B7094E" w:rsidRDefault="00B7094E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B7094E" w:rsidRPr="00582626" w:rsidRDefault="00B7094E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B7094E" w:rsidRDefault="00B7094E" w:rsidP="009D7DA9">
      <w:pPr>
        <w:ind w:left="6379" w:firstLine="6"/>
        <w:contextualSpacing/>
        <w:jc w:val="both"/>
      </w:pPr>
    </w:p>
    <w:p w:rsidR="00B7094E" w:rsidRPr="00B7094E" w:rsidRDefault="00B7094E" w:rsidP="009D7DA9">
      <w:pPr>
        <w:pStyle w:val="Textbody"/>
        <w:widowControl/>
        <w:spacing w:after="0" w:line="240" w:lineRule="auto"/>
        <w:ind w:left="113" w:right="113"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  <w:r w:rsidRPr="00B7094E">
        <w:rPr>
          <w:rFonts w:ascii="Times New Roman" w:hAnsi="Times New Roman" w:cs="Times New Roman"/>
          <w:bCs/>
          <w:color w:val="000000" w:themeColor="text1"/>
        </w:rPr>
        <w:t>Форма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113" w:right="113"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B7094E">
        <w:rPr>
          <w:rFonts w:ascii="Times New Roman" w:hAnsi="Times New Roman" w:cs="Times New Roman"/>
          <w:b/>
          <w:color w:val="000000" w:themeColor="text1"/>
        </w:rPr>
        <w:t>Описание проекта кадрового центра</w:t>
      </w:r>
    </w:p>
    <w:p w:rsid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Общие сведения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7036"/>
        <w:gridCol w:w="1500"/>
      </w:tblGrid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Субъект Российской Федерации, в котором реализуется проект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Категория проекта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8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Наименование проекта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85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Краткая аннотация проекта (не более 100 слов)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7094E">
              <w:rPr>
                <w:rFonts w:ascii="Times New Roman" w:hAnsi="Times New Roman" w:cs="Times New Roman"/>
              </w:rPr>
              <w:t xml:space="preserve">Цель и задачи проекта (цель проекта - решение конкретной проблемы в долгосрочной перспективе, задачи - порядок действий, способствующих достижению поставленной цели </w:t>
            </w:r>
            <w:r w:rsidR="004D5D35">
              <w:rPr>
                <w:rFonts w:ascii="Times New Roman" w:hAnsi="Times New Roman" w:cs="Times New Roman"/>
              </w:rPr>
              <w:br/>
            </w:r>
            <w:r w:rsidRPr="00B7094E">
              <w:rPr>
                <w:rFonts w:ascii="Times New Roman" w:hAnsi="Times New Roman" w:cs="Times New Roman"/>
              </w:rPr>
              <w:t xml:space="preserve">с указанием количественных и качественных характеристик </w:t>
            </w:r>
            <w:r w:rsidRPr="00B7094E">
              <w:rPr>
                <w:rFonts w:ascii="Times New Roman" w:hAnsi="Times New Roman" w:cs="Times New Roman"/>
              </w:rPr>
              <w:br/>
              <w:t>(не более 5)</w:t>
            </w:r>
            <w:proofErr w:type="gramEnd"/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1.6.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</w:rPr>
              <w:t>Целевая аудитория проекта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1.7.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Система управления кадровым центром в субъекте Российской Федерации, в котором реализован проект (централизованная, децентрализованная)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1.7.1.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Общее количество территориальных подразделений ГУ СЗ субъекта Российской Федерации при централизованной системе управления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1.7.2.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Количество кадровых центров либо территориальных подразделений кадрового центра, участвующих в реализации проекта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1.8.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Наименование кадрового центра (территориальных подразделений кадрового центра), участвующих в реализации проекта, с указанием кадрового центра (территориальных подразделений кадрового центра) и адреса (адресов)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1.9.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Дата начала внедрения проекта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B7094E"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1.10.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142" w:right="57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 xml:space="preserve">Дата завершения внедрения проекта и перехода </w:t>
            </w:r>
            <w:r w:rsidRPr="00B7094E">
              <w:rPr>
                <w:rFonts w:ascii="Times New Roman" w:hAnsi="Times New Roman" w:cs="Times New Roman"/>
                <w:color w:val="000000" w:themeColor="text1"/>
              </w:rPr>
              <w:br/>
              <w:t>к работе в штатном режиме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iCs/>
          <w:lang w:eastAsia="ru-RU"/>
        </w:rPr>
        <w:t>Актуальность и социальная значимость проекта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268"/>
        <w:gridCol w:w="6216"/>
        <w:gridCol w:w="2513"/>
      </w:tblGrid>
      <w:tr w:rsidR="00B7094E" w:rsidRPr="00B7094E" w:rsidTr="00241116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B7094E">
              <w:rPr>
                <w:rFonts w:ascii="Times New Roman" w:hAnsi="Times New Roman"/>
              </w:rPr>
              <w:t xml:space="preserve">Государственный приоритет (цель/задача) развития, </w:t>
            </w:r>
            <w:r w:rsidR="004D5D35">
              <w:rPr>
                <w:rFonts w:ascii="Times New Roman" w:hAnsi="Times New Roman"/>
              </w:rPr>
              <w:br/>
            </w:r>
            <w:r w:rsidRPr="00B7094E">
              <w:rPr>
                <w:rFonts w:ascii="Times New Roman" w:hAnsi="Times New Roman"/>
              </w:rPr>
              <w:t>на достижение которого влияет внедрение проекта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31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</w:rPr>
              <w:t>Предпосылки разработки проекта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31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Проблема, решаемая с помощью проекта, или улучшение, внедряемое с помощью проекта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lang w:eastAsia="ru-RU"/>
        </w:rPr>
        <w:t>Технологическая новизна проекта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268"/>
        <w:gridCol w:w="6216"/>
        <w:gridCol w:w="2513"/>
      </w:tblGrid>
      <w:tr w:rsidR="00B7094E" w:rsidRPr="00B7094E" w:rsidTr="00241116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a7"/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Выявление новой проблемы / задачи и разработка путей их решения в деятельности органов занятости </w:t>
            </w:r>
          </w:p>
          <w:p w:rsidR="00B7094E" w:rsidRPr="00B7094E" w:rsidRDefault="00B7094E" w:rsidP="009D7DA9">
            <w:pPr>
              <w:pStyle w:val="a7"/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Разработка и применение нового метода, </w:t>
            </w:r>
            <w:r w:rsidRPr="00B7094E">
              <w:rPr>
                <w:rFonts w:ascii="Times New Roman" w:eastAsia="Calibri" w:hAnsi="Times New Roman"/>
                <w:bCs/>
              </w:rPr>
              <w:br/>
              <w:t>инструмента решения целей и задач проекта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3.2.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Ключевые отличия от ранее существующего процесса/инструментов работы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a7"/>
        <w:ind w:left="644"/>
        <w:contextualSpacing/>
        <w:rPr>
          <w:rFonts w:eastAsia="Calibri"/>
          <w:bCs/>
        </w:rPr>
      </w:pPr>
    </w:p>
    <w:p w:rsidR="00B7094E" w:rsidRDefault="00B7094E" w:rsidP="009D7DA9">
      <w:pPr>
        <w:pStyle w:val="a7"/>
        <w:numPr>
          <w:ilvl w:val="0"/>
          <w:numId w:val="12"/>
        </w:numPr>
        <w:contextualSpacing/>
        <w:rPr>
          <w:rFonts w:eastAsia="Calibri"/>
          <w:bCs/>
        </w:rPr>
      </w:pPr>
      <w:r w:rsidRPr="00B7094E">
        <w:rPr>
          <w:rFonts w:eastAsia="Calibri"/>
          <w:bCs/>
        </w:rPr>
        <w:t>Механизмы и ход реализации проекта</w:t>
      </w:r>
    </w:p>
    <w:p w:rsidR="00B7094E" w:rsidRPr="00B7094E" w:rsidRDefault="00B7094E" w:rsidP="009D7DA9">
      <w:pPr>
        <w:pStyle w:val="a7"/>
        <w:ind w:left="644"/>
        <w:contextualSpacing/>
        <w:rPr>
          <w:rFonts w:eastAsia="Calibri"/>
          <w:bCs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412"/>
        <w:gridCol w:w="6072"/>
        <w:gridCol w:w="2513"/>
      </w:tblGrid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4.1.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proofErr w:type="gramStart"/>
            <w:r w:rsidRPr="00B7094E">
              <w:rPr>
                <w:rFonts w:ascii="Times New Roman" w:hAnsi="Times New Roman"/>
                <w:color w:val="000000" w:themeColor="text1"/>
              </w:rPr>
              <w:t xml:space="preserve">Дорожная карта проекта, </w:t>
            </w:r>
            <w:r w:rsidRPr="00B7094E">
              <w:rPr>
                <w:rFonts w:ascii="Times New Roman" w:eastAsia="Calibri" w:hAnsi="Times New Roman"/>
                <w:bCs/>
              </w:rPr>
              <w:t xml:space="preserve">описание каждого этапа </w:t>
            </w:r>
            <w:r w:rsidR="004D5D35">
              <w:rPr>
                <w:rFonts w:ascii="Times New Roman" w:eastAsia="Calibri" w:hAnsi="Times New Roman"/>
                <w:bCs/>
              </w:rPr>
              <w:br/>
            </w:r>
            <w:r w:rsidRPr="00B7094E">
              <w:rPr>
                <w:rFonts w:ascii="Times New Roman" w:eastAsia="Calibri" w:hAnsi="Times New Roman"/>
                <w:bCs/>
              </w:rPr>
              <w:t>и элемента, включая длительность процедур (мероприятие / срок / ответственный (должность или структурное подразделение / результат)</w:t>
            </w:r>
            <w:proofErr w:type="gramEnd"/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4.2.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Наличие новых сервисов в составе жизненной / </w:t>
            </w:r>
            <w:proofErr w:type="gramStart"/>
            <w:r w:rsidRPr="00B7094E">
              <w:rPr>
                <w:rFonts w:ascii="Times New Roman" w:eastAsia="Calibri" w:hAnsi="Times New Roman"/>
                <w:bCs/>
              </w:rPr>
              <w:t>бизнес-ситуации</w:t>
            </w:r>
            <w:proofErr w:type="gramEnd"/>
            <w:r w:rsidRPr="00B7094E">
              <w:rPr>
                <w:rFonts w:ascii="Times New Roman" w:eastAsia="Calibri" w:hAnsi="Times New Roman"/>
                <w:bCs/>
              </w:rPr>
              <w:t xml:space="preserve"> (описание их сути)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4.3.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Взаимодействие с партнерами и внешними поставщиками услуг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4.4.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Описание клиентского пути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4.5.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Дальнейшее развитие проекта с сохранением и/или преумножением полученных результатов (при наличии)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lang w:eastAsia="ru-RU"/>
        </w:rPr>
        <w:t>Описание ресурсного обеспечения проекта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408"/>
        <w:gridCol w:w="6074"/>
        <w:gridCol w:w="2515"/>
      </w:tblGrid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5.1.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Новые / актуализированные нормативно-правовые акты (при наличии)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5.2.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Инструменты методического обеспечения </w:t>
            </w:r>
            <w:r w:rsidRPr="00B7094E">
              <w:rPr>
                <w:rFonts w:ascii="Times New Roman" w:eastAsia="Calibri" w:hAnsi="Times New Roman"/>
                <w:bCs/>
              </w:rPr>
              <w:br/>
              <w:t>(при наличии)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Кадровое обеспечение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5.4.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Финансовое обеспечение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5.5.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Информационные технологии (при наличии)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5.6.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Материальное обеспечение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5.7.</w:t>
            </w:r>
          </w:p>
        </w:tc>
        <w:tc>
          <w:tcPr>
            <w:tcW w:w="3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jc w:val="both"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Организационное обеспечение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keepNext/>
        <w:widowControl/>
        <w:numPr>
          <w:ilvl w:val="0"/>
          <w:numId w:val="12"/>
        </w:numPr>
        <w:spacing w:after="0" w:line="240" w:lineRule="auto"/>
        <w:ind w:left="641" w:hanging="357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lang w:eastAsia="ru-RU"/>
        </w:rPr>
        <w:t>Механизмы сбора обратной связи от клиентов – бенефициаров проекта</w:t>
      </w:r>
    </w:p>
    <w:p w:rsidR="00B7094E" w:rsidRPr="00B7094E" w:rsidRDefault="00B7094E" w:rsidP="009D7DA9">
      <w:pPr>
        <w:pStyle w:val="Textbody"/>
        <w:keepNext/>
        <w:widowControl/>
        <w:spacing w:after="0" w:line="240" w:lineRule="auto"/>
        <w:ind w:left="641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412"/>
        <w:gridCol w:w="6072"/>
        <w:gridCol w:w="2513"/>
      </w:tblGrid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6.1.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Описание инструментов сбора обратной связи </w:t>
            </w:r>
            <w:r w:rsidRPr="00B7094E">
              <w:rPr>
                <w:rFonts w:ascii="Times New Roman" w:eastAsia="Calibri" w:hAnsi="Times New Roman"/>
                <w:bCs/>
              </w:rPr>
              <w:br/>
              <w:t>от целевой группы проекта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6.2.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Описание процедур по мониторингу и принятию управленческих решений по итогам анализа обратной связи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6.3.</w:t>
            </w: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Сводные результаты обратной связи (при наличии)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lang w:eastAsia="ru-RU"/>
        </w:rPr>
        <w:t>Эффективность и результативность проекта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338"/>
        <w:gridCol w:w="6124"/>
        <w:gridCol w:w="2535"/>
      </w:tblGrid>
      <w:tr w:rsidR="00B7094E" w:rsidRPr="00B7094E" w:rsidTr="00241116">
        <w:tc>
          <w:tcPr>
            <w:tcW w:w="669" w:type="pct"/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7.1.</w:t>
            </w:r>
          </w:p>
        </w:tc>
        <w:tc>
          <w:tcPr>
            <w:tcW w:w="3063" w:type="pct"/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Качественные результаты проекта, эффекты </w:t>
            </w:r>
            <w:r w:rsidRPr="00B7094E">
              <w:rPr>
                <w:rFonts w:ascii="Times New Roman" w:eastAsia="Calibri" w:hAnsi="Times New Roman"/>
                <w:bCs/>
              </w:rPr>
              <w:br/>
              <w:t>(</w:t>
            </w:r>
            <w:r w:rsidRPr="00B7094E">
              <w:rPr>
                <w:rFonts w:ascii="Times New Roman" w:eastAsia="Calibri" w:hAnsi="Times New Roman"/>
              </w:rPr>
              <w:t>при наличии)</w:t>
            </w:r>
          </w:p>
        </w:tc>
        <w:tc>
          <w:tcPr>
            <w:tcW w:w="1268" w:type="pct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69" w:type="pct"/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7.2.</w:t>
            </w:r>
          </w:p>
        </w:tc>
        <w:tc>
          <w:tcPr>
            <w:tcW w:w="3063" w:type="pct"/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 xml:space="preserve">Количественные результаты проекта: </w:t>
            </w:r>
            <w:r w:rsidRPr="00B7094E">
              <w:rPr>
                <w:rFonts w:ascii="Times New Roman" w:eastAsia="Calibri" w:hAnsi="Times New Roman"/>
              </w:rPr>
              <w:t xml:space="preserve">значение </w:t>
            </w:r>
            <w:r w:rsidRPr="00B7094E">
              <w:rPr>
                <w:rFonts w:ascii="Times New Roman" w:eastAsia="Calibri" w:hAnsi="Times New Roman"/>
              </w:rPr>
              <w:br/>
              <w:t xml:space="preserve">до начала внедрения и фактическое значение </w:t>
            </w:r>
            <w:r w:rsidRPr="00B7094E">
              <w:rPr>
                <w:rFonts w:ascii="Times New Roman" w:eastAsia="Calibri" w:hAnsi="Times New Roman"/>
              </w:rPr>
              <w:br/>
              <w:t xml:space="preserve">на момент подачи заявки </w:t>
            </w:r>
          </w:p>
        </w:tc>
        <w:tc>
          <w:tcPr>
            <w:tcW w:w="1268" w:type="pct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69" w:type="pct"/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7.3.</w:t>
            </w:r>
          </w:p>
        </w:tc>
        <w:tc>
          <w:tcPr>
            <w:tcW w:w="3063" w:type="pct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Наличие показателей и индикаторов оценки эффективности и результативности проекта </w:t>
            </w: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br/>
              <w:t>для органов занятости и для государственных учреждений службы занятости</w:t>
            </w:r>
          </w:p>
        </w:tc>
        <w:tc>
          <w:tcPr>
            <w:tcW w:w="1268" w:type="pct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P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eastAsia="Calibri" w:hAnsi="Times New Roman" w:cs="Times New Roman"/>
          <w:bCs/>
          <w:iCs/>
          <w:lang w:eastAsia="ru-RU"/>
        </w:rPr>
        <w:t>Информационное сопровождение проекта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textAlignment w:val="auto"/>
        <w:rPr>
          <w:rFonts w:ascii="Times New Roman" w:hAnsi="Times New Roman" w:cs="Times New Roman"/>
          <w:color w:val="000000" w:themeColor="text1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1394"/>
        <w:gridCol w:w="5986"/>
        <w:gridCol w:w="2617"/>
      </w:tblGrid>
      <w:tr w:rsidR="00B7094E" w:rsidRPr="00B7094E" w:rsidTr="00241116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8.1.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Публичные мероприятия по презентации проекта (при наличии)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8.2.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eastAsia="Calibri" w:hAnsi="Times New Roman" w:cs="Times New Roman"/>
                <w:bCs/>
                <w:lang w:eastAsia="ru-RU"/>
              </w:rPr>
              <w:t>Ссылка на официальные ресурсы в сети Интернет, где размещена информация о проекте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lastRenderedPageBreak/>
              <w:t>8.3.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Ссылки, демонстрирующие, что информация</w:t>
            </w:r>
            <w:r w:rsidRPr="00B7094E">
              <w:rPr>
                <w:rFonts w:ascii="Times New Roman" w:eastAsia="Calibri" w:hAnsi="Times New Roman"/>
                <w:bCs/>
              </w:rPr>
              <w:br/>
              <w:t xml:space="preserve">о проекте систематически освещается в средствах массовой информации, </w:t>
            </w:r>
            <w:r w:rsidRPr="00B7094E">
              <w:rPr>
                <w:rFonts w:ascii="Times New Roman" w:eastAsia="Calibri" w:hAnsi="Times New Roman"/>
                <w:bCs/>
              </w:rPr>
              <w:br/>
              <w:t>на страницах социальных сетей и т.п.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color w:val="000000" w:themeColor="text1"/>
              </w:rPr>
              <w:t>8.4.</w:t>
            </w:r>
          </w:p>
        </w:tc>
        <w:tc>
          <w:tcPr>
            <w:tcW w:w="2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94E" w:rsidRPr="00B7094E" w:rsidRDefault="00B7094E" w:rsidP="009D7DA9">
            <w:pPr>
              <w:contextualSpacing/>
              <w:rPr>
                <w:rFonts w:ascii="Times New Roman" w:eastAsia="Calibri" w:hAnsi="Times New Roman"/>
                <w:bCs/>
              </w:rPr>
            </w:pPr>
            <w:r w:rsidRPr="00B7094E">
              <w:rPr>
                <w:rFonts w:ascii="Times New Roman" w:eastAsia="Calibri" w:hAnsi="Times New Roman"/>
                <w:bCs/>
              </w:rPr>
              <w:t>Макеты информационных материалов</w:t>
            </w:r>
            <w:r w:rsidRPr="00B7094E">
              <w:rPr>
                <w:rFonts w:ascii="Times New Roman" w:eastAsia="Calibri" w:hAnsi="Times New Roman"/>
                <w:bCs/>
              </w:rPr>
              <w:br/>
              <w:t>(при наличии)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7094E" w:rsidRPr="00B7094E" w:rsidRDefault="00B7094E" w:rsidP="009D7DA9">
      <w:pPr>
        <w:pStyle w:val="Textbody"/>
        <w:widowControl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094E" w:rsidRDefault="00B7094E" w:rsidP="009D7DA9">
      <w:pPr>
        <w:pStyle w:val="Textbody"/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7094E">
        <w:rPr>
          <w:rFonts w:ascii="Times New Roman" w:hAnsi="Times New Roman" w:cs="Times New Roman"/>
          <w:color w:val="000000" w:themeColor="text1"/>
        </w:rPr>
        <w:t>Контактные данные лиц, ответственных за реализацию проекта ЦЗН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647"/>
        <w:gridCol w:w="2068"/>
        <w:gridCol w:w="2481"/>
      </w:tblGrid>
      <w:tr w:rsidR="00B7094E" w:rsidRPr="00B7094E" w:rsidTr="00241116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10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№ </w:t>
            </w:r>
            <w:proofErr w:type="gramStart"/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>п</w:t>
            </w:r>
            <w:proofErr w:type="gramEnd"/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>/п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gramStart"/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>Ответственный</w:t>
            </w:r>
            <w:proofErr w:type="gramEnd"/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(ФИО, должность, структурное подразделение)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60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>Телефон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7094E">
              <w:rPr>
                <w:rFonts w:ascii="Times New Roman" w:hAnsi="Times New Roman" w:cs="Times New Roman"/>
                <w:bCs/>
                <w:color w:val="000000" w:themeColor="text1"/>
              </w:rPr>
              <w:t>Электронная почта</w:t>
            </w:r>
          </w:p>
        </w:tc>
      </w:tr>
      <w:tr w:rsidR="00B7094E" w:rsidRPr="00B7094E" w:rsidTr="00241116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94E" w:rsidRPr="00B7094E" w:rsidRDefault="00B7094E" w:rsidP="009D7DA9">
            <w:pPr>
              <w:pStyle w:val="TableContents"/>
              <w:ind w:left="57" w:right="57" w:firstLine="284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af3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4"/>
        <w:gridCol w:w="2145"/>
        <w:gridCol w:w="5006"/>
      </w:tblGrid>
      <w:tr w:rsidR="00B7094E" w:rsidRPr="00B7094E" w:rsidTr="00241116">
        <w:trPr>
          <w:trHeight w:val="103"/>
        </w:trPr>
        <w:tc>
          <w:tcPr>
            <w:tcW w:w="2284" w:type="dxa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5" w:type="dxa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06" w:type="dxa"/>
          </w:tcPr>
          <w:p w:rsidR="00B7094E" w:rsidRPr="00B7094E" w:rsidRDefault="00B7094E" w:rsidP="009D7DA9">
            <w:pPr>
              <w:pStyle w:val="Textbody"/>
              <w:widowControl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94E" w:rsidRPr="00B7094E" w:rsidTr="00241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 w:rsidR="00B7094E" w:rsidRPr="00B7094E" w:rsidRDefault="00B7094E" w:rsidP="009D7DA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:rsidR="00B7094E" w:rsidRPr="00B7094E" w:rsidRDefault="00B7094E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7094E" w:rsidRPr="00B7094E" w:rsidRDefault="00B7094E" w:rsidP="009D7DA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94E" w:rsidRPr="00B7094E" w:rsidRDefault="00B7094E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94606719"/>
      <w:r w:rsidRPr="00B7094E">
        <w:rPr>
          <w:rFonts w:ascii="Times New Roman" w:hAnsi="Times New Roman" w:cs="Times New Roman"/>
          <w:sz w:val="24"/>
          <w:szCs w:val="24"/>
        </w:rPr>
        <w:t>_________________ _______________ _______________________________________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4"/>
        <w:gridCol w:w="2291"/>
        <w:gridCol w:w="5132"/>
      </w:tblGrid>
      <w:tr w:rsidR="00B7094E" w:rsidRPr="00B7094E" w:rsidTr="00241116">
        <w:tc>
          <w:tcPr>
            <w:tcW w:w="1287" w:type="pct"/>
          </w:tcPr>
          <w:p w:rsidR="00B7094E" w:rsidRPr="00B7094E" w:rsidRDefault="00B7094E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4E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146" w:type="pct"/>
          </w:tcPr>
          <w:p w:rsidR="00B7094E" w:rsidRPr="00B7094E" w:rsidRDefault="00B7094E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4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68" w:type="pct"/>
          </w:tcPr>
          <w:p w:rsidR="00B7094E" w:rsidRPr="00B7094E" w:rsidRDefault="00B7094E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4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</w:t>
            </w:r>
            <w:r w:rsidR="004D5D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094E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руководителя (уполномоченного лица) </w:t>
            </w:r>
            <w:r w:rsidR="002411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 ГАУ ЦЗН</w:t>
            </w:r>
            <w:r w:rsidRPr="00B709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7094E" w:rsidRPr="00B7094E" w:rsidRDefault="00B7094E" w:rsidP="009D7DA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</w:tbl>
    <w:p w:rsidR="00B7094E" w:rsidRPr="00B7094E" w:rsidRDefault="00B7094E" w:rsidP="009D7DA9">
      <w:pPr>
        <w:ind w:left="113" w:right="113" w:firstLine="709"/>
        <w:contextualSpacing/>
        <w:rPr>
          <w:kern w:val="3"/>
        </w:rPr>
      </w:pPr>
    </w:p>
    <w:p w:rsidR="00B7094E" w:rsidRPr="00B7094E" w:rsidRDefault="00B7094E" w:rsidP="009D7DA9">
      <w:pPr>
        <w:ind w:left="113" w:right="113" w:firstLine="709"/>
        <w:contextualSpacing/>
        <w:rPr>
          <w:color w:val="000000" w:themeColor="text1"/>
          <w:kern w:val="3"/>
        </w:rPr>
      </w:pPr>
      <w:r w:rsidRPr="00B7094E">
        <w:rPr>
          <w:color w:val="000000" w:themeColor="text1"/>
          <w:kern w:val="3"/>
        </w:rPr>
        <w:t xml:space="preserve">                                                                                                               </w:t>
      </w:r>
    </w:p>
    <w:p w:rsidR="00B7094E" w:rsidRPr="00582626" w:rsidRDefault="00B7094E" w:rsidP="009D7DA9">
      <w:pPr>
        <w:ind w:left="6379" w:firstLine="6"/>
        <w:contextualSpacing/>
        <w:rPr>
          <w:sz w:val="20"/>
        </w:rPr>
      </w:pPr>
      <w:r w:rsidRPr="00B7094E">
        <w:rPr>
          <w:color w:val="000000" w:themeColor="text1"/>
          <w:kern w:val="3"/>
        </w:rPr>
        <w:br w:type="page"/>
      </w: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2.2</w:t>
      </w:r>
      <w:r w:rsidRPr="00582626">
        <w:rPr>
          <w:color w:val="000000" w:themeColor="text1"/>
          <w:sz w:val="20"/>
        </w:rPr>
        <w:t xml:space="preserve"> </w:t>
      </w:r>
    </w:p>
    <w:p w:rsidR="00B7094E" w:rsidRDefault="00B7094E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B7094E" w:rsidRPr="00582626" w:rsidRDefault="00B7094E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B7094E" w:rsidRPr="00B7094E" w:rsidRDefault="00B7094E" w:rsidP="009D7DA9">
      <w:pPr>
        <w:ind w:left="5245"/>
        <w:contextualSpacing/>
        <w:jc w:val="center"/>
        <w:rPr>
          <w:color w:val="000000" w:themeColor="text1"/>
          <w:kern w:val="3"/>
        </w:rPr>
      </w:pPr>
    </w:p>
    <w:p w:rsidR="00B7094E" w:rsidRPr="00B7094E" w:rsidRDefault="00B7094E" w:rsidP="009D7DA9">
      <w:pPr>
        <w:ind w:left="113" w:right="113" w:firstLine="709"/>
        <w:contextualSpacing/>
        <w:rPr>
          <w:kern w:val="3"/>
        </w:rPr>
      </w:pPr>
    </w:p>
    <w:p w:rsidR="00B7094E" w:rsidRPr="00B7094E" w:rsidRDefault="00B7094E" w:rsidP="009D7DA9">
      <w:pPr>
        <w:pStyle w:val="Textbody"/>
        <w:widowControl/>
        <w:spacing w:after="0" w:line="240" w:lineRule="auto"/>
        <w:ind w:right="113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13" w:name="P842"/>
      <w:bookmarkEnd w:id="13"/>
      <w:proofErr w:type="spellStart"/>
      <w:r w:rsidRPr="00B7094E">
        <w:rPr>
          <w:rFonts w:ascii="Times New Roman" w:hAnsi="Times New Roman" w:cs="Times New Roman"/>
          <w:b/>
          <w:color w:val="000000" w:themeColor="text1"/>
        </w:rPr>
        <w:t>Фотопрезентация</w:t>
      </w:r>
      <w:proofErr w:type="spellEnd"/>
      <w:r w:rsidRPr="00B7094E">
        <w:rPr>
          <w:rFonts w:ascii="Times New Roman" w:hAnsi="Times New Roman" w:cs="Times New Roman"/>
          <w:b/>
          <w:color w:val="000000" w:themeColor="text1"/>
        </w:rPr>
        <w:t xml:space="preserve"> и </w:t>
      </w:r>
      <w:bookmarkStart w:id="14" w:name="_Hlk194607059"/>
      <w:proofErr w:type="spellStart"/>
      <w:r w:rsidRPr="00B7094E">
        <w:rPr>
          <w:rFonts w:ascii="Times New Roman" w:hAnsi="Times New Roman" w:cs="Times New Roman"/>
          <w:b/>
          <w:color w:val="000000" w:themeColor="text1"/>
        </w:rPr>
        <w:t>видеопрезентация</w:t>
      </w:r>
      <w:proofErr w:type="spellEnd"/>
      <w:r w:rsidRPr="00B7094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7094E">
        <w:rPr>
          <w:rFonts w:ascii="Times New Roman" w:hAnsi="Times New Roman" w:cs="Times New Roman"/>
          <w:b/>
          <w:color w:val="000000" w:themeColor="text1"/>
        </w:rPr>
        <w:br/>
        <w:t xml:space="preserve">проекта участника Всероссийского конкурса профессионального мастерства </w:t>
      </w:r>
      <w:r w:rsidRPr="00B7094E">
        <w:rPr>
          <w:rFonts w:ascii="Times New Roman" w:hAnsi="Times New Roman" w:cs="Times New Roman"/>
          <w:b/>
          <w:color w:val="000000" w:themeColor="text1"/>
        </w:rPr>
        <w:br/>
        <w:t xml:space="preserve">в сфере занятости населения в номинации </w:t>
      </w:r>
      <w:bookmarkEnd w:id="14"/>
      <w:r w:rsidRPr="00B7094E">
        <w:rPr>
          <w:rFonts w:ascii="Times New Roman" w:hAnsi="Times New Roman" w:cs="Times New Roman"/>
          <w:b/>
          <w:color w:val="000000" w:themeColor="text1"/>
        </w:rPr>
        <w:t>«Лучший проект»</w:t>
      </w:r>
    </w:p>
    <w:p w:rsidR="00B7094E" w:rsidRPr="00B7094E" w:rsidRDefault="00B7094E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spellStart"/>
      <w:r w:rsidRPr="00B7094E">
        <w:rPr>
          <w:rFonts w:ascii="Times New Roman" w:hAnsi="Times New Roman" w:cs="Times New Roman"/>
          <w:b/>
          <w:kern w:val="3"/>
          <w:sz w:val="24"/>
          <w:szCs w:val="24"/>
        </w:rPr>
        <w:t>Фотопрезентация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– </w:t>
      </w:r>
      <w:r w:rsidRPr="00B7094E">
        <w:rPr>
          <w:rFonts w:ascii="Times New Roman" w:hAnsi="Times New Roman" w:cs="Times New Roman"/>
          <w:sz w:val="24"/>
          <w:szCs w:val="24"/>
        </w:rPr>
        <w:t xml:space="preserve">должна быть предоставлена в электронном виде  </w:t>
      </w:r>
      <w:r w:rsidRPr="00B7094E">
        <w:rPr>
          <w:rFonts w:ascii="Times New Roman" w:hAnsi="Times New Roman" w:cs="Times New Roman"/>
          <w:sz w:val="24"/>
          <w:szCs w:val="24"/>
        </w:rPr>
        <w:br/>
        <w:t xml:space="preserve">в популярных форматах </w:t>
      </w:r>
      <w:proofErr w:type="spellStart"/>
      <w:r w:rsidRPr="00B7094E">
        <w:rPr>
          <w:rFonts w:ascii="Times New Roman" w:hAnsi="Times New Roman" w:cs="Times New Roman"/>
          <w:sz w:val="24"/>
          <w:szCs w:val="24"/>
        </w:rPr>
        <w:t>фотопрезентаций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, состоящей из 7-10 слайдов 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br/>
        <w:t>и сопровождающей описание проекта по следующей структуре: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Наименование субъекта Российской Федерации.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Наименование номинации Конкурса. Наименование категории номинации (при наличии).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Наименование проекта.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Обоснование необходимости проекта (указывается проблема).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Цели и задачи проекта.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Сроки реализации проекта.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Стратегия достижения поставленных целей.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Механизмы достижения поставленных целей.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Достигнутые результаты. Индикаторы и показатели эффективности проекта. Дальнейшее развитие проекта.</w:t>
      </w:r>
    </w:p>
    <w:p w:rsidR="00B7094E" w:rsidRPr="00B7094E" w:rsidRDefault="00B7094E" w:rsidP="009D7DA9">
      <w:pPr>
        <w:pStyle w:val="ConsPlusNormal"/>
        <w:numPr>
          <w:ilvl w:val="0"/>
          <w:numId w:val="11"/>
        </w:numPr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>Дополнительная информация (на усмотрение участника Конкурса), фотоотчет проекта.</w:t>
      </w: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spellStart"/>
      <w:proofErr w:type="gramStart"/>
      <w:r w:rsidRPr="00B7094E">
        <w:rPr>
          <w:rFonts w:ascii="Times New Roman" w:hAnsi="Times New Roman" w:cs="Times New Roman"/>
          <w:b/>
          <w:kern w:val="3"/>
          <w:sz w:val="24"/>
          <w:szCs w:val="24"/>
        </w:rPr>
        <w:t>Видеопрезентация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– видеоролик, </w:t>
      </w:r>
      <w:r w:rsidRPr="00B7094E">
        <w:rPr>
          <w:rFonts w:ascii="Times New Roman" w:hAnsi="Times New Roman" w:cs="Times New Roman"/>
          <w:sz w:val="24"/>
          <w:szCs w:val="24"/>
        </w:rPr>
        <w:t xml:space="preserve">созданный в популярных </w:t>
      </w:r>
      <w:proofErr w:type="spellStart"/>
      <w:r w:rsidRPr="00B7094E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B7094E">
        <w:rPr>
          <w:rFonts w:ascii="Times New Roman" w:hAnsi="Times New Roman" w:cs="Times New Roman"/>
          <w:sz w:val="24"/>
          <w:szCs w:val="24"/>
        </w:rPr>
        <w:t>,</w:t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продолжительностью не более 3 минут, демонстрирующий основную информацию </w:t>
      </w:r>
      <w:r w:rsidR="00A90F70">
        <w:rPr>
          <w:rFonts w:ascii="Times New Roman" w:hAnsi="Times New Roman" w:cs="Times New Roman"/>
          <w:kern w:val="3"/>
          <w:sz w:val="24"/>
          <w:szCs w:val="24"/>
        </w:rPr>
        <w:br/>
      </w:r>
      <w:r w:rsidRPr="00B7094E">
        <w:rPr>
          <w:rFonts w:ascii="Times New Roman" w:hAnsi="Times New Roman" w:cs="Times New Roman"/>
          <w:kern w:val="3"/>
          <w:sz w:val="24"/>
          <w:szCs w:val="24"/>
        </w:rPr>
        <w:t>о заявленном проекте от субъекта Российской Федерации.</w:t>
      </w:r>
      <w:proofErr w:type="gramEnd"/>
    </w:p>
    <w:p w:rsidR="00B7094E" w:rsidRPr="00B7094E" w:rsidRDefault="00B7094E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Содержание </w:t>
      </w:r>
      <w:proofErr w:type="spellStart"/>
      <w:r w:rsidRPr="00B7094E">
        <w:rPr>
          <w:rFonts w:ascii="Times New Roman" w:hAnsi="Times New Roman" w:cs="Times New Roman"/>
          <w:kern w:val="3"/>
          <w:sz w:val="24"/>
          <w:szCs w:val="24"/>
        </w:rPr>
        <w:t>фотопрезентации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и </w:t>
      </w:r>
      <w:proofErr w:type="spellStart"/>
      <w:r w:rsidRPr="00B7094E">
        <w:rPr>
          <w:rFonts w:ascii="Times New Roman" w:hAnsi="Times New Roman" w:cs="Times New Roman"/>
          <w:kern w:val="3"/>
          <w:sz w:val="24"/>
          <w:szCs w:val="24"/>
        </w:rPr>
        <w:t>видеопрезентации</w:t>
      </w:r>
      <w:proofErr w:type="spellEnd"/>
      <w:r w:rsidRPr="00B7094E">
        <w:rPr>
          <w:rFonts w:ascii="Times New Roman" w:hAnsi="Times New Roman" w:cs="Times New Roman"/>
          <w:kern w:val="3"/>
          <w:sz w:val="24"/>
          <w:szCs w:val="24"/>
        </w:rPr>
        <w:t xml:space="preserve"> должно быть синхронизировано.</w:t>
      </w:r>
    </w:p>
    <w:p w:rsidR="00B7094E" w:rsidRPr="00B7094E" w:rsidRDefault="00B7094E" w:rsidP="009D7DA9">
      <w:pPr>
        <w:ind w:left="113" w:right="113" w:firstLine="709"/>
        <w:contextualSpacing/>
        <w:rPr>
          <w:color w:val="000000" w:themeColor="text1"/>
          <w:kern w:val="3"/>
        </w:rPr>
      </w:pPr>
      <w:r w:rsidRPr="00B7094E">
        <w:rPr>
          <w:color w:val="000000" w:themeColor="text1"/>
          <w:kern w:val="3"/>
        </w:rPr>
        <w:t xml:space="preserve">                                                                                                                </w:t>
      </w:r>
    </w:p>
    <w:p w:rsidR="00B7094E" w:rsidRPr="00B7094E" w:rsidRDefault="00B7094E" w:rsidP="009D7DA9">
      <w:pPr>
        <w:ind w:left="113" w:right="113" w:firstLine="709"/>
        <w:contextualSpacing/>
        <w:rPr>
          <w:color w:val="000000" w:themeColor="text1"/>
          <w:kern w:val="3"/>
        </w:rPr>
      </w:pPr>
      <w:r w:rsidRPr="00B7094E">
        <w:rPr>
          <w:kern w:val="3"/>
        </w:rPr>
        <w:br w:type="page"/>
      </w:r>
    </w:p>
    <w:p w:rsidR="008C5833" w:rsidRPr="00582626" w:rsidRDefault="008C5833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3</w:t>
      </w:r>
      <w:r w:rsidRPr="00582626">
        <w:rPr>
          <w:color w:val="000000" w:themeColor="text1"/>
          <w:sz w:val="20"/>
        </w:rPr>
        <w:t xml:space="preserve"> </w:t>
      </w:r>
    </w:p>
    <w:p w:rsidR="008C5833" w:rsidRDefault="008C5833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8C5833" w:rsidRPr="00582626" w:rsidRDefault="008C5833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B7094E" w:rsidRPr="00B7094E" w:rsidRDefault="00B7094E" w:rsidP="009D7DA9">
      <w:pPr>
        <w:ind w:left="113" w:right="113" w:firstLine="4536"/>
        <w:contextualSpacing/>
        <w:jc w:val="center"/>
        <w:rPr>
          <w:color w:val="000000" w:themeColor="text1"/>
          <w:kern w:val="3"/>
        </w:rPr>
      </w:pPr>
    </w:p>
    <w:p w:rsidR="00B7094E" w:rsidRPr="00B7094E" w:rsidRDefault="00B7094E" w:rsidP="009D7DA9">
      <w:pPr>
        <w:pStyle w:val="ConsPlusNormal"/>
        <w:ind w:left="113" w:right="113" w:firstLine="709"/>
        <w:contextualSpacing/>
        <w:jc w:val="center"/>
        <w:rPr>
          <w:rFonts w:ascii="Times New Roman" w:hAnsi="Times New Roman" w:cs="Times New Roman"/>
          <w:kern w:val="3"/>
          <w:sz w:val="24"/>
          <w:szCs w:val="24"/>
        </w:rPr>
      </w:pPr>
    </w:p>
    <w:p w:rsidR="00B7094E" w:rsidRPr="00B7094E" w:rsidRDefault="00B7094E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left="142"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bookmarkStart w:id="15" w:name="_Hlk195255284"/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Перечень</w:t>
      </w:r>
    </w:p>
    <w:p w:rsidR="008C5833" w:rsidRPr="008C5833" w:rsidRDefault="008C5833" w:rsidP="009D7DA9">
      <w:pPr>
        <w:pStyle w:val="ConsPlusNormal"/>
        <w:ind w:left="142"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 xml:space="preserve">документов, представляемых в электронном виде в оргкомитет </w:t>
      </w: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br/>
        <w:t>для участия в федеральном этапе Всероссийского конкурса профессионального мастерства в сфере занятости населения</w:t>
      </w:r>
    </w:p>
    <w:p w:rsidR="008C5833" w:rsidRPr="008C5833" w:rsidRDefault="008C5833" w:rsidP="009D7DA9">
      <w:pPr>
        <w:pStyle w:val="ConsPlusNormal"/>
        <w:ind w:left="142"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 xml:space="preserve">в номинации «Лучшая функциональная команда кадрового центра </w:t>
      </w: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br/>
        <w:t xml:space="preserve">«Работа России» </w:t>
      </w:r>
      <w:r w:rsidRPr="008C5833">
        <w:rPr>
          <w:rFonts w:ascii="Times New Roman" w:hAnsi="Times New Roman" w:cs="Times New Roman"/>
          <w:b/>
          <w:bCs/>
          <w:color w:val="000000" w:themeColor="text1"/>
          <w:kern w:val="3"/>
          <w:sz w:val="24"/>
          <w:szCs w:val="24"/>
        </w:rPr>
        <w:t xml:space="preserve">в категории </w:t>
      </w: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«Лучший контакт-центр»</w:t>
      </w:r>
    </w:p>
    <w:bookmarkEnd w:id="15"/>
    <w:p w:rsidR="008C5833" w:rsidRPr="008C5833" w:rsidRDefault="008C5833" w:rsidP="009D7DA9">
      <w:pPr>
        <w:pStyle w:val="ConsPlusNormal"/>
        <w:ind w:left="142" w:right="113" w:firstLine="709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1. Положение о создании </w:t>
      </w:r>
      <w:proofErr w:type="gramStart"/>
      <w:r w:rsidRPr="008C5833">
        <w:rPr>
          <w:rFonts w:ascii="Times New Roman" w:hAnsi="Times New Roman" w:cs="Times New Roman"/>
          <w:kern w:val="3"/>
          <w:sz w:val="24"/>
          <w:szCs w:val="24"/>
        </w:rPr>
        <w:t>единого</w:t>
      </w:r>
      <w:proofErr w:type="gram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контакт-центра и должностные инструкции работников.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2. Анкета участника Конкурса согласно 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3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.1 к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Положению, подписанная руководителем (уполномоченным лицом) </w:t>
      </w:r>
      <w:r w:rsidR="009D7DA9">
        <w:rPr>
          <w:rFonts w:ascii="Times New Roman" w:hAnsi="Times New Roman" w:cs="Times New Roman"/>
          <w:kern w:val="3"/>
          <w:sz w:val="24"/>
          <w:szCs w:val="24"/>
        </w:rPr>
        <w:t>СПб ГАУ ЦЗН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Анкета участника Конкурса предоставляется в формате универсального электронного документа.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3. Отчет участника Конкурса, согласно 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3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.2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к Положению.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4. Справка участника Конкурса, согласно 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 xml:space="preserve">приложению № </w:t>
      </w:r>
      <w:r w:rsidR="009D7DA9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3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.3</w:t>
      </w:r>
      <w:r w:rsidRPr="008C5833">
        <w:rPr>
          <w:rFonts w:ascii="Times New Roman" w:hAnsi="Times New Roman" w:cs="Times New Roman"/>
          <w:color w:val="FF0000"/>
          <w:kern w:val="3"/>
          <w:sz w:val="24"/>
          <w:szCs w:val="24"/>
        </w:rPr>
        <w:t xml:space="preserve">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к Положению.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5. </w:t>
      </w:r>
      <w:proofErr w:type="spellStart"/>
      <w:r w:rsidRPr="008C5833">
        <w:rPr>
          <w:rFonts w:ascii="Times New Roman" w:hAnsi="Times New Roman" w:cs="Times New Roman"/>
          <w:kern w:val="3"/>
          <w:sz w:val="24"/>
          <w:szCs w:val="24"/>
        </w:rPr>
        <w:t>Фотопрезентация</w:t>
      </w:r>
      <w:proofErr w:type="spell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согласно 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приложению №</w:t>
      </w:r>
      <w:r w:rsidRPr="008C5833">
        <w:rPr>
          <w:rFonts w:ascii="Times New Roman" w:hAnsi="Times New Roman" w:cs="Times New Roman"/>
          <w:color w:val="FF0000"/>
          <w:kern w:val="3"/>
          <w:sz w:val="24"/>
          <w:szCs w:val="24"/>
        </w:rPr>
        <w:t xml:space="preserve"> </w:t>
      </w:r>
      <w:r w:rsidR="009D7DA9">
        <w:rPr>
          <w:rFonts w:ascii="Times New Roman" w:hAnsi="Times New Roman" w:cs="Times New Roman"/>
          <w:kern w:val="3"/>
          <w:sz w:val="24"/>
          <w:szCs w:val="24"/>
        </w:rPr>
        <w:t>3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.4 к Положению.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6. </w:t>
      </w:r>
      <w:proofErr w:type="spellStart"/>
      <w:r w:rsidRPr="008C5833">
        <w:rPr>
          <w:rFonts w:ascii="Times New Roman" w:hAnsi="Times New Roman" w:cs="Times New Roman"/>
          <w:kern w:val="3"/>
          <w:sz w:val="24"/>
          <w:szCs w:val="24"/>
        </w:rPr>
        <w:t>Видеопрезентация</w:t>
      </w:r>
      <w:proofErr w:type="spell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согласно </w:t>
      </w:r>
      <w:r w:rsidRPr="008C5833">
        <w:rPr>
          <w:rFonts w:ascii="Times New Roman" w:hAnsi="Times New Roman" w:cs="Times New Roman"/>
          <w:color w:val="000000" w:themeColor="text1"/>
          <w:kern w:val="3"/>
          <w:sz w:val="24"/>
          <w:szCs w:val="24"/>
        </w:rPr>
        <w:t>приложению №</w:t>
      </w:r>
      <w:r w:rsidRPr="008C5833">
        <w:rPr>
          <w:rFonts w:ascii="Times New Roman" w:hAnsi="Times New Roman" w:cs="Times New Roman"/>
          <w:color w:val="FF0000"/>
          <w:kern w:val="3"/>
          <w:sz w:val="24"/>
          <w:szCs w:val="24"/>
        </w:rPr>
        <w:t xml:space="preserve"> </w:t>
      </w:r>
      <w:r w:rsidR="009D7DA9">
        <w:rPr>
          <w:rFonts w:ascii="Times New Roman" w:hAnsi="Times New Roman" w:cs="Times New Roman"/>
          <w:kern w:val="3"/>
          <w:sz w:val="24"/>
          <w:szCs w:val="24"/>
        </w:rPr>
        <w:t>3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.4 к Положению.</w:t>
      </w:r>
    </w:p>
    <w:p w:rsidR="008C5833" w:rsidRPr="008C5833" w:rsidRDefault="008C5833" w:rsidP="009D7DA9">
      <w:pPr>
        <w:pStyle w:val="ConsPlusNormal"/>
        <w:ind w:left="113" w:right="113" w:firstLine="596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contextualSpacing/>
        <w:rPr>
          <w:rFonts w:eastAsia="Segoe UI"/>
          <w:b/>
          <w:color w:val="000000" w:themeColor="text1"/>
          <w:kern w:val="3"/>
          <w:lang w:eastAsia="zh-CN" w:bidi="hi-IN"/>
        </w:rPr>
      </w:pPr>
      <w:r w:rsidRPr="008C5833">
        <w:rPr>
          <w:b/>
          <w:color w:val="000000" w:themeColor="text1"/>
          <w:kern w:val="3"/>
        </w:rPr>
        <w:br w:type="page"/>
      </w:r>
    </w:p>
    <w:p w:rsidR="008C5833" w:rsidRPr="00582626" w:rsidRDefault="008C5833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3</w:t>
      </w:r>
      <w:r w:rsidR="009D7DA9">
        <w:rPr>
          <w:color w:val="000000" w:themeColor="text1"/>
          <w:sz w:val="20"/>
        </w:rPr>
        <w:t>.1</w:t>
      </w:r>
      <w:r w:rsidRPr="00582626">
        <w:rPr>
          <w:color w:val="000000" w:themeColor="text1"/>
          <w:sz w:val="20"/>
        </w:rPr>
        <w:t xml:space="preserve"> </w:t>
      </w:r>
    </w:p>
    <w:p w:rsidR="008C5833" w:rsidRDefault="008C5833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8C5833" w:rsidRPr="00582626" w:rsidRDefault="008C5833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right"/>
        <w:rPr>
          <w:rFonts w:ascii="Times New Roman" w:hAnsi="Times New Roman" w:cs="Times New Roman"/>
          <w:bCs/>
          <w:color w:val="000000" w:themeColor="text1"/>
        </w:rPr>
      </w:pPr>
      <w:r w:rsidRPr="008C5833">
        <w:rPr>
          <w:rFonts w:ascii="Times New Roman" w:hAnsi="Times New Roman" w:cs="Times New Roman"/>
          <w:bCs/>
          <w:color w:val="000000" w:themeColor="text1"/>
        </w:rPr>
        <w:t>Форма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Анкета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участника Всероссийского конкурса профессионального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мастерства в сфере занятости населения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 xml:space="preserve">в номинации «Лучшая функциональная команда кадрового центра </w:t>
      </w: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br/>
        <w:t>«Работа России» в категории «Лучший контакт-центр»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center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Информация о ГУ СЗ субъекта Российской Федерации,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center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в </w:t>
      </w:r>
      <w:proofErr w:type="gramStart"/>
      <w:r w:rsidRPr="008C5833">
        <w:rPr>
          <w:rFonts w:ascii="Times New Roman" w:hAnsi="Times New Roman" w:cs="Times New Roman"/>
          <w:kern w:val="3"/>
          <w:sz w:val="24"/>
          <w:szCs w:val="24"/>
        </w:rPr>
        <w:t>составе</w:t>
      </w:r>
      <w:proofErr w:type="gram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которого работает функциональная команда – участник Конкурса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7629"/>
        <w:gridCol w:w="1428"/>
      </w:tblGrid>
      <w:tr w:rsidR="008C5833" w:rsidRPr="008C5833" w:rsidTr="00241116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numPr>
                <w:ilvl w:val="0"/>
                <w:numId w:val="14"/>
              </w:numPr>
              <w:ind w:right="113"/>
              <w:contextualSpacing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right="113" w:hanging="30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8C583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Субъект Российской Федерации, в котором расположен ГУ СЗ участника Конкурса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left="113" w:right="113" w:firstLine="709"/>
              <w:contextualSpacing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8C5833" w:rsidRPr="008C5833" w:rsidTr="00241116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numPr>
                <w:ilvl w:val="0"/>
                <w:numId w:val="14"/>
              </w:numPr>
              <w:ind w:right="113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right="113" w:hanging="30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8C583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Наименование ГУ СЗ, в котором работает функциональная команда – участник Конкурса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left="113" w:right="113" w:firstLine="709"/>
              <w:contextualSpacing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8C5833" w:rsidRPr="008C5833" w:rsidTr="00241116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numPr>
                <w:ilvl w:val="0"/>
                <w:numId w:val="14"/>
              </w:numPr>
              <w:ind w:right="113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right="113" w:hanging="30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proofErr w:type="gramStart"/>
            <w:r w:rsidRPr="008C583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Фамилия, имя, отчество (при наличии), должность, контактные данные ответственного лица по сопровождению Конкурса - участника Конкурса (телефон, адрес электронной почты)</w:t>
            </w:r>
            <w:proofErr w:type="gramEnd"/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5833" w:rsidRPr="008C5833" w:rsidRDefault="008C5833" w:rsidP="009D7DA9">
            <w:pPr>
              <w:pStyle w:val="ConsPlusNormal"/>
              <w:ind w:left="113" w:right="113" w:firstLine="709"/>
              <w:contextualSpacing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</w:tr>
    </w:tbl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833">
        <w:rPr>
          <w:rFonts w:ascii="Times New Roman" w:hAnsi="Times New Roman" w:cs="Times New Roman"/>
          <w:sz w:val="24"/>
          <w:szCs w:val="24"/>
        </w:rPr>
        <w:t>_________________ _______________ _______________________________________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4"/>
        <w:gridCol w:w="2291"/>
        <w:gridCol w:w="5132"/>
      </w:tblGrid>
      <w:tr w:rsidR="008C5833" w:rsidRPr="008C5833" w:rsidTr="00241116">
        <w:tc>
          <w:tcPr>
            <w:tcW w:w="1287" w:type="pct"/>
          </w:tcPr>
          <w:p w:rsidR="008C5833" w:rsidRPr="008C5833" w:rsidRDefault="008C5833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833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146" w:type="pct"/>
          </w:tcPr>
          <w:p w:rsidR="008C5833" w:rsidRPr="008C5833" w:rsidRDefault="008C5833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83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568" w:type="pct"/>
          </w:tcPr>
          <w:p w:rsidR="008C5833" w:rsidRPr="008C5833" w:rsidRDefault="008C5833" w:rsidP="009D7DA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83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</w:t>
            </w:r>
            <w:r w:rsidR="004D5D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5833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руководителя (уполномоченного лица) </w:t>
            </w:r>
            <w:r w:rsidR="00D3635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D7DA9">
              <w:rPr>
                <w:rFonts w:ascii="Times New Roman" w:hAnsi="Times New Roman" w:cs="Times New Roman"/>
                <w:sz w:val="24"/>
                <w:szCs w:val="24"/>
              </w:rPr>
              <w:t>СПб ГАУ ЦЗН</w:t>
            </w:r>
            <w:r w:rsidRPr="008C5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5833" w:rsidRPr="008C5833" w:rsidRDefault="008C5833" w:rsidP="009D7DA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contextualSpacing/>
        <w:jc w:val="center"/>
        <w:rPr>
          <w:color w:val="000000" w:themeColor="text1"/>
        </w:rPr>
      </w:pPr>
      <w:bookmarkStart w:id="16" w:name="_Hlk195254986"/>
      <w:r w:rsidRPr="008C5833">
        <w:rPr>
          <w:color w:val="000000" w:themeColor="text1"/>
        </w:rPr>
        <w:t xml:space="preserve">                                                                    </w:t>
      </w:r>
    </w:p>
    <w:p w:rsidR="008C5833" w:rsidRPr="008C5833" w:rsidRDefault="008C5833" w:rsidP="009D7DA9">
      <w:pPr>
        <w:contextualSpacing/>
        <w:jc w:val="center"/>
        <w:rPr>
          <w:color w:val="000000" w:themeColor="text1"/>
        </w:rPr>
      </w:pPr>
    </w:p>
    <w:p w:rsidR="008C5833" w:rsidRPr="008C5833" w:rsidRDefault="008C5833" w:rsidP="009D7DA9">
      <w:pPr>
        <w:contextualSpacing/>
        <w:jc w:val="center"/>
        <w:rPr>
          <w:color w:val="000000" w:themeColor="text1"/>
        </w:rPr>
      </w:pPr>
    </w:p>
    <w:p w:rsidR="008C5833" w:rsidRPr="008C5833" w:rsidRDefault="008C5833" w:rsidP="009D7DA9">
      <w:pPr>
        <w:contextualSpacing/>
        <w:jc w:val="center"/>
        <w:rPr>
          <w:color w:val="000000" w:themeColor="text1"/>
        </w:rPr>
      </w:pPr>
    </w:p>
    <w:p w:rsidR="008C5833" w:rsidRPr="008C5833" w:rsidRDefault="008C5833" w:rsidP="009D7DA9">
      <w:pPr>
        <w:contextualSpacing/>
        <w:jc w:val="center"/>
        <w:rPr>
          <w:color w:val="000000" w:themeColor="text1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9D7DA9" w:rsidRDefault="009D7DA9" w:rsidP="009D7DA9">
      <w:pPr>
        <w:ind w:left="6379" w:firstLine="6"/>
        <w:contextualSpacing/>
        <w:rPr>
          <w:sz w:val="20"/>
        </w:rPr>
      </w:pPr>
    </w:p>
    <w:p w:rsidR="008C5833" w:rsidRPr="00582626" w:rsidRDefault="008C5833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3</w:t>
      </w:r>
      <w:r w:rsidR="009D7DA9">
        <w:rPr>
          <w:color w:val="000000" w:themeColor="text1"/>
          <w:sz w:val="20"/>
        </w:rPr>
        <w:t>.2</w:t>
      </w:r>
      <w:r w:rsidRPr="00582626">
        <w:rPr>
          <w:color w:val="000000" w:themeColor="text1"/>
          <w:sz w:val="20"/>
        </w:rPr>
        <w:t xml:space="preserve"> </w:t>
      </w:r>
    </w:p>
    <w:p w:rsidR="008C5833" w:rsidRDefault="008C5833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8C5833" w:rsidRPr="00582626" w:rsidRDefault="008C5833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4536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  <w:t>Отчет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участника Всероссийского конкурса профессионального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мастерства в сфере занятости населения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 xml:space="preserve">в номинации «Лучшая функциональная команда кадрового центра </w:t>
      </w: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br/>
        <w:t>«Работа России» в категории «Лучший контакт-центр»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bookmarkEnd w:id="16"/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 xml:space="preserve">Отчет о работе единого </w:t>
      </w:r>
      <w:proofErr w:type="gramStart"/>
      <w:r w:rsidRPr="008C5833">
        <w:t>контакт-центра</w:t>
      </w:r>
      <w:proofErr w:type="gramEnd"/>
      <w:r w:rsidRPr="008C5833">
        <w:t xml:space="preserve"> (далее – ЕКЦ) за 2024 год и первое полугодие 2025 года, включая следующие показатели: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количество операторов ЕКЦ;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количество поступивших обращений в ЕКЦ, в том числе в разрезе следующих категорий: граждане, работодатели, иные организации;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среднее количество обрабатываемых обращений оператором ЕКЦ в день/месяц, в том числе в разрезе следующих категорий: граждане, работодатели, иные организации;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среднее время ожидания до ответа оператора ЕКЦ;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среднее время взаимодействия оператора ЕКЦ с клиентом;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 xml:space="preserve">количество пропущенных (сброшенных) обращений по телефонной связи </w:t>
      </w:r>
      <w:r w:rsidRPr="008C5833">
        <w:br/>
        <w:t>от клиентов;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 xml:space="preserve">количество разработанных скриптов/алгоритмов для работы оператора ЕКЦ </w:t>
      </w:r>
      <w:r w:rsidRPr="008C5833">
        <w:br/>
        <w:t>(за период);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количество подготовленных типовых ответов на вопросы для работы оператора ЕКЦ (за период);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>описание процесса подготовки операторов ЕКЦ;</w:t>
      </w:r>
    </w:p>
    <w:p w:rsidR="008C5833" w:rsidRPr="008C5833" w:rsidRDefault="008C5833" w:rsidP="009D7DA9">
      <w:pPr>
        <w:tabs>
          <w:tab w:val="left" w:pos="1701"/>
        </w:tabs>
        <w:ind w:firstLine="709"/>
        <w:contextualSpacing/>
        <w:jc w:val="both"/>
      </w:pPr>
      <w:r w:rsidRPr="008C5833">
        <w:t xml:space="preserve">описание </w:t>
      </w:r>
      <w:proofErr w:type="gramStart"/>
      <w:r w:rsidRPr="008C5833">
        <w:t>процесса контроля качества работы операторов</w:t>
      </w:r>
      <w:proofErr w:type="gramEnd"/>
      <w:r w:rsidRPr="008C5833">
        <w:t xml:space="preserve"> ЕКЦ.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ind w:firstLine="4678"/>
        <w:contextualSpacing/>
        <w:jc w:val="center"/>
        <w:rPr>
          <w:color w:val="000000" w:themeColor="text1"/>
        </w:rPr>
      </w:pPr>
      <w:r w:rsidRPr="008C5833">
        <w:rPr>
          <w:color w:val="000000" w:themeColor="text1"/>
        </w:rPr>
        <w:br w:type="page"/>
      </w:r>
    </w:p>
    <w:p w:rsidR="008C5833" w:rsidRPr="00582626" w:rsidRDefault="008C5833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3</w:t>
      </w:r>
      <w:r w:rsidR="009D7DA9">
        <w:rPr>
          <w:color w:val="000000" w:themeColor="text1"/>
          <w:sz w:val="20"/>
        </w:rPr>
        <w:t>.3</w:t>
      </w:r>
      <w:r w:rsidRPr="00582626">
        <w:rPr>
          <w:color w:val="000000" w:themeColor="text1"/>
          <w:sz w:val="20"/>
        </w:rPr>
        <w:t xml:space="preserve"> </w:t>
      </w:r>
    </w:p>
    <w:p w:rsidR="008C5833" w:rsidRDefault="008C5833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8C5833" w:rsidRPr="00582626" w:rsidRDefault="008C5833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  <w:t>Справка</w:t>
      </w:r>
    </w:p>
    <w:p w:rsidR="008C5833" w:rsidRPr="008C5833" w:rsidRDefault="008C5833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b/>
          <w:bCs/>
          <w:kern w:val="3"/>
          <w:sz w:val="24"/>
          <w:szCs w:val="24"/>
        </w:rPr>
        <w:t>участника Всероссийского конкурса профессионального мастерства в сфере занятости населения в номинации «Лучшая функциональная команда кадрового центра «Работа России» в категории «Лучший контакт-центр»</w:t>
      </w:r>
    </w:p>
    <w:p w:rsidR="008C5833" w:rsidRPr="008C5833" w:rsidRDefault="008C5833" w:rsidP="009D7DA9">
      <w:pPr>
        <w:tabs>
          <w:tab w:val="left" w:pos="4092"/>
        </w:tabs>
        <w:contextualSpacing/>
        <w:jc w:val="center"/>
        <w:rPr>
          <w:rFonts w:eastAsia="Segoe UI"/>
          <w:b/>
          <w:color w:val="000000" w:themeColor="text1"/>
          <w:kern w:val="2"/>
          <w:lang w:eastAsia="zh-CN" w:bidi="hi-IN"/>
        </w:rPr>
      </w:pP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 xml:space="preserve">Справочная информация о создании </w:t>
      </w:r>
      <w:proofErr w:type="gramStart"/>
      <w:r w:rsidRPr="008C5833">
        <w:t>единого</w:t>
      </w:r>
      <w:proofErr w:type="gramEnd"/>
      <w:r w:rsidRPr="008C5833">
        <w:t xml:space="preserve"> контакт-центра (далее – ЕКЦ), включая следующее: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>дата создания ЕКЦ;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</w:pPr>
      <w:r w:rsidRPr="008C5833">
        <w:t xml:space="preserve">применяемые решения по </w:t>
      </w:r>
      <w:proofErr w:type="spellStart"/>
      <w:r w:rsidRPr="008C5833">
        <w:t>цифровизации</w:t>
      </w:r>
      <w:proofErr w:type="spellEnd"/>
      <w:r w:rsidRPr="008C5833">
        <w:t xml:space="preserve"> работы ЕКЦ;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 xml:space="preserve">порядок обработки ЕКЦ обращений, поступающих по иным каналам связи (почта и др.) и как выстроен этот процесс; 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>порядок перевода обращений клиентов на работников кадровых центров;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  <w:r w:rsidRPr="008C5833">
        <w:t xml:space="preserve">иная информация, которая характеризует работу ЕКЦ в субъекте Российской Федерации как лучшую практику. </w:t>
      </w: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</w:p>
    <w:p w:rsidR="008C5833" w:rsidRPr="008C5833" w:rsidRDefault="008C5833" w:rsidP="009D7DA9">
      <w:pPr>
        <w:pStyle w:val="a7"/>
        <w:tabs>
          <w:tab w:val="left" w:pos="1701"/>
        </w:tabs>
        <w:ind w:left="0" w:firstLine="709"/>
        <w:contextualSpacing/>
        <w:jc w:val="both"/>
      </w:pPr>
    </w:p>
    <w:p w:rsidR="008C5833" w:rsidRPr="008C5833" w:rsidRDefault="008C5833" w:rsidP="009D7DA9">
      <w:pPr>
        <w:ind w:firstLine="4678"/>
        <w:contextualSpacing/>
        <w:jc w:val="center"/>
        <w:rPr>
          <w:color w:val="000000" w:themeColor="text1"/>
        </w:rPr>
      </w:pPr>
      <w:r w:rsidRPr="008C5833">
        <w:rPr>
          <w:color w:val="000000" w:themeColor="text1"/>
        </w:rPr>
        <w:br w:type="page"/>
      </w:r>
    </w:p>
    <w:p w:rsidR="008C5833" w:rsidRPr="00582626" w:rsidRDefault="008C5833" w:rsidP="009D7DA9">
      <w:pPr>
        <w:ind w:left="6379" w:firstLine="6"/>
        <w:contextualSpacing/>
        <w:rPr>
          <w:sz w:val="20"/>
        </w:rPr>
      </w:pPr>
      <w:r w:rsidRPr="00582626">
        <w:rPr>
          <w:sz w:val="20"/>
        </w:rPr>
        <w:lastRenderedPageBreak/>
        <w:t xml:space="preserve">Приложение </w:t>
      </w:r>
      <w:r>
        <w:rPr>
          <w:color w:val="000000" w:themeColor="text1"/>
          <w:sz w:val="20"/>
        </w:rPr>
        <w:t>№ 3</w:t>
      </w:r>
      <w:r w:rsidR="009D7DA9">
        <w:rPr>
          <w:color w:val="000000" w:themeColor="text1"/>
          <w:sz w:val="20"/>
        </w:rPr>
        <w:t>.4</w:t>
      </w:r>
      <w:r w:rsidRPr="00582626">
        <w:rPr>
          <w:color w:val="000000" w:themeColor="text1"/>
          <w:sz w:val="20"/>
        </w:rPr>
        <w:t xml:space="preserve"> </w:t>
      </w:r>
    </w:p>
    <w:p w:rsidR="008C5833" w:rsidRDefault="008C5833" w:rsidP="009D7DA9">
      <w:pPr>
        <w:ind w:left="6379"/>
        <w:contextualSpacing/>
        <w:rPr>
          <w:sz w:val="20"/>
        </w:rPr>
      </w:pPr>
      <w:r w:rsidRPr="00771B5C">
        <w:rPr>
          <w:sz w:val="20"/>
        </w:rPr>
        <w:t xml:space="preserve">к Положению </w:t>
      </w:r>
      <w:r>
        <w:rPr>
          <w:sz w:val="20"/>
        </w:rPr>
        <w:t xml:space="preserve">о проведении </w:t>
      </w:r>
      <w:r w:rsidRPr="00771B5C">
        <w:rPr>
          <w:sz w:val="20"/>
        </w:rPr>
        <w:t>регионального этапа конкурса профессионального мастерства</w:t>
      </w:r>
    </w:p>
    <w:p w:rsidR="008C5833" w:rsidRPr="00582626" w:rsidRDefault="008C5833" w:rsidP="009D7DA9">
      <w:pPr>
        <w:ind w:left="6379"/>
        <w:contextualSpacing/>
      </w:pPr>
      <w:r w:rsidRPr="00771B5C">
        <w:rPr>
          <w:sz w:val="20"/>
        </w:rPr>
        <w:t>в сфере занятости</w:t>
      </w:r>
      <w:r>
        <w:rPr>
          <w:sz w:val="20"/>
        </w:rPr>
        <w:t xml:space="preserve"> населения </w:t>
      </w:r>
      <w:r>
        <w:rPr>
          <w:sz w:val="20"/>
        </w:rPr>
        <w:br/>
      </w:r>
      <w:r w:rsidRPr="00771B5C">
        <w:rPr>
          <w:sz w:val="20"/>
        </w:rPr>
        <w:t>в Санкт-Петербурге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8C5833">
        <w:rPr>
          <w:rFonts w:ascii="Times New Roman" w:hAnsi="Times New Roman" w:cs="Times New Roman"/>
          <w:b/>
          <w:color w:val="000000" w:themeColor="text1"/>
        </w:rPr>
        <w:t>Видеопрезентация</w:t>
      </w:r>
      <w:proofErr w:type="spellEnd"/>
      <w:r w:rsidRPr="008C5833">
        <w:rPr>
          <w:rFonts w:ascii="Times New Roman" w:hAnsi="Times New Roman" w:cs="Times New Roman"/>
          <w:b/>
          <w:color w:val="000000" w:themeColor="text1"/>
        </w:rPr>
        <w:t xml:space="preserve"> и </w:t>
      </w:r>
      <w:proofErr w:type="spellStart"/>
      <w:r w:rsidRPr="008C5833">
        <w:rPr>
          <w:rFonts w:ascii="Times New Roman" w:hAnsi="Times New Roman" w:cs="Times New Roman"/>
          <w:b/>
          <w:color w:val="000000" w:themeColor="text1"/>
        </w:rPr>
        <w:t>фотопрезентация</w:t>
      </w:r>
      <w:proofErr w:type="spellEnd"/>
      <w:r w:rsidRPr="008C5833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gramStart"/>
      <w:r w:rsidRPr="008C5833">
        <w:rPr>
          <w:rFonts w:ascii="Times New Roman" w:hAnsi="Times New Roman" w:cs="Times New Roman"/>
          <w:b/>
          <w:color w:val="000000" w:themeColor="text1"/>
        </w:rPr>
        <w:t>контакт-центра</w:t>
      </w:r>
      <w:proofErr w:type="gramEnd"/>
      <w:r w:rsidRPr="008C5833">
        <w:rPr>
          <w:rFonts w:ascii="Times New Roman" w:hAnsi="Times New Roman" w:cs="Times New Roman"/>
          <w:b/>
          <w:color w:val="000000" w:themeColor="text1"/>
        </w:rPr>
        <w:t xml:space="preserve"> – участника 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8C5833">
        <w:rPr>
          <w:rFonts w:ascii="Times New Roman" w:hAnsi="Times New Roman" w:cs="Times New Roman"/>
          <w:b/>
          <w:color w:val="000000" w:themeColor="text1"/>
        </w:rPr>
        <w:t xml:space="preserve">Всероссийского конкурса профессионального мастерства в сфере занятости населения в номинации «Лучшая функциональная команда кадрового центра Работа России» </w:t>
      </w:r>
      <w:r w:rsidR="00FD0CA8">
        <w:rPr>
          <w:rFonts w:ascii="Times New Roman" w:hAnsi="Times New Roman" w:cs="Times New Roman"/>
          <w:b/>
          <w:color w:val="000000" w:themeColor="text1"/>
        </w:rPr>
        <w:br/>
      </w:r>
      <w:r w:rsidRPr="008C5833">
        <w:rPr>
          <w:rFonts w:ascii="Times New Roman" w:hAnsi="Times New Roman" w:cs="Times New Roman"/>
          <w:b/>
          <w:color w:val="000000" w:themeColor="text1"/>
        </w:rPr>
        <w:t>в категории «Лучший контакт-центр»</w:t>
      </w:r>
    </w:p>
    <w:p w:rsidR="008C5833" w:rsidRPr="008C5833" w:rsidRDefault="008C5833" w:rsidP="009D7DA9">
      <w:pPr>
        <w:pStyle w:val="Textbody"/>
        <w:widowControl/>
        <w:spacing w:after="0" w:line="240" w:lineRule="auto"/>
        <w:ind w:left="113" w:right="113"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spellStart"/>
      <w:r w:rsidRPr="008C5833">
        <w:rPr>
          <w:rFonts w:ascii="Times New Roman" w:hAnsi="Times New Roman" w:cs="Times New Roman"/>
          <w:b/>
          <w:kern w:val="3"/>
          <w:sz w:val="24"/>
          <w:szCs w:val="24"/>
        </w:rPr>
        <w:t>Видеопрезентация</w:t>
      </w:r>
      <w:proofErr w:type="spell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– видеоролик, созданный </w:t>
      </w:r>
      <w:proofErr w:type="gramStart"/>
      <w:r w:rsidRPr="008C58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C5833">
        <w:rPr>
          <w:rFonts w:ascii="Times New Roman" w:hAnsi="Times New Roman" w:cs="Times New Roman"/>
          <w:sz w:val="24"/>
          <w:szCs w:val="24"/>
        </w:rPr>
        <w:t xml:space="preserve"> популярных </w:t>
      </w:r>
      <w:proofErr w:type="spellStart"/>
      <w:r w:rsidRPr="008C5833">
        <w:rPr>
          <w:rFonts w:ascii="Times New Roman" w:hAnsi="Times New Roman" w:cs="Times New Roman"/>
          <w:sz w:val="24"/>
          <w:szCs w:val="24"/>
        </w:rPr>
        <w:t>видеоформатах</w:t>
      </w:r>
      <w:proofErr w:type="spellEnd"/>
      <w:r w:rsidRPr="008C5833">
        <w:rPr>
          <w:rFonts w:ascii="Times New Roman" w:hAnsi="Times New Roman" w:cs="Times New Roman"/>
          <w:sz w:val="24"/>
          <w:szCs w:val="24"/>
        </w:rPr>
        <w:t>,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продолжительностью не более 3 минут, демонстрирующий: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1) рассказ о команде единого </w:t>
      </w:r>
      <w:proofErr w:type="gramStart"/>
      <w:r w:rsidRPr="008C5833">
        <w:rPr>
          <w:rFonts w:ascii="Times New Roman" w:hAnsi="Times New Roman" w:cs="Times New Roman"/>
          <w:kern w:val="3"/>
          <w:sz w:val="24"/>
          <w:szCs w:val="24"/>
        </w:rPr>
        <w:t>контакт-центра</w:t>
      </w:r>
      <w:proofErr w:type="gram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8C5833">
        <w:rPr>
          <w:rFonts w:ascii="Times New Roman" w:hAnsi="Times New Roman" w:cs="Times New Roman"/>
          <w:sz w:val="24"/>
          <w:szCs w:val="24"/>
        </w:rPr>
        <w:t>(далее – ЕКЦ)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: представление лидера </w:t>
      </w:r>
      <w:r w:rsidR="00FD0CA8">
        <w:rPr>
          <w:rFonts w:ascii="Times New Roman" w:hAnsi="Times New Roman" w:cs="Times New Roman"/>
          <w:kern w:val="3"/>
          <w:sz w:val="24"/>
          <w:szCs w:val="24"/>
        </w:rPr>
        <w:br/>
      </w:r>
      <w:r w:rsidRPr="008C5833">
        <w:rPr>
          <w:rFonts w:ascii="Times New Roman" w:hAnsi="Times New Roman" w:cs="Times New Roman"/>
          <w:kern w:val="3"/>
          <w:sz w:val="24"/>
          <w:szCs w:val="24"/>
        </w:rPr>
        <w:t>и каждого члена команды;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2) рассказ о ключевых результатах деятельности ЕКЦ, практиках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br/>
        <w:t>и нововведениях (внедрённые сервисы, технологии или методики работы с населением);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3) иная информация (по усмотрению участника Конкурса).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proofErr w:type="spellStart"/>
      <w:r w:rsidRPr="008C5833">
        <w:rPr>
          <w:rFonts w:ascii="Times New Roman" w:hAnsi="Times New Roman" w:cs="Times New Roman"/>
          <w:b/>
          <w:kern w:val="3"/>
          <w:sz w:val="24"/>
          <w:szCs w:val="24"/>
        </w:rPr>
        <w:t>Фотопрезентация</w:t>
      </w:r>
      <w:proofErr w:type="spell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– </w:t>
      </w:r>
      <w:r w:rsidRPr="008C5833">
        <w:rPr>
          <w:rFonts w:ascii="Times New Roman" w:hAnsi="Times New Roman" w:cs="Times New Roman"/>
          <w:sz w:val="24"/>
          <w:szCs w:val="24"/>
        </w:rPr>
        <w:t xml:space="preserve">должна быть предоставлена в электронном виде </w:t>
      </w:r>
      <w:r w:rsidRPr="008C5833">
        <w:rPr>
          <w:rFonts w:ascii="Times New Roman" w:hAnsi="Times New Roman" w:cs="Times New Roman"/>
          <w:sz w:val="24"/>
          <w:szCs w:val="24"/>
        </w:rPr>
        <w:br/>
        <w:t xml:space="preserve">в популярном формате </w:t>
      </w:r>
      <w:proofErr w:type="spellStart"/>
      <w:r w:rsidRPr="008C5833">
        <w:rPr>
          <w:rFonts w:ascii="Times New Roman" w:hAnsi="Times New Roman" w:cs="Times New Roman"/>
          <w:sz w:val="24"/>
          <w:szCs w:val="24"/>
        </w:rPr>
        <w:t>фотопрезентации</w:t>
      </w:r>
      <w:proofErr w:type="spell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, состоящей из 7-12 слайдов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br/>
        <w:t>и содержащей описание ЕКЦ по следующей структуре: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презентационный материал о создании и работе ЕКЦ в субъекте Российской Федерации, включая: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краткую справку о ЕКЦ: история создания </w:t>
      </w:r>
      <w:proofErr w:type="gramStart"/>
      <w:r w:rsidRPr="008C5833">
        <w:rPr>
          <w:rFonts w:ascii="Times New Roman" w:hAnsi="Times New Roman" w:cs="Times New Roman"/>
          <w:kern w:val="3"/>
          <w:sz w:val="24"/>
          <w:szCs w:val="24"/>
        </w:rPr>
        <w:t>контакт-центра</w:t>
      </w:r>
      <w:proofErr w:type="gramEnd"/>
      <w:r w:rsidRPr="008C5833">
        <w:rPr>
          <w:rFonts w:ascii="Times New Roman" w:hAnsi="Times New Roman" w:cs="Times New Roman"/>
          <w:kern w:val="3"/>
          <w:sz w:val="24"/>
          <w:szCs w:val="24"/>
        </w:rPr>
        <w:t>, структура, штат операторов;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ключевые результаты деятельности: статистика обращений (количество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br/>
        <w:t xml:space="preserve">звонков за период 2024 года и первое полугодие 2025, среднее время ожидания </w:t>
      </w:r>
      <w:r w:rsidRPr="008C5833">
        <w:rPr>
          <w:rFonts w:ascii="Times New Roman" w:hAnsi="Times New Roman" w:cs="Times New Roman"/>
          <w:kern w:val="3"/>
          <w:sz w:val="24"/>
          <w:szCs w:val="24"/>
        </w:rPr>
        <w:br/>
        <w:t>ответа, уровень удовлетворенности граждан), показатели трудоустройства граждан благодаря консультациям ЕКЦ и т.п.;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лучшие практики и нововведения: описание </w:t>
      </w:r>
      <w:bookmarkStart w:id="17" w:name="_Hlk195709160"/>
      <w:r w:rsidRPr="008C5833">
        <w:rPr>
          <w:rFonts w:ascii="Times New Roman" w:hAnsi="Times New Roman" w:cs="Times New Roman"/>
          <w:kern w:val="3"/>
          <w:sz w:val="24"/>
          <w:szCs w:val="24"/>
        </w:rPr>
        <w:t>внедрённых сервисов, технологий или методик работы с населением</w:t>
      </w:r>
      <w:bookmarkEnd w:id="17"/>
      <w:r w:rsidRPr="008C5833">
        <w:rPr>
          <w:rFonts w:ascii="Times New Roman" w:hAnsi="Times New Roman" w:cs="Times New Roman"/>
          <w:kern w:val="3"/>
          <w:sz w:val="24"/>
          <w:szCs w:val="24"/>
        </w:rPr>
        <w:t>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описание и характеристика применяемого технического решения;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примеры разработанных скриптов/кейсов для работы операторов ЕЦК;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описание процесса подготовки операторов ЕКЦ;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описание </w:t>
      </w:r>
      <w:proofErr w:type="gramStart"/>
      <w:r w:rsidRPr="008C5833">
        <w:rPr>
          <w:rFonts w:ascii="Times New Roman" w:hAnsi="Times New Roman" w:cs="Times New Roman"/>
          <w:kern w:val="3"/>
          <w:sz w:val="24"/>
          <w:szCs w:val="24"/>
        </w:rPr>
        <w:t>процесса контроля качества работы операторов</w:t>
      </w:r>
      <w:proofErr w:type="gramEnd"/>
      <w:r w:rsidRPr="008C5833">
        <w:rPr>
          <w:rFonts w:ascii="Times New Roman" w:hAnsi="Times New Roman" w:cs="Times New Roman"/>
          <w:kern w:val="3"/>
          <w:sz w:val="24"/>
          <w:szCs w:val="24"/>
        </w:rPr>
        <w:t xml:space="preserve"> ЕКЦ;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иная информация, которая характеризует работу ЕКЦ в субъекте Российской Федерации как лучшую практику;</w:t>
      </w:r>
    </w:p>
    <w:p w:rsidR="008C5833" w:rsidRPr="008C5833" w:rsidRDefault="008C5833" w:rsidP="009D7DA9">
      <w:pPr>
        <w:pStyle w:val="ConsPlusNormal"/>
        <w:ind w:left="113" w:right="113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kern w:val="3"/>
          <w:sz w:val="24"/>
          <w:szCs w:val="24"/>
        </w:rPr>
      </w:pPr>
      <w:r w:rsidRPr="008C5833">
        <w:rPr>
          <w:rFonts w:ascii="Times New Roman" w:hAnsi="Times New Roman" w:cs="Times New Roman"/>
          <w:kern w:val="3"/>
          <w:sz w:val="24"/>
          <w:szCs w:val="24"/>
        </w:rPr>
        <w:t>общие фото команды ЕКЦ – участника Конкурса.</w:t>
      </w:r>
    </w:p>
    <w:p w:rsidR="00B7094E" w:rsidRPr="008C5833" w:rsidRDefault="00B7094E" w:rsidP="009D7DA9">
      <w:pPr>
        <w:pStyle w:val="ConsPlusNormal"/>
        <w:ind w:right="11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B7094E" w:rsidRPr="008C5833" w:rsidSect="00241116">
      <w:pgSz w:w="11906" w:h="16838"/>
      <w:pgMar w:top="232" w:right="707" w:bottom="567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CC" w:rsidRPr="002D4915" w:rsidRDefault="00A17ACC" w:rsidP="00D9348D">
      <w:r>
        <w:separator/>
      </w:r>
    </w:p>
  </w:endnote>
  <w:endnote w:type="continuationSeparator" w:id="0">
    <w:p w:rsidR="00A17ACC" w:rsidRPr="002D4915" w:rsidRDefault="00A17ACC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CC" w:rsidRPr="002D4915" w:rsidRDefault="00A17ACC" w:rsidP="00D9348D">
      <w:r>
        <w:separator/>
      </w:r>
    </w:p>
  </w:footnote>
  <w:footnote w:type="continuationSeparator" w:id="0">
    <w:p w:rsidR="00A17ACC" w:rsidRPr="002D4915" w:rsidRDefault="00A17ACC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497699"/>
      <w:docPartObj>
        <w:docPartGallery w:val="Page Numbers (Top of Page)"/>
        <w:docPartUnique/>
      </w:docPartObj>
    </w:sdtPr>
    <w:sdtEndPr/>
    <w:sdtContent>
      <w:p w:rsidR="00E37D78" w:rsidRDefault="00E37D7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19A">
          <w:rPr>
            <w:noProof/>
          </w:rPr>
          <w:t>23</w:t>
        </w:r>
        <w:r>
          <w:fldChar w:fldCharType="end"/>
        </w:r>
      </w:p>
    </w:sdtContent>
  </w:sdt>
  <w:p w:rsidR="00E37D78" w:rsidRDefault="00E37D7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6C0C"/>
    <w:multiLevelType w:val="multilevel"/>
    <w:tmpl w:val="C0AC1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5B5299"/>
    <w:multiLevelType w:val="hybridMultilevel"/>
    <w:tmpl w:val="7160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006FE0"/>
    <w:multiLevelType w:val="hybridMultilevel"/>
    <w:tmpl w:val="4E2E8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61F4A"/>
    <w:multiLevelType w:val="multilevel"/>
    <w:tmpl w:val="DA2C8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4250D1F"/>
    <w:multiLevelType w:val="hybridMultilevel"/>
    <w:tmpl w:val="68E4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A2335"/>
    <w:multiLevelType w:val="multilevel"/>
    <w:tmpl w:val="A07AF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DD352D2"/>
    <w:multiLevelType w:val="hybridMultilevel"/>
    <w:tmpl w:val="CBDE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A55CA"/>
    <w:multiLevelType w:val="multilevel"/>
    <w:tmpl w:val="8FC60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861376B"/>
    <w:multiLevelType w:val="multilevel"/>
    <w:tmpl w:val="64D48E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8BA3265"/>
    <w:multiLevelType w:val="multilevel"/>
    <w:tmpl w:val="58BA326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0016287"/>
    <w:multiLevelType w:val="multilevel"/>
    <w:tmpl w:val="4F48DA4A"/>
    <w:lvl w:ilvl="0">
      <w:start w:val="1"/>
      <w:numFmt w:val="decimal"/>
      <w:lvlText w:val="%1."/>
      <w:lvlJc w:val="left"/>
      <w:pPr>
        <w:ind w:left="1997" w:hanging="10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9" w:hanging="2160"/>
      </w:pPr>
      <w:rPr>
        <w:rFonts w:hint="default"/>
      </w:rPr>
    </w:lvl>
  </w:abstractNum>
  <w:abstractNum w:abstractNumId="12">
    <w:nsid w:val="77A66ABB"/>
    <w:multiLevelType w:val="multilevel"/>
    <w:tmpl w:val="BE22A2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11"/>
  </w:num>
  <w:num w:numId="9">
    <w:abstractNumId w:val="6"/>
  </w:num>
  <w:num w:numId="10">
    <w:abstractNumId w:val="12"/>
  </w:num>
  <w:num w:numId="11">
    <w:abstractNumId w:va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20BE2"/>
    <w:rsid w:val="00030FCE"/>
    <w:rsid w:val="0005147C"/>
    <w:rsid w:val="00055525"/>
    <w:rsid w:val="00062F1A"/>
    <w:rsid w:val="00067D5F"/>
    <w:rsid w:val="00075F0F"/>
    <w:rsid w:val="00082175"/>
    <w:rsid w:val="0008239B"/>
    <w:rsid w:val="00095B5B"/>
    <w:rsid w:val="000963EA"/>
    <w:rsid w:val="0009785A"/>
    <w:rsid w:val="000B33ED"/>
    <w:rsid w:val="000B7834"/>
    <w:rsid w:val="000C3C61"/>
    <w:rsid w:val="000C7C7D"/>
    <w:rsid w:val="000D5A55"/>
    <w:rsid w:val="000D78DE"/>
    <w:rsid w:val="000E6639"/>
    <w:rsid w:val="000F0BC1"/>
    <w:rsid w:val="00101360"/>
    <w:rsid w:val="00117C13"/>
    <w:rsid w:val="00125FD4"/>
    <w:rsid w:val="00136546"/>
    <w:rsid w:val="001402CB"/>
    <w:rsid w:val="00186DFF"/>
    <w:rsid w:val="00187817"/>
    <w:rsid w:val="00197C4E"/>
    <w:rsid w:val="001B1FF4"/>
    <w:rsid w:val="001C65B7"/>
    <w:rsid w:val="001F06E1"/>
    <w:rsid w:val="00203549"/>
    <w:rsid w:val="0020551F"/>
    <w:rsid w:val="0021199C"/>
    <w:rsid w:val="00225175"/>
    <w:rsid w:val="00227D62"/>
    <w:rsid w:val="0023179B"/>
    <w:rsid w:val="00240861"/>
    <w:rsid w:val="00240AE8"/>
    <w:rsid w:val="00241116"/>
    <w:rsid w:val="00246A4A"/>
    <w:rsid w:val="00253CE3"/>
    <w:rsid w:val="002738D7"/>
    <w:rsid w:val="00291492"/>
    <w:rsid w:val="0029744D"/>
    <w:rsid w:val="002C782F"/>
    <w:rsid w:val="002D5C21"/>
    <w:rsid w:val="002E2246"/>
    <w:rsid w:val="002E4ED9"/>
    <w:rsid w:val="00301610"/>
    <w:rsid w:val="00327F5D"/>
    <w:rsid w:val="00343F27"/>
    <w:rsid w:val="003510A7"/>
    <w:rsid w:val="003573A1"/>
    <w:rsid w:val="00360E74"/>
    <w:rsid w:val="003679F7"/>
    <w:rsid w:val="0038219A"/>
    <w:rsid w:val="003A1DC7"/>
    <w:rsid w:val="003B5ED3"/>
    <w:rsid w:val="00406ADB"/>
    <w:rsid w:val="004435B7"/>
    <w:rsid w:val="00446DC6"/>
    <w:rsid w:val="00450F5A"/>
    <w:rsid w:val="00465165"/>
    <w:rsid w:val="0047416F"/>
    <w:rsid w:val="004832AD"/>
    <w:rsid w:val="00487D3C"/>
    <w:rsid w:val="004924DF"/>
    <w:rsid w:val="004B0DED"/>
    <w:rsid w:val="004C1AD9"/>
    <w:rsid w:val="004C1E94"/>
    <w:rsid w:val="004C1F3C"/>
    <w:rsid w:val="004C6CD5"/>
    <w:rsid w:val="004D5D35"/>
    <w:rsid w:val="004D68F6"/>
    <w:rsid w:val="00514874"/>
    <w:rsid w:val="00520D1C"/>
    <w:rsid w:val="00524FD7"/>
    <w:rsid w:val="00543120"/>
    <w:rsid w:val="005452AA"/>
    <w:rsid w:val="005471AE"/>
    <w:rsid w:val="00552377"/>
    <w:rsid w:val="00552C72"/>
    <w:rsid w:val="00553DCC"/>
    <w:rsid w:val="00564133"/>
    <w:rsid w:val="00574DDC"/>
    <w:rsid w:val="00593B58"/>
    <w:rsid w:val="00593B95"/>
    <w:rsid w:val="005B263D"/>
    <w:rsid w:val="005C021C"/>
    <w:rsid w:val="005C41A4"/>
    <w:rsid w:val="005D7C24"/>
    <w:rsid w:val="005F051A"/>
    <w:rsid w:val="005F2F74"/>
    <w:rsid w:val="00607F0D"/>
    <w:rsid w:val="0061677C"/>
    <w:rsid w:val="00623974"/>
    <w:rsid w:val="00625030"/>
    <w:rsid w:val="00627093"/>
    <w:rsid w:val="006351FA"/>
    <w:rsid w:val="00635FDB"/>
    <w:rsid w:val="00643636"/>
    <w:rsid w:val="006436EC"/>
    <w:rsid w:val="006568A0"/>
    <w:rsid w:val="006655B6"/>
    <w:rsid w:val="00683EF0"/>
    <w:rsid w:val="006C3695"/>
    <w:rsid w:val="006C5094"/>
    <w:rsid w:val="006D3CF2"/>
    <w:rsid w:val="00703AF6"/>
    <w:rsid w:val="007107F2"/>
    <w:rsid w:val="007262C6"/>
    <w:rsid w:val="00736872"/>
    <w:rsid w:val="00752909"/>
    <w:rsid w:val="00755578"/>
    <w:rsid w:val="007641AE"/>
    <w:rsid w:val="007A2411"/>
    <w:rsid w:val="007B586B"/>
    <w:rsid w:val="007D54CC"/>
    <w:rsid w:val="007E6002"/>
    <w:rsid w:val="00820DDC"/>
    <w:rsid w:val="00822800"/>
    <w:rsid w:val="00826271"/>
    <w:rsid w:val="00844140"/>
    <w:rsid w:val="00851F07"/>
    <w:rsid w:val="00852274"/>
    <w:rsid w:val="00871CE9"/>
    <w:rsid w:val="00876BC2"/>
    <w:rsid w:val="00880F31"/>
    <w:rsid w:val="00891171"/>
    <w:rsid w:val="00891FC7"/>
    <w:rsid w:val="00897C15"/>
    <w:rsid w:val="008A39EA"/>
    <w:rsid w:val="008A6B31"/>
    <w:rsid w:val="008B6AA2"/>
    <w:rsid w:val="008C5833"/>
    <w:rsid w:val="008D613B"/>
    <w:rsid w:val="00910A45"/>
    <w:rsid w:val="00935A21"/>
    <w:rsid w:val="00943BBE"/>
    <w:rsid w:val="00964DB7"/>
    <w:rsid w:val="00970F60"/>
    <w:rsid w:val="0097469A"/>
    <w:rsid w:val="00981184"/>
    <w:rsid w:val="009828EA"/>
    <w:rsid w:val="009A160D"/>
    <w:rsid w:val="009C1ADA"/>
    <w:rsid w:val="009C303F"/>
    <w:rsid w:val="009D389C"/>
    <w:rsid w:val="009D7DA9"/>
    <w:rsid w:val="00A11E8E"/>
    <w:rsid w:val="00A17ACC"/>
    <w:rsid w:val="00A31622"/>
    <w:rsid w:val="00A6432B"/>
    <w:rsid w:val="00A64983"/>
    <w:rsid w:val="00A763B3"/>
    <w:rsid w:val="00A85124"/>
    <w:rsid w:val="00A90F70"/>
    <w:rsid w:val="00A92220"/>
    <w:rsid w:val="00AB02E3"/>
    <w:rsid w:val="00AC768E"/>
    <w:rsid w:val="00AD3EE8"/>
    <w:rsid w:val="00AD49D3"/>
    <w:rsid w:val="00AD6D79"/>
    <w:rsid w:val="00AE50FE"/>
    <w:rsid w:val="00AF7159"/>
    <w:rsid w:val="00B106BD"/>
    <w:rsid w:val="00B109FC"/>
    <w:rsid w:val="00B21953"/>
    <w:rsid w:val="00B246F2"/>
    <w:rsid w:val="00B25C6B"/>
    <w:rsid w:val="00B26846"/>
    <w:rsid w:val="00B4137C"/>
    <w:rsid w:val="00B43E80"/>
    <w:rsid w:val="00B45797"/>
    <w:rsid w:val="00B46B61"/>
    <w:rsid w:val="00B5532E"/>
    <w:rsid w:val="00B63B66"/>
    <w:rsid w:val="00B7094E"/>
    <w:rsid w:val="00B71D73"/>
    <w:rsid w:val="00B82E82"/>
    <w:rsid w:val="00B83A8B"/>
    <w:rsid w:val="00B87DFF"/>
    <w:rsid w:val="00B94E3A"/>
    <w:rsid w:val="00BA6FB2"/>
    <w:rsid w:val="00BE0023"/>
    <w:rsid w:val="00BF11D7"/>
    <w:rsid w:val="00C0581D"/>
    <w:rsid w:val="00C4450E"/>
    <w:rsid w:val="00C51AC6"/>
    <w:rsid w:val="00C52EE2"/>
    <w:rsid w:val="00C53817"/>
    <w:rsid w:val="00C54C9B"/>
    <w:rsid w:val="00C71C6D"/>
    <w:rsid w:val="00C75A56"/>
    <w:rsid w:val="00C85160"/>
    <w:rsid w:val="00C93041"/>
    <w:rsid w:val="00CA0701"/>
    <w:rsid w:val="00CA5AFE"/>
    <w:rsid w:val="00CA5D7C"/>
    <w:rsid w:val="00CB45F9"/>
    <w:rsid w:val="00CC3ED4"/>
    <w:rsid w:val="00D000A9"/>
    <w:rsid w:val="00D01F39"/>
    <w:rsid w:val="00D24162"/>
    <w:rsid w:val="00D30922"/>
    <w:rsid w:val="00D36350"/>
    <w:rsid w:val="00D42399"/>
    <w:rsid w:val="00D52F03"/>
    <w:rsid w:val="00D56C8F"/>
    <w:rsid w:val="00D67A6C"/>
    <w:rsid w:val="00D8788D"/>
    <w:rsid w:val="00D9348D"/>
    <w:rsid w:val="00D95AD9"/>
    <w:rsid w:val="00DB5079"/>
    <w:rsid w:val="00E03688"/>
    <w:rsid w:val="00E11473"/>
    <w:rsid w:val="00E14B7C"/>
    <w:rsid w:val="00E15025"/>
    <w:rsid w:val="00E21846"/>
    <w:rsid w:val="00E24F57"/>
    <w:rsid w:val="00E34772"/>
    <w:rsid w:val="00E37D78"/>
    <w:rsid w:val="00E46BC0"/>
    <w:rsid w:val="00E5081B"/>
    <w:rsid w:val="00E93C37"/>
    <w:rsid w:val="00EB3FB6"/>
    <w:rsid w:val="00EB63E2"/>
    <w:rsid w:val="00EC2D2C"/>
    <w:rsid w:val="00EC5F6B"/>
    <w:rsid w:val="00ED7087"/>
    <w:rsid w:val="00EE678C"/>
    <w:rsid w:val="00EF25C8"/>
    <w:rsid w:val="00F10FBF"/>
    <w:rsid w:val="00F23744"/>
    <w:rsid w:val="00F33E0B"/>
    <w:rsid w:val="00F34B37"/>
    <w:rsid w:val="00F509AD"/>
    <w:rsid w:val="00F63C00"/>
    <w:rsid w:val="00F70B68"/>
    <w:rsid w:val="00F7321B"/>
    <w:rsid w:val="00F7581E"/>
    <w:rsid w:val="00F80B3F"/>
    <w:rsid w:val="00F81BC0"/>
    <w:rsid w:val="00F82B6A"/>
    <w:rsid w:val="00F94AE5"/>
    <w:rsid w:val="00F9783A"/>
    <w:rsid w:val="00FA67FD"/>
    <w:rsid w:val="00FB1D59"/>
    <w:rsid w:val="00FB2560"/>
    <w:rsid w:val="00FC2BB1"/>
    <w:rsid w:val="00FD0CA8"/>
    <w:rsid w:val="00FD4C5E"/>
    <w:rsid w:val="00FD4EC7"/>
    <w:rsid w:val="00FE744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character" w:customStyle="1" w:styleId="a8">
    <w:name w:val="Абзац списка Знак"/>
    <w:basedOn w:val="a1"/>
    <w:link w:val="a7"/>
    <w:uiPriority w:val="34"/>
    <w:rsid w:val="00FC2BB1"/>
    <w:rPr>
      <w:sz w:val="24"/>
      <w:szCs w:val="24"/>
    </w:rPr>
  </w:style>
  <w:style w:type="table" w:styleId="af3">
    <w:name w:val="Table Grid"/>
    <w:basedOn w:val="a2"/>
    <w:uiPriority w:val="39"/>
    <w:rsid w:val="00FC2BB1"/>
    <w:rPr>
      <w:rFonts w:asciiTheme="minorHAnsi" w:hAnsiTheme="minorHAnsi"/>
      <w:color w:val="00000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0"/>
    <w:qFormat/>
    <w:rsid w:val="000D5A55"/>
    <w:pPr>
      <w:widowControl w:val="0"/>
      <w:suppressAutoHyphens/>
      <w:autoSpaceDN w:val="0"/>
      <w:spacing w:after="283" w:line="276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paragraph" w:customStyle="1" w:styleId="TableContents">
    <w:name w:val="Table Contents"/>
    <w:basedOn w:val="a0"/>
    <w:rsid w:val="000D5A55"/>
    <w:pPr>
      <w:widowControl w:val="0"/>
      <w:suppressLineNumbers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paragraph" w:customStyle="1" w:styleId="ConsPlusNormal">
    <w:name w:val="ConsPlusNormal"/>
    <w:qFormat/>
    <w:rsid w:val="00736872"/>
    <w:pPr>
      <w:widowControl w:val="0"/>
      <w:suppressAutoHyphens/>
    </w:pPr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0"/>
    <w:uiPriority w:val="99"/>
    <w:unhideWhenUsed/>
    <w:rsid w:val="00736872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B109FC"/>
    <w:pPr>
      <w:widowControl w:val="0"/>
      <w:suppressAutoHyphens/>
    </w:pPr>
    <w:rPr>
      <w:rFonts w:ascii="Calibri" w:eastAsiaTheme="minorEastAsia" w:hAnsi="Calibri" w:cs="Calibri"/>
      <w:b/>
      <w:sz w:val="22"/>
      <w:szCs w:val="22"/>
    </w:rPr>
  </w:style>
  <w:style w:type="character" w:styleId="af5">
    <w:name w:val="footnote reference"/>
    <w:basedOn w:val="a1"/>
    <w:uiPriority w:val="99"/>
    <w:unhideWhenUsed/>
    <w:rsid w:val="00A31622"/>
    <w:rPr>
      <w:vertAlign w:val="superscript"/>
    </w:rPr>
  </w:style>
  <w:style w:type="paragraph" w:styleId="af6">
    <w:name w:val="footnote text"/>
    <w:basedOn w:val="a0"/>
    <w:link w:val="af7"/>
    <w:uiPriority w:val="99"/>
    <w:semiHidden/>
    <w:unhideWhenUsed/>
    <w:rsid w:val="00A31622"/>
    <w:pPr>
      <w:suppressAutoHyphens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1"/>
    <w:link w:val="af6"/>
    <w:uiPriority w:val="99"/>
    <w:semiHidden/>
    <w:rsid w:val="00A31622"/>
    <w:rPr>
      <w:rFonts w:asciiTheme="minorHAnsi" w:eastAsiaTheme="minorHAnsi" w:hAnsiTheme="minorHAnsi" w:cstheme="minorBidi"/>
      <w:lang w:eastAsia="en-US"/>
    </w:rPr>
  </w:style>
  <w:style w:type="paragraph" w:customStyle="1" w:styleId="ConsPlusNonformat">
    <w:name w:val="ConsPlusNonformat"/>
    <w:qFormat/>
    <w:rsid w:val="007262C6"/>
    <w:pPr>
      <w:widowControl w:val="0"/>
      <w:suppressAutoHyphens/>
    </w:pPr>
    <w:rPr>
      <w:rFonts w:ascii="Courier New" w:eastAsiaTheme="minorEastAsia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link w:val="a8"/>
    <w:uiPriority w:val="34"/>
    <w:qFormat/>
    <w:rsid w:val="004C1E94"/>
    <w:pPr>
      <w:ind w:left="708"/>
    </w:pPr>
  </w:style>
  <w:style w:type="paragraph" w:customStyle="1" w:styleId="a9">
    <w:name w:val="Текст б/н"/>
    <w:basedOn w:val="a0"/>
    <w:link w:val="aa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a">
    <w:name w:val="Текст б/н Знак"/>
    <w:link w:val="a9"/>
    <w:rsid w:val="004C1E94"/>
    <w:rPr>
      <w:sz w:val="28"/>
    </w:rPr>
  </w:style>
  <w:style w:type="paragraph" w:customStyle="1" w:styleId="a">
    <w:name w:val="Пункты"/>
    <w:basedOn w:val="2"/>
    <w:link w:val="ab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b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c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f">
    <w:name w:val="header"/>
    <w:basedOn w:val="a0"/>
    <w:link w:val="af0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9348D"/>
    <w:rPr>
      <w:sz w:val="24"/>
      <w:szCs w:val="24"/>
    </w:rPr>
  </w:style>
  <w:style w:type="paragraph" w:styleId="af1">
    <w:name w:val="footer"/>
    <w:basedOn w:val="a0"/>
    <w:link w:val="af2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D9348D"/>
    <w:rPr>
      <w:sz w:val="24"/>
      <w:szCs w:val="24"/>
    </w:rPr>
  </w:style>
  <w:style w:type="character" w:customStyle="1" w:styleId="a8">
    <w:name w:val="Абзац списка Знак"/>
    <w:basedOn w:val="a1"/>
    <w:link w:val="a7"/>
    <w:uiPriority w:val="34"/>
    <w:rsid w:val="00FC2BB1"/>
    <w:rPr>
      <w:sz w:val="24"/>
      <w:szCs w:val="24"/>
    </w:rPr>
  </w:style>
  <w:style w:type="table" w:styleId="af3">
    <w:name w:val="Table Grid"/>
    <w:basedOn w:val="a2"/>
    <w:uiPriority w:val="39"/>
    <w:rsid w:val="00FC2BB1"/>
    <w:rPr>
      <w:rFonts w:asciiTheme="minorHAnsi" w:hAnsiTheme="minorHAnsi"/>
      <w:color w:val="00000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0"/>
    <w:qFormat/>
    <w:rsid w:val="000D5A55"/>
    <w:pPr>
      <w:widowControl w:val="0"/>
      <w:suppressAutoHyphens/>
      <w:autoSpaceDN w:val="0"/>
      <w:spacing w:after="283" w:line="276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paragraph" w:customStyle="1" w:styleId="TableContents">
    <w:name w:val="Table Contents"/>
    <w:basedOn w:val="a0"/>
    <w:rsid w:val="000D5A55"/>
    <w:pPr>
      <w:widowControl w:val="0"/>
      <w:suppressLineNumbers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paragraph" w:customStyle="1" w:styleId="ConsPlusNormal">
    <w:name w:val="ConsPlusNormal"/>
    <w:qFormat/>
    <w:rsid w:val="00736872"/>
    <w:pPr>
      <w:widowControl w:val="0"/>
      <w:suppressAutoHyphens/>
    </w:pPr>
    <w:rPr>
      <w:rFonts w:ascii="Calibri" w:eastAsiaTheme="minorEastAsia" w:hAnsi="Calibri" w:cs="Calibri"/>
      <w:sz w:val="22"/>
      <w:szCs w:val="22"/>
    </w:rPr>
  </w:style>
  <w:style w:type="paragraph" w:styleId="af4">
    <w:name w:val="Normal (Web)"/>
    <w:basedOn w:val="a0"/>
    <w:uiPriority w:val="99"/>
    <w:unhideWhenUsed/>
    <w:rsid w:val="00736872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B109FC"/>
    <w:pPr>
      <w:widowControl w:val="0"/>
      <w:suppressAutoHyphens/>
    </w:pPr>
    <w:rPr>
      <w:rFonts w:ascii="Calibri" w:eastAsiaTheme="minorEastAsia" w:hAnsi="Calibri" w:cs="Calibri"/>
      <w:b/>
      <w:sz w:val="22"/>
      <w:szCs w:val="22"/>
    </w:rPr>
  </w:style>
  <w:style w:type="character" w:styleId="af5">
    <w:name w:val="footnote reference"/>
    <w:basedOn w:val="a1"/>
    <w:uiPriority w:val="99"/>
    <w:unhideWhenUsed/>
    <w:rsid w:val="00A31622"/>
    <w:rPr>
      <w:vertAlign w:val="superscript"/>
    </w:rPr>
  </w:style>
  <w:style w:type="paragraph" w:styleId="af6">
    <w:name w:val="footnote text"/>
    <w:basedOn w:val="a0"/>
    <w:link w:val="af7"/>
    <w:uiPriority w:val="99"/>
    <w:semiHidden/>
    <w:unhideWhenUsed/>
    <w:rsid w:val="00A31622"/>
    <w:pPr>
      <w:suppressAutoHyphens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сноски Знак"/>
    <w:basedOn w:val="a1"/>
    <w:link w:val="af6"/>
    <w:uiPriority w:val="99"/>
    <w:semiHidden/>
    <w:rsid w:val="00A31622"/>
    <w:rPr>
      <w:rFonts w:asciiTheme="minorHAnsi" w:eastAsiaTheme="minorHAnsi" w:hAnsiTheme="minorHAnsi" w:cstheme="minorBidi"/>
      <w:lang w:eastAsia="en-US"/>
    </w:rPr>
  </w:style>
  <w:style w:type="paragraph" w:customStyle="1" w:styleId="ConsPlusNonformat">
    <w:name w:val="ConsPlusNonformat"/>
    <w:qFormat/>
    <w:rsid w:val="007262C6"/>
    <w:pPr>
      <w:widowControl w:val="0"/>
      <w:suppressAutoHyphens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krfkod.ru/zakonodatelstvo/federalnyi-zakon-ot-27072006-n-152-f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439&amp;dst=10034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tkrfkod.ru/zakonodatelstvo/federalnyi-zakon-ot-27072006-n-152-fz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675</TotalTime>
  <Pages>1</Pages>
  <Words>5914</Words>
  <Characters>33716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Зуева Елена Александровна</cp:lastModifiedBy>
  <cp:revision>37</cp:revision>
  <cp:lastPrinted>2025-07-01T06:46:00Z</cp:lastPrinted>
  <dcterms:created xsi:type="dcterms:W3CDTF">2025-06-16T09:44:00Z</dcterms:created>
  <dcterms:modified xsi:type="dcterms:W3CDTF">2025-07-01T06:46:00Z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