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10B58" w:rsidRDefault="006513D3" w:rsidP="00810B58">
      <w:pPr>
        <w:ind w:firstLine="567"/>
        <w:jc w:val="both"/>
        <w:rPr>
          <w:bCs/>
        </w:rPr>
      </w:pPr>
      <w:r w:rsidRPr="00BB6245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7B4B70E4" wp14:editId="1836C6CD">
                <wp:simplePos x="0" y="0"/>
                <wp:positionH relativeFrom="column">
                  <wp:posOffset>-3810</wp:posOffset>
                </wp:positionH>
                <wp:positionV relativeFrom="paragraph">
                  <wp:posOffset>2137410</wp:posOffset>
                </wp:positionV>
                <wp:extent cx="4441825" cy="885825"/>
                <wp:effectExtent l="0" t="0" r="15875" b="9525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18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0D64" w:rsidRDefault="00DD0D64">
                            <w:pPr>
                              <w:pStyle w:val="11"/>
                            </w:pPr>
                          </w:p>
                          <w:p w:rsidR="00DD0D64" w:rsidRPr="007C54AE" w:rsidRDefault="00DD0D64">
                            <w:pPr>
                              <w:pStyle w:val="11"/>
                            </w:pPr>
                            <w:r w:rsidRPr="007C54AE">
                              <w:t>О внесении изменений в постановлени</w:t>
                            </w:r>
                            <w:r>
                              <w:t>е</w:t>
                            </w:r>
                          </w:p>
                          <w:p w:rsidR="00DD0D64" w:rsidRPr="007C54AE" w:rsidRDefault="00DD0D64">
                            <w:pPr>
                              <w:pStyle w:val="11"/>
                            </w:pPr>
                            <w:r w:rsidRPr="007C54AE">
                              <w:t>Правительства Санкт-Петербурга</w:t>
                            </w:r>
                          </w:p>
                          <w:p w:rsidR="00DD0D64" w:rsidRPr="007C54AE" w:rsidRDefault="00DD0D64" w:rsidP="00722507">
                            <w:pPr>
                              <w:tabs>
                                <w:tab w:val="left" w:pos="4395"/>
                              </w:tabs>
                              <w:autoSpaceDE w:val="0"/>
                              <w:autoSpaceDN w:val="0"/>
                              <w:ind w:right="139"/>
                              <w:rPr>
                                <w:b/>
                              </w:rPr>
                            </w:pPr>
                            <w:r w:rsidRPr="007C54AE">
                              <w:rPr>
                                <w:b/>
                              </w:rPr>
                              <w:t>от</w:t>
                            </w:r>
                            <w:r>
                              <w:rPr>
                                <w:b/>
                              </w:rPr>
                              <w:t xml:space="preserve"> 30</w:t>
                            </w:r>
                            <w:r w:rsidRPr="007C54AE">
                              <w:rPr>
                                <w:b/>
                              </w:rPr>
                              <w:t>.06.2014 №</w:t>
                            </w:r>
                            <w:r>
                              <w:rPr>
                                <w:b/>
                              </w:rPr>
                              <w:t xml:space="preserve"> 553</w:t>
                            </w:r>
                          </w:p>
                          <w:p w:rsidR="00DD0D64" w:rsidRPr="007C54AE" w:rsidRDefault="00DD0D64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-.3pt;margin-top:168.3pt;width:349.75pt;height:69.7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" o:allowincell="f" filled="f" stroked="f">
                <v:textbox inset="0,0,0,0">
                  <w:txbxContent>
                    <w:p w:rsidR="00DD0D64" w:rsidRDefault="00DD0D64">
                      <w:pPr>
                        <w:pStyle w:val="11"/>
                      </w:pPr>
                    </w:p>
                    <w:p w:rsidR="00DD0D64" w:rsidRPr="007C54AE" w:rsidRDefault="00DD0D64">
                      <w:pPr>
                        <w:pStyle w:val="11"/>
                      </w:pPr>
                      <w:r w:rsidRPr="007C54AE">
                        <w:t>О внесении изменений в постановлени</w:t>
                      </w:r>
                      <w:r>
                        <w:t>е</w:t>
                      </w:r>
                    </w:p>
                    <w:p w:rsidR="00DD0D64" w:rsidRPr="007C54AE" w:rsidRDefault="00DD0D64">
                      <w:pPr>
                        <w:pStyle w:val="11"/>
                      </w:pPr>
                      <w:r w:rsidRPr="007C54AE">
                        <w:t>Правительства Санкт-Петербурга</w:t>
                      </w:r>
                    </w:p>
                    <w:p w:rsidR="00DD0D64" w:rsidRPr="007C54AE" w:rsidRDefault="00DD0D64" w:rsidP="00722507">
                      <w:pPr>
                        <w:tabs>
                          <w:tab w:val="left" w:pos="4395"/>
                        </w:tabs>
                        <w:autoSpaceDE w:val="0"/>
                        <w:autoSpaceDN w:val="0"/>
                        <w:ind w:right="139"/>
                        <w:rPr>
                          <w:b/>
                        </w:rPr>
                      </w:pPr>
                      <w:r w:rsidRPr="007C54AE">
                        <w:rPr>
                          <w:b/>
                        </w:rPr>
                        <w:t>от</w:t>
                      </w:r>
                      <w:r>
                        <w:rPr>
                          <w:b/>
                        </w:rPr>
                        <w:t xml:space="preserve"> 30</w:t>
                      </w:r>
                      <w:r w:rsidRPr="007C54AE">
                        <w:rPr>
                          <w:b/>
                        </w:rPr>
                        <w:t>.06.2014 №</w:t>
                      </w:r>
                      <w:r>
                        <w:rPr>
                          <w:b/>
                        </w:rPr>
                        <w:t xml:space="preserve"> 553</w:t>
                      </w:r>
                    </w:p>
                    <w:p w:rsidR="00DD0D64" w:rsidRPr="007C54AE" w:rsidRDefault="00DD0D64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1F32A4" w:rsidRPr="00BB6245">
        <w:rPr>
          <w:noProof/>
        </w:rPr>
        <w:drawing>
          <wp:anchor distT="0" distB="107950" distL="114300" distR="114300" simplePos="0" relativeHeight="251656704" behindDoc="0" locked="0" layoutInCell="0" allowOverlap="1" wp14:anchorId="08757693" wp14:editId="1D529F8D">
            <wp:simplePos x="0" y="0"/>
            <wp:positionH relativeFrom="column">
              <wp:posOffset>-1016635</wp:posOffset>
            </wp:positionH>
            <wp:positionV relativeFrom="paragraph">
              <wp:posOffset>1270</wp:posOffset>
            </wp:positionV>
            <wp:extent cx="7251065" cy="2433955"/>
            <wp:effectExtent l="0" t="0" r="6985" b="4445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065" cy="2433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5481D" w:rsidRPr="00BB624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5BF95E7" wp14:editId="21E682CE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0D64" w:rsidRDefault="00DD0D6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DD0D64" w:rsidRDefault="00DD0D6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B1E28" w:rsidRDefault="00810B58" w:rsidP="00810B58">
      <w:pPr>
        <w:spacing w:before="33" w:after="33"/>
        <w:ind w:right="244" w:firstLine="567"/>
        <w:jc w:val="both"/>
        <w:rPr>
          <w:rFonts w:eastAsia="Arial Unicode MS"/>
          <w:spacing w:val="2"/>
        </w:rPr>
      </w:pPr>
      <w:r w:rsidRPr="00810B58">
        <w:rPr>
          <w:rFonts w:eastAsia="Arial Unicode MS"/>
          <w:spacing w:val="2"/>
        </w:rPr>
        <w:t xml:space="preserve">В соответствии с Законом Санкт-Петербурга от 04.07.2007 № 371-77 </w:t>
      </w:r>
      <w:r>
        <w:rPr>
          <w:rFonts w:eastAsia="Arial Unicode MS"/>
          <w:spacing w:val="2"/>
        </w:rPr>
        <w:br/>
      </w:r>
      <w:r w:rsidRPr="00810B58">
        <w:rPr>
          <w:rFonts w:eastAsia="Arial Unicode MS"/>
          <w:spacing w:val="2"/>
        </w:rPr>
        <w:t xml:space="preserve">«О бюджетном процессе в Санкт-Петербурге», Законом Санкт-Петербурга </w:t>
      </w:r>
      <w:r w:rsidR="00CB1D18">
        <w:rPr>
          <w:rFonts w:eastAsia="Arial Unicode MS"/>
          <w:spacing w:val="2"/>
        </w:rPr>
        <w:br/>
      </w:r>
      <w:r w:rsidRPr="00810B58">
        <w:rPr>
          <w:rFonts w:eastAsia="Arial Unicode MS"/>
          <w:spacing w:val="2"/>
        </w:rPr>
        <w:t xml:space="preserve">от 27.11.2024 № 730-165 «О бюджете Санкт-Петербурга на 2025 год и на плановый период 2026 и 2027 годов» и постановлением Правительства Санкт-Петербурга </w:t>
      </w:r>
      <w:r w:rsidR="00DD0D64">
        <w:rPr>
          <w:rFonts w:eastAsia="Arial Unicode MS"/>
          <w:spacing w:val="2"/>
        </w:rPr>
        <w:br/>
      </w:r>
      <w:r w:rsidRPr="00810B58">
        <w:rPr>
          <w:rFonts w:eastAsia="Arial Unicode MS"/>
          <w:spacing w:val="2"/>
        </w:rPr>
        <w:t>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</w:t>
      </w:r>
    </w:p>
    <w:p w:rsidR="00CB1D18" w:rsidRPr="00810B58" w:rsidRDefault="00CB1D18" w:rsidP="00810B58">
      <w:pPr>
        <w:spacing w:before="33" w:after="33"/>
        <w:ind w:right="244" w:firstLine="567"/>
        <w:jc w:val="both"/>
        <w:rPr>
          <w:rFonts w:eastAsia="Arial Unicode MS"/>
          <w:spacing w:val="2"/>
        </w:rPr>
      </w:pPr>
    </w:p>
    <w:p w:rsidR="002C3F0D" w:rsidRPr="00865B5C" w:rsidRDefault="002C3F0D" w:rsidP="00774DC1">
      <w:pPr>
        <w:jc w:val="both"/>
        <w:rPr>
          <w:rFonts w:eastAsia="Calibri"/>
          <w:lang w:eastAsia="en-US"/>
        </w:rPr>
      </w:pPr>
      <w:r w:rsidRPr="00865B5C">
        <w:rPr>
          <w:b/>
          <w:szCs w:val="23"/>
        </w:rPr>
        <w:t>П О С Т А Н О В Л Я Е Т:</w:t>
      </w:r>
    </w:p>
    <w:p w:rsidR="00C86E29" w:rsidRPr="00865B5C" w:rsidRDefault="00C86E29" w:rsidP="00774DC1">
      <w:pPr>
        <w:ind w:firstLine="567"/>
        <w:jc w:val="both"/>
        <w:rPr>
          <w:rFonts w:eastAsia="Calibri"/>
          <w:lang w:eastAsia="en-US"/>
        </w:rPr>
      </w:pPr>
    </w:p>
    <w:p w:rsidR="007C54AE" w:rsidRDefault="00A52C67" w:rsidP="007C54AE">
      <w:pPr>
        <w:ind w:firstLine="567"/>
        <w:jc w:val="both"/>
      </w:pPr>
      <w:r w:rsidRPr="00865B5C">
        <w:t>1</w:t>
      </w:r>
      <w:r w:rsidR="00B854D6" w:rsidRPr="00865B5C">
        <w:t>.</w:t>
      </w:r>
      <w:r w:rsidR="002546CA" w:rsidRPr="00865B5C">
        <w:t> </w:t>
      </w:r>
      <w:r w:rsidR="00B854D6" w:rsidRPr="00865B5C">
        <w:t>Внести в постановление Прав</w:t>
      </w:r>
      <w:r w:rsidR="00730E53" w:rsidRPr="00865B5C">
        <w:t>ительства Санкт-Петербурга от 3</w:t>
      </w:r>
      <w:r w:rsidR="00F21078">
        <w:t>0</w:t>
      </w:r>
      <w:r w:rsidR="00B854D6" w:rsidRPr="00865B5C">
        <w:t xml:space="preserve">.06.2014 № </w:t>
      </w:r>
      <w:r w:rsidR="00F21078">
        <w:t>553</w:t>
      </w:r>
      <w:r w:rsidR="00CB1D18">
        <w:t xml:space="preserve"> </w:t>
      </w:r>
      <w:r w:rsidR="00CB1D18">
        <w:br/>
      </w:r>
      <w:r w:rsidR="00F64329" w:rsidRPr="00865B5C">
        <w:t>«О государствен</w:t>
      </w:r>
      <w:r w:rsidR="0016130C" w:rsidRPr="00865B5C">
        <w:t>ной программе Санкт-Петербурга «</w:t>
      </w:r>
      <w:r w:rsidR="00F21078">
        <w:t xml:space="preserve">Развитие здравоохранения </w:t>
      </w:r>
      <w:r w:rsidR="00F21078">
        <w:br/>
      </w:r>
      <w:r w:rsidR="009B558B" w:rsidRPr="00865B5C">
        <w:t>в Санкт-Петербурге</w:t>
      </w:r>
      <w:r w:rsidR="00F64329" w:rsidRPr="00865B5C">
        <w:t xml:space="preserve">» </w:t>
      </w:r>
      <w:r w:rsidR="00B854D6" w:rsidRPr="00865B5C">
        <w:t>следующие изменения:</w:t>
      </w:r>
    </w:p>
    <w:p w:rsidR="000C0F4E" w:rsidRDefault="000C0F4E" w:rsidP="007C54AE">
      <w:pPr>
        <w:ind w:firstLine="567"/>
        <w:jc w:val="both"/>
      </w:pPr>
    </w:p>
    <w:p w:rsidR="000C0F4E" w:rsidRDefault="000C0F4E" w:rsidP="000C0F4E">
      <w:pPr>
        <w:ind w:firstLine="567"/>
        <w:jc w:val="both"/>
      </w:pPr>
      <w:r w:rsidRPr="000C0F4E">
        <w:t xml:space="preserve">1.1. </w:t>
      </w:r>
      <w:r>
        <w:t>В графе 3 п</w:t>
      </w:r>
      <w:r w:rsidRPr="000C0F4E">
        <w:t>ункт</w:t>
      </w:r>
      <w:r>
        <w:t>а</w:t>
      </w:r>
      <w:r w:rsidRPr="000C0F4E">
        <w:t xml:space="preserve"> </w:t>
      </w:r>
      <w:r>
        <w:t>6</w:t>
      </w:r>
      <w:r w:rsidRPr="000C0F4E">
        <w:t xml:space="preserve"> раздела 1 приложения к постановлению </w:t>
      </w:r>
      <w:r>
        <w:t>исключить абзац 3 «</w:t>
      </w:r>
      <w:r w:rsidRPr="000C0F4E">
        <w:t xml:space="preserve">Указ Президента Российской Федерации от 07.05.2018 </w:t>
      </w:r>
      <w:r>
        <w:t>№</w:t>
      </w:r>
      <w:r w:rsidRPr="000C0F4E">
        <w:t xml:space="preserve"> 204 </w:t>
      </w:r>
      <w:r>
        <w:t>«</w:t>
      </w:r>
      <w:r w:rsidRPr="000C0F4E">
        <w:t xml:space="preserve">О национальных целях </w:t>
      </w:r>
      <w:r>
        <w:br/>
      </w:r>
      <w:r w:rsidRPr="000C0F4E">
        <w:t>и стратегических задачах развития Российской Федерации на период до 2024 года</w:t>
      </w:r>
      <w:r>
        <w:t>».</w:t>
      </w:r>
    </w:p>
    <w:p w:rsidR="00CB1D18" w:rsidRPr="00865B5C" w:rsidRDefault="00CB1D18" w:rsidP="007C54AE">
      <w:pPr>
        <w:ind w:firstLine="567"/>
        <w:jc w:val="both"/>
      </w:pPr>
    </w:p>
    <w:p w:rsidR="00B854D6" w:rsidRPr="00865B5C" w:rsidRDefault="00A52C67" w:rsidP="00774DC1">
      <w:pPr>
        <w:ind w:firstLine="567"/>
        <w:jc w:val="both"/>
      </w:pPr>
      <w:r w:rsidRPr="00865B5C">
        <w:t>1</w:t>
      </w:r>
      <w:r w:rsidR="00B854D6" w:rsidRPr="00865B5C">
        <w:t>.</w:t>
      </w:r>
      <w:r w:rsidR="000C0F4E">
        <w:t>2</w:t>
      </w:r>
      <w:r w:rsidR="00B854D6" w:rsidRPr="00865B5C">
        <w:t>.</w:t>
      </w:r>
      <w:r w:rsidR="002546CA" w:rsidRPr="00865B5C">
        <w:t> </w:t>
      </w:r>
      <w:r w:rsidR="00B854D6" w:rsidRPr="00865B5C">
        <w:t>Пункт 10 раздела 1 приложения к постановлению изложить в следующей редакции:</w:t>
      </w:r>
    </w:p>
    <w:p w:rsidR="00B854D6" w:rsidRPr="00865B5C" w:rsidRDefault="00B854D6" w:rsidP="00774DC1">
      <w:pPr>
        <w:ind w:firstLine="567"/>
        <w:jc w:val="both"/>
        <w:rPr>
          <w:color w:val="FF0000"/>
        </w:rPr>
      </w:pPr>
    </w:p>
    <w:tbl>
      <w:tblPr>
        <w:tblW w:w="540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28" w:type="dxa"/>
          <w:bottom w:w="85" w:type="dxa"/>
          <w:right w:w="28" w:type="dxa"/>
        </w:tblCellMar>
        <w:tblLook w:val="04A0" w:firstRow="1" w:lastRow="0" w:firstColumn="1" w:lastColumn="0" w:noHBand="0" w:noVBand="1"/>
      </w:tblPr>
      <w:tblGrid>
        <w:gridCol w:w="175"/>
        <w:gridCol w:w="336"/>
        <w:gridCol w:w="1932"/>
        <w:gridCol w:w="7229"/>
        <w:gridCol w:w="498"/>
      </w:tblGrid>
      <w:tr w:rsidR="002546CA" w:rsidRPr="00865B5C" w:rsidTr="00CB1D18">
        <w:trPr>
          <w:trHeight w:val="2884"/>
        </w:trPr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54D6" w:rsidRPr="00865B5C" w:rsidRDefault="00B854D6" w:rsidP="00774DC1">
            <w:r w:rsidRPr="00865B5C">
              <w:t>«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D6" w:rsidRPr="00865B5C" w:rsidRDefault="00B854D6" w:rsidP="00774DC1">
            <w:r w:rsidRPr="00865B5C">
              <w:t>10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D6" w:rsidRPr="00865B5C" w:rsidRDefault="007501A3" w:rsidP="002546CA">
            <w:pPr>
              <w:rPr>
                <w:sz w:val="23"/>
                <w:szCs w:val="23"/>
              </w:rPr>
            </w:pPr>
            <w:r w:rsidRPr="00865B5C">
              <w:rPr>
                <w:sz w:val="23"/>
                <w:szCs w:val="23"/>
              </w:rPr>
              <w:t>Общий объем финансирования государственной программы</w:t>
            </w:r>
            <w:r w:rsidR="002546CA" w:rsidRPr="00865B5C">
              <w:rPr>
                <w:sz w:val="23"/>
                <w:szCs w:val="23"/>
              </w:rPr>
              <w:br/>
            </w:r>
            <w:r w:rsidRPr="00865B5C">
              <w:rPr>
                <w:sz w:val="23"/>
                <w:szCs w:val="23"/>
              </w:rPr>
              <w:t>по источникам финансирования</w:t>
            </w:r>
            <w:r w:rsidR="002546CA" w:rsidRPr="00865B5C">
              <w:rPr>
                <w:sz w:val="23"/>
                <w:szCs w:val="23"/>
              </w:rPr>
              <w:t xml:space="preserve"> </w:t>
            </w:r>
            <w:r w:rsidR="002546CA" w:rsidRPr="00865B5C">
              <w:rPr>
                <w:sz w:val="23"/>
                <w:szCs w:val="23"/>
              </w:rPr>
              <w:br/>
            </w:r>
            <w:r w:rsidRPr="00865B5C">
              <w:rPr>
                <w:sz w:val="23"/>
                <w:szCs w:val="23"/>
              </w:rPr>
              <w:t xml:space="preserve">с указанием объемов финансирования, предусмотренных </w:t>
            </w:r>
            <w:r w:rsidR="002546CA" w:rsidRPr="00865B5C">
              <w:rPr>
                <w:sz w:val="23"/>
                <w:szCs w:val="23"/>
              </w:rPr>
              <w:br/>
            </w:r>
            <w:r w:rsidRPr="00865B5C">
              <w:rPr>
                <w:sz w:val="23"/>
                <w:szCs w:val="23"/>
              </w:rPr>
              <w:t xml:space="preserve">на реализацию региональных проектов, в том числе по годам </w:t>
            </w:r>
            <w:r w:rsidRPr="00865B5C">
              <w:rPr>
                <w:sz w:val="23"/>
                <w:szCs w:val="23"/>
              </w:rPr>
              <w:lastRenderedPageBreak/>
              <w:t>реализации государственной программы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lastRenderedPageBreak/>
              <w:t xml:space="preserve">Общий объем финансирования государственной программы составляет </w:t>
            </w:r>
          </w:p>
          <w:p w:rsidR="00426318" w:rsidRDefault="00DA4B30" w:rsidP="00426318">
            <w:pPr>
              <w:widowControl w:val="0"/>
              <w:autoSpaceDE w:val="0"/>
              <w:autoSpaceDN w:val="0"/>
            </w:pPr>
            <w:r w:rsidRPr="00DA4B30">
              <w:t>2098654814,4</w:t>
            </w:r>
            <w:r>
              <w:t xml:space="preserve"> </w:t>
            </w:r>
            <w:r w:rsidR="00426318">
              <w:t>тыс. руб., в том числе по годам: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2025 г. – 318747739,9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2026 г. – 319682155,3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2027 г. – 345416820,4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 xml:space="preserve">2028 г. – </w:t>
            </w:r>
            <w:r w:rsidR="00DA4B30" w:rsidRPr="00DA4B30">
              <w:t xml:space="preserve">362819020,7 </w:t>
            </w:r>
            <w:r>
              <w:t xml:space="preserve">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2029 г. – 364430965,7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2030 г. – 387558112,4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 xml:space="preserve">за счет средств бюджета Санкт-Петербурга – </w:t>
            </w:r>
            <w:r w:rsidR="00DA4B30" w:rsidRPr="00DA4B30">
              <w:t xml:space="preserve">1450701372,3 </w:t>
            </w:r>
            <w:r>
              <w:t xml:space="preserve"> тыс. руб., в том числе по годам: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2025 г. – 218852073,5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2026 г. – 217451282,8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lastRenderedPageBreak/>
              <w:t>2027 г. – 237537850,9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 xml:space="preserve">2028 г. – </w:t>
            </w:r>
            <w:r w:rsidR="00DA4B30" w:rsidRPr="00DA4B30">
              <w:t>254372350,4</w:t>
            </w:r>
            <w:r w:rsidR="00DA4B30">
              <w:t xml:space="preserve"> </w:t>
            </w:r>
            <w:r>
              <w:t>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2029 г. – 251819943,4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2030 г. – 270667871,3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 xml:space="preserve">за счет средств федерального бюджета – 15855597,7 тыс. руб., </w:t>
            </w:r>
            <w:r>
              <w:br/>
              <w:t>в том числе по годам: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2025 г. – 6623554,8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2026 г. – 3994822,8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2027 г. – 3889258,7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2028 г. – 432557,6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2029 г. – 449167,7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2030 г. – 466236,1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 xml:space="preserve">за счет внебюджетных средств – 632097844,4 тыс. руб., </w:t>
            </w:r>
            <w:r w:rsidR="00CB1D18">
              <w:br/>
            </w:r>
            <w:r>
              <w:t>в том числе по годам: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2025 г. – 93272111,6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2026 г. – 98236049,7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2027 г. – 103989710,8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2028 г. – 108014112,7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2029 г. – 112161854,6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2030 г. – 116424005,0 тыс. руб.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Общий объем финансирования региональных проектов составляет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8739953,9 тыс. руб., в том числе по годам: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2025 г. – 6665141,8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2026 г. – 1019304,0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2027 г. – 1055508,1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2028 г. – 0,0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2029 г. – 0,0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2030 г. – 0,0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 xml:space="preserve">за счет средств бюджета Санкт-Петербурга – 4721478,5 тыс. руб., </w:t>
            </w:r>
            <w:r>
              <w:br/>
              <w:t>в том числе по годам: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2025 г. – 3534200,5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2026 г. – 552634,3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2027 г. – 634643,7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2028 г. – 0,0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2029 г. – 0,0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2030 г. – 0,0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 xml:space="preserve">за счет средств федерального бюджета – 4018475,4 тыс. руб., </w:t>
            </w:r>
            <w:r>
              <w:br/>
              <w:t>в том числе по годам: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2025 г. – 3130941,3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2026 г. – 466669,7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2027 г. – 420864,4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2028 г. – 0,0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2029 г. – 0,0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2030 г. – 0,0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за счет внебюджетных средств – 0,0 тыс. руб., в том числе по годам: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2025 г. – 0,0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2026 г. – 0,0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2027 г. – 0,0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2028 г. – 0,0 тыс. руб.;</w:t>
            </w:r>
          </w:p>
          <w:p w:rsidR="00426318" w:rsidRDefault="00426318" w:rsidP="00426318">
            <w:pPr>
              <w:widowControl w:val="0"/>
              <w:autoSpaceDE w:val="0"/>
              <w:autoSpaceDN w:val="0"/>
            </w:pPr>
            <w:r>
              <w:t>2029 г. – 0,0 тыс. руб.;</w:t>
            </w:r>
          </w:p>
          <w:p w:rsidR="00BB7084" w:rsidRPr="00865B5C" w:rsidRDefault="00426318" w:rsidP="004263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>2030 г. – 0,0 тыс. руб.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C38B1" w:rsidRPr="00865B5C" w:rsidRDefault="000C38B1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C38B1" w:rsidRPr="00865B5C" w:rsidRDefault="000C38B1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F3712" w:rsidRPr="00865B5C" w:rsidRDefault="003F3712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F3712" w:rsidRPr="00865B5C" w:rsidRDefault="003F3712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F3712" w:rsidRPr="00865B5C" w:rsidRDefault="003F3712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F3712" w:rsidRPr="00865B5C" w:rsidRDefault="003F3712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F3712" w:rsidRPr="00865B5C" w:rsidRDefault="003F3712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F3712" w:rsidRPr="00865B5C" w:rsidRDefault="003F3712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F3712" w:rsidRPr="00865B5C" w:rsidRDefault="003F3712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F3712" w:rsidRPr="00865B5C" w:rsidRDefault="003F3712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F3712" w:rsidRPr="00865B5C" w:rsidRDefault="003F3712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F3712" w:rsidRPr="00865B5C" w:rsidRDefault="003F3712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F3712" w:rsidRPr="00865B5C" w:rsidRDefault="003F3712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F3712" w:rsidRPr="00865B5C" w:rsidRDefault="003F3712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F3712" w:rsidRPr="00865B5C" w:rsidRDefault="003F3712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F3712" w:rsidRPr="00865B5C" w:rsidRDefault="003F3712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F3712" w:rsidRPr="00865B5C" w:rsidRDefault="003F3712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F3712" w:rsidRPr="00865B5C" w:rsidRDefault="003F3712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F3712" w:rsidRPr="00865B5C" w:rsidRDefault="003F3712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B558B" w:rsidRPr="00865B5C" w:rsidRDefault="009B558B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B558B" w:rsidRPr="00865B5C" w:rsidRDefault="009B558B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B558B" w:rsidRPr="00865B5C" w:rsidRDefault="009B558B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B558B" w:rsidRPr="00865B5C" w:rsidRDefault="009B558B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B558B" w:rsidRPr="00865B5C" w:rsidRDefault="009B558B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B558B" w:rsidRPr="00865B5C" w:rsidRDefault="009B558B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B558B" w:rsidRPr="00865B5C" w:rsidRDefault="009B558B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B558B" w:rsidRPr="00865B5C" w:rsidRDefault="009B558B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B558B" w:rsidRPr="00865B5C" w:rsidRDefault="009B558B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B558B" w:rsidRPr="00865B5C" w:rsidRDefault="009B558B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B558B" w:rsidRPr="00865B5C" w:rsidRDefault="009B558B" w:rsidP="00774DC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B1D18" w:rsidRDefault="00CB1D18" w:rsidP="00774DC1">
            <w:pPr>
              <w:widowControl w:val="0"/>
              <w:autoSpaceDE w:val="0"/>
              <w:autoSpaceDN w:val="0"/>
              <w:adjustRightInd w:val="0"/>
            </w:pPr>
          </w:p>
          <w:p w:rsidR="00B854D6" w:rsidRPr="00865B5C" w:rsidRDefault="00B854D6" w:rsidP="00774DC1">
            <w:pPr>
              <w:widowControl w:val="0"/>
              <w:autoSpaceDE w:val="0"/>
              <w:autoSpaceDN w:val="0"/>
              <w:adjustRightInd w:val="0"/>
            </w:pPr>
            <w:r w:rsidRPr="00865B5C">
              <w:t>».</w:t>
            </w:r>
          </w:p>
        </w:tc>
      </w:tr>
    </w:tbl>
    <w:p w:rsidR="008A1A4A" w:rsidRPr="00865B5C" w:rsidRDefault="008A1A4A" w:rsidP="008A1A4A">
      <w:pPr>
        <w:jc w:val="both"/>
        <w:rPr>
          <w:color w:val="FF0000"/>
        </w:rPr>
        <w:sectPr w:rsidR="008A1A4A" w:rsidRPr="00865B5C" w:rsidSect="000A0FF0">
          <w:headerReference w:type="even" r:id="rId10"/>
          <w:headerReference w:type="default" r:id="rId11"/>
          <w:headerReference w:type="first" r:id="rId12"/>
          <w:pgSz w:w="11906" w:h="16838" w:code="9"/>
          <w:pgMar w:top="851" w:right="851" w:bottom="709" w:left="1701" w:header="567" w:footer="0" w:gutter="0"/>
          <w:pgNumType w:start="1"/>
          <w:cols w:space="708"/>
          <w:titlePg/>
          <w:docGrid w:linePitch="360"/>
        </w:sectPr>
      </w:pPr>
    </w:p>
    <w:p w:rsidR="00762211" w:rsidRPr="00865B5C" w:rsidRDefault="00E12AEF" w:rsidP="00E12AEF">
      <w:pPr>
        <w:tabs>
          <w:tab w:val="left" w:pos="1290"/>
        </w:tabs>
        <w:jc w:val="both"/>
      </w:pPr>
      <w:r w:rsidRPr="00865B5C">
        <w:tab/>
      </w:r>
      <w:r w:rsidR="00A97F67" w:rsidRPr="00865B5C">
        <w:t>1.</w:t>
      </w:r>
      <w:r w:rsidR="000C0F4E">
        <w:t>3</w:t>
      </w:r>
      <w:r w:rsidR="00375C64" w:rsidRPr="00865B5C">
        <w:t>.</w:t>
      </w:r>
      <w:r w:rsidR="002546CA" w:rsidRPr="00865B5C">
        <w:t> </w:t>
      </w:r>
      <w:r w:rsidR="00762211" w:rsidRPr="00865B5C">
        <w:t xml:space="preserve">Пункты 1 </w:t>
      </w:r>
      <w:r w:rsidR="00865B5C" w:rsidRPr="00865B5C">
        <w:t>и</w:t>
      </w:r>
      <w:r w:rsidR="00762211" w:rsidRPr="00865B5C">
        <w:t xml:space="preserve"> </w:t>
      </w:r>
      <w:r w:rsidR="00A715B7">
        <w:t>6</w:t>
      </w:r>
      <w:r w:rsidR="00762211" w:rsidRPr="00865B5C">
        <w:t xml:space="preserve"> подраздела </w:t>
      </w:r>
      <w:r w:rsidR="00A715B7">
        <w:t>7</w:t>
      </w:r>
      <w:r w:rsidR="00762211" w:rsidRPr="00865B5C">
        <w:t xml:space="preserve">.1 раздела </w:t>
      </w:r>
      <w:r w:rsidR="00A715B7">
        <w:t>7</w:t>
      </w:r>
      <w:r w:rsidR="00762211" w:rsidRPr="00865B5C">
        <w:t xml:space="preserve"> приложения к постановлению изложить в следующей редакции:</w:t>
      </w:r>
    </w:p>
    <w:p w:rsidR="00762211" w:rsidRPr="00865B5C" w:rsidRDefault="00762211" w:rsidP="00E12AEF">
      <w:pPr>
        <w:tabs>
          <w:tab w:val="left" w:pos="1290"/>
        </w:tabs>
        <w:jc w:val="both"/>
      </w:pPr>
    </w:p>
    <w:p w:rsidR="00B854D6" w:rsidRPr="00865B5C" w:rsidRDefault="00B854D6" w:rsidP="00E12AEF">
      <w:pPr>
        <w:tabs>
          <w:tab w:val="left" w:pos="1290"/>
        </w:tabs>
        <w:jc w:val="both"/>
        <w:rPr>
          <w:color w:val="FF0000"/>
          <w:sz w:val="16"/>
          <w:szCs w:val="16"/>
        </w:rPr>
      </w:pPr>
    </w:p>
    <w:tbl>
      <w:tblPr>
        <w:tblW w:w="164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425"/>
        <w:gridCol w:w="1418"/>
        <w:gridCol w:w="1436"/>
        <w:gridCol w:w="1362"/>
        <w:gridCol w:w="3742"/>
        <w:gridCol w:w="1018"/>
        <w:gridCol w:w="1017"/>
        <w:gridCol w:w="1017"/>
        <w:gridCol w:w="1018"/>
        <w:gridCol w:w="1002"/>
        <w:gridCol w:w="1018"/>
        <w:gridCol w:w="1115"/>
        <w:gridCol w:w="283"/>
        <w:gridCol w:w="146"/>
        <w:gridCol w:w="283"/>
      </w:tblGrid>
      <w:tr w:rsidR="009C2032" w:rsidRPr="00865B5C" w:rsidTr="00E7360E">
        <w:trPr>
          <w:trHeight w:val="428"/>
        </w:trPr>
        <w:tc>
          <w:tcPr>
            <w:tcW w:w="147" w:type="dxa"/>
            <w:tcBorders>
              <w:right w:val="single" w:sz="4" w:space="0" w:color="000000"/>
            </w:tcBorders>
          </w:tcPr>
          <w:p w:rsidR="009C2032" w:rsidRPr="00865B5C" w:rsidRDefault="009C2032" w:rsidP="00610A8A">
            <w:pPr>
              <w:spacing w:line="229" w:lineRule="auto"/>
              <w:jc w:val="center"/>
              <w:rPr>
                <w:spacing w:val="-2"/>
              </w:rPr>
            </w:pPr>
            <w:r w:rsidRPr="00865B5C">
              <w:rPr>
                <w:bCs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spacing w:line="229" w:lineRule="auto"/>
              <w:jc w:val="center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Государственная программа</w:t>
            </w: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 xml:space="preserve">Бюджет </w:t>
            </w:r>
            <w:r w:rsidRPr="00865B5C">
              <w:rPr>
                <w:spacing w:val="-2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Проектная часть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3 534 200,5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552 634,3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634 643,7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4 721 478,5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146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283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557DB" w:rsidRPr="00865B5C" w:rsidTr="00E7360E">
        <w:trPr>
          <w:trHeight w:val="420"/>
        </w:trPr>
        <w:tc>
          <w:tcPr>
            <w:tcW w:w="147" w:type="dxa"/>
            <w:tcBorders>
              <w:right w:val="single" w:sz="4" w:space="0" w:color="000000"/>
            </w:tcBorders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557DB" w:rsidRPr="00865B5C" w:rsidRDefault="00A557DB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2267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2267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2267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2267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2267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2267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2267A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A557DB" w:rsidRPr="00865B5C" w:rsidRDefault="00A557DB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146" w:type="dxa"/>
          </w:tcPr>
          <w:p w:rsidR="00A557DB" w:rsidRPr="00865B5C" w:rsidRDefault="00A557DB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283" w:type="dxa"/>
          </w:tcPr>
          <w:p w:rsidR="00A557DB" w:rsidRPr="00865B5C" w:rsidRDefault="00A557DB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9C2032" w:rsidRPr="00865B5C" w:rsidTr="00E7360E">
        <w:trPr>
          <w:trHeight w:val="445"/>
        </w:trPr>
        <w:tc>
          <w:tcPr>
            <w:tcW w:w="147" w:type="dxa"/>
            <w:tcBorders>
              <w:right w:val="single" w:sz="4" w:space="0" w:color="000000"/>
            </w:tcBorders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24 483 662,2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23 598 372,5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34 973 002,2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DA4B30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4B30">
              <w:rPr>
                <w:rFonts w:ascii="Times New Roman" w:hAnsi="Times New Roman" w:cs="Times New Roman"/>
                <w:sz w:val="16"/>
                <w:szCs w:val="16"/>
              </w:rPr>
              <w:t>53 574 774,9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43 838 765,5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55 304 944,3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DA4B30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4B30">
              <w:rPr>
                <w:rFonts w:ascii="Times New Roman" w:hAnsi="Times New Roman" w:cs="Times New Roman"/>
                <w:sz w:val="16"/>
                <w:szCs w:val="16"/>
              </w:rPr>
              <w:t>235 773 521,6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146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283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557DB" w:rsidRPr="00865B5C" w:rsidTr="00E7360E">
        <w:trPr>
          <w:trHeight w:val="659"/>
        </w:trPr>
        <w:tc>
          <w:tcPr>
            <w:tcW w:w="147" w:type="dxa"/>
            <w:tcBorders>
              <w:right w:val="single" w:sz="4" w:space="0" w:color="000000"/>
            </w:tcBorders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557DB" w:rsidRPr="00865B5C" w:rsidRDefault="00A557DB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 xml:space="preserve">Концессионные соглашения и соглашения </w:t>
            </w:r>
            <w:r w:rsidRPr="00865B5C">
              <w:rPr>
                <w:spacing w:val="-2"/>
                <w:sz w:val="16"/>
                <w:szCs w:val="16"/>
              </w:rPr>
              <w:br/>
              <w:t xml:space="preserve">о государственно-частном партнерстве, </w:t>
            </w:r>
            <w:r w:rsidRPr="00865B5C">
              <w:rPr>
                <w:spacing w:val="-2"/>
                <w:sz w:val="16"/>
                <w:szCs w:val="16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9C2032" w:rsidP="002267A8">
            <w:pPr>
              <w:jc w:val="center"/>
              <w:rPr>
                <w:sz w:val="16"/>
                <w:szCs w:val="16"/>
              </w:rPr>
            </w:pPr>
            <w:r w:rsidRPr="003F3EE7">
              <w:rPr>
                <w:sz w:val="16"/>
                <w:szCs w:val="16"/>
              </w:rPr>
              <w:t>10</w:t>
            </w:r>
            <w:r w:rsidR="00A557DB" w:rsidRPr="003F3EE7">
              <w:rPr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2267A8">
            <w:pPr>
              <w:jc w:val="center"/>
              <w:rPr>
                <w:sz w:val="16"/>
                <w:szCs w:val="16"/>
              </w:rPr>
            </w:pPr>
            <w:r w:rsidRPr="003F3EE7">
              <w:rPr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2267A8">
            <w:pPr>
              <w:jc w:val="center"/>
              <w:rPr>
                <w:sz w:val="16"/>
                <w:szCs w:val="16"/>
              </w:rPr>
            </w:pPr>
            <w:r w:rsidRPr="003F3EE7">
              <w:rPr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2267A8">
            <w:pPr>
              <w:jc w:val="center"/>
              <w:rPr>
                <w:sz w:val="16"/>
                <w:szCs w:val="16"/>
              </w:rPr>
            </w:pPr>
            <w:r w:rsidRPr="003F3EE7">
              <w:rPr>
                <w:sz w:val="16"/>
                <w:szCs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2267A8">
            <w:pPr>
              <w:jc w:val="center"/>
              <w:rPr>
                <w:sz w:val="16"/>
                <w:szCs w:val="16"/>
              </w:rPr>
            </w:pPr>
            <w:r w:rsidRPr="003F3EE7">
              <w:rPr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2267A8">
            <w:pPr>
              <w:jc w:val="center"/>
              <w:rPr>
                <w:sz w:val="16"/>
                <w:szCs w:val="16"/>
              </w:rPr>
            </w:pPr>
            <w:r w:rsidRPr="003F3EE7">
              <w:rPr>
                <w:sz w:val="16"/>
                <w:szCs w:val="16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9C2032" w:rsidP="002267A8">
            <w:pPr>
              <w:jc w:val="center"/>
              <w:rPr>
                <w:sz w:val="16"/>
                <w:szCs w:val="16"/>
              </w:rPr>
            </w:pPr>
            <w:r w:rsidRPr="003F3EE7">
              <w:rPr>
                <w:sz w:val="16"/>
                <w:szCs w:val="16"/>
              </w:rPr>
              <w:t>10</w:t>
            </w:r>
            <w:r w:rsidR="00A557DB" w:rsidRPr="003F3EE7">
              <w:rPr>
                <w:sz w:val="16"/>
                <w:szCs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A557DB" w:rsidRPr="00865B5C" w:rsidRDefault="00A557DB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146" w:type="dxa"/>
          </w:tcPr>
          <w:p w:rsidR="00A557DB" w:rsidRPr="00865B5C" w:rsidRDefault="00A557DB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283" w:type="dxa"/>
          </w:tcPr>
          <w:p w:rsidR="00A557DB" w:rsidRPr="00865B5C" w:rsidRDefault="00A557DB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9C2032" w:rsidRPr="00865B5C" w:rsidTr="00E7360E">
        <w:trPr>
          <w:trHeight w:val="243"/>
        </w:trPr>
        <w:tc>
          <w:tcPr>
            <w:tcW w:w="147" w:type="dxa"/>
            <w:tcBorders>
              <w:right w:val="single" w:sz="4" w:space="0" w:color="000000"/>
            </w:tcBorders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28 017 962,7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24 151 006,8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35 607 645,9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DA4B30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4B30">
              <w:rPr>
                <w:rFonts w:ascii="Times New Roman" w:hAnsi="Times New Roman" w:cs="Times New Roman"/>
                <w:sz w:val="16"/>
                <w:szCs w:val="16"/>
              </w:rPr>
              <w:t>53 574 774,9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43 838 765,5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55 304 944,3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DA4B30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4B30">
              <w:rPr>
                <w:rFonts w:ascii="Times New Roman" w:hAnsi="Times New Roman" w:cs="Times New Roman"/>
                <w:sz w:val="16"/>
                <w:szCs w:val="16"/>
              </w:rPr>
              <w:t>240 495 100,1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146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283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9C2032" w:rsidRPr="00865B5C" w:rsidTr="00E7360E">
        <w:trPr>
          <w:trHeight w:val="330"/>
        </w:trPr>
        <w:tc>
          <w:tcPr>
            <w:tcW w:w="147" w:type="dxa"/>
            <w:tcBorders>
              <w:right w:val="single" w:sz="4" w:space="0" w:color="000000"/>
            </w:tcBorders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190 834 110,8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193 300 276,0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201 930 205,0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200 797 575,5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207 981 177,9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215 362 927,0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1 210 206 272,2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146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283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9C2032" w:rsidRPr="00865B5C" w:rsidTr="00E7360E">
        <w:trPr>
          <w:trHeight w:val="209"/>
        </w:trPr>
        <w:tc>
          <w:tcPr>
            <w:tcW w:w="147" w:type="dxa"/>
            <w:tcBorders>
              <w:right w:val="single" w:sz="4" w:space="0" w:color="000000"/>
            </w:tcBorders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218 852 073,5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217 451 282,8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237 537 850,9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DA4B30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4B30">
              <w:rPr>
                <w:rFonts w:ascii="Times New Roman" w:hAnsi="Times New Roman" w:cs="Times New Roman"/>
                <w:sz w:val="16"/>
                <w:szCs w:val="16"/>
              </w:rPr>
              <w:t>254 372 350,4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251 819 943,4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270 667 871,3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DA4B30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4B30">
              <w:rPr>
                <w:rFonts w:ascii="Times New Roman" w:hAnsi="Times New Roman" w:cs="Times New Roman"/>
                <w:sz w:val="16"/>
                <w:szCs w:val="16"/>
              </w:rPr>
              <w:t>1 450 701 372,3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146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283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9C2032" w:rsidRPr="00865B5C" w:rsidTr="00E7360E">
        <w:trPr>
          <w:trHeight w:val="425"/>
        </w:trPr>
        <w:tc>
          <w:tcPr>
            <w:tcW w:w="147" w:type="dxa"/>
            <w:tcBorders>
              <w:right w:val="single" w:sz="4" w:space="0" w:color="000000"/>
            </w:tcBorders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Проектная часть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3 130 941,3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466 669,7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420 864,4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4 018 475,4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146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283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557DB" w:rsidRPr="00865B5C" w:rsidTr="00E7360E">
        <w:trPr>
          <w:trHeight w:val="413"/>
        </w:trPr>
        <w:tc>
          <w:tcPr>
            <w:tcW w:w="147" w:type="dxa"/>
            <w:tcBorders>
              <w:right w:val="single" w:sz="4" w:space="0" w:color="000000"/>
            </w:tcBorders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557DB" w:rsidRPr="00865B5C" w:rsidRDefault="00A557DB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A557DB" w:rsidRPr="00865B5C" w:rsidRDefault="00A557DB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146" w:type="dxa"/>
          </w:tcPr>
          <w:p w:rsidR="00A557DB" w:rsidRPr="00865B5C" w:rsidRDefault="00A557DB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283" w:type="dxa"/>
          </w:tcPr>
          <w:p w:rsidR="00A557DB" w:rsidRPr="00865B5C" w:rsidRDefault="00A557DB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557DB" w:rsidRPr="00865B5C" w:rsidTr="00E7360E">
        <w:trPr>
          <w:trHeight w:val="419"/>
        </w:trPr>
        <w:tc>
          <w:tcPr>
            <w:tcW w:w="147" w:type="dxa"/>
            <w:tcBorders>
              <w:right w:val="single" w:sz="4" w:space="0" w:color="000000"/>
            </w:tcBorders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557DB" w:rsidRPr="00865B5C" w:rsidRDefault="00A557DB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 xml:space="preserve">Адресная инвестиционная программа, </w:t>
            </w:r>
            <w:r w:rsidRPr="00865B5C">
              <w:rPr>
                <w:spacing w:val="-2"/>
                <w:sz w:val="16"/>
                <w:szCs w:val="16"/>
              </w:rPr>
              <w:br/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A557DB" w:rsidRPr="00865B5C" w:rsidRDefault="00A557DB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146" w:type="dxa"/>
          </w:tcPr>
          <w:p w:rsidR="00A557DB" w:rsidRPr="00865B5C" w:rsidRDefault="00A557DB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283" w:type="dxa"/>
          </w:tcPr>
          <w:p w:rsidR="00A557DB" w:rsidRPr="00865B5C" w:rsidRDefault="00A557DB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557DB" w:rsidRPr="00865B5C" w:rsidTr="00E7360E">
        <w:trPr>
          <w:trHeight w:val="827"/>
        </w:trPr>
        <w:tc>
          <w:tcPr>
            <w:tcW w:w="147" w:type="dxa"/>
            <w:tcBorders>
              <w:right w:val="single" w:sz="4" w:space="0" w:color="000000"/>
            </w:tcBorders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557DB" w:rsidRPr="00865B5C" w:rsidRDefault="00A557DB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 xml:space="preserve">Концессионные соглашения и соглашения </w:t>
            </w:r>
            <w:r w:rsidRPr="00865B5C">
              <w:rPr>
                <w:spacing w:val="-2"/>
                <w:sz w:val="16"/>
                <w:szCs w:val="16"/>
              </w:rPr>
              <w:br/>
              <w:t xml:space="preserve">о государственно-частном партнерстве, </w:t>
            </w:r>
            <w:r w:rsidRPr="00865B5C">
              <w:rPr>
                <w:spacing w:val="-2"/>
                <w:sz w:val="16"/>
                <w:szCs w:val="16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A557DB" w:rsidRPr="00865B5C" w:rsidRDefault="00A557DB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146" w:type="dxa"/>
          </w:tcPr>
          <w:p w:rsidR="00A557DB" w:rsidRPr="00865B5C" w:rsidRDefault="00A557DB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283" w:type="dxa"/>
          </w:tcPr>
          <w:p w:rsidR="00A557DB" w:rsidRPr="00865B5C" w:rsidRDefault="00A557DB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557DB" w:rsidRPr="00865B5C" w:rsidTr="00E7360E">
        <w:trPr>
          <w:trHeight w:val="60"/>
        </w:trPr>
        <w:tc>
          <w:tcPr>
            <w:tcW w:w="147" w:type="dxa"/>
            <w:tcBorders>
              <w:right w:val="single" w:sz="4" w:space="0" w:color="000000"/>
            </w:tcBorders>
          </w:tcPr>
          <w:p w:rsidR="00A557DB" w:rsidRPr="00865B5C" w:rsidRDefault="00A557DB" w:rsidP="00610A8A">
            <w:pPr>
              <w:spacing w:line="229" w:lineRule="auto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spacing w:line="229" w:lineRule="auto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557DB" w:rsidRPr="00865B5C" w:rsidRDefault="00A557DB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</w:p>
        </w:tc>
        <w:tc>
          <w:tcPr>
            <w:tcW w:w="14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557DB" w:rsidRPr="00865B5C" w:rsidRDefault="00A557DB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557DB" w:rsidRPr="00865B5C" w:rsidRDefault="00A557DB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557DB" w:rsidRPr="00865B5C" w:rsidRDefault="00A557DB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A557DB" w:rsidRPr="00865B5C" w:rsidRDefault="00A557DB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146" w:type="dxa"/>
          </w:tcPr>
          <w:p w:rsidR="00A557DB" w:rsidRPr="00865B5C" w:rsidRDefault="00A557DB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283" w:type="dxa"/>
          </w:tcPr>
          <w:p w:rsidR="00A557DB" w:rsidRPr="00865B5C" w:rsidRDefault="00A557DB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9C2032" w:rsidRPr="00865B5C" w:rsidTr="00E7360E">
        <w:trPr>
          <w:trHeight w:val="248"/>
        </w:trPr>
        <w:tc>
          <w:tcPr>
            <w:tcW w:w="147" w:type="dxa"/>
            <w:tcBorders>
              <w:right w:val="single" w:sz="4" w:space="0" w:color="000000"/>
            </w:tcBorders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3 130 941,3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466 669,7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420 864,4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4 018 475,4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146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283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9C2032" w:rsidRPr="00865B5C" w:rsidTr="00E7360E">
        <w:trPr>
          <w:trHeight w:val="276"/>
        </w:trPr>
        <w:tc>
          <w:tcPr>
            <w:tcW w:w="147" w:type="dxa"/>
            <w:tcBorders>
              <w:right w:val="single" w:sz="4" w:space="0" w:color="000000"/>
            </w:tcBorders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3 492 613,5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3 528 153,1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3 468 394,3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432 557,6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449 167,7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466 236,1</w:t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11 837 122,3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146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283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557DB" w:rsidRPr="00865B5C" w:rsidTr="00E7360E">
        <w:trPr>
          <w:trHeight w:val="207"/>
        </w:trPr>
        <w:tc>
          <w:tcPr>
            <w:tcW w:w="147" w:type="dxa"/>
            <w:tcBorders>
              <w:right w:val="single" w:sz="4" w:space="0" w:color="000000"/>
            </w:tcBorders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57DB" w:rsidRPr="003F3EE7" w:rsidRDefault="00A557DB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146" w:type="dxa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A557DB" w:rsidRPr="00865B5C" w:rsidRDefault="00A557DB" w:rsidP="00610A8A">
            <w:pPr>
              <w:rPr>
                <w:sz w:val="16"/>
                <w:szCs w:val="16"/>
              </w:rPr>
            </w:pPr>
          </w:p>
        </w:tc>
      </w:tr>
      <w:tr w:rsidR="009C2032" w:rsidRPr="00865B5C" w:rsidTr="00E7360E">
        <w:trPr>
          <w:trHeight w:val="215"/>
        </w:trPr>
        <w:tc>
          <w:tcPr>
            <w:tcW w:w="147" w:type="dxa"/>
            <w:tcBorders>
              <w:right w:val="single" w:sz="4" w:space="0" w:color="000000"/>
            </w:tcBorders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6 623 554,8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3 994 822,8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3 889 258,7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432 557,6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449 167,7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466 236,1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15 855 597,7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146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283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9C2032" w:rsidRPr="00865B5C" w:rsidTr="00E7360E">
        <w:trPr>
          <w:trHeight w:val="203"/>
        </w:trPr>
        <w:tc>
          <w:tcPr>
            <w:tcW w:w="147" w:type="dxa"/>
            <w:tcBorders>
              <w:right w:val="single" w:sz="4" w:space="0" w:color="000000"/>
            </w:tcBorders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Внебюджетные средства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93 272 111,6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98 236 049,7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103 989 710,8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108 014 112,7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112 161 854,6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116 424 005,0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632 097 844,4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146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283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9C2032" w:rsidRPr="00865B5C" w:rsidTr="00E7360E">
        <w:trPr>
          <w:trHeight w:val="344"/>
        </w:trPr>
        <w:tc>
          <w:tcPr>
            <w:tcW w:w="147" w:type="dxa"/>
            <w:tcBorders>
              <w:right w:val="single" w:sz="4" w:space="0" w:color="000000"/>
            </w:tcBorders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Проектная часть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6 665 141,8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1 019 304,0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1 055 508,1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8 739 953,9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146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283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9C2032" w:rsidRPr="00865B5C" w:rsidTr="00E7360E">
        <w:trPr>
          <w:trHeight w:val="344"/>
        </w:trPr>
        <w:tc>
          <w:tcPr>
            <w:tcW w:w="147" w:type="dxa"/>
            <w:tcBorders>
              <w:right w:val="single" w:sz="4" w:space="0" w:color="000000"/>
            </w:tcBorders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 xml:space="preserve">Региональные проекты, не входящие </w:t>
            </w:r>
            <w:r w:rsidRPr="00865B5C">
              <w:rPr>
                <w:spacing w:val="-2"/>
                <w:sz w:val="16"/>
                <w:szCs w:val="16"/>
              </w:rPr>
              <w:br/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146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283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9C2032" w:rsidRPr="00865B5C" w:rsidTr="00E7360E">
        <w:trPr>
          <w:trHeight w:val="329"/>
        </w:trPr>
        <w:tc>
          <w:tcPr>
            <w:tcW w:w="147" w:type="dxa"/>
            <w:tcBorders>
              <w:right w:val="single" w:sz="4" w:space="0" w:color="000000"/>
            </w:tcBorders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 xml:space="preserve">Адресная инвестиционная программа, </w:t>
            </w:r>
            <w:r w:rsidRPr="00865B5C">
              <w:rPr>
                <w:spacing w:val="-2"/>
                <w:sz w:val="16"/>
                <w:szCs w:val="16"/>
              </w:rPr>
              <w:br/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24 483 662,2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23 598 372,5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34 973 002,2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DA4B30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4B30">
              <w:rPr>
                <w:rFonts w:ascii="Times New Roman" w:hAnsi="Times New Roman" w:cs="Times New Roman"/>
                <w:sz w:val="16"/>
                <w:szCs w:val="16"/>
              </w:rPr>
              <w:t>53 574 774,9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43 838 765,5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55 304 944,3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DA4B30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4B30">
              <w:rPr>
                <w:rFonts w:ascii="Times New Roman" w:hAnsi="Times New Roman" w:cs="Times New Roman"/>
                <w:sz w:val="16"/>
                <w:szCs w:val="16"/>
              </w:rPr>
              <w:t>235 773 521,6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146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283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9C2032" w:rsidRPr="00865B5C" w:rsidTr="00E7360E">
        <w:trPr>
          <w:trHeight w:val="621"/>
        </w:trPr>
        <w:tc>
          <w:tcPr>
            <w:tcW w:w="147" w:type="dxa"/>
            <w:tcBorders>
              <w:right w:val="single" w:sz="4" w:space="0" w:color="000000"/>
            </w:tcBorders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 xml:space="preserve">Концессионные соглашения и соглашения о государственно-частном партнерстве, не включенные в адресную инвестиционную программу </w:t>
            </w:r>
            <w:r w:rsidRPr="00865B5C">
              <w:rPr>
                <w:spacing w:val="-2"/>
                <w:sz w:val="16"/>
                <w:szCs w:val="16"/>
              </w:rPr>
              <w:br/>
              <w:t>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146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283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9C2032" w:rsidRPr="00865B5C" w:rsidTr="00E7360E">
        <w:trPr>
          <w:trHeight w:val="276"/>
        </w:trPr>
        <w:tc>
          <w:tcPr>
            <w:tcW w:w="147" w:type="dxa"/>
            <w:tcBorders>
              <w:right w:val="single" w:sz="4" w:space="0" w:color="000000"/>
            </w:tcBorders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31 148 904,0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24 617 676,5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36 028 510,3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DA4B30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4B30">
              <w:rPr>
                <w:rFonts w:ascii="Times New Roman" w:hAnsi="Times New Roman" w:cs="Times New Roman"/>
                <w:sz w:val="16"/>
                <w:szCs w:val="16"/>
              </w:rPr>
              <w:t>53 574 774,9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43 838 765,5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55 304 944,3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DA4B30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4B30">
              <w:rPr>
                <w:rFonts w:ascii="Times New Roman" w:hAnsi="Times New Roman" w:cs="Times New Roman"/>
                <w:sz w:val="16"/>
                <w:szCs w:val="16"/>
              </w:rPr>
              <w:t>244 513 575,5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146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283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9C2032" w:rsidRPr="00865B5C" w:rsidTr="00E7360E">
        <w:trPr>
          <w:trHeight w:val="279"/>
        </w:trPr>
        <w:tc>
          <w:tcPr>
            <w:tcW w:w="147" w:type="dxa"/>
            <w:tcBorders>
              <w:right w:val="single" w:sz="4" w:space="0" w:color="000000"/>
            </w:tcBorders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6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287 598 835,9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295 064 478,8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309 388 310,1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309 244 245,8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320 592 200,2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332 253 168,1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1 854 141 238,9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146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283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9C2032" w:rsidRPr="00865B5C" w:rsidTr="00E7360E">
        <w:trPr>
          <w:trHeight w:val="269"/>
        </w:trPr>
        <w:tc>
          <w:tcPr>
            <w:tcW w:w="147" w:type="dxa"/>
            <w:tcBorders>
              <w:right w:val="single" w:sz="4" w:space="0" w:color="000000"/>
            </w:tcBorders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032" w:rsidRPr="00865B5C" w:rsidRDefault="009C2032" w:rsidP="00610A8A">
            <w:pPr>
              <w:rPr>
                <w:sz w:val="16"/>
                <w:szCs w:val="16"/>
              </w:rPr>
            </w:pPr>
          </w:p>
        </w:tc>
        <w:tc>
          <w:tcPr>
            <w:tcW w:w="2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3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C2032" w:rsidRPr="00865B5C" w:rsidRDefault="009C203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318 747 739,9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319 682 155,3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345 416 820,4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96D7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D72">
              <w:rPr>
                <w:rFonts w:ascii="Times New Roman" w:hAnsi="Times New Roman" w:cs="Times New Roman"/>
                <w:sz w:val="16"/>
                <w:szCs w:val="16"/>
              </w:rPr>
              <w:t>362 819 020,7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364 430 965,7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9C2032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387 558 112,4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C2032" w:rsidRPr="003F3EE7" w:rsidRDefault="00DA4B30" w:rsidP="009C20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4B30">
              <w:rPr>
                <w:rFonts w:ascii="Times New Roman" w:hAnsi="Times New Roman" w:cs="Times New Roman"/>
                <w:sz w:val="16"/>
                <w:szCs w:val="16"/>
              </w:rPr>
              <w:t>2 098 654 814,4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vAlign w:val="bottom"/>
          </w:tcPr>
          <w:p w:rsidR="009C2032" w:rsidRPr="00865B5C" w:rsidRDefault="009C2032" w:rsidP="00BE6579">
            <w:pPr>
              <w:spacing w:line="229" w:lineRule="auto"/>
              <w:rPr>
                <w:bCs/>
              </w:rPr>
            </w:pPr>
          </w:p>
        </w:tc>
        <w:tc>
          <w:tcPr>
            <w:tcW w:w="146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  <w:tc>
          <w:tcPr>
            <w:tcW w:w="283" w:type="dxa"/>
          </w:tcPr>
          <w:p w:rsidR="009C2032" w:rsidRPr="00865B5C" w:rsidRDefault="009C203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715B7" w:rsidRPr="00865B5C" w:rsidTr="00A715B7">
        <w:trPr>
          <w:gridAfter w:val="2"/>
          <w:wAfter w:w="429" w:type="dxa"/>
          <w:trHeight w:val="505"/>
        </w:trPr>
        <w:tc>
          <w:tcPr>
            <w:tcW w:w="147" w:type="dxa"/>
            <w:tcBorders>
              <w:right w:val="single" w:sz="4" w:space="0" w:color="000000"/>
            </w:tcBorders>
          </w:tcPr>
          <w:p w:rsidR="00A715B7" w:rsidRPr="00865B5C" w:rsidRDefault="00A715B7" w:rsidP="00610A8A">
            <w:pPr>
              <w:spacing w:line="229" w:lineRule="auto"/>
              <w:jc w:val="center"/>
              <w:rPr>
                <w:spacing w:val="-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5B7" w:rsidRPr="00865B5C" w:rsidRDefault="00A715B7" w:rsidP="00610A8A">
            <w:pPr>
              <w:spacing w:line="229" w:lineRule="auto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</w:t>
            </w:r>
          </w:p>
          <w:p w:rsidR="00A715B7" w:rsidRPr="00865B5C" w:rsidRDefault="00A715B7" w:rsidP="00610A8A">
            <w:pPr>
              <w:spacing w:line="229" w:lineRule="auto"/>
              <w:jc w:val="center"/>
              <w:rPr>
                <w:spacing w:val="-2"/>
                <w:sz w:val="16"/>
                <w:szCs w:val="16"/>
              </w:rPr>
            </w:pPr>
          </w:p>
          <w:p w:rsidR="00A715B7" w:rsidRPr="00865B5C" w:rsidRDefault="00A715B7" w:rsidP="001466B7">
            <w:pPr>
              <w:rPr>
                <w:spacing w:val="-2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5B7" w:rsidRPr="00865B5C" w:rsidRDefault="00A715B7" w:rsidP="00E7360E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 xml:space="preserve">Подпрограмма </w:t>
            </w:r>
            <w:r>
              <w:rPr>
                <w:spacing w:val="-2"/>
                <w:sz w:val="16"/>
                <w:szCs w:val="16"/>
              </w:rPr>
              <w:t>5</w:t>
            </w: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5B7" w:rsidRPr="00865B5C" w:rsidRDefault="00A715B7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 xml:space="preserve">Бюджет </w:t>
            </w:r>
            <w:r w:rsidRPr="00865B5C">
              <w:rPr>
                <w:spacing w:val="-2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5B7" w:rsidRPr="00865B5C" w:rsidRDefault="00A715B7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Проектная часть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5B7" w:rsidRPr="00865B5C" w:rsidRDefault="00A715B7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5B7" w:rsidRPr="003F3EE7" w:rsidRDefault="00A715B7" w:rsidP="00A715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2 930 367,4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5B7" w:rsidRPr="003F3EE7" w:rsidRDefault="00A715B7" w:rsidP="00A715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5B7" w:rsidRPr="003F3EE7" w:rsidRDefault="00A715B7" w:rsidP="00A715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5B7" w:rsidRPr="003F3EE7" w:rsidRDefault="00A715B7" w:rsidP="00A715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5B7" w:rsidRPr="003F3EE7" w:rsidRDefault="00A715B7" w:rsidP="00A715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5B7" w:rsidRPr="003F3EE7" w:rsidRDefault="00A715B7" w:rsidP="00A715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5B7" w:rsidRPr="003F3EE7" w:rsidRDefault="00A715B7" w:rsidP="00A715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2 930 367,4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A715B7" w:rsidRPr="00865B5C" w:rsidRDefault="00A715B7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715B7" w:rsidRPr="00865B5C" w:rsidTr="00A715B7">
        <w:trPr>
          <w:gridAfter w:val="2"/>
          <w:wAfter w:w="429" w:type="dxa"/>
          <w:trHeight w:val="414"/>
        </w:trPr>
        <w:tc>
          <w:tcPr>
            <w:tcW w:w="147" w:type="dxa"/>
            <w:tcBorders>
              <w:right w:val="single" w:sz="4" w:space="0" w:color="000000"/>
            </w:tcBorders>
          </w:tcPr>
          <w:p w:rsidR="00A715B7" w:rsidRPr="00865B5C" w:rsidRDefault="00A715B7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5B7" w:rsidRPr="00865B5C" w:rsidRDefault="00A715B7" w:rsidP="001466B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5B7" w:rsidRPr="00865B5C" w:rsidRDefault="00A715B7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5B7" w:rsidRPr="00865B5C" w:rsidRDefault="00A715B7" w:rsidP="00610A8A">
            <w:pPr>
              <w:rPr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5B7" w:rsidRPr="00865B5C" w:rsidRDefault="00A715B7" w:rsidP="00610A8A">
            <w:pPr>
              <w:rPr>
                <w:sz w:val="16"/>
                <w:szCs w:val="16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5B7" w:rsidRPr="00865B5C" w:rsidRDefault="00A715B7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5B7" w:rsidRPr="003F3EE7" w:rsidRDefault="00A715B7" w:rsidP="00A715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5B7" w:rsidRPr="003F3EE7" w:rsidRDefault="00A715B7" w:rsidP="00A715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5B7" w:rsidRPr="003F3EE7" w:rsidRDefault="00A715B7" w:rsidP="00A715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5B7" w:rsidRPr="003F3EE7" w:rsidRDefault="00A715B7" w:rsidP="00A715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5B7" w:rsidRPr="003F3EE7" w:rsidRDefault="00A715B7" w:rsidP="00A715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5B7" w:rsidRPr="003F3EE7" w:rsidRDefault="00A715B7" w:rsidP="00A715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5B7" w:rsidRPr="003F3EE7" w:rsidRDefault="00A715B7" w:rsidP="00A715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A715B7" w:rsidRPr="00865B5C" w:rsidRDefault="00A715B7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996D72" w:rsidRPr="00865B5C" w:rsidTr="00A715B7">
        <w:trPr>
          <w:gridAfter w:val="2"/>
          <w:wAfter w:w="429" w:type="dxa"/>
          <w:trHeight w:val="328"/>
        </w:trPr>
        <w:tc>
          <w:tcPr>
            <w:tcW w:w="147" w:type="dxa"/>
            <w:tcBorders>
              <w:right w:val="single" w:sz="4" w:space="0" w:color="000000"/>
            </w:tcBorders>
          </w:tcPr>
          <w:p w:rsidR="00996D72" w:rsidRPr="00865B5C" w:rsidRDefault="00996D72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D72" w:rsidRPr="00865B5C" w:rsidRDefault="00996D72" w:rsidP="001466B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D72" w:rsidRPr="00865B5C" w:rsidRDefault="00996D72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D72" w:rsidRPr="00865B5C" w:rsidRDefault="00996D72" w:rsidP="00610A8A">
            <w:pPr>
              <w:rPr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D72" w:rsidRPr="00865B5C" w:rsidRDefault="00996D72" w:rsidP="00610A8A">
            <w:pPr>
              <w:rPr>
                <w:sz w:val="16"/>
                <w:szCs w:val="16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96D72" w:rsidRPr="00865B5C" w:rsidRDefault="00996D72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 xml:space="preserve">Адресная инвестиционная программа, </w:t>
            </w:r>
            <w:r w:rsidRPr="00865B5C">
              <w:rPr>
                <w:spacing w:val="-2"/>
                <w:sz w:val="16"/>
                <w:szCs w:val="16"/>
              </w:rPr>
              <w:br/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96D72" w:rsidRPr="003F3EE7" w:rsidRDefault="00996D72" w:rsidP="00C401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24 483 662,2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96D72" w:rsidRPr="003F3EE7" w:rsidRDefault="00996D72" w:rsidP="00C401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23 598 372,5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96D72" w:rsidRPr="003F3EE7" w:rsidRDefault="00996D72" w:rsidP="00C401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34 973 002,2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96D72" w:rsidRPr="003F3EE7" w:rsidRDefault="00996D72" w:rsidP="00C401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D72">
              <w:rPr>
                <w:rFonts w:ascii="Times New Roman" w:hAnsi="Times New Roman" w:cs="Times New Roman"/>
                <w:sz w:val="16"/>
                <w:szCs w:val="16"/>
              </w:rPr>
              <w:t>53 574 774,9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96D72" w:rsidRPr="003F3EE7" w:rsidRDefault="00996D72" w:rsidP="00C401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43 838 765,5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96D72" w:rsidRPr="003F3EE7" w:rsidRDefault="00996D72" w:rsidP="00C401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55 304 944,3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96D72" w:rsidRPr="003F3EE7" w:rsidRDefault="00996D72" w:rsidP="00C401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D72">
              <w:rPr>
                <w:rFonts w:ascii="Times New Roman" w:hAnsi="Times New Roman" w:cs="Times New Roman"/>
                <w:sz w:val="16"/>
                <w:szCs w:val="16"/>
              </w:rPr>
              <w:t>235 773 521,6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996D72" w:rsidRPr="00865B5C" w:rsidRDefault="00996D72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A715B7" w:rsidRPr="00865B5C" w:rsidTr="00A715B7">
        <w:trPr>
          <w:gridAfter w:val="2"/>
          <w:wAfter w:w="429" w:type="dxa"/>
          <w:trHeight w:val="967"/>
        </w:trPr>
        <w:tc>
          <w:tcPr>
            <w:tcW w:w="147" w:type="dxa"/>
            <w:tcBorders>
              <w:right w:val="single" w:sz="4" w:space="0" w:color="000000"/>
            </w:tcBorders>
          </w:tcPr>
          <w:p w:rsidR="00A715B7" w:rsidRPr="00865B5C" w:rsidRDefault="00A715B7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5B7" w:rsidRPr="00865B5C" w:rsidRDefault="00A715B7" w:rsidP="001466B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5B7" w:rsidRPr="00865B5C" w:rsidRDefault="00A715B7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5B7" w:rsidRPr="00865B5C" w:rsidRDefault="00A715B7" w:rsidP="00610A8A">
            <w:pPr>
              <w:rPr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15B7" w:rsidRPr="00865B5C" w:rsidRDefault="00A715B7" w:rsidP="00610A8A">
            <w:pPr>
              <w:rPr>
                <w:sz w:val="16"/>
                <w:szCs w:val="16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715B7" w:rsidRPr="00865B5C" w:rsidRDefault="00A715B7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 xml:space="preserve">Концессионные соглашения и соглашения </w:t>
            </w:r>
            <w:r w:rsidRPr="00865B5C">
              <w:rPr>
                <w:spacing w:val="-2"/>
                <w:sz w:val="16"/>
                <w:szCs w:val="16"/>
              </w:rPr>
              <w:br/>
              <w:t xml:space="preserve">о государственно-частном партнерстве, </w:t>
            </w:r>
            <w:r w:rsidRPr="00865B5C">
              <w:rPr>
                <w:spacing w:val="-2"/>
                <w:sz w:val="16"/>
                <w:szCs w:val="16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5B7" w:rsidRPr="003F3EE7" w:rsidRDefault="00996D72" w:rsidP="00A715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5B7" w:rsidRPr="003F3EE7" w:rsidRDefault="00A715B7" w:rsidP="00A715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5B7" w:rsidRPr="003F3EE7" w:rsidRDefault="00A715B7" w:rsidP="00A715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5B7" w:rsidRPr="003F3EE7" w:rsidRDefault="00A715B7" w:rsidP="00A715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5B7" w:rsidRPr="003F3EE7" w:rsidRDefault="00A715B7" w:rsidP="00A715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5B7" w:rsidRPr="003F3EE7" w:rsidRDefault="00A715B7" w:rsidP="00A715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715B7" w:rsidRPr="003F3EE7" w:rsidRDefault="00A715B7" w:rsidP="00A715B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A715B7" w:rsidRPr="00865B5C" w:rsidRDefault="00A715B7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231E83" w:rsidRPr="00865B5C" w:rsidTr="00231E83">
        <w:trPr>
          <w:gridAfter w:val="2"/>
          <w:wAfter w:w="429" w:type="dxa"/>
          <w:trHeight w:val="186"/>
        </w:trPr>
        <w:tc>
          <w:tcPr>
            <w:tcW w:w="147" w:type="dxa"/>
            <w:tcBorders>
              <w:right w:val="single" w:sz="4" w:space="0" w:color="000000"/>
            </w:tcBorders>
          </w:tcPr>
          <w:p w:rsidR="00231E83" w:rsidRPr="00865B5C" w:rsidRDefault="00231E83" w:rsidP="00610A8A">
            <w:pPr>
              <w:spacing w:line="229" w:lineRule="auto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1466B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31E83" w:rsidRPr="00865B5C" w:rsidRDefault="00231E83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</w:p>
        </w:tc>
        <w:tc>
          <w:tcPr>
            <w:tcW w:w="14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31E83" w:rsidRPr="00865B5C" w:rsidRDefault="00231E83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31E83" w:rsidRPr="00865B5C" w:rsidRDefault="00231E83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31E83" w:rsidRPr="00865B5C" w:rsidRDefault="00231E83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27 414 129,6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23 598 372,5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34 973 002,2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996D72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D72">
              <w:rPr>
                <w:rFonts w:ascii="Times New Roman" w:hAnsi="Times New Roman" w:cs="Times New Roman"/>
                <w:sz w:val="16"/>
                <w:szCs w:val="16"/>
              </w:rPr>
              <w:t>53 574 774,9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43 838 765,5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55 304 944,3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996D72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D72">
              <w:rPr>
                <w:rFonts w:ascii="Times New Roman" w:hAnsi="Times New Roman" w:cs="Times New Roman"/>
                <w:sz w:val="16"/>
                <w:szCs w:val="16"/>
              </w:rPr>
              <w:t>238 703 989,0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231E83" w:rsidRPr="00865B5C" w:rsidRDefault="00231E83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231E83" w:rsidRPr="00865B5C" w:rsidTr="00231E83">
        <w:trPr>
          <w:gridAfter w:val="2"/>
          <w:wAfter w:w="429" w:type="dxa"/>
          <w:trHeight w:val="261"/>
        </w:trPr>
        <w:tc>
          <w:tcPr>
            <w:tcW w:w="147" w:type="dxa"/>
            <w:tcBorders>
              <w:right w:val="single" w:sz="4" w:space="0" w:color="000000"/>
            </w:tcBorders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31E83" w:rsidRPr="00865B5C" w:rsidRDefault="00231E83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34 815 025,2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30 160 183,7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29 391 679,3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22 810 965,5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23 159 881,5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23 518 421,7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163 856 156,9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231E83" w:rsidRPr="00865B5C" w:rsidRDefault="00231E83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231E83" w:rsidRPr="00865B5C" w:rsidTr="00231E83">
        <w:trPr>
          <w:gridAfter w:val="2"/>
          <w:wAfter w:w="429" w:type="dxa"/>
          <w:trHeight w:val="210"/>
        </w:trPr>
        <w:tc>
          <w:tcPr>
            <w:tcW w:w="147" w:type="dxa"/>
            <w:tcBorders>
              <w:right w:val="single" w:sz="4" w:space="0" w:color="000000"/>
            </w:tcBorders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31E83" w:rsidRPr="00865B5C" w:rsidRDefault="00231E83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62 229 154,8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53 758 556,2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64 364 681,5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996D72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D72">
              <w:rPr>
                <w:rFonts w:ascii="Times New Roman" w:hAnsi="Times New Roman" w:cs="Times New Roman"/>
                <w:sz w:val="16"/>
                <w:szCs w:val="16"/>
              </w:rPr>
              <w:t>76 385 740,4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66 998 647,0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78 823 366,0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996D72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D72">
              <w:rPr>
                <w:rFonts w:ascii="Times New Roman" w:hAnsi="Times New Roman" w:cs="Times New Roman"/>
                <w:sz w:val="16"/>
                <w:szCs w:val="16"/>
              </w:rPr>
              <w:t>402 560 145,9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231E83" w:rsidRPr="00865B5C" w:rsidRDefault="00231E83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231E83" w:rsidRPr="00865B5C" w:rsidTr="00231E83">
        <w:trPr>
          <w:gridAfter w:val="2"/>
          <w:wAfter w:w="429" w:type="dxa"/>
          <w:trHeight w:val="441"/>
        </w:trPr>
        <w:tc>
          <w:tcPr>
            <w:tcW w:w="147" w:type="dxa"/>
            <w:tcBorders>
              <w:right w:val="single" w:sz="4" w:space="0" w:color="000000"/>
            </w:tcBorders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31E83" w:rsidRPr="00865B5C" w:rsidRDefault="00231E83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31E83" w:rsidRPr="00865B5C" w:rsidRDefault="00231E83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Проектная часть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31E83" w:rsidRPr="00865B5C" w:rsidRDefault="00231E83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2 382 683,5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7 967,0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5 778,5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2 396 429,0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231E83" w:rsidRPr="00865B5C" w:rsidRDefault="00231E83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4E44" w:rsidRPr="00865B5C" w:rsidTr="00231E83">
        <w:trPr>
          <w:gridAfter w:val="2"/>
          <w:wAfter w:w="429" w:type="dxa"/>
          <w:trHeight w:val="423"/>
        </w:trPr>
        <w:tc>
          <w:tcPr>
            <w:tcW w:w="147" w:type="dxa"/>
            <w:tcBorders>
              <w:right w:val="single" w:sz="4" w:space="0" w:color="000000"/>
            </w:tcBorders>
          </w:tcPr>
          <w:p w:rsidR="00054E44" w:rsidRPr="00865B5C" w:rsidRDefault="00054E44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E44" w:rsidRPr="00865B5C" w:rsidRDefault="00054E44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E44" w:rsidRPr="00865B5C" w:rsidRDefault="00054E44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E44" w:rsidRPr="00865B5C" w:rsidRDefault="00054E44" w:rsidP="00610A8A">
            <w:pPr>
              <w:rPr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E44" w:rsidRPr="00865B5C" w:rsidRDefault="00054E44" w:rsidP="00610A8A">
            <w:pPr>
              <w:rPr>
                <w:sz w:val="16"/>
                <w:szCs w:val="16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54E44" w:rsidRPr="00865B5C" w:rsidRDefault="00054E44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054E44" w:rsidRPr="00865B5C" w:rsidRDefault="00054E44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C401D9" w:rsidRPr="00865B5C" w:rsidTr="00C401D9">
        <w:trPr>
          <w:gridAfter w:val="2"/>
          <w:wAfter w:w="429" w:type="dxa"/>
          <w:trHeight w:val="415"/>
        </w:trPr>
        <w:tc>
          <w:tcPr>
            <w:tcW w:w="147" w:type="dxa"/>
            <w:tcBorders>
              <w:right w:val="single" w:sz="4" w:space="0" w:color="000000"/>
            </w:tcBorders>
          </w:tcPr>
          <w:p w:rsidR="00C401D9" w:rsidRPr="00865B5C" w:rsidRDefault="00C401D9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D9" w:rsidRPr="00865B5C" w:rsidRDefault="00C401D9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D9" w:rsidRPr="00865B5C" w:rsidRDefault="00C401D9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D9" w:rsidRPr="00865B5C" w:rsidRDefault="00C401D9" w:rsidP="00610A8A">
            <w:pPr>
              <w:rPr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1D9" w:rsidRPr="00865B5C" w:rsidRDefault="00C401D9" w:rsidP="00610A8A">
            <w:pPr>
              <w:rPr>
                <w:sz w:val="16"/>
                <w:szCs w:val="16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401D9" w:rsidRPr="00865B5C" w:rsidRDefault="00C401D9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 xml:space="preserve">Адресная инвестиционная программа, </w:t>
            </w:r>
            <w:r w:rsidRPr="00865B5C">
              <w:rPr>
                <w:spacing w:val="-2"/>
                <w:sz w:val="16"/>
                <w:szCs w:val="16"/>
              </w:rPr>
              <w:br/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401D9" w:rsidRPr="00C401D9" w:rsidRDefault="00C401D9" w:rsidP="00C401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D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401D9" w:rsidRPr="00C401D9" w:rsidRDefault="00C401D9" w:rsidP="00C401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D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401D9" w:rsidRPr="00C401D9" w:rsidRDefault="00C401D9" w:rsidP="00C401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D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401D9" w:rsidRPr="00C401D9" w:rsidRDefault="00C401D9" w:rsidP="00C401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D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401D9" w:rsidRPr="00C401D9" w:rsidRDefault="00C401D9" w:rsidP="00C401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D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401D9" w:rsidRPr="00C401D9" w:rsidRDefault="00C401D9" w:rsidP="00C401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D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C401D9" w:rsidRPr="00C401D9" w:rsidRDefault="00C401D9" w:rsidP="00C401D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01D9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C401D9" w:rsidRPr="00865B5C" w:rsidRDefault="00C401D9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4E44" w:rsidRPr="00865B5C" w:rsidTr="00E7360E">
        <w:trPr>
          <w:gridAfter w:val="2"/>
          <w:wAfter w:w="429" w:type="dxa"/>
          <w:trHeight w:val="803"/>
        </w:trPr>
        <w:tc>
          <w:tcPr>
            <w:tcW w:w="147" w:type="dxa"/>
            <w:tcBorders>
              <w:right w:val="single" w:sz="4" w:space="0" w:color="000000"/>
            </w:tcBorders>
          </w:tcPr>
          <w:p w:rsidR="00054E44" w:rsidRPr="00865B5C" w:rsidRDefault="00054E44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E44" w:rsidRPr="00865B5C" w:rsidRDefault="00054E44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E44" w:rsidRPr="00865B5C" w:rsidRDefault="00054E44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E44" w:rsidRPr="00865B5C" w:rsidRDefault="00054E44" w:rsidP="00610A8A">
            <w:pPr>
              <w:rPr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E44" w:rsidRPr="00865B5C" w:rsidRDefault="00054E44" w:rsidP="00610A8A">
            <w:pPr>
              <w:rPr>
                <w:sz w:val="16"/>
                <w:szCs w:val="16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54E44" w:rsidRPr="00865B5C" w:rsidRDefault="00054E44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 xml:space="preserve">Концессионные соглашения и соглашения </w:t>
            </w:r>
            <w:r w:rsidRPr="00865B5C">
              <w:rPr>
                <w:spacing w:val="-2"/>
                <w:sz w:val="16"/>
                <w:szCs w:val="16"/>
              </w:rPr>
              <w:br/>
              <w:t xml:space="preserve">о государственно-частном партнерстве, </w:t>
            </w:r>
            <w:r w:rsidRPr="00865B5C">
              <w:rPr>
                <w:spacing w:val="-2"/>
                <w:sz w:val="16"/>
                <w:szCs w:val="16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2267A8">
            <w:pPr>
              <w:spacing w:line="229" w:lineRule="auto"/>
              <w:jc w:val="center"/>
              <w:rPr>
                <w:spacing w:val="-2"/>
                <w:sz w:val="16"/>
                <w:szCs w:val="16"/>
              </w:rPr>
            </w:pPr>
            <w:r w:rsidRPr="003F3EE7">
              <w:rPr>
                <w:spacing w:val="-2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2267A8">
            <w:pPr>
              <w:spacing w:line="229" w:lineRule="auto"/>
              <w:jc w:val="center"/>
              <w:rPr>
                <w:spacing w:val="-2"/>
                <w:sz w:val="16"/>
                <w:szCs w:val="16"/>
              </w:rPr>
            </w:pPr>
            <w:r w:rsidRPr="003F3EE7">
              <w:rPr>
                <w:spacing w:val="-2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2267A8">
            <w:pPr>
              <w:spacing w:line="229" w:lineRule="auto"/>
              <w:jc w:val="center"/>
              <w:rPr>
                <w:spacing w:val="-2"/>
                <w:sz w:val="16"/>
                <w:szCs w:val="16"/>
              </w:rPr>
            </w:pPr>
            <w:r w:rsidRPr="003F3EE7">
              <w:rPr>
                <w:spacing w:val="-2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2267A8">
            <w:pPr>
              <w:spacing w:line="229" w:lineRule="auto"/>
              <w:jc w:val="center"/>
              <w:rPr>
                <w:spacing w:val="-2"/>
                <w:sz w:val="16"/>
                <w:szCs w:val="16"/>
              </w:rPr>
            </w:pPr>
            <w:r w:rsidRPr="003F3EE7">
              <w:rPr>
                <w:spacing w:val="-2"/>
                <w:sz w:val="16"/>
                <w:szCs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2267A8">
            <w:pPr>
              <w:spacing w:line="229" w:lineRule="auto"/>
              <w:jc w:val="center"/>
              <w:rPr>
                <w:spacing w:val="-2"/>
                <w:sz w:val="16"/>
                <w:szCs w:val="16"/>
              </w:rPr>
            </w:pPr>
            <w:r w:rsidRPr="003F3EE7">
              <w:rPr>
                <w:spacing w:val="-2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2267A8">
            <w:pPr>
              <w:spacing w:line="229" w:lineRule="auto"/>
              <w:jc w:val="center"/>
              <w:rPr>
                <w:spacing w:val="-2"/>
                <w:sz w:val="16"/>
                <w:szCs w:val="16"/>
              </w:rPr>
            </w:pPr>
            <w:r w:rsidRPr="003F3EE7">
              <w:rPr>
                <w:spacing w:val="-2"/>
                <w:sz w:val="16"/>
                <w:szCs w:val="16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2267A8">
            <w:pPr>
              <w:spacing w:line="229" w:lineRule="auto"/>
              <w:jc w:val="center"/>
              <w:rPr>
                <w:spacing w:val="-2"/>
                <w:sz w:val="16"/>
                <w:szCs w:val="16"/>
              </w:rPr>
            </w:pPr>
            <w:r w:rsidRPr="003F3EE7">
              <w:rPr>
                <w:spacing w:val="-2"/>
                <w:sz w:val="16"/>
                <w:szCs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054E44" w:rsidRPr="00865B5C" w:rsidRDefault="00054E44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231E83" w:rsidRPr="00865B5C" w:rsidTr="00146CEA">
        <w:trPr>
          <w:gridAfter w:val="2"/>
          <w:wAfter w:w="429" w:type="dxa"/>
          <w:trHeight w:val="214"/>
        </w:trPr>
        <w:tc>
          <w:tcPr>
            <w:tcW w:w="147" w:type="dxa"/>
            <w:tcBorders>
              <w:right w:val="single" w:sz="4" w:space="0" w:color="000000"/>
            </w:tcBorders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31E83" w:rsidRPr="00865B5C" w:rsidRDefault="00231E83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2 382 683,5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7 967,0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5 778,5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2 396 429,0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231E83" w:rsidRPr="00865B5C" w:rsidRDefault="00231E83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231E83" w:rsidRPr="00865B5C" w:rsidTr="00146CEA">
        <w:trPr>
          <w:gridAfter w:val="2"/>
          <w:wAfter w:w="429" w:type="dxa"/>
          <w:trHeight w:val="273"/>
        </w:trPr>
        <w:tc>
          <w:tcPr>
            <w:tcW w:w="147" w:type="dxa"/>
            <w:tcBorders>
              <w:right w:val="single" w:sz="4" w:space="0" w:color="000000"/>
            </w:tcBorders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31E83" w:rsidRPr="00865B5C" w:rsidRDefault="00231E83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67 046,1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59 248,4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52 594,0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54 629,4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56 727,1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58 882,7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349 127,7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231E83" w:rsidRPr="00865B5C" w:rsidRDefault="00231E83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231E83" w:rsidRPr="00865B5C" w:rsidTr="00146CEA">
        <w:trPr>
          <w:gridAfter w:val="2"/>
          <w:wAfter w:w="429" w:type="dxa"/>
          <w:trHeight w:val="222"/>
        </w:trPr>
        <w:tc>
          <w:tcPr>
            <w:tcW w:w="147" w:type="dxa"/>
            <w:tcBorders>
              <w:right w:val="single" w:sz="4" w:space="0" w:color="000000"/>
            </w:tcBorders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31E83" w:rsidRPr="00865B5C" w:rsidRDefault="00231E83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2 449 729,6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67 215,4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58 372,5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54 629,4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56 727,1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58 882,7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2 745 556,7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231E83" w:rsidRPr="00865B5C" w:rsidRDefault="00231E83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231E83" w:rsidRPr="00865B5C" w:rsidTr="00146CEA">
        <w:trPr>
          <w:gridAfter w:val="2"/>
          <w:wAfter w:w="429" w:type="dxa"/>
          <w:trHeight w:val="311"/>
        </w:trPr>
        <w:tc>
          <w:tcPr>
            <w:tcW w:w="147" w:type="dxa"/>
            <w:tcBorders>
              <w:right w:val="single" w:sz="4" w:space="0" w:color="000000"/>
            </w:tcBorders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31E83" w:rsidRPr="00865B5C" w:rsidRDefault="00231E83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Внебюджетные средства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31E83" w:rsidRPr="00865B5C" w:rsidRDefault="00231E83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980 246,6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235 708,0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244 900,6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254 378,3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264 146,4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274 183,9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2 253 563,8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231E83" w:rsidRPr="00865B5C" w:rsidRDefault="00231E83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231E83" w:rsidRPr="00865B5C" w:rsidTr="00146CEA">
        <w:trPr>
          <w:gridAfter w:val="2"/>
          <w:wAfter w:w="429" w:type="dxa"/>
          <w:trHeight w:val="189"/>
        </w:trPr>
        <w:tc>
          <w:tcPr>
            <w:tcW w:w="147" w:type="dxa"/>
            <w:tcBorders>
              <w:right w:val="single" w:sz="4" w:space="0" w:color="000000"/>
            </w:tcBorders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31E83" w:rsidRPr="00865B5C" w:rsidRDefault="00231E83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31E83" w:rsidRPr="00865B5C" w:rsidRDefault="00231E83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Проектная часть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31E83" w:rsidRPr="00865B5C" w:rsidRDefault="00231E83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5 313 050,9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7 967,0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5 778,5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5 326 796,4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231E83" w:rsidRPr="00865B5C" w:rsidRDefault="00231E83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4E44" w:rsidRPr="00865B5C" w:rsidTr="00E7360E">
        <w:trPr>
          <w:gridAfter w:val="2"/>
          <w:wAfter w:w="429" w:type="dxa"/>
          <w:trHeight w:val="344"/>
        </w:trPr>
        <w:tc>
          <w:tcPr>
            <w:tcW w:w="147" w:type="dxa"/>
            <w:tcBorders>
              <w:right w:val="single" w:sz="4" w:space="0" w:color="000000"/>
            </w:tcBorders>
          </w:tcPr>
          <w:p w:rsidR="00054E44" w:rsidRPr="00865B5C" w:rsidRDefault="00054E44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E44" w:rsidRPr="00865B5C" w:rsidRDefault="00054E44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E44" w:rsidRPr="00865B5C" w:rsidRDefault="00054E44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E44" w:rsidRPr="00865B5C" w:rsidRDefault="00054E44" w:rsidP="00610A8A">
            <w:pPr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54E44" w:rsidRPr="00865B5C" w:rsidRDefault="00054E44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054E44" w:rsidRPr="00865B5C" w:rsidRDefault="00054E44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231E83" w:rsidRPr="00865B5C" w:rsidTr="00146CEA">
        <w:trPr>
          <w:gridAfter w:val="2"/>
          <w:wAfter w:w="429" w:type="dxa"/>
          <w:trHeight w:val="416"/>
        </w:trPr>
        <w:tc>
          <w:tcPr>
            <w:tcW w:w="147" w:type="dxa"/>
            <w:tcBorders>
              <w:right w:val="single" w:sz="4" w:space="0" w:color="000000"/>
            </w:tcBorders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31E83" w:rsidRPr="00865B5C" w:rsidRDefault="00231E83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24 483 662,2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23 598 372,5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34 973 002,2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574AC0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4AC0">
              <w:rPr>
                <w:rFonts w:ascii="Times New Roman" w:hAnsi="Times New Roman" w:cs="Times New Roman"/>
                <w:sz w:val="16"/>
                <w:szCs w:val="16"/>
              </w:rPr>
              <w:t>53 574 774,9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43 838 765,5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55 304 944,3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996D72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D72">
              <w:rPr>
                <w:rFonts w:ascii="Times New Roman" w:hAnsi="Times New Roman" w:cs="Times New Roman"/>
                <w:sz w:val="16"/>
                <w:szCs w:val="16"/>
              </w:rPr>
              <w:t>235 773 521,6</w:t>
            </w:r>
            <w:r w:rsidRPr="00996D72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231E83" w:rsidRPr="00865B5C" w:rsidRDefault="00231E83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054E44" w:rsidRPr="00865B5C" w:rsidTr="00E7360E">
        <w:trPr>
          <w:gridAfter w:val="2"/>
          <w:wAfter w:w="429" w:type="dxa"/>
          <w:trHeight w:val="630"/>
        </w:trPr>
        <w:tc>
          <w:tcPr>
            <w:tcW w:w="147" w:type="dxa"/>
            <w:tcBorders>
              <w:right w:val="single" w:sz="4" w:space="0" w:color="000000"/>
            </w:tcBorders>
          </w:tcPr>
          <w:p w:rsidR="00054E44" w:rsidRPr="00865B5C" w:rsidRDefault="00054E44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E44" w:rsidRPr="00865B5C" w:rsidRDefault="00054E44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E44" w:rsidRPr="00865B5C" w:rsidRDefault="00054E44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E44" w:rsidRPr="00865B5C" w:rsidRDefault="00054E44" w:rsidP="00610A8A">
            <w:pPr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054E44" w:rsidRPr="00865B5C" w:rsidRDefault="00054E44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231E83" w:rsidP="006156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054E44"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6156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6156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6156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6156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054E44" w:rsidP="006156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054E44" w:rsidRPr="003F3EE7" w:rsidRDefault="00231E83" w:rsidP="006156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054E44"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054E44" w:rsidRPr="00865B5C" w:rsidRDefault="00054E44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231E83" w:rsidRPr="00865B5C" w:rsidTr="00146CEA">
        <w:trPr>
          <w:gridAfter w:val="2"/>
          <w:wAfter w:w="429" w:type="dxa"/>
          <w:trHeight w:val="262"/>
        </w:trPr>
        <w:tc>
          <w:tcPr>
            <w:tcW w:w="147" w:type="dxa"/>
            <w:tcBorders>
              <w:right w:val="single" w:sz="4" w:space="0" w:color="000000"/>
            </w:tcBorders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31E83" w:rsidRPr="00865B5C" w:rsidRDefault="00231E83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29 796 813,1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23 606 339,5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34 978 780,7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574AC0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4AC0">
              <w:rPr>
                <w:rFonts w:ascii="Times New Roman" w:hAnsi="Times New Roman" w:cs="Times New Roman"/>
                <w:sz w:val="16"/>
                <w:szCs w:val="16"/>
              </w:rPr>
              <w:t>53 574 774,9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43 838 765,5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55 304 944,3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574AC0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4AC0">
              <w:rPr>
                <w:rFonts w:ascii="Times New Roman" w:hAnsi="Times New Roman" w:cs="Times New Roman"/>
                <w:sz w:val="16"/>
                <w:szCs w:val="16"/>
              </w:rPr>
              <w:t>241 100 418,0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231E83" w:rsidRPr="00865B5C" w:rsidRDefault="00231E83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231E83" w:rsidRPr="00865B5C" w:rsidTr="00146CEA">
        <w:trPr>
          <w:gridAfter w:val="2"/>
          <w:wAfter w:w="429" w:type="dxa"/>
          <w:trHeight w:val="329"/>
        </w:trPr>
        <w:tc>
          <w:tcPr>
            <w:tcW w:w="147" w:type="dxa"/>
            <w:tcBorders>
              <w:right w:val="single" w:sz="4" w:space="0" w:color="000000"/>
            </w:tcBorders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6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31E83" w:rsidRPr="00865B5C" w:rsidRDefault="00231E83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35 862 317,9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30 455 140,1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29 689 173,9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23 119 973,2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23 480 755,0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23 851 488,3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166 458 848,4</w:t>
            </w: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231E83" w:rsidRPr="00865B5C" w:rsidRDefault="00231E83" w:rsidP="00610A8A">
            <w:pPr>
              <w:spacing w:line="229" w:lineRule="auto"/>
              <w:jc w:val="right"/>
              <w:rPr>
                <w:spacing w:val="-2"/>
                <w:sz w:val="16"/>
                <w:szCs w:val="16"/>
              </w:rPr>
            </w:pPr>
          </w:p>
        </w:tc>
      </w:tr>
      <w:tr w:rsidR="00231E83" w:rsidRPr="00865B5C" w:rsidTr="00146CEA">
        <w:trPr>
          <w:gridAfter w:val="2"/>
          <w:wAfter w:w="429" w:type="dxa"/>
          <w:trHeight w:val="221"/>
        </w:trPr>
        <w:tc>
          <w:tcPr>
            <w:tcW w:w="147" w:type="dxa"/>
            <w:tcBorders>
              <w:right w:val="single" w:sz="4" w:space="0" w:color="000000"/>
            </w:tcBorders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1E83" w:rsidRPr="00865B5C" w:rsidRDefault="00231E83" w:rsidP="00610A8A">
            <w:pPr>
              <w:rPr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31E83" w:rsidRPr="00865B5C" w:rsidRDefault="00231E83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ВСЕГО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31E83" w:rsidRPr="00865B5C" w:rsidRDefault="00231E83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65 659 131,0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54 061 479,6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64 667 954,6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574AC0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4AC0">
              <w:rPr>
                <w:rFonts w:ascii="Times New Roman" w:hAnsi="Times New Roman" w:cs="Times New Roman"/>
                <w:sz w:val="16"/>
                <w:szCs w:val="16"/>
              </w:rPr>
              <w:t>76 694 748,1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67 319 520,5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231E83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79 156 432,6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</w:tcPr>
          <w:p w:rsidR="00231E83" w:rsidRPr="003F3EE7" w:rsidRDefault="00574AC0" w:rsidP="00231E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4AC0">
              <w:rPr>
                <w:rFonts w:ascii="Times New Roman" w:hAnsi="Times New Roman" w:cs="Times New Roman"/>
                <w:sz w:val="16"/>
                <w:szCs w:val="16"/>
              </w:rPr>
              <w:t>407 559 266,4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vAlign w:val="bottom"/>
          </w:tcPr>
          <w:p w:rsidR="00231E83" w:rsidRPr="00E7360E" w:rsidRDefault="00231E83" w:rsidP="00BE6579">
            <w:pPr>
              <w:spacing w:line="229" w:lineRule="auto"/>
              <w:rPr>
                <w:spacing w:val="-2"/>
              </w:rPr>
            </w:pPr>
            <w:r w:rsidRPr="00E7360E">
              <w:rPr>
                <w:bCs/>
              </w:rPr>
              <w:t>».</w:t>
            </w:r>
          </w:p>
        </w:tc>
      </w:tr>
    </w:tbl>
    <w:p w:rsidR="00FF46B3" w:rsidRPr="00865B5C" w:rsidRDefault="00FF46B3" w:rsidP="00774DC1">
      <w:pPr>
        <w:autoSpaceDE w:val="0"/>
        <w:autoSpaceDN w:val="0"/>
        <w:adjustRightInd w:val="0"/>
        <w:jc w:val="both"/>
        <w:outlineLvl w:val="0"/>
        <w:rPr>
          <w:bCs/>
          <w:sz w:val="16"/>
          <w:szCs w:val="16"/>
        </w:rPr>
        <w:sectPr w:rsidR="00FF46B3" w:rsidRPr="00865B5C" w:rsidSect="007F0EF3">
          <w:pgSz w:w="16838" w:h="11906" w:orient="landscape" w:code="9"/>
          <w:pgMar w:top="993" w:right="851" w:bottom="567" w:left="709" w:header="567" w:footer="0" w:gutter="0"/>
          <w:cols w:space="708"/>
          <w:docGrid w:linePitch="360"/>
        </w:sectPr>
      </w:pPr>
    </w:p>
    <w:p w:rsidR="00762211" w:rsidRPr="00865B5C" w:rsidRDefault="00762211" w:rsidP="00762211">
      <w:pPr>
        <w:tabs>
          <w:tab w:val="left" w:pos="0"/>
        </w:tabs>
        <w:ind w:firstLine="567"/>
        <w:jc w:val="both"/>
      </w:pPr>
      <w:r w:rsidRPr="00865B5C">
        <w:t>1.</w:t>
      </w:r>
      <w:r w:rsidR="000C0F4E">
        <w:t>4</w:t>
      </w:r>
      <w:r w:rsidRPr="00865B5C">
        <w:t xml:space="preserve">. Пункты </w:t>
      </w:r>
      <w:r w:rsidR="005D4314">
        <w:t>4</w:t>
      </w:r>
      <w:r w:rsidRPr="00865B5C">
        <w:t xml:space="preserve"> </w:t>
      </w:r>
      <w:r w:rsidR="00865B5C" w:rsidRPr="00865B5C">
        <w:t>и</w:t>
      </w:r>
      <w:r w:rsidRPr="00865B5C">
        <w:t xml:space="preserve"> </w:t>
      </w:r>
      <w:r w:rsidR="005D4314">
        <w:t>4</w:t>
      </w:r>
      <w:r w:rsidRPr="00865B5C">
        <w:t xml:space="preserve">.1 подраздела </w:t>
      </w:r>
      <w:r w:rsidR="005D4314">
        <w:t>7</w:t>
      </w:r>
      <w:r w:rsidRPr="00865B5C">
        <w:t xml:space="preserve">.2 раздела </w:t>
      </w:r>
      <w:r w:rsidR="005D4314">
        <w:t>7</w:t>
      </w:r>
      <w:r w:rsidRPr="00865B5C">
        <w:t xml:space="preserve"> приложения к постановлению изложить </w:t>
      </w:r>
      <w:r w:rsidR="00CB1D18">
        <w:br/>
      </w:r>
      <w:r w:rsidRPr="00865B5C">
        <w:t>в следующей редакции:</w:t>
      </w:r>
    </w:p>
    <w:p w:rsidR="00B747E2" w:rsidRPr="00865B5C" w:rsidRDefault="00B747E2" w:rsidP="001560CA">
      <w:pPr>
        <w:ind w:left="-142" w:firstLine="709"/>
        <w:jc w:val="both"/>
      </w:pPr>
    </w:p>
    <w:tbl>
      <w:tblPr>
        <w:tblW w:w="10207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26"/>
        <w:gridCol w:w="1275"/>
        <w:gridCol w:w="993"/>
        <w:gridCol w:w="992"/>
        <w:gridCol w:w="992"/>
        <w:gridCol w:w="993"/>
        <w:gridCol w:w="992"/>
        <w:gridCol w:w="992"/>
        <w:gridCol w:w="992"/>
        <w:gridCol w:w="1129"/>
        <w:gridCol w:w="289"/>
      </w:tblGrid>
      <w:tr w:rsidR="002B711A" w:rsidRPr="00865B5C" w:rsidTr="002B711A">
        <w:trPr>
          <w:trHeight w:val="669"/>
        </w:trPr>
        <w:tc>
          <w:tcPr>
            <w:tcW w:w="142" w:type="dxa"/>
            <w:tcBorders>
              <w:right w:val="single" w:sz="4" w:space="0" w:color="000000"/>
            </w:tcBorders>
          </w:tcPr>
          <w:p w:rsidR="005D4314" w:rsidRPr="00865B5C" w:rsidRDefault="005D4314" w:rsidP="00610A8A">
            <w:pPr>
              <w:spacing w:line="229" w:lineRule="auto"/>
              <w:rPr>
                <w:spacing w:val="-2"/>
              </w:rPr>
            </w:pPr>
            <w:r w:rsidRPr="00865B5C">
              <w:rPr>
                <w:bCs/>
              </w:rPr>
              <w:t>«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865B5C" w:rsidRDefault="005D4314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865B5C" w:rsidRDefault="005D4314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КС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D4314" w:rsidRPr="00865B5C" w:rsidRDefault="005D4314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 xml:space="preserve">Бюджет </w:t>
            </w:r>
            <w:r w:rsidR="002B711A">
              <w:rPr>
                <w:spacing w:val="-2"/>
                <w:sz w:val="16"/>
                <w:szCs w:val="16"/>
              </w:rPr>
              <w:br/>
            </w:r>
            <w:r w:rsidRPr="00865B5C">
              <w:rPr>
                <w:spacing w:val="-2"/>
                <w:sz w:val="16"/>
                <w:szCs w:val="16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D4314" w:rsidP="002B71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24 483 662,2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D4314" w:rsidP="002B71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23 598 372,5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D4314" w:rsidP="002B71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34 973 002,2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74AC0" w:rsidP="00574A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4AC0">
              <w:rPr>
                <w:rFonts w:ascii="Times New Roman" w:hAnsi="Times New Roman" w:cs="Times New Roman"/>
                <w:sz w:val="16"/>
                <w:szCs w:val="16"/>
              </w:rPr>
              <w:t>53 574 774,9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D4314" w:rsidP="002B71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43 838 765,5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D4314" w:rsidP="002B71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55 304 944,3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74AC0" w:rsidP="00574A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4AC0">
              <w:rPr>
                <w:rFonts w:ascii="Times New Roman" w:hAnsi="Times New Roman" w:cs="Times New Roman"/>
                <w:sz w:val="16"/>
                <w:szCs w:val="16"/>
              </w:rPr>
              <w:t>235 773 521,6</w:t>
            </w:r>
          </w:p>
        </w:tc>
        <w:tc>
          <w:tcPr>
            <w:tcW w:w="289" w:type="dxa"/>
            <w:tcBorders>
              <w:left w:val="single" w:sz="4" w:space="0" w:color="000000"/>
            </w:tcBorders>
          </w:tcPr>
          <w:p w:rsidR="005D4314" w:rsidRPr="00865B5C" w:rsidRDefault="005D4314" w:rsidP="00610A8A">
            <w:pPr>
              <w:spacing w:line="229" w:lineRule="auto"/>
              <w:jc w:val="right"/>
              <w:rPr>
                <w:spacing w:val="-2"/>
                <w:sz w:val="16"/>
              </w:rPr>
            </w:pPr>
          </w:p>
        </w:tc>
      </w:tr>
      <w:tr w:rsidR="002B711A" w:rsidRPr="00865B5C" w:rsidTr="002B711A">
        <w:trPr>
          <w:trHeight w:val="564"/>
        </w:trPr>
        <w:tc>
          <w:tcPr>
            <w:tcW w:w="142" w:type="dxa"/>
            <w:tcBorders>
              <w:right w:val="single" w:sz="4" w:space="0" w:color="000000"/>
            </w:tcBorders>
          </w:tcPr>
          <w:p w:rsidR="009B56C5" w:rsidRPr="00865B5C" w:rsidRDefault="009B56C5" w:rsidP="00610A8A"/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6C5" w:rsidRPr="00865B5C" w:rsidRDefault="009B56C5" w:rsidP="00610A8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6C5" w:rsidRPr="00865B5C" w:rsidRDefault="009B56C5" w:rsidP="00610A8A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56C5" w:rsidRPr="00865B5C" w:rsidRDefault="009B56C5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56C5" w:rsidRPr="003F3EE7" w:rsidRDefault="009B56C5" w:rsidP="005D43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56C5" w:rsidRPr="003F3EE7" w:rsidRDefault="009B56C5" w:rsidP="005D43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56C5" w:rsidRPr="003F3EE7" w:rsidRDefault="009B56C5" w:rsidP="005D43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56C5" w:rsidRPr="003F3EE7" w:rsidRDefault="009B56C5" w:rsidP="005D43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56C5" w:rsidRPr="003F3EE7" w:rsidRDefault="009B56C5" w:rsidP="005D43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56C5" w:rsidRPr="003F3EE7" w:rsidRDefault="009B56C5" w:rsidP="005D43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56C5" w:rsidRPr="003F3EE7" w:rsidRDefault="009B56C5" w:rsidP="005D43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9" w:type="dxa"/>
            <w:tcBorders>
              <w:left w:val="single" w:sz="4" w:space="0" w:color="000000"/>
            </w:tcBorders>
          </w:tcPr>
          <w:p w:rsidR="009B56C5" w:rsidRPr="00865B5C" w:rsidRDefault="009B56C5" w:rsidP="00610A8A">
            <w:pPr>
              <w:spacing w:line="229" w:lineRule="auto"/>
              <w:jc w:val="right"/>
              <w:rPr>
                <w:spacing w:val="-2"/>
                <w:sz w:val="16"/>
              </w:rPr>
            </w:pPr>
          </w:p>
        </w:tc>
      </w:tr>
      <w:tr w:rsidR="002B711A" w:rsidRPr="00865B5C" w:rsidTr="002B711A">
        <w:trPr>
          <w:trHeight w:val="558"/>
        </w:trPr>
        <w:tc>
          <w:tcPr>
            <w:tcW w:w="142" w:type="dxa"/>
            <w:tcBorders>
              <w:right w:val="single" w:sz="4" w:space="0" w:color="000000"/>
            </w:tcBorders>
          </w:tcPr>
          <w:p w:rsidR="005D4314" w:rsidRPr="00865B5C" w:rsidRDefault="005D4314" w:rsidP="00610A8A"/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314" w:rsidRPr="00865B5C" w:rsidRDefault="005D4314" w:rsidP="00610A8A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314" w:rsidRPr="00865B5C" w:rsidRDefault="005D4314" w:rsidP="00610A8A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D4314" w:rsidRPr="00865B5C" w:rsidRDefault="005D4314" w:rsidP="00610A8A">
            <w:pPr>
              <w:spacing w:line="229" w:lineRule="auto"/>
              <w:rPr>
                <w:spacing w:val="-2"/>
                <w:sz w:val="16"/>
                <w:szCs w:val="16"/>
              </w:rPr>
            </w:pPr>
            <w:r w:rsidRPr="00865B5C">
              <w:rPr>
                <w:spacing w:val="-2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D4314" w:rsidP="002B71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24 483 662,2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D4314" w:rsidP="002B71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23 598 372,5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D4314" w:rsidP="002B71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34 973 002,2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74AC0" w:rsidP="002B71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4AC0">
              <w:rPr>
                <w:rFonts w:ascii="Times New Roman" w:hAnsi="Times New Roman" w:cs="Times New Roman"/>
                <w:sz w:val="16"/>
                <w:szCs w:val="16"/>
              </w:rPr>
              <w:t>53 574 774,9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D4314" w:rsidP="002B71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43 838 765,5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D4314" w:rsidP="002B71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55 304 944,3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74AC0" w:rsidP="005D43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4AC0">
              <w:rPr>
                <w:rFonts w:ascii="Times New Roman" w:hAnsi="Times New Roman" w:cs="Times New Roman"/>
                <w:sz w:val="16"/>
                <w:szCs w:val="16"/>
              </w:rPr>
              <w:t>235 773 521,6</w:t>
            </w:r>
          </w:p>
        </w:tc>
        <w:tc>
          <w:tcPr>
            <w:tcW w:w="289" w:type="dxa"/>
            <w:tcBorders>
              <w:left w:val="single" w:sz="4" w:space="0" w:color="000000"/>
            </w:tcBorders>
            <w:vAlign w:val="center"/>
          </w:tcPr>
          <w:p w:rsidR="005D4314" w:rsidRPr="00865B5C" w:rsidRDefault="005D4314" w:rsidP="00BE6579">
            <w:pPr>
              <w:spacing w:line="229" w:lineRule="auto"/>
              <w:rPr>
                <w:spacing w:val="-2"/>
                <w:sz w:val="16"/>
              </w:rPr>
            </w:pPr>
          </w:p>
          <w:p w:rsidR="005D4314" w:rsidRPr="00865B5C" w:rsidRDefault="005D4314" w:rsidP="00BE6579">
            <w:pPr>
              <w:spacing w:line="229" w:lineRule="auto"/>
              <w:rPr>
                <w:spacing w:val="-2"/>
                <w:sz w:val="16"/>
              </w:rPr>
            </w:pPr>
          </w:p>
          <w:p w:rsidR="005D4314" w:rsidRPr="00865B5C" w:rsidRDefault="005D4314" w:rsidP="00BE6579">
            <w:pPr>
              <w:spacing w:line="229" w:lineRule="auto"/>
              <w:rPr>
                <w:spacing w:val="-2"/>
              </w:rPr>
            </w:pPr>
          </w:p>
        </w:tc>
      </w:tr>
      <w:tr w:rsidR="002B711A" w:rsidRPr="00865B5C" w:rsidTr="002B711A">
        <w:trPr>
          <w:trHeight w:val="563"/>
        </w:trPr>
        <w:tc>
          <w:tcPr>
            <w:tcW w:w="142" w:type="dxa"/>
            <w:tcBorders>
              <w:right w:val="single" w:sz="4" w:space="0" w:color="000000"/>
            </w:tcBorders>
          </w:tcPr>
          <w:p w:rsidR="005D4314" w:rsidRPr="00865B5C" w:rsidRDefault="005D4314" w:rsidP="00610A8A">
            <w:pPr>
              <w:spacing w:line="229" w:lineRule="auto"/>
              <w:rPr>
                <w:spacing w:val="-2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865B5C" w:rsidRDefault="005D4314" w:rsidP="005D4314">
            <w:pPr>
              <w:spacing w:line="229" w:lineRule="auto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4</w:t>
            </w:r>
            <w:r w:rsidRPr="00865B5C">
              <w:rPr>
                <w:spacing w:val="-2"/>
                <w:sz w:val="16"/>
              </w:rPr>
              <w:t>.1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5D4314" w:rsidRPr="00865B5C" w:rsidRDefault="005D4314" w:rsidP="005D4314">
            <w:pPr>
              <w:spacing w:line="229" w:lineRule="auto"/>
              <w:rPr>
                <w:spacing w:val="-2"/>
                <w:sz w:val="16"/>
              </w:rPr>
            </w:pPr>
            <w:r w:rsidRPr="00865B5C">
              <w:rPr>
                <w:spacing w:val="-2"/>
                <w:sz w:val="16"/>
              </w:rPr>
              <w:t xml:space="preserve">Подпрограмма </w:t>
            </w:r>
            <w:r>
              <w:rPr>
                <w:spacing w:val="-2"/>
                <w:sz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D4314" w:rsidRPr="00865B5C" w:rsidRDefault="005D4314" w:rsidP="00610A8A">
            <w:pPr>
              <w:spacing w:line="229" w:lineRule="auto"/>
              <w:rPr>
                <w:spacing w:val="-2"/>
                <w:sz w:val="16"/>
              </w:rPr>
            </w:pPr>
            <w:r w:rsidRPr="00865B5C">
              <w:rPr>
                <w:spacing w:val="-2"/>
                <w:sz w:val="16"/>
              </w:rPr>
              <w:t xml:space="preserve">Бюджет </w:t>
            </w:r>
            <w:r w:rsidR="002B711A">
              <w:rPr>
                <w:spacing w:val="-2"/>
                <w:sz w:val="16"/>
              </w:rPr>
              <w:br/>
            </w:r>
            <w:r w:rsidRPr="00865B5C">
              <w:rPr>
                <w:spacing w:val="-2"/>
                <w:sz w:val="16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D4314" w:rsidP="002B71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24 483 662,2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D4314" w:rsidP="002B71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23 598 372,5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D4314" w:rsidP="002B71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34 973 002,2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74AC0" w:rsidP="002B71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4AC0">
              <w:rPr>
                <w:rFonts w:ascii="Times New Roman" w:hAnsi="Times New Roman" w:cs="Times New Roman"/>
                <w:sz w:val="16"/>
                <w:szCs w:val="16"/>
              </w:rPr>
              <w:t>53 574 774,9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D4314" w:rsidP="002B71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43 838 765,5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D4314" w:rsidP="002B71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55 304 944,3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74AC0" w:rsidP="005D43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4AC0">
              <w:rPr>
                <w:rFonts w:ascii="Times New Roman" w:hAnsi="Times New Roman" w:cs="Times New Roman"/>
                <w:sz w:val="16"/>
                <w:szCs w:val="16"/>
              </w:rPr>
              <w:t>235 773 521,6</w:t>
            </w:r>
          </w:p>
        </w:tc>
        <w:tc>
          <w:tcPr>
            <w:tcW w:w="289" w:type="dxa"/>
            <w:tcBorders>
              <w:left w:val="single" w:sz="4" w:space="0" w:color="000000"/>
            </w:tcBorders>
          </w:tcPr>
          <w:p w:rsidR="005D4314" w:rsidRPr="00865B5C" w:rsidRDefault="005D4314" w:rsidP="00610A8A">
            <w:pPr>
              <w:spacing w:line="229" w:lineRule="auto"/>
              <w:jc w:val="right"/>
              <w:rPr>
                <w:spacing w:val="-2"/>
                <w:sz w:val="16"/>
              </w:rPr>
            </w:pPr>
          </w:p>
        </w:tc>
      </w:tr>
      <w:tr w:rsidR="002B711A" w:rsidRPr="00865B5C" w:rsidTr="002B711A">
        <w:trPr>
          <w:trHeight w:val="557"/>
        </w:trPr>
        <w:tc>
          <w:tcPr>
            <w:tcW w:w="142" w:type="dxa"/>
            <w:tcBorders>
              <w:right w:val="single" w:sz="4" w:space="0" w:color="000000"/>
            </w:tcBorders>
          </w:tcPr>
          <w:p w:rsidR="009B56C5" w:rsidRPr="00865B5C" w:rsidRDefault="009B56C5" w:rsidP="00610A8A"/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6C5" w:rsidRPr="00865B5C" w:rsidRDefault="009B56C5" w:rsidP="00610A8A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6C5" w:rsidRPr="00865B5C" w:rsidRDefault="009B56C5" w:rsidP="00610A8A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B56C5" w:rsidRPr="00865B5C" w:rsidRDefault="009B56C5" w:rsidP="00610A8A">
            <w:pPr>
              <w:spacing w:line="229" w:lineRule="auto"/>
              <w:rPr>
                <w:spacing w:val="-2"/>
                <w:sz w:val="16"/>
              </w:rPr>
            </w:pPr>
            <w:r w:rsidRPr="00865B5C">
              <w:rPr>
                <w:spacing w:val="-2"/>
                <w:sz w:val="16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56C5" w:rsidRPr="003F3EE7" w:rsidRDefault="009B56C5" w:rsidP="005D43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56C5" w:rsidRPr="003F3EE7" w:rsidRDefault="009B56C5" w:rsidP="005D43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56C5" w:rsidRPr="003F3EE7" w:rsidRDefault="009B56C5" w:rsidP="005D43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56C5" w:rsidRPr="003F3EE7" w:rsidRDefault="009B56C5" w:rsidP="005D43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56C5" w:rsidRPr="003F3EE7" w:rsidRDefault="009B56C5" w:rsidP="005D43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56C5" w:rsidRPr="003F3EE7" w:rsidRDefault="009B56C5" w:rsidP="005D43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9B56C5" w:rsidRPr="003F3EE7" w:rsidRDefault="009B56C5" w:rsidP="005D43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89" w:type="dxa"/>
            <w:tcBorders>
              <w:left w:val="single" w:sz="4" w:space="0" w:color="000000"/>
            </w:tcBorders>
          </w:tcPr>
          <w:p w:rsidR="009B56C5" w:rsidRPr="00865B5C" w:rsidRDefault="009B56C5" w:rsidP="00610A8A">
            <w:pPr>
              <w:spacing w:line="229" w:lineRule="auto"/>
              <w:jc w:val="right"/>
              <w:rPr>
                <w:spacing w:val="-2"/>
                <w:sz w:val="16"/>
              </w:rPr>
            </w:pPr>
          </w:p>
        </w:tc>
      </w:tr>
      <w:tr w:rsidR="002B711A" w:rsidRPr="00865B5C" w:rsidTr="002B711A">
        <w:trPr>
          <w:trHeight w:val="551"/>
        </w:trPr>
        <w:tc>
          <w:tcPr>
            <w:tcW w:w="142" w:type="dxa"/>
            <w:tcBorders>
              <w:right w:val="single" w:sz="4" w:space="0" w:color="000000"/>
            </w:tcBorders>
          </w:tcPr>
          <w:p w:rsidR="005D4314" w:rsidRPr="00865B5C" w:rsidRDefault="005D4314" w:rsidP="00610A8A"/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314" w:rsidRPr="00865B5C" w:rsidRDefault="005D4314" w:rsidP="00610A8A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314" w:rsidRPr="00865B5C" w:rsidRDefault="005D4314" w:rsidP="00610A8A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D4314" w:rsidRPr="00865B5C" w:rsidRDefault="005D4314" w:rsidP="00610A8A">
            <w:pPr>
              <w:spacing w:line="229" w:lineRule="auto"/>
              <w:rPr>
                <w:spacing w:val="-2"/>
                <w:sz w:val="16"/>
              </w:rPr>
            </w:pPr>
            <w:r w:rsidRPr="00865B5C">
              <w:rPr>
                <w:spacing w:val="-2"/>
                <w:sz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D4314" w:rsidP="002B71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24 483 662,2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D4314" w:rsidP="002B71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23 598 372,5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D4314" w:rsidP="002B71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34 973 002,2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74AC0" w:rsidP="002B71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4AC0">
              <w:rPr>
                <w:rFonts w:ascii="Times New Roman" w:hAnsi="Times New Roman" w:cs="Times New Roman"/>
                <w:sz w:val="16"/>
                <w:szCs w:val="16"/>
              </w:rPr>
              <w:t>53 574 774,9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D4314" w:rsidP="002B71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43 838 765,5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D4314" w:rsidP="002B71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EE7">
              <w:rPr>
                <w:rFonts w:ascii="Times New Roman" w:hAnsi="Times New Roman" w:cs="Times New Roman"/>
                <w:sz w:val="16"/>
                <w:szCs w:val="16"/>
              </w:rPr>
              <w:t>55 304 944,3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4314" w:rsidRPr="003F3EE7" w:rsidRDefault="00574AC0" w:rsidP="005D431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4AC0">
              <w:rPr>
                <w:rFonts w:ascii="Times New Roman" w:hAnsi="Times New Roman" w:cs="Times New Roman"/>
                <w:sz w:val="16"/>
                <w:szCs w:val="16"/>
              </w:rPr>
              <w:t>235 773 521,6</w:t>
            </w:r>
          </w:p>
        </w:tc>
        <w:tc>
          <w:tcPr>
            <w:tcW w:w="289" w:type="dxa"/>
            <w:tcBorders>
              <w:left w:val="single" w:sz="4" w:space="0" w:color="000000"/>
            </w:tcBorders>
          </w:tcPr>
          <w:p w:rsidR="005D4314" w:rsidRPr="00865B5C" w:rsidRDefault="005D4314" w:rsidP="00941F49">
            <w:pPr>
              <w:spacing w:line="229" w:lineRule="auto"/>
              <w:rPr>
                <w:sz w:val="16"/>
                <w:szCs w:val="16"/>
              </w:rPr>
            </w:pPr>
            <w:r w:rsidRPr="00865B5C">
              <w:rPr>
                <w:sz w:val="16"/>
                <w:szCs w:val="16"/>
              </w:rPr>
              <w:t xml:space="preserve"> </w:t>
            </w:r>
          </w:p>
          <w:p w:rsidR="005D4314" w:rsidRPr="00865B5C" w:rsidRDefault="005D4314" w:rsidP="00941F49">
            <w:pPr>
              <w:spacing w:line="229" w:lineRule="auto"/>
              <w:rPr>
                <w:sz w:val="16"/>
                <w:szCs w:val="16"/>
              </w:rPr>
            </w:pPr>
          </w:p>
          <w:p w:rsidR="005D4314" w:rsidRPr="00865B5C" w:rsidRDefault="005D4314" w:rsidP="00941F49">
            <w:pPr>
              <w:spacing w:line="229" w:lineRule="auto"/>
              <w:rPr>
                <w:spacing w:val="-2"/>
              </w:rPr>
            </w:pPr>
            <w:r w:rsidRPr="00865B5C">
              <w:t>».</w:t>
            </w:r>
          </w:p>
        </w:tc>
      </w:tr>
    </w:tbl>
    <w:p w:rsidR="007F0EF3" w:rsidRPr="00865B5C" w:rsidRDefault="007F0EF3" w:rsidP="001560CA">
      <w:pPr>
        <w:ind w:left="-142" w:firstLine="709"/>
        <w:jc w:val="both"/>
      </w:pPr>
    </w:p>
    <w:p w:rsidR="00F51721" w:rsidRDefault="007F0EF3" w:rsidP="001560CA">
      <w:pPr>
        <w:ind w:left="-142" w:firstLine="709"/>
        <w:jc w:val="both"/>
      </w:pPr>
      <w:r w:rsidRPr="00865B5C">
        <w:t>1.</w:t>
      </w:r>
      <w:r w:rsidR="000C0F4E">
        <w:t>5</w:t>
      </w:r>
      <w:r w:rsidRPr="00865B5C">
        <w:t>. </w:t>
      </w:r>
      <w:r w:rsidR="00F51721" w:rsidRPr="00F51721">
        <w:t xml:space="preserve">Абзац 3 подраздела 11.4 </w:t>
      </w:r>
      <w:r w:rsidR="00F51721">
        <w:t xml:space="preserve">раздела 11 </w:t>
      </w:r>
      <w:r w:rsidR="00F51721" w:rsidRPr="00F51721">
        <w:t>после слов «в целях обеспечения санаторно-курортного долечивания работающих граждан после стационарного лечения» дополнить словами «, а также санаторно-курортного лечения ветеранов боевых действий, принимавших участие (содействовавших выполнению задач) в специальной военной операции, уволенных с военной службы (службы, работы).».</w:t>
      </w:r>
    </w:p>
    <w:p w:rsidR="00F51721" w:rsidRDefault="00F51721" w:rsidP="001560CA">
      <w:pPr>
        <w:ind w:left="-142" w:firstLine="709"/>
        <w:jc w:val="both"/>
      </w:pPr>
    </w:p>
    <w:p w:rsidR="00B854D6" w:rsidRPr="00865B5C" w:rsidRDefault="00F51721" w:rsidP="001560CA">
      <w:pPr>
        <w:ind w:left="-142" w:firstLine="709"/>
        <w:jc w:val="both"/>
      </w:pPr>
      <w:r>
        <w:t>1.</w:t>
      </w:r>
      <w:r w:rsidR="000C0F4E">
        <w:t>6</w:t>
      </w:r>
      <w:r>
        <w:t xml:space="preserve">. </w:t>
      </w:r>
      <w:r w:rsidR="00B854D6" w:rsidRPr="00865B5C">
        <w:t>Пункт 6</w:t>
      </w:r>
      <w:r w:rsidR="00DC3103" w:rsidRPr="00865B5C">
        <w:t xml:space="preserve"> подраздела </w:t>
      </w:r>
      <w:r w:rsidR="00AC41EF">
        <w:t>12</w:t>
      </w:r>
      <w:r w:rsidR="00DC3103" w:rsidRPr="00865B5C">
        <w:t>.1</w:t>
      </w:r>
      <w:r w:rsidR="00260767" w:rsidRPr="00865B5C">
        <w:t xml:space="preserve"> раздела </w:t>
      </w:r>
      <w:r w:rsidR="00AC41EF">
        <w:t>12</w:t>
      </w:r>
      <w:r w:rsidR="00260767" w:rsidRPr="00865B5C">
        <w:t xml:space="preserve"> </w:t>
      </w:r>
      <w:r w:rsidR="00B854D6" w:rsidRPr="00865B5C">
        <w:t xml:space="preserve">приложения к постановлению изложить </w:t>
      </w:r>
      <w:r w:rsidR="004653A8" w:rsidRPr="00865B5C">
        <w:br/>
      </w:r>
      <w:r w:rsidR="00B854D6" w:rsidRPr="00865B5C">
        <w:t>в следующей редакции:</w:t>
      </w:r>
    </w:p>
    <w:p w:rsidR="00B854D6" w:rsidRPr="00865B5C" w:rsidRDefault="00B854D6" w:rsidP="00774DC1">
      <w:pPr>
        <w:autoSpaceDE w:val="0"/>
        <w:autoSpaceDN w:val="0"/>
        <w:adjustRightInd w:val="0"/>
        <w:jc w:val="both"/>
        <w:outlineLvl w:val="0"/>
        <w:rPr>
          <w:rFonts w:eastAsia="Calibri"/>
          <w:color w:val="FF0000"/>
          <w:lang w:eastAsia="en-US"/>
        </w:rPr>
      </w:pPr>
    </w:p>
    <w:tbl>
      <w:tblPr>
        <w:tblW w:w="5267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"/>
        <w:gridCol w:w="244"/>
        <w:gridCol w:w="2921"/>
        <w:gridCol w:w="6420"/>
        <w:gridCol w:w="304"/>
      </w:tblGrid>
      <w:tr w:rsidR="002546CA" w:rsidRPr="00865B5C" w:rsidTr="00762211">
        <w:trPr>
          <w:trHeight w:val="28"/>
          <w:jc w:val="center"/>
        </w:trPr>
        <w:tc>
          <w:tcPr>
            <w:tcW w:w="120" w:type="pct"/>
            <w:tcBorders>
              <w:right w:val="single" w:sz="4" w:space="0" w:color="auto"/>
            </w:tcBorders>
          </w:tcPr>
          <w:p w:rsidR="00B854D6" w:rsidRPr="00865B5C" w:rsidRDefault="00B854D6" w:rsidP="00774DC1">
            <w:pPr>
              <w:autoSpaceDE w:val="0"/>
              <w:autoSpaceDN w:val="0"/>
              <w:adjustRightInd w:val="0"/>
              <w:jc w:val="right"/>
              <w:rPr>
                <w:bCs/>
              </w:rPr>
            </w:pPr>
            <w:r w:rsidRPr="00865B5C">
              <w:rPr>
                <w:bCs/>
              </w:rPr>
              <w:t>«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D6" w:rsidRPr="00865B5C" w:rsidRDefault="00B854D6" w:rsidP="00774DC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65B5C">
              <w:rPr>
                <w:bCs/>
              </w:rPr>
              <w:t>6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811" w:rsidRPr="00865B5C" w:rsidRDefault="00090811" w:rsidP="00090811">
            <w:pPr>
              <w:autoSpaceDE w:val="0"/>
              <w:autoSpaceDN w:val="0"/>
              <w:adjustRightInd w:val="0"/>
            </w:pPr>
            <w:r w:rsidRPr="00865B5C">
              <w:t xml:space="preserve">Общий объем финансирования подпрограммы </w:t>
            </w:r>
            <w:r w:rsidR="00D236BC">
              <w:t>5</w:t>
            </w:r>
            <w:r w:rsidRPr="00865B5C">
              <w:t xml:space="preserve"> </w:t>
            </w:r>
            <w:r w:rsidR="00260767" w:rsidRPr="00865B5C">
              <w:br/>
            </w:r>
            <w:r w:rsidRPr="00865B5C">
              <w:t xml:space="preserve">по источникам финансирования </w:t>
            </w:r>
            <w:r w:rsidR="004653A8" w:rsidRPr="00865B5C">
              <w:br/>
            </w:r>
            <w:r w:rsidRPr="00865B5C">
              <w:t xml:space="preserve">с указанием объема финансирования, предусмотренного </w:t>
            </w:r>
            <w:r w:rsidR="007F0EF3" w:rsidRPr="00865B5C">
              <w:br/>
            </w:r>
            <w:r w:rsidRPr="00865B5C">
              <w:t xml:space="preserve">на реализацию региональных проектов, </w:t>
            </w:r>
            <w:r w:rsidR="00A17615" w:rsidRPr="00865B5C">
              <w:br/>
            </w:r>
            <w:r w:rsidRPr="00865B5C">
              <w:t>в том числе по годам реализации</w:t>
            </w:r>
          </w:p>
          <w:p w:rsidR="00B854D6" w:rsidRPr="00865B5C" w:rsidRDefault="00B854D6" w:rsidP="00FB6F94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41EF" w:rsidRDefault="00260767" w:rsidP="00AC41EF">
            <w:pPr>
              <w:autoSpaceDE w:val="0"/>
              <w:autoSpaceDN w:val="0"/>
              <w:adjustRightInd w:val="0"/>
            </w:pPr>
            <w:r w:rsidRPr="00865B5C">
              <w:t xml:space="preserve">Общий объем финансирования подпрограммы </w:t>
            </w:r>
            <w:r w:rsidR="00D236BC">
              <w:t>5</w:t>
            </w:r>
            <w:r w:rsidRPr="00865B5C">
              <w:t xml:space="preserve"> составляет </w:t>
            </w:r>
            <w:r w:rsidR="00574AC0" w:rsidRPr="00574AC0">
              <w:t>407559266,4</w:t>
            </w:r>
            <w:r w:rsidR="00AC41EF">
              <w:t>тыс. руб., в том числе по годам: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2025 г. – 65659131,0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2026 г. – 54061479,6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2027 г. – 64667954,6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 xml:space="preserve">2028 г. – </w:t>
            </w:r>
            <w:r w:rsidR="00574AC0" w:rsidRPr="00574AC0">
              <w:t>76694748,1</w:t>
            </w:r>
            <w:r w:rsidR="00574AC0">
              <w:t xml:space="preserve"> </w:t>
            </w:r>
            <w:r>
              <w:t>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2029 г. – 67319520,5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2030 г. – 79156432,6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 xml:space="preserve">за счет средств бюджета Санкт-Петербурга – </w:t>
            </w:r>
            <w:r>
              <w:br/>
            </w:r>
            <w:r w:rsidR="00574AC0" w:rsidRPr="00574AC0">
              <w:t xml:space="preserve">402560145,9 </w:t>
            </w:r>
            <w:r>
              <w:t>тыс. руб., в том числе по годам: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2025 г. – 62229154,8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2026 г. – 53758556,2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2027 г. – 64364681,5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 xml:space="preserve">2028 г. – </w:t>
            </w:r>
            <w:r w:rsidR="00574AC0" w:rsidRPr="00574AC0">
              <w:t>76385740,4</w:t>
            </w:r>
            <w:r>
              <w:t>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2029 г. – 66998647,0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2030 г. – 78823366,0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 xml:space="preserve">за счет средств федерального бюджета – </w:t>
            </w:r>
            <w:r>
              <w:br/>
              <w:t>2745556,7 тыс. руб., в том числе по годам: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2025 г. – 2449729,6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2026 г. – 67215,4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2027 г. – 58372,5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2028 г. – 54629,4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2029 г. – 56727,1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2030 г. – 58882,7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 xml:space="preserve">за счет внебюджетных средств – </w:t>
            </w:r>
            <w:r>
              <w:br/>
              <w:t>2253563,8 тыс. руб., в том числе по годам: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2025 г. – 980246,6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2026 г. – 235708,0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2027 г. – 244900,6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2028 г. – 254378,3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2029 г. – 264146,4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2030 г. – 274183,9 тыс. руб.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Общий объем финансирования региональных проектов составляет 5326796,4 тыс. руб., в том числе по годам: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2025 г. – 5313050,9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2026 г. – 7967,0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2027 г. – 5778,5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2028 г. – 0,0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2029 г. – 0,0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2030 г. – 0,0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 xml:space="preserve">за счет средств бюджета Санкт-Петербурга – </w:t>
            </w:r>
            <w:r>
              <w:br/>
              <w:t>2930367,4 тыс. руб., в том числе по годам: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2025 г. – 2930367,4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2026 г. – 0,0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2027 г. – 0,0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2028 г. – 0,0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2029 г. – 0,0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2030 г. – 0,0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 xml:space="preserve">за счет средств федерального бюджета – </w:t>
            </w:r>
            <w:r>
              <w:br/>
              <w:t>2396429,0 тыс. руб., в том числе по годам: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2025 г. – 2382683,5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2026 г. – 7967,0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2027 г. – 5778,5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2028 г. – 0,0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2029 г. – 0,0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2030 г. – 0,0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 xml:space="preserve">за счет внебюджетных средств – 0,0 тыс. руб., </w:t>
            </w:r>
            <w:r>
              <w:br/>
              <w:t>в том числе по годам: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2025 г. – 0,0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2026 г. – 0,0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2027 г. – 0,0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2028 г. – 0,0 тыс. руб.;</w:t>
            </w:r>
          </w:p>
          <w:p w:rsidR="00AC41EF" w:rsidRDefault="00AC41EF" w:rsidP="00AC41EF">
            <w:pPr>
              <w:autoSpaceDE w:val="0"/>
              <w:autoSpaceDN w:val="0"/>
              <w:adjustRightInd w:val="0"/>
            </w:pPr>
            <w:r>
              <w:t>2029 г. – 0,0 тыс. руб.;</w:t>
            </w:r>
          </w:p>
          <w:p w:rsidR="00C63B1D" w:rsidRPr="00865B5C" w:rsidRDefault="00AC41EF" w:rsidP="00AC41EF">
            <w:pPr>
              <w:autoSpaceDE w:val="0"/>
              <w:autoSpaceDN w:val="0"/>
              <w:adjustRightInd w:val="0"/>
            </w:pPr>
            <w:r>
              <w:t>2030 г. – 0,0 тыс. руб.</w:t>
            </w:r>
          </w:p>
        </w:tc>
        <w:tc>
          <w:tcPr>
            <w:tcW w:w="150" w:type="pct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3844AF" w:rsidRPr="00865B5C" w:rsidRDefault="003844AF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3844AF" w:rsidRPr="00865B5C" w:rsidRDefault="003844AF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3844AF" w:rsidRPr="00865B5C" w:rsidRDefault="003844AF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3844AF" w:rsidRPr="00865B5C" w:rsidRDefault="003844AF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905EF2" w:rsidRPr="00865B5C" w:rsidRDefault="00905EF2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905EF2" w:rsidRPr="00865B5C" w:rsidRDefault="00905EF2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905EF2" w:rsidRPr="00865B5C" w:rsidRDefault="00905EF2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905EF2" w:rsidRPr="00865B5C" w:rsidRDefault="00905EF2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905EF2" w:rsidRPr="00865B5C" w:rsidRDefault="00905EF2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905EF2" w:rsidRPr="00865B5C" w:rsidRDefault="00905EF2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905EF2" w:rsidRPr="00865B5C" w:rsidRDefault="00905EF2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905EF2" w:rsidRPr="00865B5C" w:rsidRDefault="00905EF2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905EF2" w:rsidRPr="00865B5C" w:rsidRDefault="00905EF2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905EF2" w:rsidRPr="00865B5C" w:rsidRDefault="00905EF2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905EF2" w:rsidRPr="00865B5C" w:rsidRDefault="00905EF2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410508" w:rsidRPr="00865B5C" w:rsidRDefault="00410508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410508" w:rsidRPr="00865B5C" w:rsidRDefault="00410508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410508" w:rsidRPr="00865B5C" w:rsidRDefault="00410508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410508" w:rsidRPr="00865B5C" w:rsidRDefault="00410508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9A49A0" w:rsidRPr="00865B5C" w:rsidRDefault="009A49A0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9A49A0" w:rsidRPr="00865B5C" w:rsidRDefault="009A49A0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9A49A0" w:rsidRPr="00865B5C" w:rsidRDefault="009A49A0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9A49A0" w:rsidRPr="00865B5C" w:rsidRDefault="009A49A0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9A49A0" w:rsidRPr="00865B5C" w:rsidRDefault="009A49A0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9A49A0" w:rsidRPr="00865B5C" w:rsidRDefault="009A49A0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9A49A0" w:rsidRPr="00865B5C" w:rsidRDefault="009A49A0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9A49A0" w:rsidRPr="00865B5C" w:rsidRDefault="009A49A0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9A49A0" w:rsidRPr="00865B5C" w:rsidRDefault="009A49A0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9A49A0" w:rsidRPr="00865B5C" w:rsidRDefault="009A49A0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9A49A0" w:rsidRPr="00865B5C" w:rsidRDefault="009A49A0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9A49A0" w:rsidRPr="00865B5C" w:rsidRDefault="009A49A0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0B4EB7" w:rsidRPr="00865B5C" w:rsidRDefault="000B4EB7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50246F" w:rsidRPr="00865B5C" w:rsidRDefault="0050246F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260767" w:rsidRPr="00865B5C" w:rsidRDefault="00260767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260767" w:rsidRPr="00865B5C" w:rsidRDefault="00260767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260767" w:rsidRPr="00865B5C" w:rsidRDefault="00260767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260767" w:rsidRPr="00865B5C" w:rsidRDefault="00260767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260767" w:rsidRPr="00865B5C" w:rsidRDefault="00260767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260767" w:rsidRPr="00865B5C" w:rsidRDefault="00260767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260767" w:rsidRPr="00865B5C" w:rsidRDefault="00260767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260767" w:rsidRPr="00865B5C" w:rsidRDefault="00260767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260767" w:rsidRPr="00865B5C" w:rsidRDefault="00260767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260767" w:rsidRPr="00865B5C" w:rsidRDefault="00260767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260767" w:rsidRPr="00865B5C" w:rsidRDefault="00260767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260767" w:rsidRPr="00865B5C" w:rsidRDefault="00260767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260767" w:rsidRPr="00865B5C" w:rsidRDefault="00260767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260767" w:rsidRPr="00865B5C" w:rsidRDefault="00260767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260767" w:rsidRPr="00865B5C" w:rsidRDefault="00260767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260767" w:rsidRPr="00865B5C" w:rsidRDefault="00260767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260767" w:rsidRPr="00865B5C" w:rsidRDefault="00260767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260767" w:rsidRPr="00865B5C" w:rsidRDefault="00260767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260767" w:rsidRPr="00865B5C" w:rsidRDefault="00260767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260767" w:rsidRPr="00865B5C" w:rsidRDefault="00260767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260767" w:rsidRPr="00865B5C" w:rsidRDefault="00260767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260767" w:rsidRPr="00865B5C" w:rsidRDefault="00260767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260767" w:rsidRPr="00865B5C" w:rsidRDefault="00260767" w:rsidP="003844AF">
            <w:pPr>
              <w:spacing w:line="229" w:lineRule="auto"/>
              <w:rPr>
                <w:sz w:val="16"/>
                <w:szCs w:val="16"/>
              </w:rPr>
            </w:pPr>
          </w:p>
          <w:p w:rsidR="00B854D6" w:rsidRPr="00865B5C" w:rsidRDefault="00B854D6" w:rsidP="003844AF">
            <w:pPr>
              <w:spacing w:line="229" w:lineRule="auto"/>
            </w:pPr>
            <w:r w:rsidRPr="00865B5C">
              <w:t>».</w:t>
            </w:r>
          </w:p>
        </w:tc>
      </w:tr>
    </w:tbl>
    <w:p w:rsidR="00485C5E" w:rsidRDefault="00485C5E" w:rsidP="00485C5E">
      <w:pPr>
        <w:tabs>
          <w:tab w:val="left" w:pos="1276"/>
        </w:tabs>
        <w:autoSpaceDE w:val="0"/>
        <w:autoSpaceDN w:val="0"/>
        <w:adjustRightInd w:val="0"/>
        <w:spacing w:before="120" w:after="120"/>
        <w:jc w:val="both"/>
        <w:rPr>
          <w:color w:val="FF0000"/>
        </w:rPr>
      </w:pPr>
    </w:p>
    <w:p w:rsidR="00F51721" w:rsidRDefault="00F51721" w:rsidP="00F51721">
      <w:pPr>
        <w:ind w:left="-142" w:firstLine="709"/>
        <w:jc w:val="both"/>
      </w:pPr>
      <w:r>
        <w:t>1.</w:t>
      </w:r>
      <w:r w:rsidR="000C0F4E">
        <w:t>7</w:t>
      </w:r>
      <w:r>
        <w:t>. После слов абзаца 30 подраздела 12.2 раздела 12 «по образовательным программам высшего образования» дополнить новыми абзацами:</w:t>
      </w:r>
    </w:p>
    <w:p w:rsidR="00F51721" w:rsidRDefault="00F51721" w:rsidP="00F51721">
      <w:pPr>
        <w:ind w:left="-142" w:firstLine="709"/>
        <w:jc w:val="both"/>
      </w:pPr>
      <w:r>
        <w:t xml:space="preserve">«Комитет по здравоохранению является Заказчиком целевого обучения специалистов медицинского и фармацевтического профиля по программам высшего образования за счет бюджетных ассигнований федерального бюджета для комплектования медицинских </w:t>
      </w:r>
      <w:r>
        <w:br/>
        <w:t>и фармацевтических организаций, находящихся в ведении Санкт-Петербурга.</w:t>
      </w:r>
    </w:p>
    <w:p w:rsidR="00F51721" w:rsidRDefault="00F51721" w:rsidP="00F51721">
      <w:pPr>
        <w:ind w:left="-142" w:firstLine="709"/>
        <w:jc w:val="both"/>
      </w:pPr>
      <w:r>
        <w:t xml:space="preserve">Меры материального стимулирования, оказываемые заказчиком целевого обучения </w:t>
      </w:r>
      <w:r>
        <w:br/>
        <w:t xml:space="preserve">и предусмотренные пунктом 1.1 статьи 71.1 Федерального закона № 273-ФЗ, устанавливаются в размере равном нормативу государственной академической стипендии обучающимся по образовательным программам высшего образования, утвержденному постановлением Правительства Российской Федерации от 17.12.2016 № 1390 </w:t>
      </w:r>
      <w:r>
        <w:br/>
        <w:t>«О формировании стипендиального фонда» (вместе с «Правилами формирования стипендиального фонда за счет бюджетных ассигнований федерального бюджета», «Нормативами для формирования стипендиального фонда за счет бюджетных ассигнований федерального бюджета»), с учетом уровня инфляции.</w:t>
      </w:r>
    </w:p>
    <w:p w:rsidR="00F51721" w:rsidRDefault="00F51721" w:rsidP="00F51721">
      <w:pPr>
        <w:ind w:left="-142" w:firstLine="709"/>
        <w:jc w:val="both"/>
      </w:pPr>
      <w:r>
        <w:t xml:space="preserve">Порядок и условия предоставления мер материального стимулирования, предусмотренных пунктом 1.1 статьи 71.1 Федерального закона № 273-ФЗ, определяются КЗ с учетом подпунктов «з», «к» пункта 24 и подпункта «б» пункта 77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</w:t>
      </w:r>
      <w:r>
        <w:br/>
        <w:t>от 27.04.2024 № 555.</w:t>
      </w:r>
    </w:p>
    <w:p w:rsidR="00F51721" w:rsidRDefault="00F51721" w:rsidP="00F51721">
      <w:pPr>
        <w:ind w:left="-142" w:firstLine="709"/>
        <w:jc w:val="both"/>
      </w:pPr>
      <w:r>
        <w:t>Меры</w:t>
      </w:r>
      <w:r w:rsidR="00CA78AA">
        <w:t xml:space="preserve"> </w:t>
      </w:r>
      <w:r w:rsidR="00CA78AA" w:rsidRPr="00CA78AA">
        <w:t>материального стимулирования, оказываемые заказчиком целевого обучения</w:t>
      </w:r>
      <w:r>
        <w:t xml:space="preserve">, порядок и условия предоставления распространяется на правоотношения, возникающие </w:t>
      </w:r>
      <w:r w:rsidR="00CA78AA">
        <w:br/>
      </w:r>
      <w:r>
        <w:t xml:space="preserve">с момента заключения договоров о целевом обучении по программам бакалавриата </w:t>
      </w:r>
      <w:r w:rsidR="00CA78AA">
        <w:br/>
      </w:r>
      <w:r>
        <w:t>и специалитета, осуществляемого за счет бюджетных ассигнований федерального бюджета в пределах установленной квоты, на 2024/2025 учебный год.».</w:t>
      </w:r>
    </w:p>
    <w:p w:rsidR="00F51721" w:rsidRDefault="00F51721" w:rsidP="00F51721">
      <w:pPr>
        <w:ind w:left="-142" w:firstLine="709"/>
        <w:jc w:val="both"/>
      </w:pPr>
    </w:p>
    <w:p w:rsidR="00F51721" w:rsidRDefault="00F51721" w:rsidP="00F51721">
      <w:pPr>
        <w:ind w:left="-142" w:firstLine="709"/>
        <w:jc w:val="both"/>
        <w:rPr>
          <w:color w:val="FF0000"/>
        </w:rPr>
      </w:pPr>
      <w:r>
        <w:t>1.</w:t>
      </w:r>
      <w:r w:rsidR="000C0F4E">
        <w:t>8</w:t>
      </w:r>
      <w:r>
        <w:t xml:space="preserve">. Абзац 34 подраздела 12.2 раздела 12: «В соответствии с Законом </w:t>
      </w:r>
      <w:r>
        <w:br/>
        <w:t xml:space="preserve">Санкт-Петербурга от 23.12.2015 № 904-186 «О внесении изменений в Закон </w:t>
      </w:r>
      <w:r>
        <w:br/>
        <w:t xml:space="preserve">Санкт-Петербурга «О системах оплаты труда работников государственных учреждений Санкт-Петербурга» молодым специалистам со дня приема на работу устанавливаются </w:t>
      </w:r>
      <w:r>
        <w:br/>
        <w:t xml:space="preserve">на 24 месяца ежемесячные выплаты к должностному окладу. Молодым специалистам, имеющим документ установленного образца о высшем образовании, – 2000 руб., молодым специалистам, имеющим документ установленного образца о среднем профессиональном образовании по программам подготовки специалистов среднего звена, – 1500 руб.» изложить в новой редакции: «В соответствии с Законом Санкт-Петербурга от 12.10.2005 № 531-74 </w:t>
      </w:r>
      <w:r>
        <w:br/>
        <w:t xml:space="preserve">«О системах оплаты труда работников государственных учреждений Санкт-Петербурга» молодым специалистам со дня приема на работу устанавливаются на 24 месяца ежемесячные выплаты к должностному окладу. Молодым специалистам, имеющим документ установленного образца о высшем образовании, – 5000 руб., молодым специалистам, имеющим документ установленного образца о среднем профессиональном образовании </w:t>
      </w:r>
      <w:r w:rsidR="00066BAE">
        <w:br/>
      </w:r>
      <w:r>
        <w:t>по программам подготовки специалистов среднего звена, – 4000 руб.».</w:t>
      </w:r>
    </w:p>
    <w:p w:rsidR="00F51721" w:rsidRDefault="00F51721" w:rsidP="00485C5E">
      <w:pPr>
        <w:tabs>
          <w:tab w:val="left" w:pos="1276"/>
        </w:tabs>
        <w:autoSpaceDE w:val="0"/>
        <w:autoSpaceDN w:val="0"/>
        <w:adjustRightInd w:val="0"/>
        <w:spacing w:before="120" w:after="120"/>
        <w:jc w:val="both"/>
        <w:rPr>
          <w:color w:val="FF0000"/>
        </w:rPr>
      </w:pPr>
    </w:p>
    <w:p w:rsidR="00F51721" w:rsidRPr="00865B5C" w:rsidRDefault="00F51721" w:rsidP="00485C5E">
      <w:pPr>
        <w:tabs>
          <w:tab w:val="left" w:pos="1276"/>
        </w:tabs>
        <w:autoSpaceDE w:val="0"/>
        <w:autoSpaceDN w:val="0"/>
        <w:adjustRightInd w:val="0"/>
        <w:spacing w:before="120" w:after="120"/>
        <w:jc w:val="both"/>
        <w:rPr>
          <w:color w:val="FF0000"/>
        </w:rPr>
        <w:sectPr w:rsidR="00F51721" w:rsidRPr="00865B5C" w:rsidSect="002428AA">
          <w:pgSz w:w="11906" w:h="16838" w:code="9"/>
          <w:pgMar w:top="851" w:right="851" w:bottom="1276" w:left="1560" w:header="567" w:footer="0" w:gutter="0"/>
          <w:cols w:space="708"/>
          <w:docGrid w:linePitch="360"/>
        </w:sectPr>
      </w:pPr>
    </w:p>
    <w:p w:rsidR="00B87460" w:rsidRPr="00865B5C" w:rsidRDefault="008713B7" w:rsidP="0050246F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 w:rsidRPr="00865B5C">
        <w:t>1.</w:t>
      </w:r>
      <w:r w:rsidR="000C0F4E">
        <w:t>9</w:t>
      </w:r>
      <w:r w:rsidRPr="00865B5C">
        <w:t>.</w:t>
      </w:r>
      <w:r w:rsidR="00B747E2" w:rsidRPr="00865B5C">
        <w:t> </w:t>
      </w:r>
      <w:r w:rsidR="00B87460" w:rsidRPr="00865B5C">
        <w:t xml:space="preserve">В таблице проектной части </w:t>
      </w:r>
      <w:r w:rsidR="004653A8" w:rsidRPr="00865B5C">
        <w:t>под</w:t>
      </w:r>
      <w:r w:rsidR="00B87460" w:rsidRPr="00865B5C">
        <w:t xml:space="preserve">раздела </w:t>
      </w:r>
      <w:r w:rsidR="001866FC">
        <w:t>12.3</w:t>
      </w:r>
      <w:r w:rsidR="004653A8" w:rsidRPr="00865B5C">
        <w:t xml:space="preserve"> раздела </w:t>
      </w:r>
      <w:r w:rsidR="001866FC">
        <w:t>12</w:t>
      </w:r>
      <w:r w:rsidR="004653A8" w:rsidRPr="00865B5C">
        <w:t xml:space="preserve"> </w:t>
      </w:r>
      <w:r w:rsidR="00B87460" w:rsidRPr="00865B5C">
        <w:t>приложения к постановлению:</w:t>
      </w:r>
    </w:p>
    <w:p w:rsidR="0050246F" w:rsidRPr="00865B5C" w:rsidRDefault="00B87460" w:rsidP="0050246F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 w:rsidRPr="00865B5C">
        <w:t>1.</w:t>
      </w:r>
      <w:r w:rsidR="000C0F4E">
        <w:t>9</w:t>
      </w:r>
      <w:r w:rsidRPr="00865B5C">
        <w:t>.1. </w:t>
      </w:r>
      <w:r w:rsidR="004D09A1" w:rsidRPr="00865B5C">
        <w:t>Пункт</w:t>
      </w:r>
      <w:r w:rsidR="00C37B7D" w:rsidRPr="00865B5C">
        <w:t xml:space="preserve"> </w:t>
      </w:r>
      <w:r w:rsidR="00DE73FD">
        <w:t>2</w:t>
      </w:r>
      <w:r w:rsidR="00607E5B" w:rsidRPr="00865B5C">
        <w:t>.</w:t>
      </w:r>
      <w:r w:rsidR="00DE73FD">
        <w:t>6</w:t>
      </w:r>
      <w:r w:rsidR="00C37B7D" w:rsidRPr="00865B5C">
        <w:t xml:space="preserve"> </w:t>
      </w:r>
      <w:r w:rsidR="004D09A1" w:rsidRPr="00865B5C">
        <w:t>изложить</w:t>
      </w:r>
      <w:r w:rsidR="008713B7" w:rsidRPr="00865B5C">
        <w:t xml:space="preserve"> в следующей редакции:</w:t>
      </w:r>
    </w:p>
    <w:tbl>
      <w:tblPr>
        <w:tblW w:w="5112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3"/>
        <w:gridCol w:w="452"/>
        <w:gridCol w:w="1756"/>
        <w:gridCol w:w="485"/>
        <w:gridCol w:w="993"/>
        <w:gridCol w:w="992"/>
        <w:gridCol w:w="709"/>
        <w:gridCol w:w="708"/>
        <w:gridCol w:w="993"/>
        <w:gridCol w:w="850"/>
        <w:gridCol w:w="709"/>
        <w:gridCol w:w="850"/>
        <w:gridCol w:w="851"/>
        <w:gridCol w:w="992"/>
        <w:gridCol w:w="425"/>
        <w:gridCol w:w="426"/>
        <w:gridCol w:w="991"/>
        <w:gridCol w:w="1357"/>
        <w:gridCol w:w="425"/>
      </w:tblGrid>
      <w:tr w:rsidR="007632B1" w:rsidRPr="009D5909" w:rsidTr="0028045E">
        <w:tc>
          <w:tcPr>
            <w:tcW w:w="2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32B1" w:rsidRPr="009D5909" w:rsidRDefault="007632B1" w:rsidP="00485C5E">
            <w:pPr>
              <w:widowControl w:val="0"/>
              <w:autoSpaceDE w:val="0"/>
              <w:autoSpaceDN w:val="0"/>
              <w:jc w:val="center"/>
            </w:pPr>
            <w:r w:rsidRPr="009D5909">
              <w:t>«</w:t>
            </w:r>
          </w:p>
        </w:tc>
        <w:tc>
          <w:tcPr>
            <w:tcW w:w="452" w:type="dxa"/>
            <w:vMerge w:val="restart"/>
            <w:tcBorders>
              <w:left w:val="single" w:sz="4" w:space="0" w:color="auto"/>
            </w:tcBorders>
          </w:tcPr>
          <w:p w:rsidR="007632B1" w:rsidRPr="009D5909" w:rsidRDefault="007632B1" w:rsidP="00146CEA">
            <w:pPr>
              <w:rPr>
                <w:sz w:val="19"/>
                <w:szCs w:val="19"/>
              </w:rPr>
            </w:pPr>
            <w:r w:rsidRPr="009D5909">
              <w:rPr>
                <w:sz w:val="19"/>
                <w:szCs w:val="19"/>
              </w:rPr>
              <w:t>2.6</w:t>
            </w:r>
          </w:p>
        </w:tc>
        <w:tc>
          <w:tcPr>
            <w:tcW w:w="1756" w:type="dxa"/>
            <w:vMerge w:val="restart"/>
          </w:tcPr>
          <w:p w:rsidR="007632B1" w:rsidRPr="009D5909" w:rsidRDefault="007632B1" w:rsidP="00066BAE">
            <w:pPr>
              <w:rPr>
                <w:sz w:val="16"/>
                <w:szCs w:val="16"/>
              </w:rPr>
            </w:pPr>
            <w:r w:rsidRPr="009D5909">
              <w:rPr>
                <w:sz w:val="16"/>
                <w:szCs w:val="16"/>
              </w:rPr>
              <w:t xml:space="preserve">Строительство здания амбулаторно-поликлинического учреждения на земельном участке по адресу: </w:t>
            </w:r>
            <w:r w:rsidR="00066BAE">
              <w:rPr>
                <w:sz w:val="16"/>
                <w:szCs w:val="16"/>
              </w:rPr>
              <w:br/>
            </w:r>
            <w:r w:rsidRPr="009D5909">
              <w:rPr>
                <w:sz w:val="16"/>
                <w:szCs w:val="16"/>
              </w:rPr>
              <w:t xml:space="preserve">Санкт-Петербург, </w:t>
            </w:r>
            <w:r w:rsidR="00066BAE">
              <w:rPr>
                <w:sz w:val="16"/>
                <w:szCs w:val="16"/>
              </w:rPr>
              <w:br/>
            </w:r>
            <w:r w:rsidRPr="009D5909">
              <w:rPr>
                <w:sz w:val="16"/>
                <w:szCs w:val="16"/>
              </w:rPr>
              <w:t>пос</w:t>
            </w:r>
            <w:r w:rsidR="00066BAE">
              <w:rPr>
                <w:sz w:val="16"/>
                <w:szCs w:val="16"/>
              </w:rPr>
              <w:t>.</w:t>
            </w:r>
            <w:r w:rsidRPr="009D5909">
              <w:rPr>
                <w:sz w:val="16"/>
                <w:szCs w:val="16"/>
              </w:rPr>
              <w:t xml:space="preserve"> Металлострой, Садовая ул</w:t>
            </w:r>
            <w:r w:rsidR="00066BAE">
              <w:rPr>
                <w:sz w:val="16"/>
                <w:szCs w:val="16"/>
              </w:rPr>
              <w:t>.</w:t>
            </w:r>
            <w:r w:rsidRPr="009D5909">
              <w:rPr>
                <w:sz w:val="16"/>
                <w:szCs w:val="16"/>
              </w:rPr>
              <w:t>, участок 1 (юго-западнее д</w:t>
            </w:r>
            <w:r w:rsidR="00066BAE">
              <w:rPr>
                <w:sz w:val="16"/>
                <w:szCs w:val="16"/>
              </w:rPr>
              <w:t>.</w:t>
            </w:r>
            <w:r w:rsidRPr="009D5909">
              <w:rPr>
                <w:sz w:val="16"/>
                <w:szCs w:val="16"/>
              </w:rPr>
              <w:t xml:space="preserve"> 12, корп</w:t>
            </w:r>
            <w:r w:rsidR="00066BAE">
              <w:rPr>
                <w:sz w:val="16"/>
                <w:szCs w:val="16"/>
              </w:rPr>
              <w:t>.</w:t>
            </w:r>
            <w:r w:rsidRPr="009D5909">
              <w:rPr>
                <w:sz w:val="16"/>
                <w:szCs w:val="16"/>
              </w:rPr>
              <w:t xml:space="preserve"> 2, литера А </w:t>
            </w:r>
            <w:r w:rsidR="00066BAE">
              <w:rPr>
                <w:sz w:val="16"/>
                <w:szCs w:val="16"/>
              </w:rPr>
              <w:br/>
            </w:r>
            <w:r w:rsidRPr="009D5909">
              <w:rPr>
                <w:sz w:val="16"/>
                <w:szCs w:val="16"/>
              </w:rPr>
              <w:t>по Садовой ул.)</w:t>
            </w:r>
          </w:p>
        </w:tc>
        <w:tc>
          <w:tcPr>
            <w:tcW w:w="485" w:type="dxa"/>
            <w:vMerge w:val="restart"/>
          </w:tcPr>
          <w:p w:rsidR="007632B1" w:rsidRPr="009D5909" w:rsidRDefault="007632B1" w:rsidP="00AE63E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D5909">
              <w:rPr>
                <w:sz w:val="18"/>
                <w:szCs w:val="18"/>
              </w:rPr>
              <w:t>КС</w:t>
            </w:r>
          </w:p>
        </w:tc>
        <w:tc>
          <w:tcPr>
            <w:tcW w:w="993" w:type="dxa"/>
            <w:vMerge w:val="restart"/>
          </w:tcPr>
          <w:p w:rsidR="007632B1" w:rsidRPr="009D5909" w:rsidRDefault="007632B1" w:rsidP="00146CEA">
            <w:pPr>
              <w:rPr>
                <w:sz w:val="16"/>
                <w:szCs w:val="16"/>
              </w:rPr>
            </w:pPr>
            <w:r w:rsidRPr="009D5909">
              <w:rPr>
                <w:sz w:val="16"/>
                <w:szCs w:val="16"/>
              </w:rPr>
              <w:t>Колпинский</w:t>
            </w:r>
          </w:p>
        </w:tc>
        <w:tc>
          <w:tcPr>
            <w:tcW w:w="992" w:type="dxa"/>
            <w:vMerge w:val="restart"/>
          </w:tcPr>
          <w:p w:rsidR="007632B1" w:rsidRPr="009D5909" w:rsidRDefault="007632B1" w:rsidP="00146CEA">
            <w:pPr>
              <w:rPr>
                <w:sz w:val="17"/>
                <w:szCs w:val="17"/>
              </w:rPr>
            </w:pPr>
            <w:r w:rsidRPr="009D5909">
              <w:rPr>
                <w:sz w:val="17"/>
                <w:szCs w:val="17"/>
              </w:rPr>
              <w:t xml:space="preserve">600 </w:t>
            </w:r>
            <w:r w:rsidRPr="009D5909">
              <w:rPr>
                <w:sz w:val="16"/>
                <w:szCs w:val="16"/>
              </w:rPr>
              <w:t>посещений в смену</w:t>
            </w:r>
          </w:p>
        </w:tc>
        <w:tc>
          <w:tcPr>
            <w:tcW w:w="709" w:type="dxa"/>
          </w:tcPr>
          <w:p w:rsidR="007632B1" w:rsidRPr="009D5909" w:rsidRDefault="007632B1" w:rsidP="00146CEA">
            <w:pPr>
              <w:rPr>
                <w:sz w:val="20"/>
                <w:szCs w:val="20"/>
              </w:rPr>
            </w:pPr>
            <w:r w:rsidRPr="009D5909">
              <w:rPr>
                <w:sz w:val="20"/>
                <w:szCs w:val="20"/>
              </w:rPr>
              <w:t>ПИР</w:t>
            </w:r>
          </w:p>
        </w:tc>
        <w:tc>
          <w:tcPr>
            <w:tcW w:w="708" w:type="dxa"/>
          </w:tcPr>
          <w:p w:rsidR="007632B1" w:rsidRPr="009D5909" w:rsidRDefault="007632B1" w:rsidP="007632B1">
            <w:pPr>
              <w:rPr>
                <w:sz w:val="18"/>
                <w:szCs w:val="18"/>
              </w:rPr>
            </w:pPr>
            <w:r w:rsidRPr="009D5909">
              <w:rPr>
                <w:sz w:val="18"/>
                <w:szCs w:val="18"/>
              </w:rPr>
              <w:t>2023 - 2026</w:t>
            </w:r>
          </w:p>
        </w:tc>
        <w:tc>
          <w:tcPr>
            <w:tcW w:w="993" w:type="dxa"/>
          </w:tcPr>
          <w:p w:rsidR="007632B1" w:rsidRPr="009D5909" w:rsidRDefault="007632B1" w:rsidP="00146CEA">
            <w:pPr>
              <w:rPr>
                <w:sz w:val="18"/>
                <w:szCs w:val="18"/>
              </w:rPr>
            </w:pPr>
            <w:r w:rsidRPr="009D5909">
              <w:rPr>
                <w:sz w:val="18"/>
                <w:szCs w:val="18"/>
              </w:rPr>
              <w:t>51 328,8</w:t>
            </w:r>
          </w:p>
        </w:tc>
        <w:tc>
          <w:tcPr>
            <w:tcW w:w="850" w:type="dxa"/>
            <w:vMerge w:val="restart"/>
          </w:tcPr>
          <w:p w:rsidR="007632B1" w:rsidRPr="009D5909" w:rsidRDefault="007632B1" w:rsidP="007632B1">
            <w:pPr>
              <w:widowControl w:val="0"/>
              <w:autoSpaceDE w:val="0"/>
              <w:autoSpaceDN w:val="0"/>
              <w:ind w:right="-94"/>
              <w:jc w:val="center"/>
              <w:rPr>
                <w:sz w:val="15"/>
                <w:szCs w:val="15"/>
              </w:rPr>
            </w:pPr>
            <w:r w:rsidRPr="009D5909">
              <w:rPr>
                <w:sz w:val="15"/>
                <w:szCs w:val="15"/>
              </w:rPr>
              <w:t>Бюджет Санкт-Петербурга</w:t>
            </w:r>
          </w:p>
        </w:tc>
        <w:tc>
          <w:tcPr>
            <w:tcW w:w="709" w:type="dxa"/>
            <w:vAlign w:val="center"/>
          </w:tcPr>
          <w:p w:rsidR="007632B1" w:rsidRPr="009D5909" w:rsidRDefault="007632B1" w:rsidP="00146CEA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9D5909">
              <w:rPr>
                <w:color w:val="000000"/>
                <w:spacing w:val="-2"/>
                <w:sz w:val="18"/>
                <w:szCs w:val="18"/>
              </w:rPr>
              <w:t>8 077,8</w:t>
            </w:r>
          </w:p>
        </w:tc>
        <w:tc>
          <w:tcPr>
            <w:tcW w:w="850" w:type="dxa"/>
            <w:vAlign w:val="center"/>
          </w:tcPr>
          <w:p w:rsidR="007632B1" w:rsidRPr="009D5909" w:rsidRDefault="007632B1" w:rsidP="00146CEA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9D5909">
              <w:rPr>
                <w:color w:val="000000"/>
                <w:spacing w:val="-2"/>
                <w:sz w:val="18"/>
                <w:szCs w:val="18"/>
              </w:rPr>
              <w:t>42 544,6</w:t>
            </w:r>
          </w:p>
        </w:tc>
        <w:tc>
          <w:tcPr>
            <w:tcW w:w="851" w:type="dxa"/>
            <w:vAlign w:val="center"/>
          </w:tcPr>
          <w:p w:rsidR="007632B1" w:rsidRPr="009D5909" w:rsidRDefault="007632B1" w:rsidP="00146CEA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9D5909">
              <w:rPr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7632B1" w:rsidRPr="009D5909" w:rsidRDefault="007632B1" w:rsidP="00146CEA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9D5909">
              <w:rPr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425" w:type="dxa"/>
            <w:vAlign w:val="center"/>
          </w:tcPr>
          <w:p w:rsidR="007632B1" w:rsidRPr="009D5909" w:rsidRDefault="007632B1" w:rsidP="00146CEA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9D5909">
              <w:rPr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:rsidR="007632B1" w:rsidRPr="009D5909" w:rsidRDefault="007632B1" w:rsidP="00146CEA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9D5909">
              <w:rPr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991" w:type="dxa"/>
            <w:vAlign w:val="center"/>
          </w:tcPr>
          <w:p w:rsidR="007632B1" w:rsidRPr="009D5909" w:rsidRDefault="007632B1" w:rsidP="00146CEA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9D5909">
              <w:rPr>
                <w:color w:val="000000"/>
                <w:spacing w:val="-2"/>
                <w:sz w:val="18"/>
                <w:szCs w:val="18"/>
              </w:rPr>
              <w:t>50 622,4</w:t>
            </w:r>
          </w:p>
        </w:tc>
        <w:tc>
          <w:tcPr>
            <w:tcW w:w="1357" w:type="dxa"/>
            <w:vMerge w:val="restart"/>
            <w:tcBorders>
              <w:right w:val="single" w:sz="4" w:space="0" w:color="auto"/>
            </w:tcBorders>
          </w:tcPr>
          <w:p w:rsidR="007632B1" w:rsidRPr="009D5909" w:rsidRDefault="007632B1" w:rsidP="00AE63E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32B1" w:rsidRPr="009D5909" w:rsidRDefault="007632B1" w:rsidP="00485C5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7632B1" w:rsidRPr="009D5909" w:rsidTr="0028045E">
        <w:tc>
          <w:tcPr>
            <w:tcW w:w="2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32B1" w:rsidRPr="009D5909" w:rsidRDefault="007632B1" w:rsidP="00485C5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7632B1" w:rsidRPr="009D5909" w:rsidRDefault="007632B1" w:rsidP="00485C5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56" w:type="dxa"/>
            <w:vMerge/>
          </w:tcPr>
          <w:p w:rsidR="007632B1" w:rsidRPr="009D5909" w:rsidRDefault="007632B1" w:rsidP="00485C5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85" w:type="dxa"/>
            <w:vMerge/>
          </w:tcPr>
          <w:p w:rsidR="007632B1" w:rsidRPr="009D5909" w:rsidRDefault="007632B1" w:rsidP="00AE63E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7632B1" w:rsidRPr="009D5909" w:rsidRDefault="007632B1" w:rsidP="00AE63E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7632B1" w:rsidRPr="009D5909" w:rsidRDefault="007632B1" w:rsidP="00AE63E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632B1" w:rsidRPr="009D5909" w:rsidRDefault="007632B1" w:rsidP="00146CEA">
            <w:pPr>
              <w:rPr>
                <w:sz w:val="20"/>
                <w:szCs w:val="20"/>
              </w:rPr>
            </w:pPr>
            <w:r w:rsidRPr="009D5909">
              <w:rPr>
                <w:sz w:val="20"/>
                <w:szCs w:val="20"/>
              </w:rPr>
              <w:t>СМР</w:t>
            </w:r>
          </w:p>
        </w:tc>
        <w:tc>
          <w:tcPr>
            <w:tcW w:w="708" w:type="dxa"/>
          </w:tcPr>
          <w:p w:rsidR="007632B1" w:rsidRPr="009D5909" w:rsidRDefault="007632B1" w:rsidP="007632B1">
            <w:pPr>
              <w:rPr>
                <w:sz w:val="18"/>
                <w:szCs w:val="18"/>
              </w:rPr>
            </w:pPr>
            <w:r w:rsidRPr="009D5909">
              <w:rPr>
                <w:sz w:val="18"/>
                <w:szCs w:val="18"/>
              </w:rPr>
              <w:t>2026 - 2028</w:t>
            </w:r>
          </w:p>
        </w:tc>
        <w:tc>
          <w:tcPr>
            <w:tcW w:w="993" w:type="dxa"/>
          </w:tcPr>
          <w:p w:rsidR="007632B1" w:rsidRPr="009D5909" w:rsidRDefault="007632B1" w:rsidP="00146CEA">
            <w:pPr>
              <w:rPr>
                <w:sz w:val="18"/>
                <w:szCs w:val="18"/>
              </w:rPr>
            </w:pPr>
            <w:r w:rsidRPr="009D5909">
              <w:rPr>
                <w:sz w:val="18"/>
                <w:szCs w:val="18"/>
              </w:rPr>
              <w:t>2 661 823,8</w:t>
            </w:r>
          </w:p>
        </w:tc>
        <w:tc>
          <w:tcPr>
            <w:tcW w:w="850" w:type="dxa"/>
            <w:vMerge/>
          </w:tcPr>
          <w:p w:rsidR="007632B1" w:rsidRPr="009D5909" w:rsidRDefault="007632B1" w:rsidP="00AE63E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32B1" w:rsidRPr="009D5909" w:rsidRDefault="007632B1" w:rsidP="00146CEA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9D5909">
              <w:rPr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:rsidR="007632B1" w:rsidRPr="009D5909" w:rsidRDefault="007632B1" w:rsidP="00146CEA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9D5909">
              <w:rPr>
                <w:color w:val="000000"/>
                <w:spacing w:val="-2"/>
                <w:sz w:val="18"/>
                <w:szCs w:val="18"/>
              </w:rPr>
              <w:t>10 000,0</w:t>
            </w:r>
          </w:p>
        </w:tc>
        <w:tc>
          <w:tcPr>
            <w:tcW w:w="851" w:type="dxa"/>
            <w:vAlign w:val="center"/>
          </w:tcPr>
          <w:p w:rsidR="007632B1" w:rsidRPr="009D5909" w:rsidRDefault="007632B1" w:rsidP="00146CEA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9D5909">
              <w:rPr>
                <w:color w:val="000000"/>
                <w:spacing w:val="-2"/>
                <w:sz w:val="18"/>
                <w:szCs w:val="18"/>
              </w:rPr>
              <w:t>200 726,7</w:t>
            </w:r>
          </w:p>
        </w:tc>
        <w:tc>
          <w:tcPr>
            <w:tcW w:w="992" w:type="dxa"/>
            <w:vAlign w:val="center"/>
          </w:tcPr>
          <w:p w:rsidR="007632B1" w:rsidRPr="009D5909" w:rsidRDefault="007632B1" w:rsidP="00146CEA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9D5909">
              <w:rPr>
                <w:color w:val="000000"/>
                <w:spacing w:val="-2"/>
                <w:sz w:val="18"/>
                <w:szCs w:val="18"/>
              </w:rPr>
              <w:t>2 451 097,1</w:t>
            </w:r>
          </w:p>
        </w:tc>
        <w:tc>
          <w:tcPr>
            <w:tcW w:w="425" w:type="dxa"/>
            <w:vAlign w:val="center"/>
          </w:tcPr>
          <w:p w:rsidR="007632B1" w:rsidRPr="009D5909" w:rsidRDefault="007632B1" w:rsidP="00146CEA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9D5909">
              <w:rPr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:rsidR="007632B1" w:rsidRPr="009D5909" w:rsidRDefault="007632B1" w:rsidP="00146CEA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9D5909">
              <w:rPr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991" w:type="dxa"/>
            <w:vAlign w:val="center"/>
          </w:tcPr>
          <w:p w:rsidR="007632B1" w:rsidRPr="009D5909" w:rsidRDefault="007632B1" w:rsidP="00146CEA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9D5909">
              <w:rPr>
                <w:color w:val="000000"/>
                <w:spacing w:val="-2"/>
                <w:sz w:val="18"/>
                <w:szCs w:val="18"/>
              </w:rPr>
              <w:t>2 661 823,8</w:t>
            </w:r>
          </w:p>
        </w:tc>
        <w:tc>
          <w:tcPr>
            <w:tcW w:w="1357" w:type="dxa"/>
            <w:vMerge/>
            <w:tcBorders>
              <w:right w:val="single" w:sz="4" w:space="0" w:color="auto"/>
            </w:tcBorders>
          </w:tcPr>
          <w:p w:rsidR="007632B1" w:rsidRPr="009D5909" w:rsidRDefault="007632B1" w:rsidP="00485C5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32B1" w:rsidRPr="009D5909" w:rsidRDefault="007632B1" w:rsidP="00485C5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7632B1" w:rsidRPr="009D5909" w:rsidTr="0028045E">
        <w:trPr>
          <w:trHeight w:val="671"/>
        </w:trPr>
        <w:tc>
          <w:tcPr>
            <w:tcW w:w="2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32B1" w:rsidRPr="009D5909" w:rsidRDefault="007632B1" w:rsidP="00485C5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7632B1" w:rsidRPr="009D5909" w:rsidRDefault="007632B1" w:rsidP="00485C5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56" w:type="dxa"/>
            <w:vMerge/>
          </w:tcPr>
          <w:p w:rsidR="007632B1" w:rsidRPr="009D5909" w:rsidRDefault="007632B1" w:rsidP="00485C5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85" w:type="dxa"/>
            <w:vMerge/>
          </w:tcPr>
          <w:p w:rsidR="007632B1" w:rsidRPr="009D5909" w:rsidRDefault="007632B1" w:rsidP="00AE63E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7632B1" w:rsidRPr="009D5909" w:rsidRDefault="007632B1" w:rsidP="00AE63E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7632B1" w:rsidRPr="009D5909" w:rsidRDefault="007632B1" w:rsidP="00AE63E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632B1" w:rsidRPr="009D5909" w:rsidRDefault="007632B1" w:rsidP="00146CEA">
            <w:pPr>
              <w:rPr>
                <w:sz w:val="17"/>
                <w:szCs w:val="17"/>
              </w:rPr>
            </w:pPr>
            <w:r w:rsidRPr="009D5909">
              <w:rPr>
                <w:sz w:val="17"/>
                <w:szCs w:val="17"/>
              </w:rPr>
              <w:t>ИТОГО</w:t>
            </w:r>
          </w:p>
        </w:tc>
        <w:tc>
          <w:tcPr>
            <w:tcW w:w="708" w:type="dxa"/>
          </w:tcPr>
          <w:p w:rsidR="007632B1" w:rsidRPr="009D5909" w:rsidRDefault="007632B1" w:rsidP="007632B1">
            <w:pPr>
              <w:rPr>
                <w:sz w:val="18"/>
                <w:szCs w:val="18"/>
              </w:rPr>
            </w:pPr>
            <w:r w:rsidRPr="009D5909">
              <w:rPr>
                <w:sz w:val="18"/>
                <w:szCs w:val="18"/>
              </w:rPr>
              <w:t>2023 - 2028</w:t>
            </w:r>
          </w:p>
        </w:tc>
        <w:tc>
          <w:tcPr>
            <w:tcW w:w="993" w:type="dxa"/>
          </w:tcPr>
          <w:p w:rsidR="007632B1" w:rsidRPr="009D5909" w:rsidRDefault="007632B1" w:rsidP="00146CEA">
            <w:pPr>
              <w:rPr>
                <w:sz w:val="18"/>
                <w:szCs w:val="18"/>
              </w:rPr>
            </w:pPr>
            <w:r w:rsidRPr="009D5909">
              <w:rPr>
                <w:sz w:val="18"/>
                <w:szCs w:val="18"/>
              </w:rPr>
              <w:t>2 713 152,6</w:t>
            </w:r>
          </w:p>
        </w:tc>
        <w:tc>
          <w:tcPr>
            <w:tcW w:w="850" w:type="dxa"/>
            <w:vMerge/>
          </w:tcPr>
          <w:p w:rsidR="007632B1" w:rsidRPr="009D5909" w:rsidRDefault="007632B1" w:rsidP="00AE63E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32B1" w:rsidRPr="009D5909" w:rsidRDefault="007632B1" w:rsidP="00146CEA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9D5909">
              <w:rPr>
                <w:color w:val="000000"/>
                <w:spacing w:val="-2"/>
                <w:sz w:val="18"/>
                <w:szCs w:val="18"/>
              </w:rPr>
              <w:t>8 077,8</w:t>
            </w:r>
          </w:p>
        </w:tc>
        <w:tc>
          <w:tcPr>
            <w:tcW w:w="850" w:type="dxa"/>
            <w:vAlign w:val="center"/>
          </w:tcPr>
          <w:p w:rsidR="007632B1" w:rsidRPr="009D5909" w:rsidRDefault="007632B1" w:rsidP="00146CEA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9D5909">
              <w:rPr>
                <w:color w:val="000000"/>
                <w:spacing w:val="-2"/>
                <w:sz w:val="18"/>
                <w:szCs w:val="18"/>
              </w:rPr>
              <w:t>52 544,6</w:t>
            </w:r>
          </w:p>
        </w:tc>
        <w:tc>
          <w:tcPr>
            <w:tcW w:w="851" w:type="dxa"/>
            <w:vAlign w:val="center"/>
          </w:tcPr>
          <w:p w:rsidR="007632B1" w:rsidRPr="009D5909" w:rsidRDefault="007632B1" w:rsidP="00146CEA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9D5909">
              <w:rPr>
                <w:color w:val="000000"/>
                <w:spacing w:val="-2"/>
                <w:sz w:val="18"/>
                <w:szCs w:val="18"/>
              </w:rPr>
              <w:t>200 726,7</w:t>
            </w:r>
          </w:p>
        </w:tc>
        <w:tc>
          <w:tcPr>
            <w:tcW w:w="992" w:type="dxa"/>
            <w:vAlign w:val="center"/>
          </w:tcPr>
          <w:p w:rsidR="007632B1" w:rsidRPr="009D5909" w:rsidRDefault="007632B1" w:rsidP="00146CEA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9D5909">
              <w:rPr>
                <w:color w:val="000000"/>
                <w:spacing w:val="-2"/>
                <w:sz w:val="18"/>
                <w:szCs w:val="18"/>
              </w:rPr>
              <w:t>2 451 097,1</w:t>
            </w:r>
          </w:p>
        </w:tc>
        <w:tc>
          <w:tcPr>
            <w:tcW w:w="425" w:type="dxa"/>
            <w:vAlign w:val="center"/>
          </w:tcPr>
          <w:p w:rsidR="007632B1" w:rsidRPr="009D5909" w:rsidRDefault="007632B1" w:rsidP="00146CEA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9D5909">
              <w:rPr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426" w:type="dxa"/>
            <w:vAlign w:val="center"/>
          </w:tcPr>
          <w:p w:rsidR="007632B1" w:rsidRPr="009D5909" w:rsidRDefault="007632B1" w:rsidP="00146CEA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9D5909">
              <w:rPr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991" w:type="dxa"/>
            <w:vAlign w:val="center"/>
          </w:tcPr>
          <w:p w:rsidR="007632B1" w:rsidRPr="009D5909" w:rsidRDefault="007632B1" w:rsidP="00146CEA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9D5909">
              <w:rPr>
                <w:color w:val="000000"/>
                <w:spacing w:val="-2"/>
                <w:sz w:val="18"/>
                <w:szCs w:val="18"/>
              </w:rPr>
              <w:t>2 712 446,2</w:t>
            </w:r>
          </w:p>
        </w:tc>
        <w:tc>
          <w:tcPr>
            <w:tcW w:w="135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632B1" w:rsidRPr="009D5909" w:rsidRDefault="007632B1" w:rsidP="00485C5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32B1" w:rsidRPr="009D5909" w:rsidRDefault="007632B1" w:rsidP="00485C5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7632B1" w:rsidRDefault="007632B1" w:rsidP="00485C5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DC53D2" w:rsidRDefault="00DC53D2" w:rsidP="00485C5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7632B1" w:rsidRPr="009D5909" w:rsidRDefault="007632B1" w:rsidP="00C37B7D">
            <w:pPr>
              <w:widowControl w:val="0"/>
              <w:autoSpaceDE w:val="0"/>
              <w:autoSpaceDN w:val="0"/>
              <w:ind w:right="-63"/>
            </w:pPr>
            <w:r w:rsidRPr="009D5909">
              <w:t>».</w:t>
            </w:r>
          </w:p>
        </w:tc>
      </w:tr>
    </w:tbl>
    <w:p w:rsidR="00C37B7D" w:rsidRPr="009D5909" w:rsidRDefault="00C37B7D" w:rsidP="00C37B7D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 w:rsidRPr="009D5909">
        <w:t>1.</w:t>
      </w:r>
      <w:r w:rsidR="000C0F4E">
        <w:t>9</w:t>
      </w:r>
      <w:r w:rsidRPr="009D5909">
        <w:t xml:space="preserve">.2. Пункты </w:t>
      </w:r>
      <w:r w:rsidR="007632B1" w:rsidRPr="009D5909">
        <w:t>2</w:t>
      </w:r>
      <w:r w:rsidRPr="009D5909">
        <w:t>.</w:t>
      </w:r>
      <w:r w:rsidR="007632B1" w:rsidRPr="009D5909">
        <w:t>10</w:t>
      </w:r>
      <w:r w:rsidR="004653A8" w:rsidRPr="009D5909">
        <w:t xml:space="preserve"> </w:t>
      </w:r>
      <w:r w:rsidR="007632B1" w:rsidRPr="009D5909">
        <w:t>-</w:t>
      </w:r>
      <w:r w:rsidR="004653A8" w:rsidRPr="009D5909">
        <w:t xml:space="preserve"> </w:t>
      </w:r>
      <w:r w:rsidR="007632B1" w:rsidRPr="009D5909">
        <w:t>2</w:t>
      </w:r>
      <w:r w:rsidRPr="009D5909">
        <w:t>.</w:t>
      </w:r>
      <w:r w:rsidR="007632B1" w:rsidRPr="009D5909">
        <w:t>12</w:t>
      </w:r>
      <w:r w:rsidRPr="009D5909">
        <w:t xml:space="preserve"> изложить в следующей редакции:</w:t>
      </w:r>
    </w:p>
    <w:tbl>
      <w:tblPr>
        <w:tblW w:w="5112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3"/>
        <w:gridCol w:w="507"/>
        <w:gridCol w:w="1701"/>
        <w:gridCol w:w="424"/>
        <w:gridCol w:w="1054"/>
        <w:gridCol w:w="709"/>
        <w:gridCol w:w="708"/>
        <w:gridCol w:w="567"/>
        <w:gridCol w:w="993"/>
        <w:gridCol w:w="992"/>
        <w:gridCol w:w="709"/>
        <w:gridCol w:w="708"/>
        <w:gridCol w:w="851"/>
        <w:gridCol w:w="992"/>
        <w:gridCol w:w="992"/>
        <w:gridCol w:w="426"/>
        <w:gridCol w:w="991"/>
        <w:gridCol w:w="1276"/>
        <w:gridCol w:w="364"/>
      </w:tblGrid>
      <w:tr w:rsidR="0028045E" w:rsidRPr="009D5909" w:rsidTr="0028045E">
        <w:trPr>
          <w:trHeight w:val="2108"/>
        </w:trPr>
        <w:tc>
          <w:tcPr>
            <w:tcW w:w="2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32B1" w:rsidRPr="009D5909" w:rsidRDefault="007632B1" w:rsidP="00DC3103">
            <w:pPr>
              <w:widowControl w:val="0"/>
              <w:autoSpaceDE w:val="0"/>
              <w:autoSpaceDN w:val="0"/>
            </w:pPr>
            <w:r w:rsidRPr="009D5909">
              <w:t>«</w:t>
            </w:r>
          </w:p>
        </w:tc>
        <w:tc>
          <w:tcPr>
            <w:tcW w:w="507" w:type="dxa"/>
            <w:tcBorders>
              <w:left w:val="single" w:sz="4" w:space="0" w:color="auto"/>
            </w:tcBorders>
          </w:tcPr>
          <w:p w:rsidR="007632B1" w:rsidRPr="009D5909" w:rsidRDefault="007632B1" w:rsidP="007632B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D5909">
              <w:rPr>
                <w:sz w:val="18"/>
                <w:szCs w:val="18"/>
              </w:rPr>
              <w:t>2.10</w:t>
            </w:r>
          </w:p>
        </w:tc>
        <w:tc>
          <w:tcPr>
            <w:tcW w:w="1701" w:type="dxa"/>
          </w:tcPr>
          <w:p w:rsidR="007632B1" w:rsidRPr="009D5909" w:rsidRDefault="007632B1" w:rsidP="007632B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 xml:space="preserve">Строительство здания станции скорой медицинской помощи на 10 бригад по адресу: </w:t>
            </w:r>
            <w:r w:rsidR="0028045E">
              <w:rPr>
                <w:color w:val="000000"/>
                <w:spacing w:val="-2"/>
                <w:sz w:val="16"/>
              </w:rPr>
              <w:br/>
            </w:r>
            <w:r w:rsidRPr="009D5909">
              <w:rPr>
                <w:color w:val="000000"/>
                <w:spacing w:val="-2"/>
                <w:sz w:val="16"/>
              </w:rPr>
              <w:t xml:space="preserve">Санкт-Петербург, </w:t>
            </w:r>
            <w:r w:rsidR="0028045E">
              <w:rPr>
                <w:color w:val="000000"/>
                <w:spacing w:val="-2"/>
                <w:sz w:val="16"/>
              </w:rPr>
              <w:br/>
            </w:r>
            <w:r w:rsidRPr="009D5909">
              <w:rPr>
                <w:color w:val="000000"/>
                <w:spacing w:val="-2"/>
                <w:sz w:val="16"/>
              </w:rPr>
              <w:t xml:space="preserve">г. Петергоф, </w:t>
            </w:r>
            <w:r w:rsidR="0028045E">
              <w:rPr>
                <w:color w:val="000000"/>
                <w:spacing w:val="-2"/>
                <w:sz w:val="16"/>
              </w:rPr>
              <w:br/>
            </w:r>
            <w:r w:rsidRPr="009D5909">
              <w:rPr>
                <w:color w:val="000000"/>
                <w:spacing w:val="-2"/>
                <w:sz w:val="16"/>
              </w:rPr>
              <w:t>ул. Первого Мая, участок 87 (территория, ограниченная ул. Первого Мая, Гостилицкой ул., Университетским пр., Широкой ул., в Петродворцовом районе; ФЗУ № 1),  включая разработку проектной документации стадии РД</w:t>
            </w:r>
          </w:p>
        </w:tc>
        <w:tc>
          <w:tcPr>
            <w:tcW w:w="424" w:type="dxa"/>
          </w:tcPr>
          <w:p w:rsidR="007632B1" w:rsidRPr="009D5909" w:rsidRDefault="007632B1" w:rsidP="00DC53D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054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Петродворцовый</w:t>
            </w:r>
          </w:p>
        </w:tc>
        <w:tc>
          <w:tcPr>
            <w:tcW w:w="709" w:type="dxa"/>
          </w:tcPr>
          <w:p w:rsidR="007632B1" w:rsidRPr="009D5909" w:rsidRDefault="007632B1" w:rsidP="00DC53D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10 Машин</w:t>
            </w:r>
          </w:p>
        </w:tc>
        <w:tc>
          <w:tcPr>
            <w:tcW w:w="708" w:type="dxa"/>
          </w:tcPr>
          <w:p w:rsidR="007632B1" w:rsidRPr="009D5909" w:rsidRDefault="007632B1" w:rsidP="007632B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567" w:type="dxa"/>
          </w:tcPr>
          <w:p w:rsidR="007632B1" w:rsidRPr="009D5909" w:rsidRDefault="007632B1" w:rsidP="007632B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2022 - 2025</w:t>
            </w:r>
          </w:p>
        </w:tc>
        <w:tc>
          <w:tcPr>
            <w:tcW w:w="993" w:type="dxa"/>
          </w:tcPr>
          <w:p w:rsidR="007632B1" w:rsidRPr="009D5909" w:rsidRDefault="007632B1" w:rsidP="007632B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587 238,2</w:t>
            </w:r>
          </w:p>
        </w:tc>
        <w:tc>
          <w:tcPr>
            <w:tcW w:w="992" w:type="dxa"/>
          </w:tcPr>
          <w:p w:rsidR="007632B1" w:rsidRPr="009D5909" w:rsidRDefault="007632B1" w:rsidP="009D590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9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50 969,5</w:t>
            </w:r>
          </w:p>
        </w:tc>
        <w:tc>
          <w:tcPr>
            <w:tcW w:w="708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6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50 969,5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632B1" w:rsidRPr="009D5909" w:rsidRDefault="007632B1" w:rsidP="00AE63E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3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32B1" w:rsidRPr="009D5909" w:rsidRDefault="007632B1" w:rsidP="00DC3103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7632B1" w:rsidRPr="009D5909" w:rsidRDefault="007632B1" w:rsidP="00DC3103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28045E" w:rsidRPr="009D5909" w:rsidTr="0028045E">
        <w:trPr>
          <w:trHeight w:val="234"/>
        </w:trPr>
        <w:tc>
          <w:tcPr>
            <w:tcW w:w="20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632B1" w:rsidRPr="009D5909" w:rsidRDefault="007632B1" w:rsidP="00DC310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07" w:type="dxa"/>
            <w:vMerge w:val="restart"/>
            <w:tcBorders>
              <w:left w:val="single" w:sz="4" w:space="0" w:color="auto"/>
            </w:tcBorders>
          </w:tcPr>
          <w:p w:rsidR="007632B1" w:rsidRPr="009D5909" w:rsidRDefault="007632B1" w:rsidP="00DC3103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D5909">
              <w:rPr>
                <w:sz w:val="18"/>
                <w:szCs w:val="18"/>
              </w:rPr>
              <w:t>2.11</w:t>
            </w:r>
          </w:p>
        </w:tc>
        <w:tc>
          <w:tcPr>
            <w:tcW w:w="1701" w:type="dxa"/>
            <w:vMerge w:val="restart"/>
          </w:tcPr>
          <w:p w:rsidR="0028045E" w:rsidRPr="009D5909" w:rsidRDefault="007632B1" w:rsidP="008C7E1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 xml:space="preserve">Строительство зданий для размещения центра паллиативной медицинской помощи по адресу: </w:t>
            </w:r>
            <w:r w:rsidR="0028045E">
              <w:rPr>
                <w:color w:val="000000"/>
                <w:spacing w:val="-2"/>
                <w:sz w:val="16"/>
              </w:rPr>
              <w:br/>
            </w:r>
            <w:r w:rsidRPr="009D5909">
              <w:rPr>
                <w:color w:val="000000"/>
                <w:spacing w:val="-2"/>
                <w:sz w:val="16"/>
              </w:rPr>
              <w:t>Санкт-Петербург, г</w:t>
            </w:r>
            <w:r w:rsidR="00066BAE">
              <w:rPr>
                <w:color w:val="000000"/>
                <w:spacing w:val="-2"/>
                <w:sz w:val="16"/>
              </w:rPr>
              <w:t>.</w:t>
            </w:r>
            <w:r w:rsidRPr="009D5909">
              <w:rPr>
                <w:color w:val="000000"/>
                <w:spacing w:val="-2"/>
                <w:sz w:val="16"/>
              </w:rPr>
              <w:t>Колпино, ул. Георгия Водопьянова, земельный участок 17п</w:t>
            </w:r>
          </w:p>
        </w:tc>
        <w:tc>
          <w:tcPr>
            <w:tcW w:w="424" w:type="dxa"/>
            <w:vMerge w:val="restart"/>
          </w:tcPr>
          <w:p w:rsidR="007632B1" w:rsidRPr="009D5909" w:rsidRDefault="007632B1" w:rsidP="00DC53D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054" w:type="dxa"/>
            <w:vMerge w:val="restart"/>
          </w:tcPr>
          <w:p w:rsidR="007632B1" w:rsidRPr="009D5909" w:rsidRDefault="007632B1" w:rsidP="00DC53D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Колпинский</w:t>
            </w:r>
          </w:p>
        </w:tc>
        <w:tc>
          <w:tcPr>
            <w:tcW w:w="709" w:type="dxa"/>
            <w:vMerge w:val="restart"/>
          </w:tcPr>
          <w:p w:rsidR="007632B1" w:rsidRPr="009D5909" w:rsidRDefault="007632B1" w:rsidP="00DC53D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60 коек</w:t>
            </w:r>
          </w:p>
        </w:tc>
        <w:tc>
          <w:tcPr>
            <w:tcW w:w="708" w:type="dxa"/>
          </w:tcPr>
          <w:p w:rsidR="007632B1" w:rsidRPr="009D5909" w:rsidRDefault="007632B1" w:rsidP="007632B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567" w:type="dxa"/>
          </w:tcPr>
          <w:p w:rsidR="007632B1" w:rsidRPr="009D5909" w:rsidRDefault="007632B1" w:rsidP="007632B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2023 - 2026</w:t>
            </w:r>
          </w:p>
        </w:tc>
        <w:tc>
          <w:tcPr>
            <w:tcW w:w="993" w:type="dxa"/>
          </w:tcPr>
          <w:p w:rsidR="007632B1" w:rsidRPr="009D5909" w:rsidRDefault="007632B1" w:rsidP="007632B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62 191,6</w:t>
            </w:r>
          </w:p>
        </w:tc>
        <w:tc>
          <w:tcPr>
            <w:tcW w:w="992" w:type="dxa"/>
            <w:vMerge w:val="restart"/>
          </w:tcPr>
          <w:p w:rsidR="007632B1" w:rsidRPr="009D5909" w:rsidRDefault="007632B1" w:rsidP="009D590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9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31 864,4</w:t>
            </w:r>
          </w:p>
        </w:tc>
        <w:tc>
          <w:tcPr>
            <w:tcW w:w="708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23 302,3</w:t>
            </w:r>
          </w:p>
        </w:tc>
        <w:tc>
          <w:tcPr>
            <w:tcW w:w="851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6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55 166,7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7632B1" w:rsidRPr="009D5909" w:rsidRDefault="007632B1" w:rsidP="00DC3103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36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7632B1" w:rsidRPr="009D5909" w:rsidRDefault="007632B1" w:rsidP="00DC310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28045E" w:rsidRPr="009D5909" w:rsidTr="0028045E">
        <w:trPr>
          <w:trHeight w:val="234"/>
        </w:trPr>
        <w:tc>
          <w:tcPr>
            <w:tcW w:w="203" w:type="dxa"/>
            <w:vMerge/>
            <w:tcBorders>
              <w:left w:val="nil"/>
              <w:right w:val="single" w:sz="4" w:space="0" w:color="auto"/>
            </w:tcBorders>
          </w:tcPr>
          <w:p w:rsidR="007632B1" w:rsidRPr="009D5909" w:rsidRDefault="007632B1" w:rsidP="00DC310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</w:tcBorders>
          </w:tcPr>
          <w:p w:rsidR="007632B1" w:rsidRPr="009D5909" w:rsidRDefault="007632B1" w:rsidP="00DC3103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7632B1" w:rsidRPr="009D5909" w:rsidRDefault="007632B1" w:rsidP="00DC310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4" w:type="dxa"/>
            <w:vMerge/>
          </w:tcPr>
          <w:p w:rsidR="007632B1" w:rsidRPr="009D5909" w:rsidRDefault="007632B1" w:rsidP="00DC53D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054" w:type="dxa"/>
            <w:vMerge/>
          </w:tcPr>
          <w:p w:rsidR="007632B1" w:rsidRPr="009D5909" w:rsidRDefault="007632B1" w:rsidP="00DC53D2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7632B1" w:rsidRPr="009D5909" w:rsidRDefault="007632B1" w:rsidP="00DC53D2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708" w:type="dxa"/>
          </w:tcPr>
          <w:p w:rsidR="007632B1" w:rsidRPr="009D5909" w:rsidRDefault="007632B1" w:rsidP="007632B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567" w:type="dxa"/>
          </w:tcPr>
          <w:p w:rsidR="007632B1" w:rsidRPr="009D5909" w:rsidRDefault="007632B1" w:rsidP="007632B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2027 - 2029</w:t>
            </w:r>
          </w:p>
        </w:tc>
        <w:tc>
          <w:tcPr>
            <w:tcW w:w="993" w:type="dxa"/>
          </w:tcPr>
          <w:p w:rsidR="007632B1" w:rsidRPr="009D5909" w:rsidRDefault="007632B1" w:rsidP="007632B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2 475 327,3</w:t>
            </w:r>
          </w:p>
        </w:tc>
        <w:tc>
          <w:tcPr>
            <w:tcW w:w="992" w:type="dxa"/>
            <w:vMerge/>
          </w:tcPr>
          <w:p w:rsidR="007632B1" w:rsidRPr="009D5909" w:rsidRDefault="007632B1" w:rsidP="009D5909">
            <w:pPr>
              <w:jc w:val="center"/>
              <w:rPr>
                <w:sz w:val="2"/>
              </w:rPr>
            </w:pPr>
          </w:p>
        </w:tc>
        <w:tc>
          <w:tcPr>
            <w:tcW w:w="709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8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992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1 000 000,0</w:t>
            </w:r>
          </w:p>
        </w:tc>
        <w:tc>
          <w:tcPr>
            <w:tcW w:w="992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1 375 327,3</w:t>
            </w:r>
          </w:p>
        </w:tc>
        <w:tc>
          <w:tcPr>
            <w:tcW w:w="426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2 475 327,3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7632B1" w:rsidRPr="009D5909" w:rsidRDefault="007632B1" w:rsidP="00DC3103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left w:val="single" w:sz="4" w:space="0" w:color="auto"/>
              <w:right w:val="nil"/>
            </w:tcBorders>
          </w:tcPr>
          <w:p w:rsidR="007632B1" w:rsidRPr="009D5909" w:rsidRDefault="007632B1" w:rsidP="00DC310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28045E" w:rsidRPr="009D5909" w:rsidTr="0028045E">
        <w:trPr>
          <w:trHeight w:val="433"/>
        </w:trPr>
        <w:tc>
          <w:tcPr>
            <w:tcW w:w="20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632B1" w:rsidRPr="009D5909" w:rsidRDefault="007632B1" w:rsidP="00DC310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</w:tcBorders>
          </w:tcPr>
          <w:p w:rsidR="007632B1" w:rsidRPr="009D5909" w:rsidRDefault="007632B1" w:rsidP="00DC3103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7632B1" w:rsidRPr="009D5909" w:rsidRDefault="007632B1" w:rsidP="00DC3103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4" w:type="dxa"/>
            <w:vMerge/>
          </w:tcPr>
          <w:p w:rsidR="007632B1" w:rsidRPr="009D5909" w:rsidRDefault="007632B1" w:rsidP="00DC53D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054" w:type="dxa"/>
            <w:vMerge/>
          </w:tcPr>
          <w:p w:rsidR="007632B1" w:rsidRPr="009D5909" w:rsidRDefault="007632B1" w:rsidP="00DC53D2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7632B1" w:rsidRPr="009D5909" w:rsidRDefault="007632B1" w:rsidP="00DC53D2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708" w:type="dxa"/>
          </w:tcPr>
          <w:p w:rsidR="007632B1" w:rsidRPr="009D5909" w:rsidRDefault="007632B1" w:rsidP="007632B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567" w:type="dxa"/>
          </w:tcPr>
          <w:p w:rsidR="007632B1" w:rsidRPr="009D5909" w:rsidRDefault="007632B1" w:rsidP="007632B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2023 - 2029</w:t>
            </w:r>
          </w:p>
        </w:tc>
        <w:tc>
          <w:tcPr>
            <w:tcW w:w="993" w:type="dxa"/>
          </w:tcPr>
          <w:p w:rsidR="007632B1" w:rsidRPr="009D5909" w:rsidRDefault="007632B1" w:rsidP="007632B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2 537 518,9</w:t>
            </w:r>
          </w:p>
        </w:tc>
        <w:tc>
          <w:tcPr>
            <w:tcW w:w="992" w:type="dxa"/>
            <w:vMerge/>
          </w:tcPr>
          <w:p w:rsidR="007632B1" w:rsidRPr="009D5909" w:rsidRDefault="007632B1" w:rsidP="009D5909">
            <w:pPr>
              <w:jc w:val="center"/>
              <w:rPr>
                <w:sz w:val="2"/>
              </w:rPr>
            </w:pPr>
          </w:p>
        </w:tc>
        <w:tc>
          <w:tcPr>
            <w:tcW w:w="709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31 864,4</w:t>
            </w:r>
          </w:p>
        </w:tc>
        <w:tc>
          <w:tcPr>
            <w:tcW w:w="708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23 302,3</w:t>
            </w:r>
          </w:p>
        </w:tc>
        <w:tc>
          <w:tcPr>
            <w:tcW w:w="851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992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1 000 000,0</w:t>
            </w:r>
          </w:p>
        </w:tc>
        <w:tc>
          <w:tcPr>
            <w:tcW w:w="992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1 375 327,3</w:t>
            </w:r>
          </w:p>
        </w:tc>
        <w:tc>
          <w:tcPr>
            <w:tcW w:w="426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7632B1" w:rsidRPr="009D5909" w:rsidRDefault="007632B1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2 530 494,0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7632B1" w:rsidRPr="009D5909" w:rsidRDefault="007632B1" w:rsidP="00DC3103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364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7632B1" w:rsidRPr="009D5909" w:rsidRDefault="007632B1" w:rsidP="00DC310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28045E" w:rsidRPr="009D5909" w:rsidTr="0028045E">
        <w:tc>
          <w:tcPr>
            <w:tcW w:w="2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5909" w:rsidRPr="009D5909" w:rsidRDefault="009D5909" w:rsidP="00DC310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07" w:type="dxa"/>
            <w:vMerge w:val="restart"/>
            <w:tcBorders>
              <w:left w:val="single" w:sz="4" w:space="0" w:color="auto"/>
            </w:tcBorders>
          </w:tcPr>
          <w:p w:rsidR="009D5909" w:rsidRPr="009D5909" w:rsidRDefault="009D5909" w:rsidP="00DC3103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D5909">
              <w:rPr>
                <w:sz w:val="18"/>
                <w:szCs w:val="18"/>
              </w:rPr>
              <w:t>2.12</w:t>
            </w:r>
          </w:p>
        </w:tc>
        <w:tc>
          <w:tcPr>
            <w:tcW w:w="1701" w:type="dxa"/>
            <w:vMerge w:val="restart"/>
            <w:vAlign w:val="center"/>
          </w:tcPr>
          <w:p w:rsidR="009D5909" w:rsidRPr="009D5909" w:rsidRDefault="009D5909" w:rsidP="00DC53D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 xml:space="preserve">Строительство здания ГБУЗ </w:t>
            </w:r>
            <w:r w:rsidR="00DC53D2">
              <w:rPr>
                <w:color w:val="000000"/>
                <w:spacing w:val="-2"/>
                <w:sz w:val="16"/>
              </w:rPr>
              <w:t>«</w:t>
            </w:r>
            <w:r w:rsidRPr="009D5909">
              <w:rPr>
                <w:color w:val="000000"/>
                <w:spacing w:val="-2"/>
                <w:sz w:val="16"/>
              </w:rPr>
              <w:t>Городская больница Святой преподобномученицы Елизаветы</w:t>
            </w:r>
            <w:r w:rsidR="00DC53D2">
              <w:rPr>
                <w:color w:val="000000"/>
                <w:spacing w:val="-2"/>
                <w:sz w:val="16"/>
              </w:rPr>
              <w:t>»</w:t>
            </w:r>
            <w:r w:rsidRPr="009D5909">
              <w:rPr>
                <w:color w:val="000000"/>
                <w:spacing w:val="-2"/>
                <w:sz w:val="16"/>
              </w:rPr>
              <w:t xml:space="preserve"> по адресу: Санкт-Петербург, ул. Вавиловых, д. 14, для размещения отделения экстренной медицинской помощи</w:t>
            </w:r>
          </w:p>
        </w:tc>
        <w:tc>
          <w:tcPr>
            <w:tcW w:w="424" w:type="dxa"/>
            <w:vMerge w:val="restart"/>
          </w:tcPr>
          <w:p w:rsidR="009D5909" w:rsidRPr="009D5909" w:rsidRDefault="009D5909" w:rsidP="00DC53D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054" w:type="dxa"/>
            <w:vMerge w:val="restart"/>
          </w:tcPr>
          <w:p w:rsidR="009D5909" w:rsidRPr="009D5909" w:rsidRDefault="009D5909" w:rsidP="00DC53D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Калининский</w:t>
            </w:r>
          </w:p>
        </w:tc>
        <w:tc>
          <w:tcPr>
            <w:tcW w:w="709" w:type="dxa"/>
            <w:vMerge w:val="restart"/>
          </w:tcPr>
          <w:p w:rsidR="009D5909" w:rsidRPr="009D5909" w:rsidRDefault="009D5909" w:rsidP="00DC53D2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191 коек</w:t>
            </w:r>
          </w:p>
        </w:tc>
        <w:tc>
          <w:tcPr>
            <w:tcW w:w="708" w:type="dxa"/>
          </w:tcPr>
          <w:p w:rsidR="009D5909" w:rsidRPr="009D5909" w:rsidRDefault="009D5909" w:rsidP="00AE63E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D5909">
              <w:rPr>
                <w:sz w:val="20"/>
                <w:szCs w:val="20"/>
              </w:rPr>
              <w:t>ПИР</w:t>
            </w:r>
          </w:p>
        </w:tc>
        <w:tc>
          <w:tcPr>
            <w:tcW w:w="567" w:type="dxa"/>
          </w:tcPr>
          <w:p w:rsidR="009D5909" w:rsidRPr="009D5909" w:rsidRDefault="009D5909" w:rsidP="009D5909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2022 - 2025</w:t>
            </w:r>
          </w:p>
        </w:tc>
        <w:tc>
          <w:tcPr>
            <w:tcW w:w="993" w:type="dxa"/>
          </w:tcPr>
          <w:p w:rsidR="009D5909" w:rsidRPr="009D5909" w:rsidRDefault="009D5909" w:rsidP="009D5909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93 787,6</w:t>
            </w:r>
          </w:p>
        </w:tc>
        <w:tc>
          <w:tcPr>
            <w:tcW w:w="992" w:type="dxa"/>
            <w:vMerge w:val="restart"/>
          </w:tcPr>
          <w:p w:rsidR="009D5909" w:rsidRPr="009D5909" w:rsidRDefault="009D5909" w:rsidP="009D5909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9" w:type="dxa"/>
          </w:tcPr>
          <w:p w:rsidR="009D5909" w:rsidRPr="009D5909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163,7</w:t>
            </w:r>
          </w:p>
        </w:tc>
        <w:tc>
          <w:tcPr>
            <w:tcW w:w="708" w:type="dxa"/>
          </w:tcPr>
          <w:p w:rsidR="009D5909" w:rsidRPr="009D5909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9D5909" w:rsidRPr="009D5909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</w:tcPr>
          <w:p w:rsidR="009D5909" w:rsidRPr="009D5909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</w:tcPr>
          <w:p w:rsidR="009D5909" w:rsidRPr="009D5909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6" w:type="dxa"/>
          </w:tcPr>
          <w:p w:rsidR="009D5909" w:rsidRPr="009D5909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9D5909" w:rsidRPr="009D5909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9D5909">
              <w:rPr>
                <w:color w:val="000000"/>
                <w:spacing w:val="-2"/>
                <w:sz w:val="16"/>
              </w:rPr>
              <w:t>163,7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9D5909" w:rsidRPr="009D5909" w:rsidRDefault="009D5909" w:rsidP="00DC310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3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5909" w:rsidRPr="009D5909" w:rsidRDefault="009D5909" w:rsidP="00DC310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28045E" w:rsidRPr="009D5909" w:rsidTr="0028045E">
        <w:tc>
          <w:tcPr>
            <w:tcW w:w="2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5909" w:rsidRPr="009D5909" w:rsidRDefault="009D5909" w:rsidP="00DC310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</w:tcBorders>
          </w:tcPr>
          <w:p w:rsidR="009D5909" w:rsidRPr="009D5909" w:rsidRDefault="009D5909" w:rsidP="00DC310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9D5909" w:rsidRPr="009D5909" w:rsidRDefault="009D5909" w:rsidP="00DC3103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9D5909" w:rsidRPr="009D5909" w:rsidRDefault="009D5909" w:rsidP="00DC310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4" w:type="dxa"/>
            <w:vMerge/>
          </w:tcPr>
          <w:p w:rsidR="009D5909" w:rsidRPr="009D5909" w:rsidRDefault="009D5909" w:rsidP="00DC310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9D5909" w:rsidRPr="009D5909" w:rsidRDefault="009D5909" w:rsidP="00AE63E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9D5909" w:rsidRPr="009D5909" w:rsidRDefault="009D5909" w:rsidP="00AE63E8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D5909">
              <w:rPr>
                <w:sz w:val="20"/>
                <w:szCs w:val="20"/>
              </w:rPr>
              <w:t>СМР</w:t>
            </w:r>
          </w:p>
        </w:tc>
        <w:tc>
          <w:tcPr>
            <w:tcW w:w="567" w:type="dxa"/>
          </w:tcPr>
          <w:p w:rsidR="009D5909" w:rsidRPr="009D5909" w:rsidRDefault="009D5909" w:rsidP="009D5909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16"/>
              </w:rPr>
              <w:t>2026 - 2029</w:t>
            </w:r>
          </w:p>
        </w:tc>
        <w:tc>
          <w:tcPr>
            <w:tcW w:w="993" w:type="dxa"/>
          </w:tcPr>
          <w:p w:rsidR="009D5909" w:rsidRPr="009D5909" w:rsidRDefault="009D5909" w:rsidP="009D5909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16"/>
              </w:rPr>
              <w:t>18 373 097,5</w:t>
            </w:r>
          </w:p>
        </w:tc>
        <w:tc>
          <w:tcPr>
            <w:tcW w:w="992" w:type="dxa"/>
            <w:vMerge/>
          </w:tcPr>
          <w:p w:rsidR="009D5909" w:rsidRPr="009D5909" w:rsidRDefault="009D5909" w:rsidP="009D5909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9D5909" w:rsidRPr="009D5909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8" w:type="dxa"/>
          </w:tcPr>
          <w:p w:rsidR="009D5909" w:rsidRPr="009D5909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851" w:type="dxa"/>
          </w:tcPr>
          <w:p w:rsidR="009D5909" w:rsidRPr="009D5909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16"/>
              </w:rPr>
              <w:t>138 178,3</w:t>
            </w:r>
          </w:p>
        </w:tc>
        <w:tc>
          <w:tcPr>
            <w:tcW w:w="992" w:type="dxa"/>
          </w:tcPr>
          <w:p w:rsidR="009D5909" w:rsidRPr="009D5909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16"/>
              </w:rPr>
              <w:t>5 000 000,0</w:t>
            </w:r>
          </w:p>
        </w:tc>
        <w:tc>
          <w:tcPr>
            <w:tcW w:w="992" w:type="dxa"/>
          </w:tcPr>
          <w:p w:rsidR="009D5909" w:rsidRPr="009D5909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16"/>
              </w:rPr>
              <w:t>13 224 919,2</w:t>
            </w:r>
          </w:p>
        </w:tc>
        <w:tc>
          <w:tcPr>
            <w:tcW w:w="426" w:type="dxa"/>
          </w:tcPr>
          <w:p w:rsidR="009D5909" w:rsidRPr="009D5909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9D5909" w:rsidRPr="009D5909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16"/>
              </w:rPr>
              <w:t>18 373 097,5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9D5909" w:rsidRPr="009D5909" w:rsidRDefault="009D5909" w:rsidP="00DC310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5909" w:rsidRPr="009D5909" w:rsidRDefault="009D5909" w:rsidP="00DC310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28045E" w:rsidRPr="00865B5C" w:rsidTr="0028045E">
        <w:trPr>
          <w:trHeight w:val="237"/>
        </w:trPr>
        <w:tc>
          <w:tcPr>
            <w:tcW w:w="2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5909" w:rsidRPr="009D5909" w:rsidRDefault="009D5909" w:rsidP="00DC310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07" w:type="dxa"/>
            <w:vMerge/>
            <w:tcBorders>
              <w:left w:val="single" w:sz="4" w:space="0" w:color="auto"/>
            </w:tcBorders>
          </w:tcPr>
          <w:p w:rsidR="009D5909" w:rsidRPr="009D5909" w:rsidRDefault="009D5909" w:rsidP="00DC310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9D5909" w:rsidRPr="009D5909" w:rsidRDefault="009D5909" w:rsidP="00DC3103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9D5909" w:rsidRPr="009D5909" w:rsidRDefault="009D5909" w:rsidP="00DC310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4" w:type="dxa"/>
            <w:vMerge/>
          </w:tcPr>
          <w:p w:rsidR="009D5909" w:rsidRPr="009D5909" w:rsidRDefault="009D5909" w:rsidP="00DC310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9D5909" w:rsidRPr="009D5909" w:rsidRDefault="009D5909" w:rsidP="00AE63E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9D5909" w:rsidRPr="009D5909" w:rsidRDefault="009D5909" w:rsidP="00AE63E8">
            <w:pPr>
              <w:widowControl w:val="0"/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9D5909">
              <w:rPr>
                <w:sz w:val="17"/>
                <w:szCs w:val="17"/>
              </w:rPr>
              <w:t>ИТОГО</w:t>
            </w:r>
          </w:p>
        </w:tc>
        <w:tc>
          <w:tcPr>
            <w:tcW w:w="567" w:type="dxa"/>
          </w:tcPr>
          <w:p w:rsidR="009D5909" w:rsidRPr="009D5909" w:rsidRDefault="009D5909" w:rsidP="009D5909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16"/>
              </w:rPr>
              <w:t>2022 - 2029</w:t>
            </w:r>
          </w:p>
        </w:tc>
        <w:tc>
          <w:tcPr>
            <w:tcW w:w="993" w:type="dxa"/>
          </w:tcPr>
          <w:p w:rsidR="009D5909" w:rsidRPr="009D5909" w:rsidRDefault="009D5909" w:rsidP="009D5909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16"/>
              </w:rPr>
              <w:t>18 466 885,1</w:t>
            </w:r>
          </w:p>
        </w:tc>
        <w:tc>
          <w:tcPr>
            <w:tcW w:w="992" w:type="dxa"/>
            <w:vMerge/>
          </w:tcPr>
          <w:p w:rsidR="009D5909" w:rsidRPr="009D5909" w:rsidRDefault="009D5909" w:rsidP="009D5909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9D5909" w:rsidRPr="009D5909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16"/>
              </w:rPr>
              <w:t>163,7</w:t>
            </w:r>
          </w:p>
        </w:tc>
        <w:tc>
          <w:tcPr>
            <w:tcW w:w="708" w:type="dxa"/>
          </w:tcPr>
          <w:p w:rsidR="009D5909" w:rsidRPr="009D5909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851" w:type="dxa"/>
          </w:tcPr>
          <w:p w:rsidR="009D5909" w:rsidRPr="009D5909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16"/>
              </w:rPr>
              <w:t>138 178,3</w:t>
            </w:r>
          </w:p>
        </w:tc>
        <w:tc>
          <w:tcPr>
            <w:tcW w:w="992" w:type="dxa"/>
          </w:tcPr>
          <w:p w:rsidR="009D5909" w:rsidRPr="009D5909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16"/>
              </w:rPr>
              <w:t>5 000 000,0</w:t>
            </w:r>
          </w:p>
        </w:tc>
        <w:tc>
          <w:tcPr>
            <w:tcW w:w="992" w:type="dxa"/>
          </w:tcPr>
          <w:p w:rsidR="009D5909" w:rsidRPr="009D5909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16"/>
              </w:rPr>
              <w:t>13 224 919,2</w:t>
            </w:r>
          </w:p>
        </w:tc>
        <w:tc>
          <w:tcPr>
            <w:tcW w:w="426" w:type="dxa"/>
          </w:tcPr>
          <w:p w:rsidR="009D5909" w:rsidRPr="009D5909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9D5909" w:rsidRPr="009D5909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16"/>
              </w:rPr>
              <w:t>18 373 261,2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9D5909" w:rsidRPr="009D5909" w:rsidRDefault="009D5909" w:rsidP="00DC3103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5909" w:rsidRPr="009D5909" w:rsidRDefault="009D5909" w:rsidP="00DC3103">
            <w:pPr>
              <w:widowControl w:val="0"/>
              <w:autoSpaceDE w:val="0"/>
              <w:autoSpaceDN w:val="0"/>
              <w:ind w:right="-63"/>
            </w:pPr>
          </w:p>
          <w:p w:rsidR="009D5909" w:rsidRPr="00865B5C" w:rsidRDefault="009D5909" w:rsidP="00DC3103">
            <w:pPr>
              <w:widowControl w:val="0"/>
              <w:autoSpaceDE w:val="0"/>
              <w:autoSpaceDN w:val="0"/>
              <w:ind w:right="-63"/>
            </w:pPr>
            <w:r w:rsidRPr="009D5909">
              <w:t>».</w:t>
            </w:r>
          </w:p>
        </w:tc>
      </w:tr>
    </w:tbl>
    <w:p w:rsidR="009D5909" w:rsidRPr="00865B5C" w:rsidRDefault="009D5909" w:rsidP="009D5909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 w:rsidRPr="00865B5C">
        <w:t>1.</w:t>
      </w:r>
      <w:r w:rsidR="000C0F4E">
        <w:t>9</w:t>
      </w:r>
      <w:r w:rsidRPr="00865B5C">
        <w:t>.</w:t>
      </w:r>
      <w:r>
        <w:t>3</w:t>
      </w:r>
      <w:r w:rsidRPr="00865B5C">
        <w:t xml:space="preserve">. Пункт </w:t>
      </w:r>
      <w:r>
        <w:t>2</w:t>
      </w:r>
      <w:r w:rsidRPr="00865B5C">
        <w:t>.</w:t>
      </w:r>
      <w:r>
        <w:t>15</w:t>
      </w:r>
      <w:r w:rsidRPr="00865B5C">
        <w:t xml:space="preserve"> изложить в следующей редакции:</w:t>
      </w:r>
    </w:p>
    <w:tbl>
      <w:tblPr>
        <w:tblW w:w="5037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"/>
        <w:gridCol w:w="425"/>
        <w:gridCol w:w="2127"/>
        <w:gridCol w:w="363"/>
        <w:gridCol w:w="1054"/>
        <w:gridCol w:w="789"/>
        <w:gridCol w:w="629"/>
        <w:gridCol w:w="708"/>
        <w:gridCol w:w="993"/>
        <w:gridCol w:w="992"/>
        <w:gridCol w:w="709"/>
        <w:gridCol w:w="708"/>
        <w:gridCol w:w="993"/>
        <w:gridCol w:w="850"/>
        <w:gridCol w:w="425"/>
        <w:gridCol w:w="426"/>
        <w:gridCol w:w="991"/>
        <w:gridCol w:w="1276"/>
        <w:gridCol w:w="283"/>
      </w:tblGrid>
      <w:tr w:rsidR="009D5909" w:rsidRPr="000A78A4" w:rsidTr="0028045E"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5909" w:rsidRPr="000A78A4" w:rsidRDefault="009D5909" w:rsidP="000A78A4">
            <w:pPr>
              <w:widowControl w:val="0"/>
              <w:autoSpaceDE w:val="0"/>
              <w:autoSpaceDN w:val="0"/>
              <w:jc w:val="center"/>
            </w:pPr>
            <w:r w:rsidRPr="000A78A4">
              <w:t>«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9D5909" w:rsidRPr="000A78A4" w:rsidRDefault="009D5909" w:rsidP="000A78A4">
            <w:pPr>
              <w:widowControl w:val="0"/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0A78A4">
              <w:rPr>
                <w:sz w:val="17"/>
                <w:szCs w:val="17"/>
              </w:rPr>
              <w:t>2.15</w:t>
            </w:r>
          </w:p>
        </w:tc>
        <w:tc>
          <w:tcPr>
            <w:tcW w:w="2127" w:type="dxa"/>
            <w:vMerge w:val="restart"/>
          </w:tcPr>
          <w:p w:rsidR="009D5909" w:rsidRPr="000A78A4" w:rsidRDefault="009D5909" w:rsidP="000A78A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 xml:space="preserve">Строительство станции скорой и неотложной помощи на земельном участке по адресу: </w:t>
            </w:r>
            <w:r w:rsidRPr="000A78A4">
              <w:rPr>
                <w:color w:val="000000"/>
                <w:spacing w:val="-2"/>
                <w:sz w:val="16"/>
              </w:rPr>
              <w:br/>
              <w:t xml:space="preserve">Санкт-Петербург, Лабораторный пр., </w:t>
            </w:r>
            <w:r w:rsidR="0028045E">
              <w:rPr>
                <w:color w:val="000000"/>
                <w:spacing w:val="-2"/>
                <w:sz w:val="16"/>
              </w:rPr>
              <w:br/>
            </w:r>
            <w:r w:rsidRPr="000A78A4">
              <w:rPr>
                <w:color w:val="000000"/>
                <w:spacing w:val="-2"/>
                <w:sz w:val="16"/>
              </w:rPr>
              <w:t>участок 27</w:t>
            </w:r>
          </w:p>
        </w:tc>
        <w:tc>
          <w:tcPr>
            <w:tcW w:w="363" w:type="dxa"/>
            <w:vMerge w:val="restart"/>
          </w:tcPr>
          <w:p w:rsidR="009D5909" w:rsidRPr="000A78A4" w:rsidRDefault="009D5909" w:rsidP="000A78A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054" w:type="dxa"/>
            <w:vMerge w:val="restart"/>
          </w:tcPr>
          <w:p w:rsidR="009D5909" w:rsidRPr="000A78A4" w:rsidRDefault="009D5909" w:rsidP="000A78A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Калининский</w:t>
            </w:r>
          </w:p>
        </w:tc>
        <w:tc>
          <w:tcPr>
            <w:tcW w:w="789" w:type="dxa"/>
            <w:vMerge w:val="restart"/>
          </w:tcPr>
          <w:p w:rsidR="009D5909" w:rsidRPr="000A78A4" w:rsidRDefault="009D5909" w:rsidP="000A78A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10 Машин</w:t>
            </w:r>
          </w:p>
        </w:tc>
        <w:tc>
          <w:tcPr>
            <w:tcW w:w="629" w:type="dxa"/>
          </w:tcPr>
          <w:p w:rsidR="009D5909" w:rsidRPr="000A78A4" w:rsidRDefault="009D5909" w:rsidP="000A78A4">
            <w:pPr>
              <w:rPr>
                <w:sz w:val="20"/>
                <w:szCs w:val="20"/>
              </w:rPr>
            </w:pPr>
            <w:r w:rsidRPr="000A78A4">
              <w:rPr>
                <w:sz w:val="20"/>
                <w:szCs w:val="20"/>
              </w:rPr>
              <w:t>ПИР</w:t>
            </w:r>
          </w:p>
        </w:tc>
        <w:tc>
          <w:tcPr>
            <w:tcW w:w="708" w:type="dxa"/>
          </w:tcPr>
          <w:p w:rsidR="009D5909" w:rsidRPr="000A78A4" w:rsidRDefault="009D5909" w:rsidP="000A78A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2024 - 2026</w:t>
            </w:r>
          </w:p>
        </w:tc>
        <w:tc>
          <w:tcPr>
            <w:tcW w:w="993" w:type="dxa"/>
          </w:tcPr>
          <w:p w:rsidR="009D5909" w:rsidRPr="000A78A4" w:rsidRDefault="009D5909" w:rsidP="000A78A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23 577,3</w:t>
            </w:r>
          </w:p>
        </w:tc>
        <w:tc>
          <w:tcPr>
            <w:tcW w:w="992" w:type="dxa"/>
            <w:vMerge w:val="restart"/>
          </w:tcPr>
          <w:p w:rsidR="009D5909" w:rsidRPr="000A78A4" w:rsidRDefault="009D5909" w:rsidP="000A78A4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Бюджет Санкт-Петербурга</w:t>
            </w:r>
          </w:p>
          <w:p w:rsidR="009D5909" w:rsidRPr="000A78A4" w:rsidRDefault="009D5909" w:rsidP="000A78A4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</w:tcPr>
          <w:p w:rsidR="009D5909" w:rsidRPr="000A78A4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13 266,5</w:t>
            </w:r>
          </w:p>
        </w:tc>
        <w:tc>
          <w:tcPr>
            <w:tcW w:w="708" w:type="dxa"/>
          </w:tcPr>
          <w:p w:rsidR="009D5909" w:rsidRPr="000A78A4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7 996,6</w:t>
            </w:r>
          </w:p>
        </w:tc>
        <w:tc>
          <w:tcPr>
            <w:tcW w:w="993" w:type="dxa"/>
          </w:tcPr>
          <w:p w:rsidR="009D5909" w:rsidRPr="000A78A4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9D5909" w:rsidRPr="000A78A4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</w:tcPr>
          <w:p w:rsidR="009D5909" w:rsidRPr="000A78A4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6" w:type="dxa"/>
          </w:tcPr>
          <w:p w:rsidR="009D5909" w:rsidRPr="000A78A4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9D5909" w:rsidRPr="000A78A4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21 263,1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9D5909" w:rsidRPr="000A78A4" w:rsidRDefault="009D5909" w:rsidP="000A78A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A78A4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5909" w:rsidRPr="000A78A4" w:rsidRDefault="009D5909" w:rsidP="000A78A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9D5909" w:rsidRPr="000A78A4" w:rsidTr="0028045E"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5909" w:rsidRPr="000A78A4" w:rsidRDefault="009D5909" w:rsidP="000A78A4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9D5909" w:rsidRPr="000A78A4" w:rsidRDefault="009D5909" w:rsidP="000A78A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2127" w:type="dxa"/>
            <w:vMerge/>
          </w:tcPr>
          <w:p w:rsidR="009D5909" w:rsidRPr="000A78A4" w:rsidRDefault="009D5909" w:rsidP="000A78A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63" w:type="dxa"/>
            <w:vMerge/>
          </w:tcPr>
          <w:p w:rsidR="009D5909" w:rsidRPr="000A78A4" w:rsidRDefault="009D5909" w:rsidP="000A78A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4" w:type="dxa"/>
            <w:vMerge/>
          </w:tcPr>
          <w:p w:rsidR="009D5909" w:rsidRPr="000A78A4" w:rsidRDefault="009D5909" w:rsidP="000A78A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89" w:type="dxa"/>
            <w:vMerge/>
          </w:tcPr>
          <w:p w:rsidR="009D5909" w:rsidRPr="000A78A4" w:rsidRDefault="009D5909" w:rsidP="000A78A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:rsidR="009D5909" w:rsidRPr="000A78A4" w:rsidRDefault="009D5909" w:rsidP="000A78A4">
            <w:pPr>
              <w:rPr>
                <w:sz w:val="20"/>
                <w:szCs w:val="20"/>
              </w:rPr>
            </w:pPr>
            <w:r w:rsidRPr="000A78A4">
              <w:rPr>
                <w:sz w:val="20"/>
                <w:szCs w:val="20"/>
              </w:rPr>
              <w:t>СМР</w:t>
            </w:r>
          </w:p>
        </w:tc>
        <w:tc>
          <w:tcPr>
            <w:tcW w:w="708" w:type="dxa"/>
          </w:tcPr>
          <w:p w:rsidR="009D5909" w:rsidRPr="000A78A4" w:rsidRDefault="009D5909" w:rsidP="000A78A4">
            <w:pPr>
              <w:rPr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6"/>
              </w:rPr>
              <w:t>2026 - 2027</w:t>
            </w:r>
          </w:p>
        </w:tc>
        <w:tc>
          <w:tcPr>
            <w:tcW w:w="993" w:type="dxa"/>
          </w:tcPr>
          <w:p w:rsidR="009D5909" w:rsidRPr="000A78A4" w:rsidRDefault="009D5909" w:rsidP="000A78A4">
            <w:pPr>
              <w:rPr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6"/>
              </w:rPr>
              <w:t>676 285,1</w:t>
            </w:r>
          </w:p>
        </w:tc>
        <w:tc>
          <w:tcPr>
            <w:tcW w:w="992" w:type="dxa"/>
            <w:vMerge/>
          </w:tcPr>
          <w:p w:rsidR="009D5909" w:rsidRPr="000A78A4" w:rsidRDefault="009D5909" w:rsidP="000A78A4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9D5909" w:rsidRPr="000A78A4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8" w:type="dxa"/>
          </w:tcPr>
          <w:p w:rsidR="009D5909" w:rsidRPr="000A78A4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993" w:type="dxa"/>
          </w:tcPr>
          <w:p w:rsidR="009D5909" w:rsidRPr="000A78A4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6"/>
              </w:rPr>
              <w:t>666 285,1</w:t>
            </w:r>
          </w:p>
        </w:tc>
        <w:tc>
          <w:tcPr>
            <w:tcW w:w="850" w:type="dxa"/>
          </w:tcPr>
          <w:p w:rsidR="009D5909" w:rsidRPr="000A78A4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</w:tcPr>
          <w:p w:rsidR="009D5909" w:rsidRPr="000A78A4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6" w:type="dxa"/>
          </w:tcPr>
          <w:p w:rsidR="009D5909" w:rsidRPr="000A78A4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9D5909" w:rsidRPr="000A78A4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6"/>
              </w:rPr>
              <w:t>676 285,1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9D5909" w:rsidRPr="000A78A4" w:rsidRDefault="009D5909" w:rsidP="000A78A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5909" w:rsidRPr="000A78A4" w:rsidRDefault="009D5909" w:rsidP="000A78A4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9D5909" w:rsidRPr="000A78A4" w:rsidTr="0028045E">
        <w:trPr>
          <w:trHeight w:val="181"/>
        </w:trPr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5909" w:rsidRPr="000A78A4" w:rsidRDefault="009D5909" w:rsidP="000A78A4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9D5909" w:rsidRPr="000A78A4" w:rsidRDefault="009D5909" w:rsidP="000A78A4">
            <w:pPr>
              <w:widowControl w:val="0"/>
              <w:autoSpaceDE w:val="0"/>
              <w:autoSpaceDN w:val="0"/>
              <w:rPr>
                <w:sz w:val="17"/>
                <w:szCs w:val="17"/>
              </w:rPr>
            </w:pPr>
          </w:p>
        </w:tc>
        <w:tc>
          <w:tcPr>
            <w:tcW w:w="2127" w:type="dxa"/>
            <w:vMerge/>
          </w:tcPr>
          <w:p w:rsidR="009D5909" w:rsidRPr="000A78A4" w:rsidRDefault="009D5909" w:rsidP="000A78A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63" w:type="dxa"/>
            <w:vMerge/>
          </w:tcPr>
          <w:p w:rsidR="009D5909" w:rsidRPr="000A78A4" w:rsidRDefault="009D5909" w:rsidP="000A78A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4" w:type="dxa"/>
            <w:vMerge/>
          </w:tcPr>
          <w:p w:rsidR="009D5909" w:rsidRPr="000A78A4" w:rsidRDefault="009D5909" w:rsidP="000A78A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89" w:type="dxa"/>
            <w:vMerge/>
          </w:tcPr>
          <w:p w:rsidR="009D5909" w:rsidRPr="000A78A4" w:rsidRDefault="009D5909" w:rsidP="000A78A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:rsidR="009D5909" w:rsidRPr="0028045E" w:rsidRDefault="009D5909" w:rsidP="000A78A4">
            <w:pPr>
              <w:rPr>
                <w:sz w:val="15"/>
                <w:szCs w:val="15"/>
              </w:rPr>
            </w:pPr>
            <w:r w:rsidRPr="0028045E">
              <w:rPr>
                <w:sz w:val="15"/>
                <w:szCs w:val="15"/>
              </w:rPr>
              <w:t>ИТОГО</w:t>
            </w:r>
          </w:p>
        </w:tc>
        <w:tc>
          <w:tcPr>
            <w:tcW w:w="708" w:type="dxa"/>
          </w:tcPr>
          <w:p w:rsidR="009D5909" w:rsidRPr="000A78A4" w:rsidRDefault="009D5909" w:rsidP="000A78A4">
            <w:pPr>
              <w:rPr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6"/>
              </w:rPr>
              <w:t>2024 - 2027</w:t>
            </w:r>
          </w:p>
        </w:tc>
        <w:tc>
          <w:tcPr>
            <w:tcW w:w="993" w:type="dxa"/>
          </w:tcPr>
          <w:p w:rsidR="009D5909" w:rsidRPr="000A78A4" w:rsidRDefault="009D5909" w:rsidP="000A78A4">
            <w:pPr>
              <w:rPr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6"/>
              </w:rPr>
              <w:t>699 862,4</w:t>
            </w:r>
          </w:p>
        </w:tc>
        <w:tc>
          <w:tcPr>
            <w:tcW w:w="992" w:type="dxa"/>
            <w:vMerge/>
          </w:tcPr>
          <w:p w:rsidR="009D5909" w:rsidRPr="000A78A4" w:rsidRDefault="009D5909" w:rsidP="000A78A4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9D5909" w:rsidRPr="000A78A4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6"/>
              </w:rPr>
              <w:t>13 266,5</w:t>
            </w:r>
          </w:p>
        </w:tc>
        <w:tc>
          <w:tcPr>
            <w:tcW w:w="708" w:type="dxa"/>
          </w:tcPr>
          <w:p w:rsidR="009D5909" w:rsidRPr="000A78A4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6"/>
              </w:rPr>
              <w:t>17 996,6</w:t>
            </w:r>
          </w:p>
        </w:tc>
        <w:tc>
          <w:tcPr>
            <w:tcW w:w="993" w:type="dxa"/>
          </w:tcPr>
          <w:p w:rsidR="009D5909" w:rsidRPr="000A78A4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6"/>
              </w:rPr>
              <w:t>666 285,1</w:t>
            </w:r>
          </w:p>
        </w:tc>
        <w:tc>
          <w:tcPr>
            <w:tcW w:w="850" w:type="dxa"/>
          </w:tcPr>
          <w:p w:rsidR="009D5909" w:rsidRPr="000A78A4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</w:tcPr>
          <w:p w:rsidR="009D5909" w:rsidRPr="000A78A4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6" w:type="dxa"/>
          </w:tcPr>
          <w:p w:rsidR="009D5909" w:rsidRPr="000A78A4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9D5909" w:rsidRPr="000A78A4" w:rsidRDefault="009D5909" w:rsidP="0028045E">
            <w:pPr>
              <w:spacing w:line="229" w:lineRule="auto"/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6"/>
              </w:rPr>
              <w:t>697 548,2</w:t>
            </w: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D5909" w:rsidRPr="000A78A4" w:rsidRDefault="009D5909" w:rsidP="000A78A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5909" w:rsidRPr="000A78A4" w:rsidRDefault="009D5909" w:rsidP="000A78A4">
            <w:pPr>
              <w:widowControl w:val="0"/>
              <w:autoSpaceDE w:val="0"/>
              <w:autoSpaceDN w:val="0"/>
              <w:ind w:right="-63"/>
            </w:pPr>
            <w:r w:rsidRPr="000A78A4">
              <w:t>».</w:t>
            </w:r>
          </w:p>
        </w:tc>
      </w:tr>
    </w:tbl>
    <w:p w:rsidR="009D5909" w:rsidRPr="000A78A4" w:rsidRDefault="009D5909" w:rsidP="000A78A4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 w:rsidRPr="000A78A4">
        <w:t>1.</w:t>
      </w:r>
      <w:r w:rsidR="000C0F4E">
        <w:t>9</w:t>
      </w:r>
      <w:r w:rsidRPr="000A78A4">
        <w:t>.4. Пункты 2.17 - 2.</w:t>
      </w:r>
      <w:r w:rsidR="003A0B22" w:rsidRPr="000A78A4">
        <w:t>2</w:t>
      </w:r>
      <w:r w:rsidRPr="000A78A4">
        <w:t>1 изложить в следующей редакции:</w:t>
      </w:r>
    </w:p>
    <w:tbl>
      <w:tblPr>
        <w:tblW w:w="5037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"/>
        <w:gridCol w:w="452"/>
        <w:gridCol w:w="1897"/>
        <w:gridCol w:w="425"/>
        <w:gridCol w:w="1053"/>
        <w:gridCol w:w="931"/>
        <w:gridCol w:w="629"/>
        <w:gridCol w:w="708"/>
        <w:gridCol w:w="993"/>
        <w:gridCol w:w="992"/>
        <w:gridCol w:w="850"/>
        <w:gridCol w:w="851"/>
        <w:gridCol w:w="850"/>
        <w:gridCol w:w="993"/>
        <w:gridCol w:w="283"/>
        <w:gridCol w:w="284"/>
        <w:gridCol w:w="991"/>
        <w:gridCol w:w="1276"/>
        <w:gridCol w:w="283"/>
      </w:tblGrid>
      <w:tr w:rsidR="00146CEA" w:rsidRPr="000A78A4" w:rsidTr="0028045E">
        <w:trPr>
          <w:trHeight w:val="920"/>
        </w:trPr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</w:pPr>
            <w:r w:rsidRPr="000A78A4">
              <w:t>«</w:t>
            </w:r>
          </w:p>
        </w:tc>
        <w:tc>
          <w:tcPr>
            <w:tcW w:w="452" w:type="dxa"/>
            <w:tcBorders>
              <w:left w:val="single" w:sz="4" w:space="0" w:color="auto"/>
              <w:bottom w:val="single" w:sz="4" w:space="0" w:color="auto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A78A4">
              <w:rPr>
                <w:sz w:val="18"/>
                <w:szCs w:val="18"/>
              </w:rPr>
              <w:t>2.17</w:t>
            </w: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:rsidR="0028045E" w:rsidRPr="000A78A4" w:rsidRDefault="00146CEA" w:rsidP="008C7E11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Проектирование и строительство здания поликлиники по адресу: Санкт-Петербург, пос. Шушары, Колпинское шоссе, участок 168 (квартал II)</w:t>
            </w:r>
          </w:p>
        </w:tc>
        <w:tc>
          <w:tcPr>
            <w:tcW w:w="425" w:type="dxa"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053" w:type="dxa"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Пушкинский</w:t>
            </w:r>
          </w:p>
        </w:tc>
        <w:tc>
          <w:tcPr>
            <w:tcW w:w="931" w:type="dxa"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1160 посещений в смену</w:t>
            </w:r>
          </w:p>
        </w:tc>
        <w:tc>
          <w:tcPr>
            <w:tcW w:w="629" w:type="dxa"/>
          </w:tcPr>
          <w:p w:rsidR="00146CEA" w:rsidRPr="000A78A4" w:rsidRDefault="00146CEA" w:rsidP="000A78A4">
            <w:pPr>
              <w:rPr>
                <w:color w:val="000000"/>
                <w:spacing w:val="-2"/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8"/>
                <w:szCs w:val="18"/>
              </w:rPr>
              <w:t>СМР</w:t>
            </w:r>
          </w:p>
        </w:tc>
        <w:tc>
          <w:tcPr>
            <w:tcW w:w="708" w:type="dxa"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2023 - 2026</w:t>
            </w:r>
          </w:p>
        </w:tc>
        <w:tc>
          <w:tcPr>
            <w:tcW w:w="993" w:type="dxa"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5 637 290,7</w:t>
            </w:r>
          </w:p>
        </w:tc>
        <w:tc>
          <w:tcPr>
            <w:tcW w:w="992" w:type="dxa"/>
          </w:tcPr>
          <w:p w:rsidR="00146CEA" w:rsidRPr="000A78A4" w:rsidRDefault="00146CEA" w:rsidP="000A78A4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148 957,7</w:t>
            </w:r>
          </w:p>
        </w:tc>
        <w:tc>
          <w:tcPr>
            <w:tcW w:w="851" w:type="dxa"/>
          </w:tcPr>
          <w:p w:rsidR="00146CEA" w:rsidRPr="000A78A4" w:rsidRDefault="00146CEA" w:rsidP="0028045E">
            <w:pPr>
              <w:ind w:right="-62"/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5 488 333,0</w:t>
            </w:r>
          </w:p>
        </w:tc>
        <w:tc>
          <w:tcPr>
            <w:tcW w:w="850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3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5 637 290,7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0A78A4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46CEA" w:rsidRPr="000A78A4" w:rsidRDefault="00146CEA" w:rsidP="000A78A4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146CEA" w:rsidRPr="000A78A4" w:rsidTr="0028045E">
        <w:trPr>
          <w:trHeight w:val="234"/>
        </w:trPr>
        <w:tc>
          <w:tcPr>
            <w:tcW w:w="20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 w:val="restart"/>
            <w:tcBorders>
              <w:left w:val="single" w:sz="4" w:space="0" w:color="auto"/>
            </w:tcBorders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2.18</w:t>
            </w:r>
          </w:p>
        </w:tc>
        <w:tc>
          <w:tcPr>
            <w:tcW w:w="1897" w:type="dxa"/>
            <w:vMerge w:val="restart"/>
          </w:tcPr>
          <w:p w:rsidR="00146CEA" w:rsidRPr="000A78A4" w:rsidRDefault="00146CEA" w:rsidP="008C7E11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 xml:space="preserve">Реконструкция зданий ГБУЗ </w:t>
            </w:r>
            <w:r w:rsidR="0028045E">
              <w:rPr>
                <w:color w:val="000000"/>
                <w:spacing w:val="-2"/>
                <w:sz w:val="16"/>
              </w:rPr>
              <w:t>«</w:t>
            </w:r>
            <w:r w:rsidRPr="000A78A4">
              <w:rPr>
                <w:color w:val="000000"/>
                <w:spacing w:val="-2"/>
                <w:sz w:val="16"/>
              </w:rPr>
              <w:t>К</w:t>
            </w:r>
            <w:r w:rsidR="008C7E11">
              <w:rPr>
                <w:color w:val="000000"/>
                <w:spacing w:val="-2"/>
                <w:sz w:val="16"/>
              </w:rPr>
              <w:t>Б</w:t>
            </w:r>
            <w:r w:rsidRPr="000A78A4">
              <w:rPr>
                <w:color w:val="000000"/>
                <w:spacing w:val="-2"/>
                <w:sz w:val="16"/>
              </w:rPr>
              <w:t xml:space="preserve"> Святителя Луки</w:t>
            </w:r>
            <w:r w:rsidR="0028045E">
              <w:rPr>
                <w:color w:val="000000"/>
                <w:spacing w:val="-2"/>
                <w:sz w:val="16"/>
              </w:rPr>
              <w:t>»</w:t>
            </w:r>
            <w:r w:rsidRPr="000A78A4">
              <w:rPr>
                <w:color w:val="000000"/>
                <w:spacing w:val="-2"/>
                <w:sz w:val="16"/>
              </w:rPr>
              <w:t xml:space="preserve"> по адресу: </w:t>
            </w:r>
            <w:r w:rsidR="0028045E">
              <w:rPr>
                <w:color w:val="000000"/>
                <w:spacing w:val="-2"/>
                <w:sz w:val="16"/>
              </w:rPr>
              <w:br/>
            </w:r>
            <w:r w:rsidRPr="000A78A4">
              <w:rPr>
                <w:color w:val="000000"/>
                <w:spacing w:val="-2"/>
                <w:sz w:val="16"/>
              </w:rPr>
              <w:t xml:space="preserve">Санкт-Петербург, </w:t>
            </w:r>
            <w:r w:rsidR="0028045E">
              <w:rPr>
                <w:color w:val="000000"/>
                <w:spacing w:val="-2"/>
                <w:sz w:val="16"/>
              </w:rPr>
              <w:br/>
            </w:r>
            <w:r w:rsidRPr="000A78A4">
              <w:rPr>
                <w:color w:val="000000"/>
                <w:spacing w:val="-2"/>
                <w:sz w:val="16"/>
              </w:rPr>
              <w:t>Чугунная</w:t>
            </w:r>
            <w:r w:rsidR="008C7E11">
              <w:rPr>
                <w:color w:val="000000"/>
                <w:spacing w:val="-2"/>
                <w:sz w:val="16"/>
              </w:rPr>
              <w:t xml:space="preserve"> ул.</w:t>
            </w:r>
            <w:r w:rsidRPr="000A78A4">
              <w:rPr>
                <w:color w:val="000000"/>
                <w:spacing w:val="-2"/>
                <w:sz w:val="16"/>
              </w:rPr>
              <w:t>, д. 46</w:t>
            </w:r>
          </w:p>
        </w:tc>
        <w:tc>
          <w:tcPr>
            <w:tcW w:w="425" w:type="dxa"/>
            <w:vMerge w:val="restart"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053" w:type="dxa"/>
            <w:vMerge w:val="restart"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Калининский</w:t>
            </w:r>
          </w:p>
        </w:tc>
        <w:tc>
          <w:tcPr>
            <w:tcW w:w="931" w:type="dxa"/>
            <w:vMerge w:val="restart"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4957,9 кв.м</w:t>
            </w:r>
          </w:p>
        </w:tc>
        <w:tc>
          <w:tcPr>
            <w:tcW w:w="629" w:type="dxa"/>
          </w:tcPr>
          <w:p w:rsidR="00146CEA" w:rsidRPr="000A78A4" w:rsidRDefault="00146CEA" w:rsidP="000A78A4">
            <w:pPr>
              <w:rPr>
                <w:color w:val="000000"/>
                <w:spacing w:val="-2"/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8"/>
                <w:szCs w:val="18"/>
              </w:rPr>
              <w:t>ПИР</w:t>
            </w:r>
          </w:p>
        </w:tc>
        <w:tc>
          <w:tcPr>
            <w:tcW w:w="708" w:type="dxa"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2021 - 2025</w:t>
            </w:r>
          </w:p>
        </w:tc>
        <w:tc>
          <w:tcPr>
            <w:tcW w:w="993" w:type="dxa"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61 605,6</w:t>
            </w:r>
          </w:p>
        </w:tc>
        <w:tc>
          <w:tcPr>
            <w:tcW w:w="992" w:type="dxa"/>
            <w:vMerge w:val="restart"/>
          </w:tcPr>
          <w:p w:rsidR="00146CEA" w:rsidRPr="000A78A4" w:rsidRDefault="00146CEA" w:rsidP="000A78A4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968,9</w:t>
            </w:r>
          </w:p>
        </w:tc>
        <w:tc>
          <w:tcPr>
            <w:tcW w:w="851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3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968,9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0A78A4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146CEA" w:rsidRPr="000A78A4" w:rsidTr="0028045E">
        <w:trPr>
          <w:trHeight w:val="234"/>
        </w:trPr>
        <w:tc>
          <w:tcPr>
            <w:tcW w:w="20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97" w:type="dxa"/>
            <w:vMerge/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1053" w:type="dxa"/>
            <w:vMerge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931" w:type="dxa"/>
            <w:vMerge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629" w:type="dxa"/>
          </w:tcPr>
          <w:p w:rsidR="00146CEA" w:rsidRPr="000A78A4" w:rsidRDefault="00146CEA" w:rsidP="000A78A4">
            <w:pPr>
              <w:rPr>
                <w:color w:val="000000"/>
                <w:spacing w:val="-2"/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8"/>
                <w:szCs w:val="18"/>
              </w:rPr>
              <w:t>СМР</w:t>
            </w:r>
          </w:p>
        </w:tc>
        <w:tc>
          <w:tcPr>
            <w:tcW w:w="708" w:type="dxa"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2025 - 2027</w:t>
            </w:r>
          </w:p>
        </w:tc>
        <w:tc>
          <w:tcPr>
            <w:tcW w:w="993" w:type="dxa"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3 797 759,9</w:t>
            </w:r>
          </w:p>
        </w:tc>
        <w:tc>
          <w:tcPr>
            <w:tcW w:w="992" w:type="dxa"/>
            <w:vMerge/>
          </w:tcPr>
          <w:p w:rsidR="00146CEA" w:rsidRPr="000A78A4" w:rsidRDefault="00146CEA" w:rsidP="000A78A4">
            <w:pPr>
              <w:jc w:val="center"/>
              <w:rPr>
                <w:sz w:val="2"/>
              </w:rPr>
            </w:pPr>
          </w:p>
        </w:tc>
        <w:tc>
          <w:tcPr>
            <w:tcW w:w="850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851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</w:tcPr>
          <w:p w:rsidR="00146CEA" w:rsidRPr="000A78A4" w:rsidRDefault="00146CEA" w:rsidP="0028045E">
            <w:pPr>
              <w:ind w:right="-62"/>
              <w:jc w:val="center"/>
              <w:rPr>
                <w:color w:val="000000"/>
                <w:spacing w:val="-6"/>
                <w:sz w:val="16"/>
              </w:rPr>
            </w:pPr>
            <w:r w:rsidRPr="000A78A4">
              <w:rPr>
                <w:color w:val="000000"/>
                <w:spacing w:val="-6"/>
                <w:sz w:val="16"/>
              </w:rPr>
              <w:t>3 687 759,9</w:t>
            </w:r>
          </w:p>
        </w:tc>
        <w:tc>
          <w:tcPr>
            <w:tcW w:w="993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3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3 797 759,9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146CEA" w:rsidRPr="000A78A4" w:rsidTr="0028045E">
        <w:trPr>
          <w:trHeight w:val="265"/>
        </w:trPr>
        <w:tc>
          <w:tcPr>
            <w:tcW w:w="20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97" w:type="dxa"/>
            <w:vMerge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1053" w:type="dxa"/>
            <w:vMerge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931" w:type="dxa"/>
            <w:vMerge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629" w:type="dxa"/>
          </w:tcPr>
          <w:p w:rsidR="00146CEA" w:rsidRPr="0028045E" w:rsidRDefault="00146CEA" w:rsidP="000A78A4">
            <w:pPr>
              <w:rPr>
                <w:color w:val="000000"/>
                <w:spacing w:val="-2"/>
                <w:sz w:val="15"/>
                <w:szCs w:val="15"/>
              </w:rPr>
            </w:pPr>
            <w:r w:rsidRPr="0028045E">
              <w:rPr>
                <w:color w:val="000000"/>
                <w:spacing w:val="-2"/>
                <w:sz w:val="15"/>
                <w:szCs w:val="15"/>
              </w:rPr>
              <w:t>ИТОГО</w:t>
            </w:r>
          </w:p>
        </w:tc>
        <w:tc>
          <w:tcPr>
            <w:tcW w:w="708" w:type="dxa"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2021 - 2027</w:t>
            </w:r>
          </w:p>
        </w:tc>
        <w:tc>
          <w:tcPr>
            <w:tcW w:w="993" w:type="dxa"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3 859 365,5</w:t>
            </w:r>
          </w:p>
        </w:tc>
        <w:tc>
          <w:tcPr>
            <w:tcW w:w="992" w:type="dxa"/>
            <w:vMerge/>
          </w:tcPr>
          <w:p w:rsidR="00146CEA" w:rsidRPr="000A78A4" w:rsidRDefault="00146CEA" w:rsidP="000A78A4">
            <w:pPr>
              <w:jc w:val="center"/>
              <w:rPr>
                <w:sz w:val="2"/>
              </w:rPr>
            </w:pPr>
          </w:p>
        </w:tc>
        <w:tc>
          <w:tcPr>
            <w:tcW w:w="850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10 968,9</w:t>
            </w:r>
          </w:p>
        </w:tc>
        <w:tc>
          <w:tcPr>
            <w:tcW w:w="851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</w:tcPr>
          <w:p w:rsidR="00146CEA" w:rsidRPr="000A78A4" w:rsidRDefault="00146CEA" w:rsidP="0028045E">
            <w:pPr>
              <w:ind w:right="-62"/>
              <w:jc w:val="center"/>
              <w:rPr>
                <w:color w:val="000000"/>
                <w:spacing w:val="-6"/>
                <w:sz w:val="16"/>
              </w:rPr>
            </w:pPr>
            <w:r w:rsidRPr="000A78A4">
              <w:rPr>
                <w:color w:val="000000"/>
                <w:spacing w:val="-6"/>
                <w:sz w:val="16"/>
              </w:rPr>
              <w:t>3 687 759,9</w:t>
            </w:r>
          </w:p>
        </w:tc>
        <w:tc>
          <w:tcPr>
            <w:tcW w:w="993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3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3 798 728,8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146CEA" w:rsidRPr="000A78A4" w:rsidTr="0028045E">
        <w:trPr>
          <w:trHeight w:val="234"/>
        </w:trPr>
        <w:tc>
          <w:tcPr>
            <w:tcW w:w="20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 w:val="restart"/>
            <w:tcBorders>
              <w:left w:val="single" w:sz="4" w:space="0" w:color="auto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A78A4">
              <w:rPr>
                <w:sz w:val="18"/>
                <w:szCs w:val="18"/>
              </w:rPr>
              <w:t>2.19</w:t>
            </w:r>
          </w:p>
        </w:tc>
        <w:tc>
          <w:tcPr>
            <w:tcW w:w="1897" w:type="dxa"/>
            <w:vMerge w:val="restart"/>
          </w:tcPr>
          <w:p w:rsidR="0028045E" w:rsidRPr="000A78A4" w:rsidRDefault="00146CEA" w:rsidP="008C7E11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 xml:space="preserve">Строительство зданий поликлинического корпуса и корпуса под лучевой блок ГБУЗ </w:t>
            </w:r>
            <w:r w:rsidR="0028045E">
              <w:rPr>
                <w:color w:val="000000"/>
                <w:spacing w:val="-2"/>
                <w:sz w:val="16"/>
              </w:rPr>
              <w:t>«</w:t>
            </w:r>
            <w:r w:rsidRPr="000A78A4">
              <w:rPr>
                <w:color w:val="000000"/>
                <w:spacing w:val="-2"/>
                <w:sz w:val="16"/>
              </w:rPr>
              <w:t>Городской клинический онкологический диспансер</w:t>
            </w:r>
            <w:r w:rsidR="0028045E">
              <w:rPr>
                <w:color w:val="000000"/>
                <w:spacing w:val="-2"/>
                <w:sz w:val="16"/>
              </w:rPr>
              <w:t>»</w:t>
            </w:r>
            <w:r w:rsidRPr="000A78A4">
              <w:rPr>
                <w:color w:val="000000"/>
                <w:spacing w:val="-2"/>
                <w:sz w:val="16"/>
              </w:rPr>
              <w:t xml:space="preserve"> по адресу: Санкт-Петербург, Ульянка, квартал 8</w:t>
            </w:r>
          </w:p>
        </w:tc>
        <w:tc>
          <w:tcPr>
            <w:tcW w:w="425" w:type="dxa"/>
            <w:vMerge w:val="restart"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053" w:type="dxa"/>
            <w:vMerge w:val="restart"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Кировский</w:t>
            </w:r>
          </w:p>
        </w:tc>
        <w:tc>
          <w:tcPr>
            <w:tcW w:w="931" w:type="dxa"/>
            <w:vMerge w:val="restart"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500 посещений в смену</w:t>
            </w:r>
          </w:p>
        </w:tc>
        <w:tc>
          <w:tcPr>
            <w:tcW w:w="629" w:type="dxa"/>
          </w:tcPr>
          <w:p w:rsidR="00146CEA" w:rsidRPr="000A78A4" w:rsidRDefault="00146CEA" w:rsidP="000A78A4">
            <w:pPr>
              <w:rPr>
                <w:color w:val="000000"/>
                <w:spacing w:val="-2"/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8"/>
                <w:szCs w:val="18"/>
              </w:rPr>
              <w:t>ПИР</w:t>
            </w:r>
          </w:p>
        </w:tc>
        <w:tc>
          <w:tcPr>
            <w:tcW w:w="708" w:type="dxa"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2007 - 2025</w:t>
            </w:r>
          </w:p>
        </w:tc>
        <w:tc>
          <w:tcPr>
            <w:tcW w:w="993" w:type="dxa"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123 470,9</w:t>
            </w:r>
          </w:p>
        </w:tc>
        <w:tc>
          <w:tcPr>
            <w:tcW w:w="992" w:type="dxa"/>
            <w:vMerge w:val="restart"/>
          </w:tcPr>
          <w:p w:rsidR="00146CEA" w:rsidRPr="000A78A4" w:rsidRDefault="00146CEA" w:rsidP="000A78A4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80 573,4</w:t>
            </w:r>
          </w:p>
        </w:tc>
        <w:tc>
          <w:tcPr>
            <w:tcW w:w="851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6"/>
                <w:sz w:val="16"/>
              </w:rPr>
            </w:pPr>
            <w:r w:rsidRPr="000A78A4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993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3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80 573,4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0A78A4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146CEA" w:rsidRPr="000A78A4" w:rsidTr="0028045E">
        <w:trPr>
          <w:trHeight w:val="234"/>
        </w:trPr>
        <w:tc>
          <w:tcPr>
            <w:tcW w:w="204" w:type="dxa"/>
            <w:vMerge/>
            <w:tcBorders>
              <w:left w:val="nil"/>
              <w:right w:val="single" w:sz="4" w:space="0" w:color="auto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97" w:type="dxa"/>
            <w:vMerge/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  <w:vMerge/>
          </w:tcPr>
          <w:p w:rsidR="00146CEA" w:rsidRPr="000A78A4" w:rsidRDefault="00146CEA" w:rsidP="000A78A4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931" w:type="dxa"/>
            <w:vMerge/>
          </w:tcPr>
          <w:p w:rsidR="00146CEA" w:rsidRPr="000A78A4" w:rsidRDefault="00146CEA" w:rsidP="000A78A4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629" w:type="dxa"/>
          </w:tcPr>
          <w:p w:rsidR="00146CEA" w:rsidRPr="000A78A4" w:rsidRDefault="00146CEA" w:rsidP="000A78A4">
            <w:pPr>
              <w:rPr>
                <w:color w:val="000000"/>
                <w:spacing w:val="-2"/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8"/>
                <w:szCs w:val="18"/>
              </w:rPr>
              <w:t>СМР</w:t>
            </w:r>
          </w:p>
        </w:tc>
        <w:tc>
          <w:tcPr>
            <w:tcW w:w="708" w:type="dxa"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2025 - 2028</w:t>
            </w:r>
          </w:p>
        </w:tc>
        <w:tc>
          <w:tcPr>
            <w:tcW w:w="993" w:type="dxa"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13 699 674,9</w:t>
            </w:r>
          </w:p>
        </w:tc>
        <w:tc>
          <w:tcPr>
            <w:tcW w:w="992" w:type="dxa"/>
            <w:vMerge/>
          </w:tcPr>
          <w:p w:rsidR="00146CEA" w:rsidRPr="000A78A4" w:rsidRDefault="00146CEA" w:rsidP="000A78A4">
            <w:pPr>
              <w:jc w:val="center"/>
              <w:rPr>
                <w:sz w:val="2"/>
              </w:rPr>
            </w:pPr>
          </w:p>
        </w:tc>
        <w:tc>
          <w:tcPr>
            <w:tcW w:w="850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64 696,2</w:t>
            </w:r>
          </w:p>
        </w:tc>
        <w:tc>
          <w:tcPr>
            <w:tcW w:w="851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6"/>
                <w:sz w:val="16"/>
              </w:rPr>
            </w:pPr>
            <w:r w:rsidRPr="000A78A4">
              <w:rPr>
                <w:color w:val="000000"/>
                <w:spacing w:val="-6"/>
                <w:sz w:val="16"/>
              </w:rPr>
              <w:t>100 000,0</w:t>
            </w:r>
          </w:p>
        </w:tc>
        <w:tc>
          <w:tcPr>
            <w:tcW w:w="993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13 434 978,7</w:t>
            </w:r>
          </w:p>
        </w:tc>
        <w:tc>
          <w:tcPr>
            <w:tcW w:w="283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13 699 674,9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146CEA" w:rsidRPr="000A78A4" w:rsidTr="0028045E">
        <w:trPr>
          <w:trHeight w:val="526"/>
        </w:trPr>
        <w:tc>
          <w:tcPr>
            <w:tcW w:w="20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97" w:type="dxa"/>
            <w:vMerge/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  <w:vMerge/>
          </w:tcPr>
          <w:p w:rsidR="00146CEA" w:rsidRPr="000A78A4" w:rsidRDefault="00146CEA" w:rsidP="000A78A4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931" w:type="dxa"/>
            <w:vMerge/>
          </w:tcPr>
          <w:p w:rsidR="00146CEA" w:rsidRPr="000A78A4" w:rsidRDefault="00146CEA" w:rsidP="000A78A4">
            <w:pPr>
              <w:jc w:val="center"/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629" w:type="dxa"/>
          </w:tcPr>
          <w:p w:rsidR="00146CEA" w:rsidRPr="0028045E" w:rsidRDefault="00146CEA" w:rsidP="000A78A4">
            <w:pPr>
              <w:rPr>
                <w:color w:val="000000"/>
                <w:spacing w:val="-2"/>
                <w:sz w:val="15"/>
                <w:szCs w:val="15"/>
              </w:rPr>
            </w:pPr>
            <w:r w:rsidRPr="0028045E">
              <w:rPr>
                <w:color w:val="000000"/>
                <w:spacing w:val="-2"/>
                <w:sz w:val="15"/>
                <w:szCs w:val="15"/>
              </w:rPr>
              <w:t>ИТОГО</w:t>
            </w:r>
          </w:p>
        </w:tc>
        <w:tc>
          <w:tcPr>
            <w:tcW w:w="708" w:type="dxa"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2007 - 2028</w:t>
            </w:r>
          </w:p>
        </w:tc>
        <w:tc>
          <w:tcPr>
            <w:tcW w:w="993" w:type="dxa"/>
          </w:tcPr>
          <w:p w:rsidR="00146CEA" w:rsidRPr="000A78A4" w:rsidRDefault="00146CEA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13 823 145,8</w:t>
            </w:r>
          </w:p>
        </w:tc>
        <w:tc>
          <w:tcPr>
            <w:tcW w:w="992" w:type="dxa"/>
            <w:vMerge/>
          </w:tcPr>
          <w:p w:rsidR="00146CEA" w:rsidRPr="000A78A4" w:rsidRDefault="00146CEA" w:rsidP="000A78A4">
            <w:pPr>
              <w:jc w:val="center"/>
              <w:rPr>
                <w:sz w:val="2"/>
              </w:rPr>
            </w:pPr>
          </w:p>
        </w:tc>
        <w:tc>
          <w:tcPr>
            <w:tcW w:w="850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145 269,6</w:t>
            </w:r>
          </w:p>
        </w:tc>
        <w:tc>
          <w:tcPr>
            <w:tcW w:w="851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6"/>
                <w:sz w:val="16"/>
              </w:rPr>
            </w:pPr>
            <w:r w:rsidRPr="000A78A4">
              <w:rPr>
                <w:color w:val="000000"/>
                <w:spacing w:val="-6"/>
                <w:sz w:val="16"/>
              </w:rPr>
              <w:t>100 000,0</w:t>
            </w:r>
          </w:p>
        </w:tc>
        <w:tc>
          <w:tcPr>
            <w:tcW w:w="993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13 434 978,7</w:t>
            </w:r>
          </w:p>
        </w:tc>
        <w:tc>
          <w:tcPr>
            <w:tcW w:w="283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146CEA" w:rsidRPr="000A78A4" w:rsidRDefault="00146CEA" w:rsidP="0028045E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13 780 248,3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146CEA" w:rsidRPr="000A78A4" w:rsidRDefault="00146CEA" w:rsidP="000A78A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4D585D" w:rsidRPr="009D5909" w:rsidTr="0028045E"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585D" w:rsidRPr="000A78A4" w:rsidRDefault="004D585D" w:rsidP="000A78A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</w:tcPr>
          <w:p w:rsidR="004D585D" w:rsidRPr="000A78A4" w:rsidRDefault="004D585D" w:rsidP="000A78A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A78A4">
              <w:rPr>
                <w:sz w:val="18"/>
                <w:szCs w:val="18"/>
              </w:rPr>
              <w:t>2.20</w:t>
            </w:r>
          </w:p>
        </w:tc>
        <w:tc>
          <w:tcPr>
            <w:tcW w:w="1897" w:type="dxa"/>
          </w:tcPr>
          <w:p w:rsidR="004D585D" w:rsidRPr="000A78A4" w:rsidRDefault="004D585D" w:rsidP="008C7E11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Строительство здания поликлиники для взрослых с женской консультацией по адресу: Санкт-Петербург, Северный пр</w:t>
            </w:r>
            <w:r w:rsidR="008C7E11">
              <w:rPr>
                <w:color w:val="000000"/>
                <w:spacing w:val="-2"/>
                <w:sz w:val="16"/>
              </w:rPr>
              <w:t>.</w:t>
            </w:r>
            <w:r w:rsidRPr="000A78A4">
              <w:rPr>
                <w:color w:val="000000"/>
                <w:spacing w:val="-2"/>
                <w:sz w:val="16"/>
              </w:rPr>
              <w:t>, земельный участок 116</w:t>
            </w:r>
          </w:p>
        </w:tc>
        <w:tc>
          <w:tcPr>
            <w:tcW w:w="425" w:type="dxa"/>
          </w:tcPr>
          <w:p w:rsidR="004D585D" w:rsidRPr="000A78A4" w:rsidRDefault="004D585D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053" w:type="dxa"/>
          </w:tcPr>
          <w:p w:rsidR="004D585D" w:rsidRPr="000A78A4" w:rsidRDefault="004D585D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Выборгский</w:t>
            </w:r>
          </w:p>
        </w:tc>
        <w:tc>
          <w:tcPr>
            <w:tcW w:w="931" w:type="dxa"/>
          </w:tcPr>
          <w:p w:rsidR="004D585D" w:rsidRPr="000A78A4" w:rsidRDefault="004D585D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1000 посещений в смену</w:t>
            </w:r>
          </w:p>
        </w:tc>
        <w:tc>
          <w:tcPr>
            <w:tcW w:w="629" w:type="dxa"/>
          </w:tcPr>
          <w:p w:rsidR="004D585D" w:rsidRPr="000A78A4" w:rsidRDefault="004D585D" w:rsidP="000A78A4">
            <w:pPr>
              <w:rPr>
                <w:color w:val="000000"/>
                <w:spacing w:val="-2"/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8"/>
                <w:szCs w:val="18"/>
              </w:rPr>
              <w:t>СМР</w:t>
            </w:r>
          </w:p>
        </w:tc>
        <w:tc>
          <w:tcPr>
            <w:tcW w:w="708" w:type="dxa"/>
          </w:tcPr>
          <w:p w:rsidR="004D585D" w:rsidRPr="000A78A4" w:rsidRDefault="004D585D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2025 - 2027</w:t>
            </w:r>
          </w:p>
        </w:tc>
        <w:tc>
          <w:tcPr>
            <w:tcW w:w="993" w:type="dxa"/>
          </w:tcPr>
          <w:p w:rsidR="004D585D" w:rsidRPr="000A78A4" w:rsidRDefault="004D585D" w:rsidP="000A78A4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5 434 060,1</w:t>
            </w:r>
          </w:p>
        </w:tc>
        <w:tc>
          <w:tcPr>
            <w:tcW w:w="992" w:type="dxa"/>
          </w:tcPr>
          <w:p w:rsidR="004D585D" w:rsidRPr="000A78A4" w:rsidRDefault="004D585D" w:rsidP="000A78A4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</w:tcPr>
          <w:p w:rsidR="004D585D" w:rsidRPr="000A78A4" w:rsidRDefault="004D585D" w:rsidP="00836728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87 240,8</w:t>
            </w:r>
          </w:p>
        </w:tc>
        <w:tc>
          <w:tcPr>
            <w:tcW w:w="851" w:type="dxa"/>
          </w:tcPr>
          <w:p w:rsidR="004D585D" w:rsidRPr="000A78A4" w:rsidRDefault="004D585D" w:rsidP="00836728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509 422,5</w:t>
            </w:r>
          </w:p>
        </w:tc>
        <w:tc>
          <w:tcPr>
            <w:tcW w:w="850" w:type="dxa"/>
          </w:tcPr>
          <w:p w:rsidR="004D585D" w:rsidRPr="000A78A4" w:rsidRDefault="004D585D" w:rsidP="00836728">
            <w:pPr>
              <w:ind w:right="-62"/>
              <w:jc w:val="center"/>
              <w:rPr>
                <w:color w:val="000000"/>
                <w:spacing w:val="-6"/>
                <w:sz w:val="16"/>
              </w:rPr>
            </w:pPr>
            <w:r w:rsidRPr="000A78A4">
              <w:rPr>
                <w:color w:val="000000"/>
                <w:spacing w:val="-6"/>
                <w:sz w:val="16"/>
              </w:rPr>
              <w:t>4 837 396,8</w:t>
            </w:r>
          </w:p>
        </w:tc>
        <w:tc>
          <w:tcPr>
            <w:tcW w:w="993" w:type="dxa"/>
          </w:tcPr>
          <w:p w:rsidR="004D585D" w:rsidRPr="000A78A4" w:rsidRDefault="004D585D" w:rsidP="00836728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3" w:type="dxa"/>
          </w:tcPr>
          <w:p w:rsidR="004D585D" w:rsidRPr="000A78A4" w:rsidRDefault="004D585D" w:rsidP="00836728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4D585D" w:rsidRPr="000A78A4" w:rsidRDefault="004D585D" w:rsidP="00836728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4D585D" w:rsidRPr="000A78A4" w:rsidRDefault="004D585D" w:rsidP="00836728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5 434 060,1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585D" w:rsidRPr="009D5909" w:rsidRDefault="004D585D" w:rsidP="000A78A4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0A78A4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585D" w:rsidRPr="009D5909" w:rsidRDefault="004D585D" w:rsidP="000A78A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4D585D" w:rsidRPr="009D5909" w:rsidTr="0028045E"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585D" w:rsidRPr="009D5909" w:rsidRDefault="004D585D" w:rsidP="00146CE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 w:val="restart"/>
            <w:tcBorders>
              <w:left w:val="single" w:sz="4" w:space="0" w:color="auto"/>
            </w:tcBorders>
          </w:tcPr>
          <w:p w:rsidR="004D585D" w:rsidRPr="000A78A4" w:rsidRDefault="004D585D" w:rsidP="004D585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A78A4">
              <w:rPr>
                <w:sz w:val="18"/>
                <w:szCs w:val="18"/>
              </w:rPr>
              <w:t>2.21</w:t>
            </w:r>
          </w:p>
        </w:tc>
        <w:tc>
          <w:tcPr>
            <w:tcW w:w="1897" w:type="dxa"/>
            <w:vMerge w:val="restart"/>
          </w:tcPr>
          <w:p w:rsidR="004D585D" w:rsidRPr="000A78A4" w:rsidRDefault="004D585D" w:rsidP="004D585D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Строительство здания амбулаторно-поликлинического учреждения по адресу: Санкт-Петербург, территория предприятия «Предпортовый», участок 41, кадастровый номер 78:40:0008501:3308</w:t>
            </w:r>
          </w:p>
        </w:tc>
        <w:tc>
          <w:tcPr>
            <w:tcW w:w="425" w:type="dxa"/>
            <w:vMerge w:val="restart"/>
          </w:tcPr>
          <w:p w:rsidR="004D585D" w:rsidRPr="000A78A4" w:rsidRDefault="004D585D" w:rsidP="004D585D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053" w:type="dxa"/>
            <w:vMerge w:val="restart"/>
          </w:tcPr>
          <w:p w:rsidR="004D585D" w:rsidRPr="000A78A4" w:rsidRDefault="004D585D" w:rsidP="004D585D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Красносельский</w:t>
            </w:r>
          </w:p>
        </w:tc>
        <w:tc>
          <w:tcPr>
            <w:tcW w:w="931" w:type="dxa"/>
            <w:vMerge w:val="restart"/>
          </w:tcPr>
          <w:p w:rsidR="004D585D" w:rsidRPr="000A78A4" w:rsidRDefault="004D585D" w:rsidP="004D585D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620 посещений в смену</w:t>
            </w:r>
          </w:p>
        </w:tc>
        <w:tc>
          <w:tcPr>
            <w:tcW w:w="629" w:type="dxa"/>
            <w:vMerge w:val="restart"/>
          </w:tcPr>
          <w:p w:rsidR="004D585D" w:rsidRPr="000A78A4" w:rsidRDefault="004D585D" w:rsidP="004D585D">
            <w:pPr>
              <w:rPr>
                <w:color w:val="000000"/>
                <w:spacing w:val="-2"/>
                <w:sz w:val="18"/>
                <w:szCs w:val="18"/>
              </w:rPr>
            </w:pPr>
            <w:r w:rsidRPr="000A78A4">
              <w:rPr>
                <w:color w:val="000000"/>
                <w:spacing w:val="-2"/>
                <w:sz w:val="18"/>
                <w:szCs w:val="18"/>
              </w:rPr>
              <w:t>СМР</w:t>
            </w:r>
          </w:p>
        </w:tc>
        <w:tc>
          <w:tcPr>
            <w:tcW w:w="708" w:type="dxa"/>
            <w:vMerge w:val="restart"/>
          </w:tcPr>
          <w:p w:rsidR="004D585D" w:rsidRPr="000A78A4" w:rsidRDefault="004D585D" w:rsidP="004D585D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2025 - 2027</w:t>
            </w:r>
          </w:p>
        </w:tc>
        <w:tc>
          <w:tcPr>
            <w:tcW w:w="993" w:type="dxa"/>
            <w:vMerge w:val="restart"/>
          </w:tcPr>
          <w:p w:rsidR="004D585D" w:rsidRPr="000A78A4" w:rsidRDefault="004D585D" w:rsidP="004D585D">
            <w:pPr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3 368 652,4</w:t>
            </w:r>
          </w:p>
        </w:tc>
        <w:tc>
          <w:tcPr>
            <w:tcW w:w="992" w:type="dxa"/>
            <w:vMerge w:val="restart"/>
          </w:tcPr>
          <w:p w:rsidR="004D585D" w:rsidRPr="000A78A4" w:rsidRDefault="004D585D" w:rsidP="004D585D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  <w:vMerge w:val="restart"/>
          </w:tcPr>
          <w:p w:rsidR="004D585D" w:rsidRPr="000A78A4" w:rsidRDefault="004D585D" w:rsidP="00836728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57 271,7</w:t>
            </w:r>
          </w:p>
        </w:tc>
        <w:tc>
          <w:tcPr>
            <w:tcW w:w="851" w:type="dxa"/>
            <w:vMerge w:val="restart"/>
          </w:tcPr>
          <w:p w:rsidR="004D585D" w:rsidRPr="000A78A4" w:rsidRDefault="004D585D" w:rsidP="00836728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200 000,0</w:t>
            </w:r>
          </w:p>
        </w:tc>
        <w:tc>
          <w:tcPr>
            <w:tcW w:w="850" w:type="dxa"/>
            <w:vMerge w:val="restart"/>
          </w:tcPr>
          <w:p w:rsidR="004D585D" w:rsidRPr="000A78A4" w:rsidRDefault="004D585D" w:rsidP="00836728">
            <w:pPr>
              <w:ind w:right="-62"/>
              <w:jc w:val="center"/>
              <w:rPr>
                <w:color w:val="000000"/>
                <w:spacing w:val="-6"/>
                <w:sz w:val="16"/>
              </w:rPr>
            </w:pPr>
            <w:r w:rsidRPr="000A78A4">
              <w:rPr>
                <w:color w:val="000000"/>
                <w:spacing w:val="-6"/>
                <w:sz w:val="16"/>
              </w:rPr>
              <w:t>3 111 380,7</w:t>
            </w:r>
          </w:p>
        </w:tc>
        <w:tc>
          <w:tcPr>
            <w:tcW w:w="993" w:type="dxa"/>
            <w:vMerge w:val="restart"/>
          </w:tcPr>
          <w:p w:rsidR="004D585D" w:rsidRPr="000A78A4" w:rsidRDefault="004D585D" w:rsidP="00836728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3" w:type="dxa"/>
            <w:vMerge w:val="restart"/>
          </w:tcPr>
          <w:p w:rsidR="004D585D" w:rsidRPr="000A78A4" w:rsidRDefault="004D585D" w:rsidP="00836728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  <w:vMerge w:val="restart"/>
          </w:tcPr>
          <w:p w:rsidR="004D585D" w:rsidRPr="000A78A4" w:rsidRDefault="004D585D" w:rsidP="00836728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  <w:vMerge w:val="restart"/>
          </w:tcPr>
          <w:p w:rsidR="004D585D" w:rsidRPr="000A78A4" w:rsidRDefault="004D585D" w:rsidP="00836728">
            <w:pPr>
              <w:jc w:val="center"/>
              <w:rPr>
                <w:color w:val="000000"/>
                <w:spacing w:val="-2"/>
                <w:sz w:val="16"/>
              </w:rPr>
            </w:pPr>
            <w:r w:rsidRPr="000A78A4">
              <w:rPr>
                <w:color w:val="000000"/>
                <w:spacing w:val="-2"/>
                <w:sz w:val="16"/>
              </w:rPr>
              <w:t>3 368 652,4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4D585D" w:rsidRPr="009D5909" w:rsidRDefault="004D585D" w:rsidP="004D585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585D" w:rsidRPr="009D5909" w:rsidRDefault="004D585D" w:rsidP="00146CE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4D585D" w:rsidRPr="009D5909" w:rsidTr="0028045E"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585D" w:rsidRPr="009D5909" w:rsidRDefault="004D585D" w:rsidP="00146CE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4D585D" w:rsidRPr="009D5909" w:rsidRDefault="004D585D" w:rsidP="00146CE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97" w:type="dxa"/>
            <w:vMerge/>
          </w:tcPr>
          <w:p w:rsidR="004D585D" w:rsidRPr="009D5909" w:rsidRDefault="004D585D" w:rsidP="00146CEA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4D585D" w:rsidRPr="009D5909" w:rsidRDefault="004D585D" w:rsidP="00146CE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3" w:type="dxa"/>
            <w:vMerge/>
          </w:tcPr>
          <w:p w:rsidR="004D585D" w:rsidRPr="009D5909" w:rsidRDefault="004D585D" w:rsidP="00146CE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  <w:vMerge/>
          </w:tcPr>
          <w:p w:rsidR="004D585D" w:rsidRPr="009D5909" w:rsidRDefault="004D585D" w:rsidP="00146CE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Merge/>
          </w:tcPr>
          <w:p w:rsidR="004D585D" w:rsidRPr="009D5909" w:rsidRDefault="004D585D" w:rsidP="00146CE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4D585D" w:rsidRPr="009D5909" w:rsidRDefault="004D585D" w:rsidP="00146CEA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D585D" w:rsidRPr="009D5909" w:rsidRDefault="004D585D" w:rsidP="00146CEA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585D" w:rsidRPr="009D5909" w:rsidRDefault="004D585D" w:rsidP="00146CEA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4D585D" w:rsidRPr="009D5909" w:rsidRDefault="004D585D" w:rsidP="00146CEA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D585D" w:rsidRPr="009D5909" w:rsidRDefault="004D585D" w:rsidP="00146CEA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D585D" w:rsidRPr="009D5909" w:rsidRDefault="004D585D" w:rsidP="00146CEA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D585D" w:rsidRPr="009D5909" w:rsidRDefault="004D585D" w:rsidP="00146CEA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</w:tcPr>
          <w:p w:rsidR="004D585D" w:rsidRPr="009D5909" w:rsidRDefault="004D585D" w:rsidP="00146CEA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4D585D" w:rsidRPr="009D5909" w:rsidRDefault="004D585D" w:rsidP="00146CEA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991" w:type="dxa"/>
            <w:vMerge/>
          </w:tcPr>
          <w:p w:rsidR="004D585D" w:rsidRPr="009D5909" w:rsidRDefault="004D585D" w:rsidP="00146CEA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4D585D" w:rsidRPr="009D5909" w:rsidRDefault="004D585D" w:rsidP="00146CE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585D" w:rsidRPr="009D5909" w:rsidRDefault="004D585D" w:rsidP="00146CE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4D585D" w:rsidRPr="00865B5C" w:rsidTr="0028045E">
        <w:trPr>
          <w:trHeight w:val="653"/>
        </w:trPr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585D" w:rsidRPr="009D5909" w:rsidRDefault="004D585D" w:rsidP="00146CE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4D585D" w:rsidRPr="009D5909" w:rsidRDefault="004D585D" w:rsidP="00146CE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97" w:type="dxa"/>
            <w:vMerge/>
          </w:tcPr>
          <w:p w:rsidR="004D585D" w:rsidRPr="009D5909" w:rsidRDefault="004D585D" w:rsidP="00146CEA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4D585D" w:rsidRPr="009D5909" w:rsidRDefault="004D585D" w:rsidP="00146CE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53" w:type="dxa"/>
            <w:vMerge/>
          </w:tcPr>
          <w:p w:rsidR="004D585D" w:rsidRPr="009D5909" w:rsidRDefault="004D585D" w:rsidP="00146CE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31" w:type="dxa"/>
            <w:vMerge/>
          </w:tcPr>
          <w:p w:rsidR="004D585D" w:rsidRPr="009D5909" w:rsidRDefault="004D585D" w:rsidP="00146CE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Merge/>
          </w:tcPr>
          <w:p w:rsidR="004D585D" w:rsidRPr="009D5909" w:rsidRDefault="004D585D" w:rsidP="00146CEA">
            <w:pPr>
              <w:widowControl w:val="0"/>
              <w:autoSpaceDE w:val="0"/>
              <w:autoSpaceDN w:val="0"/>
              <w:jc w:val="center"/>
              <w:rPr>
                <w:sz w:val="17"/>
                <w:szCs w:val="17"/>
              </w:rPr>
            </w:pPr>
          </w:p>
        </w:tc>
        <w:tc>
          <w:tcPr>
            <w:tcW w:w="708" w:type="dxa"/>
            <w:vMerge/>
          </w:tcPr>
          <w:p w:rsidR="004D585D" w:rsidRPr="009D5909" w:rsidRDefault="004D585D" w:rsidP="00146CEA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D585D" w:rsidRPr="009D5909" w:rsidRDefault="004D585D" w:rsidP="00146CEA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D585D" w:rsidRPr="009D5909" w:rsidRDefault="004D585D" w:rsidP="00146CEA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4D585D" w:rsidRPr="009D5909" w:rsidRDefault="004D585D" w:rsidP="00146CEA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D585D" w:rsidRPr="009D5909" w:rsidRDefault="004D585D" w:rsidP="00146CEA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D585D" w:rsidRPr="009D5909" w:rsidRDefault="004D585D" w:rsidP="00146CEA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D585D" w:rsidRPr="009D5909" w:rsidRDefault="004D585D" w:rsidP="00146CEA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</w:tcPr>
          <w:p w:rsidR="004D585D" w:rsidRPr="009D5909" w:rsidRDefault="004D585D" w:rsidP="00146CEA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4D585D" w:rsidRPr="009D5909" w:rsidRDefault="004D585D" w:rsidP="00146CEA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991" w:type="dxa"/>
            <w:vMerge/>
          </w:tcPr>
          <w:p w:rsidR="004D585D" w:rsidRPr="009D5909" w:rsidRDefault="004D585D" w:rsidP="00146CEA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4D585D" w:rsidRPr="009D5909" w:rsidRDefault="004D585D" w:rsidP="00146CE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D585D" w:rsidRDefault="004D585D" w:rsidP="00146CEA">
            <w:pPr>
              <w:widowControl w:val="0"/>
              <w:autoSpaceDE w:val="0"/>
              <w:autoSpaceDN w:val="0"/>
              <w:ind w:right="-63"/>
            </w:pPr>
          </w:p>
          <w:p w:rsidR="004D585D" w:rsidRDefault="004D585D" w:rsidP="00146CEA">
            <w:pPr>
              <w:widowControl w:val="0"/>
              <w:autoSpaceDE w:val="0"/>
              <w:autoSpaceDN w:val="0"/>
              <w:ind w:right="-63"/>
            </w:pPr>
          </w:p>
          <w:p w:rsidR="004D585D" w:rsidRPr="00865B5C" w:rsidRDefault="004D585D" w:rsidP="00146CEA">
            <w:pPr>
              <w:widowControl w:val="0"/>
              <w:autoSpaceDE w:val="0"/>
              <w:autoSpaceDN w:val="0"/>
              <w:ind w:right="-63"/>
            </w:pPr>
            <w:r w:rsidRPr="009D5909">
              <w:t>».</w:t>
            </w:r>
          </w:p>
        </w:tc>
      </w:tr>
    </w:tbl>
    <w:p w:rsidR="004D585D" w:rsidRDefault="004D585D" w:rsidP="004D585D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 w:rsidRPr="009D5909">
        <w:t>1.</w:t>
      </w:r>
      <w:r w:rsidR="000C0F4E">
        <w:t>9</w:t>
      </w:r>
      <w:r w:rsidRPr="009D5909">
        <w:t>.</w:t>
      </w:r>
      <w:r w:rsidR="003F3EE7">
        <w:t>5</w:t>
      </w:r>
      <w:r w:rsidRPr="009D5909">
        <w:t>. Пункты 2.</w:t>
      </w:r>
      <w:r>
        <w:t>23</w:t>
      </w:r>
      <w:r w:rsidRPr="009D5909">
        <w:t xml:space="preserve"> - 2.</w:t>
      </w:r>
      <w:r>
        <w:t>29</w:t>
      </w:r>
      <w:r w:rsidRPr="009D5909">
        <w:t xml:space="preserve"> изложить в следующей редакции:</w:t>
      </w:r>
    </w:p>
    <w:tbl>
      <w:tblPr>
        <w:tblW w:w="5017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452"/>
        <w:gridCol w:w="1958"/>
        <w:gridCol w:w="425"/>
        <w:gridCol w:w="992"/>
        <w:gridCol w:w="567"/>
        <w:gridCol w:w="709"/>
        <w:gridCol w:w="567"/>
        <w:gridCol w:w="992"/>
        <w:gridCol w:w="993"/>
        <w:gridCol w:w="850"/>
        <w:gridCol w:w="851"/>
        <w:gridCol w:w="850"/>
        <w:gridCol w:w="851"/>
        <w:gridCol w:w="850"/>
        <w:gridCol w:w="284"/>
        <w:gridCol w:w="991"/>
        <w:gridCol w:w="1276"/>
        <w:gridCol w:w="283"/>
      </w:tblGrid>
      <w:tr w:rsidR="00AF1B96" w:rsidRPr="009D5909" w:rsidTr="00970B3F">
        <w:trPr>
          <w:trHeight w:val="1157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7CC7" w:rsidRPr="00AF1B96" w:rsidRDefault="00CA7CC7" w:rsidP="00AF1B96">
            <w:pPr>
              <w:widowControl w:val="0"/>
              <w:autoSpaceDE w:val="0"/>
              <w:autoSpaceDN w:val="0"/>
              <w:ind w:hanging="60"/>
            </w:pPr>
            <w:r w:rsidRPr="00AF1B96">
              <w:t>«</w:t>
            </w:r>
          </w:p>
        </w:tc>
        <w:tc>
          <w:tcPr>
            <w:tcW w:w="452" w:type="dxa"/>
            <w:tcBorders>
              <w:left w:val="single" w:sz="4" w:space="0" w:color="auto"/>
              <w:bottom w:val="single" w:sz="4" w:space="0" w:color="auto"/>
            </w:tcBorders>
          </w:tcPr>
          <w:p w:rsidR="00CA7CC7" w:rsidRPr="009D5909" w:rsidRDefault="00CA7CC7" w:rsidP="00AF1B9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D5909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23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CA7CC7" w:rsidRDefault="00CA7CC7" w:rsidP="00065CB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Строительство здания склада для ГКУЗ особого типа медицинский центр мобилизационных резервов </w:t>
            </w:r>
            <w:r w:rsidR="00065CB1">
              <w:rPr>
                <w:color w:val="000000"/>
                <w:spacing w:val="-2"/>
                <w:sz w:val="16"/>
              </w:rPr>
              <w:t>«</w:t>
            </w:r>
            <w:r>
              <w:rPr>
                <w:color w:val="000000"/>
                <w:spacing w:val="-2"/>
                <w:sz w:val="16"/>
              </w:rPr>
              <w:t>Резерв</w:t>
            </w:r>
            <w:r w:rsidR="00065CB1">
              <w:rPr>
                <w:color w:val="000000"/>
                <w:spacing w:val="-2"/>
                <w:sz w:val="16"/>
              </w:rPr>
              <w:t>»</w:t>
            </w:r>
            <w:r>
              <w:rPr>
                <w:color w:val="000000"/>
                <w:spacing w:val="-2"/>
                <w:sz w:val="16"/>
              </w:rPr>
              <w:t xml:space="preserve"> </w:t>
            </w:r>
            <w:r w:rsidR="00065CB1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 xml:space="preserve">по адресу: </w:t>
            </w:r>
            <w:r w:rsidR="008C7E11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 xml:space="preserve">Санкт-Петербург, </w:t>
            </w:r>
            <w:r w:rsidR="008C7E11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>пос. Песочный, Ленинградская ул., д. 72а, литера Ж</w:t>
            </w:r>
          </w:p>
        </w:tc>
        <w:tc>
          <w:tcPr>
            <w:tcW w:w="425" w:type="dxa"/>
          </w:tcPr>
          <w:p w:rsidR="00CA7CC7" w:rsidRDefault="00CA7CC7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992" w:type="dxa"/>
          </w:tcPr>
          <w:p w:rsidR="00CA7CC7" w:rsidRDefault="00CA7CC7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Курортный</w:t>
            </w:r>
          </w:p>
        </w:tc>
        <w:tc>
          <w:tcPr>
            <w:tcW w:w="567" w:type="dxa"/>
          </w:tcPr>
          <w:p w:rsidR="00CA7CC7" w:rsidRDefault="00CA7CC7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917,9 кв.м.</w:t>
            </w:r>
          </w:p>
        </w:tc>
        <w:tc>
          <w:tcPr>
            <w:tcW w:w="709" w:type="dxa"/>
          </w:tcPr>
          <w:p w:rsidR="00CA7CC7" w:rsidRDefault="00CA7CC7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567" w:type="dxa"/>
          </w:tcPr>
          <w:p w:rsidR="00CA7CC7" w:rsidRDefault="00CA7CC7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2022 - 2025</w:t>
            </w:r>
          </w:p>
        </w:tc>
        <w:tc>
          <w:tcPr>
            <w:tcW w:w="992" w:type="dxa"/>
          </w:tcPr>
          <w:p w:rsidR="00CA7CC7" w:rsidRDefault="00CA7CC7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186 434,1</w:t>
            </w:r>
          </w:p>
        </w:tc>
        <w:tc>
          <w:tcPr>
            <w:tcW w:w="993" w:type="dxa"/>
          </w:tcPr>
          <w:p w:rsidR="00CA7CC7" w:rsidRDefault="00CA7CC7" w:rsidP="00AF1B9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916,0</w:t>
            </w:r>
          </w:p>
        </w:tc>
        <w:tc>
          <w:tcPr>
            <w:tcW w:w="851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916,0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A7CC7" w:rsidRPr="009D5909" w:rsidRDefault="00CA7CC7" w:rsidP="00AF1B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7CC7" w:rsidRPr="009D5909" w:rsidRDefault="00CA7CC7" w:rsidP="0034745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CA7CC7" w:rsidRPr="009D5909" w:rsidRDefault="00CA7CC7" w:rsidP="0034745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AF1B96" w:rsidRPr="009D5909" w:rsidTr="00970B3F">
        <w:trPr>
          <w:trHeight w:val="234"/>
        </w:trPr>
        <w:tc>
          <w:tcPr>
            <w:tcW w:w="1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7CC7" w:rsidRPr="009D5909" w:rsidRDefault="00CA7CC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 w:val="restart"/>
            <w:tcBorders>
              <w:left w:val="single" w:sz="4" w:space="0" w:color="auto"/>
            </w:tcBorders>
          </w:tcPr>
          <w:p w:rsidR="00CA7CC7" w:rsidRDefault="00CA7CC7" w:rsidP="00AF1B96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2.24</w:t>
            </w:r>
          </w:p>
        </w:tc>
        <w:tc>
          <w:tcPr>
            <w:tcW w:w="1958" w:type="dxa"/>
            <w:vMerge w:val="restart"/>
          </w:tcPr>
          <w:p w:rsidR="00CA7CC7" w:rsidRDefault="00CA7CC7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Строительство здания женской консультации на земельном участке по адресу: Санкт-Петербург, Будапештская ул., участок 112А (северо-западнее </w:t>
            </w:r>
            <w:r w:rsidR="00065CB1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 xml:space="preserve">д. 112, корп. 1, литера А, по Будапештской ул.) </w:t>
            </w:r>
          </w:p>
        </w:tc>
        <w:tc>
          <w:tcPr>
            <w:tcW w:w="425" w:type="dxa"/>
            <w:vMerge w:val="restart"/>
          </w:tcPr>
          <w:p w:rsidR="00CA7CC7" w:rsidRDefault="00CA7CC7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992" w:type="dxa"/>
            <w:vMerge w:val="restart"/>
          </w:tcPr>
          <w:p w:rsidR="00CA7CC7" w:rsidRDefault="00CA7CC7" w:rsidP="00065CB1">
            <w:pPr>
              <w:spacing w:line="229" w:lineRule="auto"/>
              <w:ind w:right="-61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Фрунзенский</w:t>
            </w:r>
          </w:p>
        </w:tc>
        <w:tc>
          <w:tcPr>
            <w:tcW w:w="567" w:type="dxa"/>
            <w:vMerge w:val="restart"/>
          </w:tcPr>
          <w:p w:rsidR="00CA7CC7" w:rsidRDefault="00CA7CC7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500 посещений в смену</w:t>
            </w:r>
          </w:p>
        </w:tc>
        <w:tc>
          <w:tcPr>
            <w:tcW w:w="709" w:type="dxa"/>
          </w:tcPr>
          <w:p w:rsidR="00CA7CC7" w:rsidRDefault="00CA7CC7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567" w:type="dxa"/>
          </w:tcPr>
          <w:p w:rsidR="00CA7CC7" w:rsidRDefault="00CA7CC7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2023 - 2025</w:t>
            </w:r>
          </w:p>
        </w:tc>
        <w:tc>
          <w:tcPr>
            <w:tcW w:w="992" w:type="dxa"/>
          </w:tcPr>
          <w:p w:rsidR="00CA7CC7" w:rsidRDefault="00CA7CC7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38 997,5</w:t>
            </w:r>
          </w:p>
        </w:tc>
        <w:tc>
          <w:tcPr>
            <w:tcW w:w="993" w:type="dxa"/>
            <w:vMerge w:val="restart"/>
          </w:tcPr>
          <w:p w:rsidR="00CA7CC7" w:rsidRDefault="00CA7CC7" w:rsidP="00AF1B9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32 036,9</w:t>
            </w:r>
          </w:p>
        </w:tc>
        <w:tc>
          <w:tcPr>
            <w:tcW w:w="851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32 036,9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CA7CC7" w:rsidRPr="009D5909" w:rsidRDefault="00CA7CC7" w:rsidP="00AF1B96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7CC7" w:rsidRPr="009D5909" w:rsidRDefault="00CA7CC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AF1B96" w:rsidRPr="009D5909" w:rsidTr="00970B3F">
        <w:trPr>
          <w:trHeight w:val="234"/>
        </w:trPr>
        <w:tc>
          <w:tcPr>
            <w:tcW w:w="1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7CC7" w:rsidRPr="009D5909" w:rsidRDefault="00CA7CC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CA7CC7" w:rsidRPr="009D5909" w:rsidRDefault="00CA7CC7" w:rsidP="00AF1B9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958" w:type="dxa"/>
            <w:vMerge/>
          </w:tcPr>
          <w:p w:rsidR="00CA7CC7" w:rsidRPr="009D5909" w:rsidRDefault="00CA7CC7" w:rsidP="00AF1B9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CA7CC7" w:rsidRPr="009D5909" w:rsidRDefault="00CA7CC7" w:rsidP="00AF1B96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vMerge/>
          </w:tcPr>
          <w:p w:rsidR="00CA7CC7" w:rsidRPr="009D5909" w:rsidRDefault="00CA7CC7" w:rsidP="00AF1B96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</w:tcPr>
          <w:p w:rsidR="00CA7CC7" w:rsidRPr="009D5909" w:rsidRDefault="00CA7CC7" w:rsidP="00AF1B96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</w:tcPr>
          <w:p w:rsidR="00CA7CC7" w:rsidRPr="004D585D" w:rsidRDefault="00CA7CC7" w:rsidP="00AF1B96">
            <w:pPr>
              <w:rPr>
                <w:color w:val="000000"/>
                <w:spacing w:val="-2"/>
                <w:sz w:val="18"/>
                <w:szCs w:val="18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567" w:type="dxa"/>
          </w:tcPr>
          <w:p w:rsidR="00CA7CC7" w:rsidRPr="00080BA1" w:rsidRDefault="00CA7CC7" w:rsidP="00AF1B96">
            <w:pPr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2025 - 2027</w:t>
            </w:r>
          </w:p>
        </w:tc>
        <w:tc>
          <w:tcPr>
            <w:tcW w:w="992" w:type="dxa"/>
          </w:tcPr>
          <w:p w:rsidR="00CA7CC7" w:rsidRPr="00080BA1" w:rsidRDefault="00CA7CC7" w:rsidP="00AF1B96">
            <w:pPr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1 903 693,7</w:t>
            </w:r>
          </w:p>
        </w:tc>
        <w:tc>
          <w:tcPr>
            <w:tcW w:w="993" w:type="dxa"/>
            <w:vMerge/>
          </w:tcPr>
          <w:p w:rsidR="00CA7CC7" w:rsidRPr="00080BA1" w:rsidRDefault="00CA7CC7" w:rsidP="00AF1B96">
            <w:pPr>
              <w:jc w:val="center"/>
              <w:rPr>
                <w:sz w:val="2"/>
                <w:highlight w:val="yellow"/>
              </w:rPr>
            </w:pPr>
          </w:p>
        </w:tc>
        <w:tc>
          <w:tcPr>
            <w:tcW w:w="850" w:type="dxa"/>
          </w:tcPr>
          <w:p w:rsidR="00CA7CC7" w:rsidRPr="00080BA1" w:rsidRDefault="00CA7CC7" w:rsidP="00836728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851" w:type="dxa"/>
          </w:tcPr>
          <w:p w:rsidR="00CA7CC7" w:rsidRPr="00080BA1" w:rsidRDefault="00CA7CC7" w:rsidP="00836728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850" w:type="dxa"/>
          </w:tcPr>
          <w:p w:rsidR="00CA7CC7" w:rsidRPr="00AF1B96" w:rsidRDefault="00CA7CC7" w:rsidP="00836728">
            <w:pPr>
              <w:ind w:right="-62"/>
              <w:jc w:val="center"/>
              <w:rPr>
                <w:color w:val="000000"/>
                <w:spacing w:val="-6"/>
                <w:sz w:val="16"/>
                <w:highlight w:val="yellow"/>
              </w:rPr>
            </w:pPr>
            <w:r w:rsidRPr="00AF1B96">
              <w:rPr>
                <w:color w:val="000000"/>
                <w:spacing w:val="-6"/>
                <w:sz w:val="16"/>
              </w:rPr>
              <w:t>1 883 693,7</w:t>
            </w:r>
          </w:p>
        </w:tc>
        <w:tc>
          <w:tcPr>
            <w:tcW w:w="851" w:type="dxa"/>
          </w:tcPr>
          <w:p w:rsidR="00CA7CC7" w:rsidRPr="00080BA1" w:rsidRDefault="00CA7CC7" w:rsidP="00836728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CA7CC7" w:rsidRPr="00080BA1" w:rsidRDefault="00CA7CC7" w:rsidP="00836728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CA7CC7" w:rsidRPr="00080BA1" w:rsidRDefault="00CA7CC7" w:rsidP="00836728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CA7CC7" w:rsidRPr="00080BA1" w:rsidRDefault="00CA7CC7" w:rsidP="00836728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1 903 693,7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CA7CC7" w:rsidRPr="009D5909" w:rsidRDefault="00CA7CC7" w:rsidP="00AF1B96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7CC7" w:rsidRPr="009D5909" w:rsidRDefault="00CA7CC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AF1B96" w:rsidRPr="009D5909" w:rsidTr="00970B3F">
        <w:trPr>
          <w:trHeight w:val="105"/>
        </w:trPr>
        <w:tc>
          <w:tcPr>
            <w:tcW w:w="1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7CC7" w:rsidRPr="009D5909" w:rsidRDefault="00CA7CC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CA7CC7" w:rsidRPr="009D5909" w:rsidRDefault="00CA7CC7" w:rsidP="00AF1B9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958" w:type="dxa"/>
            <w:vMerge/>
          </w:tcPr>
          <w:p w:rsidR="00CA7CC7" w:rsidRPr="009D5909" w:rsidRDefault="00CA7CC7" w:rsidP="00AF1B96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</w:tcPr>
          <w:p w:rsidR="00CA7CC7" w:rsidRPr="009D5909" w:rsidRDefault="00CA7CC7" w:rsidP="00AF1B96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vMerge/>
          </w:tcPr>
          <w:p w:rsidR="00CA7CC7" w:rsidRPr="009D5909" w:rsidRDefault="00CA7CC7" w:rsidP="00AF1B96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</w:tcPr>
          <w:p w:rsidR="00CA7CC7" w:rsidRPr="009D5909" w:rsidRDefault="00CA7CC7" w:rsidP="00AF1B96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</w:tcPr>
          <w:p w:rsidR="00CA7CC7" w:rsidRPr="004D585D" w:rsidRDefault="00CA7CC7" w:rsidP="00AF1B96">
            <w:pPr>
              <w:rPr>
                <w:color w:val="000000"/>
                <w:spacing w:val="-2"/>
                <w:sz w:val="17"/>
                <w:szCs w:val="17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567" w:type="dxa"/>
          </w:tcPr>
          <w:p w:rsidR="00CA7CC7" w:rsidRPr="00080BA1" w:rsidRDefault="00CA7CC7" w:rsidP="00AF1B96">
            <w:pPr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2023 - 2027</w:t>
            </w:r>
          </w:p>
        </w:tc>
        <w:tc>
          <w:tcPr>
            <w:tcW w:w="992" w:type="dxa"/>
          </w:tcPr>
          <w:p w:rsidR="00CA7CC7" w:rsidRPr="00080BA1" w:rsidRDefault="00CA7CC7" w:rsidP="00AF1B96">
            <w:pPr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1 942 691,2</w:t>
            </w:r>
          </w:p>
        </w:tc>
        <w:tc>
          <w:tcPr>
            <w:tcW w:w="993" w:type="dxa"/>
            <w:vMerge/>
          </w:tcPr>
          <w:p w:rsidR="00CA7CC7" w:rsidRPr="00080BA1" w:rsidRDefault="00CA7CC7" w:rsidP="00AF1B96">
            <w:pPr>
              <w:jc w:val="center"/>
              <w:rPr>
                <w:sz w:val="2"/>
                <w:highlight w:val="yellow"/>
              </w:rPr>
            </w:pPr>
          </w:p>
        </w:tc>
        <w:tc>
          <w:tcPr>
            <w:tcW w:w="850" w:type="dxa"/>
          </w:tcPr>
          <w:p w:rsidR="00CA7CC7" w:rsidRPr="00080BA1" w:rsidRDefault="00CA7CC7" w:rsidP="00836728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42 036,9</w:t>
            </w:r>
          </w:p>
        </w:tc>
        <w:tc>
          <w:tcPr>
            <w:tcW w:w="851" w:type="dxa"/>
          </w:tcPr>
          <w:p w:rsidR="00CA7CC7" w:rsidRPr="00080BA1" w:rsidRDefault="00CA7CC7" w:rsidP="00836728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850" w:type="dxa"/>
          </w:tcPr>
          <w:p w:rsidR="00CA7CC7" w:rsidRPr="00AF1B96" w:rsidRDefault="00CA7CC7" w:rsidP="00836728">
            <w:pPr>
              <w:ind w:right="-62"/>
              <w:jc w:val="center"/>
              <w:rPr>
                <w:color w:val="000000"/>
                <w:spacing w:val="-6"/>
                <w:sz w:val="16"/>
                <w:highlight w:val="yellow"/>
              </w:rPr>
            </w:pPr>
            <w:r w:rsidRPr="00AF1B96">
              <w:rPr>
                <w:color w:val="000000"/>
                <w:spacing w:val="-6"/>
                <w:sz w:val="16"/>
              </w:rPr>
              <w:t>1 883 693,7</w:t>
            </w:r>
          </w:p>
        </w:tc>
        <w:tc>
          <w:tcPr>
            <w:tcW w:w="851" w:type="dxa"/>
          </w:tcPr>
          <w:p w:rsidR="00CA7CC7" w:rsidRPr="00080BA1" w:rsidRDefault="00CA7CC7" w:rsidP="00836728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CA7CC7" w:rsidRPr="00080BA1" w:rsidRDefault="00CA7CC7" w:rsidP="00836728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CA7CC7" w:rsidRPr="00080BA1" w:rsidRDefault="00CA7CC7" w:rsidP="00836728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CA7CC7" w:rsidRPr="00080BA1" w:rsidRDefault="00CA7CC7" w:rsidP="00836728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1 935 730,6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CA7CC7" w:rsidRPr="009D5909" w:rsidRDefault="00CA7CC7" w:rsidP="00AF1B96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7CC7" w:rsidRPr="009D5909" w:rsidRDefault="00CA7CC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AF1B96" w:rsidRPr="009D5909" w:rsidTr="00970B3F">
        <w:trPr>
          <w:trHeight w:val="234"/>
        </w:trPr>
        <w:tc>
          <w:tcPr>
            <w:tcW w:w="14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A7CC7" w:rsidRPr="009D5909" w:rsidRDefault="00CA7CC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 w:val="restart"/>
            <w:tcBorders>
              <w:left w:val="single" w:sz="4" w:space="0" w:color="auto"/>
            </w:tcBorders>
          </w:tcPr>
          <w:p w:rsidR="00CA7CC7" w:rsidRPr="009D5909" w:rsidRDefault="00CA7CC7" w:rsidP="00AF1B9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9D5909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958" w:type="dxa"/>
            <w:vMerge w:val="restart"/>
          </w:tcPr>
          <w:p w:rsidR="00CA7CC7" w:rsidRDefault="00CA7CC7" w:rsidP="008C7E1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Строительство здания диагностического центра по адресу: </w:t>
            </w:r>
            <w:r w:rsidR="00065CB1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>Санкт-Петербург, Туристская ул., участок 17 (северо-западнее пересечения Яхтенной ул</w:t>
            </w:r>
            <w:r w:rsidR="008C7E11">
              <w:rPr>
                <w:color w:val="000000"/>
                <w:spacing w:val="-2"/>
                <w:sz w:val="16"/>
              </w:rPr>
              <w:t>.</w:t>
            </w:r>
            <w:r w:rsidR="00065CB1">
              <w:rPr>
                <w:color w:val="000000"/>
                <w:spacing w:val="-2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</w:rPr>
              <w:t>и ул</w:t>
            </w:r>
            <w:r w:rsidR="008C7E11">
              <w:rPr>
                <w:color w:val="000000"/>
                <w:spacing w:val="-2"/>
                <w:sz w:val="16"/>
              </w:rPr>
              <w:t>.</w:t>
            </w:r>
            <w:r w:rsidR="00065CB1">
              <w:rPr>
                <w:color w:val="000000"/>
                <w:spacing w:val="-2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</w:rPr>
              <w:t>Оптиков)</w:t>
            </w:r>
          </w:p>
        </w:tc>
        <w:tc>
          <w:tcPr>
            <w:tcW w:w="425" w:type="dxa"/>
            <w:vMerge w:val="restart"/>
          </w:tcPr>
          <w:p w:rsidR="00CA7CC7" w:rsidRDefault="00CA7CC7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992" w:type="dxa"/>
            <w:vMerge w:val="restart"/>
          </w:tcPr>
          <w:p w:rsidR="00CA7CC7" w:rsidRDefault="00CA7CC7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Приморский</w:t>
            </w:r>
          </w:p>
        </w:tc>
        <w:tc>
          <w:tcPr>
            <w:tcW w:w="567" w:type="dxa"/>
            <w:vMerge w:val="restart"/>
          </w:tcPr>
          <w:p w:rsidR="00CA7CC7" w:rsidRDefault="00CA7CC7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880 посещений в смену</w:t>
            </w:r>
          </w:p>
        </w:tc>
        <w:tc>
          <w:tcPr>
            <w:tcW w:w="709" w:type="dxa"/>
          </w:tcPr>
          <w:p w:rsidR="00CA7CC7" w:rsidRDefault="00CA7CC7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567" w:type="dxa"/>
          </w:tcPr>
          <w:p w:rsidR="00CA7CC7" w:rsidRDefault="00CA7CC7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2023 - 2025</w:t>
            </w:r>
          </w:p>
        </w:tc>
        <w:tc>
          <w:tcPr>
            <w:tcW w:w="992" w:type="dxa"/>
          </w:tcPr>
          <w:p w:rsidR="00CA7CC7" w:rsidRDefault="00CA7CC7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38 027,3</w:t>
            </w:r>
          </w:p>
        </w:tc>
        <w:tc>
          <w:tcPr>
            <w:tcW w:w="993" w:type="dxa"/>
            <w:vMerge w:val="restart"/>
          </w:tcPr>
          <w:p w:rsidR="00CA7CC7" w:rsidRDefault="00CA7CC7" w:rsidP="00AF1B9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30 927,6</w:t>
            </w:r>
          </w:p>
        </w:tc>
        <w:tc>
          <w:tcPr>
            <w:tcW w:w="851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CA7CC7" w:rsidRPr="00AF1B96" w:rsidRDefault="00CA7CC7" w:rsidP="00836728">
            <w:pPr>
              <w:spacing w:line="229" w:lineRule="auto"/>
              <w:jc w:val="center"/>
              <w:rPr>
                <w:color w:val="000000"/>
                <w:spacing w:val="-6"/>
                <w:sz w:val="16"/>
              </w:rPr>
            </w:pPr>
            <w:r w:rsidRPr="00AF1B96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851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30 927,6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CA7CC7" w:rsidRPr="009D5909" w:rsidRDefault="00CA7CC7" w:rsidP="00AF1B96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CA7CC7" w:rsidRPr="009D5909" w:rsidRDefault="00CA7CC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AF1B96" w:rsidRPr="009D5909" w:rsidTr="00970B3F">
        <w:trPr>
          <w:trHeight w:val="234"/>
        </w:trPr>
        <w:tc>
          <w:tcPr>
            <w:tcW w:w="144" w:type="dxa"/>
            <w:vMerge/>
            <w:tcBorders>
              <w:left w:val="nil"/>
              <w:right w:val="single" w:sz="4" w:space="0" w:color="auto"/>
            </w:tcBorders>
          </w:tcPr>
          <w:p w:rsidR="00CA7CC7" w:rsidRPr="009D5909" w:rsidRDefault="00CA7CC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CA7CC7" w:rsidRPr="009D5909" w:rsidRDefault="00CA7CC7" w:rsidP="00AF1B9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958" w:type="dxa"/>
            <w:vMerge/>
          </w:tcPr>
          <w:p w:rsidR="00CA7CC7" w:rsidRPr="009D5909" w:rsidRDefault="00CA7CC7" w:rsidP="00AF1B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CA7CC7" w:rsidRPr="009D5909" w:rsidRDefault="00CA7CC7" w:rsidP="00AF1B9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CA7CC7" w:rsidRPr="009D5909" w:rsidRDefault="00CA7CC7" w:rsidP="00AF1B96">
            <w:pPr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CA7CC7" w:rsidRPr="009D5909" w:rsidRDefault="00CA7CC7" w:rsidP="00AF1B96">
            <w:pPr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709" w:type="dxa"/>
          </w:tcPr>
          <w:p w:rsidR="00CA7CC7" w:rsidRPr="004D585D" w:rsidRDefault="00CA7CC7" w:rsidP="00AF1B96">
            <w:pPr>
              <w:rPr>
                <w:color w:val="000000"/>
                <w:spacing w:val="-2"/>
                <w:sz w:val="18"/>
                <w:szCs w:val="18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567" w:type="dxa"/>
          </w:tcPr>
          <w:p w:rsidR="00CA7CC7" w:rsidRPr="009D5909" w:rsidRDefault="00CA7CC7" w:rsidP="00AF1B96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2025 - 2027</w:t>
            </w:r>
          </w:p>
        </w:tc>
        <w:tc>
          <w:tcPr>
            <w:tcW w:w="992" w:type="dxa"/>
          </w:tcPr>
          <w:p w:rsidR="00CA7CC7" w:rsidRPr="009D5909" w:rsidRDefault="00CA7CC7" w:rsidP="00AF1B96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2 923 745,1</w:t>
            </w:r>
          </w:p>
        </w:tc>
        <w:tc>
          <w:tcPr>
            <w:tcW w:w="993" w:type="dxa"/>
            <w:vMerge/>
          </w:tcPr>
          <w:p w:rsidR="00CA7CC7" w:rsidRPr="009D5909" w:rsidRDefault="00CA7CC7" w:rsidP="00AF1B96">
            <w:pPr>
              <w:jc w:val="center"/>
              <w:rPr>
                <w:sz w:val="2"/>
              </w:rPr>
            </w:pPr>
          </w:p>
        </w:tc>
        <w:tc>
          <w:tcPr>
            <w:tcW w:w="850" w:type="dxa"/>
          </w:tcPr>
          <w:p w:rsidR="00CA7CC7" w:rsidRPr="009D5909" w:rsidRDefault="00CA7CC7" w:rsidP="00836728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61 748,0</w:t>
            </w:r>
          </w:p>
        </w:tc>
        <w:tc>
          <w:tcPr>
            <w:tcW w:w="851" w:type="dxa"/>
          </w:tcPr>
          <w:p w:rsidR="00CA7CC7" w:rsidRPr="009D5909" w:rsidRDefault="00CA7CC7" w:rsidP="00836728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</w:tcPr>
          <w:p w:rsidR="00CA7CC7" w:rsidRPr="00AF1B96" w:rsidRDefault="00CA7CC7" w:rsidP="00836728">
            <w:pPr>
              <w:ind w:right="-62"/>
              <w:jc w:val="center"/>
              <w:rPr>
                <w:color w:val="000000"/>
                <w:spacing w:val="-6"/>
                <w:sz w:val="16"/>
              </w:rPr>
            </w:pPr>
            <w:r w:rsidRPr="00AF1B96">
              <w:rPr>
                <w:color w:val="000000"/>
                <w:spacing w:val="-6"/>
                <w:sz w:val="16"/>
              </w:rPr>
              <w:t>2 761 997,1</w:t>
            </w:r>
          </w:p>
        </w:tc>
        <w:tc>
          <w:tcPr>
            <w:tcW w:w="851" w:type="dxa"/>
          </w:tcPr>
          <w:p w:rsidR="00CA7CC7" w:rsidRPr="009D5909" w:rsidRDefault="00CA7CC7" w:rsidP="00836728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CA7CC7" w:rsidRPr="009D5909" w:rsidRDefault="00CA7CC7" w:rsidP="00836728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CA7CC7" w:rsidRPr="009D5909" w:rsidRDefault="00CA7CC7" w:rsidP="00836728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CA7CC7" w:rsidRPr="009D5909" w:rsidRDefault="00CA7CC7" w:rsidP="00836728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2 923 745,1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CA7CC7" w:rsidRPr="009D5909" w:rsidRDefault="00CA7CC7" w:rsidP="00AF1B96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</w:tcPr>
          <w:p w:rsidR="00CA7CC7" w:rsidRPr="009D5909" w:rsidRDefault="00CA7CC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AF1B96" w:rsidRPr="009D5909" w:rsidTr="00970B3F">
        <w:trPr>
          <w:trHeight w:val="207"/>
        </w:trPr>
        <w:tc>
          <w:tcPr>
            <w:tcW w:w="14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A7CC7" w:rsidRPr="009D5909" w:rsidRDefault="00CA7CC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CA7CC7" w:rsidRPr="009D5909" w:rsidRDefault="00CA7CC7" w:rsidP="00AF1B9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958" w:type="dxa"/>
            <w:vMerge/>
          </w:tcPr>
          <w:p w:rsidR="00CA7CC7" w:rsidRPr="009D5909" w:rsidRDefault="00CA7CC7" w:rsidP="00AF1B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CA7CC7" w:rsidRPr="009D5909" w:rsidRDefault="00CA7CC7" w:rsidP="00AF1B9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CA7CC7" w:rsidRPr="009D5909" w:rsidRDefault="00CA7CC7" w:rsidP="00AF1B96">
            <w:pPr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CA7CC7" w:rsidRPr="009D5909" w:rsidRDefault="00CA7CC7" w:rsidP="00AF1B96">
            <w:pPr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709" w:type="dxa"/>
          </w:tcPr>
          <w:p w:rsidR="00CA7CC7" w:rsidRPr="004D585D" w:rsidRDefault="00CA7CC7" w:rsidP="00AF1B96">
            <w:pPr>
              <w:rPr>
                <w:color w:val="000000"/>
                <w:spacing w:val="-2"/>
                <w:sz w:val="17"/>
                <w:szCs w:val="17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567" w:type="dxa"/>
          </w:tcPr>
          <w:p w:rsidR="00CA7CC7" w:rsidRPr="009D5909" w:rsidRDefault="00CA7CC7" w:rsidP="00AF1B96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2023 - 2027</w:t>
            </w:r>
          </w:p>
        </w:tc>
        <w:tc>
          <w:tcPr>
            <w:tcW w:w="992" w:type="dxa"/>
          </w:tcPr>
          <w:p w:rsidR="00CA7CC7" w:rsidRPr="009D5909" w:rsidRDefault="00CA7CC7" w:rsidP="00AF1B96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2 961 772,4</w:t>
            </w:r>
          </w:p>
        </w:tc>
        <w:tc>
          <w:tcPr>
            <w:tcW w:w="993" w:type="dxa"/>
            <w:vMerge/>
          </w:tcPr>
          <w:p w:rsidR="00CA7CC7" w:rsidRPr="009D5909" w:rsidRDefault="00CA7CC7" w:rsidP="00AF1B96">
            <w:pPr>
              <w:jc w:val="center"/>
              <w:rPr>
                <w:sz w:val="2"/>
              </w:rPr>
            </w:pPr>
          </w:p>
        </w:tc>
        <w:tc>
          <w:tcPr>
            <w:tcW w:w="850" w:type="dxa"/>
          </w:tcPr>
          <w:p w:rsidR="00CA7CC7" w:rsidRPr="009D5909" w:rsidRDefault="00CA7CC7" w:rsidP="00836728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92 675,6</w:t>
            </w:r>
          </w:p>
        </w:tc>
        <w:tc>
          <w:tcPr>
            <w:tcW w:w="851" w:type="dxa"/>
          </w:tcPr>
          <w:p w:rsidR="00CA7CC7" w:rsidRPr="009D5909" w:rsidRDefault="00CA7CC7" w:rsidP="00836728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</w:tcPr>
          <w:p w:rsidR="00CA7CC7" w:rsidRPr="00AF1B96" w:rsidRDefault="00CA7CC7" w:rsidP="00836728">
            <w:pPr>
              <w:ind w:right="-62"/>
              <w:jc w:val="center"/>
              <w:rPr>
                <w:color w:val="000000"/>
                <w:spacing w:val="-6"/>
                <w:sz w:val="16"/>
              </w:rPr>
            </w:pPr>
            <w:r w:rsidRPr="00AF1B96">
              <w:rPr>
                <w:color w:val="000000"/>
                <w:spacing w:val="-6"/>
                <w:sz w:val="16"/>
              </w:rPr>
              <w:t>2 761 997,1</w:t>
            </w:r>
          </w:p>
        </w:tc>
        <w:tc>
          <w:tcPr>
            <w:tcW w:w="851" w:type="dxa"/>
          </w:tcPr>
          <w:p w:rsidR="00CA7CC7" w:rsidRPr="009D5909" w:rsidRDefault="00CA7CC7" w:rsidP="00836728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CA7CC7" w:rsidRPr="009D5909" w:rsidRDefault="00CA7CC7" w:rsidP="00836728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CA7CC7" w:rsidRPr="009D5909" w:rsidRDefault="00CA7CC7" w:rsidP="00836728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CA7CC7" w:rsidRPr="009D5909" w:rsidRDefault="00CA7CC7" w:rsidP="00836728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2 954 672,7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CA7CC7" w:rsidRPr="009D5909" w:rsidRDefault="00CA7CC7" w:rsidP="00AF1B96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CA7CC7" w:rsidRPr="009D5909" w:rsidRDefault="00CA7CC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AF1B96" w:rsidRPr="009D5909" w:rsidTr="00970B3F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7CC7" w:rsidRPr="009D5909" w:rsidRDefault="00CA7CC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</w:tcPr>
          <w:p w:rsidR="00CA7CC7" w:rsidRPr="004D585D" w:rsidRDefault="00CA7CC7" w:rsidP="00AF1B9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4D585D">
              <w:rPr>
                <w:sz w:val="18"/>
                <w:szCs w:val="18"/>
              </w:rPr>
              <w:t>2.2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958" w:type="dxa"/>
          </w:tcPr>
          <w:p w:rsidR="00AF1B96" w:rsidRDefault="00CA7CC7" w:rsidP="00065CB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Реконструкция зданий ГБУЗ </w:t>
            </w:r>
            <w:r w:rsidR="00065CB1">
              <w:rPr>
                <w:color w:val="000000"/>
                <w:spacing w:val="-2"/>
                <w:sz w:val="16"/>
              </w:rPr>
              <w:t>«</w:t>
            </w:r>
            <w:r>
              <w:rPr>
                <w:color w:val="000000"/>
                <w:spacing w:val="-2"/>
                <w:sz w:val="16"/>
              </w:rPr>
              <w:t>Городская больница № 40 Курортного района</w:t>
            </w:r>
            <w:r w:rsidR="00065CB1">
              <w:rPr>
                <w:color w:val="000000"/>
                <w:spacing w:val="-2"/>
                <w:sz w:val="16"/>
              </w:rPr>
              <w:t>»</w:t>
            </w:r>
            <w:r>
              <w:rPr>
                <w:color w:val="000000"/>
                <w:spacing w:val="-2"/>
                <w:sz w:val="16"/>
              </w:rPr>
              <w:t xml:space="preserve"> под размещение лаборатории клеточных технологий по адресу: Санкт-Петербург, г. Сестрорецк, </w:t>
            </w:r>
            <w:r w:rsidR="008C7E11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 xml:space="preserve">ул. Борисова, д. 9, литера У, и материального склада по адресу: </w:t>
            </w:r>
            <w:r w:rsidR="008C7E11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>Санкт-Петербург, Сестрорецк, наб. р. Сестры, д. 23, литера 3</w:t>
            </w:r>
          </w:p>
        </w:tc>
        <w:tc>
          <w:tcPr>
            <w:tcW w:w="425" w:type="dxa"/>
          </w:tcPr>
          <w:p w:rsidR="00CA7CC7" w:rsidRDefault="00CA7CC7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992" w:type="dxa"/>
          </w:tcPr>
          <w:p w:rsidR="00CA7CC7" w:rsidRDefault="00CA7CC7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Курортный</w:t>
            </w:r>
          </w:p>
        </w:tc>
        <w:tc>
          <w:tcPr>
            <w:tcW w:w="567" w:type="dxa"/>
          </w:tcPr>
          <w:p w:rsidR="00CA7CC7" w:rsidRDefault="00CA7CC7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2136,9 кв.м.</w:t>
            </w:r>
          </w:p>
        </w:tc>
        <w:tc>
          <w:tcPr>
            <w:tcW w:w="709" w:type="dxa"/>
          </w:tcPr>
          <w:p w:rsidR="00CA7CC7" w:rsidRDefault="00CA7CC7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567" w:type="dxa"/>
          </w:tcPr>
          <w:p w:rsidR="00CA7CC7" w:rsidRDefault="00CA7CC7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2022 - 2025</w:t>
            </w:r>
          </w:p>
        </w:tc>
        <w:tc>
          <w:tcPr>
            <w:tcW w:w="992" w:type="dxa"/>
          </w:tcPr>
          <w:p w:rsidR="00CA7CC7" w:rsidRDefault="00CA7CC7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2 004 423,7</w:t>
            </w:r>
          </w:p>
        </w:tc>
        <w:tc>
          <w:tcPr>
            <w:tcW w:w="993" w:type="dxa"/>
          </w:tcPr>
          <w:p w:rsidR="00CA7CC7" w:rsidRDefault="00CA7CC7" w:rsidP="00AF1B9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</w:tcPr>
          <w:p w:rsidR="00CA7CC7" w:rsidRPr="00AF1B96" w:rsidRDefault="00CA7CC7" w:rsidP="00836728">
            <w:pPr>
              <w:spacing w:line="229" w:lineRule="auto"/>
              <w:ind w:right="-62"/>
              <w:jc w:val="center"/>
              <w:rPr>
                <w:color w:val="000000"/>
                <w:spacing w:val="-6"/>
                <w:sz w:val="16"/>
              </w:rPr>
            </w:pPr>
            <w:r w:rsidRPr="00AF1B96">
              <w:rPr>
                <w:color w:val="000000"/>
                <w:spacing w:val="-6"/>
                <w:sz w:val="16"/>
              </w:rPr>
              <w:t>1 822 732,6</w:t>
            </w:r>
          </w:p>
        </w:tc>
        <w:tc>
          <w:tcPr>
            <w:tcW w:w="851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CA7CC7" w:rsidRDefault="00CA7CC7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1 822 732,6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A7CC7" w:rsidRPr="009D5909" w:rsidRDefault="00CA7CC7" w:rsidP="00AF1B96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7CC7" w:rsidRPr="009D5909" w:rsidRDefault="00CA7CC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AF1B96" w:rsidRPr="009D5909" w:rsidTr="00970B3F">
        <w:trPr>
          <w:trHeight w:val="235"/>
        </w:trPr>
        <w:tc>
          <w:tcPr>
            <w:tcW w:w="14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 w:val="restart"/>
            <w:tcBorders>
              <w:left w:val="single" w:sz="4" w:space="0" w:color="auto"/>
            </w:tcBorders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2.27</w:t>
            </w:r>
          </w:p>
        </w:tc>
        <w:tc>
          <w:tcPr>
            <w:tcW w:w="1958" w:type="dxa"/>
            <w:vMerge w:val="restart"/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Строительство медицинского колледжа и городского аккредитационного центра для специалистов со средним медицинским образованием на земельном участке по адресу: Санкт-Петербург, Бухарестская ул., участок 10Г</w:t>
            </w:r>
          </w:p>
        </w:tc>
        <w:tc>
          <w:tcPr>
            <w:tcW w:w="425" w:type="dxa"/>
            <w:vMerge w:val="restart"/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992" w:type="dxa"/>
            <w:vMerge w:val="restart"/>
          </w:tcPr>
          <w:p w:rsidR="00AF1B96" w:rsidRDefault="00AF1B96" w:rsidP="00836728">
            <w:pPr>
              <w:spacing w:line="229" w:lineRule="auto"/>
              <w:ind w:right="-61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Фрунзенский</w:t>
            </w:r>
          </w:p>
        </w:tc>
        <w:tc>
          <w:tcPr>
            <w:tcW w:w="567" w:type="dxa"/>
            <w:vMerge w:val="restart"/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1200 Мест</w:t>
            </w:r>
          </w:p>
        </w:tc>
        <w:tc>
          <w:tcPr>
            <w:tcW w:w="709" w:type="dxa"/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567" w:type="dxa"/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2024 - 2027</w:t>
            </w:r>
          </w:p>
        </w:tc>
        <w:tc>
          <w:tcPr>
            <w:tcW w:w="992" w:type="dxa"/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146 169,8</w:t>
            </w:r>
          </w:p>
        </w:tc>
        <w:tc>
          <w:tcPr>
            <w:tcW w:w="993" w:type="dxa"/>
            <w:vMerge w:val="restart"/>
          </w:tcPr>
          <w:p w:rsidR="00AF1B96" w:rsidRDefault="00AF1B96" w:rsidP="00007DF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</w:tcPr>
          <w:p w:rsidR="00AF1B96" w:rsidRDefault="00AF1B96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14 952,9</w:t>
            </w:r>
          </w:p>
        </w:tc>
        <w:tc>
          <w:tcPr>
            <w:tcW w:w="851" w:type="dxa"/>
          </w:tcPr>
          <w:p w:rsidR="00AF1B96" w:rsidRDefault="00AF1B96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115 513,1</w:t>
            </w:r>
          </w:p>
        </w:tc>
        <w:tc>
          <w:tcPr>
            <w:tcW w:w="850" w:type="dxa"/>
          </w:tcPr>
          <w:p w:rsidR="00AF1B96" w:rsidRDefault="00AF1B96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15 703,8</w:t>
            </w:r>
          </w:p>
        </w:tc>
        <w:tc>
          <w:tcPr>
            <w:tcW w:w="851" w:type="dxa"/>
          </w:tcPr>
          <w:p w:rsidR="00AF1B96" w:rsidRDefault="00AF1B96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AF1B96" w:rsidRDefault="00AF1B96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AF1B96" w:rsidRDefault="00AF1B96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AF1B96" w:rsidRDefault="00AF1B96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146 169,8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AF1B96" w:rsidRPr="009D5909" w:rsidRDefault="00AF1B96" w:rsidP="00AF1B96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AF1B96" w:rsidRPr="009D5909" w:rsidTr="00970B3F">
        <w:trPr>
          <w:trHeight w:val="452"/>
        </w:trPr>
        <w:tc>
          <w:tcPr>
            <w:tcW w:w="144" w:type="dxa"/>
            <w:vMerge/>
            <w:tcBorders>
              <w:left w:val="nil"/>
              <w:right w:val="single" w:sz="4" w:space="0" w:color="auto"/>
            </w:tcBorders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58" w:type="dxa"/>
            <w:vMerge/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vMerge/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567" w:type="dxa"/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2027 - 2029</w:t>
            </w:r>
          </w:p>
        </w:tc>
        <w:tc>
          <w:tcPr>
            <w:tcW w:w="992" w:type="dxa"/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5 176 721,6</w:t>
            </w:r>
          </w:p>
        </w:tc>
        <w:tc>
          <w:tcPr>
            <w:tcW w:w="993" w:type="dxa"/>
            <w:vMerge/>
          </w:tcPr>
          <w:p w:rsidR="00AF1B96" w:rsidRDefault="00AF1B96" w:rsidP="00007DF5">
            <w:pPr>
              <w:jc w:val="center"/>
              <w:rPr>
                <w:sz w:val="2"/>
              </w:rPr>
            </w:pPr>
          </w:p>
        </w:tc>
        <w:tc>
          <w:tcPr>
            <w:tcW w:w="850" w:type="dxa"/>
          </w:tcPr>
          <w:p w:rsidR="00AF1B96" w:rsidRDefault="00AF1B96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AF1B96" w:rsidRDefault="00AF1B96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AF1B96" w:rsidRDefault="00AF1B96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500 000,0</w:t>
            </w:r>
          </w:p>
        </w:tc>
        <w:tc>
          <w:tcPr>
            <w:tcW w:w="851" w:type="dxa"/>
          </w:tcPr>
          <w:p w:rsidR="00AF1B96" w:rsidRPr="00AF1B96" w:rsidRDefault="00AF1B96" w:rsidP="00836728">
            <w:pPr>
              <w:spacing w:line="229" w:lineRule="auto"/>
              <w:ind w:right="-81"/>
              <w:jc w:val="center"/>
              <w:rPr>
                <w:color w:val="000000"/>
                <w:spacing w:val="-6"/>
                <w:sz w:val="16"/>
              </w:rPr>
            </w:pPr>
            <w:r w:rsidRPr="00AF1B96">
              <w:rPr>
                <w:color w:val="000000"/>
                <w:spacing w:val="-6"/>
                <w:sz w:val="16"/>
              </w:rPr>
              <w:t>2 000 000,0</w:t>
            </w:r>
          </w:p>
        </w:tc>
        <w:tc>
          <w:tcPr>
            <w:tcW w:w="850" w:type="dxa"/>
          </w:tcPr>
          <w:p w:rsidR="00AF1B96" w:rsidRPr="00AF1B96" w:rsidRDefault="00AF1B96" w:rsidP="00836728">
            <w:pPr>
              <w:spacing w:line="229" w:lineRule="auto"/>
              <w:ind w:right="-62"/>
              <w:jc w:val="center"/>
              <w:rPr>
                <w:color w:val="000000"/>
                <w:spacing w:val="-6"/>
                <w:sz w:val="16"/>
              </w:rPr>
            </w:pPr>
            <w:r w:rsidRPr="00AF1B96">
              <w:rPr>
                <w:color w:val="000000"/>
                <w:spacing w:val="-6"/>
                <w:sz w:val="16"/>
              </w:rPr>
              <w:t>2 676 721,6</w:t>
            </w:r>
          </w:p>
        </w:tc>
        <w:tc>
          <w:tcPr>
            <w:tcW w:w="284" w:type="dxa"/>
          </w:tcPr>
          <w:p w:rsidR="00AF1B96" w:rsidRDefault="00AF1B96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AF1B96" w:rsidRDefault="00AF1B96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5 176 721,6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F1B96" w:rsidRPr="009D5909" w:rsidRDefault="00AF1B96" w:rsidP="00AF1B96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4E4EB2" w:rsidRPr="009D5909" w:rsidTr="00970B3F">
        <w:trPr>
          <w:trHeight w:val="360"/>
        </w:trPr>
        <w:tc>
          <w:tcPr>
            <w:tcW w:w="14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1958" w:type="dxa"/>
            <w:vMerge/>
            <w:tcBorders>
              <w:bottom w:val="single" w:sz="4" w:space="0" w:color="auto"/>
            </w:tcBorders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vMerge/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567" w:type="dxa"/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2024 - 2029</w:t>
            </w:r>
          </w:p>
        </w:tc>
        <w:tc>
          <w:tcPr>
            <w:tcW w:w="992" w:type="dxa"/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5 322 891,4</w:t>
            </w:r>
          </w:p>
        </w:tc>
        <w:tc>
          <w:tcPr>
            <w:tcW w:w="993" w:type="dxa"/>
            <w:vMerge/>
          </w:tcPr>
          <w:p w:rsidR="00AF1B96" w:rsidRDefault="00AF1B96" w:rsidP="00007DF5">
            <w:pPr>
              <w:jc w:val="center"/>
              <w:rPr>
                <w:sz w:val="2"/>
              </w:rPr>
            </w:pPr>
          </w:p>
        </w:tc>
        <w:tc>
          <w:tcPr>
            <w:tcW w:w="850" w:type="dxa"/>
          </w:tcPr>
          <w:p w:rsidR="00AF1B96" w:rsidRDefault="00AF1B96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14 952,9</w:t>
            </w:r>
          </w:p>
        </w:tc>
        <w:tc>
          <w:tcPr>
            <w:tcW w:w="851" w:type="dxa"/>
          </w:tcPr>
          <w:p w:rsidR="00AF1B96" w:rsidRDefault="00AF1B96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115 513,1</w:t>
            </w:r>
          </w:p>
        </w:tc>
        <w:tc>
          <w:tcPr>
            <w:tcW w:w="850" w:type="dxa"/>
          </w:tcPr>
          <w:p w:rsidR="00AF1B96" w:rsidRDefault="00AF1B96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515 703,8</w:t>
            </w:r>
          </w:p>
        </w:tc>
        <w:tc>
          <w:tcPr>
            <w:tcW w:w="851" w:type="dxa"/>
          </w:tcPr>
          <w:p w:rsidR="00AF1B96" w:rsidRPr="00AF1B96" w:rsidRDefault="00AF1B96" w:rsidP="00836728">
            <w:pPr>
              <w:spacing w:line="229" w:lineRule="auto"/>
              <w:jc w:val="center"/>
              <w:rPr>
                <w:color w:val="000000"/>
                <w:spacing w:val="-6"/>
                <w:sz w:val="16"/>
              </w:rPr>
            </w:pPr>
            <w:r w:rsidRPr="00AF1B96">
              <w:rPr>
                <w:color w:val="000000"/>
                <w:spacing w:val="-6"/>
                <w:sz w:val="16"/>
              </w:rPr>
              <w:t>2 000 000,0</w:t>
            </w:r>
          </w:p>
        </w:tc>
        <w:tc>
          <w:tcPr>
            <w:tcW w:w="850" w:type="dxa"/>
          </w:tcPr>
          <w:p w:rsidR="00AF1B96" w:rsidRPr="00AF1B96" w:rsidRDefault="00AF1B96" w:rsidP="00836728">
            <w:pPr>
              <w:spacing w:line="229" w:lineRule="auto"/>
              <w:ind w:right="-62"/>
              <w:jc w:val="center"/>
              <w:rPr>
                <w:color w:val="000000"/>
                <w:spacing w:val="-6"/>
                <w:sz w:val="16"/>
              </w:rPr>
            </w:pPr>
            <w:r w:rsidRPr="00AF1B96">
              <w:rPr>
                <w:color w:val="000000"/>
                <w:spacing w:val="-6"/>
                <w:sz w:val="16"/>
              </w:rPr>
              <w:t>2 676 721,6</w:t>
            </w:r>
          </w:p>
        </w:tc>
        <w:tc>
          <w:tcPr>
            <w:tcW w:w="284" w:type="dxa"/>
          </w:tcPr>
          <w:p w:rsidR="00AF1B96" w:rsidRDefault="00AF1B96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AF1B96" w:rsidRDefault="00AF1B96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5 322 891,4</w:t>
            </w: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F1B96" w:rsidRPr="009D5909" w:rsidRDefault="00AF1B96" w:rsidP="00AF1B96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AF1B96" w:rsidRPr="009D5909" w:rsidTr="00970B3F">
        <w:trPr>
          <w:trHeight w:val="1253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</w:tcPr>
          <w:p w:rsidR="00AF1B96" w:rsidRDefault="00AF1B96" w:rsidP="00AF1B96">
            <w:pPr>
              <w:rPr>
                <w:sz w:val="2"/>
              </w:rPr>
            </w:pPr>
            <w:r>
              <w:rPr>
                <w:color w:val="000000"/>
                <w:spacing w:val="-2"/>
                <w:sz w:val="16"/>
              </w:rPr>
              <w:t>2.28</w:t>
            </w:r>
          </w:p>
        </w:tc>
        <w:tc>
          <w:tcPr>
            <w:tcW w:w="1958" w:type="dxa"/>
          </w:tcPr>
          <w:p w:rsidR="00AF1B96" w:rsidRDefault="00AF1B96" w:rsidP="00AF1B96">
            <w:pPr>
              <w:rPr>
                <w:sz w:val="2"/>
              </w:rPr>
            </w:pPr>
            <w:r>
              <w:rPr>
                <w:color w:val="000000"/>
                <w:spacing w:val="-2"/>
                <w:sz w:val="16"/>
              </w:rPr>
              <w:t>Строительство здания амбулаторно-поликлинического учреждения со встроенной станцией скорой и неотложной помощи по адресу: Санкт-Петербург, ул. Ольги Форш, участок 11</w:t>
            </w:r>
          </w:p>
        </w:tc>
        <w:tc>
          <w:tcPr>
            <w:tcW w:w="425" w:type="dxa"/>
          </w:tcPr>
          <w:p w:rsidR="00AF1B96" w:rsidRDefault="00AF1B96" w:rsidP="00AF1B96">
            <w:pPr>
              <w:rPr>
                <w:sz w:val="2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992" w:type="dxa"/>
          </w:tcPr>
          <w:p w:rsidR="00AF1B96" w:rsidRDefault="00AF1B96" w:rsidP="00836728">
            <w:pPr>
              <w:ind w:right="-61"/>
              <w:rPr>
                <w:sz w:val="2"/>
              </w:rPr>
            </w:pPr>
            <w:r>
              <w:rPr>
                <w:color w:val="000000"/>
                <w:spacing w:val="-2"/>
                <w:sz w:val="16"/>
              </w:rPr>
              <w:t>Калининский</w:t>
            </w:r>
          </w:p>
        </w:tc>
        <w:tc>
          <w:tcPr>
            <w:tcW w:w="567" w:type="dxa"/>
          </w:tcPr>
          <w:p w:rsidR="00AF1B96" w:rsidRDefault="00AF1B96" w:rsidP="00AF1B96">
            <w:pPr>
              <w:rPr>
                <w:sz w:val="2"/>
              </w:rPr>
            </w:pPr>
            <w:r>
              <w:rPr>
                <w:color w:val="000000"/>
                <w:spacing w:val="-2"/>
                <w:sz w:val="16"/>
              </w:rPr>
              <w:t>420 посещений в смену</w:t>
            </w:r>
          </w:p>
        </w:tc>
        <w:tc>
          <w:tcPr>
            <w:tcW w:w="709" w:type="dxa"/>
          </w:tcPr>
          <w:p w:rsidR="00AF1B96" w:rsidRPr="004D585D" w:rsidRDefault="00AF1B96" w:rsidP="00AF1B96">
            <w:pPr>
              <w:rPr>
                <w:color w:val="000000"/>
                <w:spacing w:val="-2"/>
                <w:sz w:val="18"/>
                <w:szCs w:val="18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567" w:type="dxa"/>
          </w:tcPr>
          <w:p w:rsidR="00AF1B96" w:rsidRPr="00080BA1" w:rsidRDefault="00AF1B96" w:rsidP="00AF1B96">
            <w:pPr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2024 - 2026</w:t>
            </w:r>
          </w:p>
        </w:tc>
        <w:tc>
          <w:tcPr>
            <w:tcW w:w="992" w:type="dxa"/>
          </w:tcPr>
          <w:p w:rsidR="00AF1B96" w:rsidRPr="00080BA1" w:rsidRDefault="00AF1B96" w:rsidP="00AF1B96">
            <w:pPr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2 200 575,9</w:t>
            </w:r>
          </w:p>
        </w:tc>
        <w:tc>
          <w:tcPr>
            <w:tcW w:w="993" w:type="dxa"/>
          </w:tcPr>
          <w:p w:rsidR="00AF1B96" w:rsidRPr="00080BA1" w:rsidRDefault="00AF1B96" w:rsidP="00007DF5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</w:tcPr>
          <w:p w:rsidR="00AF1B96" w:rsidRPr="00080BA1" w:rsidRDefault="00AF1B96" w:rsidP="00836728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640 000,0</w:t>
            </w:r>
          </w:p>
        </w:tc>
        <w:tc>
          <w:tcPr>
            <w:tcW w:w="851" w:type="dxa"/>
          </w:tcPr>
          <w:p w:rsidR="00AF1B96" w:rsidRPr="00080BA1" w:rsidRDefault="00AF1B96" w:rsidP="00836728">
            <w:pPr>
              <w:ind w:right="-62"/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 xml:space="preserve">1 </w:t>
            </w:r>
            <w:r w:rsidRPr="00AF1B96">
              <w:rPr>
                <w:color w:val="000000"/>
                <w:spacing w:val="-6"/>
                <w:sz w:val="16"/>
              </w:rPr>
              <w:t>480</w:t>
            </w:r>
            <w:r>
              <w:rPr>
                <w:color w:val="000000"/>
                <w:spacing w:val="-2"/>
                <w:sz w:val="16"/>
              </w:rPr>
              <w:t xml:space="preserve"> 816,6</w:t>
            </w:r>
          </w:p>
        </w:tc>
        <w:tc>
          <w:tcPr>
            <w:tcW w:w="850" w:type="dxa"/>
          </w:tcPr>
          <w:p w:rsidR="00AF1B96" w:rsidRPr="004D585D" w:rsidRDefault="00AF1B96" w:rsidP="00836728">
            <w:pPr>
              <w:ind w:right="-62"/>
              <w:jc w:val="center"/>
              <w:rPr>
                <w:color w:val="000000"/>
                <w:spacing w:val="-6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AF1B96" w:rsidRPr="00080BA1" w:rsidRDefault="00AF1B96" w:rsidP="00836728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AF1B96" w:rsidRPr="00080BA1" w:rsidRDefault="00AF1B96" w:rsidP="00836728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AF1B96" w:rsidRPr="00080BA1" w:rsidRDefault="00AF1B96" w:rsidP="00836728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AF1B96" w:rsidRPr="00080BA1" w:rsidRDefault="00AF1B96" w:rsidP="00836728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2 120 816,6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F1B96" w:rsidRPr="009D5909" w:rsidRDefault="00AF1B96" w:rsidP="00AF1B96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</w:t>
            </w:r>
            <w:r>
              <w:rPr>
                <w:color w:val="000000"/>
                <w:spacing w:val="-2"/>
                <w:sz w:val="20"/>
                <w:szCs w:val="20"/>
              </w:rPr>
              <w:t xml:space="preserve"> 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AF1B96" w:rsidRPr="009D5909" w:rsidTr="00970B3F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 w:val="restart"/>
            <w:tcBorders>
              <w:left w:val="single" w:sz="4" w:space="0" w:color="auto"/>
            </w:tcBorders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2.29</w:t>
            </w:r>
          </w:p>
        </w:tc>
        <w:tc>
          <w:tcPr>
            <w:tcW w:w="1958" w:type="dxa"/>
            <w:vMerge w:val="restart"/>
          </w:tcPr>
          <w:p w:rsidR="00AF1B96" w:rsidRDefault="00AF1B96" w:rsidP="000C5E1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Реконструкция здания </w:t>
            </w:r>
            <w:r w:rsidR="000C5E14">
              <w:rPr>
                <w:color w:val="000000"/>
                <w:spacing w:val="-2"/>
                <w:sz w:val="16"/>
              </w:rPr>
              <w:t xml:space="preserve">для размещения амбулаторно-поликлинического учреждения с дневным стационаром </w:t>
            </w:r>
            <w:r>
              <w:rPr>
                <w:color w:val="000000"/>
                <w:spacing w:val="-2"/>
                <w:sz w:val="16"/>
              </w:rPr>
              <w:t xml:space="preserve">по адресу: пос. Песочный, Ленинградская ул., д. 52а, литера А </w:t>
            </w:r>
          </w:p>
        </w:tc>
        <w:tc>
          <w:tcPr>
            <w:tcW w:w="425" w:type="dxa"/>
            <w:vMerge w:val="restart"/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992" w:type="dxa"/>
            <w:vMerge w:val="restart"/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Курортный</w:t>
            </w:r>
          </w:p>
        </w:tc>
        <w:tc>
          <w:tcPr>
            <w:tcW w:w="567" w:type="dxa"/>
            <w:vMerge w:val="restart"/>
          </w:tcPr>
          <w:p w:rsidR="00AF1B96" w:rsidRDefault="00AF1B96" w:rsidP="000C5E1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370 посещений в смену</w:t>
            </w:r>
            <w:r w:rsidR="000C5E14">
              <w:rPr>
                <w:color w:val="000000"/>
                <w:spacing w:val="-2"/>
                <w:sz w:val="16"/>
              </w:rPr>
              <w:t>/ 120 коек</w:t>
            </w:r>
          </w:p>
        </w:tc>
        <w:tc>
          <w:tcPr>
            <w:tcW w:w="709" w:type="dxa"/>
            <w:vMerge w:val="restart"/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567" w:type="dxa"/>
            <w:vMerge w:val="restart"/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2023 - 2026</w:t>
            </w:r>
          </w:p>
        </w:tc>
        <w:tc>
          <w:tcPr>
            <w:tcW w:w="992" w:type="dxa"/>
            <w:vMerge w:val="restart"/>
          </w:tcPr>
          <w:p w:rsidR="00AF1B96" w:rsidRDefault="00AF1B96" w:rsidP="00AF1B96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1 427 987,9</w:t>
            </w:r>
          </w:p>
        </w:tc>
        <w:tc>
          <w:tcPr>
            <w:tcW w:w="993" w:type="dxa"/>
            <w:vMerge w:val="restart"/>
          </w:tcPr>
          <w:p w:rsidR="00AF1B96" w:rsidRDefault="00AF1B96" w:rsidP="00007DF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  <w:vMerge w:val="restart"/>
          </w:tcPr>
          <w:p w:rsidR="00AF1B96" w:rsidRDefault="00AF1B96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963 423,8</w:t>
            </w:r>
          </w:p>
        </w:tc>
        <w:tc>
          <w:tcPr>
            <w:tcW w:w="851" w:type="dxa"/>
            <w:vMerge w:val="restart"/>
          </w:tcPr>
          <w:p w:rsidR="00AF1B96" w:rsidRDefault="00AF1B96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113 559,7</w:t>
            </w:r>
          </w:p>
        </w:tc>
        <w:tc>
          <w:tcPr>
            <w:tcW w:w="850" w:type="dxa"/>
            <w:vMerge w:val="restart"/>
          </w:tcPr>
          <w:p w:rsidR="00AF1B96" w:rsidRDefault="00AF1B96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vMerge w:val="restart"/>
          </w:tcPr>
          <w:p w:rsidR="00AF1B96" w:rsidRDefault="00AF1B96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AF1B96" w:rsidRDefault="00AF1B96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  <w:vMerge w:val="restart"/>
          </w:tcPr>
          <w:p w:rsidR="00AF1B96" w:rsidRDefault="00AF1B96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  <w:vMerge w:val="restart"/>
          </w:tcPr>
          <w:p w:rsidR="00AF1B96" w:rsidRDefault="00AF1B96" w:rsidP="0083672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1 076 983,5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AF1B96" w:rsidRPr="009D5909" w:rsidRDefault="00AF1B96" w:rsidP="00AF1B9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AF1B96" w:rsidRPr="009D5909" w:rsidTr="00970B3F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8" w:type="dxa"/>
            <w:vMerge/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AF1B96" w:rsidRPr="009D5909" w:rsidRDefault="00AF1B96" w:rsidP="00347455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F1B96" w:rsidRPr="009D5909" w:rsidRDefault="00AF1B96" w:rsidP="00347455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F1B96" w:rsidRPr="009D5909" w:rsidRDefault="00AF1B96" w:rsidP="00347455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F1B96" w:rsidRPr="009D5909" w:rsidRDefault="00AF1B96" w:rsidP="00347455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F1B96" w:rsidRPr="009D5909" w:rsidRDefault="00AF1B96" w:rsidP="00347455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F1B96" w:rsidRPr="009D5909" w:rsidRDefault="00AF1B96" w:rsidP="00347455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F1B96" w:rsidRPr="009D5909" w:rsidRDefault="00AF1B96" w:rsidP="00347455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AF1B96" w:rsidRPr="009D5909" w:rsidRDefault="00AF1B96" w:rsidP="00347455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991" w:type="dxa"/>
            <w:vMerge/>
          </w:tcPr>
          <w:p w:rsidR="00AF1B96" w:rsidRPr="009D5909" w:rsidRDefault="00AF1B96" w:rsidP="00347455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AF1B96" w:rsidRPr="00865B5C" w:rsidTr="00970B3F">
        <w:trPr>
          <w:trHeight w:val="441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8" w:type="dxa"/>
            <w:vMerge/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17"/>
                <w:szCs w:val="17"/>
              </w:rPr>
            </w:pPr>
          </w:p>
        </w:tc>
        <w:tc>
          <w:tcPr>
            <w:tcW w:w="567" w:type="dxa"/>
            <w:vMerge/>
          </w:tcPr>
          <w:p w:rsidR="00AF1B96" w:rsidRPr="009D5909" w:rsidRDefault="00AF1B96" w:rsidP="00347455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F1B96" w:rsidRPr="009D5909" w:rsidRDefault="00AF1B96" w:rsidP="00347455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F1B96" w:rsidRPr="009D5909" w:rsidRDefault="00AF1B96" w:rsidP="00347455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F1B96" w:rsidRPr="009D5909" w:rsidRDefault="00AF1B96" w:rsidP="00347455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F1B96" w:rsidRPr="009D5909" w:rsidRDefault="00AF1B96" w:rsidP="00347455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F1B96" w:rsidRPr="009D5909" w:rsidRDefault="00AF1B96" w:rsidP="00347455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F1B96" w:rsidRPr="009D5909" w:rsidRDefault="00AF1B96" w:rsidP="00347455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AF1B96" w:rsidRPr="009D5909" w:rsidRDefault="00AF1B96" w:rsidP="00347455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991" w:type="dxa"/>
            <w:vMerge/>
          </w:tcPr>
          <w:p w:rsidR="00AF1B96" w:rsidRPr="009D5909" w:rsidRDefault="00AF1B96" w:rsidP="00347455">
            <w:pPr>
              <w:spacing w:line="229" w:lineRule="auto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F1B96" w:rsidRPr="009D5909" w:rsidRDefault="00AF1B96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1B96" w:rsidRDefault="00AF1B96" w:rsidP="00347455">
            <w:pPr>
              <w:widowControl w:val="0"/>
              <w:autoSpaceDE w:val="0"/>
              <w:autoSpaceDN w:val="0"/>
              <w:ind w:right="-63"/>
            </w:pPr>
          </w:p>
          <w:p w:rsidR="00AF1B96" w:rsidRPr="00865B5C" w:rsidRDefault="00AF1B96" w:rsidP="00347455">
            <w:pPr>
              <w:widowControl w:val="0"/>
              <w:autoSpaceDE w:val="0"/>
              <w:autoSpaceDN w:val="0"/>
              <w:ind w:right="-63"/>
            </w:pPr>
            <w:r w:rsidRPr="009D5909">
              <w:t>».</w:t>
            </w:r>
          </w:p>
        </w:tc>
      </w:tr>
    </w:tbl>
    <w:p w:rsidR="00114E37" w:rsidRDefault="00114E37" w:rsidP="00114E37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 w:rsidRPr="009D5909">
        <w:t>1.</w:t>
      </w:r>
      <w:r w:rsidR="000C0F4E">
        <w:t>9</w:t>
      </w:r>
      <w:r w:rsidRPr="009D5909">
        <w:t>.</w:t>
      </w:r>
      <w:r w:rsidR="003F3EE7">
        <w:t>6</w:t>
      </w:r>
      <w:r w:rsidRPr="009D5909">
        <w:t>. Пункты 2.</w:t>
      </w:r>
      <w:r>
        <w:t>31</w:t>
      </w:r>
      <w:r w:rsidRPr="009D5909">
        <w:t xml:space="preserve"> - 2.</w:t>
      </w:r>
      <w:r>
        <w:t>36</w:t>
      </w:r>
      <w:r w:rsidRPr="009D5909">
        <w:t xml:space="preserve"> изложить в следующей редакции:</w:t>
      </w:r>
    </w:p>
    <w:tbl>
      <w:tblPr>
        <w:tblW w:w="5017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452"/>
        <w:gridCol w:w="1958"/>
        <w:gridCol w:w="425"/>
        <w:gridCol w:w="992"/>
        <w:gridCol w:w="566"/>
        <w:gridCol w:w="710"/>
        <w:gridCol w:w="567"/>
        <w:gridCol w:w="992"/>
        <w:gridCol w:w="993"/>
        <w:gridCol w:w="850"/>
        <w:gridCol w:w="851"/>
        <w:gridCol w:w="850"/>
        <w:gridCol w:w="851"/>
        <w:gridCol w:w="850"/>
        <w:gridCol w:w="284"/>
        <w:gridCol w:w="991"/>
        <w:gridCol w:w="1276"/>
        <w:gridCol w:w="283"/>
      </w:tblGrid>
      <w:tr w:rsidR="00114E37" w:rsidRPr="009D5909" w:rsidTr="0010324D">
        <w:trPr>
          <w:trHeight w:val="177"/>
        </w:trPr>
        <w:tc>
          <w:tcPr>
            <w:tcW w:w="14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14E37" w:rsidRPr="00AF1B96" w:rsidRDefault="00114E37" w:rsidP="00347455">
            <w:pPr>
              <w:widowControl w:val="0"/>
              <w:autoSpaceDE w:val="0"/>
              <w:autoSpaceDN w:val="0"/>
              <w:ind w:hanging="60"/>
            </w:pPr>
            <w:r w:rsidRPr="00AF1B96">
              <w:t>«</w:t>
            </w:r>
          </w:p>
        </w:tc>
        <w:tc>
          <w:tcPr>
            <w:tcW w:w="452" w:type="dxa"/>
            <w:vMerge w:val="restart"/>
            <w:tcBorders>
              <w:left w:val="single" w:sz="4" w:space="0" w:color="auto"/>
            </w:tcBorders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2.31</w:t>
            </w:r>
          </w:p>
        </w:tc>
        <w:tc>
          <w:tcPr>
            <w:tcW w:w="1958" w:type="dxa"/>
            <w:vMerge w:val="restart"/>
          </w:tcPr>
          <w:p w:rsidR="00114E37" w:rsidRDefault="00114E37" w:rsidP="0083672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Строительство здания общежития квартирного типа для сотрудников ГБУЗ </w:t>
            </w:r>
            <w:r w:rsidR="00836728">
              <w:rPr>
                <w:color w:val="000000"/>
                <w:spacing w:val="-2"/>
                <w:sz w:val="16"/>
              </w:rPr>
              <w:t>«</w:t>
            </w:r>
            <w:r>
              <w:rPr>
                <w:color w:val="000000"/>
                <w:spacing w:val="-2"/>
                <w:sz w:val="16"/>
              </w:rPr>
              <w:t xml:space="preserve">Психиатрическая больница № 1 </w:t>
            </w:r>
            <w:r w:rsidR="00836728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>им. П.П.Кащенко</w:t>
            </w:r>
            <w:r w:rsidR="00836728">
              <w:rPr>
                <w:color w:val="000000"/>
                <w:spacing w:val="-2"/>
                <w:sz w:val="16"/>
              </w:rPr>
              <w:t>»</w:t>
            </w:r>
            <w:r>
              <w:rPr>
                <w:color w:val="000000"/>
                <w:spacing w:val="-2"/>
                <w:sz w:val="16"/>
              </w:rPr>
              <w:t xml:space="preserve"> </w:t>
            </w:r>
            <w:r w:rsidR="00836728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>по адресу: Ленинградская обл., Гатчинский район, село Никольское</w:t>
            </w:r>
          </w:p>
        </w:tc>
        <w:tc>
          <w:tcPr>
            <w:tcW w:w="425" w:type="dxa"/>
            <w:vMerge w:val="restart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992" w:type="dxa"/>
            <w:vMerge w:val="restart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Гатчинский район (Ленинградская область)</w:t>
            </w:r>
          </w:p>
        </w:tc>
        <w:tc>
          <w:tcPr>
            <w:tcW w:w="566" w:type="dxa"/>
            <w:vMerge w:val="restart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120 квартир</w:t>
            </w:r>
          </w:p>
        </w:tc>
        <w:tc>
          <w:tcPr>
            <w:tcW w:w="710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567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2013 - 2026</w:t>
            </w:r>
          </w:p>
        </w:tc>
        <w:tc>
          <w:tcPr>
            <w:tcW w:w="992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25 613,2</w:t>
            </w:r>
          </w:p>
        </w:tc>
        <w:tc>
          <w:tcPr>
            <w:tcW w:w="993" w:type="dxa"/>
            <w:vMerge w:val="restart"/>
          </w:tcPr>
          <w:p w:rsidR="00114E37" w:rsidRDefault="00114E37" w:rsidP="007F76DF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14 956,0</w:t>
            </w:r>
          </w:p>
        </w:tc>
        <w:tc>
          <w:tcPr>
            <w:tcW w:w="851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6 349,2</w:t>
            </w:r>
          </w:p>
        </w:tc>
        <w:tc>
          <w:tcPr>
            <w:tcW w:w="850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21 305,2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114E37" w:rsidRPr="009D5909" w:rsidRDefault="00114E37" w:rsidP="00114E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114E37" w:rsidRPr="009D5909" w:rsidRDefault="00114E37" w:rsidP="0034745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114E37" w:rsidRPr="009D5909" w:rsidRDefault="00114E37" w:rsidP="0034745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114E37" w:rsidRPr="009D5909" w:rsidTr="0010324D">
        <w:trPr>
          <w:trHeight w:val="157"/>
        </w:trPr>
        <w:tc>
          <w:tcPr>
            <w:tcW w:w="144" w:type="dxa"/>
            <w:vMerge/>
            <w:tcBorders>
              <w:left w:val="nil"/>
              <w:right w:val="single" w:sz="4" w:space="0" w:color="auto"/>
            </w:tcBorders>
          </w:tcPr>
          <w:p w:rsidR="00114E37" w:rsidRPr="00AF1B96" w:rsidRDefault="00114E37" w:rsidP="00347455">
            <w:pPr>
              <w:widowControl w:val="0"/>
              <w:autoSpaceDE w:val="0"/>
              <w:autoSpaceDN w:val="0"/>
              <w:ind w:hanging="60"/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114E37" w:rsidRPr="009D5909" w:rsidRDefault="00114E37" w:rsidP="00114E3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958" w:type="dxa"/>
            <w:vMerge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vMerge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566" w:type="dxa"/>
            <w:vMerge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10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567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2026 - 2029</w:t>
            </w:r>
          </w:p>
        </w:tc>
        <w:tc>
          <w:tcPr>
            <w:tcW w:w="992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1 042 686,8</w:t>
            </w:r>
          </w:p>
        </w:tc>
        <w:tc>
          <w:tcPr>
            <w:tcW w:w="993" w:type="dxa"/>
            <w:vMerge/>
          </w:tcPr>
          <w:p w:rsidR="00114E37" w:rsidRDefault="00114E37" w:rsidP="007F76DF">
            <w:pPr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850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850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851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450 000,0</w:t>
            </w:r>
          </w:p>
        </w:tc>
        <w:tc>
          <w:tcPr>
            <w:tcW w:w="850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532 686,8</w:t>
            </w:r>
          </w:p>
        </w:tc>
        <w:tc>
          <w:tcPr>
            <w:tcW w:w="284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1 042 686,8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14E37" w:rsidRPr="009D5909" w:rsidRDefault="00114E37" w:rsidP="00114E37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</w:tcPr>
          <w:p w:rsidR="00114E37" w:rsidRPr="009D5909" w:rsidRDefault="00114E37" w:rsidP="0034745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114E37" w:rsidRPr="009D5909" w:rsidTr="0010324D">
        <w:trPr>
          <w:trHeight w:val="23"/>
        </w:trPr>
        <w:tc>
          <w:tcPr>
            <w:tcW w:w="14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114E37" w:rsidRPr="00AF1B96" w:rsidRDefault="00114E37" w:rsidP="00347455">
            <w:pPr>
              <w:widowControl w:val="0"/>
              <w:autoSpaceDE w:val="0"/>
              <w:autoSpaceDN w:val="0"/>
              <w:ind w:hanging="60"/>
            </w:pPr>
          </w:p>
        </w:tc>
        <w:tc>
          <w:tcPr>
            <w:tcW w:w="4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14E37" w:rsidRPr="009D5909" w:rsidRDefault="00114E37" w:rsidP="00114E3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958" w:type="dxa"/>
            <w:vMerge/>
            <w:tcBorders>
              <w:bottom w:val="single" w:sz="4" w:space="0" w:color="auto"/>
            </w:tcBorders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vMerge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566" w:type="dxa"/>
            <w:vMerge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10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567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2013 - 2029</w:t>
            </w:r>
          </w:p>
        </w:tc>
        <w:tc>
          <w:tcPr>
            <w:tcW w:w="992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1 068 300,0</w:t>
            </w:r>
          </w:p>
        </w:tc>
        <w:tc>
          <w:tcPr>
            <w:tcW w:w="993" w:type="dxa"/>
            <w:vMerge/>
          </w:tcPr>
          <w:p w:rsidR="00114E37" w:rsidRDefault="00114E37" w:rsidP="007F76DF">
            <w:pPr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850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14 956,0</w:t>
            </w:r>
          </w:p>
        </w:tc>
        <w:tc>
          <w:tcPr>
            <w:tcW w:w="851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16 349,2</w:t>
            </w:r>
          </w:p>
        </w:tc>
        <w:tc>
          <w:tcPr>
            <w:tcW w:w="850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851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450 000,0</w:t>
            </w:r>
          </w:p>
        </w:tc>
        <w:tc>
          <w:tcPr>
            <w:tcW w:w="850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532 686,8</w:t>
            </w:r>
          </w:p>
        </w:tc>
        <w:tc>
          <w:tcPr>
            <w:tcW w:w="284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1 063 992,0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14E37" w:rsidRPr="009D5909" w:rsidRDefault="00114E37" w:rsidP="00114E37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114E37" w:rsidRPr="009D5909" w:rsidRDefault="00114E37" w:rsidP="0034745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114E37" w:rsidRPr="009D5909" w:rsidTr="0010324D">
        <w:trPr>
          <w:trHeight w:val="234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4E37" w:rsidRPr="009D5909" w:rsidRDefault="00114E3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2.32</w:t>
            </w:r>
          </w:p>
        </w:tc>
        <w:tc>
          <w:tcPr>
            <w:tcW w:w="1958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Строительство общежития для сотрудников онкологической больницы по адресу: </w:t>
            </w:r>
            <w:r w:rsidR="0010324D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>Санкт-Петербург, пос. Песочный, Ленинградская ул., участок 1 (юго-восточнее д. 68, литера Щ, по Ленинградской ул.); пос. Песочный, включая корректировку проектной документации стадии РД</w:t>
            </w:r>
          </w:p>
        </w:tc>
        <w:tc>
          <w:tcPr>
            <w:tcW w:w="425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992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Курортный</w:t>
            </w:r>
          </w:p>
        </w:tc>
        <w:tc>
          <w:tcPr>
            <w:tcW w:w="566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111 квартир</w:t>
            </w:r>
          </w:p>
        </w:tc>
        <w:tc>
          <w:tcPr>
            <w:tcW w:w="710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567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2022 - 2026</w:t>
            </w:r>
          </w:p>
        </w:tc>
        <w:tc>
          <w:tcPr>
            <w:tcW w:w="992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1 181 383,9</w:t>
            </w:r>
          </w:p>
        </w:tc>
        <w:tc>
          <w:tcPr>
            <w:tcW w:w="993" w:type="dxa"/>
          </w:tcPr>
          <w:p w:rsidR="00114E37" w:rsidRDefault="00114E37" w:rsidP="007F76DF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642 067,6</w:t>
            </w:r>
          </w:p>
        </w:tc>
        <w:tc>
          <w:tcPr>
            <w:tcW w:w="851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236 915,6</w:t>
            </w:r>
          </w:p>
        </w:tc>
        <w:tc>
          <w:tcPr>
            <w:tcW w:w="850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878 983,2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14E37" w:rsidRPr="009D5909" w:rsidRDefault="00114E37" w:rsidP="00114E37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14E37" w:rsidRPr="009D5909" w:rsidRDefault="00114E3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114E37" w:rsidRPr="009D5909" w:rsidTr="0010324D">
        <w:trPr>
          <w:trHeight w:val="721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4E37" w:rsidRPr="009D5909" w:rsidRDefault="00114E3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2.33</w:t>
            </w:r>
          </w:p>
        </w:tc>
        <w:tc>
          <w:tcPr>
            <w:tcW w:w="1958" w:type="dxa"/>
          </w:tcPr>
          <w:p w:rsidR="00114E37" w:rsidRDefault="00114E37" w:rsidP="000C5E14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Строительство паркинга по адресу: Санкт-Петербург, пос. Песочный, Ленинградская ул., восточнее</w:t>
            </w:r>
            <w:r w:rsidR="000C5E14">
              <w:rPr>
                <w:color w:val="000000"/>
                <w:spacing w:val="-2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</w:rPr>
              <w:t>д. 68, литера А</w:t>
            </w:r>
          </w:p>
        </w:tc>
        <w:tc>
          <w:tcPr>
            <w:tcW w:w="425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992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Курортный</w:t>
            </w:r>
          </w:p>
        </w:tc>
        <w:tc>
          <w:tcPr>
            <w:tcW w:w="566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100 машино-мест</w:t>
            </w:r>
          </w:p>
        </w:tc>
        <w:tc>
          <w:tcPr>
            <w:tcW w:w="710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567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2024 - 2026</w:t>
            </w:r>
          </w:p>
        </w:tc>
        <w:tc>
          <w:tcPr>
            <w:tcW w:w="992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546 964,6</w:t>
            </w:r>
          </w:p>
        </w:tc>
        <w:tc>
          <w:tcPr>
            <w:tcW w:w="993" w:type="dxa"/>
          </w:tcPr>
          <w:p w:rsidR="00114E37" w:rsidRDefault="00114E37" w:rsidP="007F76DF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463 809,9</w:t>
            </w:r>
          </w:p>
        </w:tc>
        <w:tc>
          <w:tcPr>
            <w:tcW w:w="851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60 447,2</w:t>
            </w:r>
          </w:p>
        </w:tc>
        <w:tc>
          <w:tcPr>
            <w:tcW w:w="850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524 257,1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14E37" w:rsidRPr="009D5909" w:rsidRDefault="00114E37" w:rsidP="00114E37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14E37" w:rsidRPr="009D5909" w:rsidRDefault="00114E3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114E37" w:rsidRPr="009D5909" w:rsidTr="0010324D">
        <w:trPr>
          <w:trHeight w:val="234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4E37" w:rsidRPr="009D5909" w:rsidRDefault="00114E3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2.34</w:t>
            </w:r>
          </w:p>
        </w:tc>
        <w:tc>
          <w:tcPr>
            <w:tcW w:w="1958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Проектирование и строительство здания амбулаторно-поликлинического учреждения по адресу: Санкт-Петербург, Комендантский пр., участок 1</w:t>
            </w:r>
          </w:p>
        </w:tc>
        <w:tc>
          <w:tcPr>
            <w:tcW w:w="425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992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Приморский</w:t>
            </w:r>
          </w:p>
        </w:tc>
        <w:tc>
          <w:tcPr>
            <w:tcW w:w="566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1020 посещений в смену</w:t>
            </w:r>
          </w:p>
        </w:tc>
        <w:tc>
          <w:tcPr>
            <w:tcW w:w="710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567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2023 - 2027</w:t>
            </w:r>
          </w:p>
        </w:tc>
        <w:tc>
          <w:tcPr>
            <w:tcW w:w="992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4 338 233,2</w:t>
            </w:r>
          </w:p>
        </w:tc>
        <w:tc>
          <w:tcPr>
            <w:tcW w:w="993" w:type="dxa"/>
          </w:tcPr>
          <w:p w:rsidR="00114E37" w:rsidRDefault="00114E37" w:rsidP="007F76DF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19 772,6</w:t>
            </w:r>
          </w:p>
        </w:tc>
        <w:tc>
          <w:tcPr>
            <w:tcW w:w="851" w:type="dxa"/>
          </w:tcPr>
          <w:p w:rsidR="00114E37" w:rsidRDefault="00114E37" w:rsidP="0010324D">
            <w:pPr>
              <w:ind w:right="-60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3 598 799,3</w:t>
            </w:r>
          </w:p>
        </w:tc>
        <w:tc>
          <w:tcPr>
            <w:tcW w:w="850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719 661,3</w:t>
            </w:r>
          </w:p>
        </w:tc>
        <w:tc>
          <w:tcPr>
            <w:tcW w:w="851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4 338 233,2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14E37" w:rsidRPr="009D5909" w:rsidRDefault="00114E37" w:rsidP="00114E37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14E37" w:rsidRPr="009D5909" w:rsidRDefault="00114E3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114E37" w:rsidRPr="009D5909" w:rsidTr="0010324D">
        <w:trPr>
          <w:trHeight w:val="234"/>
        </w:trPr>
        <w:tc>
          <w:tcPr>
            <w:tcW w:w="1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4E37" w:rsidRPr="009D5909" w:rsidRDefault="00114E3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 w:val="restart"/>
            <w:tcBorders>
              <w:left w:val="single" w:sz="4" w:space="0" w:color="auto"/>
            </w:tcBorders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2.35</w:t>
            </w:r>
          </w:p>
        </w:tc>
        <w:tc>
          <w:tcPr>
            <w:tcW w:w="1958" w:type="dxa"/>
            <w:vMerge w:val="restart"/>
          </w:tcPr>
          <w:p w:rsidR="00114E37" w:rsidRDefault="00114E37" w:rsidP="000C5E14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Строительство здания поликлиники для детей на земельном участке по адресу: Санкт-Петербург, г</w:t>
            </w:r>
            <w:r w:rsidR="000C5E14">
              <w:rPr>
                <w:color w:val="000000"/>
                <w:spacing w:val="-2"/>
                <w:sz w:val="16"/>
              </w:rPr>
              <w:t>.</w:t>
            </w:r>
            <w:r>
              <w:rPr>
                <w:color w:val="000000"/>
                <w:spacing w:val="-2"/>
                <w:sz w:val="16"/>
              </w:rPr>
              <w:t xml:space="preserve"> Пушкин, Ленинградская ул</w:t>
            </w:r>
            <w:r w:rsidR="000C5E14">
              <w:rPr>
                <w:color w:val="000000"/>
                <w:spacing w:val="-2"/>
                <w:sz w:val="16"/>
              </w:rPr>
              <w:t>.</w:t>
            </w:r>
            <w:r>
              <w:rPr>
                <w:color w:val="000000"/>
                <w:spacing w:val="-2"/>
                <w:sz w:val="16"/>
              </w:rPr>
              <w:t>,участок 18</w:t>
            </w:r>
          </w:p>
        </w:tc>
        <w:tc>
          <w:tcPr>
            <w:tcW w:w="425" w:type="dxa"/>
            <w:vMerge w:val="restart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992" w:type="dxa"/>
            <w:vMerge w:val="restart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Пушкинский</w:t>
            </w:r>
          </w:p>
        </w:tc>
        <w:tc>
          <w:tcPr>
            <w:tcW w:w="566" w:type="dxa"/>
            <w:vMerge w:val="restart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420 посещений в смену</w:t>
            </w:r>
          </w:p>
        </w:tc>
        <w:tc>
          <w:tcPr>
            <w:tcW w:w="710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567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2021 - 2026</w:t>
            </w:r>
          </w:p>
        </w:tc>
        <w:tc>
          <w:tcPr>
            <w:tcW w:w="992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36 318,2</w:t>
            </w:r>
          </w:p>
        </w:tc>
        <w:tc>
          <w:tcPr>
            <w:tcW w:w="993" w:type="dxa"/>
            <w:vMerge w:val="restart"/>
          </w:tcPr>
          <w:p w:rsidR="00114E37" w:rsidRDefault="00114E37" w:rsidP="007F76DF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18 121,5</w:t>
            </w:r>
          </w:p>
        </w:tc>
        <w:tc>
          <w:tcPr>
            <w:tcW w:w="851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16 181,8</w:t>
            </w:r>
          </w:p>
        </w:tc>
        <w:tc>
          <w:tcPr>
            <w:tcW w:w="850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34 303,3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114E37" w:rsidRPr="009D5909" w:rsidRDefault="00114E37" w:rsidP="00114E37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14E37" w:rsidRPr="009D5909" w:rsidRDefault="00114E3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114E37" w:rsidRPr="009D5909" w:rsidTr="0010324D">
        <w:trPr>
          <w:trHeight w:val="234"/>
        </w:trPr>
        <w:tc>
          <w:tcPr>
            <w:tcW w:w="1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4E37" w:rsidRPr="009D5909" w:rsidRDefault="00114E3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114E37" w:rsidRPr="009D5909" w:rsidRDefault="00114E37" w:rsidP="00114E3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958" w:type="dxa"/>
            <w:vMerge/>
          </w:tcPr>
          <w:p w:rsidR="00114E37" w:rsidRPr="009D5909" w:rsidRDefault="00114E37" w:rsidP="00114E3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114E37" w:rsidRPr="009D5909" w:rsidRDefault="00114E37" w:rsidP="00114E37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vMerge/>
          </w:tcPr>
          <w:p w:rsidR="00114E37" w:rsidRPr="009D5909" w:rsidRDefault="00114E37" w:rsidP="00114E37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566" w:type="dxa"/>
            <w:vMerge/>
          </w:tcPr>
          <w:p w:rsidR="00114E37" w:rsidRPr="009D5909" w:rsidRDefault="00114E37" w:rsidP="00114E37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10" w:type="dxa"/>
          </w:tcPr>
          <w:p w:rsidR="00114E37" w:rsidRPr="004D585D" w:rsidRDefault="00114E37" w:rsidP="00114E37">
            <w:pPr>
              <w:rPr>
                <w:color w:val="000000"/>
                <w:spacing w:val="-2"/>
                <w:sz w:val="18"/>
                <w:szCs w:val="18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567" w:type="dxa"/>
          </w:tcPr>
          <w:p w:rsidR="00114E37" w:rsidRPr="00080BA1" w:rsidRDefault="00114E37" w:rsidP="00114E37">
            <w:pPr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2025 - 2027</w:t>
            </w:r>
          </w:p>
        </w:tc>
        <w:tc>
          <w:tcPr>
            <w:tcW w:w="992" w:type="dxa"/>
          </w:tcPr>
          <w:p w:rsidR="00114E37" w:rsidRPr="00080BA1" w:rsidRDefault="00114E37" w:rsidP="00114E37">
            <w:pPr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1 997 618,6</w:t>
            </w:r>
          </w:p>
        </w:tc>
        <w:tc>
          <w:tcPr>
            <w:tcW w:w="993" w:type="dxa"/>
            <w:vMerge/>
          </w:tcPr>
          <w:p w:rsidR="00114E37" w:rsidRPr="00080BA1" w:rsidRDefault="00114E37" w:rsidP="007F76DF">
            <w:pPr>
              <w:jc w:val="center"/>
              <w:rPr>
                <w:sz w:val="2"/>
                <w:highlight w:val="yellow"/>
              </w:rPr>
            </w:pPr>
          </w:p>
        </w:tc>
        <w:tc>
          <w:tcPr>
            <w:tcW w:w="850" w:type="dxa"/>
          </w:tcPr>
          <w:p w:rsidR="00114E37" w:rsidRPr="00080BA1" w:rsidRDefault="00114E37" w:rsidP="0010324D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851" w:type="dxa"/>
          </w:tcPr>
          <w:p w:rsidR="00114E37" w:rsidRPr="00080BA1" w:rsidRDefault="00114E37" w:rsidP="0010324D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850" w:type="dxa"/>
          </w:tcPr>
          <w:p w:rsidR="00114E37" w:rsidRPr="00007DF5" w:rsidRDefault="00114E37" w:rsidP="0010324D">
            <w:pPr>
              <w:ind w:right="-62"/>
              <w:jc w:val="center"/>
              <w:rPr>
                <w:color w:val="000000"/>
                <w:spacing w:val="-6"/>
                <w:sz w:val="16"/>
                <w:highlight w:val="yellow"/>
              </w:rPr>
            </w:pPr>
            <w:r w:rsidRPr="00007DF5">
              <w:rPr>
                <w:color w:val="000000"/>
                <w:spacing w:val="-6"/>
                <w:sz w:val="16"/>
              </w:rPr>
              <w:t>1 977 618,6</w:t>
            </w:r>
          </w:p>
        </w:tc>
        <w:tc>
          <w:tcPr>
            <w:tcW w:w="851" w:type="dxa"/>
          </w:tcPr>
          <w:p w:rsidR="00114E37" w:rsidRPr="00080BA1" w:rsidRDefault="00114E37" w:rsidP="0010324D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114E37" w:rsidRPr="00080BA1" w:rsidRDefault="00114E37" w:rsidP="0010324D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114E37" w:rsidRPr="00080BA1" w:rsidRDefault="00114E37" w:rsidP="0010324D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114E37" w:rsidRPr="00080BA1" w:rsidRDefault="00114E37" w:rsidP="0010324D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1 997 618,6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14E37" w:rsidRPr="009D5909" w:rsidRDefault="00114E37" w:rsidP="00114E37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14E37" w:rsidRPr="009D5909" w:rsidRDefault="00114E3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114E37" w:rsidRPr="009D5909" w:rsidTr="000C5E14">
        <w:trPr>
          <w:trHeight w:val="442"/>
        </w:trPr>
        <w:tc>
          <w:tcPr>
            <w:tcW w:w="1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4E37" w:rsidRPr="009D5909" w:rsidRDefault="00114E3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114E37" w:rsidRPr="009D5909" w:rsidRDefault="00114E37" w:rsidP="00114E3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958" w:type="dxa"/>
            <w:vMerge/>
          </w:tcPr>
          <w:p w:rsidR="00114E37" w:rsidRPr="009D5909" w:rsidRDefault="00114E37" w:rsidP="00114E37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</w:tcPr>
          <w:p w:rsidR="00114E37" w:rsidRPr="009D5909" w:rsidRDefault="00114E37" w:rsidP="00114E37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vMerge/>
          </w:tcPr>
          <w:p w:rsidR="00114E37" w:rsidRPr="009D5909" w:rsidRDefault="00114E37" w:rsidP="00114E37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566" w:type="dxa"/>
            <w:vMerge/>
          </w:tcPr>
          <w:p w:rsidR="00114E37" w:rsidRPr="009D5909" w:rsidRDefault="00114E37" w:rsidP="00114E37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10" w:type="dxa"/>
          </w:tcPr>
          <w:p w:rsidR="00114E37" w:rsidRPr="004D585D" w:rsidRDefault="00114E37" w:rsidP="00114E37">
            <w:pPr>
              <w:rPr>
                <w:color w:val="000000"/>
                <w:spacing w:val="-2"/>
                <w:sz w:val="17"/>
                <w:szCs w:val="17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567" w:type="dxa"/>
          </w:tcPr>
          <w:p w:rsidR="00114E37" w:rsidRPr="00080BA1" w:rsidRDefault="00114E37" w:rsidP="00114E37">
            <w:pPr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2021 - 2027</w:t>
            </w:r>
          </w:p>
        </w:tc>
        <w:tc>
          <w:tcPr>
            <w:tcW w:w="992" w:type="dxa"/>
          </w:tcPr>
          <w:p w:rsidR="00114E37" w:rsidRPr="00080BA1" w:rsidRDefault="00114E37" w:rsidP="00114E37">
            <w:pPr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2 033 936,8</w:t>
            </w:r>
          </w:p>
        </w:tc>
        <w:tc>
          <w:tcPr>
            <w:tcW w:w="993" w:type="dxa"/>
            <w:vMerge/>
          </w:tcPr>
          <w:p w:rsidR="00114E37" w:rsidRPr="00080BA1" w:rsidRDefault="00114E37" w:rsidP="007F76DF">
            <w:pPr>
              <w:jc w:val="center"/>
              <w:rPr>
                <w:sz w:val="2"/>
                <w:highlight w:val="yellow"/>
              </w:rPr>
            </w:pPr>
          </w:p>
        </w:tc>
        <w:tc>
          <w:tcPr>
            <w:tcW w:w="850" w:type="dxa"/>
          </w:tcPr>
          <w:p w:rsidR="00114E37" w:rsidRPr="00080BA1" w:rsidRDefault="00114E37" w:rsidP="0010324D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28 121,5</w:t>
            </w:r>
          </w:p>
        </w:tc>
        <w:tc>
          <w:tcPr>
            <w:tcW w:w="851" w:type="dxa"/>
          </w:tcPr>
          <w:p w:rsidR="00114E37" w:rsidRPr="00080BA1" w:rsidRDefault="00114E37" w:rsidP="0010324D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26 181,8</w:t>
            </w:r>
          </w:p>
        </w:tc>
        <w:tc>
          <w:tcPr>
            <w:tcW w:w="850" w:type="dxa"/>
          </w:tcPr>
          <w:p w:rsidR="00114E37" w:rsidRPr="00007DF5" w:rsidRDefault="00114E37" w:rsidP="0010324D">
            <w:pPr>
              <w:jc w:val="center"/>
              <w:rPr>
                <w:color w:val="000000"/>
                <w:spacing w:val="-6"/>
                <w:sz w:val="16"/>
                <w:highlight w:val="yellow"/>
              </w:rPr>
            </w:pPr>
            <w:r w:rsidRPr="00007DF5">
              <w:rPr>
                <w:color w:val="000000"/>
                <w:spacing w:val="-6"/>
                <w:sz w:val="16"/>
              </w:rPr>
              <w:t>1 977 618,6</w:t>
            </w:r>
          </w:p>
        </w:tc>
        <w:tc>
          <w:tcPr>
            <w:tcW w:w="851" w:type="dxa"/>
          </w:tcPr>
          <w:p w:rsidR="00114E37" w:rsidRPr="00080BA1" w:rsidRDefault="00114E37" w:rsidP="0010324D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114E37" w:rsidRPr="00080BA1" w:rsidRDefault="00114E37" w:rsidP="0010324D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114E37" w:rsidRPr="00080BA1" w:rsidRDefault="00114E37" w:rsidP="0010324D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114E37" w:rsidRPr="00080BA1" w:rsidRDefault="00114E37" w:rsidP="0010324D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2 031 921,9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14E37" w:rsidRPr="009D5909" w:rsidRDefault="00114E37" w:rsidP="00114E37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14E37" w:rsidRPr="009D5909" w:rsidRDefault="00114E3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114E37" w:rsidRPr="009D5909" w:rsidTr="0010324D">
        <w:trPr>
          <w:trHeight w:val="231"/>
        </w:trPr>
        <w:tc>
          <w:tcPr>
            <w:tcW w:w="14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14E37" w:rsidRPr="009D5909" w:rsidRDefault="00114E3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 w:val="restart"/>
            <w:tcBorders>
              <w:left w:val="single" w:sz="4" w:space="0" w:color="auto"/>
            </w:tcBorders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2.36</w:t>
            </w:r>
          </w:p>
        </w:tc>
        <w:tc>
          <w:tcPr>
            <w:tcW w:w="1958" w:type="dxa"/>
            <w:vMerge w:val="restart"/>
          </w:tcPr>
          <w:p w:rsidR="00114E37" w:rsidRDefault="00114E37" w:rsidP="000C5E14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Строительство здания амбулаторно-поликлинического учреждения по адресу: </w:t>
            </w:r>
            <w:r w:rsidR="000C5E14">
              <w:rPr>
                <w:color w:val="000000"/>
                <w:spacing w:val="-2"/>
                <w:sz w:val="16"/>
              </w:rPr>
              <w:t xml:space="preserve">Санкт-Петербург, </w:t>
            </w:r>
            <w:r>
              <w:rPr>
                <w:color w:val="000000"/>
                <w:spacing w:val="-2"/>
                <w:sz w:val="16"/>
              </w:rPr>
              <w:t>земельный участок у д</w:t>
            </w:r>
            <w:r w:rsidR="000C5E14">
              <w:rPr>
                <w:color w:val="000000"/>
                <w:spacing w:val="-2"/>
                <w:sz w:val="16"/>
              </w:rPr>
              <w:t>.</w:t>
            </w:r>
            <w:r w:rsidR="0010324D">
              <w:rPr>
                <w:color w:val="000000"/>
                <w:spacing w:val="-2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</w:rPr>
              <w:t>54, корп</w:t>
            </w:r>
            <w:r w:rsidR="000C5E14">
              <w:rPr>
                <w:color w:val="000000"/>
                <w:spacing w:val="-2"/>
                <w:sz w:val="16"/>
              </w:rPr>
              <w:t>.</w:t>
            </w:r>
            <w:r>
              <w:rPr>
                <w:color w:val="000000"/>
                <w:spacing w:val="-2"/>
                <w:sz w:val="16"/>
              </w:rPr>
              <w:t xml:space="preserve"> 2 по пр. Энтузиастов</w:t>
            </w:r>
          </w:p>
        </w:tc>
        <w:tc>
          <w:tcPr>
            <w:tcW w:w="425" w:type="dxa"/>
            <w:vMerge w:val="restart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992" w:type="dxa"/>
            <w:vMerge w:val="restart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Красногвар</w:t>
            </w:r>
            <w:r w:rsidR="0010324D">
              <w:rPr>
                <w:color w:val="000000"/>
                <w:spacing w:val="-2"/>
                <w:sz w:val="16"/>
              </w:rPr>
              <w:t>-</w:t>
            </w:r>
            <w:r>
              <w:rPr>
                <w:color w:val="000000"/>
                <w:spacing w:val="-2"/>
                <w:sz w:val="16"/>
              </w:rPr>
              <w:t>дейский</w:t>
            </w:r>
          </w:p>
        </w:tc>
        <w:tc>
          <w:tcPr>
            <w:tcW w:w="566" w:type="dxa"/>
            <w:vMerge w:val="restart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600 посещений в смену</w:t>
            </w:r>
          </w:p>
        </w:tc>
        <w:tc>
          <w:tcPr>
            <w:tcW w:w="710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567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2021 - 2025</w:t>
            </w:r>
          </w:p>
        </w:tc>
        <w:tc>
          <w:tcPr>
            <w:tcW w:w="992" w:type="dxa"/>
          </w:tcPr>
          <w:p w:rsidR="00114E37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38 763,6</w:t>
            </w:r>
          </w:p>
        </w:tc>
        <w:tc>
          <w:tcPr>
            <w:tcW w:w="993" w:type="dxa"/>
            <w:vMerge w:val="restart"/>
          </w:tcPr>
          <w:p w:rsidR="00114E37" w:rsidRDefault="00114E37" w:rsidP="007F76DF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31 843,3</w:t>
            </w:r>
          </w:p>
        </w:tc>
        <w:tc>
          <w:tcPr>
            <w:tcW w:w="851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114E37" w:rsidRPr="00007DF5" w:rsidRDefault="00114E37" w:rsidP="0010324D">
            <w:pPr>
              <w:jc w:val="center"/>
              <w:rPr>
                <w:color w:val="000000"/>
                <w:spacing w:val="-6"/>
                <w:sz w:val="16"/>
              </w:rPr>
            </w:pPr>
            <w:r w:rsidRPr="00007DF5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851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114E37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31 843,3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114E37" w:rsidRPr="009D5909" w:rsidRDefault="00114E37" w:rsidP="00114E37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7F76DF" w:rsidRDefault="007F76DF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F76DF" w:rsidRDefault="007F76DF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F76DF" w:rsidRDefault="007F76DF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F76DF" w:rsidRDefault="007F76DF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F76DF" w:rsidRDefault="007F76DF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F76DF" w:rsidRDefault="007F76DF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0324D" w:rsidRDefault="0010324D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F76DF" w:rsidRDefault="007F76DF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114E37" w:rsidRPr="007F76DF" w:rsidRDefault="007F76DF" w:rsidP="007F76DF">
            <w:pPr>
              <w:widowControl w:val="0"/>
              <w:autoSpaceDE w:val="0"/>
              <w:autoSpaceDN w:val="0"/>
              <w:ind w:right="-65"/>
              <w:jc w:val="center"/>
            </w:pPr>
            <w:r w:rsidRPr="007F76DF">
              <w:t>».</w:t>
            </w:r>
          </w:p>
        </w:tc>
      </w:tr>
      <w:tr w:rsidR="00114E37" w:rsidRPr="009D5909" w:rsidTr="0010324D">
        <w:trPr>
          <w:trHeight w:val="84"/>
        </w:trPr>
        <w:tc>
          <w:tcPr>
            <w:tcW w:w="144" w:type="dxa"/>
            <w:vMerge/>
            <w:tcBorders>
              <w:left w:val="nil"/>
              <w:right w:val="single" w:sz="4" w:space="0" w:color="auto"/>
            </w:tcBorders>
          </w:tcPr>
          <w:p w:rsidR="00114E37" w:rsidRPr="009D5909" w:rsidRDefault="00114E3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  <w:vAlign w:val="center"/>
          </w:tcPr>
          <w:p w:rsidR="00114E37" w:rsidRPr="009D5909" w:rsidRDefault="00114E37" w:rsidP="00114E3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958" w:type="dxa"/>
            <w:vMerge/>
            <w:vAlign w:val="center"/>
          </w:tcPr>
          <w:p w:rsidR="00114E37" w:rsidRPr="009D5909" w:rsidRDefault="00114E37" w:rsidP="00114E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114E37" w:rsidRPr="009D5909" w:rsidRDefault="00114E37" w:rsidP="00114E3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114E37" w:rsidRPr="009D5909" w:rsidRDefault="00114E37" w:rsidP="00114E37">
            <w:pPr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566" w:type="dxa"/>
            <w:vMerge/>
            <w:vAlign w:val="center"/>
          </w:tcPr>
          <w:p w:rsidR="00114E37" w:rsidRPr="009D5909" w:rsidRDefault="00114E37" w:rsidP="00114E37">
            <w:pPr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:rsidR="00114E37" w:rsidRPr="004D585D" w:rsidRDefault="00114E37" w:rsidP="00114E37">
            <w:pPr>
              <w:rPr>
                <w:color w:val="000000"/>
                <w:spacing w:val="-2"/>
                <w:sz w:val="18"/>
                <w:szCs w:val="18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567" w:type="dxa"/>
            <w:vAlign w:val="center"/>
          </w:tcPr>
          <w:p w:rsidR="00114E37" w:rsidRPr="009D5909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2025 - 2027</w:t>
            </w:r>
          </w:p>
        </w:tc>
        <w:tc>
          <w:tcPr>
            <w:tcW w:w="992" w:type="dxa"/>
            <w:vAlign w:val="center"/>
          </w:tcPr>
          <w:p w:rsidR="00114E37" w:rsidRPr="009D5909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2 903 107,4</w:t>
            </w:r>
          </w:p>
        </w:tc>
        <w:tc>
          <w:tcPr>
            <w:tcW w:w="993" w:type="dxa"/>
            <w:vMerge/>
            <w:vAlign w:val="center"/>
          </w:tcPr>
          <w:p w:rsidR="00114E37" w:rsidRPr="009D5909" w:rsidRDefault="00114E37" w:rsidP="00114E37">
            <w:pPr>
              <w:jc w:val="center"/>
              <w:rPr>
                <w:sz w:val="2"/>
              </w:rPr>
            </w:pPr>
          </w:p>
        </w:tc>
        <w:tc>
          <w:tcPr>
            <w:tcW w:w="850" w:type="dxa"/>
            <w:vAlign w:val="center"/>
          </w:tcPr>
          <w:p w:rsidR="00114E37" w:rsidRPr="009D5909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2 878,1</w:t>
            </w:r>
          </w:p>
        </w:tc>
        <w:tc>
          <w:tcPr>
            <w:tcW w:w="851" w:type="dxa"/>
            <w:vAlign w:val="center"/>
          </w:tcPr>
          <w:p w:rsidR="00114E37" w:rsidRPr="009D5909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850" w:type="dxa"/>
            <w:vAlign w:val="center"/>
          </w:tcPr>
          <w:p w:rsidR="00114E37" w:rsidRPr="00007DF5" w:rsidRDefault="00114E37" w:rsidP="0010324D">
            <w:pPr>
              <w:jc w:val="center"/>
              <w:rPr>
                <w:color w:val="000000"/>
                <w:spacing w:val="-6"/>
                <w:sz w:val="16"/>
              </w:rPr>
            </w:pPr>
            <w:r w:rsidRPr="00007DF5">
              <w:rPr>
                <w:color w:val="000000"/>
                <w:spacing w:val="-6"/>
                <w:sz w:val="16"/>
              </w:rPr>
              <w:t>2 850 229,3</w:t>
            </w:r>
          </w:p>
        </w:tc>
        <w:tc>
          <w:tcPr>
            <w:tcW w:w="851" w:type="dxa"/>
            <w:vAlign w:val="center"/>
          </w:tcPr>
          <w:p w:rsidR="00114E37" w:rsidRPr="009D5909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vAlign w:val="center"/>
          </w:tcPr>
          <w:p w:rsidR="00114E37" w:rsidRPr="009D5909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:rsidR="00114E37" w:rsidRPr="009D5909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  <w:vAlign w:val="center"/>
          </w:tcPr>
          <w:p w:rsidR="00114E37" w:rsidRPr="009D5909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2 903 107,4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14E37" w:rsidRPr="009D5909" w:rsidRDefault="00114E37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</w:tcPr>
          <w:p w:rsidR="00114E37" w:rsidRPr="009D5909" w:rsidRDefault="00114E3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114E37" w:rsidRPr="009D5909" w:rsidTr="0010324D">
        <w:trPr>
          <w:trHeight w:val="651"/>
        </w:trPr>
        <w:tc>
          <w:tcPr>
            <w:tcW w:w="14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114E37" w:rsidRPr="009D5909" w:rsidRDefault="00114E3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  <w:vAlign w:val="center"/>
          </w:tcPr>
          <w:p w:rsidR="00114E37" w:rsidRPr="009D5909" w:rsidRDefault="00114E37" w:rsidP="00114E3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958" w:type="dxa"/>
            <w:vMerge/>
            <w:vAlign w:val="center"/>
          </w:tcPr>
          <w:p w:rsidR="00114E37" w:rsidRPr="009D5909" w:rsidRDefault="00114E37" w:rsidP="00114E3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114E37" w:rsidRPr="009D5909" w:rsidRDefault="00114E37" w:rsidP="00114E3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114E37" w:rsidRPr="009D5909" w:rsidRDefault="00114E37" w:rsidP="00114E37">
            <w:pPr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566" w:type="dxa"/>
            <w:vMerge/>
            <w:vAlign w:val="center"/>
          </w:tcPr>
          <w:p w:rsidR="00114E37" w:rsidRPr="009D5909" w:rsidRDefault="00114E37" w:rsidP="00114E37">
            <w:pPr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:rsidR="00114E37" w:rsidRPr="004D585D" w:rsidRDefault="00114E37" w:rsidP="00114E37">
            <w:pPr>
              <w:rPr>
                <w:color w:val="000000"/>
                <w:spacing w:val="-2"/>
                <w:sz w:val="17"/>
                <w:szCs w:val="17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567" w:type="dxa"/>
            <w:vAlign w:val="center"/>
          </w:tcPr>
          <w:p w:rsidR="00114E37" w:rsidRPr="009D5909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2021 - 2027</w:t>
            </w:r>
          </w:p>
        </w:tc>
        <w:tc>
          <w:tcPr>
            <w:tcW w:w="992" w:type="dxa"/>
            <w:vAlign w:val="center"/>
          </w:tcPr>
          <w:p w:rsidR="00114E37" w:rsidRPr="009D5909" w:rsidRDefault="00114E37" w:rsidP="00114E37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2 941 871,0</w:t>
            </w:r>
          </w:p>
        </w:tc>
        <w:tc>
          <w:tcPr>
            <w:tcW w:w="993" w:type="dxa"/>
            <w:vMerge/>
            <w:vAlign w:val="center"/>
          </w:tcPr>
          <w:p w:rsidR="00114E37" w:rsidRPr="009D5909" w:rsidRDefault="00114E37" w:rsidP="00114E37">
            <w:pPr>
              <w:jc w:val="center"/>
              <w:rPr>
                <w:sz w:val="2"/>
              </w:rPr>
            </w:pPr>
          </w:p>
        </w:tc>
        <w:tc>
          <w:tcPr>
            <w:tcW w:w="850" w:type="dxa"/>
            <w:vAlign w:val="center"/>
          </w:tcPr>
          <w:p w:rsidR="00114E37" w:rsidRPr="009D5909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34 721,4</w:t>
            </w:r>
          </w:p>
        </w:tc>
        <w:tc>
          <w:tcPr>
            <w:tcW w:w="851" w:type="dxa"/>
            <w:vAlign w:val="center"/>
          </w:tcPr>
          <w:p w:rsidR="00114E37" w:rsidRPr="009D5909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850" w:type="dxa"/>
            <w:vAlign w:val="center"/>
          </w:tcPr>
          <w:p w:rsidR="00114E37" w:rsidRPr="00007DF5" w:rsidRDefault="00114E37" w:rsidP="0010324D">
            <w:pPr>
              <w:jc w:val="center"/>
              <w:rPr>
                <w:color w:val="000000"/>
                <w:spacing w:val="-6"/>
                <w:sz w:val="16"/>
              </w:rPr>
            </w:pPr>
            <w:r w:rsidRPr="00007DF5">
              <w:rPr>
                <w:color w:val="000000"/>
                <w:spacing w:val="-6"/>
                <w:sz w:val="16"/>
              </w:rPr>
              <w:t>2 850 229,3</w:t>
            </w:r>
          </w:p>
        </w:tc>
        <w:tc>
          <w:tcPr>
            <w:tcW w:w="851" w:type="dxa"/>
            <w:vAlign w:val="center"/>
          </w:tcPr>
          <w:p w:rsidR="00114E37" w:rsidRPr="009D5909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vAlign w:val="center"/>
          </w:tcPr>
          <w:p w:rsidR="00114E37" w:rsidRPr="009D5909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4" w:type="dxa"/>
            <w:vAlign w:val="center"/>
          </w:tcPr>
          <w:p w:rsidR="00114E37" w:rsidRPr="009D5909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  <w:vAlign w:val="center"/>
          </w:tcPr>
          <w:p w:rsidR="00114E37" w:rsidRPr="009D5909" w:rsidRDefault="00114E37" w:rsidP="0010324D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2 934 950,7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114E37" w:rsidRPr="009D5909" w:rsidRDefault="00114E37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114E37" w:rsidRPr="009D5909" w:rsidRDefault="00114E37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:rsidR="000C0F4E" w:rsidRDefault="000C0F4E" w:rsidP="00007DF5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</w:p>
    <w:p w:rsidR="00007DF5" w:rsidRDefault="00007DF5" w:rsidP="00007DF5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 w:rsidRPr="009D5909">
        <w:t>1.</w:t>
      </w:r>
      <w:r w:rsidR="000C0F4E">
        <w:t>9</w:t>
      </w:r>
      <w:r w:rsidRPr="009D5909">
        <w:t>.</w:t>
      </w:r>
      <w:r w:rsidR="003F3EE7">
        <w:t>7</w:t>
      </w:r>
      <w:r w:rsidRPr="009D5909">
        <w:t>. Пункты 2.</w:t>
      </w:r>
      <w:r>
        <w:t>39</w:t>
      </w:r>
      <w:r w:rsidRPr="009D5909">
        <w:t xml:space="preserve"> - 2.</w:t>
      </w:r>
      <w:r>
        <w:t>43</w:t>
      </w:r>
      <w:r w:rsidRPr="009D5909">
        <w:t xml:space="preserve"> изложить в следующей редакции:</w:t>
      </w:r>
    </w:p>
    <w:tbl>
      <w:tblPr>
        <w:tblW w:w="5017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423"/>
        <w:gridCol w:w="27"/>
        <w:gridCol w:w="1389"/>
        <w:gridCol w:w="428"/>
        <w:gridCol w:w="710"/>
        <w:gridCol w:w="709"/>
        <w:gridCol w:w="708"/>
        <w:gridCol w:w="709"/>
        <w:gridCol w:w="992"/>
        <w:gridCol w:w="993"/>
        <w:gridCol w:w="708"/>
        <w:gridCol w:w="851"/>
        <w:gridCol w:w="850"/>
        <w:gridCol w:w="851"/>
        <w:gridCol w:w="850"/>
        <w:gridCol w:w="993"/>
        <w:gridCol w:w="991"/>
        <w:gridCol w:w="1276"/>
        <w:gridCol w:w="283"/>
      </w:tblGrid>
      <w:tr w:rsidR="00362F18" w:rsidRPr="009D5909" w:rsidTr="0010324D">
        <w:trPr>
          <w:trHeight w:val="160"/>
        </w:trPr>
        <w:tc>
          <w:tcPr>
            <w:tcW w:w="14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07DF5" w:rsidRPr="00AF1B96" w:rsidRDefault="00007DF5" w:rsidP="00347455">
            <w:pPr>
              <w:widowControl w:val="0"/>
              <w:autoSpaceDE w:val="0"/>
              <w:autoSpaceDN w:val="0"/>
              <w:ind w:hanging="60"/>
            </w:pPr>
            <w:r w:rsidRPr="00AF1B96">
              <w:t>«</w:t>
            </w:r>
          </w:p>
        </w:tc>
        <w:tc>
          <w:tcPr>
            <w:tcW w:w="452" w:type="dxa"/>
            <w:gridSpan w:val="2"/>
            <w:vMerge w:val="restart"/>
            <w:tcBorders>
              <w:left w:val="single" w:sz="4" w:space="0" w:color="auto"/>
            </w:tcBorders>
          </w:tcPr>
          <w:p w:rsidR="00007DF5" w:rsidRDefault="00007DF5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2.39</w:t>
            </w:r>
          </w:p>
        </w:tc>
        <w:tc>
          <w:tcPr>
            <w:tcW w:w="1390" w:type="dxa"/>
            <w:vMerge w:val="restart"/>
          </w:tcPr>
          <w:p w:rsidR="00007DF5" w:rsidRDefault="00007DF5" w:rsidP="000C5E14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Строительство здания поликлиники для взрослых на земельном участке по адресу: </w:t>
            </w:r>
            <w:r w:rsidR="000C5E14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>Санкт-Петербург, Ленинский пр</w:t>
            </w:r>
            <w:r w:rsidR="000C5E14">
              <w:rPr>
                <w:color w:val="000000"/>
                <w:spacing w:val="-2"/>
                <w:sz w:val="16"/>
              </w:rPr>
              <w:t>.</w:t>
            </w:r>
            <w:r>
              <w:rPr>
                <w:color w:val="000000"/>
                <w:spacing w:val="-2"/>
                <w:sz w:val="16"/>
              </w:rPr>
              <w:t xml:space="preserve">, участок 25 (северо-западнее пересечения </w:t>
            </w:r>
            <w:r w:rsidR="000C5E14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>ул</w:t>
            </w:r>
            <w:r w:rsidR="000C5E14">
              <w:rPr>
                <w:color w:val="000000"/>
                <w:spacing w:val="-2"/>
                <w:sz w:val="16"/>
              </w:rPr>
              <w:t>.</w:t>
            </w:r>
            <w:r w:rsidR="0010324D">
              <w:rPr>
                <w:color w:val="000000"/>
                <w:spacing w:val="-2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</w:rPr>
              <w:t xml:space="preserve">Доблести и </w:t>
            </w:r>
            <w:r w:rsidR="000C5E14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>ул</w:t>
            </w:r>
            <w:r w:rsidR="000C5E14">
              <w:rPr>
                <w:color w:val="000000"/>
                <w:spacing w:val="-2"/>
                <w:sz w:val="16"/>
              </w:rPr>
              <w:t>.</w:t>
            </w:r>
            <w:r w:rsidR="0010324D">
              <w:rPr>
                <w:color w:val="000000"/>
                <w:spacing w:val="-2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</w:rPr>
              <w:t>Маршала Захарова)</w:t>
            </w:r>
          </w:p>
        </w:tc>
        <w:tc>
          <w:tcPr>
            <w:tcW w:w="425" w:type="dxa"/>
            <w:vMerge w:val="restart"/>
          </w:tcPr>
          <w:p w:rsidR="00007DF5" w:rsidRDefault="00007DF5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710" w:type="dxa"/>
            <w:vMerge w:val="restart"/>
          </w:tcPr>
          <w:p w:rsidR="00007DF5" w:rsidRDefault="00007DF5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Красносельский</w:t>
            </w:r>
          </w:p>
        </w:tc>
        <w:tc>
          <w:tcPr>
            <w:tcW w:w="709" w:type="dxa"/>
            <w:vMerge w:val="restart"/>
          </w:tcPr>
          <w:p w:rsidR="00007DF5" w:rsidRDefault="00007DF5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600 посещений в смену</w:t>
            </w:r>
          </w:p>
        </w:tc>
        <w:tc>
          <w:tcPr>
            <w:tcW w:w="708" w:type="dxa"/>
          </w:tcPr>
          <w:p w:rsidR="00007DF5" w:rsidRDefault="00007DF5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709" w:type="dxa"/>
          </w:tcPr>
          <w:p w:rsidR="00007DF5" w:rsidRDefault="00007DF5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2022 - 2025</w:t>
            </w:r>
          </w:p>
        </w:tc>
        <w:tc>
          <w:tcPr>
            <w:tcW w:w="992" w:type="dxa"/>
          </w:tcPr>
          <w:p w:rsidR="00007DF5" w:rsidRDefault="00007DF5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48 248,5</w:t>
            </w:r>
          </w:p>
        </w:tc>
        <w:tc>
          <w:tcPr>
            <w:tcW w:w="993" w:type="dxa"/>
            <w:vMerge w:val="restart"/>
          </w:tcPr>
          <w:p w:rsidR="00007DF5" w:rsidRDefault="00007DF5" w:rsidP="00362F1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8" w:type="dxa"/>
          </w:tcPr>
          <w:p w:rsidR="00007DF5" w:rsidRDefault="00007DF5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43 998,9</w:t>
            </w:r>
          </w:p>
        </w:tc>
        <w:tc>
          <w:tcPr>
            <w:tcW w:w="851" w:type="dxa"/>
          </w:tcPr>
          <w:p w:rsidR="00007DF5" w:rsidRDefault="00007DF5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007DF5" w:rsidRDefault="00007DF5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007DF5" w:rsidRDefault="00007DF5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007DF5" w:rsidRDefault="00007DF5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</w:tcPr>
          <w:p w:rsidR="00007DF5" w:rsidRDefault="00007DF5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007DF5" w:rsidRDefault="00007DF5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43 998,9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007DF5" w:rsidRPr="009D5909" w:rsidRDefault="00007DF5" w:rsidP="0034745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07DF5" w:rsidRPr="009D5909" w:rsidRDefault="00007DF5" w:rsidP="0034745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007DF5" w:rsidRPr="009D5909" w:rsidRDefault="00007DF5" w:rsidP="0034745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362F18" w:rsidRPr="009D5909" w:rsidTr="0010324D">
        <w:trPr>
          <w:trHeight w:val="187"/>
        </w:trPr>
        <w:tc>
          <w:tcPr>
            <w:tcW w:w="144" w:type="dxa"/>
            <w:vMerge/>
            <w:tcBorders>
              <w:left w:val="nil"/>
              <w:right w:val="single" w:sz="4" w:space="0" w:color="auto"/>
            </w:tcBorders>
          </w:tcPr>
          <w:p w:rsidR="00007DF5" w:rsidRPr="00AF1B96" w:rsidRDefault="00007DF5" w:rsidP="00347455">
            <w:pPr>
              <w:widowControl w:val="0"/>
              <w:autoSpaceDE w:val="0"/>
              <w:autoSpaceDN w:val="0"/>
              <w:ind w:hanging="60"/>
            </w:pPr>
          </w:p>
        </w:tc>
        <w:tc>
          <w:tcPr>
            <w:tcW w:w="452" w:type="dxa"/>
            <w:gridSpan w:val="2"/>
            <w:vMerge/>
            <w:tcBorders>
              <w:left w:val="single" w:sz="4" w:space="0" w:color="auto"/>
            </w:tcBorders>
          </w:tcPr>
          <w:p w:rsidR="00007DF5" w:rsidRPr="009D5909" w:rsidRDefault="00007DF5" w:rsidP="00362F1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90" w:type="dxa"/>
            <w:vMerge/>
          </w:tcPr>
          <w:p w:rsidR="00007DF5" w:rsidRDefault="00007DF5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</w:tcPr>
          <w:p w:rsidR="00007DF5" w:rsidRDefault="00007DF5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10" w:type="dxa"/>
            <w:vMerge/>
          </w:tcPr>
          <w:p w:rsidR="00007DF5" w:rsidRDefault="00007DF5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vMerge/>
          </w:tcPr>
          <w:p w:rsidR="00007DF5" w:rsidRDefault="00007DF5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007DF5" w:rsidRDefault="00007DF5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709" w:type="dxa"/>
          </w:tcPr>
          <w:p w:rsidR="00007DF5" w:rsidRDefault="00007DF5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2025 - 2027</w:t>
            </w:r>
          </w:p>
        </w:tc>
        <w:tc>
          <w:tcPr>
            <w:tcW w:w="992" w:type="dxa"/>
          </w:tcPr>
          <w:p w:rsidR="00007DF5" w:rsidRDefault="00007DF5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3 139 975,2</w:t>
            </w:r>
          </w:p>
        </w:tc>
        <w:tc>
          <w:tcPr>
            <w:tcW w:w="993" w:type="dxa"/>
            <w:vMerge/>
          </w:tcPr>
          <w:p w:rsidR="00007DF5" w:rsidRDefault="00007DF5" w:rsidP="00362F18">
            <w:pPr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007DF5" w:rsidRDefault="00007DF5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851" w:type="dxa"/>
          </w:tcPr>
          <w:p w:rsidR="00007DF5" w:rsidRDefault="00007DF5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229 156,7</w:t>
            </w:r>
          </w:p>
        </w:tc>
        <w:tc>
          <w:tcPr>
            <w:tcW w:w="850" w:type="dxa"/>
          </w:tcPr>
          <w:p w:rsidR="00007DF5" w:rsidRDefault="00007DF5" w:rsidP="0010324D">
            <w:pPr>
              <w:ind w:right="-62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2 860 818,5</w:t>
            </w:r>
          </w:p>
        </w:tc>
        <w:tc>
          <w:tcPr>
            <w:tcW w:w="851" w:type="dxa"/>
          </w:tcPr>
          <w:p w:rsidR="00007DF5" w:rsidRDefault="00007DF5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007DF5" w:rsidRDefault="00007DF5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</w:tcPr>
          <w:p w:rsidR="00007DF5" w:rsidRDefault="00007DF5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007DF5" w:rsidRDefault="00007DF5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3 139 975,2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007DF5" w:rsidRPr="009D5909" w:rsidRDefault="00007DF5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</w:tcPr>
          <w:p w:rsidR="00007DF5" w:rsidRPr="009D5909" w:rsidRDefault="00007DF5" w:rsidP="0034745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362F18" w:rsidRPr="009D5909" w:rsidTr="0010324D">
        <w:trPr>
          <w:trHeight w:val="479"/>
        </w:trPr>
        <w:tc>
          <w:tcPr>
            <w:tcW w:w="14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07DF5" w:rsidRPr="00AF1B96" w:rsidRDefault="00007DF5" w:rsidP="00347455">
            <w:pPr>
              <w:widowControl w:val="0"/>
              <w:autoSpaceDE w:val="0"/>
              <w:autoSpaceDN w:val="0"/>
              <w:ind w:hanging="60"/>
            </w:pPr>
          </w:p>
        </w:tc>
        <w:tc>
          <w:tcPr>
            <w:tcW w:w="45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07DF5" w:rsidRPr="009D5909" w:rsidRDefault="00007DF5" w:rsidP="00362F1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90" w:type="dxa"/>
            <w:vMerge/>
            <w:tcBorders>
              <w:bottom w:val="single" w:sz="4" w:space="0" w:color="auto"/>
            </w:tcBorders>
          </w:tcPr>
          <w:p w:rsidR="00007DF5" w:rsidRDefault="00007DF5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</w:tcPr>
          <w:p w:rsidR="00007DF5" w:rsidRDefault="00007DF5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10" w:type="dxa"/>
            <w:vMerge/>
          </w:tcPr>
          <w:p w:rsidR="00007DF5" w:rsidRDefault="00007DF5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vMerge/>
          </w:tcPr>
          <w:p w:rsidR="00007DF5" w:rsidRDefault="00007DF5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007DF5" w:rsidRDefault="00007DF5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709" w:type="dxa"/>
          </w:tcPr>
          <w:p w:rsidR="00007DF5" w:rsidRDefault="00007DF5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2022 - 2027</w:t>
            </w:r>
          </w:p>
        </w:tc>
        <w:tc>
          <w:tcPr>
            <w:tcW w:w="992" w:type="dxa"/>
          </w:tcPr>
          <w:p w:rsidR="00007DF5" w:rsidRDefault="00007DF5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3 188 223,7</w:t>
            </w:r>
          </w:p>
        </w:tc>
        <w:tc>
          <w:tcPr>
            <w:tcW w:w="993" w:type="dxa"/>
            <w:vMerge/>
          </w:tcPr>
          <w:p w:rsidR="00007DF5" w:rsidRDefault="00007DF5" w:rsidP="00362F18">
            <w:pPr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007DF5" w:rsidRDefault="00007DF5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93 998,9</w:t>
            </w:r>
          </w:p>
        </w:tc>
        <w:tc>
          <w:tcPr>
            <w:tcW w:w="851" w:type="dxa"/>
          </w:tcPr>
          <w:p w:rsidR="00007DF5" w:rsidRDefault="00007DF5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229 156,7</w:t>
            </w:r>
          </w:p>
        </w:tc>
        <w:tc>
          <w:tcPr>
            <w:tcW w:w="850" w:type="dxa"/>
          </w:tcPr>
          <w:p w:rsidR="00007DF5" w:rsidRPr="00362F18" w:rsidRDefault="00007DF5" w:rsidP="00362F18">
            <w:pPr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2 860 818,5</w:t>
            </w:r>
          </w:p>
        </w:tc>
        <w:tc>
          <w:tcPr>
            <w:tcW w:w="851" w:type="dxa"/>
          </w:tcPr>
          <w:p w:rsidR="00007DF5" w:rsidRPr="00362F18" w:rsidRDefault="00007DF5" w:rsidP="00362F18">
            <w:pPr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850" w:type="dxa"/>
          </w:tcPr>
          <w:p w:rsidR="00007DF5" w:rsidRPr="00362F18" w:rsidRDefault="00007DF5" w:rsidP="00362F18">
            <w:pPr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993" w:type="dxa"/>
          </w:tcPr>
          <w:p w:rsidR="00007DF5" w:rsidRPr="00362F18" w:rsidRDefault="00007DF5" w:rsidP="00362F18">
            <w:pPr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991" w:type="dxa"/>
          </w:tcPr>
          <w:p w:rsidR="00007DF5" w:rsidRDefault="00007DF5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3 183 974,1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007DF5" w:rsidRPr="009D5909" w:rsidRDefault="00007DF5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007DF5" w:rsidRPr="009D5909" w:rsidRDefault="00007DF5" w:rsidP="0034745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362F18" w:rsidRPr="009D5909" w:rsidTr="0010324D">
        <w:trPr>
          <w:trHeight w:val="224"/>
        </w:trPr>
        <w:tc>
          <w:tcPr>
            <w:tcW w:w="14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gridSpan w:val="2"/>
            <w:vMerge w:val="restart"/>
            <w:tcBorders>
              <w:left w:val="single" w:sz="4" w:space="0" w:color="auto"/>
            </w:tcBorders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2.40</w:t>
            </w:r>
          </w:p>
        </w:tc>
        <w:tc>
          <w:tcPr>
            <w:tcW w:w="1390" w:type="dxa"/>
            <w:vMerge w:val="restart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Строительство здания амбулаторно-поликлинического учреждения  на территории, ограниченной ул. Литке, Цитадельским шоссе, проектируемым проездом № 2, береговой линией Невской Губы, проектируемым проездом № 5, проектируемым проездом № 6, Кронштадтским шоссе</w:t>
            </w:r>
          </w:p>
        </w:tc>
        <w:tc>
          <w:tcPr>
            <w:tcW w:w="425" w:type="dxa"/>
            <w:vMerge w:val="restart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710" w:type="dxa"/>
            <w:vMerge w:val="restart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Кронштадтский</w:t>
            </w:r>
          </w:p>
        </w:tc>
        <w:tc>
          <w:tcPr>
            <w:tcW w:w="709" w:type="dxa"/>
            <w:vMerge w:val="restart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600 посещений в смену</w:t>
            </w:r>
          </w:p>
        </w:tc>
        <w:tc>
          <w:tcPr>
            <w:tcW w:w="708" w:type="dxa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709" w:type="dxa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2024 - 2027</w:t>
            </w:r>
          </w:p>
        </w:tc>
        <w:tc>
          <w:tcPr>
            <w:tcW w:w="992" w:type="dxa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82 931,0</w:t>
            </w:r>
          </w:p>
        </w:tc>
        <w:tc>
          <w:tcPr>
            <w:tcW w:w="993" w:type="dxa"/>
            <w:vMerge w:val="restart"/>
          </w:tcPr>
          <w:p w:rsidR="00362F18" w:rsidRDefault="00362F18" w:rsidP="00362F1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8" w:type="dxa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4 766,0</w:t>
            </w:r>
          </w:p>
        </w:tc>
        <w:tc>
          <w:tcPr>
            <w:tcW w:w="851" w:type="dxa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62 185,1</w:t>
            </w:r>
          </w:p>
        </w:tc>
        <w:tc>
          <w:tcPr>
            <w:tcW w:w="850" w:type="dxa"/>
          </w:tcPr>
          <w:p w:rsidR="00362F18" w:rsidRPr="00362F18" w:rsidRDefault="00362F18" w:rsidP="00362F18">
            <w:pPr>
              <w:spacing w:line="229" w:lineRule="auto"/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15 979,9</w:t>
            </w:r>
          </w:p>
        </w:tc>
        <w:tc>
          <w:tcPr>
            <w:tcW w:w="851" w:type="dxa"/>
          </w:tcPr>
          <w:p w:rsidR="00362F18" w:rsidRPr="00362F18" w:rsidRDefault="00362F18" w:rsidP="00362F18">
            <w:pPr>
              <w:spacing w:line="229" w:lineRule="auto"/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850" w:type="dxa"/>
          </w:tcPr>
          <w:p w:rsidR="00362F18" w:rsidRPr="00362F18" w:rsidRDefault="00362F18" w:rsidP="00362F18">
            <w:pPr>
              <w:spacing w:line="229" w:lineRule="auto"/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993" w:type="dxa"/>
          </w:tcPr>
          <w:p w:rsidR="00362F18" w:rsidRPr="00362F18" w:rsidRDefault="00362F18" w:rsidP="00362F18">
            <w:pPr>
              <w:spacing w:line="229" w:lineRule="auto"/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991" w:type="dxa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82 931,0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62F18" w:rsidRPr="009D5909" w:rsidTr="0010324D">
        <w:trPr>
          <w:trHeight w:val="392"/>
        </w:trPr>
        <w:tc>
          <w:tcPr>
            <w:tcW w:w="144" w:type="dxa"/>
            <w:vMerge/>
            <w:tcBorders>
              <w:left w:val="nil"/>
              <w:right w:val="single" w:sz="4" w:space="0" w:color="auto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gridSpan w:val="2"/>
            <w:vMerge/>
            <w:tcBorders>
              <w:left w:val="single" w:sz="4" w:space="0" w:color="auto"/>
            </w:tcBorders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1390" w:type="dxa"/>
            <w:vMerge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10" w:type="dxa"/>
            <w:vMerge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vMerge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709" w:type="dxa"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2027 - 2029</w:t>
            </w:r>
          </w:p>
        </w:tc>
        <w:tc>
          <w:tcPr>
            <w:tcW w:w="992" w:type="dxa"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2 572 037,0</w:t>
            </w:r>
          </w:p>
        </w:tc>
        <w:tc>
          <w:tcPr>
            <w:tcW w:w="993" w:type="dxa"/>
            <w:vMerge/>
          </w:tcPr>
          <w:p w:rsidR="00362F18" w:rsidRDefault="00362F18" w:rsidP="00362F18">
            <w:pPr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362F18" w:rsidRPr="00362F18" w:rsidRDefault="00362F18" w:rsidP="00362F18">
            <w:pPr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50 000,0</w:t>
            </w:r>
          </w:p>
        </w:tc>
        <w:tc>
          <w:tcPr>
            <w:tcW w:w="851" w:type="dxa"/>
          </w:tcPr>
          <w:p w:rsidR="00362F18" w:rsidRPr="00362F18" w:rsidRDefault="00362F18" w:rsidP="00362F18">
            <w:pPr>
              <w:ind w:right="-62"/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1 000 000,0</w:t>
            </w:r>
          </w:p>
        </w:tc>
        <w:tc>
          <w:tcPr>
            <w:tcW w:w="850" w:type="dxa"/>
          </w:tcPr>
          <w:p w:rsidR="00362F18" w:rsidRPr="00362F18" w:rsidRDefault="00362F18" w:rsidP="00362F18">
            <w:pPr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1 522 037,0</w:t>
            </w:r>
          </w:p>
        </w:tc>
        <w:tc>
          <w:tcPr>
            <w:tcW w:w="993" w:type="dxa"/>
          </w:tcPr>
          <w:p w:rsidR="00362F18" w:rsidRPr="00362F18" w:rsidRDefault="00362F18" w:rsidP="00362F18">
            <w:pPr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991" w:type="dxa"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2 572 037,0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62F18" w:rsidRPr="009D5909" w:rsidTr="0010324D">
        <w:trPr>
          <w:trHeight w:val="1403"/>
        </w:trPr>
        <w:tc>
          <w:tcPr>
            <w:tcW w:w="14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gridSpan w:val="2"/>
            <w:vMerge/>
            <w:tcBorders>
              <w:left w:val="single" w:sz="4" w:space="0" w:color="auto"/>
            </w:tcBorders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1390" w:type="dxa"/>
            <w:vMerge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10" w:type="dxa"/>
            <w:vMerge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vMerge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709" w:type="dxa"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2024 - 2029</w:t>
            </w:r>
          </w:p>
        </w:tc>
        <w:tc>
          <w:tcPr>
            <w:tcW w:w="992" w:type="dxa"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2 654 968,0</w:t>
            </w:r>
          </w:p>
        </w:tc>
        <w:tc>
          <w:tcPr>
            <w:tcW w:w="993" w:type="dxa"/>
            <w:vMerge/>
          </w:tcPr>
          <w:p w:rsidR="00362F18" w:rsidRDefault="00362F18" w:rsidP="00362F18">
            <w:pPr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4 766,0</w:t>
            </w:r>
          </w:p>
        </w:tc>
        <w:tc>
          <w:tcPr>
            <w:tcW w:w="851" w:type="dxa"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62 185,1</w:t>
            </w:r>
          </w:p>
        </w:tc>
        <w:tc>
          <w:tcPr>
            <w:tcW w:w="850" w:type="dxa"/>
          </w:tcPr>
          <w:p w:rsidR="00362F18" w:rsidRPr="00362F18" w:rsidRDefault="00362F18" w:rsidP="00362F18">
            <w:pPr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65 979,9</w:t>
            </w:r>
          </w:p>
        </w:tc>
        <w:tc>
          <w:tcPr>
            <w:tcW w:w="851" w:type="dxa"/>
          </w:tcPr>
          <w:p w:rsidR="00362F18" w:rsidRPr="00362F18" w:rsidRDefault="00362F18" w:rsidP="00362F18">
            <w:pPr>
              <w:ind w:right="-62"/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1 000 000,0</w:t>
            </w:r>
          </w:p>
        </w:tc>
        <w:tc>
          <w:tcPr>
            <w:tcW w:w="850" w:type="dxa"/>
          </w:tcPr>
          <w:p w:rsidR="00362F18" w:rsidRPr="00362F18" w:rsidRDefault="00362F18" w:rsidP="00362F18">
            <w:pPr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1 522 037,0</w:t>
            </w:r>
          </w:p>
        </w:tc>
        <w:tc>
          <w:tcPr>
            <w:tcW w:w="993" w:type="dxa"/>
          </w:tcPr>
          <w:p w:rsidR="00362F18" w:rsidRPr="00362F18" w:rsidRDefault="00362F18" w:rsidP="00362F18">
            <w:pPr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991" w:type="dxa"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2 654 968,0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62F18" w:rsidRPr="009D5909" w:rsidTr="0010324D">
        <w:trPr>
          <w:trHeight w:val="392"/>
        </w:trPr>
        <w:tc>
          <w:tcPr>
            <w:tcW w:w="14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gridSpan w:val="2"/>
            <w:vMerge w:val="restart"/>
            <w:tcBorders>
              <w:left w:val="single" w:sz="4" w:space="0" w:color="auto"/>
            </w:tcBorders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2.41</w:t>
            </w:r>
          </w:p>
        </w:tc>
        <w:tc>
          <w:tcPr>
            <w:tcW w:w="1390" w:type="dxa"/>
            <w:vMerge w:val="restart"/>
          </w:tcPr>
          <w:p w:rsidR="00362F18" w:rsidRDefault="00362F18" w:rsidP="00D21849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Строительство станции переливания крови по адресу: Санкт-Петербург, ул</w:t>
            </w:r>
            <w:r w:rsidR="00D21849">
              <w:rPr>
                <w:color w:val="000000"/>
                <w:spacing w:val="-2"/>
                <w:sz w:val="16"/>
              </w:rPr>
              <w:t>.</w:t>
            </w:r>
            <w:r>
              <w:rPr>
                <w:color w:val="000000"/>
                <w:spacing w:val="-2"/>
                <w:sz w:val="16"/>
              </w:rPr>
              <w:t xml:space="preserve"> Олеко Дундича, земельный участок 10</w:t>
            </w:r>
            <w:r w:rsidR="00D21849">
              <w:rPr>
                <w:color w:val="000000"/>
                <w:spacing w:val="-2"/>
                <w:sz w:val="16"/>
              </w:rPr>
              <w:t>В</w:t>
            </w:r>
          </w:p>
        </w:tc>
        <w:tc>
          <w:tcPr>
            <w:tcW w:w="425" w:type="dxa"/>
            <w:vMerge w:val="restart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710" w:type="dxa"/>
            <w:vMerge w:val="restart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Фрунзенский</w:t>
            </w:r>
          </w:p>
        </w:tc>
        <w:tc>
          <w:tcPr>
            <w:tcW w:w="709" w:type="dxa"/>
            <w:vMerge w:val="restart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450 посещений в смену</w:t>
            </w:r>
          </w:p>
        </w:tc>
        <w:tc>
          <w:tcPr>
            <w:tcW w:w="708" w:type="dxa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709" w:type="dxa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2022 - 2025</w:t>
            </w:r>
          </w:p>
        </w:tc>
        <w:tc>
          <w:tcPr>
            <w:tcW w:w="992" w:type="dxa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83 979,6</w:t>
            </w:r>
          </w:p>
        </w:tc>
        <w:tc>
          <w:tcPr>
            <w:tcW w:w="993" w:type="dxa"/>
            <w:vMerge w:val="restart"/>
          </w:tcPr>
          <w:p w:rsidR="00362F18" w:rsidRDefault="00362F18" w:rsidP="00362F1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8" w:type="dxa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71 369,4</w:t>
            </w:r>
          </w:p>
        </w:tc>
        <w:tc>
          <w:tcPr>
            <w:tcW w:w="851" w:type="dxa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362F18" w:rsidRPr="00362F18" w:rsidRDefault="00362F18" w:rsidP="00362F18">
            <w:pPr>
              <w:spacing w:line="229" w:lineRule="auto"/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851" w:type="dxa"/>
          </w:tcPr>
          <w:p w:rsidR="00362F18" w:rsidRPr="00362F18" w:rsidRDefault="00362F18" w:rsidP="00362F18">
            <w:pPr>
              <w:spacing w:line="229" w:lineRule="auto"/>
              <w:ind w:right="-62"/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850" w:type="dxa"/>
          </w:tcPr>
          <w:p w:rsidR="00362F18" w:rsidRPr="00362F18" w:rsidRDefault="00362F18" w:rsidP="00362F18">
            <w:pPr>
              <w:spacing w:line="229" w:lineRule="auto"/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993" w:type="dxa"/>
          </w:tcPr>
          <w:p w:rsidR="00362F18" w:rsidRPr="00362F18" w:rsidRDefault="00362F18" w:rsidP="00362F18">
            <w:pPr>
              <w:spacing w:line="229" w:lineRule="auto"/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991" w:type="dxa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71 369,4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62F18" w:rsidRPr="009D5909" w:rsidTr="0010324D">
        <w:trPr>
          <w:trHeight w:val="449"/>
        </w:trPr>
        <w:tc>
          <w:tcPr>
            <w:tcW w:w="144" w:type="dxa"/>
            <w:vMerge/>
            <w:tcBorders>
              <w:left w:val="nil"/>
              <w:right w:val="single" w:sz="4" w:space="0" w:color="auto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gridSpan w:val="2"/>
            <w:vMerge/>
            <w:tcBorders>
              <w:left w:val="single" w:sz="4" w:space="0" w:color="auto"/>
            </w:tcBorders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1390" w:type="dxa"/>
            <w:vMerge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10" w:type="dxa"/>
            <w:vMerge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vMerge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709" w:type="dxa"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2025 - 2028</w:t>
            </w:r>
          </w:p>
        </w:tc>
        <w:tc>
          <w:tcPr>
            <w:tcW w:w="992" w:type="dxa"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8 735 191,8</w:t>
            </w:r>
          </w:p>
        </w:tc>
        <w:tc>
          <w:tcPr>
            <w:tcW w:w="993" w:type="dxa"/>
            <w:vMerge/>
          </w:tcPr>
          <w:p w:rsidR="00362F18" w:rsidRDefault="00362F18" w:rsidP="00362F18">
            <w:pPr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851" w:type="dxa"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850" w:type="dxa"/>
          </w:tcPr>
          <w:p w:rsidR="00362F18" w:rsidRPr="00362F18" w:rsidRDefault="00362F18" w:rsidP="00362F18">
            <w:pPr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901 563,9</w:t>
            </w:r>
          </w:p>
        </w:tc>
        <w:tc>
          <w:tcPr>
            <w:tcW w:w="851" w:type="dxa"/>
          </w:tcPr>
          <w:p w:rsidR="00362F18" w:rsidRPr="00362F18" w:rsidRDefault="000C76DE" w:rsidP="00362F18">
            <w:pPr>
              <w:ind w:right="-62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6"/>
                <w:sz w:val="16"/>
              </w:rPr>
              <w:t>7 523 627,9</w:t>
            </w:r>
          </w:p>
        </w:tc>
        <w:tc>
          <w:tcPr>
            <w:tcW w:w="850" w:type="dxa"/>
          </w:tcPr>
          <w:p w:rsidR="00362F18" w:rsidRPr="00362F18" w:rsidRDefault="00362F18" w:rsidP="00362F18">
            <w:pPr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993" w:type="dxa"/>
          </w:tcPr>
          <w:p w:rsidR="00362F18" w:rsidRPr="00362F18" w:rsidRDefault="00362F18" w:rsidP="00362F18">
            <w:pPr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991" w:type="dxa"/>
          </w:tcPr>
          <w:p w:rsidR="00362F18" w:rsidRDefault="004051C6" w:rsidP="00362F18">
            <w:pPr>
              <w:rPr>
                <w:color w:val="000000"/>
                <w:spacing w:val="-2"/>
                <w:sz w:val="16"/>
              </w:rPr>
            </w:pPr>
            <w:r w:rsidRPr="004051C6">
              <w:rPr>
                <w:color w:val="000000"/>
                <w:spacing w:val="-2"/>
                <w:sz w:val="16"/>
              </w:rPr>
              <w:t>8 735 191,8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62F18" w:rsidRPr="009D5909" w:rsidTr="0010324D">
        <w:trPr>
          <w:trHeight w:val="1121"/>
        </w:trPr>
        <w:tc>
          <w:tcPr>
            <w:tcW w:w="14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gridSpan w:val="2"/>
            <w:vMerge/>
            <w:tcBorders>
              <w:left w:val="single" w:sz="4" w:space="0" w:color="auto"/>
            </w:tcBorders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1390" w:type="dxa"/>
            <w:vMerge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10" w:type="dxa"/>
            <w:vMerge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vMerge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709" w:type="dxa"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2022 - 2028</w:t>
            </w:r>
          </w:p>
        </w:tc>
        <w:tc>
          <w:tcPr>
            <w:tcW w:w="992" w:type="dxa"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8 819 171,4</w:t>
            </w:r>
          </w:p>
        </w:tc>
        <w:tc>
          <w:tcPr>
            <w:tcW w:w="993" w:type="dxa"/>
            <w:vMerge/>
          </w:tcPr>
          <w:p w:rsidR="00362F18" w:rsidRDefault="00362F18" w:rsidP="00362F18">
            <w:pPr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81 369,4</w:t>
            </w:r>
          </w:p>
        </w:tc>
        <w:tc>
          <w:tcPr>
            <w:tcW w:w="851" w:type="dxa"/>
          </w:tcPr>
          <w:p w:rsidR="00362F18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850" w:type="dxa"/>
          </w:tcPr>
          <w:p w:rsidR="00362F18" w:rsidRPr="00362F18" w:rsidRDefault="00362F18" w:rsidP="00362F18">
            <w:pPr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901 563,9</w:t>
            </w:r>
          </w:p>
        </w:tc>
        <w:tc>
          <w:tcPr>
            <w:tcW w:w="851" w:type="dxa"/>
          </w:tcPr>
          <w:p w:rsidR="00362F18" w:rsidRPr="00362F18" w:rsidRDefault="00FC4EA9" w:rsidP="00362F18">
            <w:pPr>
              <w:ind w:right="-62"/>
              <w:rPr>
                <w:color w:val="000000"/>
                <w:spacing w:val="-6"/>
                <w:sz w:val="16"/>
              </w:rPr>
            </w:pPr>
            <w:r w:rsidRPr="00FC4EA9">
              <w:rPr>
                <w:color w:val="000000"/>
                <w:spacing w:val="-6"/>
                <w:sz w:val="16"/>
              </w:rPr>
              <w:t>7 523 627,9</w:t>
            </w:r>
          </w:p>
        </w:tc>
        <w:tc>
          <w:tcPr>
            <w:tcW w:w="850" w:type="dxa"/>
          </w:tcPr>
          <w:p w:rsidR="00362F18" w:rsidRPr="00362F18" w:rsidRDefault="00362F18" w:rsidP="00362F18">
            <w:pPr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993" w:type="dxa"/>
          </w:tcPr>
          <w:p w:rsidR="00362F18" w:rsidRPr="00362F18" w:rsidRDefault="00362F18" w:rsidP="00362F18">
            <w:pPr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991" w:type="dxa"/>
          </w:tcPr>
          <w:p w:rsidR="00362F18" w:rsidRDefault="004051C6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8 806 561,2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62F18" w:rsidRPr="009D5909" w:rsidTr="00257D26">
        <w:trPr>
          <w:trHeight w:val="234"/>
        </w:trPr>
        <w:tc>
          <w:tcPr>
            <w:tcW w:w="1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vMerge w:val="restart"/>
            <w:tcBorders>
              <w:left w:val="single" w:sz="4" w:space="0" w:color="auto"/>
            </w:tcBorders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2.42</w:t>
            </w:r>
          </w:p>
        </w:tc>
        <w:tc>
          <w:tcPr>
            <w:tcW w:w="1418" w:type="dxa"/>
            <w:gridSpan w:val="2"/>
            <w:vMerge w:val="restart"/>
          </w:tcPr>
          <w:p w:rsidR="00362F18" w:rsidRDefault="00362F18" w:rsidP="00D21849">
            <w:pPr>
              <w:spacing w:line="229" w:lineRule="auto"/>
              <w:rPr>
                <w:color w:val="000000"/>
                <w:spacing w:val="-2"/>
                <w:sz w:val="15"/>
                <w:szCs w:val="15"/>
              </w:rPr>
            </w:pPr>
            <w:r w:rsidRPr="00257D26">
              <w:rPr>
                <w:color w:val="000000"/>
                <w:spacing w:val="-2"/>
                <w:sz w:val="15"/>
                <w:szCs w:val="15"/>
              </w:rPr>
              <w:t xml:space="preserve">Строительство здания консультативно-диагностического центра ГБУ НИИ </w:t>
            </w:r>
            <w:r w:rsidR="0010324D" w:rsidRPr="00257D26">
              <w:rPr>
                <w:color w:val="000000"/>
                <w:spacing w:val="-2"/>
                <w:sz w:val="15"/>
                <w:szCs w:val="15"/>
              </w:rPr>
              <w:br/>
            </w:r>
            <w:r w:rsidRPr="00257D26">
              <w:rPr>
                <w:color w:val="000000"/>
                <w:spacing w:val="-2"/>
                <w:sz w:val="15"/>
                <w:szCs w:val="15"/>
              </w:rPr>
              <w:t xml:space="preserve">им. Джанелидзе </w:t>
            </w:r>
            <w:r w:rsidR="0010324D" w:rsidRPr="00257D26">
              <w:rPr>
                <w:color w:val="000000"/>
                <w:spacing w:val="-2"/>
                <w:sz w:val="15"/>
                <w:szCs w:val="15"/>
              </w:rPr>
              <w:br/>
            </w:r>
            <w:r w:rsidRPr="00257D26">
              <w:rPr>
                <w:color w:val="000000"/>
                <w:spacing w:val="-2"/>
                <w:sz w:val="15"/>
                <w:szCs w:val="15"/>
              </w:rPr>
              <w:t xml:space="preserve">с районным травматологическим пунктом и подстанцией скорой и неотложной медицинской помощи на 10 бригад на земельном участке </w:t>
            </w:r>
            <w:r w:rsidR="0010324D" w:rsidRPr="00257D26">
              <w:rPr>
                <w:color w:val="000000"/>
                <w:spacing w:val="-2"/>
                <w:sz w:val="15"/>
                <w:szCs w:val="15"/>
              </w:rPr>
              <w:br/>
            </w:r>
            <w:r w:rsidRPr="00257D26">
              <w:rPr>
                <w:color w:val="000000"/>
                <w:spacing w:val="-2"/>
                <w:sz w:val="15"/>
                <w:szCs w:val="15"/>
              </w:rPr>
              <w:t xml:space="preserve">по адресу: </w:t>
            </w:r>
            <w:r w:rsidR="00257D26" w:rsidRPr="00257D26">
              <w:rPr>
                <w:color w:val="000000"/>
                <w:spacing w:val="-2"/>
                <w:sz w:val="15"/>
                <w:szCs w:val="15"/>
              </w:rPr>
              <w:br/>
            </w:r>
            <w:r w:rsidRPr="00257D26">
              <w:rPr>
                <w:color w:val="000000"/>
                <w:spacing w:val="-2"/>
                <w:sz w:val="15"/>
                <w:szCs w:val="15"/>
              </w:rPr>
              <w:t>Санкт-Петербург, Белградская ул</w:t>
            </w:r>
            <w:r w:rsidR="00D21849">
              <w:rPr>
                <w:color w:val="000000"/>
                <w:spacing w:val="-2"/>
                <w:sz w:val="15"/>
                <w:szCs w:val="15"/>
              </w:rPr>
              <w:t>.</w:t>
            </w:r>
            <w:r w:rsidRPr="00257D26">
              <w:rPr>
                <w:color w:val="000000"/>
                <w:spacing w:val="-2"/>
                <w:sz w:val="15"/>
                <w:szCs w:val="15"/>
              </w:rPr>
              <w:t>, участок 71 (западнее д</w:t>
            </w:r>
            <w:r w:rsidR="00D21849">
              <w:rPr>
                <w:color w:val="000000"/>
                <w:spacing w:val="-2"/>
                <w:sz w:val="15"/>
                <w:szCs w:val="15"/>
              </w:rPr>
              <w:t>.</w:t>
            </w:r>
            <w:r w:rsidR="0010324D" w:rsidRPr="00257D26">
              <w:rPr>
                <w:color w:val="000000"/>
                <w:spacing w:val="-2"/>
                <w:sz w:val="15"/>
                <w:szCs w:val="15"/>
              </w:rPr>
              <w:t xml:space="preserve"> </w:t>
            </w:r>
            <w:r w:rsidRPr="00257D26">
              <w:rPr>
                <w:color w:val="000000"/>
                <w:spacing w:val="-2"/>
                <w:sz w:val="15"/>
                <w:szCs w:val="15"/>
              </w:rPr>
              <w:t>3, литера А, по Будапештской ул</w:t>
            </w:r>
            <w:r w:rsidR="00D21849">
              <w:rPr>
                <w:color w:val="000000"/>
                <w:spacing w:val="-2"/>
                <w:sz w:val="15"/>
                <w:szCs w:val="15"/>
              </w:rPr>
              <w:t>.</w:t>
            </w:r>
            <w:r w:rsidRPr="00257D26">
              <w:rPr>
                <w:color w:val="000000"/>
                <w:spacing w:val="-2"/>
                <w:sz w:val="15"/>
                <w:szCs w:val="15"/>
              </w:rPr>
              <w:t>)</w:t>
            </w:r>
          </w:p>
          <w:p w:rsidR="00D21849" w:rsidRPr="00257D26" w:rsidRDefault="00D21849" w:rsidP="00D21849">
            <w:pPr>
              <w:spacing w:line="229" w:lineRule="auto"/>
              <w:rPr>
                <w:color w:val="000000"/>
                <w:spacing w:val="-2"/>
                <w:sz w:val="15"/>
                <w:szCs w:val="15"/>
              </w:rPr>
            </w:pPr>
          </w:p>
        </w:tc>
        <w:tc>
          <w:tcPr>
            <w:tcW w:w="428" w:type="dxa"/>
            <w:vMerge w:val="restart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707" w:type="dxa"/>
            <w:vMerge w:val="restart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Фрунзенский</w:t>
            </w:r>
          </w:p>
        </w:tc>
        <w:tc>
          <w:tcPr>
            <w:tcW w:w="709" w:type="dxa"/>
            <w:vMerge w:val="restart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600 посещений в смену</w:t>
            </w:r>
          </w:p>
        </w:tc>
        <w:tc>
          <w:tcPr>
            <w:tcW w:w="708" w:type="dxa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709" w:type="dxa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2022 - 2025</w:t>
            </w:r>
          </w:p>
        </w:tc>
        <w:tc>
          <w:tcPr>
            <w:tcW w:w="992" w:type="dxa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67 628,4</w:t>
            </w:r>
          </w:p>
        </w:tc>
        <w:tc>
          <w:tcPr>
            <w:tcW w:w="993" w:type="dxa"/>
            <w:vMerge w:val="restart"/>
          </w:tcPr>
          <w:p w:rsidR="00362F18" w:rsidRDefault="00362F18" w:rsidP="00362F1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8" w:type="dxa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59 172,3</w:t>
            </w:r>
          </w:p>
        </w:tc>
        <w:tc>
          <w:tcPr>
            <w:tcW w:w="851" w:type="dxa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362F18" w:rsidRPr="00362F18" w:rsidRDefault="00362F18" w:rsidP="00362F18">
            <w:pPr>
              <w:spacing w:line="229" w:lineRule="auto"/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851" w:type="dxa"/>
          </w:tcPr>
          <w:p w:rsidR="00362F18" w:rsidRPr="00362F18" w:rsidRDefault="00362F18" w:rsidP="00362F18">
            <w:pPr>
              <w:spacing w:line="229" w:lineRule="auto"/>
              <w:ind w:right="-62"/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850" w:type="dxa"/>
          </w:tcPr>
          <w:p w:rsidR="00362F18" w:rsidRPr="00362F18" w:rsidRDefault="00362F18" w:rsidP="00362F18">
            <w:pPr>
              <w:spacing w:line="229" w:lineRule="auto"/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993" w:type="dxa"/>
          </w:tcPr>
          <w:p w:rsidR="00362F18" w:rsidRPr="00362F18" w:rsidRDefault="00362F18" w:rsidP="00362F18">
            <w:pPr>
              <w:spacing w:line="229" w:lineRule="auto"/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991" w:type="dxa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59 172,3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62F18" w:rsidRPr="009D5909" w:rsidTr="00257D26">
        <w:trPr>
          <w:trHeight w:val="234"/>
        </w:trPr>
        <w:tc>
          <w:tcPr>
            <w:tcW w:w="1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vMerge/>
            <w:tcBorders>
              <w:left w:val="single" w:sz="4" w:space="0" w:color="auto"/>
            </w:tcBorders>
          </w:tcPr>
          <w:p w:rsidR="00362F18" w:rsidRPr="009D5909" w:rsidRDefault="00362F18" w:rsidP="00362F1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362F18" w:rsidRPr="00257D26" w:rsidRDefault="00362F18" w:rsidP="00362F18">
            <w:pPr>
              <w:widowControl w:val="0"/>
              <w:autoSpaceDE w:val="0"/>
              <w:autoSpaceDN w:val="0"/>
              <w:rPr>
                <w:sz w:val="15"/>
                <w:szCs w:val="15"/>
              </w:rPr>
            </w:pPr>
          </w:p>
        </w:tc>
        <w:tc>
          <w:tcPr>
            <w:tcW w:w="428" w:type="dxa"/>
            <w:vMerge/>
          </w:tcPr>
          <w:p w:rsidR="00362F18" w:rsidRPr="009D5909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7" w:type="dxa"/>
            <w:vMerge/>
          </w:tcPr>
          <w:p w:rsidR="00362F18" w:rsidRPr="009D5909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vMerge/>
          </w:tcPr>
          <w:p w:rsidR="00362F18" w:rsidRPr="009D5909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362F18" w:rsidRPr="004D585D" w:rsidRDefault="00362F18" w:rsidP="00362F18">
            <w:pPr>
              <w:rPr>
                <w:color w:val="000000"/>
                <w:spacing w:val="-2"/>
                <w:sz w:val="18"/>
                <w:szCs w:val="18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709" w:type="dxa"/>
          </w:tcPr>
          <w:p w:rsidR="00362F18" w:rsidRPr="00080BA1" w:rsidRDefault="00362F18" w:rsidP="00362F18">
            <w:pPr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2025 - 2027</w:t>
            </w:r>
          </w:p>
        </w:tc>
        <w:tc>
          <w:tcPr>
            <w:tcW w:w="992" w:type="dxa"/>
          </w:tcPr>
          <w:p w:rsidR="00362F18" w:rsidRPr="00080BA1" w:rsidRDefault="00362F18" w:rsidP="00362F18">
            <w:pPr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3 322 753,6</w:t>
            </w:r>
          </w:p>
        </w:tc>
        <w:tc>
          <w:tcPr>
            <w:tcW w:w="993" w:type="dxa"/>
            <w:vMerge/>
          </w:tcPr>
          <w:p w:rsidR="00362F18" w:rsidRPr="00080BA1" w:rsidRDefault="00362F18" w:rsidP="00362F18">
            <w:pPr>
              <w:rPr>
                <w:sz w:val="2"/>
                <w:highlight w:val="yellow"/>
              </w:rPr>
            </w:pPr>
          </w:p>
        </w:tc>
        <w:tc>
          <w:tcPr>
            <w:tcW w:w="708" w:type="dxa"/>
          </w:tcPr>
          <w:p w:rsidR="00362F18" w:rsidRPr="00080BA1" w:rsidRDefault="00362F18" w:rsidP="00362F18">
            <w:pPr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851" w:type="dxa"/>
          </w:tcPr>
          <w:p w:rsidR="00362F18" w:rsidRPr="00080BA1" w:rsidRDefault="00362F18" w:rsidP="00362F18">
            <w:pPr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850" w:type="dxa"/>
          </w:tcPr>
          <w:p w:rsidR="00362F18" w:rsidRPr="00362F18" w:rsidRDefault="00362F18" w:rsidP="00362F18">
            <w:pPr>
              <w:ind w:right="-62"/>
              <w:rPr>
                <w:color w:val="000000"/>
                <w:spacing w:val="-6"/>
                <w:sz w:val="16"/>
                <w:highlight w:val="yellow"/>
              </w:rPr>
            </w:pPr>
            <w:r w:rsidRPr="00362F18">
              <w:rPr>
                <w:color w:val="000000"/>
                <w:spacing w:val="-6"/>
                <w:sz w:val="16"/>
              </w:rPr>
              <w:t>3 302 753,6</w:t>
            </w:r>
          </w:p>
        </w:tc>
        <w:tc>
          <w:tcPr>
            <w:tcW w:w="851" w:type="dxa"/>
          </w:tcPr>
          <w:p w:rsidR="00362F18" w:rsidRPr="00362F18" w:rsidRDefault="00362F18" w:rsidP="00362F18">
            <w:pPr>
              <w:ind w:right="-62"/>
              <w:rPr>
                <w:color w:val="000000"/>
                <w:spacing w:val="-6"/>
                <w:sz w:val="16"/>
                <w:highlight w:val="yellow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850" w:type="dxa"/>
          </w:tcPr>
          <w:p w:rsidR="00362F18" w:rsidRPr="00362F18" w:rsidRDefault="00362F18" w:rsidP="00362F18">
            <w:pPr>
              <w:rPr>
                <w:color w:val="000000"/>
                <w:spacing w:val="-6"/>
                <w:sz w:val="16"/>
                <w:highlight w:val="yellow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993" w:type="dxa"/>
          </w:tcPr>
          <w:p w:rsidR="00362F18" w:rsidRPr="00362F18" w:rsidRDefault="00362F18" w:rsidP="00362F18">
            <w:pPr>
              <w:rPr>
                <w:color w:val="000000"/>
                <w:spacing w:val="-6"/>
                <w:sz w:val="16"/>
                <w:highlight w:val="yellow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991" w:type="dxa"/>
          </w:tcPr>
          <w:p w:rsidR="00362F18" w:rsidRPr="00080BA1" w:rsidRDefault="00362F18" w:rsidP="00362F18">
            <w:pPr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3 322 753,6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62F18" w:rsidRPr="009D5909" w:rsidTr="00257D26">
        <w:trPr>
          <w:trHeight w:val="2273"/>
        </w:trPr>
        <w:tc>
          <w:tcPr>
            <w:tcW w:w="1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vMerge/>
            <w:tcBorders>
              <w:left w:val="single" w:sz="4" w:space="0" w:color="auto"/>
            </w:tcBorders>
          </w:tcPr>
          <w:p w:rsidR="00362F18" w:rsidRPr="009D5909" w:rsidRDefault="00362F18" w:rsidP="00362F1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362F18" w:rsidRPr="00257D26" w:rsidRDefault="00362F18" w:rsidP="00362F18">
            <w:pPr>
              <w:rPr>
                <w:color w:val="000000"/>
                <w:spacing w:val="-2"/>
                <w:sz w:val="15"/>
                <w:szCs w:val="15"/>
              </w:rPr>
            </w:pPr>
          </w:p>
        </w:tc>
        <w:tc>
          <w:tcPr>
            <w:tcW w:w="428" w:type="dxa"/>
            <w:vMerge/>
          </w:tcPr>
          <w:p w:rsidR="00362F18" w:rsidRPr="009D5909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7" w:type="dxa"/>
            <w:vMerge/>
          </w:tcPr>
          <w:p w:rsidR="00362F18" w:rsidRPr="009D5909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vMerge/>
          </w:tcPr>
          <w:p w:rsidR="00362F18" w:rsidRPr="009D5909" w:rsidRDefault="00362F18" w:rsidP="00362F18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362F18" w:rsidRPr="004D585D" w:rsidRDefault="00362F18" w:rsidP="00362F18">
            <w:pPr>
              <w:rPr>
                <w:color w:val="000000"/>
                <w:spacing w:val="-2"/>
                <w:sz w:val="17"/>
                <w:szCs w:val="17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709" w:type="dxa"/>
          </w:tcPr>
          <w:p w:rsidR="00362F18" w:rsidRPr="00080BA1" w:rsidRDefault="00362F18" w:rsidP="00362F18">
            <w:pPr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2022 - 2027</w:t>
            </w:r>
          </w:p>
        </w:tc>
        <w:tc>
          <w:tcPr>
            <w:tcW w:w="992" w:type="dxa"/>
          </w:tcPr>
          <w:p w:rsidR="00362F18" w:rsidRPr="00080BA1" w:rsidRDefault="00362F18" w:rsidP="00362F18">
            <w:pPr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3 390 382,0</w:t>
            </w:r>
          </w:p>
        </w:tc>
        <w:tc>
          <w:tcPr>
            <w:tcW w:w="993" w:type="dxa"/>
            <w:vMerge/>
          </w:tcPr>
          <w:p w:rsidR="00362F18" w:rsidRPr="00080BA1" w:rsidRDefault="00362F18" w:rsidP="00362F18">
            <w:pPr>
              <w:rPr>
                <w:sz w:val="2"/>
                <w:highlight w:val="yellow"/>
              </w:rPr>
            </w:pPr>
          </w:p>
        </w:tc>
        <w:tc>
          <w:tcPr>
            <w:tcW w:w="708" w:type="dxa"/>
          </w:tcPr>
          <w:p w:rsidR="00362F18" w:rsidRPr="00080BA1" w:rsidRDefault="00362F18" w:rsidP="00362F18">
            <w:pPr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69 172,3</w:t>
            </w:r>
          </w:p>
        </w:tc>
        <w:tc>
          <w:tcPr>
            <w:tcW w:w="851" w:type="dxa"/>
          </w:tcPr>
          <w:p w:rsidR="00362F18" w:rsidRPr="00080BA1" w:rsidRDefault="00362F18" w:rsidP="00362F18">
            <w:pPr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850" w:type="dxa"/>
          </w:tcPr>
          <w:p w:rsidR="00362F18" w:rsidRPr="00362F18" w:rsidRDefault="00362F18" w:rsidP="00362F18">
            <w:pPr>
              <w:rPr>
                <w:color w:val="000000"/>
                <w:spacing w:val="-6"/>
                <w:sz w:val="16"/>
                <w:highlight w:val="yellow"/>
              </w:rPr>
            </w:pPr>
            <w:r w:rsidRPr="00362F18">
              <w:rPr>
                <w:color w:val="000000"/>
                <w:spacing w:val="-6"/>
                <w:sz w:val="16"/>
              </w:rPr>
              <w:t>3 302 753,6</w:t>
            </w:r>
          </w:p>
        </w:tc>
        <w:tc>
          <w:tcPr>
            <w:tcW w:w="851" w:type="dxa"/>
          </w:tcPr>
          <w:p w:rsidR="00362F18" w:rsidRPr="00362F18" w:rsidRDefault="00362F18" w:rsidP="00362F18">
            <w:pPr>
              <w:ind w:right="-62"/>
              <w:rPr>
                <w:color w:val="000000"/>
                <w:spacing w:val="-6"/>
                <w:sz w:val="16"/>
                <w:highlight w:val="yellow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850" w:type="dxa"/>
          </w:tcPr>
          <w:p w:rsidR="00362F18" w:rsidRPr="00362F18" w:rsidRDefault="00362F18" w:rsidP="00362F18">
            <w:pPr>
              <w:rPr>
                <w:color w:val="000000"/>
                <w:spacing w:val="-6"/>
                <w:sz w:val="16"/>
                <w:highlight w:val="yellow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993" w:type="dxa"/>
          </w:tcPr>
          <w:p w:rsidR="00362F18" w:rsidRPr="00362F18" w:rsidRDefault="00362F18" w:rsidP="00362F18">
            <w:pPr>
              <w:rPr>
                <w:color w:val="000000"/>
                <w:spacing w:val="-6"/>
                <w:sz w:val="16"/>
                <w:highlight w:val="yellow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991" w:type="dxa"/>
          </w:tcPr>
          <w:p w:rsidR="00362F18" w:rsidRPr="00080BA1" w:rsidRDefault="00362F18" w:rsidP="00362F18">
            <w:pPr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3 381 925,9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62F18" w:rsidRPr="009D5909" w:rsidTr="00257D26">
        <w:trPr>
          <w:trHeight w:val="231"/>
        </w:trPr>
        <w:tc>
          <w:tcPr>
            <w:tcW w:w="14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vMerge w:val="restart"/>
            <w:tcBorders>
              <w:left w:val="single" w:sz="4" w:space="0" w:color="auto"/>
            </w:tcBorders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2.43</w:t>
            </w:r>
          </w:p>
        </w:tc>
        <w:tc>
          <w:tcPr>
            <w:tcW w:w="1418" w:type="dxa"/>
            <w:gridSpan w:val="2"/>
            <w:vMerge w:val="restart"/>
          </w:tcPr>
          <w:p w:rsidR="00362F18" w:rsidRPr="00257D26" w:rsidRDefault="00362F18" w:rsidP="00362F18">
            <w:pPr>
              <w:spacing w:line="229" w:lineRule="auto"/>
              <w:rPr>
                <w:color w:val="000000"/>
                <w:spacing w:val="-2"/>
                <w:sz w:val="15"/>
                <w:szCs w:val="15"/>
              </w:rPr>
            </w:pPr>
            <w:r w:rsidRPr="00257D26">
              <w:rPr>
                <w:color w:val="000000"/>
                <w:spacing w:val="-2"/>
                <w:sz w:val="15"/>
                <w:szCs w:val="15"/>
              </w:rPr>
              <w:t>Строительство многофункционального медицинского комплекса в границах территории, ограниченной пр. Авиаконструкторов, Глухарской ул., Планерной ул., Плесецкой ул., в Приморском районе Санкт-Петербурга</w:t>
            </w:r>
          </w:p>
        </w:tc>
        <w:tc>
          <w:tcPr>
            <w:tcW w:w="428" w:type="dxa"/>
            <w:vMerge w:val="restart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707" w:type="dxa"/>
            <w:vMerge w:val="restart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Приморский</w:t>
            </w:r>
          </w:p>
        </w:tc>
        <w:tc>
          <w:tcPr>
            <w:tcW w:w="709" w:type="dxa"/>
            <w:vMerge w:val="restart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1000 коек</w:t>
            </w:r>
          </w:p>
        </w:tc>
        <w:tc>
          <w:tcPr>
            <w:tcW w:w="708" w:type="dxa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709" w:type="dxa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2022 - 2025</w:t>
            </w:r>
          </w:p>
        </w:tc>
        <w:tc>
          <w:tcPr>
            <w:tcW w:w="992" w:type="dxa"/>
          </w:tcPr>
          <w:p w:rsidR="00362F18" w:rsidRDefault="00362F18" w:rsidP="00362F18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546 742,4</w:t>
            </w:r>
          </w:p>
        </w:tc>
        <w:tc>
          <w:tcPr>
            <w:tcW w:w="993" w:type="dxa"/>
            <w:vMerge w:val="restart"/>
          </w:tcPr>
          <w:p w:rsidR="00362F18" w:rsidRDefault="00362F18" w:rsidP="0034745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8" w:type="dxa"/>
          </w:tcPr>
          <w:p w:rsidR="00362F18" w:rsidRPr="00347455" w:rsidRDefault="00362F18" w:rsidP="00347455">
            <w:pPr>
              <w:spacing w:line="229" w:lineRule="auto"/>
              <w:ind w:right="-62"/>
              <w:jc w:val="center"/>
              <w:rPr>
                <w:color w:val="000000"/>
                <w:spacing w:val="-6"/>
                <w:sz w:val="16"/>
              </w:rPr>
            </w:pPr>
            <w:r w:rsidRPr="00347455">
              <w:rPr>
                <w:color w:val="000000"/>
                <w:spacing w:val="-6"/>
                <w:sz w:val="16"/>
              </w:rPr>
              <w:t>159 067,9</w:t>
            </w:r>
          </w:p>
        </w:tc>
        <w:tc>
          <w:tcPr>
            <w:tcW w:w="851" w:type="dxa"/>
          </w:tcPr>
          <w:p w:rsidR="00362F18" w:rsidRDefault="00362F18" w:rsidP="0034745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362F18" w:rsidRPr="00362F18" w:rsidRDefault="00362F18" w:rsidP="00347455">
            <w:pPr>
              <w:spacing w:line="229" w:lineRule="auto"/>
              <w:jc w:val="center"/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851" w:type="dxa"/>
          </w:tcPr>
          <w:p w:rsidR="00362F18" w:rsidRPr="00362F18" w:rsidRDefault="00362F18" w:rsidP="00347455">
            <w:pPr>
              <w:spacing w:line="229" w:lineRule="auto"/>
              <w:ind w:right="-62"/>
              <w:jc w:val="center"/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850" w:type="dxa"/>
          </w:tcPr>
          <w:p w:rsidR="00362F18" w:rsidRPr="00362F18" w:rsidRDefault="00362F18" w:rsidP="00347455">
            <w:pPr>
              <w:spacing w:line="229" w:lineRule="auto"/>
              <w:jc w:val="center"/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993" w:type="dxa"/>
          </w:tcPr>
          <w:p w:rsidR="00362F18" w:rsidRPr="00362F18" w:rsidRDefault="00362F18" w:rsidP="00347455">
            <w:pPr>
              <w:spacing w:line="229" w:lineRule="auto"/>
              <w:jc w:val="center"/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991" w:type="dxa"/>
          </w:tcPr>
          <w:p w:rsidR="00362F18" w:rsidRDefault="00362F18" w:rsidP="00347455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159 067,9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62F18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62F18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62F18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62F18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62F18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62F18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62F18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62F18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62F18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62F18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62F18" w:rsidRPr="007F76DF" w:rsidRDefault="00362F18" w:rsidP="00347455">
            <w:pPr>
              <w:widowControl w:val="0"/>
              <w:autoSpaceDE w:val="0"/>
              <w:autoSpaceDN w:val="0"/>
              <w:ind w:right="-65"/>
              <w:jc w:val="center"/>
            </w:pPr>
            <w:r w:rsidRPr="007F76DF">
              <w:t>».</w:t>
            </w:r>
          </w:p>
        </w:tc>
      </w:tr>
      <w:tr w:rsidR="00362F18" w:rsidRPr="009D5909" w:rsidTr="00257D26">
        <w:trPr>
          <w:trHeight w:val="182"/>
        </w:trPr>
        <w:tc>
          <w:tcPr>
            <w:tcW w:w="144" w:type="dxa"/>
            <w:vMerge/>
            <w:tcBorders>
              <w:left w:val="nil"/>
              <w:right w:val="single" w:sz="4" w:space="0" w:color="auto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vMerge/>
            <w:tcBorders>
              <w:left w:val="single" w:sz="4" w:space="0" w:color="auto"/>
            </w:tcBorders>
          </w:tcPr>
          <w:p w:rsidR="00362F18" w:rsidRPr="009D5909" w:rsidRDefault="00362F18" w:rsidP="00362F1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362F18" w:rsidRPr="009D5909" w:rsidRDefault="00362F18" w:rsidP="00362F1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</w:tcPr>
          <w:p w:rsidR="00362F18" w:rsidRPr="009D5909" w:rsidRDefault="00362F18" w:rsidP="00362F1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7" w:type="dxa"/>
            <w:vMerge/>
          </w:tcPr>
          <w:p w:rsidR="00362F18" w:rsidRPr="009D5909" w:rsidRDefault="00362F18" w:rsidP="00362F18">
            <w:pPr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362F18" w:rsidRPr="009D5909" w:rsidRDefault="00362F18" w:rsidP="00362F18">
            <w:pPr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708" w:type="dxa"/>
          </w:tcPr>
          <w:p w:rsidR="00362F18" w:rsidRPr="004D585D" w:rsidRDefault="00362F18" w:rsidP="00362F18">
            <w:pPr>
              <w:rPr>
                <w:color w:val="000000"/>
                <w:spacing w:val="-2"/>
                <w:sz w:val="18"/>
                <w:szCs w:val="18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709" w:type="dxa"/>
          </w:tcPr>
          <w:p w:rsidR="00362F18" w:rsidRPr="009D5909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2026 - 2031</w:t>
            </w:r>
          </w:p>
        </w:tc>
        <w:tc>
          <w:tcPr>
            <w:tcW w:w="992" w:type="dxa"/>
          </w:tcPr>
          <w:p w:rsidR="00362F18" w:rsidRPr="009D5909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99 558 281,2</w:t>
            </w:r>
          </w:p>
        </w:tc>
        <w:tc>
          <w:tcPr>
            <w:tcW w:w="993" w:type="dxa"/>
            <w:vMerge/>
          </w:tcPr>
          <w:p w:rsidR="00362F18" w:rsidRPr="009D5909" w:rsidRDefault="00362F18" w:rsidP="00362F18">
            <w:pPr>
              <w:rPr>
                <w:sz w:val="2"/>
              </w:rPr>
            </w:pPr>
          </w:p>
        </w:tc>
        <w:tc>
          <w:tcPr>
            <w:tcW w:w="708" w:type="dxa"/>
          </w:tcPr>
          <w:p w:rsidR="00362F18" w:rsidRPr="00347455" w:rsidRDefault="00362F18" w:rsidP="00347455">
            <w:pPr>
              <w:jc w:val="center"/>
              <w:rPr>
                <w:color w:val="000000"/>
                <w:spacing w:val="-6"/>
                <w:sz w:val="16"/>
              </w:rPr>
            </w:pPr>
            <w:r w:rsidRPr="00347455">
              <w:rPr>
                <w:color w:val="000000"/>
                <w:spacing w:val="-6"/>
                <w:sz w:val="16"/>
              </w:rPr>
              <w:t>-</w:t>
            </w:r>
          </w:p>
        </w:tc>
        <w:tc>
          <w:tcPr>
            <w:tcW w:w="851" w:type="dxa"/>
          </w:tcPr>
          <w:p w:rsidR="00362F18" w:rsidRPr="009D5909" w:rsidRDefault="00362F18" w:rsidP="00347455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209 922,8</w:t>
            </w:r>
          </w:p>
        </w:tc>
        <w:tc>
          <w:tcPr>
            <w:tcW w:w="850" w:type="dxa"/>
          </w:tcPr>
          <w:p w:rsidR="00362F18" w:rsidRPr="00362F18" w:rsidRDefault="00362F18" w:rsidP="00347455">
            <w:pPr>
              <w:jc w:val="center"/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539 772,9</w:t>
            </w:r>
          </w:p>
        </w:tc>
        <w:tc>
          <w:tcPr>
            <w:tcW w:w="851" w:type="dxa"/>
          </w:tcPr>
          <w:p w:rsidR="00362F18" w:rsidRPr="00362F18" w:rsidRDefault="00362F18" w:rsidP="00347455">
            <w:pPr>
              <w:ind w:right="-62"/>
              <w:jc w:val="center"/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8 639 644,2</w:t>
            </w:r>
          </w:p>
        </w:tc>
        <w:tc>
          <w:tcPr>
            <w:tcW w:w="850" w:type="dxa"/>
          </w:tcPr>
          <w:p w:rsidR="00362F18" w:rsidRPr="00362F18" w:rsidRDefault="00362F18" w:rsidP="00347455">
            <w:pPr>
              <w:ind w:right="-62"/>
              <w:jc w:val="center"/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23 658 238,2</w:t>
            </w:r>
          </w:p>
        </w:tc>
        <w:tc>
          <w:tcPr>
            <w:tcW w:w="993" w:type="dxa"/>
          </w:tcPr>
          <w:p w:rsidR="00362F18" w:rsidRPr="00362F18" w:rsidRDefault="00362F18" w:rsidP="00347455">
            <w:pPr>
              <w:jc w:val="center"/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53 670 222,3</w:t>
            </w:r>
          </w:p>
        </w:tc>
        <w:tc>
          <w:tcPr>
            <w:tcW w:w="991" w:type="dxa"/>
          </w:tcPr>
          <w:p w:rsidR="00362F18" w:rsidRPr="009D5909" w:rsidRDefault="00362F18" w:rsidP="00347455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86 717 800,4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62F18" w:rsidRPr="009D5909" w:rsidTr="00257D26">
        <w:trPr>
          <w:trHeight w:val="586"/>
        </w:trPr>
        <w:tc>
          <w:tcPr>
            <w:tcW w:w="14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vMerge/>
            <w:tcBorders>
              <w:left w:val="single" w:sz="4" w:space="0" w:color="auto"/>
            </w:tcBorders>
          </w:tcPr>
          <w:p w:rsidR="00362F18" w:rsidRPr="009D5909" w:rsidRDefault="00362F18" w:rsidP="00362F1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362F18" w:rsidRPr="009D5909" w:rsidRDefault="00362F18" w:rsidP="00362F1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</w:tcPr>
          <w:p w:rsidR="00362F18" w:rsidRPr="009D5909" w:rsidRDefault="00362F18" w:rsidP="00362F18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7" w:type="dxa"/>
            <w:vMerge/>
          </w:tcPr>
          <w:p w:rsidR="00362F18" w:rsidRPr="009D5909" w:rsidRDefault="00362F18" w:rsidP="00362F18">
            <w:pPr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362F18" w:rsidRPr="009D5909" w:rsidRDefault="00362F18" w:rsidP="00362F18">
            <w:pPr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708" w:type="dxa"/>
          </w:tcPr>
          <w:p w:rsidR="00362F18" w:rsidRPr="004D585D" w:rsidRDefault="00362F18" w:rsidP="00362F18">
            <w:pPr>
              <w:rPr>
                <w:color w:val="000000"/>
                <w:spacing w:val="-2"/>
                <w:sz w:val="17"/>
                <w:szCs w:val="17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709" w:type="dxa"/>
          </w:tcPr>
          <w:p w:rsidR="00362F18" w:rsidRPr="009D5909" w:rsidRDefault="00362F18" w:rsidP="00362F18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2022 - 2031</w:t>
            </w:r>
          </w:p>
        </w:tc>
        <w:tc>
          <w:tcPr>
            <w:tcW w:w="992" w:type="dxa"/>
          </w:tcPr>
          <w:p w:rsidR="00362F18" w:rsidRPr="009D5909" w:rsidRDefault="00362F18" w:rsidP="00347455">
            <w:pPr>
              <w:ind w:right="-62" w:hanging="62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100 </w:t>
            </w:r>
            <w:r w:rsidRPr="00347455">
              <w:rPr>
                <w:color w:val="000000"/>
                <w:spacing w:val="-6"/>
                <w:sz w:val="16"/>
              </w:rPr>
              <w:t>105</w:t>
            </w:r>
            <w:r>
              <w:rPr>
                <w:color w:val="000000"/>
                <w:spacing w:val="-2"/>
                <w:sz w:val="16"/>
              </w:rPr>
              <w:t xml:space="preserve"> 023,6</w:t>
            </w:r>
          </w:p>
        </w:tc>
        <w:tc>
          <w:tcPr>
            <w:tcW w:w="993" w:type="dxa"/>
            <w:vMerge/>
          </w:tcPr>
          <w:p w:rsidR="00362F18" w:rsidRPr="009D5909" w:rsidRDefault="00362F18" w:rsidP="00362F18">
            <w:pPr>
              <w:rPr>
                <w:sz w:val="2"/>
              </w:rPr>
            </w:pPr>
          </w:p>
        </w:tc>
        <w:tc>
          <w:tcPr>
            <w:tcW w:w="708" w:type="dxa"/>
          </w:tcPr>
          <w:p w:rsidR="00362F18" w:rsidRPr="00347455" w:rsidRDefault="00362F18" w:rsidP="00347455">
            <w:pPr>
              <w:ind w:right="-62" w:hanging="9"/>
              <w:jc w:val="center"/>
              <w:rPr>
                <w:color w:val="000000"/>
                <w:spacing w:val="-6"/>
                <w:sz w:val="16"/>
              </w:rPr>
            </w:pPr>
            <w:r w:rsidRPr="00347455">
              <w:rPr>
                <w:color w:val="000000"/>
                <w:spacing w:val="-6"/>
                <w:sz w:val="16"/>
              </w:rPr>
              <w:t>159 067,9</w:t>
            </w:r>
          </w:p>
        </w:tc>
        <w:tc>
          <w:tcPr>
            <w:tcW w:w="851" w:type="dxa"/>
          </w:tcPr>
          <w:p w:rsidR="00362F18" w:rsidRPr="009D5909" w:rsidRDefault="00362F18" w:rsidP="00347455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209 922,8</w:t>
            </w:r>
          </w:p>
        </w:tc>
        <w:tc>
          <w:tcPr>
            <w:tcW w:w="850" w:type="dxa"/>
          </w:tcPr>
          <w:p w:rsidR="00362F18" w:rsidRPr="00007DF5" w:rsidRDefault="00362F18" w:rsidP="00347455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539 772,9</w:t>
            </w:r>
          </w:p>
        </w:tc>
        <w:tc>
          <w:tcPr>
            <w:tcW w:w="851" w:type="dxa"/>
          </w:tcPr>
          <w:p w:rsidR="00362F18" w:rsidRPr="00362F18" w:rsidRDefault="00362F18" w:rsidP="00347455">
            <w:pPr>
              <w:ind w:right="-62"/>
              <w:jc w:val="center"/>
              <w:rPr>
                <w:color w:val="000000"/>
                <w:spacing w:val="-6"/>
                <w:sz w:val="16"/>
              </w:rPr>
            </w:pPr>
            <w:r w:rsidRPr="00362F18">
              <w:rPr>
                <w:color w:val="000000"/>
                <w:spacing w:val="-6"/>
                <w:sz w:val="16"/>
              </w:rPr>
              <w:t>8 639 644,2</w:t>
            </w:r>
          </w:p>
        </w:tc>
        <w:tc>
          <w:tcPr>
            <w:tcW w:w="850" w:type="dxa"/>
          </w:tcPr>
          <w:p w:rsidR="00362F18" w:rsidRPr="00347455" w:rsidRDefault="00362F18" w:rsidP="00347455">
            <w:pPr>
              <w:ind w:right="-62"/>
              <w:jc w:val="center"/>
              <w:rPr>
                <w:color w:val="000000"/>
                <w:spacing w:val="-6"/>
                <w:sz w:val="16"/>
              </w:rPr>
            </w:pPr>
            <w:r w:rsidRPr="00347455">
              <w:rPr>
                <w:color w:val="000000"/>
                <w:spacing w:val="-6"/>
                <w:sz w:val="16"/>
              </w:rPr>
              <w:t>23 658 238,2</w:t>
            </w:r>
          </w:p>
        </w:tc>
        <w:tc>
          <w:tcPr>
            <w:tcW w:w="993" w:type="dxa"/>
          </w:tcPr>
          <w:p w:rsidR="00362F18" w:rsidRPr="00347455" w:rsidRDefault="00362F18" w:rsidP="00347455">
            <w:pPr>
              <w:jc w:val="center"/>
              <w:rPr>
                <w:color w:val="000000"/>
                <w:spacing w:val="-6"/>
                <w:sz w:val="16"/>
              </w:rPr>
            </w:pPr>
            <w:r w:rsidRPr="00347455">
              <w:rPr>
                <w:color w:val="000000"/>
                <w:spacing w:val="-6"/>
                <w:sz w:val="16"/>
              </w:rPr>
              <w:t>53 670 222,3</w:t>
            </w:r>
          </w:p>
        </w:tc>
        <w:tc>
          <w:tcPr>
            <w:tcW w:w="991" w:type="dxa"/>
          </w:tcPr>
          <w:p w:rsidR="00362F18" w:rsidRPr="009D5909" w:rsidRDefault="00362F18" w:rsidP="00347455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86 876 868,3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362F18" w:rsidRPr="009D5909" w:rsidRDefault="00362F18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:rsidR="00347455" w:rsidRDefault="00347455" w:rsidP="00347455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 w:rsidRPr="009D5909">
        <w:t>1.</w:t>
      </w:r>
      <w:r w:rsidR="000C0F4E">
        <w:t>9</w:t>
      </w:r>
      <w:r w:rsidRPr="009D5909">
        <w:t>.</w:t>
      </w:r>
      <w:r w:rsidR="003F3EE7">
        <w:t>8</w:t>
      </w:r>
      <w:r w:rsidRPr="009D5909">
        <w:t>. Пункты 2.</w:t>
      </w:r>
      <w:r>
        <w:t>47</w:t>
      </w:r>
      <w:r w:rsidRPr="009D5909">
        <w:t xml:space="preserve"> - 2.</w:t>
      </w:r>
      <w:r>
        <w:t xml:space="preserve">52 </w:t>
      </w:r>
      <w:r w:rsidRPr="009D5909">
        <w:t>изложить в следующей редакции:</w:t>
      </w:r>
    </w:p>
    <w:tbl>
      <w:tblPr>
        <w:tblW w:w="5017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452"/>
        <w:gridCol w:w="1673"/>
        <w:gridCol w:w="427"/>
        <w:gridCol w:w="425"/>
        <w:gridCol w:w="709"/>
        <w:gridCol w:w="708"/>
        <w:gridCol w:w="709"/>
        <w:gridCol w:w="992"/>
        <w:gridCol w:w="993"/>
        <w:gridCol w:w="708"/>
        <w:gridCol w:w="851"/>
        <w:gridCol w:w="850"/>
        <w:gridCol w:w="851"/>
        <w:gridCol w:w="850"/>
        <w:gridCol w:w="993"/>
        <w:gridCol w:w="991"/>
        <w:gridCol w:w="1276"/>
        <w:gridCol w:w="283"/>
      </w:tblGrid>
      <w:tr w:rsidR="00347455" w:rsidRPr="009D5909" w:rsidTr="00257D26">
        <w:trPr>
          <w:trHeight w:val="285"/>
        </w:trPr>
        <w:tc>
          <w:tcPr>
            <w:tcW w:w="14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47455" w:rsidRPr="00AF1B96" w:rsidRDefault="00347455" w:rsidP="00347455">
            <w:pPr>
              <w:widowControl w:val="0"/>
              <w:autoSpaceDE w:val="0"/>
              <w:autoSpaceDN w:val="0"/>
              <w:ind w:hanging="60"/>
            </w:pPr>
            <w:r w:rsidRPr="00AF1B96">
              <w:t>«</w:t>
            </w:r>
          </w:p>
        </w:tc>
        <w:tc>
          <w:tcPr>
            <w:tcW w:w="452" w:type="dxa"/>
            <w:vMerge w:val="restart"/>
            <w:tcBorders>
              <w:left w:val="single" w:sz="4" w:space="0" w:color="auto"/>
            </w:tcBorders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2.47</w:t>
            </w:r>
          </w:p>
        </w:tc>
        <w:tc>
          <w:tcPr>
            <w:tcW w:w="1673" w:type="dxa"/>
            <w:vMerge w:val="restart"/>
          </w:tcPr>
          <w:p w:rsidR="00257D26" w:rsidRPr="00D21849" w:rsidRDefault="00347455" w:rsidP="00D21849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  <w:r w:rsidRPr="00D21849">
              <w:rPr>
                <w:color w:val="000000"/>
                <w:spacing w:val="-2"/>
                <w:sz w:val="16"/>
                <w:szCs w:val="16"/>
              </w:rPr>
              <w:t xml:space="preserve">Строительство здания амбулаторно-поликлинического учреждения </w:t>
            </w:r>
            <w:r w:rsidR="00257D26" w:rsidRPr="00D21849">
              <w:rPr>
                <w:color w:val="000000"/>
                <w:spacing w:val="-2"/>
                <w:sz w:val="16"/>
                <w:szCs w:val="16"/>
              </w:rPr>
              <w:br/>
            </w:r>
            <w:r w:rsidRPr="00D21849">
              <w:rPr>
                <w:color w:val="000000"/>
                <w:spacing w:val="-2"/>
                <w:sz w:val="16"/>
                <w:szCs w:val="16"/>
              </w:rPr>
              <w:t xml:space="preserve">по адресу: </w:t>
            </w:r>
            <w:r w:rsidR="00257D26" w:rsidRPr="00D21849">
              <w:rPr>
                <w:color w:val="000000"/>
                <w:spacing w:val="-2"/>
                <w:sz w:val="16"/>
                <w:szCs w:val="16"/>
              </w:rPr>
              <w:br/>
            </w:r>
            <w:r w:rsidRPr="00D21849">
              <w:rPr>
                <w:color w:val="000000"/>
                <w:spacing w:val="-2"/>
                <w:sz w:val="16"/>
                <w:szCs w:val="16"/>
              </w:rPr>
              <w:t xml:space="preserve">Санкт-Петербург, территория, ограниченная Ольгинской дор., </w:t>
            </w:r>
            <w:r w:rsidR="00D21849">
              <w:rPr>
                <w:color w:val="000000"/>
                <w:spacing w:val="-2"/>
                <w:sz w:val="16"/>
                <w:szCs w:val="16"/>
              </w:rPr>
              <w:br/>
            </w:r>
            <w:r w:rsidRPr="00D21849">
              <w:rPr>
                <w:color w:val="000000"/>
                <w:spacing w:val="-2"/>
                <w:sz w:val="16"/>
                <w:szCs w:val="16"/>
              </w:rPr>
              <w:t xml:space="preserve">ул. Шишкина, </w:t>
            </w:r>
            <w:r w:rsidR="00257D26" w:rsidRPr="00D21849">
              <w:rPr>
                <w:color w:val="000000"/>
                <w:spacing w:val="-2"/>
                <w:sz w:val="16"/>
                <w:szCs w:val="16"/>
              </w:rPr>
              <w:br/>
            </w:r>
            <w:r w:rsidRPr="00D21849">
              <w:rPr>
                <w:color w:val="000000"/>
                <w:spacing w:val="-2"/>
                <w:sz w:val="16"/>
                <w:szCs w:val="16"/>
              </w:rPr>
              <w:t>ул. Валерия Гаврилина, Заречной ул., ул. Михаила Дудина (ОЗУ № 11)</w:t>
            </w:r>
          </w:p>
        </w:tc>
        <w:tc>
          <w:tcPr>
            <w:tcW w:w="427" w:type="dxa"/>
            <w:vMerge w:val="restart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425" w:type="dxa"/>
            <w:vMerge w:val="restart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Выборгский</w:t>
            </w:r>
          </w:p>
        </w:tc>
        <w:tc>
          <w:tcPr>
            <w:tcW w:w="709" w:type="dxa"/>
            <w:vMerge w:val="restart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500 посещений в смену</w:t>
            </w:r>
          </w:p>
        </w:tc>
        <w:tc>
          <w:tcPr>
            <w:tcW w:w="708" w:type="dxa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709" w:type="dxa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2023 - 2026</w:t>
            </w:r>
          </w:p>
        </w:tc>
        <w:tc>
          <w:tcPr>
            <w:tcW w:w="992" w:type="dxa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44 415,9</w:t>
            </w:r>
          </w:p>
        </w:tc>
        <w:tc>
          <w:tcPr>
            <w:tcW w:w="993" w:type="dxa"/>
            <w:vMerge w:val="restart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8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27 609,6</w:t>
            </w:r>
          </w:p>
        </w:tc>
        <w:tc>
          <w:tcPr>
            <w:tcW w:w="851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9 084,2</w:t>
            </w:r>
          </w:p>
        </w:tc>
        <w:tc>
          <w:tcPr>
            <w:tcW w:w="850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36 693,8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347455" w:rsidRPr="009D5909" w:rsidTr="00257D26">
        <w:trPr>
          <w:trHeight w:val="293"/>
        </w:trPr>
        <w:tc>
          <w:tcPr>
            <w:tcW w:w="144" w:type="dxa"/>
            <w:vMerge/>
            <w:tcBorders>
              <w:left w:val="nil"/>
              <w:right w:val="single" w:sz="4" w:space="0" w:color="auto"/>
            </w:tcBorders>
          </w:tcPr>
          <w:p w:rsidR="00347455" w:rsidRPr="00AF1B96" w:rsidRDefault="00347455" w:rsidP="00347455">
            <w:pPr>
              <w:widowControl w:val="0"/>
              <w:autoSpaceDE w:val="0"/>
              <w:autoSpaceDN w:val="0"/>
              <w:ind w:hanging="60"/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673" w:type="dxa"/>
            <w:vMerge/>
          </w:tcPr>
          <w:p w:rsidR="00347455" w:rsidRPr="00B12D57" w:rsidRDefault="00347455" w:rsidP="00347455">
            <w:pPr>
              <w:rPr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427" w:type="dxa"/>
            <w:vMerge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vMerge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709" w:type="dxa"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2026 - 2028</w:t>
            </w:r>
          </w:p>
        </w:tc>
        <w:tc>
          <w:tcPr>
            <w:tcW w:w="992" w:type="dxa"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2 699 779,0</w:t>
            </w:r>
          </w:p>
        </w:tc>
        <w:tc>
          <w:tcPr>
            <w:tcW w:w="993" w:type="dxa"/>
            <w:vMerge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850" w:type="dxa"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195 094,7</w:t>
            </w:r>
          </w:p>
        </w:tc>
        <w:tc>
          <w:tcPr>
            <w:tcW w:w="851" w:type="dxa"/>
          </w:tcPr>
          <w:p w:rsidR="00347455" w:rsidRDefault="00347455" w:rsidP="00257D26">
            <w:pPr>
              <w:ind w:right="-61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2 494 684,3</w:t>
            </w:r>
          </w:p>
        </w:tc>
        <w:tc>
          <w:tcPr>
            <w:tcW w:w="850" w:type="dxa"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2 699 779,0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347455" w:rsidRPr="009D5909" w:rsidTr="00257D26">
        <w:trPr>
          <w:trHeight w:val="556"/>
        </w:trPr>
        <w:tc>
          <w:tcPr>
            <w:tcW w:w="14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47455" w:rsidRPr="00AF1B96" w:rsidRDefault="00347455" w:rsidP="00347455">
            <w:pPr>
              <w:widowControl w:val="0"/>
              <w:autoSpaceDE w:val="0"/>
              <w:autoSpaceDN w:val="0"/>
              <w:ind w:hanging="60"/>
            </w:pPr>
          </w:p>
        </w:tc>
        <w:tc>
          <w:tcPr>
            <w:tcW w:w="4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673" w:type="dxa"/>
            <w:vMerge/>
            <w:tcBorders>
              <w:bottom w:val="single" w:sz="4" w:space="0" w:color="auto"/>
            </w:tcBorders>
          </w:tcPr>
          <w:p w:rsidR="00347455" w:rsidRPr="00B12D57" w:rsidRDefault="00347455" w:rsidP="00347455">
            <w:pPr>
              <w:rPr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427" w:type="dxa"/>
            <w:vMerge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vMerge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709" w:type="dxa"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2023 - 2028</w:t>
            </w:r>
          </w:p>
        </w:tc>
        <w:tc>
          <w:tcPr>
            <w:tcW w:w="992" w:type="dxa"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2 744 194,9</w:t>
            </w:r>
          </w:p>
        </w:tc>
        <w:tc>
          <w:tcPr>
            <w:tcW w:w="993" w:type="dxa"/>
            <w:vMerge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27 609,6</w:t>
            </w:r>
          </w:p>
        </w:tc>
        <w:tc>
          <w:tcPr>
            <w:tcW w:w="851" w:type="dxa"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19 084,2</w:t>
            </w:r>
          </w:p>
        </w:tc>
        <w:tc>
          <w:tcPr>
            <w:tcW w:w="850" w:type="dxa"/>
          </w:tcPr>
          <w:p w:rsidR="00347455" w:rsidRPr="00362F18" w:rsidRDefault="00347455" w:rsidP="00257D26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195 094,7</w:t>
            </w:r>
          </w:p>
        </w:tc>
        <w:tc>
          <w:tcPr>
            <w:tcW w:w="851" w:type="dxa"/>
          </w:tcPr>
          <w:p w:rsidR="00347455" w:rsidRPr="00362F18" w:rsidRDefault="00347455" w:rsidP="00257D26">
            <w:pPr>
              <w:ind w:right="-61"/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2 494 684,3</w:t>
            </w:r>
          </w:p>
        </w:tc>
        <w:tc>
          <w:tcPr>
            <w:tcW w:w="850" w:type="dxa"/>
          </w:tcPr>
          <w:p w:rsidR="00347455" w:rsidRPr="00362F18" w:rsidRDefault="00347455" w:rsidP="00257D26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</w:tcPr>
          <w:p w:rsidR="00347455" w:rsidRPr="00362F18" w:rsidRDefault="00347455" w:rsidP="00257D26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2 736 472,8</w:t>
            </w: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347455" w:rsidRPr="009D5909" w:rsidTr="00257D26">
        <w:trPr>
          <w:trHeight w:val="2300"/>
        </w:trPr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left w:val="single" w:sz="4" w:space="0" w:color="auto"/>
            </w:tcBorders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2.48</w:t>
            </w:r>
          </w:p>
        </w:tc>
        <w:tc>
          <w:tcPr>
            <w:tcW w:w="1673" w:type="dxa"/>
          </w:tcPr>
          <w:p w:rsidR="00347455" w:rsidRPr="00257D26" w:rsidRDefault="00347455" w:rsidP="00D21849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  <w:r w:rsidRPr="00257D26">
              <w:rPr>
                <w:color w:val="000000"/>
                <w:spacing w:val="-2"/>
                <w:sz w:val="16"/>
                <w:szCs w:val="16"/>
              </w:rPr>
              <w:t xml:space="preserve">Строительство здания стоматологической поликлиники по адресу: </w:t>
            </w:r>
            <w:r w:rsidR="00D21849">
              <w:rPr>
                <w:color w:val="000000"/>
                <w:spacing w:val="-2"/>
                <w:sz w:val="16"/>
                <w:szCs w:val="16"/>
              </w:rPr>
              <w:br/>
            </w:r>
            <w:r w:rsidRPr="00257D26">
              <w:rPr>
                <w:color w:val="000000"/>
                <w:spacing w:val="-2"/>
                <w:sz w:val="16"/>
                <w:szCs w:val="16"/>
              </w:rPr>
              <w:t>Санкт-Петербург, Туристская ул., участок 18 (юго-западнее пересечения с ул. Оптиков), (СПЧ, квартал 59А, корп</w:t>
            </w:r>
            <w:r w:rsidR="00D21849">
              <w:rPr>
                <w:color w:val="000000"/>
                <w:spacing w:val="-2"/>
                <w:sz w:val="16"/>
                <w:szCs w:val="16"/>
              </w:rPr>
              <w:t>.</w:t>
            </w:r>
            <w:r w:rsidRPr="00257D26">
              <w:rPr>
                <w:color w:val="000000"/>
                <w:spacing w:val="-2"/>
                <w:sz w:val="16"/>
                <w:szCs w:val="16"/>
              </w:rPr>
              <w:t xml:space="preserve"> 34), включая разработку проектной документации стадии РД</w:t>
            </w:r>
          </w:p>
        </w:tc>
        <w:tc>
          <w:tcPr>
            <w:tcW w:w="427" w:type="dxa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425" w:type="dxa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Приморский</w:t>
            </w:r>
          </w:p>
        </w:tc>
        <w:tc>
          <w:tcPr>
            <w:tcW w:w="709" w:type="dxa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420 посещений в смену</w:t>
            </w:r>
          </w:p>
        </w:tc>
        <w:tc>
          <w:tcPr>
            <w:tcW w:w="708" w:type="dxa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709" w:type="dxa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2025 - 2027</w:t>
            </w:r>
          </w:p>
        </w:tc>
        <w:tc>
          <w:tcPr>
            <w:tcW w:w="992" w:type="dxa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1 295 966,4</w:t>
            </w:r>
          </w:p>
        </w:tc>
        <w:tc>
          <w:tcPr>
            <w:tcW w:w="993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8" w:type="dxa"/>
          </w:tcPr>
          <w:p w:rsidR="00347455" w:rsidRDefault="00347455" w:rsidP="00257D26">
            <w:pPr>
              <w:spacing w:line="229" w:lineRule="auto"/>
              <w:ind w:right="-62" w:hanging="62"/>
              <w:jc w:val="center"/>
              <w:rPr>
                <w:color w:val="000000"/>
                <w:spacing w:val="-2"/>
                <w:sz w:val="16"/>
              </w:rPr>
            </w:pPr>
            <w:r w:rsidRPr="00B12D57">
              <w:rPr>
                <w:color w:val="000000"/>
                <w:spacing w:val="-6"/>
                <w:sz w:val="16"/>
              </w:rPr>
              <w:t>170</w:t>
            </w:r>
            <w:r>
              <w:rPr>
                <w:color w:val="000000"/>
                <w:spacing w:val="-2"/>
                <w:sz w:val="16"/>
              </w:rPr>
              <w:t xml:space="preserve"> 000,0</w:t>
            </w:r>
          </w:p>
        </w:tc>
        <w:tc>
          <w:tcPr>
            <w:tcW w:w="851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850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825 966,4</w:t>
            </w:r>
          </w:p>
        </w:tc>
        <w:tc>
          <w:tcPr>
            <w:tcW w:w="851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1 295 966,4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47455" w:rsidRPr="009D5909" w:rsidTr="00257D26">
        <w:trPr>
          <w:trHeight w:val="1308"/>
        </w:trPr>
        <w:tc>
          <w:tcPr>
            <w:tcW w:w="1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 w:val="restart"/>
            <w:tcBorders>
              <w:left w:val="single" w:sz="4" w:space="0" w:color="auto"/>
            </w:tcBorders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2.49</w:t>
            </w:r>
          </w:p>
        </w:tc>
        <w:tc>
          <w:tcPr>
            <w:tcW w:w="1673" w:type="dxa"/>
            <w:vMerge w:val="restart"/>
          </w:tcPr>
          <w:p w:rsidR="00347455" w:rsidRPr="00257D26" w:rsidRDefault="00347455" w:rsidP="00D21849">
            <w:pPr>
              <w:spacing w:line="229" w:lineRule="auto"/>
              <w:rPr>
                <w:color w:val="000000"/>
                <w:spacing w:val="-2"/>
                <w:sz w:val="16"/>
                <w:szCs w:val="16"/>
              </w:rPr>
            </w:pPr>
            <w:r w:rsidRPr="00257D26">
              <w:rPr>
                <w:color w:val="000000"/>
                <w:spacing w:val="-2"/>
                <w:sz w:val="16"/>
                <w:szCs w:val="16"/>
              </w:rPr>
              <w:t xml:space="preserve">Строительство здания </w:t>
            </w:r>
            <w:r w:rsidR="00257D26" w:rsidRPr="00257D26">
              <w:rPr>
                <w:color w:val="000000"/>
                <w:spacing w:val="-2"/>
                <w:sz w:val="16"/>
                <w:szCs w:val="16"/>
              </w:rPr>
              <w:br/>
            </w:r>
            <w:r w:rsidRPr="00257D26">
              <w:rPr>
                <w:color w:val="000000"/>
                <w:spacing w:val="-2"/>
                <w:sz w:val="16"/>
                <w:szCs w:val="16"/>
              </w:rPr>
              <w:t xml:space="preserve">для размещения  патологоанатомического отделения с моргом и районным судебно-медицинским отделением ГБУЗ «Николаевская больница» на земельном  участке по адресу: </w:t>
            </w:r>
            <w:r w:rsidR="00D21849">
              <w:rPr>
                <w:color w:val="000000"/>
                <w:spacing w:val="-2"/>
                <w:sz w:val="16"/>
                <w:szCs w:val="16"/>
              </w:rPr>
              <w:br/>
            </w:r>
            <w:r w:rsidRPr="00257D26">
              <w:rPr>
                <w:color w:val="000000"/>
                <w:spacing w:val="-2"/>
                <w:sz w:val="16"/>
                <w:szCs w:val="16"/>
              </w:rPr>
              <w:t xml:space="preserve">Санкт-Петербург, </w:t>
            </w:r>
            <w:r w:rsidR="00D21849">
              <w:rPr>
                <w:color w:val="000000"/>
                <w:spacing w:val="-2"/>
                <w:sz w:val="16"/>
                <w:szCs w:val="16"/>
              </w:rPr>
              <w:br/>
            </w:r>
            <w:r w:rsidRPr="00257D26">
              <w:rPr>
                <w:color w:val="000000"/>
                <w:spacing w:val="-2"/>
                <w:sz w:val="16"/>
                <w:szCs w:val="16"/>
              </w:rPr>
              <w:t>г</w:t>
            </w:r>
            <w:r w:rsidR="00D21849">
              <w:rPr>
                <w:color w:val="000000"/>
                <w:spacing w:val="-2"/>
                <w:sz w:val="16"/>
                <w:szCs w:val="16"/>
              </w:rPr>
              <w:t>.</w:t>
            </w:r>
            <w:r w:rsidR="00257D26">
              <w:rPr>
                <w:color w:val="000000"/>
                <w:spacing w:val="-2"/>
                <w:sz w:val="16"/>
                <w:szCs w:val="16"/>
              </w:rPr>
              <w:t xml:space="preserve"> </w:t>
            </w:r>
            <w:r w:rsidRPr="00257D26">
              <w:rPr>
                <w:color w:val="000000"/>
                <w:spacing w:val="-2"/>
                <w:sz w:val="16"/>
                <w:szCs w:val="16"/>
              </w:rPr>
              <w:t>Петергоф, Константиновская ул</w:t>
            </w:r>
            <w:r w:rsidR="00D21849">
              <w:rPr>
                <w:color w:val="000000"/>
                <w:spacing w:val="-2"/>
                <w:sz w:val="16"/>
                <w:szCs w:val="16"/>
              </w:rPr>
              <w:t>.</w:t>
            </w:r>
            <w:r w:rsidRPr="00257D26">
              <w:rPr>
                <w:color w:val="000000"/>
                <w:spacing w:val="-2"/>
                <w:sz w:val="16"/>
                <w:szCs w:val="16"/>
              </w:rPr>
              <w:t>, участок 1</w:t>
            </w:r>
            <w:r w:rsidR="00D21849">
              <w:rPr>
                <w:color w:val="000000"/>
                <w:spacing w:val="-2"/>
                <w:sz w:val="16"/>
                <w:szCs w:val="16"/>
              </w:rPr>
              <w:t>А</w:t>
            </w:r>
          </w:p>
        </w:tc>
        <w:tc>
          <w:tcPr>
            <w:tcW w:w="427" w:type="dxa"/>
            <w:vMerge w:val="restart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425" w:type="dxa"/>
            <w:vMerge w:val="restart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Петродворцовый</w:t>
            </w:r>
          </w:p>
        </w:tc>
        <w:tc>
          <w:tcPr>
            <w:tcW w:w="709" w:type="dxa"/>
            <w:vMerge w:val="restart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2400 кв.м</w:t>
            </w:r>
          </w:p>
        </w:tc>
        <w:tc>
          <w:tcPr>
            <w:tcW w:w="708" w:type="dxa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709" w:type="dxa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2024 - 2026</w:t>
            </w:r>
          </w:p>
        </w:tc>
        <w:tc>
          <w:tcPr>
            <w:tcW w:w="992" w:type="dxa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36 553,1</w:t>
            </w:r>
          </w:p>
        </w:tc>
        <w:tc>
          <w:tcPr>
            <w:tcW w:w="993" w:type="dxa"/>
            <w:vMerge w:val="restart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8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26 004,6</w:t>
            </w:r>
          </w:p>
        </w:tc>
        <w:tc>
          <w:tcPr>
            <w:tcW w:w="851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7 829,3</w:t>
            </w:r>
          </w:p>
        </w:tc>
        <w:tc>
          <w:tcPr>
            <w:tcW w:w="850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33 833,9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47455" w:rsidRPr="009D5909" w:rsidTr="00257D26">
        <w:trPr>
          <w:trHeight w:val="392"/>
        </w:trPr>
        <w:tc>
          <w:tcPr>
            <w:tcW w:w="1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1673" w:type="dxa"/>
            <w:vMerge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7" w:type="dxa"/>
            <w:vMerge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vMerge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709" w:type="dxa"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2026 - 2027</w:t>
            </w:r>
          </w:p>
        </w:tc>
        <w:tc>
          <w:tcPr>
            <w:tcW w:w="992" w:type="dxa"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819 568,8</w:t>
            </w:r>
          </w:p>
        </w:tc>
        <w:tc>
          <w:tcPr>
            <w:tcW w:w="993" w:type="dxa"/>
            <w:vMerge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850" w:type="dxa"/>
          </w:tcPr>
          <w:p w:rsidR="00347455" w:rsidRPr="00362F18" w:rsidRDefault="00347455" w:rsidP="00257D26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809 568,8</w:t>
            </w:r>
          </w:p>
        </w:tc>
        <w:tc>
          <w:tcPr>
            <w:tcW w:w="851" w:type="dxa"/>
          </w:tcPr>
          <w:p w:rsidR="00347455" w:rsidRPr="00362F18" w:rsidRDefault="00347455" w:rsidP="00257D26">
            <w:pPr>
              <w:ind w:right="-62"/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347455" w:rsidRPr="00362F18" w:rsidRDefault="00347455" w:rsidP="00257D26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</w:tcPr>
          <w:p w:rsidR="00347455" w:rsidRPr="00362F18" w:rsidRDefault="00347455" w:rsidP="00257D26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819 568,8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47455" w:rsidRPr="009D5909" w:rsidTr="00257D26">
        <w:trPr>
          <w:trHeight w:val="480"/>
        </w:trPr>
        <w:tc>
          <w:tcPr>
            <w:tcW w:w="1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1673" w:type="dxa"/>
            <w:vMerge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7" w:type="dxa"/>
            <w:vMerge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vMerge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709" w:type="dxa"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2024 - 2027</w:t>
            </w:r>
          </w:p>
        </w:tc>
        <w:tc>
          <w:tcPr>
            <w:tcW w:w="992" w:type="dxa"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856 121,9</w:t>
            </w:r>
          </w:p>
        </w:tc>
        <w:tc>
          <w:tcPr>
            <w:tcW w:w="993" w:type="dxa"/>
            <w:vMerge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26 004,6</w:t>
            </w:r>
          </w:p>
        </w:tc>
        <w:tc>
          <w:tcPr>
            <w:tcW w:w="851" w:type="dxa"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17 829,3</w:t>
            </w:r>
          </w:p>
        </w:tc>
        <w:tc>
          <w:tcPr>
            <w:tcW w:w="850" w:type="dxa"/>
          </w:tcPr>
          <w:p w:rsidR="00347455" w:rsidRPr="00362F18" w:rsidRDefault="00347455" w:rsidP="00257D26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809 568,8</w:t>
            </w:r>
          </w:p>
        </w:tc>
        <w:tc>
          <w:tcPr>
            <w:tcW w:w="851" w:type="dxa"/>
          </w:tcPr>
          <w:p w:rsidR="00347455" w:rsidRPr="00362F18" w:rsidRDefault="00347455" w:rsidP="00257D26">
            <w:pPr>
              <w:ind w:right="-62"/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347455" w:rsidRPr="00362F18" w:rsidRDefault="00347455" w:rsidP="00257D26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</w:tcPr>
          <w:p w:rsidR="00347455" w:rsidRPr="00362F18" w:rsidRDefault="00347455" w:rsidP="00257D26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853 402,7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47455" w:rsidRPr="009D5909" w:rsidTr="00257D26">
        <w:trPr>
          <w:trHeight w:val="392"/>
        </w:trPr>
        <w:tc>
          <w:tcPr>
            <w:tcW w:w="14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 w:val="restart"/>
            <w:tcBorders>
              <w:left w:val="single" w:sz="4" w:space="0" w:color="auto"/>
            </w:tcBorders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2.50</w:t>
            </w:r>
          </w:p>
        </w:tc>
        <w:tc>
          <w:tcPr>
            <w:tcW w:w="1673" w:type="dxa"/>
            <w:vMerge w:val="restart"/>
          </w:tcPr>
          <w:p w:rsidR="00347455" w:rsidRDefault="00347455" w:rsidP="00D21849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Строительство здания амбулаторно-поликлинического учреждения на земельном участке по адресу: </w:t>
            </w:r>
            <w:r w:rsidR="00257D26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>Санкт-Петербург, Пискарёвский пр</w:t>
            </w:r>
            <w:r w:rsidR="00D21849">
              <w:rPr>
                <w:color w:val="000000"/>
                <w:spacing w:val="-2"/>
                <w:sz w:val="16"/>
              </w:rPr>
              <w:t>.</w:t>
            </w:r>
            <w:r>
              <w:rPr>
                <w:color w:val="000000"/>
                <w:spacing w:val="-2"/>
                <w:sz w:val="16"/>
              </w:rPr>
              <w:t>, участок 22</w:t>
            </w:r>
          </w:p>
        </w:tc>
        <w:tc>
          <w:tcPr>
            <w:tcW w:w="427" w:type="dxa"/>
            <w:vMerge w:val="restart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425" w:type="dxa"/>
            <w:vMerge w:val="restart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Красногвардейский</w:t>
            </w:r>
          </w:p>
        </w:tc>
        <w:tc>
          <w:tcPr>
            <w:tcW w:w="709" w:type="dxa"/>
            <w:vMerge w:val="restart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150 посещений в смену</w:t>
            </w:r>
          </w:p>
        </w:tc>
        <w:tc>
          <w:tcPr>
            <w:tcW w:w="708" w:type="dxa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709" w:type="dxa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2024 - 2026</w:t>
            </w:r>
          </w:p>
        </w:tc>
        <w:tc>
          <w:tcPr>
            <w:tcW w:w="992" w:type="dxa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20 871,0</w:t>
            </w:r>
          </w:p>
        </w:tc>
        <w:tc>
          <w:tcPr>
            <w:tcW w:w="993" w:type="dxa"/>
            <w:vMerge w:val="restart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8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11 485,6</w:t>
            </w:r>
          </w:p>
        </w:tc>
        <w:tc>
          <w:tcPr>
            <w:tcW w:w="851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6 593,0</w:t>
            </w:r>
          </w:p>
        </w:tc>
        <w:tc>
          <w:tcPr>
            <w:tcW w:w="850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18 078,6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47455" w:rsidRPr="009D5909" w:rsidTr="00257D26">
        <w:trPr>
          <w:trHeight w:val="449"/>
        </w:trPr>
        <w:tc>
          <w:tcPr>
            <w:tcW w:w="144" w:type="dxa"/>
            <w:vMerge/>
            <w:tcBorders>
              <w:left w:val="nil"/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1673" w:type="dxa"/>
            <w:vMerge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7" w:type="dxa"/>
            <w:vMerge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vMerge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709" w:type="dxa"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2026 - 2027</w:t>
            </w:r>
          </w:p>
        </w:tc>
        <w:tc>
          <w:tcPr>
            <w:tcW w:w="992" w:type="dxa"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778 048,7</w:t>
            </w:r>
          </w:p>
        </w:tc>
        <w:tc>
          <w:tcPr>
            <w:tcW w:w="993" w:type="dxa"/>
            <w:vMerge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850" w:type="dxa"/>
          </w:tcPr>
          <w:p w:rsidR="00347455" w:rsidRPr="00362F18" w:rsidRDefault="00347455" w:rsidP="00257D26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768 048,7</w:t>
            </w:r>
          </w:p>
        </w:tc>
        <w:tc>
          <w:tcPr>
            <w:tcW w:w="851" w:type="dxa"/>
          </w:tcPr>
          <w:p w:rsidR="00347455" w:rsidRPr="00362F18" w:rsidRDefault="00347455" w:rsidP="00257D26">
            <w:pPr>
              <w:ind w:right="-62"/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347455" w:rsidRPr="00362F18" w:rsidRDefault="00347455" w:rsidP="00257D26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</w:tcPr>
          <w:p w:rsidR="00347455" w:rsidRPr="00362F18" w:rsidRDefault="00347455" w:rsidP="00257D26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778 048,7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47455" w:rsidRPr="009D5909" w:rsidTr="00D21849">
        <w:trPr>
          <w:trHeight w:val="504"/>
        </w:trPr>
        <w:tc>
          <w:tcPr>
            <w:tcW w:w="14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1673" w:type="dxa"/>
            <w:vMerge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7" w:type="dxa"/>
            <w:vMerge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vMerge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709" w:type="dxa"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2024 - 2027</w:t>
            </w:r>
          </w:p>
        </w:tc>
        <w:tc>
          <w:tcPr>
            <w:tcW w:w="992" w:type="dxa"/>
          </w:tcPr>
          <w:p w:rsidR="00347455" w:rsidRDefault="00347455" w:rsidP="00347455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798 919,7</w:t>
            </w:r>
          </w:p>
        </w:tc>
        <w:tc>
          <w:tcPr>
            <w:tcW w:w="993" w:type="dxa"/>
            <w:vMerge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11 485,6</w:t>
            </w:r>
          </w:p>
        </w:tc>
        <w:tc>
          <w:tcPr>
            <w:tcW w:w="851" w:type="dxa"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16 593,0</w:t>
            </w:r>
          </w:p>
        </w:tc>
        <w:tc>
          <w:tcPr>
            <w:tcW w:w="850" w:type="dxa"/>
          </w:tcPr>
          <w:p w:rsidR="00347455" w:rsidRPr="00362F18" w:rsidRDefault="00347455" w:rsidP="00257D26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768 048,7</w:t>
            </w:r>
          </w:p>
        </w:tc>
        <w:tc>
          <w:tcPr>
            <w:tcW w:w="851" w:type="dxa"/>
          </w:tcPr>
          <w:p w:rsidR="00347455" w:rsidRPr="00362F18" w:rsidRDefault="00347455" w:rsidP="00257D26">
            <w:pPr>
              <w:ind w:right="-62"/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347455" w:rsidRPr="00362F18" w:rsidRDefault="00347455" w:rsidP="00257D26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</w:tcPr>
          <w:p w:rsidR="00347455" w:rsidRPr="00362F18" w:rsidRDefault="00347455" w:rsidP="00257D26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347455" w:rsidRDefault="00347455" w:rsidP="00257D26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796 127,3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47455" w:rsidRPr="009D5909" w:rsidTr="00257D26">
        <w:trPr>
          <w:trHeight w:val="458"/>
        </w:trPr>
        <w:tc>
          <w:tcPr>
            <w:tcW w:w="1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 w:val="restart"/>
            <w:tcBorders>
              <w:left w:val="single" w:sz="4" w:space="0" w:color="auto"/>
            </w:tcBorders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2.51</w:t>
            </w:r>
          </w:p>
        </w:tc>
        <w:tc>
          <w:tcPr>
            <w:tcW w:w="1673" w:type="dxa"/>
            <w:vMerge w:val="restart"/>
          </w:tcPr>
          <w:p w:rsidR="00347455" w:rsidRDefault="00347455" w:rsidP="00D21849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Строительство здания учебного центра ГБУ НИИ им. Джанелидзе на земельном участке по адресу: </w:t>
            </w:r>
            <w:r w:rsidR="00D21849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 xml:space="preserve">Санкт-Петербург, </w:t>
            </w:r>
            <w:r w:rsidR="00D21849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>ул</w:t>
            </w:r>
            <w:r w:rsidR="00D21849">
              <w:rPr>
                <w:color w:val="000000"/>
                <w:spacing w:val="-2"/>
                <w:sz w:val="16"/>
              </w:rPr>
              <w:t>.</w:t>
            </w:r>
            <w:r w:rsidR="00434F1E">
              <w:rPr>
                <w:color w:val="000000"/>
                <w:spacing w:val="-2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</w:rPr>
              <w:t xml:space="preserve">Фучика, участок 26 (юго-восточнее пересечения </w:t>
            </w:r>
            <w:r w:rsidR="00D21849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>ул</w:t>
            </w:r>
            <w:r w:rsidR="00D21849">
              <w:rPr>
                <w:color w:val="000000"/>
                <w:spacing w:val="-2"/>
                <w:sz w:val="16"/>
              </w:rPr>
              <w:t xml:space="preserve">. </w:t>
            </w:r>
            <w:r>
              <w:rPr>
                <w:color w:val="000000"/>
                <w:spacing w:val="-2"/>
                <w:sz w:val="16"/>
              </w:rPr>
              <w:t>Фучика с Будапештской ул</w:t>
            </w:r>
            <w:r w:rsidR="00D21849">
              <w:rPr>
                <w:color w:val="000000"/>
                <w:spacing w:val="-2"/>
                <w:sz w:val="16"/>
              </w:rPr>
              <w:t>.</w:t>
            </w:r>
            <w:r>
              <w:rPr>
                <w:color w:val="000000"/>
                <w:spacing w:val="-2"/>
                <w:sz w:val="16"/>
              </w:rPr>
              <w:t>)</w:t>
            </w:r>
          </w:p>
        </w:tc>
        <w:tc>
          <w:tcPr>
            <w:tcW w:w="427" w:type="dxa"/>
            <w:vMerge w:val="restart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425" w:type="dxa"/>
            <w:vMerge w:val="restart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Фрунзенский</w:t>
            </w:r>
          </w:p>
        </w:tc>
        <w:tc>
          <w:tcPr>
            <w:tcW w:w="709" w:type="dxa"/>
            <w:vMerge w:val="restart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500 Мест</w:t>
            </w:r>
          </w:p>
        </w:tc>
        <w:tc>
          <w:tcPr>
            <w:tcW w:w="708" w:type="dxa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709" w:type="dxa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2024 - 2026</w:t>
            </w:r>
          </w:p>
        </w:tc>
        <w:tc>
          <w:tcPr>
            <w:tcW w:w="992" w:type="dxa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63 673,2</w:t>
            </w:r>
          </w:p>
        </w:tc>
        <w:tc>
          <w:tcPr>
            <w:tcW w:w="993" w:type="dxa"/>
            <w:vMerge w:val="restart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8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8 640,9</w:t>
            </w:r>
          </w:p>
        </w:tc>
        <w:tc>
          <w:tcPr>
            <w:tcW w:w="851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55 032,3</w:t>
            </w:r>
          </w:p>
        </w:tc>
        <w:tc>
          <w:tcPr>
            <w:tcW w:w="850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347455" w:rsidRDefault="00347455" w:rsidP="00257D26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63 673,2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47455" w:rsidRPr="009D5909" w:rsidTr="00257D26">
        <w:trPr>
          <w:trHeight w:val="234"/>
        </w:trPr>
        <w:tc>
          <w:tcPr>
            <w:tcW w:w="1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673" w:type="dxa"/>
            <w:vMerge/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</w:tcPr>
          <w:p w:rsidR="00347455" w:rsidRPr="009D5909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</w:tcPr>
          <w:p w:rsidR="00347455" w:rsidRPr="009D5909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vMerge/>
          </w:tcPr>
          <w:p w:rsidR="00347455" w:rsidRPr="009D5909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347455" w:rsidRPr="004D585D" w:rsidRDefault="00347455" w:rsidP="00347455">
            <w:pPr>
              <w:rPr>
                <w:color w:val="000000"/>
                <w:spacing w:val="-2"/>
                <w:sz w:val="18"/>
                <w:szCs w:val="18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709" w:type="dxa"/>
          </w:tcPr>
          <w:p w:rsidR="00347455" w:rsidRPr="00080BA1" w:rsidRDefault="00347455" w:rsidP="00347455">
            <w:pPr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2027 - 2028</w:t>
            </w:r>
          </w:p>
        </w:tc>
        <w:tc>
          <w:tcPr>
            <w:tcW w:w="992" w:type="dxa"/>
          </w:tcPr>
          <w:p w:rsidR="00347455" w:rsidRPr="00080BA1" w:rsidRDefault="00347455" w:rsidP="00347455">
            <w:pPr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1 957 375,4</w:t>
            </w:r>
          </w:p>
        </w:tc>
        <w:tc>
          <w:tcPr>
            <w:tcW w:w="993" w:type="dxa"/>
            <w:vMerge/>
          </w:tcPr>
          <w:p w:rsidR="00347455" w:rsidRPr="00080BA1" w:rsidRDefault="00347455" w:rsidP="00347455">
            <w:pPr>
              <w:rPr>
                <w:sz w:val="2"/>
                <w:highlight w:val="yellow"/>
              </w:rPr>
            </w:pPr>
          </w:p>
        </w:tc>
        <w:tc>
          <w:tcPr>
            <w:tcW w:w="708" w:type="dxa"/>
          </w:tcPr>
          <w:p w:rsidR="00347455" w:rsidRPr="00080BA1" w:rsidRDefault="00347455" w:rsidP="00257D26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347455" w:rsidRPr="00080BA1" w:rsidRDefault="00347455" w:rsidP="00257D26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347455" w:rsidRPr="00362F18" w:rsidRDefault="00347455" w:rsidP="00257D26">
            <w:pPr>
              <w:ind w:right="-62"/>
              <w:jc w:val="center"/>
              <w:rPr>
                <w:color w:val="000000"/>
                <w:spacing w:val="-6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</w:tcPr>
          <w:p w:rsidR="00347455" w:rsidRPr="00362F18" w:rsidRDefault="00347455" w:rsidP="00257D26">
            <w:pPr>
              <w:ind w:right="-62"/>
              <w:jc w:val="center"/>
              <w:rPr>
                <w:color w:val="000000"/>
                <w:spacing w:val="-6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1 857 375,4</w:t>
            </w:r>
          </w:p>
        </w:tc>
        <w:tc>
          <w:tcPr>
            <w:tcW w:w="850" w:type="dxa"/>
          </w:tcPr>
          <w:p w:rsidR="00347455" w:rsidRPr="00362F18" w:rsidRDefault="00347455" w:rsidP="00257D26">
            <w:pPr>
              <w:jc w:val="center"/>
              <w:rPr>
                <w:color w:val="000000"/>
                <w:spacing w:val="-6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</w:tcPr>
          <w:p w:rsidR="00347455" w:rsidRPr="00362F18" w:rsidRDefault="00347455" w:rsidP="00257D26">
            <w:pPr>
              <w:jc w:val="center"/>
              <w:rPr>
                <w:color w:val="000000"/>
                <w:spacing w:val="-6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347455" w:rsidRPr="00080BA1" w:rsidRDefault="00347455" w:rsidP="00257D26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1 957 375,4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47455" w:rsidRPr="009D5909" w:rsidTr="00D12307">
        <w:trPr>
          <w:trHeight w:val="646"/>
        </w:trPr>
        <w:tc>
          <w:tcPr>
            <w:tcW w:w="1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673" w:type="dxa"/>
            <w:vMerge/>
          </w:tcPr>
          <w:p w:rsidR="00347455" w:rsidRPr="009D5909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7" w:type="dxa"/>
            <w:vMerge/>
          </w:tcPr>
          <w:p w:rsidR="00347455" w:rsidRPr="009D5909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</w:tcPr>
          <w:p w:rsidR="00347455" w:rsidRPr="009D5909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vMerge/>
          </w:tcPr>
          <w:p w:rsidR="00347455" w:rsidRPr="009D5909" w:rsidRDefault="00347455" w:rsidP="00347455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347455" w:rsidRPr="004D585D" w:rsidRDefault="00347455" w:rsidP="00347455">
            <w:pPr>
              <w:rPr>
                <w:color w:val="000000"/>
                <w:spacing w:val="-2"/>
                <w:sz w:val="17"/>
                <w:szCs w:val="17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709" w:type="dxa"/>
          </w:tcPr>
          <w:p w:rsidR="00347455" w:rsidRPr="00080BA1" w:rsidRDefault="00347455" w:rsidP="00347455">
            <w:pPr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2024 - 2028</w:t>
            </w:r>
          </w:p>
        </w:tc>
        <w:tc>
          <w:tcPr>
            <w:tcW w:w="992" w:type="dxa"/>
          </w:tcPr>
          <w:p w:rsidR="00347455" w:rsidRPr="00080BA1" w:rsidRDefault="00347455" w:rsidP="00347455">
            <w:pPr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2 021 048,6</w:t>
            </w:r>
          </w:p>
        </w:tc>
        <w:tc>
          <w:tcPr>
            <w:tcW w:w="993" w:type="dxa"/>
            <w:vMerge/>
          </w:tcPr>
          <w:p w:rsidR="00347455" w:rsidRPr="00080BA1" w:rsidRDefault="00347455" w:rsidP="00347455">
            <w:pPr>
              <w:rPr>
                <w:sz w:val="2"/>
                <w:highlight w:val="yellow"/>
              </w:rPr>
            </w:pPr>
          </w:p>
        </w:tc>
        <w:tc>
          <w:tcPr>
            <w:tcW w:w="708" w:type="dxa"/>
          </w:tcPr>
          <w:p w:rsidR="00347455" w:rsidRPr="00080BA1" w:rsidRDefault="00347455" w:rsidP="00434F1E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8 640,9</w:t>
            </w:r>
          </w:p>
        </w:tc>
        <w:tc>
          <w:tcPr>
            <w:tcW w:w="851" w:type="dxa"/>
          </w:tcPr>
          <w:p w:rsidR="00347455" w:rsidRPr="00080BA1" w:rsidRDefault="00347455" w:rsidP="00434F1E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55 032,3</w:t>
            </w:r>
          </w:p>
        </w:tc>
        <w:tc>
          <w:tcPr>
            <w:tcW w:w="850" w:type="dxa"/>
          </w:tcPr>
          <w:p w:rsidR="00347455" w:rsidRPr="00362F18" w:rsidRDefault="00347455" w:rsidP="00434F1E">
            <w:pPr>
              <w:jc w:val="center"/>
              <w:rPr>
                <w:color w:val="000000"/>
                <w:spacing w:val="-6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</w:tcPr>
          <w:p w:rsidR="00347455" w:rsidRPr="00362F18" w:rsidRDefault="00347455" w:rsidP="00434F1E">
            <w:pPr>
              <w:ind w:right="-62"/>
              <w:jc w:val="center"/>
              <w:rPr>
                <w:color w:val="000000"/>
                <w:spacing w:val="-6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1 857 375,4</w:t>
            </w:r>
          </w:p>
        </w:tc>
        <w:tc>
          <w:tcPr>
            <w:tcW w:w="850" w:type="dxa"/>
          </w:tcPr>
          <w:p w:rsidR="00347455" w:rsidRPr="00362F18" w:rsidRDefault="00347455" w:rsidP="00434F1E">
            <w:pPr>
              <w:jc w:val="center"/>
              <w:rPr>
                <w:color w:val="000000"/>
                <w:spacing w:val="-6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</w:tcPr>
          <w:p w:rsidR="00347455" w:rsidRPr="00362F18" w:rsidRDefault="00347455" w:rsidP="00434F1E">
            <w:pPr>
              <w:jc w:val="center"/>
              <w:rPr>
                <w:color w:val="000000"/>
                <w:spacing w:val="-6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347455" w:rsidRPr="00080BA1" w:rsidRDefault="00347455" w:rsidP="00434F1E">
            <w:pPr>
              <w:jc w:val="center"/>
              <w:rPr>
                <w:color w:val="000000"/>
                <w:spacing w:val="-2"/>
                <w:sz w:val="16"/>
                <w:highlight w:val="yellow"/>
              </w:rPr>
            </w:pPr>
            <w:r>
              <w:rPr>
                <w:color w:val="000000"/>
                <w:spacing w:val="-2"/>
                <w:sz w:val="16"/>
              </w:rPr>
              <w:t>2 021 048,6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47455" w:rsidRPr="009D5909" w:rsidTr="00257D26">
        <w:trPr>
          <w:trHeight w:val="231"/>
        </w:trPr>
        <w:tc>
          <w:tcPr>
            <w:tcW w:w="14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 w:val="restart"/>
            <w:tcBorders>
              <w:left w:val="single" w:sz="4" w:space="0" w:color="auto"/>
            </w:tcBorders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2.52</w:t>
            </w:r>
          </w:p>
        </w:tc>
        <w:tc>
          <w:tcPr>
            <w:tcW w:w="1673" w:type="dxa"/>
            <w:vMerge w:val="restart"/>
          </w:tcPr>
          <w:p w:rsidR="00347455" w:rsidRDefault="00347455" w:rsidP="00D12307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Приспособление </w:t>
            </w:r>
            <w:r w:rsidR="00434F1E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 xml:space="preserve">для современного использования комплекса зданий </w:t>
            </w:r>
            <w:r w:rsidR="00434F1E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 xml:space="preserve">по адресу: </w:t>
            </w:r>
            <w:r w:rsidR="00434F1E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 xml:space="preserve">Санкт-Петербург, </w:t>
            </w:r>
            <w:r w:rsidR="00D12307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 xml:space="preserve">14-я линия В.О., </w:t>
            </w:r>
            <w:r w:rsidR="00D12307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 xml:space="preserve">д. 57-61 для ГБУЗ </w:t>
            </w:r>
            <w:r w:rsidR="00B12D57">
              <w:rPr>
                <w:color w:val="000000"/>
                <w:spacing w:val="-2"/>
                <w:sz w:val="16"/>
              </w:rPr>
              <w:t>«</w:t>
            </w:r>
            <w:r>
              <w:rPr>
                <w:color w:val="000000"/>
                <w:spacing w:val="-2"/>
                <w:sz w:val="16"/>
              </w:rPr>
              <w:t>Детская городская больница № 2 Святой Марии Магдалины</w:t>
            </w:r>
            <w:r w:rsidR="00B12D57">
              <w:rPr>
                <w:color w:val="000000"/>
                <w:spacing w:val="-2"/>
                <w:sz w:val="16"/>
              </w:rPr>
              <w:t>»</w:t>
            </w:r>
          </w:p>
        </w:tc>
        <w:tc>
          <w:tcPr>
            <w:tcW w:w="427" w:type="dxa"/>
            <w:vMerge w:val="restart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425" w:type="dxa"/>
            <w:vMerge w:val="restart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Василеостровский</w:t>
            </w:r>
          </w:p>
        </w:tc>
        <w:tc>
          <w:tcPr>
            <w:tcW w:w="709" w:type="dxa"/>
            <w:vMerge w:val="restart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5110 кв.м</w:t>
            </w:r>
          </w:p>
        </w:tc>
        <w:tc>
          <w:tcPr>
            <w:tcW w:w="708" w:type="dxa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709" w:type="dxa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2024 - 2027</w:t>
            </w:r>
          </w:p>
        </w:tc>
        <w:tc>
          <w:tcPr>
            <w:tcW w:w="992" w:type="dxa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94 155,9</w:t>
            </w:r>
          </w:p>
        </w:tc>
        <w:tc>
          <w:tcPr>
            <w:tcW w:w="993" w:type="dxa"/>
            <w:vMerge w:val="restart"/>
          </w:tcPr>
          <w:p w:rsidR="00347455" w:rsidRDefault="00347455" w:rsidP="00347455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8" w:type="dxa"/>
          </w:tcPr>
          <w:p w:rsidR="00347455" w:rsidRDefault="00347455" w:rsidP="00434F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9 419,2</w:t>
            </w:r>
          </w:p>
        </w:tc>
        <w:tc>
          <w:tcPr>
            <w:tcW w:w="851" w:type="dxa"/>
          </w:tcPr>
          <w:p w:rsidR="00347455" w:rsidRDefault="00347455" w:rsidP="00434F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68 592,8</w:t>
            </w:r>
          </w:p>
        </w:tc>
        <w:tc>
          <w:tcPr>
            <w:tcW w:w="850" w:type="dxa"/>
          </w:tcPr>
          <w:p w:rsidR="00347455" w:rsidRDefault="00347455" w:rsidP="00434F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16 143,9</w:t>
            </w:r>
          </w:p>
        </w:tc>
        <w:tc>
          <w:tcPr>
            <w:tcW w:w="851" w:type="dxa"/>
          </w:tcPr>
          <w:p w:rsidR="00347455" w:rsidRDefault="00347455" w:rsidP="00434F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347455" w:rsidRDefault="00347455" w:rsidP="00434F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</w:tcPr>
          <w:p w:rsidR="00347455" w:rsidRDefault="00347455" w:rsidP="00434F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347455" w:rsidRDefault="00347455" w:rsidP="00434F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94 155,9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47455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47455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47455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47455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47455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47455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47455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47455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47455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47455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347455" w:rsidRPr="007F76DF" w:rsidRDefault="00347455" w:rsidP="00347455">
            <w:pPr>
              <w:widowControl w:val="0"/>
              <w:autoSpaceDE w:val="0"/>
              <w:autoSpaceDN w:val="0"/>
              <w:ind w:right="-65"/>
              <w:jc w:val="center"/>
            </w:pPr>
            <w:r w:rsidRPr="007F76DF">
              <w:t>».</w:t>
            </w:r>
          </w:p>
        </w:tc>
      </w:tr>
      <w:tr w:rsidR="00347455" w:rsidRPr="009D5909" w:rsidTr="00257D26">
        <w:trPr>
          <w:trHeight w:val="84"/>
        </w:trPr>
        <w:tc>
          <w:tcPr>
            <w:tcW w:w="144" w:type="dxa"/>
            <w:vMerge/>
            <w:tcBorders>
              <w:left w:val="nil"/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673" w:type="dxa"/>
            <w:vMerge/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7" w:type="dxa"/>
            <w:vMerge/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347455" w:rsidRPr="009D5909" w:rsidRDefault="00347455" w:rsidP="00347455">
            <w:pPr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347455" w:rsidRPr="009D5909" w:rsidRDefault="00347455" w:rsidP="00347455">
            <w:pPr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708" w:type="dxa"/>
          </w:tcPr>
          <w:p w:rsidR="00347455" w:rsidRPr="004D585D" w:rsidRDefault="00347455" w:rsidP="00347455">
            <w:pPr>
              <w:rPr>
                <w:color w:val="000000"/>
                <w:spacing w:val="-2"/>
                <w:sz w:val="18"/>
                <w:szCs w:val="18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709" w:type="dxa"/>
          </w:tcPr>
          <w:p w:rsidR="00347455" w:rsidRPr="009D5909" w:rsidRDefault="00347455" w:rsidP="00347455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2027 - 2028</w:t>
            </w:r>
          </w:p>
        </w:tc>
        <w:tc>
          <w:tcPr>
            <w:tcW w:w="992" w:type="dxa"/>
          </w:tcPr>
          <w:p w:rsidR="00347455" w:rsidRPr="009D5909" w:rsidRDefault="00347455" w:rsidP="00347455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1 321 083,3</w:t>
            </w:r>
          </w:p>
        </w:tc>
        <w:tc>
          <w:tcPr>
            <w:tcW w:w="993" w:type="dxa"/>
            <w:vMerge/>
          </w:tcPr>
          <w:p w:rsidR="00347455" w:rsidRPr="009D5909" w:rsidRDefault="00347455" w:rsidP="00347455">
            <w:pPr>
              <w:rPr>
                <w:sz w:val="2"/>
              </w:rPr>
            </w:pPr>
          </w:p>
        </w:tc>
        <w:tc>
          <w:tcPr>
            <w:tcW w:w="708" w:type="dxa"/>
          </w:tcPr>
          <w:p w:rsidR="00347455" w:rsidRPr="009D5909" w:rsidRDefault="00347455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347455" w:rsidRPr="009D5909" w:rsidRDefault="00347455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347455" w:rsidRPr="00362F18" w:rsidRDefault="00347455" w:rsidP="00434F1E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500 000,0</w:t>
            </w:r>
          </w:p>
        </w:tc>
        <w:tc>
          <w:tcPr>
            <w:tcW w:w="851" w:type="dxa"/>
          </w:tcPr>
          <w:p w:rsidR="00347455" w:rsidRPr="00362F18" w:rsidRDefault="00347455" w:rsidP="00434F1E">
            <w:pPr>
              <w:ind w:right="-62"/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821 083,3</w:t>
            </w:r>
          </w:p>
        </w:tc>
        <w:tc>
          <w:tcPr>
            <w:tcW w:w="850" w:type="dxa"/>
          </w:tcPr>
          <w:p w:rsidR="00347455" w:rsidRPr="00362F18" w:rsidRDefault="00347455" w:rsidP="00434F1E">
            <w:pPr>
              <w:ind w:right="-62"/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</w:tcPr>
          <w:p w:rsidR="00347455" w:rsidRPr="00362F18" w:rsidRDefault="00347455" w:rsidP="00434F1E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347455" w:rsidRPr="009D5909" w:rsidRDefault="00347455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1 321 083,3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47455" w:rsidRPr="009D5909" w:rsidTr="00D12307">
        <w:trPr>
          <w:trHeight w:val="718"/>
        </w:trPr>
        <w:tc>
          <w:tcPr>
            <w:tcW w:w="14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673" w:type="dxa"/>
            <w:vMerge/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7" w:type="dxa"/>
            <w:vMerge/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347455" w:rsidRPr="009D5909" w:rsidRDefault="00347455" w:rsidP="00347455">
            <w:pPr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347455" w:rsidRPr="009D5909" w:rsidRDefault="00347455" w:rsidP="00347455">
            <w:pPr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708" w:type="dxa"/>
          </w:tcPr>
          <w:p w:rsidR="00347455" w:rsidRPr="004D585D" w:rsidRDefault="00347455" w:rsidP="00347455">
            <w:pPr>
              <w:rPr>
                <w:color w:val="000000"/>
                <w:spacing w:val="-2"/>
                <w:sz w:val="17"/>
                <w:szCs w:val="17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709" w:type="dxa"/>
          </w:tcPr>
          <w:p w:rsidR="00347455" w:rsidRPr="009D5909" w:rsidRDefault="00347455" w:rsidP="00347455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2024 - 2028</w:t>
            </w:r>
          </w:p>
        </w:tc>
        <w:tc>
          <w:tcPr>
            <w:tcW w:w="992" w:type="dxa"/>
          </w:tcPr>
          <w:p w:rsidR="00347455" w:rsidRPr="009D5909" w:rsidRDefault="00347455" w:rsidP="00347455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1 415 239,2</w:t>
            </w:r>
          </w:p>
        </w:tc>
        <w:tc>
          <w:tcPr>
            <w:tcW w:w="993" w:type="dxa"/>
            <w:vMerge/>
          </w:tcPr>
          <w:p w:rsidR="00347455" w:rsidRPr="009D5909" w:rsidRDefault="00347455" w:rsidP="00347455">
            <w:pPr>
              <w:rPr>
                <w:sz w:val="2"/>
              </w:rPr>
            </w:pPr>
          </w:p>
        </w:tc>
        <w:tc>
          <w:tcPr>
            <w:tcW w:w="708" w:type="dxa"/>
          </w:tcPr>
          <w:p w:rsidR="00347455" w:rsidRPr="009D5909" w:rsidRDefault="00347455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9 419,2</w:t>
            </w:r>
          </w:p>
        </w:tc>
        <w:tc>
          <w:tcPr>
            <w:tcW w:w="851" w:type="dxa"/>
          </w:tcPr>
          <w:p w:rsidR="00347455" w:rsidRPr="009D5909" w:rsidRDefault="00347455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68 592,8</w:t>
            </w:r>
          </w:p>
        </w:tc>
        <w:tc>
          <w:tcPr>
            <w:tcW w:w="850" w:type="dxa"/>
          </w:tcPr>
          <w:p w:rsidR="00347455" w:rsidRPr="00007DF5" w:rsidRDefault="00347455" w:rsidP="00434F1E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516 143,9</w:t>
            </w:r>
          </w:p>
        </w:tc>
        <w:tc>
          <w:tcPr>
            <w:tcW w:w="851" w:type="dxa"/>
          </w:tcPr>
          <w:p w:rsidR="00347455" w:rsidRPr="00362F18" w:rsidRDefault="00347455" w:rsidP="00434F1E">
            <w:pPr>
              <w:ind w:right="-62"/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821 083,3</w:t>
            </w:r>
          </w:p>
        </w:tc>
        <w:tc>
          <w:tcPr>
            <w:tcW w:w="850" w:type="dxa"/>
          </w:tcPr>
          <w:p w:rsidR="00347455" w:rsidRPr="009D5909" w:rsidRDefault="00347455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</w:tcPr>
          <w:p w:rsidR="00347455" w:rsidRPr="009D5909" w:rsidRDefault="00347455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347455" w:rsidRPr="009D5909" w:rsidRDefault="00347455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1 415 239,2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347455" w:rsidRPr="009D5909" w:rsidRDefault="00347455" w:rsidP="0034745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:rsidR="00B12D57" w:rsidRDefault="00B12D57" w:rsidP="00B12D57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709"/>
        <w:jc w:val="both"/>
      </w:pPr>
      <w:r w:rsidRPr="009D5909">
        <w:t>1.</w:t>
      </w:r>
      <w:r w:rsidR="000C0F4E">
        <w:t>9</w:t>
      </w:r>
      <w:r w:rsidRPr="009D5909">
        <w:t>.</w:t>
      </w:r>
      <w:r w:rsidR="003F3EE7">
        <w:t>9</w:t>
      </w:r>
      <w:r w:rsidRPr="009D5909">
        <w:t>. Пункты 2.</w:t>
      </w:r>
      <w:r>
        <w:t>56</w:t>
      </w:r>
      <w:r w:rsidRPr="009D5909">
        <w:t xml:space="preserve"> - 2.</w:t>
      </w:r>
      <w:r>
        <w:t xml:space="preserve">57 </w:t>
      </w:r>
      <w:r w:rsidRPr="009D5909">
        <w:t>изложить в следующей редакции:</w:t>
      </w:r>
    </w:p>
    <w:tbl>
      <w:tblPr>
        <w:tblW w:w="5017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452"/>
        <w:gridCol w:w="1674"/>
        <w:gridCol w:w="426"/>
        <w:gridCol w:w="425"/>
        <w:gridCol w:w="709"/>
        <w:gridCol w:w="708"/>
        <w:gridCol w:w="709"/>
        <w:gridCol w:w="992"/>
        <w:gridCol w:w="993"/>
        <w:gridCol w:w="708"/>
        <w:gridCol w:w="851"/>
        <w:gridCol w:w="850"/>
        <w:gridCol w:w="851"/>
        <w:gridCol w:w="850"/>
        <w:gridCol w:w="993"/>
        <w:gridCol w:w="991"/>
        <w:gridCol w:w="1276"/>
        <w:gridCol w:w="283"/>
      </w:tblGrid>
      <w:tr w:rsidR="00B12D57" w:rsidRPr="009D5909" w:rsidTr="00D12307">
        <w:trPr>
          <w:trHeight w:val="457"/>
        </w:trPr>
        <w:tc>
          <w:tcPr>
            <w:tcW w:w="14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12D57" w:rsidRPr="00AF1B96" w:rsidRDefault="00B12D57" w:rsidP="00810B58">
            <w:pPr>
              <w:widowControl w:val="0"/>
              <w:autoSpaceDE w:val="0"/>
              <w:autoSpaceDN w:val="0"/>
              <w:ind w:hanging="60"/>
            </w:pPr>
            <w:r w:rsidRPr="00AF1B96">
              <w:t>«</w:t>
            </w:r>
          </w:p>
        </w:tc>
        <w:tc>
          <w:tcPr>
            <w:tcW w:w="452" w:type="dxa"/>
            <w:vMerge w:val="restart"/>
            <w:tcBorders>
              <w:left w:val="single" w:sz="4" w:space="0" w:color="auto"/>
            </w:tcBorders>
          </w:tcPr>
          <w:p w:rsidR="00B12D57" w:rsidRDefault="00B12D57" w:rsidP="0032034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2.56</w:t>
            </w:r>
          </w:p>
        </w:tc>
        <w:tc>
          <w:tcPr>
            <w:tcW w:w="1674" w:type="dxa"/>
            <w:vMerge w:val="restart"/>
          </w:tcPr>
          <w:p w:rsidR="00B12D57" w:rsidRDefault="00B12D57" w:rsidP="00D12307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Реконструкция здания литеры Л, д</w:t>
            </w:r>
            <w:r w:rsidR="00D12307">
              <w:rPr>
                <w:color w:val="000000"/>
                <w:spacing w:val="-2"/>
                <w:sz w:val="16"/>
              </w:rPr>
              <w:t>.</w:t>
            </w:r>
            <w:r w:rsidR="00780771">
              <w:rPr>
                <w:color w:val="000000"/>
                <w:spacing w:val="-2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</w:rPr>
              <w:t>9, по ул</w:t>
            </w:r>
            <w:r w:rsidR="00D12307">
              <w:rPr>
                <w:color w:val="000000"/>
                <w:spacing w:val="-2"/>
                <w:sz w:val="16"/>
              </w:rPr>
              <w:t>.</w:t>
            </w:r>
            <w:r w:rsidR="00780771">
              <w:rPr>
                <w:color w:val="000000"/>
                <w:spacing w:val="-2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</w:rPr>
              <w:t>Борисова</w:t>
            </w:r>
            <w:r w:rsidR="00D12307">
              <w:rPr>
                <w:color w:val="000000"/>
                <w:spacing w:val="-2"/>
                <w:sz w:val="16"/>
              </w:rPr>
              <w:t xml:space="preserve"> в </w:t>
            </w:r>
            <w:r w:rsidR="00D12307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>г.</w:t>
            </w:r>
            <w:r w:rsidR="00D12307">
              <w:rPr>
                <w:color w:val="000000"/>
                <w:spacing w:val="-2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</w:rPr>
              <w:t>Сестрорецк,</w:t>
            </w:r>
            <w:r w:rsidR="00D12307">
              <w:rPr>
                <w:color w:val="000000"/>
                <w:spacing w:val="-2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</w:rPr>
              <w:t xml:space="preserve">для размещения подразделений ГБУЗ «Городская больница № 40 Курортного района» на земельном участке по адресу: Санкт-Петербург, </w:t>
            </w:r>
            <w:r w:rsidR="00D12307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>г</w:t>
            </w:r>
            <w:r w:rsidR="00D12307">
              <w:rPr>
                <w:color w:val="000000"/>
                <w:spacing w:val="-2"/>
                <w:sz w:val="16"/>
              </w:rPr>
              <w:t>.</w:t>
            </w:r>
            <w:r w:rsidR="00780771">
              <w:rPr>
                <w:color w:val="000000"/>
                <w:spacing w:val="-2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</w:rPr>
              <w:t>Сестрорецк, ул</w:t>
            </w:r>
            <w:r w:rsidR="00D12307">
              <w:rPr>
                <w:color w:val="000000"/>
                <w:spacing w:val="-2"/>
                <w:sz w:val="16"/>
              </w:rPr>
              <w:t>.</w:t>
            </w:r>
            <w:r w:rsidR="00780771">
              <w:rPr>
                <w:color w:val="000000"/>
                <w:spacing w:val="-2"/>
                <w:sz w:val="16"/>
              </w:rPr>
              <w:t xml:space="preserve"> </w:t>
            </w:r>
            <w:r>
              <w:rPr>
                <w:color w:val="000000"/>
                <w:spacing w:val="-2"/>
                <w:sz w:val="16"/>
              </w:rPr>
              <w:t>Борисова, участок 18</w:t>
            </w:r>
          </w:p>
        </w:tc>
        <w:tc>
          <w:tcPr>
            <w:tcW w:w="426" w:type="dxa"/>
            <w:vMerge w:val="restart"/>
          </w:tcPr>
          <w:p w:rsidR="00B12D57" w:rsidRDefault="00B12D57" w:rsidP="0032034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425" w:type="dxa"/>
            <w:vMerge w:val="restart"/>
          </w:tcPr>
          <w:p w:rsidR="00B12D57" w:rsidRDefault="00B12D57" w:rsidP="0032034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Курортный</w:t>
            </w:r>
          </w:p>
        </w:tc>
        <w:tc>
          <w:tcPr>
            <w:tcW w:w="709" w:type="dxa"/>
            <w:vMerge w:val="restart"/>
          </w:tcPr>
          <w:p w:rsidR="00B12D57" w:rsidRDefault="00B12D57" w:rsidP="0032034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6500 кв.м</w:t>
            </w:r>
          </w:p>
        </w:tc>
        <w:tc>
          <w:tcPr>
            <w:tcW w:w="708" w:type="dxa"/>
          </w:tcPr>
          <w:p w:rsidR="00B12D57" w:rsidRDefault="00B12D57" w:rsidP="0032034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709" w:type="dxa"/>
          </w:tcPr>
          <w:p w:rsidR="00B12D57" w:rsidRDefault="00B12D57" w:rsidP="0032034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2024 - 2027</w:t>
            </w:r>
          </w:p>
        </w:tc>
        <w:tc>
          <w:tcPr>
            <w:tcW w:w="992" w:type="dxa"/>
          </w:tcPr>
          <w:p w:rsidR="00B12D57" w:rsidRDefault="00B12D57" w:rsidP="0032034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85 778,0</w:t>
            </w:r>
          </w:p>
        </w:tc>
        <w:tc>
          <w:tcPr>
            <w:tcW w:w="993" w:type="dxa"/>
            <w:vMerge w:val="restart"/>
          </w:tcPr>
          <w:p w:rsidR="00B12D57" w:rsidRDefault="00B12D57" w:rsidP="0032034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8" w:type="dxa"/>
          </w:tcPr>
          <w:p w:rsidR="00B12D57" w:rsidRDefault="00B12D57" w:rsidP="00434F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12 875,2</w:t>
            </w:r>
          </w:p>
        </w:tc>
        <w:tc>
          <w:tcPr>
            <w:tcW w:w="851" w:type="dxa"/>
          </w:tcPr>
          <w:p w:rsidR="00B12D57" w:rsidRDefault="00B12D57" w:rsidP="00434F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60 859,7</w:t>
            </w:r>
          </w:p>
        </w:tc>
        <w:tc>
          <w:tcPr>
            <w:tcW w:w="850" w:type="dxa"/>
          </w:tcPr>
          <w:p w:rsidR="00B12D57" w:rsidRDefault="00B12D57" w:rsidP="00434F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12 043,1</w:t>
            </w:r>
          </w:p>
        </w:tc>
        <w:tc>
          <w:tcPr>
            <w:tcW w:w="851" w:type="dxa"/>
          </w:tcPr>
          <w:p w:rsidR="00B12D57" w:rsidRDefault="00B12D57" w:rsidP="00434F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B12D57" w:rsidRDefault="00B12D57" w:rsidP="00434F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</w:tcPr>
          <w:p w:rsidR="00B12D57" w:rsidRDefault="00B12D57" w:rsidP="00434F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B12D57" w:rsidRDefault="00B12D57" w:rsidP="00434F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85 778,0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B12D57" w:rsidRPr="009D5909" w:rsidRDefault="00B12D57" w:rsidP="00810B5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9D5909">
              <w:rPr>
                <w:color w:val="000000"/>
                <w:spacing w:val="-2"/>
                <w:sz w:val="20"/>
                <w:szCs w:val="20"/>
              </w:rPr>
              <w:t>Целевой показатель 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B12D57" w:rsidRPr="009D5909" w:rsidRDefault="00B12D57" w:rsidP="00810B5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B12D57" w:rsidRPr="009D5909" w:rsidRDefault="00B12D57" w:rsidP="00810B5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B12D57" w:rsidRPr="009D5909" w:rsidTr="00257D26">
        <w:trPr>
          <w:trHeight w:val="293"/>
        </w:trPr>
        <w:tc>
          <w:tcPr>
            <w:tcW w:w="144" w:type="dxa"/>
            <w:vMerge/>
            <w:tcBorders>
              <w:left w:val="nil"/>
              <w:right w:val="single" w:sz="4" w:space="0" w:color="auto"/>
            </w:tcBorders>
          </w:tcPr>
          <w:p w:rsidR="00B12D57" w:rsidRPr="00AF1B96" w:rsidRDefault="00B12D57" w:rsidP="00810B58">
            <w:pPr>
              <w:widowControl w:val="0"/>
              <w:autoSpaceDE w:val="0"/>
              <w:autoSpaceDN w:val="0"/>
              <w:ind w:hanging="60"/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B12D57" w:rsidRPr="009D5909" w:rsidRDefault="00B12D57" w:rsidP="0032034E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674" w:type="dxa"/>
            <w:vMerge/>
          </w:tcPr>
          <w:p w:rsidR="00B12D57" w:rsidRPr="00B12D57" w:rsidRDefault="00B12D57" w:rsidP="0032034E">
            <w:pPr>
              <w:rPr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B12D57" w:rsidRDefault="00B12D57" w:rsidP="0032034E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</w:tcPr>
          <w:p w:rsidR="00B12D57" w:rsidRDefault="00B12D57" w:rsidP="0032034E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vMerge/>
          </w:tcPr>
          <w:p w:rsidR="00B12D57" w:rsidRDefault="00B12D57" w:rsidP="0032034E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B12D57" w:rsidRDefault="00B12D57" w:rsidP="0032034E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709" w:type="dxa"/>
          </w:tcPr>
          <w:p w:rsidR="00B12D57" w:rsidRDefault="00B12D57" w:rsidP="0032034E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2027 - 2028</w:t>
            </w:r>
          </w:p>
        </w:tc>
        <w:tc>
          <w:tcPr>
            <w:tcW w:w="992" w:type="dxa"/>
          </w:tcPr>
          <w:p w:rsidR="00B12D57" w:rsidRDefault="00B12D57" w:rsidP="0032034E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2 763 301,7</w:t>
            </w:r>
          </w:p>
        </w:tc>
        <w:tc>
          <w:tcPr>
            <w:tcW w:w="993" w:type="dxa"/>
            <w:vMerge/>
          </w:tcPr>
          <w:p w:rsidR="00B12D57" w:rsidRDefault="00B12D57" w:rsidP="0032034E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B12D57" w:rsidRDefault="00B12D57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B12D57" w:rsidRDefault="00B12D57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B12D57" w:rsidRDefault="00B12D57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200 000,0</w:t>
            </w:r>
          </w:p>
        </w:tc>
        <w:tc>
          <w:tcPr>
            <w:tcW w:w="851" w:type="dxa"/>
          </w:tcPr>
          <w:p w:rsidR="00B12D57" w:rsidRPr="0032034E" w:rsidRDefault="00B12D57" w:rsidP="00434F1E">
            <w:pPr>
              <w:ind w:right="-62"/>
              <w:jc w:val="center"/>
              <w:rPr>
                <w:color w:val="000000"/>
                <w:spacing w:val="-6"/>
                <w:sz w:val="16"/>
              </w:rPr>
            </w:pPr>
            <w:r w:rsidRPr="0032034E">
              <w:rPr>
                <w:color w:val="000000"/>
                <w:spacing w:val="-6"/>
                <w:sz w:val="16"/>
              </w:rPr>
              <w:t>2 563 301,7</w:t>
            </w:r>
          </w:p>
        </w:tc>
        <w:tc>
          <w:tcPr>
            <w:tcW w:w="850" w:type="dxa"/>
          </w:tcPr>
          <w:p w:rsidR="00B12D57" w:rsidRDefault="00B12D57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</w:tcPr>
          <w:p w:rsidR="00B12D57" w:rsidRDefault="00B12D57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B12D57" w:rsidRDefault="00B12D57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2 763 301,7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B12D57" w:rsidRPr="009D5909" w:rsidRDefault="00B12D57" w:rsidP="00810B58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</w:tcPr>
          <w:p w:rsidR="00B12D57" w:rsidRPr="009D5909" w:rsidRDefault="00B12D57" w:rsidP="00810B5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B12D57" w:rsidRPr="009D5909" w:rsidTr="00257D26">
        <w:trPr>
          <w:trHeight w:val="556"/>
        </w:trPr>
        <w:tc>
          <w:tcPr>
            <w:tcW w:w="14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B12D57" w:rsidRPr="00AF1B96" w:rsidRDefault="00B12D57" w:rsidP="00810B58">
            <w:pPr>
              <w:widowControl w:val="0"/>
              <w:autoSpaceDE w:val="0"/>
              <w:autoSpaceDN w:val="0"/>
              <w:ind w:hanging="60"/>
            </w:pPr>
          </w:p>
        </w:tc>
        <w:tc>
          <w:tcPr>
            <w:tcW w:w="4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12D57" w:rsidRPr="009D5909" w:rsidRDefault="00B12D57" w:rsidP="0032034E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674" w:type="dxa"/>
            <w:vMerge/>
            <w:tcBorders>
              <w:bottom w:val="single" w:sz="4" w:space="0" w:color="auto"/>
            </w:tcBorders>
          </w:tcPr>
          <w:p w:rsidR="00B12D57" w:rsidRPr="00B12D57" w:rsidRDefault="00B12D57" w:rsidP="0032034E">
            <w:pPr>
              <w:rPr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B12D57" w:rsidRDefault="00B12D57" w:rsidP="0032034E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</w:tcPr>
          <w:p w:rsidR="00B12D57" w:rsidRDefault="00B12D57" w:rsidP="0032034E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vMerge/>
          </w:tcPr>
          <w:p w:rsidR="00B12D57" w:rsidRDefault="00B12D57" w:rsidP="0032034E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B12D57" w:rsidRDefault="00B12D57" w:rsidP="0032034E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709" w:type="dxa"/>
          </w:tcPr>
          <w:p w:rsidR="00B12D57" w:rsidRDefault="00B12D57" w:rsidP="0032034E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2024 - 2028</w:t>
            </w:r>
          </w:p>
        </w:tc>
        <w:tc>
          <w:tcPr>
            <w:tcW w:w="992" w:type="dxa"/>
          </w:tcPr>
          <w:p w:rsidR="00B12D57" w:rsidRDefault="00B12D57" w:rsidP="0032034E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2 849 079,7</w:t>
            </w:r>
          </w:p>
        </w:tc>
        <w:tc>
          <w:tcPr>
            <w:tcW w:w="993" w:type="dxa"/>
            <w:vMerge/>
          </w:tcPr>
          <w:p w:rsidR="00B12D57" w:rsidRDefault="00B12D57" w:rsidP="0032034E">
            <w:pPr>
              <w:rPr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</w:tcPr>
          <w:p w:rsidR="00B12D57" w:rsidRDefault="00B12D57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12 875,2</w:t>
            </w:r>
          </w:p>
        </w:tc>
        <w:tc>
          <w:tcPr>
            <w:tcW w:w="851" w:type="dxa"/>
          </w:tcPr>
          <w:p w:rsidR="00B12D57" w:rsidRDefault="00B12D57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60 859,7</w:t>
            </w:r>
          </w:p>
        </w:tc>
        <w:tc>
          <w:tcPr>
            <w:tcW w:w="850" w:type="dxa"/>
          </w:tcPr>
          <w:p w:rsidR="00B12D57" w:rsidRPr="00362F18" w:rsidRDefault="00B12D57" w:rsidP="00434F1E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212 043,1</w:t>
            </w:r>
          </w:p>
        </w:tc>
        <w:tc>
          <w:tcPr>
            <w:tcW w:w="851" w:type="dxa"/>
          </w:tcPr>
          <w:p w:rsidR="00B12D57" w:rsidRPr="0032034E" w:rsidRDefault="00B12D57" w:rsidP="00434F1E">
            <w:pPr>
              <w:ind w:right="-62"/>
              <w:jc w:val="center"/>
              <w:rPr>
                <w:color w:val="000000"/>
                <w:spacing w:val="-6"/>
                <w:sz w:val="16"/>
              </w:rPr>
            </w:pPr>
            <w:r w:rsidRPr="0032034E">
              <w:rPr>
                <w:color w:val="000000"/>
                <w:spacing w:val="-6"/>
                <w:sz w:val="16"/>
              </w:rPr>
              <w:t>2 563 301,7</w:t>
            </w:r>
          </w:p>
        </w:tc>
        <w:tc>
          <w:tcPr>
            <w:tcW w:w="850" w:type="dxa"/>
          </w:tcPr>
          <w:p w:rsidR="00B12D57" w:rsidRPr="00362F18" w:rsidRDefault="00B12D57" w:rsidP="00434F1E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</w:tcPr>
          <w:p w:rsidR="00B12D57" w:rsidRPr="00362F18" w:rsidRDefault="00B12D57" w:rsidP="00434F1E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B12D57" w:rsidRDefault="00B12D57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2 849 079,7</w:t>
            </w: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12D57" w:rsidRPr="009D5909" w:rsidRDefault="00B12D57" w:rsidP="00810B58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B12D57" w:rsidRPr="009D5909" w:rsidRDefault="00B12D57" w:rsidP="00810B5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B12D57" w:rsidRPr="009D5909" w:rsidTr="00257D26">
        <w:trPr>
          <w:trHeight w:val="231"/>
        </w:trPr>
        <w:tc>
          <w:tcPr>
            <w:tcW w:w="14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12D57" w:rsidRPr="009D5909" w:rsidRDefault="00B12D57" w:rsidP="00810B5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 w:val="restart"/>
            <w:tcBorders>
              <w:left w:val="single" w:sz="4" w:space="0" w:color="auto"/>
            </w:tcBorders>
          </w:tcPr>
          <w:p w:rsidR="00B12D57" w:rsidRDefault="00B12D57" w:rsidP="0032034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2.57</w:t>
            </w:r>
          </w:p>
        </w:tc>
        <w:tc>
          <w:tcPr>
            <w:tcW w:w="1674" w:type="dxa"/>
            <w:vMerge w:val="restart"/>
          </w:tcPr>
          <w:p w:rsidR="00B12D57" w:rsidRDefault="00B12D57" w:rsidP="00D12307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 xml:space="preserve">Строительство здания паркинга по адресу: Санкт-Петербург, </w:t>
            </w:r>
            <w:r w:rsidR="00D12307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>г</w:t>
            </w:r>
            <w:r w:rsidR="00D12307">
              <w:rPr>
                <w:color w:val="000000"/>
                <w:spacing w:val="-2"/>
                <w:sz w:val="16"/>
              </w:rPr>
              <w:t>.</w:t>
            </w:r>
            <w:r>
              <w:rPr>
                <w:color w:val="000000"/>
                <w:spacing w:val="-2"/>
                <w:sz w:val="16"/>
              </w:rPr>
              <w:t xml:space="preserve"> Сестрорецк, </w:t>
            </w:r>
            <w:r w:rsidR="00D12307">
              <w:rPr>
                <w:color w:val="000000"/>
                <w:spacing w:val="-2"/>
                <w:sz w:val="16"/>
              </w:rPr>
              <w:br/>
            </w:r>
            <w:r>
              <w:rPr>
                <w:color w:val="000000"/>
                <w:spacing w:val="-2"/>
                <w:sz w:val="16"/>
              </w:rPr>
              <w:t>ул. Борисова, д.9</w:t>
            </w:r>
          </w:p>
        </w:tc>
        <w:tc>
          <w:tcPr>
            <w:tcW w:w="426" w:type="dxa"/>
            <w:vMerge w:val="restart"/>
          </w:tcPr>
          <w:p w:rsidR="00B12D57" w:rsidRDefault="00B12D57" w:rsidP="0032034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425" w:type="dxa"/>
            <w:vMerge w:val="restart"/>
          </w:tcPr>
          <w:p w:rsidR="00B12D57" w:rsidRDefault="00B12D57" w:rsidP="0032034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Курортный</w:t>
            </w:r>
          </w:p>
        </w:tc>
        <w:tc>
          <w:tcPr>
            <w:tcW w:w="709" w:type="dxa"/>
            <w:vMerge w:val="restart"/>
          </w:tcPr>
          <w:p w:rsidR="00B12D57" w:rsidRDefault="00B12D57" w:rsidP="0032034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300 машино-мест</w:t>
            </w:r>
          </w:p>
        </w:tc>
        <w:tc>
          <w:tcPr>
            <w:tcW w:w="708" w:type="dxa"/>
          </w:tcPr>
          <w:p w:rsidR="00B12D57" w:rsidRDefault="00B12D57" w:rsidP="0032034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709" w:type="dxa"/>
          </w:tcPr>
          <w:p w:rsidR="00B12D57" w:rsidRDefault="00B12D57" w:rsidP="0032034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2025 - 2027</w:t>
            </w:r>
          </w:p>
        </w:tc>
        <w:tc>
          <w:tcPr>
            <w:tcW w:w="992" w:type="dxa"/>
          </w:tcPr>
          <w:p w:rsidR="00B12D57" w:rsidRDefault="00B12D57" w:rsidP="0032034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43 642,1</w:t>
            </w:r>
          </w:p>
        </w:tc>
        <w:tc>
          <w:tcPr>
            <w:tcW w:w="993" w:type="dxa"/>
            <w:vMerge w:val="restart"/>
          </w:tcPr>
          <w:p w:rsidR="00B12D57" w:rsidRDefault="00B12D57" w:rsidP="0032034E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8" w:type="dxa"/>
          </w:tcPr>
          <w:p w:rsidR="00B12D57" w:rsidRDefault="00B12D57" w:rsidP="00434F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851" w:type="dxa"/>
          </w:tcPr>
          <w:p w:rsidR="00B12D57" w:rsidRDefault="00B12D57" w:rsidP="00434F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29 393,6</w:t>
            </w:r>
          </w:p>
        </w:tc>
        <w:tc>
          <w:tcPr>
            <w:tcW w:w="850" w:type="dxa"/>
          </w:tcPr>
          <w:p w:rsidR="00B12D57" w:rsidRDefault="00B12D57" w:rsidP="00434F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14 248,4</w:t>
            </w:r>
          </w:p>
        </w:tc>
        <w:tc>
          <w:tcPr>
            <w:tcW w:w="851" w:type="dxa"/>
          </w:tcPr>
          <w:p w:rsidR="00B12D57" w:rsidRDefault="00B12D57" w:rsidP="00434F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B12D57" w:rsidRDefault="00B12D57" w:rsidP="00434F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</w:tcPr>
          <w:p w:rsidR="00B12D57" w:rsidRDefault="00B12D57" w:rsidP="00434F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1" w:type="dxa"/>
          </w:tcPr>
          <w:p w:rsidR="00B12D57" w:rsidRDefault="00B12D57" w:rsidP="00434F1E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43 642,1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B12D57" w:rsidRPr="009D5909" w:rsidRDefault="00B12D57" w:rsidP="00810B58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B12D57" w:rsidRDefault="00B12D57" w:rsidP="00810B5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B12D57" w:rsidRDefault="00B12D57" w:rsidP="00810B5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B12D57" w:rsidRDefault="00B12D57" w:rsidP="00810B5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B12D57" w:rsidRDefault="00B12D57" w:rsidP="00810B5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B12D57" w:rsidRDefault="00B12D57" w:rsidP="00810B5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B12D57" w:rsidRDefault="00B12D57" w:rsidP="00810B5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B12D57" w:rsidRPr="007F76DF" w:rsidRDefault="00B12D57" w:rsidP="00810B58">
            <w:pPr>
              <w:widowControl w:val="0"/>
              <w:autoSpaceDE w:val="0"/>
              <w:autoSpaceDN w:val="0"/>
              <w:ind w:right="-65"/>
              <w:jc w:val="center"/>
            </w:pPr>
            <w:r w:rsidRPr="007F76DF">
              <w:t>».</w:t>
            </w:r>
          </w:p>
        </w:tc>
      </w:tr>
      <w:tr w:rsidR="00B12D57" w:rsidRPr="009D5909" w:rsidTr="00257D26">
        <w:trPr>
          <w:trHeight w:val="84"/>
        </w:trPr>
        <w:tc>
          <w:tcPr>
            <w:tcW w:w="144" w:type="dxa"/>
            <w:vMerge/>
            <w:tcBorders>
              <w:left w:val="nil"/>
              <w:right w:val="single" w:sz="4" w:space="0" w:color="auto"/>
            </w:tcBorders>
          </w:tcPr>
          <w:p w:rsidR="00B12D57" w:rsidRPr="009D5909" w:rsidRDefault="00B12D57" w:rsidP="00810B5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B12D57" w:rsidRPr="009D5909" w:rsidRDefault="00B12D57" w:rsidP="0032034E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674" w:type="dxa"/>
            <w:vMerge/>
          </w:tcPr>
          <w:p w:rsidR="00B12D57" w:rsidRPr="009D5909" w:rsidRDefault="00B12D57" w:rsidP="0032034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B12D57" w:rsidRPr="009D5909" w:rsidRDefault="00B12D57" w:rsidP="0032034E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B12D57" w:rsidRPr="009D5909" w:rsidRDefault="00B12D57" w:rsidP="0032034E">
            <w:pPr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12D57" w:rsidRPr="009D5909" w:rsidRDefault="00B12D57" w:rsidP="0032034E">
            <w:pPr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708" w:type="dxa"/>
          </w:tcPr>
          <w:p w:rsidR="00B12D57" w:rsidRPr="004D585D" w:rsidRDefault="00B12D57" w:rsidP="0032034E">
            <w:pPr>
              <w:rPr>
                <w:color w:val="000000"/>
                <w:spacing w:val="-2"/>
                <w:sz w:val="18"/>
                <w:szCs w:val="18"/>
              </w:rPr>
            </w:pPr>
            <w:r>
              <w:rPr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709" w:type="dxa"/>
          </w:tcPr>
          <w:p w:rsidR="00B12D57" w:rsidRPr="009D5909" w:rsidRDefault="00B12D57" w:rsidP="0032034E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2028 - 2030</w:t>
            </w:r>
          </w:p>
        </w:tc>
        <w:tc>
          <w:tcPr>
            <w:tcW w:w="992" w:type="dxa"/>
          </w:tcPr>
          <w:p w:rsidR="00B12D57" w:rsidRPr="009D5909" w:rsidRDefault="00B12D57" w:rsidP="0032034E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558 375,6</w:t>
            </w:r>
          </w:p>
        </w:tc>
        <w:tc>
          <w:tcPr>
            <w:tcW w:w="993" w:type="dxa"/>
            <w:vMerge/>
          </w:tcPr>
          <w:p w:rsidR="00B12D57" w:rsidRPr="009D5909" w:rsidRDefault="00B12D57" w:rsidP="0032034E">
            <w:pPr>
              <w:rPr>
                <w:sz w:val="2"/>
              </w:rPr>
            </w:pPr>
          </w:p>
        </w:tc>
        <w:tc>
          <w:tcPr>
            <w:tcW w:w="708" w:type="dxa"/>
          </w:tcPr>
          <w:p w:rsidR="00B12D57" w:rsidRPr="009D5909" w:rsidRDefault="00B12D57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B12D57" w:rsidRPr="009D5909" w:rsidRDefault="00B12D57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</w:tcPr>
          <w:p w:rsidR="00B12D57" w:rsidRPr="00362F18" w:rsidRDefault="00B12D57" w:rsidP="00434F1E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</w:tcPr>
          <w:p w:rsidR="00B12D57" w:rsidRPr="00362F18" w:rsidRDefault="00B12D57" w:rsidP="00434F1E">
            <w:pPr>
              <w:ind w:right="-62"/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</w:tcPr>
          <w:p w:rsidR="00B12D57" w:rsidRPr="00362F18" w:rsidRDefault="00B12D57" w:rsidP="00434F1E">
            <w:pPr>
              <w:ind w:right="-62"/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200 000,0</w:t>
            </w:r>
          </w:p>
        </w:tc>
        <w:tc>
          <w:tcPr>
            <w:tcW w:w="993" w:type="dxa"/>
          </w:tcPr>
          <w:p w:rsidR="00B12D57" w:rsidRPr="00362F18" w:rsidRDefault="00B12D57" w:rsidP="00434F1E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258 375,6</w:t>
            </w:r>
          </w:p>
        </w:tc>
        <w:tc>
          <w:tcPr>
            <w:tcW w:w="991" w:type="dxa"/>
          </w:tcPr>
          <w:p w:rsidR="00B12D57" w:rsidRPr="009D5909" w:rsidRDefault="00B12D57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558 375,6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B12D57" w:rsidRPr="009D5909" w:rsidRDefault="00B12D57" w:rsidP="00810B58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</w:tcPr>
          <w:p w:rsidR="00B12D57" w:rsidRPr="009D5909" w:rsidRDefault="00B12D57" w:rsidP="00810B5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B12D57" w:rsidRPr="009D5909" w:rsidTr="00257D26">
        <w:trPr>
          <w:trHeight w:val="425"/>
        </w:trPr>
        <w:tc>
          <w:tcPr>
            <w:tcW w:w="14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B12D57" w:rsidRPr="009D5909" w:rsidRDefault="00B12D57" w:rsidP="00810B5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</w:tcBorders>
          </w:tcPr>
          <w:p w:rsidR="00B12D57" w:rsidRPr="009D5909" w:rsidRDefault="00B12D57" w:rsidP="0032034E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674" w:type="dxa"/>
            <w:vMerge/>
          </w:tcPr>
          <w:p w:rsidR="00B12D57" w:rsidRPr="009D5909" w:rsidRDefault="00B12D57" w:rsidP="0032034E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B12D57" w:rsidRPr="009D5909" w:rsidRDefault="00B12D57" w:rsidP="0032034E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B12D57" w:rsidRPr="009D5909" w:rsidRDefault="00B12D57" w:rsidP="0032034E">
            <w:pPr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12D57" w:rsidRPr="009D5909" w:rsidRDefault="00B12D57" w:rsidP="0032034E">
            <w:pPr>
              <w:rPr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708" w:type="dxa"/>
          </w:tcPr>
          <w:p w:rsidR="00B12D57" w:rsidRPr="004D585D" w:rsidRDefault="00B12D57" w:rsidP="0032034E">
            <w:pPr>
              <w:rPr>
                <w:color w:val="000000"/>
                <w:spacing w:val="-2"/>
                <w:sz w:val="17"/>
                <w:szCs w:val="17"/>
              </w:rPr>
            </w:pPr>
            <w:r>
              <w:rPr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709" w:type="dxa"/>
          </w:tcPr>
          <w:p w:rsidR="00B12D57" w:rsidRPr="009D5909" w:rsidRDefault="00B12D57" w:rsidP="0032034E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2025 - 2030</w:t>
            </w:r>
          </w:p>
        </w:tc>
        <w:tc>
          <w:tcPr>
            <w:tcW w:w="992" w:type="dxa"/>
          </w:tcPr>
          <w:p w:rsidR="00B12D57" w:rsidRPr="009D5909" w:rsidRDefault="00B12D57" w:rsidP="0032034E">
            <w:pPr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602 017,7</w:t>
            </w:r>
          </w:p>
        </w:tc>
        <w:tc>
          <w:tcPr>
            <w:tcW w:w="993" w:type="dxa"/>
            <w:vMerge/>
          </w:tcPr>
          <w:p w:rsidR="00B12D57" w:rsidRPr="009D5909" w:rsidRDefault="00B12D57" w:rsidP="0032034E">
            <w:pPr>
              <w:rPr>
                <w:sz w:val="2"/>
              </w:rPr>
            </w:pPr>
          </w:p>
        </w:tc>
        <w:tc>
          <w:tcPr>
            <w:tcW w:w="708" w:type="dxa"/>
          </w:tcPr>
          <w:p w:rsidR="00B12D57" w:rsidRPr="009D5909" w:rsidRDefault="00B12D57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851" w:type="dxa"/>
          </w:tcPr>
          <w:p w:rsidR="00B12D57" w:rsidRPr="009D5909" w:rsidRDefault="00B12D57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29 393,6</w:t>
            </w:r>
          </w:p>
        </w:tc>
        <w:tc>
          <w:tcPr>
            <w:tcW w:w="850" w:type="dxa"/>
          </w:tcPr>
          <w:p w:rsidR="00B12D57" w:rsidRPr="00007DF5" w:rsidRDefault="00B12D57" w:rsidP="00434F1E">
            <w:pPr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14 248,4</w:t>
            </w:r>
          </w:p>
        </w:tc>
        <w:tc>
          <w:tcPr>
            <w:tcW w:w="851" w:type="dxa"/>
          </w:tcPr>
          <w:p w:rsidR="00B12D57" w:rsidRPr="00362F18" w:rsidRDefault="00B12D57" w:rsidP="00434F1E">
            <w:pPr>
              <w:ind w:right="-62"/>
              <w:jc w:val="center"/>
              <w:rPr>
                <w:color w:val="000000"/>
                <w:spacing w:val="-6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</w:tcPr>
          <w:p w:rsidR="00B12D57" w:rsidRPr="009D5909" w:rsidRDefault="00B12D57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200 000,0</w:t>
            </w:r>
          </w:p>
        </w:tc>
        <w:tc>
          <w:tcPr>
            <w:tcW w:w="993" w:type="dxa"/>
          </w:tcPr>
          <w:p w:rsidR="00B12D57" w:rsidRPr="009D5909" w:rsidRDefault="00B12D57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258 375,6</w:t>
            </w:r>
          </w:p>
        </w:tc>
        <w:tc>
          <w:tcPr>
            <w:tcW w:w="991" w:type="dxa"/>
          </w:tcPr>
          <w:p w:rsidR="00B12D57" w:rsidRPr="009D5909" w:rsidRDefault="00B12D57" w:rsidP="00434F1E">
            <w:pPr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602 017,7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B12D57" w:rsidRPr="009D5909" w:rsidRDefault="00B12D57" w:rsidP="00810B58">
            <w:pPr>
              <w:widowControl w:val="0"/>
              <w:autoSpaceDE w:val="0"/>
              <w:autoSpaceDN w:val="0"/>
              <w:rPr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B12D57" w:rsidRPr="009D5909" w:rsidRDefault="00B12D57" w:rsidP="00810B5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:rsidR="00257D26" w:rsidRPr="00257D26" w:rsidRDefault="00257D26" w:rsidP="00B12D57">
      <w:pPr>
        <w:tabs>
          <w:tab w:val="left" w:pos="142"/>
        </w:tabs>
        <w:ind w:left="142" w:firstLine="567"/>
        <w:jc w:val="both"/>
        <w:rPr>
          <w:sz w:val="14"/>
          <w:szCs w:val="14"/>
        </w:rPr>
      </w:pPr>
    </w:p>
    <w:p w:rsidR="00B12D57" w:rsidRPr="00865B5C" w:rsidRDefault="00B12D57" w:rsidP="00B12D57">
      <w:pPr>
        <w:tabs>
          <w:tab w:val="left" w:pos="142"/>
        </w:tabs>
        <w:ind w:left="142" w:firstLine="567"/>
        <w:jc w:val="both"/>
      </w:pPr>
      <w:r w:rsidRPr="00865B5C">
        <w:t>1.</w:t>
      </w:r>
      <w:r w:rsidR="000C0F4E">
        <w:t>9</w:t>
      </w:r>
      <w:r w:rsidRPr="00865B5C">
        <w:t>.</w:t>
      </w:r>
      <w:r w:rsidR="003F3EE7">
        <w:t>10</w:t>
      </w:r>
      <w:r w:rsidRPr="00865B5C">
        <w:t xml:space="preserve">. Позиции «ИТОГО финансирование по Адресной инвестиционной программе, не относящейся к региональным проектам» </w:t>
      </w:r>
      <w:r>
        <w:br/>
      </w:r>
      <w:r w:rsidRPr="00865B5C">
        <w:t xml:space="preserve">и «ВСЕГО проектная часть </w:t>
      </w:r>
      <w:r w:rsidR="00D12307">
        <w:t>п</w:t>
      </w:r>
      <w:r w:rsidRPr="00865B5C">
        <w:t xml:space="preserve">одпрограммы </w:t>
      </w:r>
      <w:r w:rsidR="00453F9B">
        <w:t>5</w:t>
      </w:r>
      <w:r w:rsidRPr="00865B5C">
        <w:t>» изложить в следующей редакции:</w:t>
      </w:r>
    </w:p>
    <w:tbl>
      <w:tblPr>
        <w:tblW w:w="5000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0"/>
        <w:gridCol w:w="6113"/>
        <w:gridCol w:w="1048"/>
        <w:gridCol w:w="1134"/>
        <w:gridCol w:w="1134"/>
        <w:gridCol w:w="1134"/>
        <w:gridCol w:w="993"/>
        <w:gridCol w:w="992"/>
        <w:gridCol w:w="1087"/>
        <w:gridCol w:w="756"/>
        <w:gridCol w:w="234"/>
      </w:tblGrid>
      <w:tr w:rsidR="0032034E" w:rsidRPr="00865B5C" w:rsidTr="00257D26"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034E" w:rsidRPr="00850CBA" w:rsidRDefault="0032034E" w:rsidP="00810B58">
            <w:pPr>
              <w:widowControl w:val="0"/>
              <w:autoSpaceDE w:val="0"/>
              <w:autoSpaceDN w:val="0"/>
              <w:ind w:hanging="62"/>
            </w:pPr>
            <w:r w:rsidRPr="00850CBA">
              <w:t>«</w:t>
            </w:r>
          </w:p>
        </w:tc>
        <w:tc>
          <w:tcPr>
            <w:tcW w:w="6113" w:type="dxa"/>
            <w:tcBorders>
              <w:left w:val="single" w:sz="4" w:space="0" w:color="auto"/>
            </w:tcBorders>
          </w:tcPr>
          <w:p w:rsidR="0032034E" w:rsidRPr="00453F9B" w:rsidRDefault="0032034E" w:rsidP="00810B5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453F9B">
              <w:rPr>
                <w:sz w:val="20"/>
                <w:szCs w:val="20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1048" w:type="dxa"/>
            <w:vAlign w:val="center"/>
          </w:tcPr>
          <w:p w:rsidR="0032034E" w:rsidRDefault="0032034E" w:rsidP="00810B5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24 483 662,2</w:t>
            </w:r>
          </w:p>
        </w:tc>
        <w:tc>
          <w:tcPr>
            <w:tcW w:w="1134" w:type="dxa"/>
            <w:vAlign w:val="center"/>
          </w:tcPr>
          <w:p w:rsidR="0032034E" w:rsidRDefault="0032034E" w:rsidP="00810B5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23 598 372,5</w:t>
            </w:r>
          </w:p>
        </w:tc>
        <w:tc>
          <w:tcPr>
            <w:tcW w:w="1134" w:type="dxa"/>
            <w:vAlign w:val="center"/>
          </w:tcPr>
          <w:p w:rsidR="0032034E" w:rsidRDefault="0032034E" w:rsidP="00810B5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34 973 002,2</w:t>
            </w:r>
          </w:p>
        </w:tc>
        <w:tc>
          <w:tcPr>
            <w:tcW w:w="1134" w:type="dxa"/>
            <w:vAlign w:val="center"/>
          </w:tcPr>
          <w:p w:rsidR="0032034E" w:rsidRDefault="005E3E8B" w:rsidP="00810B5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5E3E8B">
              <w:rPr>
                <w:color w:val="000000"/>
                <w:spacing w:val="-2"/>
                <w:sz w:val="16"/>
              </w:rPr>
              <w:t>53 574 774,9</w:t>
            </w:r>
          </w:p>
        </w:tc>
        <w:tc>
          <w:tcPr>
            <w:tcW w:w="993" w:type="dxa"/>
            <w:vAlign w:val="center"/>
          </w:tcPr>
          <w:p w:rsidR="0032034E" w:rsidRDefault="0032034E" w:rsidP="00810B5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43 838 765,5</w:t>
            </w:r>
          </w:p>
        </w:tc>
        <w:tc>
          <w:tcPr>
            <w:tcW w:w="992" w:type="dxa"/>
            <w:vAlign w:val="center"/>
          </w:tcPr>
          <w:p w:rsidR="0032034E" w:rsidRDefault="0032034E" w:rsidP="00810B5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55 304 944,3</w:t>
            </w:r>
          </w:p>
        </w:tc>
        <w:tc>
          <w:tcPr>
            <w:tcW w:w="1087" w:type="dxa"/>
            <w:vAlign w:val="center"/>
          </w:tcPr>
          <w:p w:rsidR="0032034E" w:rsidRDefault="005E3E8B" w:rsidP="00810B5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5E3E8B">
              <w:rPr>
                <w:color w:val="000000"/>
                <w:spacing w:val="-2"/>
                <w:sz w:val="16"/>
              </w:rPr>
              <w:t>235 773 521,6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32034E" w:rsidRPr="00850CBA" w:rsidRDefault="0032034E" w:rsidP="00810B5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50CBA">
              <w:rPr>
                <w:sz w:val="18"/>
                <w:szCs w:val="18"/>
              </w:rPr>
              <w:t>X</w:t>
            </w:r>
          </w:p>
        </w:tc>
        <w:tc>
          <w:tcPr>
            <w:tcW w:w="2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034E" w:rsidRPr="00865B5C" w:rsidRDefault="0032034E" w:rsidP="00810B5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2034E" w:rsidRPr="00850CBA" w:rsidTr="00257D26"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034E" w:rsidRPr="00865B5C" w:rsidRDefault="0032034E" w:rsidP="00810B5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113" w:type="dxa"/>
            <w:tcBorders>
              <w:left w:val="single" w:sz="4" w:space="0" w:color="auto"/>
            </w:tcBorders>
          </w:tcPr>
          <w:p w:rsidR="0032034E" w:rsidRPr="00453F9B" w:rsidRDefault="0032034E" w:rsidP="00453F9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453F9B">
              <w:rPr>
                <w:sz w:val="20"/>
                <w:szCs w:val="20"/>
              </w:rPr>
              <w:t xml:space="preserve">ВСЕГО проектная часть подпрограммы </w:t>
            </w:r>
            <w:r w:rsidR="00453F9B" w:rsidRPr="00453F9B">
              <w:rPr>
                <w:sz w:val="20"/>
                <w:szCs w:val="20"/>
              </w:rPr>
              <w:t>5</w:t>
            </w:r>
          </w:p>
        </w:tc>
        <w:tc>
          <w:tcPr>
            <w:tcW w:w="1048" w:type="dxa"/>
            <w:vAlign w:val="center"/>
          </w:tcPr>
          <w:p w:rsidR="0032034E" w:rsidRDefault="0032034E" w:rsidP="00810B5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29 796 813,1</w:t>
            </w:r>
          </w:p>
        </w:tc>
        <w:tc>
          <w:tcPr>
            <w:tcW w:w="1134" w:type="dxa"/>
            <w:vAlign w:val="center"/>
          </w:tcPr>
          <w:p w:rsidR="0032034E" w:rsidRDefault="0032034E" w:rsidP="00810B5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23 606 339,5</w:t>
            </w:r>
          </w:p>
        </w:tc>
        <w:tc>
          <w:tcPr>
            <w:tcW w:w="1134" w:type="dxa"/>
            <w:vAlign w:val="center"/>
          </w:tcPr>
          <w:p w:rsidR="0032034E" w:rsidRDefault="0032034E" w:rsidP="00810B5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34 978 780,7</w:t>
            </w:r>
          </w:p>
        </w:tc>
        <w:tc>
          <w:tcPr>
            <w:tcW w:w="1134" w:type="dxa"/>
            <w:vAlign w:val="center"/>
          </w:tcPr>
          <w:p w:rsidR="0032034E" w:rsidRDefault="005E3E8B" w:rsidP="00810B5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5E3E8B">
              <w:rPr>
                <w:color w:val="000000"/>
                <w:spacing w:val="-2"/>
                <w:sz w:val="16"/>
              </w:rPr>
              <w:t>53 574 774,9</w:t>
            </w:r>
          </w:p>
        </w:tc>
        <w:tc>
          <w:tcPr>
            <w:tcW w:w="993" w:type="dxa"/>
            <w:vAlign w:val="center"/>
          </w:tcPr>
          <w:p w:rsidR="0032034E" w:rsidRDefault="0032034E" w:rsidP="00810B5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43 838 765,5</w:t>
            </w:r>
          </w:p>
        </w:tc>
        <w:tc>
          <w:tcPr>
            <w:tcW w:w="992" w:type="dxa"/>
            <w:vAlign w:val="center"/>
          </w:tcPr>
          <w:p w:rsidR="0032034E" w:rsidRDefault="0032034E" w:rsidP="00810B5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55 304 944,3</w:t>
            </w:r>
          </w:p>
        </w:tc>
        <w:tc>
          <w:tcPr>
            <w:tcW w:w="1087" w:type="dxa"/>
            <w:vAlign w:val="center"/>
          </w:tcPr>
          <w:p w:rsidR="0032034E" w:rsidRDefault="005E3E8B" w:rsidP="00810B58">
            <w:pPr>
              <w:spacing w:line="229" w:lineRule="auto"/>
              <w:jc w:val="center"/>
              <w:rPr>
                <w:color w:val="000000"/>
                <w:spacing w:val="-2"/>
                <w:sz w:val="16"/>
              </w:rPr>
            </w:pPr>
            <w:r w:rsidRPr="005E3E8B">
              <w:rPr>
                <w:color w:val="000000"/>
                <w:spacing w:val="-2"/>
                <w:sz w:val="16"/>
              </w:rPr>
              <w:t>241 100 418,0</w:t>
            </w:r>
          </w:p>
        </w:tc>
        <w:tc>
          <w:tcPr>
            <w:tcW w:w="756" w:type="dxa"/>
            <w:tcBorders>
              <w:right w:val="single" w:sz="4" w:space="0" w:color="auto"/>
            </w:tcBorders>
          </w:tcPr>
          <w:p w:rsidR="0032034E" w:rsidRPr="00850CBA" w:rsidRDefault="0032034E" w:rsidP="00810B5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50CBA">
              <w:rPr>
                <w:sz w:val="18"/>
                <w:szCs w:val="18"/>
              </w:rPr>
              <w:t>X</w:t>
            </w:r>
          </w:p>
        </w:tc>
        <w:tc>
          <w:tcPr>
            <w:tcW w:w="2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034E" w:rsidRPr="00850CBA" w:rsidRDefault="0032034E" w:rsidP="00810B58">
            <w:pPr>
              <w:widowControl w:val="0"/>
              <w:autoSpaceDE w:val="0"/>
              <w:autoSpaceDN w:val="0"/>
              <w:ind w:right="-111"/>
            </w:pPr>
            <w:r w:rsidRPr="00850CBA">
              <w:t>».</w:t>
            </w:r>
          </w:p>
        </w:tc>
      </w:tr>
    </w:tbl>
    <w:p w:rsidR="007632B1" w:rsidRPr="00865B5C" w:rsidRDefault="007632B1" w:rsidP="00485C5E">
      <w:pPr>
        <w:ind w:firstLine="709"/>
        <w:jc w:val="both"/>
        <w:sectPr w:rsidR="007632B1" w:rsidRPr="00865B5C" w:rsidSect="00362F18">
          <w:pgSz w:w="16838" w:h="11906" w:orient="landscape" w:code="9"/>
          <w:pgMar w:top="851" w:right="851" w:bottom="426" w:left="1276" w:header="567" w:footer="0" w:gutter="0"/>
          <w:cols w:space="708"/>
          <w:docGrid w:linePitch="360"/>
        </w:sectPr>
      </w:pPr>
    </w:p>
    <w:p w:rsidR="007A41EA" w:rsidRPr="00865B5C" w:rsidRDefault="007B3FD1" w:rsidP="007B3FD1">
      <w:pPr>
        <w:ind w:firstLine="709"/>
        <w:jc w:val="both"/>
      </w:pPr>
      <w:r w:rsidRPr="00865B5C">
        <w:t>2</w:t>
      </w:r>
      <w:r w:rsidR="00A5484A" w:rsidRPr="00865B5C">
        <w:t>.</w:t>
      </w:r>
      <w:r w:rsidR="002546CA" w:rsidRPr="00865B5C">
        <w:t> </w:t>
      </w:r>
      <w:r w:rsidR="00A5484A" w:rsidRPr="00865B5C">
        <w:t>Контроль за выполнением постановления возложить на вице-губернатора</w:t>
      </w:r>
      <w:r w:rsidR="00D46C6E" w:rsidRPr="00865B5C">
        <w:br/>
      </w:r>
      <w:r w:rsidR="00A5484A" w:rsidRPr="00865B5C">
        <w:t xml:space="preserve">Санкт-Петербурга </w:t>
      </w:r>
      <w:r w:rsidR="0032034E">
        <w:t>Звоника</w:t>
      </w:r>
      <w:r w:rsidR="007A41EA" w:rsidRPr="00865B5C">
        <w:t xml:space="preserve"> </w:t>
      </w:r>
      <w:r w:rsidR="00453F9B">
        <w:t>К</w:t>
      </w:r>
      <w:r w:rsidR="007A41EA" w:rsidRPr="00865B5C">
        <w:t>.</w:t>
      </w:r>
      <w:r w:rsidR="00453F9B">
        <w:t>Н</w:t>
      </w:r>
      <w:r w:rsidR="007A41EA" w:rsidRPr="00865B5C">
        <w:t>.</w:t>
      </w:r>
    </w:p>
    <w:p w:rsidR="00A5484A" w:rsidRPr="00865B5C" w:rsidRDefault="00A5484A" w:rsidP="007B3FD1">
      <w:pPr>
        <w:tabs>
          <w:tab w:val="left" w:pos="851"/>
        </w:tabs>
        <w:ind w:right="-1" w:firstLine="709"/>
        <w:jc w:val="both"/>
      </w:pPr>
    </w:p>
    <w:p w:rsidR="00A5484A" w:rsidRPr="00865B5C" w:rsidRDefault="00A5484A" w:rsidP="00A5484A">
      <w:pPr>
        <w:tabs>
          <w:tab w:val="left" w:pos="851"/>
        </w:tabs>
        <w:ind w:right="-1"/>
        <w:jc w:val="both"/>
        <w:rPr>
          <w:rFonts w:eastAsia="Arial Unicode MS" w:cs="Arial Unicode MS"/>
          <w:lang w:bidi="ru-RU"/>
        </w:rPr>
      </w:pPr>
    </w:p>
    <w:p w:rsidR="00A5484A" w:rsidRPr="00865B5C" w:rsidRDefault="00A5484A" w:rsidP="00A5484A">
      <w:pPr>
        <w:tabs>
          <w:tab w:val="left" w:pos="851"/>
        </w:tabs>
        <w:ind w:right="-1"/>
        <w:jc w:val="both"/>
        <w:rPr>
          <w:rFonts w:eastAsia="Arial Unicode MS" w:cs="Arial Unicode MS"/>
          <w:lang w:bidi="ru-RU"/>
        </w:rPr>
      </w:pPr>
    </w:p>
    <w:p w:rsidR="00A5484A" w:rsidRPr="00865B5C" w:rsidRDefault="00A5484A" w:rsidP="00423ED8">
      <w:pPr>
        <w:tabs>
          <w:tab w:val="left" w:pos="426"/>
        </w:tabs>
        <w:ind w:right="-1"/>
        <w:rPr>
          <w:b/>
          <w:bCs/>
        </w:rPr>
      </w:pPr>
      <w:r w:rsidRPr="00865B5C">
        <w:rPr>
          <w:b/>
          <w:bCs/>
        </w:rPr>
        <w:t xml:space="preserve">     Губернатор</w:t>
      </w:r>
    </w:p>
    <w:p w:rsidR="00B20BAF" w:rsidRPr="00B20BAF" w:rsidRDefault="00D12307" w:rsidP="00CD46EA">
      <w:pPr>
        <w:tabs>
          <w:tab w:val="center" w:pos="4677"/>
          <w:tab w:val="right" w:pos="10206"/>
        </w:tabs>
        <w:ind w:right="-1"/>
      </w:pPr>
      <w:r>
        <w:rPr>
          <w:b/>
          <w:bCs/>
        </w:rPr>
        <w:t xml:space="preserve">Санкт-Петербурга </w:t>
      </w:r>
      <w:r>
        <w:rPr>
          <w:b/>
          <w:bCs/>
        </w:rPr>
        <w:tab/>
      </w:r>
      <w:r>
        <w:rPr>
          <w:b/>
          <w:bCs/>
        </w:rPr>
        <w:tab/>
      </w:r>
      <w:r w:rsidR="00A5484A" w:rsidRPr="00865B5C">
        <w:rPr>
          <w:b/>
          <w:bCs/>
        </w:rPr>
        <w:t>А.Д.Беглов</w:t>
      </w:r>
    </w:p>
    <w:p w:rsidR="005A0389" w:rsidRPr="00757CD0" w:rsidRDefault="005A0389" w:rsidP="00774DC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sectPr w:rsidR="005A0389" w:rsidRPr="00757CD0" w:rsidSect="00485C5E">
      <w:pgSz w:w="11906" w:h="16838" w:code="9"/>
      <w:pgMar w:top="851" w:right="851" w:bottom="1276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0E5" w:rsidRDefault="00C640E5">
      <w:r>
        <w:separator/>
      </w:r>
    </w:p>
  </w:endnote>
  <w:endnote w:type="continuationSeparator" w:id="0">
    <w:p w:rsidR="00C640E5" w:rsidRDefault="00C64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0E5" w:rsidRDefault="00C640E5">
      <w:r>
        <w:separator/>
      </w:r>
    </w:p>
  </w:footnote>
  <w:footnote w:type="continuationSeparator" w:id="0">
    <w:p w:rsidR="00C640E5" w:rsidRDefault="00C640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D64" w:rsidRDefault="00DD0D64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D0D64" w:rsidRDefault="00DD0D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2065635"/>
      <w:docPartObj>
        <w:docPartGallery w:val="Page Numbers (Top of Page)"/>
        <w:docPartUnique/>
      </w:docPartObj>
    </w:sdtPr>
    <w:sdtEndPr/>
    <w:sdtContent>
      <w:p w:rsidR="00DD0D64" w:rsidRDefault="00DD0D6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F4E">
          <w:rPr>
            <w:noProof/>
          </w:rPr>
          <w:t>14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D64" w:rsidRDefault="00DD0D64">
    <w:pPr>
      <w:pStyle w:val="a3"/>
      <w:jc w:val="center"/>
    </w:pPr>
  </w:p>
  <w:p w:rsidR="00DD0D64" w:rsidRDefault="00DD0D6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44031"/>
    <w:multiLevelType w:val="multilevel"/>
    <w:tmpl w:val="0419001F"/>
    <w:lvl w:ilvl="0">
      <w:start w:val="1"/>
      <w:numFmt w:val="decimal"/>
      <w:lvlText w:val="%1."/>
      <w:lvlJc w:val="left"/>
      <w:pPr>
        <w:ind w:left="4897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0163A"/>
    <w:rsid w:val="00002B94"/>
    <w:rsid w:val="0000354A"/>
    <w:rsid w:val="0000382F"/>
    <w:rsid w:val="00003873"/>
    <w:rsid w:val="00005D57"/>
    <w:rsid w:val="00007DF5"/>
    <w:rsid w:val="000101B7"/>
    <w:rsid w:val="00010FEA"/>
    <w:rsid w:val="000112C2"/>
    <w:rsid w:val="000123D1"/>
    <w:rsid w:val="00013673"/>
    <w:rsid w:val="000139DD"/>
    <w:rsid w:val="00014519"/>
    <w:rsid w:val="00015851"/>
    <w:rsid w:val="000160B5"/>
    <w:rsid w:val="00017718"/>
    <w:rsid w:val="00020486"/>
    <w:rsid w:val="0002084C"/>
    <w:rsid w:val="00021B23"/>
    <w:rsid w:val="00021B2A"/>
    <w:rsid w:val="0002299D"/>
    <w:rsid w:val="000234C5"/>
    <w:rsid w:val="0002378F"/>
    <w:rsid w:val="00023D83"/>
    <w:rsid w:val="0002416C"/>
    <w:rsid w:val="0003348C"/>
    <w:rsid w:val="00034F24"/>
    <w:rsid w:val="00040306"/>
    <w:rsid w:val="0004495A"/>
    <w:rsid w:val="000459A7"/>
    <w:rsid w:val="00045A94"/>
    <w:rsid w:val="00047AEB"/>
    <w:rsid w:val="0005040A"/>
    <w:rsid w:val="0005182E"/>
    <w:rsid w:val="00051D98"/>
    <w:rsid w:val="00052DC8"/>
    <w:rsid w:val="00054E44"/>
    <w:rsid w:val="00057025"/>
    <w:rsid w:val="00057B3A"/>
    <w:rsid w:val="000606AB"/>
    <w:rsid w:val="000613FA"/>
    <w:rsid w:val="00063904"/>
    <w:rsid w:val="00064D7C"/>
    <w:rsid w:val="00065CB1"/>
    <w:rsid w:val="00065E74"/>
    <w:rsid w:val="00066BAE"/>
    <w:rsid w:val="000710CA"/>
    <w:rsid w:val="000712E0"/>
    <w:rsid w:val="0007139E"/>
    <w:rsid w:val="00072924"/>
    <w:rsid w:val="00072A2E"/>
    <w:rsid w:val="00072A65"/>
    <w:rsid w:val="000738BF"/>
    <w:rsid w:val="00073D98"/>
    <w:rsid w:val="0007564D"/>
    <w:rsid w:val="00080ACD"/>
    <w:rsid w:val="00080DCF"/>
    <w:rsid w:val="000826EA"/>
    <w:rsid w:val="00083132"/>
    <w:rsid w:val="00083C4D"/>
    <w:rsid w:val="000860DD"/>
    <w:rsid w:val="000860EC"/>
    <w:rsid w:val="00087B94"/>
    <w:rsid w:val="00087CD0"/>
    <w:rsid w:val="00090811"/>
    <w:rsid w:val="00090E30"/>
    <w:rsid w:val="00094225"/>
    <w:rsid w:val="0009641E"/>
    <w:rsid w:val="000A0FF0"/>
    <w:rsid w:val="000A24E5"/>
    <w:rsid w:val="000A4975"/>
    <w:rsid w:val="000A5367"/>
    <w:rsid w:val="000A6293"/>
    <w:rsid w:val="000A78A4"/>
    <w:rsid w:val="000A7E86"/>
    <w:rsid w:val="000B07BD"/>
    <w:rsid w:val="000B20EC"/>
    <w:rsid w:val="000B2177"/>
    <w:rsid w:val="000B4562"/>
    <w:rsid w:val="000B4EB7"/>
    <w:rsid w:val="000B5C1A"/>
    <w:rsid w:val="000B6EB4"/>
    <w:rsid w:val="000C0F4E"/>
    <w:rsid w:val="000C138D"/>
    <w:rsid w:val="000C19D0"/>
    <w:rsid w:val="000C23D8"/>
    <w:rsid w:val="000C38B1"/>
    <w:rsid w:val="000C38C4"/>
    <w:rsid w:val="000C5E14"/>
    <w:rsid w:val="000C7519"/>
    <w:rsid w:val="000C76DE"/>
    <w:rsid w:val="000D12B3"/>
    <w:rsid w:val="000D12B8"/>
    <w:rsid w:val="000D1D90"/>
    <w:rsid w:val="000D2325"/>
    <w:rsid w:val="000D5175"/>
    <w:rsid w:val="000D580D"/>
    <w:rsid w:val="000D6BD1"/>
    <w:rsid w:val="000D777D"/>
    <w:rsid w:val="000E2A43"/>
    <w:rsid w:val="000E2D4F"/>
    <w:rsid w:val="000E439E"/>
    <w:rsid w:val="000E4BAD"/>
    <w:rsid w:val="000E50BA"/>
    <w:rsid w:val="000E6DCA"/>
    <w:rsid w:val="000F0AD0"/>
    <w:rsid w:val="000F0E37"/>
    <w:rsid w:val="000F1894"/>
    <w:rsid w:val="000F1B32"/>
    <w:rsid w:val="000F3937"/>
    <w:rsid w:val="000F4511"/>
    <w:rsid w:val="000F5065"/>
    <w:rsid w:val="000F5E11"/>
    <w:rsid w:val="00100B4C"/>
    <w:rsid w:val="00101821"/>
    <w:rsid w:val="0010324D"/>
    <w:rsid w:val="00107555"/>
    <w:rsid w:val="00107E57"/>
    <w:rsid w:val="00110861"/>
    <w:rsid w:val="00110922"/>
    <w:rsid w:val="00111D92"/>
    <w:rsid w:val="00114148"/>
    <w:rsid w:val="00114576"/>
    <w:rsid w:val="00114D70"/>
    <w:rsid w:val="00114E37"/>
    <w:rsid w:val="0011563D"/>
    <w:rsid w:val="00115B52"/>
    <w:rsid w:val="001164B9"/>
    <w:rsid w:val="001228D9"/>
    <w:rsid w:val="00122904"/>
    <w:rsid w:val="00122AEA"/>
    <w:rsid w:val="00124B9E"/>
    <w:rsid w:val="00127045"/>
    <w:rsid w:val="00130A7C"/>
    <w:rsid w:val="00131A58"/>
    <w:rsid w:val="00132435"/>
    <w:rsid w:val="00136439"/>
    <w:rsid w:val="00136A2E"/>
    <w:rsid w:val="001410A3"/>
    <w:rsid w:val="001441F0"/>
    <w:rsid w:val="001457D8"/>
    <w:rsid w:val="001466B7"/>
    <w:rsid w:val="00146BB2"/>
    <w:rsid w:val="00146CEA"/>
    <w:rsid w:val="00147B7B"/>
    <w:rsid w:val="001503B7"/>
    <w:rsid w:val="00150801"/>
    <w:rsid w:val="00150EF0"/>
    <w:rsid w:val="00151645"/>
    <w:rsid w:val="00154512"/>
    <w:rsid w:val="0015481D"/>
    <w:rsid w:val="001560CA"/>
    <w:rsid w:val="001560D4"/>
    <w:rsid w:val="00156342"/>
    <w:rsid w:val="00156581"/>
    <w:rsid w:val="00157F69"/>
    <w:rsid w:val="001609ED"/>
    <w:rsid w:val="0016130C"/>
    <w:rsid w:val="00161D40"/>
    <w:rsid w:val="00162649"/>
    <w:rsid w:val="00162771"/>
    <w:rsid w:val="00163111"/>
    <w:rsid w:val="0016339D"/>
    <w:rsid w:val="00163851"/>
    <w:rsid w:val="00163F56"/>
    <w:rsid w:val="00166546"/>
    <w:rsid w:val="00166DB2"/>
    <w:rsid w:val="00171D9B"/>
    <w:rsid w:val="00173121"/>
    <w:rsid w:val="00174F49"/>
    <w:rsid w:val="00175B6D"/>
    <w:rsid w:val="001762A5"/>
    <w:rsid w:val="00176AAC"/>
    <w:rsid w:val="00177703"/>
    <w:rsid w:val="001820FB"/>
    <w:rsid w:val="0018233D"/>
    <w:rsid w:val="0018343A"/>
    <w:rsid w:val="001866FC"/>
    <w:rsid w:val="00186FAA"/>
    <w:rsid w:val="001879E7"/>
    <w:rsid w:val="00190AA5"/>
    <w:rsid w:val="00190DDC"/>
    <w:rsid w:val="0019123F"/>
    <w:rsid w:val="00191CF5"/>
    <w:rsid w:val="001920E0"/>
    <w:rsid w:val="001934A1"/>
    <w:rsid w:val="001944A2"/>
    <w:rsid w:val="001953EF"/>
    <w:rsid w:val="0019630B"/>
    <w:rsid w:val="00196FDD"/>
    <w:rsid w:val="001A7698"/>
    <w:rsid w:val="001A7F2F"/>
    <w:rsid w:val="001B03D9"/>
    <w:rsid w:val="001B06B7"/>
    <w:rsid w:val="001B19D7"/>
    <w:rsid w:val="001B4593"/>
    <w:rsid w:val="001B4B5D"/>
    <w:rsid w:val="001B55F3"/>
    <w:rsid w:val="001B655C"/>
    <w:rsid w:val="001B686F"/>
    <w:rsid w:val="001C2235"/>
    <w:rsid w:val="001C23A2"/>
    <w:rsid w:val="001C39B4"/>
    <w:rsid w:val="001C4528"/>
    <w:rsid w:val="001C559D"/>
    <w:rsid w:val="001D133D"/>
    <w:rsid w:val="001D1834"/>
    <w:rsid w:val="001D354C"/>
    <w:rsid w:val="001D3CC2"/>
    <w:rsid w:val="001D45EF"/>
    <w:rsid w:val="001D617C"/>
    <w:rsid w:val="001D7AA8"/>
    <w:rsid w:val="001E1206"/>
    <w:rsid w:val="001E13EF"/>
    <w:rsid w:val="001E5B9F"/>
    <w:rsid w:val="001E630E"/>
    <w:rsid w:val="001E7063"/>
    <w:rsid w:val="001E7EA4"/>
    <w:rsid w:val="001F1FB2"/>
    <w:rsid w:val="001F2F5E"/>
    <w:rsid w:val="001F32A4"/>
    <w:rsid w:val="001F46AA"/>
    <w:rsid w:val="001F472A"/>
    <w:rsid w:val="001F79BD"/>
    <w:rsid w:val="00203CB2"/>
    <w:rsid w:val="00206F08"/>
    <w:rsid w:val="00207824"/>
    <w:rsid w:val="002108F0"/>
    <w:rsid w:val="00215067"/>
    <w:rsid w:val="0021684F"/>
    <w:rsid w:val="002172ED"/>
    <w:rsid w:val="00220C3F"/>
    <w:rsid w:val="002211A9"/>
    <w:rsid w:val="00221827"/>
    <w:rsid w:val="00221A9B"/>
    <w:rsid w:val="00221F47"/>
    <w:rsid w:val="002236A2"/>
    <w:rsid w:val="00224264"/>
    <w:rsid w:val="002267A8"/>
    <w:rsid w:val="00226CB1"/>
    <w:rsid w:val="00226F0E"/>
    <w:rsid w:val="0022723F"/>
    <w:rsid w:val="00227D65"/>
    <w:rsid w:val="00231E83"/>
    <w:rsid w:val="00232A54"/>
    <w:rsid w:val="00232E2D"/>
    <w:rsid w:val="00232E3C"/>
    <w:rsid w:val="00234997"/>
    <w:rsid w:val="00235319"/>
    <w:rsid w:val="00240A07"/>
    <w:rsid w:val="0024153B"/>
    <w:rsid w:val="002428AA"/>
    <w:rsid w:val="00242DA6"/>
    <w:rsid w:val="00242E6C"/>
    <w:rsid w:val="002431BF"/>
    <w:rsid w:val="002433A2"/>
    <w:rsid w:val="002434DE"/>
    <w:rsid w:val="00243BB6"/>
    <w:rsid w:val="00247FDA"/>
    <w:rsid w:val="00250370"/>
    <w:rsid w:val="00251C73"/>
    <w:rsid w:val="00252226"/>
    <w:rsid w:val="0025361F"/>
    <w:rsid w:val="00253EE4"/>
    <w:rsid w:val="00254313"/>
    <w:rsid w:val="002544C8"/>
    <w:rsid w:val="002546CA"/>
    <w:rsid w:val="002547CC"/>
    <w:rsid w:val="00255B80"/>
    <w:rsid w:val="00255BF4"/>
    <w:rsid w:val="002563BF"/>
    <w:rsid w:val="00257D26"/>
    <w:rsid w:val="00260767"/>
    <w:rsid w:val="002641BB"/>
    <w:rsid w:val="002649D3"/>
    <w:rsid w:val="002655CB"/>
    <w:rsid w:val="00265F6F"/>
    <w:rsid w:val="00266B41"/>
    <w:rsid w:val="0027255C"/>
    <w:rsid w:val="00273A33"/>
    <w:rsid w:val="00273BA4"/>
    <w:rsid w:val="002757FB"/>
    <w:rsid w:val="002774BE"/>
    <w:rsid w:val="00277507"/>
    <w:rsid w:val="0028045E"/>
    <w:rsid w:val="00280A73"/>
    <w:rsid w:val="00280AE1"/>
    <w:rsid w:val="002846EB"/>
    <w:rsid w:val="002859C3"/>
    <w:rsid w:val="00287960"/>
    <w:rsid w:val="00290508"/>
    <w:rsid w:val="00290A92"/>
    <w:rsid w:val="00290EB1"/>
    <w:rsid w:val="002911D9"/>
    <w:rsid w:val="00292DC6"/>
    <w:rsid w:val="00295382"/>
    <w:rsid w:val="002A01CA"/>
    <w:rsid w:val="002A38AE"/>
    <w:rsid w:val="002A39F8"/>
    <w:rsid w:val="002A62CD"/>
    <w:rsid w:val="002A6A21"/>
    <w:rsid w:val="002B011F"/>
    <w:rsid w:val="002B1C82"/>
    <w:rsid w:val="002B567A"/>
    <w:rsid w:val="002B68E5"/>
    <w:rsid w:val="002B711A"/>
    <w:rsid w:val="002C0717"/>
    <w:rsid w:val="002C0848"/>
    <w:rsid w:val="002C0A46"/>
    <w:rsid w:val="002C1799"/>
    <w:rsid w:val="002C3202"/>
    <w:rsid w:val="002C34CA"/>
    <w:rsid w:val="002C3F0D"/>
    <w:rsid w:val="002C7C15"/>
    <w:rsid w:val="002D072C"/>
    <w:rsid w:val="002D0821"/>
    <w:rsid w:val="002D0CDA"/>
    <w:rsid w:val="002D34B6"/>
    <w:rsid w:val="002D4173"/>
    <w:rsid w:val="002D5151"/>
    <w:rsid w:val="002D52A5"/>
    <w:rsid w:val="002D695A"/>
    <w:rsid w:val="002D6A0D"/>
    <w:rsid w:val="002D71EA"/>
    <w:rsid w:val="002D72BE"/>
    <w:rsid w:val="002D7D66"/>
    <w:rsid w:val="002E16C0"/>
    <w:rsid w:val="002E2868"/>
    <w:rsid w:val="002E2956"/>
    <w:rsid w:val="002E2FA6"/>
    <w:rsid w:val="002E33CA"/>
    <w:rsid w:val="002E3C0C"/>
    <w:rsid w:val="002E5102"/>
    <w:rsid w:val="002E6372"/>
    <w:rsid w:val="002E6749"/>
    <w:rsid w:val="002E6CDE"/>
    <w:rsid w:val="002E6F4D"/>
    <w:rsid w:val="002F3428"/>
    <w:rsid w:val="002F38FB"/>
    <w:rsid w:val="002F4809"/>
    <w:rsid w:val="002F5B77"/>
    <w:rsid w:val="002F7132"/>
    <w:rsid w:val="002F73F3"/>
    <w:rsid w:val="0030746A"/>
    <w:rsid w:val="00307EEF"/>
    <w:rsid w:val="0031019B"/>
    <w:rsid w:val="00310BD1"/>
    <w:rsid w:val="00311B0A"/>
    <w:rsid w:val="00313A95"/>
    <w:rsid w:val="003149BA"/>
    <w:rsid w:val="00315149"/>
    <w:rsid w:val="003161EE"/>
    <w:rsid w:val="00317490"/>
    <w:rsid w:val="0032034E"/>
    <w:rsid w:val="00320558"/>
    <w:rsid w:val="00324441"/>
    <w:rsid w:val="00324640"/>
    <w:rsid w:val="003253F3"/>
    <w:rsid w:val="00325750"/>
    <w:rsid w:val="00325ABD"/>
    <w:rsid w:val="00326C7B"/>
    <w:rsid w:val="00327ED3"/>
    <w:rsid w:val="00330410"/>
    <w:rsid w:val="00330A43"/>
    <w:rsid w:val="00331CA6"/>
    <w:rsid w:val="00332941"/>
    <w:rsid w:val="00332A3A"/>
    <w:rsid w:val="00333A14"/>
    <w:rsid w:val="00333A76"/>
    <w:rsid w:val="00333B42"/>
    <w:rsid w:val="00335079"/>
    <w:rsid w:val="0033639F"/>
    <w:rsid w:val="00336B00"/>
    <w:rsid w:val="00336DAF"/>
    <w:rsid w:val="00336F7A"/>
    <w:rsid w:val="00341344"/>
    <w:rsid w:val="003414E3"/>
    <w:rsid w:val="00341977"/>
    <w:rsid w:val="00343C46"/>
    <w:rsid w:val="00343E6D"/>
    <w:rsid w:val="00343EE5"/>
    <w:rsid w:val="003443A6"/>
    <w:rsid w:val="003449C9"/>
    <w:rsid w:val="0034694B"/>
    <w:rsid w:val="00346A42"/>
    <w:rsid w:val="00347443"/>
    <w:rsid w:val="00347455"/>
    <w:rsid w:val="0035168C"/>
    <w:rsid w:val="003524A9"/>
    <w:rsid w:val="00352762"/>
    <w:rsid w:val="00352D05"/>
    <w:rsid w:val="00355876"/>
    <w:rsid w:val="003601E6"/>
    <w:rsid w:val="003620F6"/>
    <w:rsid w:val="00362F18"/>
    <w:rsid w:val="0036371F"/>
    <w:rsid w:val="0036383A"/>
    <w:rsid w:val="0036439A"/>
    <w:rsid w:val="00364ED4"/>
    <w:rsid w:val="0036509C"/>
    <w:rsid w:val="0036650C"/>
    <w:rsid w:val="003670BB"/>
    <w:rsid w:val="00367B3A"/>
    <w:rsid w:val="00370EA9"/>
    <w:rsid w:val="00371A9E"/>
    <w:rsid w:val="00372012"/>
    <w:rsid w:val="003738B5"/>
    <w:rsid w:val="00375C64"/>
    <w:rsid w:val="00377A67"/>
    <w:rsid w:val="003824F8"/>
    <w:rsid w:val="00382E81"/>
    <w:rsid w:val="003833DD"/>
    <w:rsid w:val="003835ED"/>
    <w:rsid w:val="003844AF"/>
    <w:rsid w:val="00386276"/>
    <w:rsid w:val="00386F99"/>
    <w:rsid w:val="00386FA3"/>
    <w:rsid w:val="003A06CD"/>
    <w:rsid w:val="003A0B22"/>
    <w:rsid w:val="003A2139"/>
    <w:rsid w:val="003A2FE5"/>
    <w:rsid w:val="003A30D5"/>
    <w:rsid w:val="003A4EAA"/>
    <w:rsid w:val="003A5033"/>
    <w:rsid w:val="003A5AA9"/>
    <w:rsid w:val="003A6CB0"/>
    <w:rsid w:val="003A7214"/>
    <w:rsid w:val="003A7CCB"/>
    <w:rsid w:val="003B15C5"/>
    <w:rsid w:val="003B2134"/>
    <w:rsid w:val="003B4406"/>
    <w:rsid w:val="003C04EA"/>
    <w:rsid w:val="003C0E24"/>
    <w:rsid w:val="003C2363"/>
    <w:rsid w:val="003C2806"/>
    <w:rsid w:val="003C2AA4"/>
    <w:rsid w:val="003C3996"/>
    <w:rsid w:val="003C44E7"/>
    <w:rsid w:val="003C55E8"/>
    <w:rsid w:val="003C617B"/>
    <w:rsid w:val="003C6CCE"/>
    <w:rsid w:val="003C7734"/>
    <w:rsid w:val="003D0C31"/>
    <w:rsid w:val="003D2044"/>
    <w:rsid w:val="003D5BED"/>
    <w:rsid w:val="003E0619"/>
    <w:rsid w:val="003E22B4"/>
    <w:rsid w:val="003E3C72"/>
    <w:rsid w:val="003E53DC"/>
    <w:rsid w:val="003E5E82"/>
    <w:rsid w:val="003E68BF"/>
    <w:rsid w:val="003E691D"/>
    <w:rsid w:val="003F0168"/>
    <w:rsid w:val="003F01D1"/>
    <w:rsid w:val="003F0686"/>
    <w:rsid w:val="003F22E8"/>
    <w:rsid w:val="003F25D3"/>
    <w:rsid w:val="003F2EA1"/>
    <w:rsid w:val="003F3712"/>
    <w:rsid w:val="003F3EE7"/>
    <w:rsid w:val="003F6146"/>
    <w:rsid w:val="003F73D3"/>
    <w:rsid w:val="00400E52"/>
    <w:rsid w:val="00400FA1"/>
    <w:rsid w:val="00404A4E"/>
    <w:rsid w:val="004051C6"/>
    <w:rsid w:val="004055BC"/>
    <w:rsid w:val="00407596"/>
    <w:rsid w:val="0040778F"/>
    <w:rsid w:val="00410508"/>
    <w:rsid w:val="004105AF"/>
    <w:rsid w:val="00411114"/>
    <w:rsid w:val="004118E3"/>
    <w:rsid w:val="0041206C"/>
    <w:rsid w:val="00413692"/>
    <w:rsid w:val="00414199"/>
    <w:rsid w:val="00415E95"/>
    <w:rsid w:val="00416346"/>
    <w:rsid w:val="004174E7"/>
    <w:rsid w:val="00417EBC"/>
    <w:rsid w:val="00417FA2"/>
    <w:rsid w:val="00422225"/>
    <w:rsid w:val="00423328"/>
    <w:rsid w:val="00423ED8"/>
    <w:rsid w:val="00426318"/>
    <w:rsid w:val="00427118"/>
    <w:rsid w:val="00427620"/>
    <w:rsid w:val="00434BA5"/>
    <w:rsid w:val="00434F1E"/>
    <w:rsid w:val="00436647"/>
    <w:rsid w:val="00440AB2"/>
    <w:rsid w:val="00440EB0"/>
    <w:rsid w:val="00442AEE"/>
    <w:rsid w:val="004441A5"/>
    <w:rsid w:val="00444C44"/>
    <w:rsid w:val="00445303"/>
    <w:rsid w:val="004457E7"/>
    <w:rsid w:val="0044600D"/>
    <w:rsid w:val="004460B4"/>
    <w:rsid w:val="0045035E"/>
    <w:rsid w:val="00451E6A"/>
    <w:rsid w:val="0045225D"/>
    <w:rsid w:val="004526D5"/>
    <w:rsid w:val="00453A0D"/>
    <w:rsid w:val="00453F50"/>
    <w:rsid w:val="00453F9B"/>
    <w:rsid w:val="00454F8B"/>
    <w:rsid w:val="00455CE2"/>
    <w:rsid w:val="004562A7"/>
    <w:rsid w:val="0045764B"/>
    <w:rsid w:val="00457C97"/>
    <w:rsid w:val="0046072E"/>
    <w:rsid w:val="00460D80"/>
    <w:rsid w:val="0046126D"/>
    <w:rsid w:val="00461299"/>
    <w:rsid w:val="00461DF4"/>
    <w:rsid w:val="00462996"/>
    <w:rsid w:val="00462C1A"/>
    <w:rsid w:val="0046450E"/>
    <w:rsid w:val="00464AE4"/>
    <w:rsid w:val="00464D5A"/>
    <w:rsid w:val="004653A8"/>
    <w:rsid w:val="00466BC2"/>
    <w:rsid w:val="004678E0"/>
    <w:rsid w:val="0047067A"/>
    <w:rsid w:val="004731B6"/>
    <w:rsid w:val="0047511B"/>
    <w:rsid w:val="00475342"/>
    <w:rsid w:val="004754D0"/>
    <w:rsid w:val="00476CCA"/>
    <w:rsid w:val="00477D8F"/>
    <w:rsid w:val="00481961"/>
    <w:rsid w:val="00481970"/>
    <w:rsid w:val="0048219D"/>
    <w:rsid w:val="004827F1"/>
    <w:rsid w:val="004855ED"/>
    <w:rsid w:val="00485C5E"/>
    <w:rsid w:val="004875B4"/>
    <w:rsid w:val="00490D14"/>
    <w:rsid w:val="00490D68"/>
    <w:rsid w:val="00490E97"/>
    <w:rsid w:val="00491081"/>
    <w:rsid w:val="0049194B"/>
    <w:rsid w:val="00492F24"/>
    <w:rsid w:val="00493631"/>
    <w:rsid w:val="004936CB"/>
    <w:rsid w:val="00495270"/>
    <w:rsid w:val="004966AC"/>
    <w:rsid w:val="0049679C"/>
    <w:rsid w:val="00496983"/>
    <w:rsid w:val="004A0868"/>
    <w:rsid w:val="004A1CBA"/>
    <w:rsid w:val="004A5282"/>
    <w:rsid w:val="004A5B09"/>
    <w:rsid w:val="004A6DF4"/>
    <w:rsid w:val="004A7E16"/>
    <w:rsid w:val="004B02F3"/>
    <w:rsid w:val="004B0885"/>
    <w:rsid w:val="004B41B2"/>
    <w:rsid w:val="004B546F"/>
    <w:rsid w:val="004B6CF7"/>
    <w:rsid w:val="004B76FC"/>
    <w:rsid w:val="004B7B0F"/>
    <w:rsid w:val="004B7CBB"/>
    <w:rsid w:val="004C1DC1"/>
    <w:rsid w:val="004C2F5D"/>
    <w:rsid w:val="004C3FA5"/>
    <w:rsid w:val="004C7809"/>
    <w:rsid w:val="004D00B1"/>
    <w:rsid w:val="004D09A1"/>
    <w:rsid w:val="004D328F"/>
    <w:rsid w:val="004D4747"/>
    <w:rsid w:val="004D5466"/>
    <w:rsid w:val="004D585D"/>
    <w:rsid w:val="004D5B82"/>
    <w:rsid w:val="004D6367"/>
    <w:rsid w:val="004D7740"/>
    <w:rsid w:val="004E06CF"/>
    <w:rsid w:val="004E095C"/>
    <w:rsid w:val="004E1FA9"/>
    <w:rsid w:val="004E257F"/>
    <w:rsid w:val="004E3CAD"/>
    <w:rsid w:val="004E4991"/>
    <w:rsid w:val="004E4EB2"/>
    <w:rsid w:val="004E504E"/>
    <w:rsid w:val="004E5945"/>
    <w:rsid w:val="004E6A9E"/>
    <w:rsid w:val="004E6E34"/>
    <w:rsid w:val="004F03FF"/>
    <w:rsid w:val="004F13EE"/>
    <w:rsid w:val="004F1B63"/>
    <w:rsid w:val="004F2B1D"/>
    <w:rsid w:val="004F4EF2"/>
    <w:rsid w:val="004F666D"/>
    <w:rsid w:val="004F75F8"/>
    <w:rsid w:val="004F7C2E"/>
    <w:rsid w:val="00501143"/>
    <w:rsid w:val="00501950"/>
    <w:rsid w:val="0050246F"/>
    <w:rsid w:val="005025A0"/>
    <w:rsid w:val="00502A4A"/>
    <w:rsid w:val="00505420"/>
    <w:rsid w:val="0050542B"/>
    <w:rsid w:val="005059CC"/>
    <w:rsid w:val="00505D84"/>
    <w:rsid w:val="00506F06"/>
    <w:rsid w:val="00507765"/>
    <w:rsid w:val="0051058E"/>
    <w:rsid w:val="00511206"/>
    <w:rsid w:val="0051189D"/>
    <w:rsid w:val="0051290C"/>
    <w:rsid w:val="00514152"/>
    <w:rsid w:val="005142BE"/>
    <w:rsid w:val="00515641"/>
    <w:rsid w:val="00516B73"/>
    <w:rsid w:val="00520298"/>
    <w:rsid w:val="0052091B"/>
    <w:rsid w:val="00523CE2"/>
    <w:rsid w:val="00526BC3"/>
    <w:rsid w:val="00536A56"/>
    <w:rsid w:val="00536C13"/>
    <w:rsid w:val="00537AF3"/>
    <w:rsid w:val="00540974"/>
    <w:rsid w:val="0054190C"/>
    <w:rsid w:val="00542D35"/>
    <w:rsid w:val="005436B4"/>
    <w:rsid w:val="00543C0C"/>
    <w:rsid w:val="005464DB"/>
    <w:rsid w:val="00547030"/>
    <w:rsid w:val="005506D9"/>
    <w:rsid w:val="005526FB"/>
    <w:rsid w:val="00553C27"/>
    <w:rsid w:val="00556B19"/>
    <w:rsid w:val="00556EC0"/>
    <w:rsid w:val="00557173"/>
    <w:rsid w:val="00557597"/>
    <w:rsid w:val="005615B6"/>
    <w:rsid w:val="00563A67"/>
    <w:rsid w:val="00564174"/>
    <w:rsid w:val="0056419E"/>
    <w:rsid w:val="0056483F"/>
    <w:rsid w:val="00565792"/>
    <w:rsid w:val="00565F18"/>
    <w:rsid w:val="005712D2"/>
    <w:rsid w:val="00571499"/>
    <w:rsid w:val="00571B31"/>
    <w:rsid w:val="00571D3C"/>
    <w:rsid w:val="00571E98"/>
    <w:rsid w:val="0057217E"/>
    <w:rsid w:val="005729C2"/>
    <w:rsid w:val="0057356C"/>
    <w:rsid w:val="00574AC0"/>
    <w:rsid w:val="0057717E"/>
    <w:rsid w:val="00577EED"/>
    <w:rsid w:val="00584D25"/>
    <w:rsid w:val="0058557E"/>
    <w:rsid w:val="00585CC8"/>
    <w:rsid w:val="00585FD1"/>
    <w:rsid w:val="005875DC"/>
    <w:rsid w:val="0059084C"/>
    <w:rsid w:val="00590C8A"/>
    <w:rsid w:val="005912B4"/>
    <w:rsid w:val="00591FE8"/>
    <w:rsid w:val="00593263"/>
    <w:rsid w:val="00597E7D"/>
    <w:rsid w:val="005A0389"/>
    <w:rsid w:val="005A05A1"/>
    <w:rsid w:val="005A1023"/>
    <w:rsid w:val="005A43DE"/>
    <w:rsid w:val="005A4ACB"/>
    <w:rsid w:val="005A52E6"/>
    <w:rsid w:val="005A583F"/>
    <w:rsid w:val="005A5D38"/>
    <w:rsid w:val="005A6E7F"/>
    <w:rsid w:val="005A7B2C"/>
    <w:rsid w:val="005B1926"/>
    <w:rsid w:val="005B4051"/>
    <w:rsid w:val="005B52A9"/>
    <w:rsid w:val="005B5F81"/>
    <w:rsid w:val="005B6D5A"/>
    <w:rsid w:val="005B738F"/>
    <w:rsid w:val="005C0744"/>
    <w:rsid w:val="005C1020"/>
    <w:rsid w:val="005C1A83"/>
    <w:rsid w:val="005C242F"/>
    <w:rsid w:val="005C287B"/>
    <w:rsid w:val="005C3F91"/>
    <w:rsid w:val="005C439A"/>
    <w:rsid w:val="005C6056"/>
    <w:rsid w:val="005C679E"/>
    <w:rsid w:val="005D4314"/>
    <w:rsid w:val="005D43B9"/>
    <w:rsid w:val="005D49C5"/>
    <w:rsid w:val="005D54A9"/>
    <w:rsid w:val="005D5F72"/>
    <w:rsid w:val="005D63E5"/>
    <w:rsid w:val="005D69D9"/>
    <w:rsid w:val="005D706C"/>
    <w:rsid w:val="005E1E64"/>
    <w:rsid w:val="005E2AEC"/>
    <w:rsid w:val="005E3E8B"/>
    <w:rsid w:val="005E6891"/>
    <w:rsid w:val="005E6D3E"/>
    <w:rsid w:val="005E76F7"/>
    <w:rsid w:val="005E7A8C"/>
    <w:rsid w:val="005F172F"/>
    <w:rsid w:val="005F4BFE"/>
    <w:rsid w:val="005F5E01"/>
    <w:rsid w:val="006001B6"/>
    <w:rsid w:val="00600265"/>
    <w:rsid w:val="00601454"/>
    <w:rsid w:val="006019FD"/>
    <w:rsid w:val="00604415"/>
    <w:rsid w:val="0060569E"/>
    <w:rsid w:val="00606CC2"/>
    <w:rsid w:val="00607905"/>
    <w:rsid w:val="00607E5B"/>
    <w:rsid w:val="00610492"/>
    <w:rsid w:val="006107D1"/>
    <w:rsid w:val="00610A8A"/>
    <w:rsid w:val="0061159E"/>
    <w:rsid w:val="00611FDF"/>
    <w:rsid w:val="006156E7"/>
    <w:rsid w:val="00616809"/>
    <w:rsid w:val="00617DDF"/>
    <w:rsid w:val="00620357"/>
    <w:rsid w:val="006203D7"/>
    <w:rsid w:val="0062041E"/>
    <w:rsid w:val="0062170F"/>
    <w:rsid w:val="00622282"/>
    <w:rsid w:val="00622639"/>
    <w:rsid w:val="006238D5"/>
    <w:rsid w:val="00623C29"/>
    <w:rsid w:val="00624678"/>
    <w:rsid w:val="006247D8"/>
    <w:rsid w:val="00625526"/>
    <w:rsid w:val="0062577E"/>
    <w:rsid w:val="00627AF1"/>
    <w:rsid w:val="00630445"/>
    <w:rsid w:val="00630FC9"/>
    <w:rsid w:val="0063129F"/>
    <w:rsid w:val="006313EA"/>
    <w:rsid w:val="00631EB8"/>
    <w:rsid w:val="00632D6F"/>
    <w:rsid w:val="00633EA9"/>
    <w:rsid w:val="0063621E"/>
    <w:rsid w:val="00637694"/>
    <w:rsid w:val="006377C9"/>
    <w:rsid w:val="00637D27"/>
    <w:rsid w:val="00637E7B"/>
    <w:rsid w:val="00642893"/>
    <w:rsid w:val="00643027"/>
    <w:rsid w:val="0064332D"/>
    <w:rsid w:val="006440C8"/>
    <w:rsid w:val="00644BF3"/>
    <w:rsid w:val="00650C83"/>
    <w:rsid w:val="006510DC"/>
    <w:rsid w:val="00651193"/>
    <w:rsid w:val="006513D3"/>
    <w:rsid w:val="0065577C"/>
    <w:rsid w:val="00661075"/>
    <w:rsid w:val="00661C56"/>
    <w:rsid w:val="00661ED4"/>
    <w:rsid w:val="0066275D"/>
    <w:rsid w:val="0066353B"/>
    <w:rsid w:val="006638AA"/>
    <w:rsid w:val="00663F2E"/>
    <w:rsid w:val="006657B2"/>
    <w:rsid w:val="00667091"/>
    <w:rsid w:val="006714D7"/>
    <w:rsid w:val="0067165D"/>
    <w:rsid w:val="006721B8"/>
    <w:rsid w:val="0067287F"/>
    <w:rsid w:val="006730E5"/>
    <w:rsid w:val="00673B02"/>
    <w:rsid w:val="00674262"/>
    <w:rsid w:val="00674424"/>
    <w:rsid w:val="00677D51"/>
    <w:rsid w:val="00680A7C"/>
    <w:rsid w:val="00681844"/>
    <w:rsid w:val="00681919"/>
    <w:rsid w:val="00681F59"/>
    <w:rsid w:val="00682CC9"/>
    <w:rsid w:val="00683284"/>
    <w:rsid w:val="006838AE"/>
    <w:rsid w:val="0068591A"/>
    <w:rsid w:val="00685CDE"/>
    <w:rsid w:val="00685DCB"/>
    <w:rsid w:val="006878E1"/>
    <w:rsid w:val="00690731"/>
    <w:rsid w:val="00691E56"/>
    <w:rsid w:val="00692CFB"/>
    <w:rsid w:val="00693568"/>
    <w:rsid w:val="00694394"/>
    <w:rsid w:val="00694A27"/>
    <w:rsid w:val="00694A2F"/>
    <w:rsid w:val="00695123"/>
    <w:rsid w:val="00696642"/>
    <w:rsid w:val="006967ED"/>
    <w:rsid w:val="00697178"/>
    <w:rsid w:val="00697C90"/>
    <w:rsid w:val="006A0B0D"/>
    <w:rsid w:val="006A1FE9"/>
    <w:rsid w:val="006A2ACD"/>
    <w:rsid w:val="006A319D"/>
    <w:rsid w:val="006A547A"/>
    <w:rsid w:val="006A5DB1"/>
    <w:rsid w:val="006A5F95"/>
    <w:rsid w:val="006A6720"/>
    <w:rsid w:val="006A7506"/>
    <w:rsid w:val="006B0FCD"/>
    <w:rsid w:val="006B119F"/>
    <w:rsid w:val="006B2E3F"/>
    <w:rsid w:val="006B2E90"/>
    <w:rsid w:val="006B5A89"/>
    <w:rsid w:val="006B6DB5"/>
    <w:rsid w:val="006B6FE8"/>
    <w:rsid w:val="006B70AE"/>
    <w:rsid w:val="006B76D1"/>
    <w:rsid w:val="006C1A5A"/>
    <w:rsid w:val="006C2535"/>
    <w:rsid w:val="006C3393"/>
    <w:rsid w:val="006C3817"/>
    <w:rsid w:val="006C4C8C"/>
    <w:rsid w:val="006C555D"/>
    <w:rsid w:val="006C6498"/>
    <w:rsid w:val="006C7393"/>
    <w:rsid w:val="006C79DE"/>
    <w:rsid w:val="006D0DDA"/>
    <w:rsid w:val="006D133E"/>
    <w:rsid w:val="006D403E"/>
    <w:rsid w:val="006D4AD6"/>
    <w:rsid w:val="006D5D0C"/>
    <w:rsid w:val="006D7A5B"/>
    <w:rsid w:val="006E0266"/>
    <w:rsid w:val="006E037C"/>
    <w:rsid w:val="006E069F"/>
    <w:rsid w:val="006E0B85"/>
    <w:rsid w:val="006E15BD"/>
    <w:rsid w:val="006E651B"/>
    <w:rsid w:val="006E67A8"/>
    <w:rsid w:val="006E77D1"/>
    <w:rsid w:val="006F0885"/>
    <w:rsid w:val="006F0D25"/>
    <w:rsid w:val="006F1D06"/>
    <w:rsid w:val="006F4E58"/>
    <w:rsid w:val="006F5CD8"/>
    <w:rsid w:val="006F7602"/>
    <w:rsid w:val="00700CCF"/>
    <w:rsid w:val="00701732"/>
    <w:rsid w:val="00702A10"/>
    <w:rsid w:val="00702A41"/>
    <w:rsid w:val="0070480C"/>
    <w:rsid w:val="0070539B"/>
    <w:rsid w:val="00705C67"/>
    <w:rsid w:val="00706298"/>
    <w:rsid w:val="0071114A"/>
    <w:rsid w:val="00711BF0"/>
    <w:rsid w:val="00712642"/>
    <w:rsid w:val="0071280C"/>
    <w:rsid w:val="00712D3E"/>
    <w:rsid w:val="00712FDD"/>
    <w:rsid w:val="00713110"/>
    <w:rsid w:val="0071390B"/>
    <w:rsid w:val="00717E52"/>
    <w:rsid w:val="0072179A"/>
    <w:rsid w:val="00722507"/>
    <w:rsid w:val="00722861"/>
    <w:rsid w:val="00723C45"/>
    <w:rsid w:val="00724207"/>
    <w:rsid w:val="007256E3"/>
    <w:rsid w:val="00725C4D"/>
    <w:rsid w:val="00725E15"/>
    <w:rsid w:val="00725F83"/>
    <w:rsid w:val="007271B2"/>
    <w:rsid w:val="00727586"/>
    <w:rsid w:val="007275F7"/>
    <w:rsid w:val="00730E53"/>
    <w:rsid w:val="00733052"/>
    <w:rsid w:val="00733C0F"/>
    <w:rsid w:val="00736580"/>
    <w:rsid w:val="00736873"/>
    <w:rsid w:val="007378EA"/>
    <w:rsid w:val="00740871"/>
    <w:rsid w:val="00742E08"/>
    <w:rsid w:val="00744341"/>
    <w:rsid w:val="007443A2"/>
    <w:rsid w:val="007455FA"/>
    <w:rsid w:val="007473B6"/>
    <w:rsid w:val="007500FB"/>
    <w:rsid w:val="007501A3"/>
    <w:rsid w:val="00750251"/>
    <w:rsid w:val="007516AB"/>
    <w:rsid w:val="00751B41"/>
    <w:rsid w:val="00753CA8"/>
    <w:rsid w:val="007558DD"/>
    <w:rsid w:val="00755E74"/>
    <w:rsid w:val="007562B2"/>
    <w:rsid w:val="00757CD0"/>
    <w:rsid w:val="00757E2C"/>
    <w:rsid w:val="00760962"/>
    <w:rsid w:val="00762211"/>
    <w:rsid w:val="007623AC"/>
    <w:rsid w:val="007628AD"/>
    <w:rsid w:val="007632B1"/>
    <w:rsid w:val="0076430B"/>
    <w:rsid w:val="0076439A"/>
    <w:rsid w:val="007657D4"/>
    <w:rsid w:val="007664CB"/>
    <w:rsid w:val="0076687F"/>
    <w:rsid w:val="00767985"/>
    <w:rsid w:val="007700F0"/>
    <w:rsid w:val="0077211B"/>
    <w:rsid w:val="007737BE"/>
    <w:rsid w:val="00773ED5"/>
    <w:rsid w:val="00774A50"/>
    <w:rsid w:val="00774DC1"/>
    <w:rsid w:val="00774F94"/>
    <w:rsid w:val="007772A4"/>
    <w:rsid w:val="00777FC2"/>
    <w:rsid w:val="00780771"/>
    <w:rsid w:val="00781B06"/>
    <w:rsid w:val="00782CAE"/>
    <w:rsid w:val="00783B35"/>
    <w:rsid w:val="00783BC7"/>
    <w:rsid w:val="00783C64"/>
    <w:rsid w:val="00786433"/>
    <w:rsid w:val="0078691A"/>
    <w:rsid w:val="00787E09"/>
    <w:rsid w:val="007907F8"/>
    <w:rsid w:val="0079139E"/>
    <w:rsid w:val="007913D8"/>
    <w:rsid w:val="0079212B"/>
    <w:rsid w:val="00792B96"/>
    <w:rsid w:val="007936C0"/>
    <w:rsid w:val="00793CD3"/>
    <w:rsid w:val="00794092"/>
    <w:rsid w:val="007947FE"/>
    <w:rsid w:val="00794AC5"/>
    <w:rsid w:val="00794C29"/>
    <w:rsid w:val="00795148"/>
    <w:rsid w:val="00795FB6"/>
    <w:rsid w:val="00797950"/>
    <w:rsid w:val="007A193B"/>
    <w:rsid w:val="007A1AFA"/>
    <w:rsid w:val="007A1FC9"/>
    <w:rsid w:val="007A2179"/>
    <w:rsid w:val="007A3205"/>
    <w:rsid w:val="007A3B5F"/>
    <w:rsid w:val="007A3F73"/>
    <w:rsid w:val="007A41EA"/>
    <w:rsid w:val="007A4BAA"/>
    <w:rsid w:val="007A4CAB"/>
    <w:rsid w:val="007A5AF2"/>
    <w:rsid w:val="007B0AD8"/>
    <w:rsid w:val="007B132B"/>
    <w:rsid w:val="007B2533"/>
    <w:rsid w:val="007B27B4"/>
    <w:rsid w:val="007B3360"/>
    <w:rsid w:val="007B357D"/>
    <w:rsid w:val="007B3FD1"/>
    <w:rsid w:val="007B409D"/>
    <w:rsid w:val="007B4786"/>
    <w:rsid w:val="007B47B3"/>
    <w:rsid w:val="007B4C77"/>
    <w:rsid w:val="007C088F"/>
    <w:rsid w:val="007C25F3"/>
    <w:rsid w:val="007C3153"/>
    <w:rsid w:val="007C373B"/>
    <w:rsid w:val="007C3AAB"/>
    <w:rsid w:val="007C54AE"/>
    <w:rsid w:val="007C6C5A"/>
    <w:rsid w:val="007C75AF"/>
    <w:rsid w:val="007C7E5B"/>
    <w:rsid w:val="007D3C28"/>
    <w:rsid w:val="007D42E4"/>
    <w:rsid w:val="007D4E7E"/>
    <w:rsid w:val="007D6CBE"/>
    <w:rsid w:val="007E058E"/>
    <w:rsid w:val="007E2804"/>
    <w:rsid w:val="007E55A1"/>
    <w:rsid w:val="007E7A2F"/>
    <w:rsid w:val="007F0EF3"/>
    <w:rsid w:val="007F36C5"/>
    <w:rsid w:val="007F3F09"/>
    <w:rsid w:val="007F5AED"/>
    <w:rsid w:val="007F6A48"/>
    <w:rsid w:val="007F746E"/>
    <w:rsid w:val="007F76DF"/>
    <w:rsid w:val="00801447"/>
    <w:rsid w:val="00801E67"/>
    <w:rsid w:val="008023D0"/>
    <w:rsid w:val="0080352B"/>
    <w:rsid w:val="008036BE"/>
    <w:rsid w:val="00803B9F"/>
    <w:rsid w:val="0080573F"/>
    <w:rsid w:val="00805ED0"/>
    <w:rsid w:val="00805F73"/>
    <w:rsid w:val="008063D3"/>
    <w:rsid w:val="00806EF5"/>
    <w:rsid w:val="00807AE8"/>
    <w:rsid w:val="00810B58"/>
    <w:rsid w:val="00811739"/>
    <w:rsid w:val="00812C2C"/>
    <w:rsid w:val="008161C3"/>
    <w:rsid w:val="00816E64"/>
    <w:rsid w:val="008179ED"/>
    <w:rsid w:val="00820736"/>
    <w:rsid w:val="00821F2D"/>
    <w:rsid w:val="00822385"/>
    <w:rsid w:val="008228EA"/>
    <w:rsid w:val="00823E96"/>
    <w:rsid w:val="00823FB0"/>
    <w:rsid w:val="00824286"/>
    <w:rsid w:val="00825D38"/>
    <w:rsid w:val="0082695D"/>
    <w:rsid w:val="0082793D"/>
    <w:rsid w:val="00830A29"/>
    <w:rsid w:val="00831487"/>
    <w:rsid w:val="00831561"/>
    <w:rsid w:val="00834D4B"/>
    <w:rsid w:val="00835D01"/>
    <w:rsid w:val="00836728"/>
    <w:rsid w:val="00836912"/>
    <w:rsid w:val="00837994"/>
    <w:rsid w:val="00840DDA"/>
    <w:rsid w:val="008422D3"/>
    <w:rsid w:val="00843807"/>
    <w:rsid w:val="00845EF0"/>
    <w:rsid w:val="0084607E"/>
    <w:rsid w:val="008464AC"/>
    <w:rsid w:val="008465C2"/>
    <w:rsid w:val="00850CBA"/>
    <w:rsid w:val="00850E21"/>
    <w:rsid w:val="00851C30"/>
    <w:rsid w:val="00853B0C"/>
    <w:rsid w:val="0085415E"/>
    <w:rsid w:val="00854B54"/>
    <w:rsid w:val="00854E1B"/>
    <w:rsid w:val="00856B33"/>
    <w:rsid w:val="008604B7"/>
    <w:rsid w:val="0086127C"/>
    <w:rsid w:val="008616EF"/>
    <w:rsid w:val="008622AC"/>
    <w:rsid w:val="008623C4"/>
    <w:rsid w:val="0086371D"/>
    <w:rsid w:val="008642C9"/>
    <w:rsid w:val="00865B5C"/>
    <w:rsid w:val="008660AB"/>
    <w:rsid w:val="008671AE"/>
    <w:rsid w:val="00871007"/>
    <w:rsid w:val="008713B7"/>
    <w:rsid w:val="00873570"/>
    <w:rsid w:val="00873DD6"/>
    <w:rsid w:val="0087414A"/>
    <w:rsid w:val="0087508E"/>
    <w:rsid w:val="008760C9"/>
    <w:rsid w:val="008763A5"/>
    <w:rsid w:val="00881A2A"/>
    <w:rsid w:val="008823D4"/>
    <w:rsid w:val="008832DF"/>
    <w:rsid w:val="00883B20"/>
    <w:rsid w:val="00883EDF"/>
    <w:rsid w:val="008849A1"/>
    <w:rsid w:val="00884E08"/>
    <w:rsid w:val="00885DBF"/>
    <w:rsid w:val="00885ED1"/>
    <w:rsid w:val="00886202"/>
    <w:rsid w:val="00887FA2"/>
    <w:rsid w:val="00890613"/>
    <w:rsid w:val="008907B6"/>
    <w:rsid w:val="00893F63"/>
    <w:rsid w:val="00897F00"/>
    <w:rsid w:val="008A1A4A"/>
    <w:rsid w:val="008A2505"/>
    <w:rsid w:val="008A3179"/>
    <w:rsid w:val="008A3B2F"/>
    <w:rsid w:val="008A5165"/>
    <w:rsid w:val="008A6607"/>
    <w:rsid w:val="008A7025"/>
    <w:rsid w:val="008B13AD"/>
    <w:rsid w:val="008B13F1"/>
    <w:rsid w:val="008B165A"/>
    <w:rsid w:val="008B2566"/>
    <w:rsid w:val="008B29EC"/>
    <w:rsid w:val="008B6553"/>
    <w:rsid w:val="008B74CF"/>
    <w:rsid w:val="008B7F66"/>
    <w:rsid w:val="008C05AE"/>
    <w:rsid w:val="008C0D89"/>
    <w:rsid w:val="008C1447"/>
    <w:rsid w:val="008C2D04"/>
    <w:rsid w:val="008C4ECA"/>
    <w:rsid w:val="008C5014"/>
    <w:rsid w:val="008C5A80"/>
    <w:rsid w:val="008C6C8F"/>
    <w:rsid w:val="008C7E11"/>
    <w:rsid w:val="008D0313"/>
    <w:rsid w:val="008D084F"/>
    <w:rsid w:val="008D31D2"/>
    <w:rsid w:val="008D3519"/>
    <w:rsid w:val="008D351B"/>
    <w:rsid w:val="008D651B"/>
    <w:rsid w:val="008D7090"/>
    <w:rsid w:val="008D70FB"/>
    <w:rsid w:val="008D793E"/>
    <w:rsid w:val="008E08B5"/>
    <w:rsid w:val="008E1195"/>
    <w:rsid w:val="008E221E"/>
    <w:rsid w:val="008E3339"/>
    <w:rsid w:val="008E3B26"/>
    <w:rsid w:val="008E3B53"/>
    <w:rsid w:val="008E45B3"/>
    <w:rsid w:val="008E5226"/>
    <w:rsid w:val="008E5BFB"/>
    <w:rsid w:val="008E5CD3"/>
    <w:rsid w:val="008F28B2"/>
    <w:rsid w:val="008F3A9F"/>
    <w:rsid w:val="008F47B5"/>
    <w:rsid w:val="009002C1"/>
    <w:rsid w:val="00900772"/>
    <w:rsid w:val="009055DE"/>
    <w:rsid w:val="00905EF2"/>
    <w:rsid w:val="0090680A"/>
    <w:rsid w:val="00907249"/>
    <w:rsid w:val="0091090E"/>
    <w:rsid w:val="00910CA9"/>
    <w:rsid w:val="0091339B"/>
    <w:rsid w:val="00913450"/>
    <w:rsid w:val="0091357B"/>
    <w:rsid w:val="00913820"/>
    <w:rsid w:val="00915994"/>
    <w:rsid w:val="00916887"/>
    <w:rsid w:val="00916C50"/>
    <w:rsid w:val="00917624"/>
    <w:rsid w:val="00917899"/>
    <w:rsid w:val="00920224"/>
    <w:rsid w:val="009211EC"/>
    <w:rsid w:val="009213C2"/>
    <w:rsid w:val="00921AC9"/>
    <w:rsid w:val="00923E23"/>
    <w:rsid w:val="0092451D"/>
    <w:rsid w:val="009249CC"/>
    <w:rsid w:val="00927C2A"/>
    <w:rsid w:val="00930AA1"/>
    <w:rsid w:val="0093298F"/>
    <w:rsid w:val="009340FC"/>
    <w:rsid w:val="0093455E"/>
    <w:rsid w:val="00935C45"/>
    <w:rsid w:val="00935F8E"/>
    <w:rsid w:val="0093619A"/>
    <w:rsid w:val="009366BF"/>
    <w:rsid w:val="009409E5"/>
    <w:rsid w:val="00940B1F"/>
    <w:rsid w:val="00941672"/>
    <w:rsid w:val="00941A7B"/>
    <w:rsid w:val="00941F49"/>
    <w:rsid w:val="009421AC"/>
    <w:rsid w:val="00942FE1"/>
    <w:rsid w:val="0094326C"/>
    <w:rsid w:val="009470F6"/>
    <w:rsid w:val="00947D11"/>
    <w:rsid w:val="009504D9"/>
    <w:rsid w:val="00951029"/>
    <w:rsid w:val="009523C1"/>
    <w:rsid w:val="00952A5D"/>
    <w:rsid w:val="00954AEA"/>
    <w:rsid w:val="00954B12"/>
    <w:rsid w:val="009566E9"/>
    <w:rsid w:val="009615D3"/>
    <w:rsid w:val="00963283"/>
    <w:rsid w:val="0096441D"/>
    <w:rsid w:val="00964D8B"/>
    <w:rsid w:val="00966939"/>
    <w:rsid w:val="00970B3F"/>
    <w:rsid w:val="00971534"/>
    <w:rsid w:val="00971E90"/>
    <w:rsid w:val="00972825"/>
    <w:rsid w:val="00975B8B"/>
    <w:rsid w:val="00975E7E"/>
    <w:rsid w:val="0097643A"/>
    <w:rsid w:val="00977215"/>
    <w:rsid w:val="009836CD"/>
    <w:rsid w:val="00986615"/>
    <w:rsid w:val="0098771F"/>
    <w:rsid w:val="00991D65"/>
    <w:rsid w:val="00993045"/>
    <w:rsid w:val="009953C6"/>
    <w:rsid w:val="00996A10"/>
    <w:rsid w:val="00996A1E"/>
    <w:rsid w:val="00996D72"/>
    <w:rsid w:val="009A309F"/>
    <w:rsid w:val="009A44C7"/>
    <w:rsid w:val="009A48B4"/>
    <w:rsid w:val="009A49A0"/>
    <w:rsid w:val="009A4AF3"/>
    <w:rsid w:val="009A6C72"/>
    <w:rsid w:val="009A7133"/>
    <w:rsid w:val="009A7639"/>
    <w:rsid w:val="009A7BB5"/>
    <w:rsid w:val="009B005F"/>
    <w:rsid w:val="009B3843"/>
    <w:rsid w:val="009B3CEE"/>
    <w:rsid w:val="009B4E9C"/>
    <w:rsid w:val="009B558B"/>
    <w:rsid w:val="009B56C5"/>
    <w:rsid w:val="009B65B5"/>
    <w:rsid w:val="009B6AAD"/>
    <w:rsid w:val="009C2032"/>
    <w:rsid w:val="009C3156"/>
    <w:rsid w:val="009C4043"/>
    <w:rsid w:val="009C4270"/>
    <w:rsid w:val="009C4B11"/>
    <w:rsid w:val="009D0B14"/>
    <w:rsid w:val="009D129E"/>
    <w:rsid w:val="009D31CE"/>
    <w:rsid w:val="009D41D2"/>
    <w:rsid w:val="009D5909"/>
    <w:rsid w:val="009D5AC6"/>
    <w:rsid w:val="009D661F"/>
    <w:rsid w:val="009D70E4"/>
    <w:rsid w:val="009D7F0D"/>
    <w:rsid w:val="009E0662"/>
    <w:rsid w:val="009E2E41"/>
    <w:rsid w:val="009E3D98"/>
    <w:rsid w:val="009E4A5D"/>
    <w:rsid w:val="009E5A33"/>
    <w:rsid w:val="009F1EDD"/>
    <w:rsid w:val="009F6334"/>
    <w:rsid w:val="009F66F2"/>
    <w:rsid w:val="00A001B4"/>
    <w:rsid w:val="00A0065E"/>
    <w:rsid w:val="00A00BB8"/>
    <w:rsid w:val="00A00C50"/>
    <w:rsid w:val="00A017C1"/>
    <w:rsid w:val="00A022B1"/>
    <w:rsid w:val="00A029DF"/>
    <w:rsid w:val="00A03853"/>
    <w:rsid w:val="00A046D4"/>
    <w:rsid w:val="00A07392"/>
    <w:rsid w:val="00A13D44"/>
    <w:rsid w:val="00A14073"/>
    <w:rsid w:val="00A14799"/>
    <w:rsid w:val="00A1498D"/>
    <w:rsid w:val="00A16D7E"/>
    <w:rsid w:val="00A17615"/>
    <w:rsid w:val="00A22C18"/>
    <w:rsid w:val="00A22D55"/>
    <w:rsid w:val="00A23462"/>
    <w:rsid w:val="00A25DAD"/>
    <w:rsid w:val="00A26E31"/>
    <w:rsid w:val="00A2753E"/>
    <w:rsid w:val="00A27660"/>
    <w:rsid w:val="00A3149D"/>
    <w:rsid w:val="00A31B8E"/>
    <w:rsid w:val="00A33DDC"/>
    <w:rsid w:val="00A342E1"/>
    <w:rsid w:val="00A352F0"/>
    <w:rsid w:val="00A35FB0"/>
    <w:rsid w:val="00A37C64"/>
    <w:rsid w:val="00A40220"/>
    <w:rsid w:val="00A403B4"/>
    <w:rsid w:val="00A410D7"/>
    <w:rsid w:val="00A41CE8"/>
    <w:rsid w:val="00A41F63"/>
    <w:rsid w:val="00A4733B"/>
    <w:rsid w:val="00A50FB0"/>
    <w:rsid w:val="00A521A5"/>
    <w:rsid w:val="00A5297E"/>
    <w:rsid w:val="00A52A97"/>
    <w:rsid w:val="00A52C67"/>
    <w:rsid w:val="00A53854"/>
    <w:rsid w:val="00A54511"/>
    <w:rsid w:val="00A5484A"/>
    <w:rsid w:val="00A557DB"/>
    <w:rsid w:val="00A577FD"/>
    <w:rsid w:val="00A57F56"/>
    <w:rsid w:val="00A60630"/>
    <w:rsid w:val="00A61B42"/>
    <w:rsid w:val="00A61F24"/>
    <w:rsid w:val="00A629E5"/>
    <w:rsid w:val="00A62AAC"/>
    <w:rsid w:val="00A66353"/>
    <w:rsid w:val="00A6707F"/>
    <w:rsid w:val="00A70129"/>
    <w:rsid w:val="00A715B7"/>
    <w:rsid w:val="00A721E4"/>
    <w:rsid w:val="00A725BA"/>
    <w:rsid w:val="00A729F6"/>
    <w:rsid w:val="00A732B3"/>
    <w:rsid w:val="00A73BCE"/>
    <w:rsid w:val="00A73FA7"/>
    <w:rsid w:val="00A7422E"/>
    <w:rsid w:val="00A76ABA"/>
    <w:rsid w:val="00A76C25"/>
    <w:rsid w:val="00A76DAF"/>
    <w:rsid w:val="00A77A58"/>
    <w:rsid w:val="00A77BCF"/>
    <w:rsid w:val="00A80FB3"/>
    <w:rsid w:val="00A81250"/>
    <w:rsid w:val="00A816C9"/>
    <w:rsid w:val="00A816CD"/>
    <w:rsid w:val="00A8232A"/>
    <w:rsid w:val="00A83232"/>
    <w:rsid w:val="00A84C3E"/>
    <w:rsid w:val="00A85CED"/>
    <w:rsid w:val="00A870ED"/>
    <w:rsid w:val="00A91192"/>
    <w:rsid w:val="00A95EC0"/>
    <w:rsid w:val="00A9642E"/>
    <w:rsid w:val="00A967E1"/>
    <w:rsid w:val="00A97F67"/>
    <w:rsid w:val="00AA0CB2"/>
    <w:rsid w:val="00AA2386"/>
    <w:rsid w:val="00AA444B"/>
    <w:rsid w:val="00AA4A2D"/>
    <w:rsid w:val="00AA4BB2"/>
    <w:rsid w:val="00AB090B"/>
    <w:rsid w:val="00AB1EB2"/>
    <w:rsid w:val="00AB28A0"/>
    <w:rsid w:val="00AB2AC2"/>
    <w:rsid w:val="00AB423E"/>
    <w:rsid w:val="00AB4952"/>
    <w:rsid w:val="00AB4F08"/>
    <w:rsid w:val="00AB67A5"/>
    <w:rsid w:val="00AB7B9F"/>
    <w:rsid w:val="00AB7BCB"/>
    <w:rsid w:val="00AC22BD"/>
    <w:rsid w:val="00AC25C1"/>
    <w:rsid w:val="00AC3FC0"/>
    <w:rsid w:val="00AC41EF"/>
    <w:rsid w:val="00AC5008"/>
    <w:rsid w:val="00AC507F"/>
    <w:rsid w:val="00AC57AF"/>
    <w:rsid w:val="00AC5CFF"/>
    <w:rsid w:val="00AC62CB"/>
    <w:rsid w:val="00AC6859"/>
    <w:rsid w:val="00AC6CCE"/>
    <w:rsid w:val="00AC7A7B"/>
    <w:rsid w:val="00AC7CDB"/>
    <w:rsid w:val="00AD02EE"/>
    <w:rsid w:val="00AD1E79"/>
    <w:rsid w:val="00AD1EF9"/>
    <w:rsid w:val="00AD2852"/>
    <w:rsid w:val="00AD34E2"/>
    <w:rsid w:val="00AD426B"/>
    <w:rsid w:val="00AD6298"/>
    <w:rsid w:val="00AD67A2"/>
    <w:rsid w:val="00AD7BA0"/>
    <w:rsid w:val="00AE63E8"/>
    <w:rsid w:val="00AF1B96"/>
    <w:rsid w:val="00AF2AD7"/>
    <w:rsid w:val="00AF2B25"/>
    <w:rsid w:val="00AF31AE"/>
    <w:rsid w:val="00AF4201"/>
    <w:rsid w:val="00AF49B3"/>
    <w:rsid w:val="00AF521B"/>
    <w:rsid w:val="00AF5C44"/>
    <w:rsid w:val="00AF6EB6"/>
    <w:rsid w:val="00B0036F"/>
    <w:rsid w:val="00B03BA1"/>
    <w:rsid w:val="00B05936"/>
    <w:rsid w:val="00B06233"/>
    <w:rsid w:val="00B06618"/>
    <w:rsid w:val="00B06B49"/>
    <w:rsid w:val="00B11410"/>
    <w:rsid w:val="00B1158E"/>
    <w:rsid w:val="00B11914"/>
    <w:rsid w:val="00B11C8B"/>
    <w:rsid w:val="00B12780"/>
    <w:rsid w:val="00B12D57"/>
    <w:rsid w:val="00B1515C"/>
    <w:rsid w:val="00B1553E"/>
    <w:rsid w:val="00B15D40"/>
    <w:rsid w:val="00B16E7A"/>
    <w:rsid w:val="00B2009D"/>
    <w:rsid w:val="00B201A0"/>
    <w:rsid w:val="00B20BAF"/>
    <w:rsid w:val="00B212BE"/>
    <w:rsid w:val="00B221D1"/>
    <w:rsid w:val="00B23C27"/>
    <w:rsid w:val="00B23C6B"/>
    <w:rsid w:val="00B241CF"/>
    <w:rsid w:val="00B244E1"/>
    <w:rsid w:val="00B2471D"/>
    <w:rsid w:val="00B25566"/>
    <w:rsid w:val="00B27BC7"/>
    <w:rsid w:val="00B3012A"/>
    <w:rsid w:val="00B30BDF"/>
    <w:rsid w:val="00B31608"/>
    <w:rsid w:val="00B318B1"/>
    <w:rsid w:val="00B33BD8"/>
    <w:rsid w:val="00B3411F"/>
    <w:rsid w:val="00B35CBD"/>
    <w:rsid w:val="00B365A8"/>
    <w:rsid w:val="00B368BE"/>
    <w:rsid w:val="00B36C44"/>
    <w:rsid w:val="00B37380"/>
    <w:rsid w:val="00B40850"/>
    <w:rsid w:val="00B42FDD"/>
    <w:rsid w:val="00B43613"/>
    <w:rsid w:val="00B43B66"/>
    <w:rsid w:val="00B442E5"/>
    <w:rsid w:val="00B453FD"/>
    <w:rsid w:val="00B4583C"/>
    <w:rsid w:val="00B460F4"/>
    <w:rsid w:val="00B50242"/>
    <w:rsid w:val="00B5201C"/>
    <w:rsid w:val="00B52C0D"/>
    <w:rsid w:val="00B52F9C"/>
    <w:rsid w:val="00B54656"/>
    <w:rsid w:val="00B556FF"/>
    <w:rsid w:val="00B5783D"/>
    <w:rsid w:val="00B605E6"/>
    <w:rsid w:val="00B60B3D"/>
    <w:rsid w:val="00B64F35"/>
    <w:rsid w:val="00B66195"/>
    <w:rsid w:val="00B6688C"/>
    <w:rsid w:val="00B70AD4"/>
    <w:rsid w:val="00B712DF"/>
    <w:rsid w:val="00B72B0D"/>
    <w:rsid w:val="00B73AC3"/>
    <w:rsid w:val="00B746FF"/>
    <w:rsid w:val="00B747E2"/>
    <w:rsid w:val="00B7490E"/>
    <w:rsid w:val="00B75733"/>
    <w:rsid w:val="00B77BC0"/>
    <w:rsid w:val="00B80C2E"/>
    <w:rsid w:val="00B80D51"/>
    <w:rsid w:val="00B81DFC"/>
    <w:rsid w:val="00B82D1D"/>
    <w:rsid w:val="00B83983"/>
    <w:rsid w:val="00B83A9B"/>
    <w:rsid w:val="00B8498E"/>
    <w:rsid w:val="00B849A7"/>
    <w:rsid w:val="00B849B5"/>
    <w:rsid w:val="00B84A0C"/>
    <w:rsid w:val="00B854D6"/>
    <w:rsid w:val="00B858B8"/>
    <w:rsid w:val="00B85CF4"/>
    <w:rsid w:val="00B85D1C"/>
    <w:rsid w:val="00B8742B"/>
    <w:rsid w:val="00B87460"/>
    <w:rsid w:val="00B87BC9"/>
    <w:rsid w:val="00B915F3"/>
    <w:rsid w:val="00B91F3E"/>
    <w:rsid w:val="00B9228E"/>
    <w:rsid w:val="00B97F86"/>
    <w:rsid w:val="00BA1B57"/>
    <w:rsid w:val="00BA4163"/>
    <w:rsid w:val="00BA4232"/>
    <w:rsid w:val="00BA58CF"/>
    <w:rsid w:val="00BA683E"/>
    <w:rsid w:val="00BB13E1"/>
    <w:rsid w:val="00BB20BC"/>
    <w:rsid w:val="00BB2422"/>
    <w:rsid w:val="00BB3932"/>
    <w:rsid w:val="00BB40F4"/>
    <w:rsid w:val="00BB4734"/>
    <w:rsid w:val="00BB4CFE"/>
    <w:rsid w:val="00BB618E"/>
    <w:rsid w:val="00BB6245"/>
    <w:rsid w:val="00BB6C5C"/>
    <w:rsid w:val="00BB6CD2"/>
    <w:rsid w:val="00BB7084"/>
    <w:rsid w:val="00BB7EEE"/>
    <w:rsid w:val="00BC0F50"/>
    <w:rsid w:val="00BC2691"/>
    <w:rsid w:val="00BC2B0B"/>
    <w:rsid w:val="00BC3AD9"/>
    <w:rsid w:val="00BC493C"/>
    <w:rsid w:val="00BC6354"/>
    <w:rsid w:val="00BC750F"/>
    <w:rsid w:val="00BC770F"/>
    <w:rsid w:val="00BD00B4"/>
    <w:rsid w:val="00BD01D9"/>
    <w:rsid w:val="00BD15EA"/>
    <w:rsid w:val="00BD173F"/>
    <w:rsid w:val="00BD2745"/>
    <w:rsid w:val="00BD2C90"/>
    <w:rsid w:val="00BD352D"/>
    <w:rsid w:val="00BD5024"/>
    <w:rsid w:val="00BD591A"/>
    <w:rsid w:val="00BD6DC2"/>
    <w:rsid w:val="00BD72DC"/>
    <w:rsid w:val="00BD7B02"/>
    <w:rsid w:val="00BE135F"/>
    <w:rsid w:val="00BE17BA"/>
    <w:rsid w:val="00BE1E56"/>
    <w:rsid w:val="00BE24B4"/>
    <w:rsid w:val="00BE3E46"/>
    <w:rsid w:val="00BE43AD"/>
    <w:rsid w:val="00BE4524"/>
    <w:rsid w:val="00BE6579"/>
    <w:rsid w:val="00BE6C2E"/>
    <w:rsid w:val="00BE763F"/>
    <w:rsid w:val="00BF17A5"/>
    <w:rsid w:val="00BF731A"/>
    <w:rsid w:val="00C02D93"/>
    <w:rsid w:val="00C032C4"/>
    <w:rsid w:val="00C039CC"/>
    <w:rsid w:val="00C04B5E"/>
    <w:rsid w:val="00C04D21"/>
    <w:rsid w:val="00C0703A"/>
    <w:rsid w:val="00C07048"/>
    <w:rsid w:val="00C073E8"/>
    <w:rsid w:val="00C11009"/>
    <w:rsid w:val="00C12460"/>
    <w:rsid w:val="00C13AE8"/>
    <w:rsid w:val="00C158CF"/>
    <w:rsid w:val="00C15B57"/>
    <w:rsid w:val="00C16A0E"/>
    <w:rsid w:val="00C16CBE"/>
    <w:rsid w:val="00C16E7F"/>
    <w:rsid w:val="00C207E9"/>
    <w:rsid w:val="00C20A26"/>
    <w:rsid w:val="00C21D42"/>
    <w:rsid w:val="00C23655"/>
    <w:rsid w:val="00C25CA8"/>
    <w:rsid w:val="00C265A9"/>
    <w:rsid w:val="00C26CEB"/>
    <w:rsid w:val="00C2734E"/>
    <w:rsid w:val="00C27AAC"/>
    <w:rsid w:val="00C27C10"/>
    <w:rsid w:val="00C30E7D"/>
    <w:rsid w:val="00C3161C"/>
    <w:rsid w:val="00C319FF"/>
    <w:rsid w:val="00C34379"/>
    <w:rsid w:val="00C34D08"/>
    <w:rsid w:val="00C34EED"/>
    <w:rsid w:val="00C351B7"/>
    <w:rsid w:val="00C35980"/>
    <w:rsid w:val="00C36657"/>
    <w:rsid w:val="00C37B7D"/>
    <w:rsid w:val="00C37B9E"/>
    <w:rsid w:val="00C401D9"/>
    <w:rsid w:val="00C45778"/>
    <w:rsid w:val="00C46650"/>
    <w:rsid w:val="00C466AA"/>
    <w:rsid w:val="00C46DB8"/>
    <w:rsid w:val="00C505E6"/>
    <w:rsid w:val="00C5187E"/>
    <w:rsid w:val="00C524FF"/>
    <w:rsid w:val="00C52603"/>
    <w:rsid w:val="00C52684"/>
    <w:rsid w:val="00C55DFC"/>
    <w:rsid w:val="00C57089"/>
    <w:rsid w:val="00C57A12"/>
    <w:rsid w:val="00C602C1"/>
    <w:rsid w:val="00C60603"/>
    <w:rsid w:val="00C613DE"/>
    <w:rsid w:val="00C617F5"/>
    <w:rsid w:val="00C62328"/>
    <w:rsid w:val="00C63B1D"/>
    <w:rsid w:val="00C640E5"/>
    <w:rsid w:val="00C6423A"/>
    <w:rsid w:val="00C6537F"/>
    <w:rsid w:val="00C65F77"/>
    <w:rsid w:val="00C66BA7"/>
    <w:rsid w:val="00C66D4D"/>
    <w:rsid w:val="00C716A5"/>
    <w:rsid w:val="00C71E08"/>
    <w:rsid w:val="00C74A9C"/>
    <w:rsid w:val="00C74E22"/>
    <w:rsid w:val="00C75D05"/>
    <w:rsid w:val="00C76597"/>
    <w:rsid w:val="00C77F6B"/>
    <w:rsid w:val="00C802C8"/>
    <w:rsid w:val="00C8119B"/>
    <w:rsid w:val="00C8259A"/>
    <w:rsid w:val="00C83146"/>
    <w:rsid w:val="00C85A3D"/>
    <w:rsid w:val="00C862D7"/>
    <w:rsid w:val="00C86CC4"/>
    <w:rsid w:val="00C86E29"/>
    <w:rsid w:val="00C87158"/>
    <w:rsid w:val="00C90A9D"/>
    <w:rsid w:val="00C91754"/>
    <w:rsid w:val="00C92EF3"/>
    <w:rsid w:val="00C94801"/>
    <w:rsid w:val="00C95E6A"/>
    <w:rsid w:val="00C97DE7"/>
    <w:rsid w:val="00CA0255"/>
    <w:rsid w:val="00CA0741"/>
    <w:rsid w:val="00CA44C8"/>
    <w:rsid w:val="00CA576A"/>
    <w:rsid w:val="00CA5DB2"/>
    <w:rsid w:val="00CA78AA"/>
    <w:rsid w:val="00CA7CC7"/>
    <w:rsid w:val="00CB1698"/>
    <w:rsid w:val="00CB1D18"/>
    <w:rsid w:val="00CB43F2"/>
    <w:rsid w:val="00CB4FF6"/>
    <w:rsid w:val="00CB7C5B"/>
    <w:rsid w:val="00CC0261"/>
    <w:rsid w:val="00CC3637"/>
    <w:rsid w:val="00CC4290"/>
    <w:rsid w:val="00CC4951"/>
    <w:rsid w:val="00CC552F"/>
    <w:rsid w:val="00CD00AB"/>
    <w:rsid w:val="00CD295A"/>
    <w:rsid w:val="00CD3845"/>
    <w:rsid w:val="00CD46EA"/>
    <w:rsid w:val="00CE16AD"/>
    <w:rsid w:val="00CE1E09"/>
    <w:rsid w:val="00CE2C29"/>
    <w:rsid w:val="00CE33A3"/>
    <w:rsid w:val="00CE3EEB"/>
    <w:rsid w:val="00CE4756"/>
    <w:rsid w:val="00CE7E6E"/>
    <w:rsid w:val="00CF36DE"/>
    <w:rsid w:val="00CF62C6"/>
    <w:rsid w:val="00D00B3F"/>
    <w:rsid w:val="00D01598"/>
    <w:rsid w:val="00D02ED6"/>
    <w:rsid w:val="00D02F02"/>
    <w:rsid w:val="00D04BE8"/>
    <w:rsid w:val="00D05CEB"/>
    <w:rsid w:val="00D0626F"/>
    <w:rsid w:val="00D12307"/>
    <w:rsid w:val="00D124F6"/>
    <w:rsid w:val="00D13DC4"/>
    <w:rsid w:val="00D14507"/>
    <w:rsid w:val="00D1451C"/>
    <w:rsid w:val="00D151E5"/>
    <w:rsid w:val="00D1608A"/>
    <w:rsid w:val="00D17BCA"/>
    <w:rsid w:val="00D20187"/>
    <w:rsid w:val="00D21849"/>
    <w:rsid w:val="00D236BC"/>
    <w:rsid w:val="00D24953"/>
    <w:rsid w:val="00D249CA"/>
    <w:rsid w:val="00D24DDF"/>
    <w:rsid w:val="00D26EAB"/>
    <w:rsid w:val="00D30998"/>
    <w:rsid w:val="00D31546"/>
    <w:rsid w:val="00D32B27"/>
    <w:rsid w:val="00D33AAB"/>
    <w:rsid w:val="00D41331"/>
    <w:rsid w:val="00D41CAF"/>
    <w:rsid w:val="00D42EF2"/>
    <w:rsid w:val="00D4359E"/>
    <w:rsid w:val="00D44B94"/>
    <w:rsid w:val="00D44C7C"/>
    <w:rsid w:val="00D45504"/>
    <w:rsid w:val="00D46C6E"/>
    <w:rsid w:val="00D471A6"/>
    <w:rsid w:val="00D476A2"/>
    <w:rsid w:val="00D501C6"/>
    <w:rsid w:val="00D5162F"/>
    <w:rsid w:val="00D51864"/>
    <w:rsid w:val="00D521FB"/>
    <w:rsid w:val="00D53126"/>
    <w:rsid w:val="00D557C1"/>
    <w:rsid w:val="00D55DFE"/>
    <w:rsid w:val="00D55F53"/>
    <w:rsid w:val="00D569F3"/>
    <w:rsid w:val="00D575AE"/>
    <w:rsid w:val="00D57668"/>
    <w:rsid w:val="00D61089"/>
    <w:rsid w:val="00D614EF"/>
    <w:rsid w:val="00D6439C"/>
    <w:rsid w:val="00D64906"/>
    <w:rsid w:val="00D67348"/>
    <w:rsid w:val="00D70480"/>
    <w:rsid w:val="00D71746"/>
    <w:rsid w:val="00D7284B"/>
    <w:rsid w:val="00D73C04"/>
    <w:rsid w:val="00D74318"/>
    <w:rsid w:val="00D7559A"/>
    <w:rsid w:val="00D75922"/>
    <w:rsid w:val="00D77754"/>
    <w:rsid w:val="00D77B8B"/>
    <w:rsid w:val="00D81DA0"/>
    <w:rsid w:val="00D82266"/>
    <w:rsid w:val="00D82607"/>
    <w:rsid w:val="00D85007"/>
    <w:rsid w:val="00D86843"/>
    <w:rsid w:val="00D871AA"/>
    <w:rsid w:val="00D90F0D"/>
    <w:rsid w:val="00D917F4"/>
    <w:rsid w:val="00D917FF"/>
    <w:rsid w:val="00D92BD9"/>
    <w:rsid w:val="00D93CA2"/>
    <w:rsid w:val="00D94ADB"/>
    <w:rsid w:val="00D954E5"/>
    <w:rsid w:val="00D95871"/>
    <w:rsid w:val="00D95FC3"/>
    <w:rsid w:val="00D972A0"/>
    <w:rsid w:val="00D976A8"/>
    <w:rsid w:val="00DA20D7"/>
    <w:rsid w:val="00DA29CC"/>
    <w:rsid w:val="00DA3662"/>
    <w:rsid w:val="00DA4B30"/>
    <w:rsid w:val="00DA555B"/>
    <w:rsid w:val="00DB0E99"/>
    <w:rsid w:val="00DB1125"/>
    <w:rsid w:val="00DB1E28"/>
    <w:rsid w:val="00DB2EE3"/>
    <w:rsid w:val="00DB3309"/>
    <w:rsid w:val="00DB4551"/>
    <w:rsid w:val="00DB4DDC"/>
    <w:rsid w:val="00DB55FE"/>
    <w:rsid w:val="00DB599B"/>
    <w:rsid w:val="00DB5D39"/>
    <w:rsid w:val="00DB621C"/>
    <w:rsid w:val="00DC094D"/>
    <w:rsid w:val="00DC0C0B"/>
    <w:rsid w:val="00DC0E1D"/>
    <w:rsid w:val="00DC180F"/>
    <w:rsid w:val="00DC1F87"/>
    <w:rsid w:val="00DC2626"/>
    <w:rsid w:val="00DC2EB6"/>
    <w:rsid w:val="00DC3103"/>
    <w:rsid w:val="00DC4014"/>
    <w:rsid w:val="00DC4BA2"/>
    <w:rsid w:val="00DC53D2"/>
    <w:rsid w:val="00DC5DBB"/>
    <w:rsid w:val="00DC5F1D"/>
    <w:rsid w:val="00DC618C"/>
    <w:rsid w:val="00DC6F46"/>
    <w:rsid w:val="00DC7D47"/>
    <w:rsid w:val="00DD0630"/>
    <w:rsid w:val="00DD0D64"/>
    <w:rsid w:val="00DD1DFD"/>
    <w:rsid w:val="00DD27E4"/>
    <w:rsid w:val="00DD331B"/>
    <w:rsid w:val="00DD571F"/>
    <w:rsid w:val="00DD7FBB"/>
    <w:rsid w:val="00DE1C2E"/>
    <w:rsid w:val="00DE3503"/>
    <w:rsid w:val="00DE402C"/>
    <w:rsid w:val="00DE53FB"/>
    <w:rsid w:val="00DE5480"/>
    <w:rsid w:val="00DE68B1"/>
    <w:rsid w:val="00DE73FD"/>
    <w:rsid w:val="00DF0FA2"/>
    <w:rsid w:val="00DF2226"/>
    <w:rsid w:val="00DF2325"/>
    <w:rsid w:val="00DF39E4"/>
    <w:rsid w:val="00DF3C12"/>
    <w:rsid w:val="00E00AE3"/>
    <w:rsid w:val="00E02DB0"/>
    <w:rsid w:val="00E05677"/>
    <w:rsid w:val="00E07672"/>
    <w:rsid w:val="00E07B0E"/>
    <w:rsid w:val="00E12AEF"/>
    <w:rsid w:val="00E130B3"/>
    <w:rsid w:val="00E14127"/>
    <w:rsid w:val="00E1497A"/>
    <w:rsid w:val="00E154B8"/>
    <w:rsid w:val="00E158D8"/>
    <w:rsid w:val="00E1732D"/>
    <w:rsid w:val="00E17427"/>
    <w:rsid w:val="00E208A9"/>
    <w:rsid w:val="00E208AE"/>
    <w:rsid w:val="00E20A44"/>
    <w:rsid w:val="00E21C89"/>
    <w:rsid w:val="00E21DD7"/>
    <w:rsid w:val="00E2202D"/>
    <w:rsid w:val="00E221FD"/>
    <w:rsid w:val="00E22ED7"/>
    <w:rsid w:val="00E23091"/>
    <w:rsid w:val="00E233DB"/>
    <w:rsid w:val="00E23D27"/>
    <w:rsid w:val="00E24688"/>
    <w:rsid w:val="00E25A4E"/>
    <w:rsid w:val="00E261D1"/>
    <w:rsid w:val="00E26F20"/>
    <w:rsid w:val="00E30F26"/>
    <w:rsid w:val="00E3281B"/>
    <w:rsid w:val="00E34B0E"/>
    <w:rsid w:val="00E41EEE"/>
    <w:rsid w:val="00E42A5B"/>
    <w:rsid w:val="00E42C10"/>
    <w:rsid w:val="00E44D31"/>
    <w:rsid w:val="00E46568"/>
    <w:rsid w:val="00E4666B"/>
    <w:rsid w:val="00E47095"/>
    <w:rsid w:val="00E50199"/>
    <w:rsid w:val="00E5170A"/>
    <w:rsid w:val="00E5451E"/>
    <w:rsid w:val="00E5510F"/>
    <w:rsid w:val="00E554CE"/>
    <w:rsid w:val="00E55652"/>
    <w:rsid w:val="00E57222"/>
    <w:rsid w:val="00E57917"/>
    <w:rsid w:val="00E600C6"/>
    <w:rsid w:val="00E60A82"/>
    <w:rsid w:val="00E6350E"/>
    <w:rsid w:val="00E63AA2"/>
    <w:rsid w:val="00E6494E"/>
    <w:rsid w:val="00E64D48"/>
    <w:rsid w:val="00E6501E"/>
    <w:rsid w:val="00E65DE3"/>
    <w:rsid w:val="00E65F9C"/>
    <w:rsid w:val="00E6640D"/>
    <w:rsid w:val="00E66E11"/>
    <w:rsid w:val="00E67459"/>
    <w:rsid w:val="00E677C5"/>
    <w:rsid w:val="00E700E9"/>
    <w:rsid w:val="00E704C2"/>
    <w:rsid w:val="00E70CE9"/>
    <w:rsid w:val="00E71A23"/>
    <w:rsid w:val="00E7335F"/>
    <w:rsid w:val="00E7360E"/>
    <w:rsid w:val="00E73CB7"/>
    <w:rsid w:val="00E74B5D"/>
    <w:rsid w:val="00E74E20"/>
    <w:rsid w:val="00E753FF"/>
    <w:rsid w:val="00E760A4"/>
    <w:rsid w:val="00E76A8D"/>
    <w:rsid w:val="00E80650"/>
    <w:rsid w:val="00E80DBE"/>
    <w:rsid w:val="00E81511"/>
    <w:rsid w:val="00E820DC"/>
    <w:rsid w:val="00E82F4B"/>
    <w:rsid w:val="00E84660"/>
    <w:rsid w:val="00E856F4"/>
    <w:rsid w:val="00E860E5"/>
    <w:rsid w:val="00E8616A"/>
    <w:rsid w:val="00E91B1B"/>
    <w:rsid w:val="00E91E2E"/>
    <w:rsid w:val="00E921F4"/>
    <w:rsid w:val="00E928E8"/>
    <w:rsid w:val="00EA007C"/>
    <w:rsid w:val="00EA0EFF"/>
    <w:rsid w:val="00EA2454"/>
    <w:rsid w:val="00EA3655"/>
    <w:rsid w:val="00EA3CF4"/>
    <w:rsid w:val="00EA4451"/>
    <w:rsid w:val="00EA64B2"/>
    <w:rsid w:val="00EA75B8"/>
    <w:rsid w:val="00EB21EE"/>
    <w:rsid w:val="00EB2ABC"/>
    <w:rsid w:val="00EB2B3D"/>
    <w:rsid w:val="00EB3015"/>
    <w:rsid w:val="00EB3FFA"/>
    <w:rsid w:val="00EB68F0"/>
    <w:rsid w:val="00EC0BF2"/>
    <w:rsid w:val="00EC1092"/>
    <w:rsid w:val="00EC1ADE"/>
    <w:rsid w:val="00EC2017"/>
    <w:rsid w:val="00EC42D0"/>
    <w:rsid w:val="00EC4B27"/>
    <w:rsid w:val="00EC56C4"/>
    <w:rsid w:val="00EC5A2E"/>
    <w:rsid w:val="00ED1351"/>
    <w:rsid w:val="00ED2970"/>
    <w:rsid w:val="00ED29C8"/>
    <w:rsid w:val="00ED2C0D"/>
    <w:rsid w:val="00ED3B17"/>
    <w:rsid w:val="00ED3F90"/>
    <w:rsid w:val="00ED532B"/>
    <w:rsid w:val="00ED7263"/>
    <w:rsid w:val="00EE028D"/>
    <w:rsid w:val="00EE0B93"/>
    <w:rsid w:val="00EE3388"/>
    <w:rsid w:val="00EE363F"/>
    <w:rsid w:val="00EE4384"/>
    <w:rsid w:val="00EE45CC"/>
    <w:rsid w:val="00EE517F"/>
    <w:rsid w:val="00EE7EFA"/>
    <w:rsid w:val="00EF0268"/>
    <w:rsid w:val="00EF0667"/>
    <w:rsid w:val="00EF081D"/>
    <w:rsid w:val="00EF24A4"/>
    <w:rsid w:val="00EF2551"/>
    <w:rsid w:val="00EF2649"/>
    <w:rsid w:val="00EF26CE"/>
    <w:rsid w:val="00EF32EA"/>
    <w:rsid w:val="00EF3CC8"/>
    <w:rsid w:val="00EF6BAB"/>
    <w:rsid w:val="00F02280"/>
    <w:rsid w:val="00F03045"/>
    <w:rsid w:val="00F03ED5"/>
    <w:rsid w:val="00F0419A"/>
    <w:rsid w:val="00F0424B"/>
    <w:rsid w:val="00F05FC4"/>
    <w:rsid w:val="00F07CB5"/>
    <w:rsid w:val="00F10005"/>
    <w:rsid w:val="00F109F5"/>
    <w:rsid w:val="00F12C3A"/>
    <w:rsid w:val="00F12D22"/>
    <w:rsid w:val="00F136B6"/>
    <w:rsid w:val="00F14F83"/>
    <w:rsid w:val="00F160AB"/>
    <w:rsid w:val="00F2063A"/>
    <w:rsid w:val="00F21078"/>
    <w:rsid w:val="00F21097"/>
    <w:rsid w:val="00F21916"/>
    <w:rsid w:val="00F21B1F"/>
    <w:rsid w:val="00F21D28"/>
    <w:rsid w:val="00F21D90"/>
    <w:rsid w:val="00F23320"/>
    <w:rsid w:val="00F25B47"/>
    <w:rsid w:val="00F26F24"/>
    <w:rsid w:val="00F273C8"/>
    <w:rsid w:val="00F303C6"/>
    <w:rsid w:val="00F334CE"/>
    <w:rsid w:val="00F34020"/>
    <w:rsid w:val="00F35D98"/>
    <w:rsid w:val="00F36335"/>
    <w:rsid w:val="00F36C49"/>
    <w:rsid w:val="00F371D0"/>
    <w:rsid w:val="00F37997"/>
    <w:rsid w:val="00F4550E"/>
    <w:rsid w:val="00F475D8"/>
    <w:rsid w:val="00F50FBE"/>
    <w:rsid w:val="00F512CC"/>
    <w:rsid w:val="00F51721"/>
    <w:rsid w:val="00F52603"/>
    <w:rsid w:val="00F536DA"/>
    <w:rsid w:val="00F5675F"/>
    <w:rsid w:val="00F60C95"/>
    <w:rsid w:val="00F64329"/>
    <w:rsid w:val="00F64FB1"/>
    <w:rsid w:val="00F65115"/>
    <w:rsid w:val="00F6753A"/>
    <w:rsid w:val="00F67EC0"/>
    <w:rsid w:val="00F71A78"/>
    <w:rsid w:val="00F727DC"/>
    <w:rsid w:val="00F7281A"/>
    <w:rsid w:val="00F72C07"/>
    <w:rsid w:val="00F74822"/>
    <w:rsid w:val="00F74F60"/>
    <w:rsid w:val="00F7501A"/>
    <w:rsid w:val="00F7644C"/>
    <w:rsid w:val="00F77283"/>
    <w:rsid w:val="00F77647"/>
    <w:rsid w:val="00F80948"/>
    <w:rsid w:val="00F80B72"/>
    <w:rsid w:val="00F81679"/>
    <w:rsid w:val="00F81BB6"/>
    <w:rsid w:val="00F8242A"/>
    <w:rsid w:val="00F84F35"/>
    <w:rsid w:val="00F85972"/>
    <w:rsid w:val="00F869EE"/>
    <w:rsid w:val="00F86C4B"/>
    <w:rsid w:val="00F86EDF"/>
    <w:rsid w:val="00F87B4F"/>
    <w:rsid w:val="00F87CEB"/>
    <w:rsid w:val="00F920AD"/>
    <w:rsid w:val="00F941E8"/>
    <w:rsid w:val="00F94BB0"/>
    <w:rsid w:val="00F95C1C"/>
    <w:rsid w:val="00FA1943"/>
    <w:rsid w:val="00FA257C"/>
    <w:rsid w:val="00FA2A45"/>
    <w:rsid w:val="00FA46B6"/>
    <w:rsid w:val="00FA6E10"/>
    <w:rsid w:val="00FA7F29"/>
    <w:rsid w:val="00FB06D9"/>
    <w:rsid w:val="00FB0E68"/>
    <w:rsid w:val="00FB6F94"/>
    <w:rsid w:val="00FB73EE"/>
    <w:rsid w:val="00FB7E81"/>
    <w:rsid w:val="00FC0761"/>
    <w:rsid w:val="00FC0BE9"/>
    <w:rsid w:val="00FC2EA5"/>
    <w:rsid w:val="00FC3DE7"/>
    <w:rsid w:val="00FC40B2"/>
    <w:rsid w:val="00FC4811"/>
    <w:rsid w:val="00FC4EA9"/>
    <w:rsid w:val="00FC5C41"/>
    <w:rsid w:val="00FC6572"/>
    <w:rsid w:val="00FC696E"/>
    <w:rsid w:val="00FD040C"/>
    <w:rsid w:val="00FD1A0D"/>
    <w:rsid w:val="00FD7C24"/>
    <w:rsid w:val="00FE1C3C"/>
    <w:rsid w:val="00FE22F3"/>
    <w:rsid w:val="00FE3724"/>
    <w:rsid w:val="00FE53AF"/>
    <w:rsid w:val="00FE7798"/>
    <w:rsid w:val="00FF0DA0"/>
    <w:rsid w:val="00FF236D"/>
    <w:rsid w:val="00FF2B05"/>
    <w:rsid w:val="00FF3B06"/>
    <w:rsid w:val="00FF46B3"/>
    <w:rsid w:val="00FF6211"/>
    <w:rsid w:val="00FF6B90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10" w:unhideWhenUsed="0" w:qFormat="1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F4B"/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uiPriority w:val="99"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3">
    <w:name w:val="annotation reference"/>
    <w:uiPriority w:val="99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rsid w:val="002C3F0D"/>
    <w:pPr>
      <w:autoSpaceDE w:val="0"/>
      <w:autoSpaceDN w:val="0"/>
      <w:adjustRightInd w:val="0"/>
    </w:pPr>
    <w:rPr>
      <w:rFonts w:eastAsia="Calibri"/>
      <w:color w:val="000000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uiPriority w:val="99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uiPriority w:val="2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10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f4"/>
    <w:uiPriority w:val="10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onsPlusNormal0">
    <w:name w:val="ConsPlusNormal Знак"/>
    <w:link w:val="ConsPlusNormal"/>
    <w:locked/>
    <w:rsid w:val="00B854D6"/>
    <w:rPr>
      <w:rFonts w:ascii="Arial" w:eastAsia="Calibri" w:hAnsi="Arial" w:cs="Arial"/>
      <w:lang w:eastAsia="en-US"/>
    </w:rPr>
  </w:style>
  <w:style w:type="table" w:customStyle="1" w:styleId="19">
    <w:name w:val="Сетка таблицы1"/>
    <w:basedOn w:val="a1"/>
    <w:next w:val="ad"/>
    <w:uiPriority w:val="59"/>
    <w:rsid w:val="006A5F9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тиль11"/>
    <w:basedOn w:val="a1"/>
    <w:uiPriority w:val="99"/>
    <w:rsid w:val="006A5F95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1F4E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Стиль21"/>
    <w:uiPriority w:val="99"/>
    <w:rsid w:val="006A5F95"/>
  </w:style>
  <w:style w:type="numbering" w:customStyle="1" w:styleId="29">
    <w:name w:val="Нет списка2"/>
    <w:next w:val="a2"/>
    <w:uiPriority w:val="99"/>
    <w:semiHidden/>
    <w:unhideWhenUsed/>
    <w:rsid w:val="006A6720"/>
  </w:style>
  <w:style w:type="paragraph" w:customStyle="1" w:styleId="msonormal0">
    <w:name w:val="msonormal"/>
    <w:basedOn w:val="a"/>
    <w:rsid w:val="006A6720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6A6720"/>
    <w:pPr>
      <w:ind w:left="720" w:firstLine="720"/>
      <w:jc w:val="both"/>
    </w:pPr>
    <w:rPr>
      <w:szCs w:val="20"/>
    </w:rPr>
  </w:style>
  <w:style w:type="paragraph" w:customStyle="1" w:styleId="Heading">
    <w:name w:val="Heading"/>
    <w:rsid w:val="006A6720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6A6720"/>
    <w:pPr>
      <w:ind w:left="720"/>
      <w:contextualSpacing/>
    </w:pPr>
    <w:rPr>
      <w:rFonts w:eastAsia="Calibri"/>
    </w:rPr>
  </w:style>
  <w:style w:type="paragraph" w:customStyle="1" w:styleId="111">
    <w:name w:val="Без интервала11"/>
    <w:uiPriority w:val="99"/>
    <w:rsid w:val="006A6720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6A6720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6A6720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a">
    <w:name w:val="Без интервала2"/>
    <w:uiPriority w:val="99"/>
    <w:rsid w:val="006A6720"/>
    <w:rPr>
      <w:rFonts w:ascii="Calibri" w:eastAsia="Calibri" w:hAnsi="Calibri"/>
      <w:sz w:val="22"/>
      <w:szCs w:val="22"/>
    </w:rPr>
  </w:style>
  <w:style w:type="paragraph" w:customStyle="1" w:styleId="112">
    <w:name w:val="Абзац списка11"/>
    <w:basedOn w:val="a"/>
    <w:uiPriority w:val="99"/>
    <w:rsid w:val="006A6720"/>
    <w:pPr>
      <w:ind w:left="720"/>
      <w:contextualSpacing/>
    </w:pPr>
  </w:style>
  <w:style w:type="paragraph" w:customStyle="1" w:styleId="pc">
    <w:name w:val="pc"/>
    <w:basedOn w:val="a"/>
    <w:uiPriority w:val="99"/>
    <w:rsid w:val="006A6720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6A6720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rsid w:val="006A6720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6A6720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6A6720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6A6720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6A6720"/>
  </w:style>
  <w:style w:type="character" w:customStyle="1" w:styleId="msgtext">
    <w:name w:val="msgtext"/>
    <w:rsid w:val="006A6720"/>
  </w:style>
  <w:style w:type="character" w:customStyle="1" w:styleId="bold1">
    <w:name w:val="bold1"/>
    <w:rsid w:val="006A6720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6A6720"/>
    <w:rPr>
      <w:rFonts w:ascii="Times New Roman" w:hAnsi="Times New Roman" w:cs="Times New Roman" w:hint="default"/>
      <w:sz w:val="24"/>
      <w:szCs w:val="24"/>
    </w:rPr>
  </w:style>
  <w:style w:type="table" w:customStyle="1" w:styleId="113">
    <w:name w:val="Сетка таблицы11"/>
    <w:basedOn w:val="a1"/>
    <w:next w:val="ad"/>
    <w:rsid w:val="006A6720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rsid w:val="006A672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rsid w:val="006A672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rsid w:val="006A672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6A672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semiHidden/>
    <w:unhideWhenUsed/>
    <w:rsid w:val="006A6720"/>
  </w:style>
  <w:style w:type="paragraph" w:customStyle="1" w:styleId="xl3501">
    <w:name w:val="xl3501"/>
    <w:basedOn w:val="a"/>
    <w:rsid w:val="006A6720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6A67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6A67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6A672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6A672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6A672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6A6720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6A672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6A67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6A672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6A672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6A67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6A67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6A672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6A672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6A672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6A6720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6A672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6A67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6A672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6A672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6A6720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6A6720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6A6720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6A6720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6A6720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6A6720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6A67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6A67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6A67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6A6720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6A672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6A672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6A6720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6A672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6A672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6A672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6A6720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6A672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6A672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6A672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6A672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6A672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6A6720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6A67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6A67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6A672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6A6720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6A672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6A672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6A67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6A672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6A6720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6A672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6A6720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6A67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6A6720"/>
  </w:style>
  <w:style w:type="paragraph" w:styleId="HTML">
    <w:name w:val="HTML Preformatted"/>
    <w:basedOn w:val="a"/>
    <w:link w:val="HTML0"/>
    <w:uiPriority w:val="99"/>
    <w:unhideWhenUsed/>
    <w:rsid w:val="006A6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A6720"/>
    <w:rPr>
      <w:rFonts w:ascii="Courier New" w:hAnsi="Courier New" w:cs="Courier New"/>
    </w:rPr>
  </w:style>
  <w:style w:type="character" w:customStyle="1" w:styleId="2c">
    <w:name w:val="Основной текст (2)_"/>
    <w:rsid w:val="00B30BD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30BDF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30BDF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30BDF"/>
  </w:style>
  <w:style w:type="character" w:customStyle="1" w:styleId="212">
    <w:name w:val="Основной текст с отступом 2 Знак1"/>
    <w:basedOn w:val="a0"/>
    <w:uiPriority w:val="99"/>
    <w:semiHidden/>
    <w:rsid w:val="00B30BDF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30BDF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30B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30BDF"/>
    <w:pPr>
      <w:spacing w:before="100" w:beforeAutospacing="1" w:after="100" w:afterAutospacing="1"/>
      <w:jc w:val="both"/>
    </w:pPr>
  </w:style>
  <w:style w:type="paragraph" w:customStyle="1" w:styleId="140">
    <w:name w:val="Обычный + 14 пт"/>
    <w:aliases w:val="Первая строка:  1,25 см,Справа:  -0 см,Междустр.интервал: ..."/>
    <w:basedOn w:val="af0"/>
    <w:rsid w:val="00B30BDF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30BDF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30BDF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30BDF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30BDF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30BDF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30BDF"/>
  </w:style>
  <w:style w:type="paragraph" w:customStyle="1" w:styleId="CharCharCharChar">
    <w:name w:val="Char Char Знак Знак Char Char"/>
    <w:basedOn w:val="a"/>
    <w:rsid w:val="00B30BDF"/>
    <w:pPr>
      <w:jc w:val="both"/>
    </w:pPr>
    <w:rPr>
      <w:lang w:val="pl-PL" w:eastAsia="pl-PL"/>
    </w:rPr>
  </w:style>
  <w:style w:type="character" w:customStyle="1" w:styleId="FontStyle12">
    <w:name w:val="Font Style12"/>
    <w:rsid w:val="00B30BDF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30BDF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30BDF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3">
    <w:name w:val="Основной текст с отступом 21"/>
    <w:basedOn w:val="a"/>
    <w:rsid w:val="00B30BDF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1">
    <w:name w:val="Нет списка111"/>
    <w:next w:val="a2"/>
    <w:uiPriority w:val="99"/>
    <w:semiHidden/>
    <w:unhideWhenUsed/>
    <w:rsid w:val="00B30BDF"/>
  </w:style>
  <w:style w:type="table" w:customStyle="1" w:styleId="121">
    <w:name w:val="Сетка таблицы12"/>
    <w:basedOn w:val="a1"/>
    <w:next w:val="ad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Знак"/>
    <w:basedOn w:val="a"/>
    <w:rsid w:val="00B30BDF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30BDF"/>
  </w:style>
  <w:style w:type="paragraph" w:customStyle="1" w:styleId="61">
    <w:name w:val="Основной текст6"/>
    <w:basedOn w:val="a"/>
    <w:rsid w:val="00B30BDF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4">
    <w:name w:val="Сетка таблицы2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ветлая заливка1"/>
    <w:basedOn w:val="a1"/>
    <w:uiPriority w:val="60"/>
    <w:rsid w:val="00B30BDF"/>
    <w:pPr>
      <w:ind w:firstLine="709"/>
      <w:jc w:val="both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30BDF"/>
    <w:pPr>
      <w:ind w:firstLine="709"/>
      <w:jc w:val="both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30BDF"/>
  </w:style>
  <w:style w:type="numbering" w:customStyle="1" w:styleId="42">
    <w:name w:val="Нет списка4"/>
    <w:next w:val="a2"/>
    <w:uiPriority w:val="99"/>
    <w:semiHidden/>
    <w:rsid w:val="00B30BDF"/>
  </w:style>
  <w:style w:type="character" w:customStyle="1" w:styleId="9pt0pt">
    <w:name w:val="Основной текст + 9 pt;Интервал 0 pt"/>
    <w:rsid w:val="00B30BDF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30BDF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30BDF"/>
  </w:style>
  <w:style w:type="paragraph" w:customStyle="1" w:styleId="1f0">
    <w:name w:val="Знак1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30BDF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30BDF"/>
  </w:style>
  <w:style w:type="character" w:customStyle="1" w:styleId="blk">
    <w:name w:val="blk"/>
    <w:rsid w:val="00B30BDF"/>
  </w:style>
  <w:style w:type="character" w:customStyle="1" w:styleId="ep">
    <w:name w:val="ep"/>
    <w:rsid w:val="00B30BDF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30BDF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30BDF"/>
    <w:rPr>
      <w:rFonts w:ascii="Cambria" w:eastAsia="MS Mincho" w:hAnsi="Cambria" w:cs="Times New Roman"/>
      <w:sz w:val="24"/>
      <w:szCs w:val="24"/>
      <w:lang w:eastAsia="en-US"/>
    </w:rPr>
  </w:style>
  <w:style w:type="character" w:styleId="affc">
    <w:name w:val="endnote reference"/>
    <w:uiPriority w:val="99"/>
    <w:rsid w:val="00B30BDF"/>
    <w:rPr>
      <w:vertAlign w:val="superscript"/>
    </w:rPr>
  </w:style>
  <w:style w:type="paragraph" w:customStyle="1" w:styleId="affd">
    <w:name w:val="Содержимое таблицы"/>
    <w:basedOn w:val="a"/>
    <w:rsid w:val="00B30BDF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30BDF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30BDF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30BDF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30BDF"/>
    <w:rPr>
      <w:rFonts w:ascii="Arial" w:hAnsi="Arial" w:cs="Arial"/>
      <w:bCs/>
    </w:rPr>
  </w:style>
  <w:style w:type="paragraph" w:customStyle="1" w:styleId="Norm2">
    <w:name w:val="Norm2"/>
    <w:basedOn w:val="a"/>
    <w:rsid w:val="00B30BDF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30BDF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1">
    <w:name w:val="Оглавление 31"/>
    <w:basedOn w:val="a"/>
    <w:next w:val="a"/>
    <w:autoRedefine/>
    <w:uiPriority w:val="39"/>
    <w:unhideWhenUsed/>
    <w:rsid w:val="00B30BDF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30BDF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30BDF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30BDF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30BDF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30BDF"/>
  </w:style>
  <w:style w:type="paragraph" w:customStyle="1" w:styleId="Char">
    <w:name w:val="Char Знак Знак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30BDF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30BDF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30BDF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30BDF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30BDF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30BDF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30B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30BD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30BDF"/>
    <w:rPr>
      <w:rFonts w:ascii="Arial" w:hAnsi="Arial" w:cs="Times New Roman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30BDF"/>
    <w:pPr>
      <w:ind w:left="57"/>
    </w:pPr>
  </w:style>
  <w:style w:type="paragraph" w:customStyle="1" w:styleId="2f">
    <w:name w:val="Таблотст2"/>
    <w:basedOn w:val="afff2"/>
    <w:rsid w:val="00B30BDF"/>
    <w:pPr>
      <w:ind w:left="113"/>
    </w:pPr>
  </w:style>
  <w:style w:type="character" w:customStyle="1" w:styleId="hl">
    <w:name w:val="hl"/>
    <w:rsid w:val="00B30BDF"/>
  </w:style>
  <w:style w:type="character" w:customStyle="1" w:styleId="googqs-tidbit-0">
    <w:name w:val="goog_qs-tidbit-0"/>
    <w:rsid w:val="00B30BDF"/>
  </w:style>
  <w:style w:type="paragraph" w:customStyle="1" w:styleId="1f8">
    <w:name w:val="Знак1 Знак Знак Знак"/>
    <w:basedOn w:val="a"/>
    <w:rsid w:val="00B30BDF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30BD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30BDF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30BDF"/>
    <w:rPr>
      <w:rFonts w:ascii="Calibri" w:eastAsia="Times New Roman" w:hAnsi="Calibri" w:cs="Times New Roman"/>
      <w:szCs w:val="21"/>
      <w:lang w:eastAsia="en-US"/>
    </w:rPr>
  </w:style>
  <w:style w:type="numbering" w:customStyle="1" w:styleId="122">
    <w:name w:val="Нет списка12"/>
    <w:next w:val="a2"/>
    <w:semiHidden/>
    <w:rsid w:val="00B30BDF"/>
  </w:style>
  <w:style w:type="table" w:customStyle="1" w:styleId="1120">
    <w:name w:val="Сетка таблицы112"/>
    <w:basedOn w:val="a1"/>
    <w:next w:val="ad"/>
    <w:rsid w:val="00B30BD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30BDF"/>
    <w:rPr>
      <w:sz w:val="24"/>
      <w:szCs w:val="24"/>
    </w:rPr>
  </w:style>
  <w:style w:type="paragraph" w:customStyle="1" w:styleId="1f9">
    <w:name w:val="Обычный (веб)1"/>
    <w:basedOn w:val="a"/>
    <w:rsid w:val="00B30BDF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30BDF"/>
  </w:style>
  <w:style w:type="numbering" w:customStyle="1" w:styleId="130">
    <w:name w:val="Нет списка13"/>
    <w:next w:val="a2"/>
    <w:semiHidden/>
    <w:rsid w:val="00B30BDF"/>
  </w:style>
  <w:style w:type="table" w:customStyle="1" w:styleId="81">
    <w:name w:val="Сетка таблицы8"/>
    <w:basedOn w:val="a1"/>
    <w:next w:val="ad"/>
    <w:uiPriority w:val="59"/>
    <w:rsid w:val="00B30BD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2"/>
    <w:uiPriority w:val="99"/>
    <w:semiHidden/>
    <w:unhideWhenUsed/>
    <w:rsid w:val="00B30BDF"/>
  </w:style>
  <w:style w:type="table" w:customStyle="1" w:styleId="510">
    <w:name w:val="Сетка таблицы5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7">
    <w:name w:val="Нет списка21"/>
    <w:next w:val="a2"/>
    <w:uiPriority w:val="99"/>
    <w:semiHidden/>
    <w:rsid w:val="00B30BDF"/>
  </w:style>
  <w:style w:type="table" w:customStyle="1" w:styleId="123">
    <w:name w:val="Светлая заливка12"/>
    <w:basedOn w:val="a1"/>
    <w:uiPriority w:val="60"/>
    <w:rsid w:val="00B30BDF"/>
    <w:pPr>
      <w:ind w:firstLine="709"/>
      <w:jc w:val="both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2">
    <w:name w:val="Светлая заливка111"/>
    <w:basedOn w:val="a1"/>
    <w:uiPriority w:val="60"/>
    <w:rsid w:val="00B30BDF"/>
    <w:pPr>
      <w:ind w:firstLine="709"/>
      <w:jc w:val="both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2">
    <w:name w:val="Нет списка31"/>
    <w:next w:val="a2"/>
    <w:uiPriority w:val="99"/>
    <w:semiHidden/>
    <w:rsid w:val="00B30BDF"/>
  </w:style>
  <w:style w:type="numbering" w:customStyle="1" w:styleId="411">
    <w:name w:val="Нет списка41"/>
    <w:next w:val="a2"/>
    <w:uiPriority w:val="99"/>
    <w:semiHidden/>
    <w:rsid w:val="00B30BDF"/>
  </w:style>
  <w:style w:type="numbering" w:customStyle="1" w:styleId="511">
    <w:name w:val="Нет списка51"/>
    <w:next w:val="a2"/>
    <w:uiPriority w:val="99"/>
    <w:semiHidden/>
    <w:rsid w:val="00B30BDF"/>
  </w:style>
  <w:style w:type="numbering" w:customStyle="1" w:styleId="1210">
    <w:name w:val="Нет списка121"/>
    <w:next w:val="a2"/>
    <w:semiHidden/>
    <w:rsid w:val="00B30BDF"/>
  </w:style>
  <w:style w:type="table" w:customStyle="1" w:styleId="11111">
    <w:name w:val="Сетка таблицы1111"/>
    <w:basedOn w:val="a1"/>
    <w:next w:val="ad"/>
    <w:rsid w:val="00B30BD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1">
    <w:name w:val="Char Char Знак Знак Char Char1"/>
    <w:basedOn w:val="a"/>
    <w:rsid w:val="00B30BDF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30BDF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30BDF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0">
    <w:name w:val="Основной текст с отступом 211"/>
    <w:basedOn w:val="a"/>
    <w:rsid w:val="00B30BDF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1">
    <w:name w:val="Основной текст 211"/>
    <w:basedOn w:val="a"/>
    <w:rsid w:val="00B30BDF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30BDF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30BDF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30BD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39">
    <w:name w:val="Основной текст3"/>
    <w:basedOn w:val="a"/>
    <w:rsid w:val="00B30BDF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30BDF"/>
  </w:style>
  <w:style w:type="numbering" w:customStyle="1" w:styleId="82">
    <w:name w:val="Нет списка8"/>
    <w:next w:val="a2"/>
    <w:uiPriority w:val="99"/>
    <w:semiHidden/>
    <w:unhideWhenUsed/>
    <w:rsid w:val="00B30BDF"/>
  </w:style>
  <w:style w:type="numbering" w:customStyle="1" w:styleId="91">
    <w:name w:val="Нет списка9"/>
    <w:next w:val="a2"/>
    <w:uiPriority w:val="99"/>
    <w:semiHidden/>
    <w:unhideWhenUsed/>
    <w:rsid w:val="00B30BDF"/>
  </w:style>
  <w:style w:type="table" w:customStyle="1" w:styleId="92">
    <w:name w:val="Сетка таблицы9"/>
    <w:basedOn w:val="a1"/>
    <w:next w:val="ad"/>
    <w:uiPriority w:val="3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B30BDF"/>
  </w:style>
  <w:style w:type="numbering" w:customStyle="1" w:styleId="141">
    <w:name w:val="Нет списка14"/>
    <w:next w:val="a2"/>
    <w:uiPriority w:val="99"/>
    <w:semiHidden/>
    <w:unhideWhenUsed/>
    <w:rsid w:val="00B30BDF"/>
  </w:style>
  <w:style w:type="table" w:customStyle="1" w:styleId="101">
    <w:name w:val="Сетка таблицы10"/>
    <w:basedOn w:val="a1"/>
    <w:next w:val="ad"/>
    <w:uiPriority w:val="3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2"/>
    <w:uiPriority w:val="99"/>
    <w:semiHidden/>
    <w:unhideWhenUsed/>
    <w:rsid w:val="00B30BDF"/>
  </w:style>
  <w:style w:type="paragraph" w:customStyle="1" w:styleId="1fa">
    <w:name w:val="Подзаголовок1"/>
    <w:basedOn w:val="a"/>
    <w:next w:val="a"/>
    <w:uiPriority w:val="11"/>
    <w:qFormat/>
    <w:rsid w:val="00B30BDF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30BDF"/>
    <w:rPr>
      <w:rFonts w:ascii="Calibri Light" w:eastAsia="Times New Roman" w:hAnsi="Calibri Light" w:cs="Times New Roman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30BDF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30BDF"/>
    <w:rPr>
      <w:rFonts w:ascii="Calibri" w:eastAsia="Times New Roman" w:hAnsi="Calibri" w:cs="Times New Roman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30BDF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30BDF"/>
    <w:rPr>
      <w:rFonts w:ascii="Calibri" w:eastAsia="Times New Roman" w:hAnsi="Calibri" w:cs="Times New Roman"/>
      <w:b/>
      <w:bCs/>
      <w:i/>
      <w:iCs/>
      <w:lang w:eastAsia="en-US"/>
    </w:rPr>
  </w:style>
  <w:style w:type="character" w:styleId="afffc">
    <w:name w:val="Subtle Emphasis"/>
    <w:uiPriority w:val="19"/>
    <w:qFormat/>
    <w:rsid w:val="00B30BDF"/>
    <w:rPr>
      <w:i/>
      <w:iCs/>
    </w:rPr>
  </w:style>
  <w:style w:type="character" w:styleId="afffd">
    <w:name w:val="Subtle Reference"/>
    <w:uiPriority w:val="31"/>
    <w:qFormat/>
    <w:rsid w:val="00B30BDF"/>
    <w:rPr>
      <w:b/>
      <w:bCs/>
    </w:rPr>
  </w:style>
  <w:style w:type="character" w:styleId="afffe">
    <w:name w:val="Intense Reference"/>
    <w:uiPriority w:val="32"/>
    <w:qFormat/>
    <w:rsid w:val="00B30BDF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30BDF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30BDF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30BDF"/>
    <w:rPr>
      <w:color w:val="808080"/>
    </w:rPr>
  </w:style>
  <w:style w:type="paragraph" w:styleId="affa">
    <w:name w:val="endnote text"/>
    <w:basedOn w:val="a"/>
    <w:link w:val="1fe"/>
    <w:uiPriority w:val="99"/>
    <w:unhideWhenUsed/>
    <w:rsid w:val="00B30BDF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30BDF"/>
  </w:style>
  <w:style w:type="paragraph" w:styleId="1ff">
    <w:name w:val="index 1"/>
    <w:basedOn w:val="a"/>
    <w:next w:val="a"/>
    <w:autoRedefine/>
    <w:semiHidden/>
    <w:unhideWhenUsed/>
    <w:rsid w:val="00B30BDF"/>
    <w:pPr>
      <w:ind w:left="240" w:hanging="240"/>
    </w:pPr>
  </w:style>
  <w:style w:type="paragraph" w:styleId="afff1">
    <w:name w:val="index heading"/>
    <w:basedOn w:val="a"/>
    <w:next w:val="1ff"/>
    <w:semiHidden/>
    <w:unhideWhenUsed/>
    <w:rsid w:val="00B30BDF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1ff0"/>
    <w:rsid w:val="00B30BD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1ff0">
    <w:name w:val="Шапка Знак1"/>
    <w:basedOn w:val="a0"/>
    <w:link w:val="afff3"/>
    <w:rsid w:val="00B30BD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30BDF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30BDF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30BDF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30BD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30BDF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30BDF"/>
    <w:rPr>
      <w:i/>
      <w:iCs/>
      <w:color w:val="000000" w:themeColor="text1"/>
      <w:sz w:val="24"/>
      <w:szCs w:val="24"/>
    </w:rPr>
  </w:style>
  <w:style w:type="paragraph" w:styleId="afffb">
    <w:name w:val="Intense Quote"/>
    <w:basedOn w:val="a"/>
    <w:next w:val="a"/>
    <w:link w:val="afffa"/>
    <w:uiPriority w:val="30"/>
    <w:qFormat/>
    <w:rsid w:val="00B30BDF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1ff3">
    <w:name w:val="Выделенная цитата Знак1"/>
    <w:basedOn w:val="a0"/>
    <w:uiPriority w:val="30"/>
    <w:rsid w:val="00B30BDF"/>
    <w:rPr>
      <w:b/>
      <w:bCs/>
      <w:i/>
      <w:iCs/>
      <w:color w:val="5B9BD5" w:themeColor="accent1"/>
      <w:sz w:val="24"/>
      <w:szCs w:val="24"/>
    </w:rPr>
  </w:style>
  <w:style w:type="character" w:styleId="affff0">
    <w:name w:val="Book Title"/>
    <w:basedOn w:val="a0"/>
    <w:uiPriority w:val="33"/>
    <w:qFormat/>
    <w:rsid w:val="00B30BDF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4B088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uiPriority w:val="99"/>
    <w:rsid w:val="00A5484A"/>
  </w:style>
  <w:style w:type="character" w:customStyle="1" w:styleId="CaptionChar">
    <w:name w:val="Caption Char"/>
    <w:uiPriority w:val="99"/>
    <w:rsid w:val="00A5484A"/>
  </w:style>
  <w:style w:type="paragraph" w:styleId="2f4">
    <w:name w:val="toc 2"/>
    <w:basedOn w:val="a"/>
    <w:next w:val="a"/>
    <w:uiPriority w:val="39"/>
    <w:unhideWhenUsed/>
    <w:rsid w:val="00A5484A"/>
    <w:pPr>
      <w:widowControl w:val="0"/>
      <w:spacing w:after="57" w:line="100" w:lineRule="atLeast"/>
      <w:ind w:left="283"/>
    </w:pPr>
    <w:rPr>
      <w:sz w:val="20"/>
      <w:szCs w:val="20"/>
      <w:lang w:eastAsia="ar-SA"/>
    </w:rPr>
  </w:style>
  <w:style w:type="paragraph" w:styleId="3a">
    <w:name w:val="toc 3"/>
    <w:basedOn w:val="a"/>
    <w:next w:val="a"/>
    <w:uiPriority w:val="39"/>
    <w:unhideWhenUsed/>
    <w:rsid w:val="00A5484A"/>
    <w:pPr>
      <w:widowControl w:val="0"/>
      <w:spacing w:after="57" w:line="100" w:lineRule="atLeast"/>
      <w:ind w:left="567"/>
    </w:pPr>
    <w:rPr>
      <w:sz w:val="20"/>
      <w:szCs w:val="20"/>
      <w:lang w:eastAsia="ar-SA"/>
    </w:rPr>
  </w:style>
  <w:style w:type="paragraph" w:styleId="43">
    <w:name w:val="toc 4"/>
    <w:basedOn w:val="a"/>
    <w:next w:val="a"/>
    <w:uiPriority w:val="39"/>
    <w:unhideWhenUsed/>
    <w:rsid w:val="00A5484A"/>
    <w:pPr>
      <w:widowControl w:val="0"/>
      <w:spacing w:after="57" w:line="100" w:lineRule="atLeast"/>
      <w:ind w:left="850"/>
    </w:pPr>
    <w:rPr>
      <w:sz w:val="20"/>
      <w:szCs w:val="20"/>
      <w:lang w:eastAsia="ar-SA"/>
    </w:rPr>
  </w:style>
  <w:style w:type="paragraph" w:styleId="53">
    <w:name w:val="toc 5"/>
    <w:basedOn w:val="a"/>
    <w:next w:val="a"/>
    <w:uiPriority w:val="39"/>
    <w:unhideWhenUsed/>
    <w:rsid w:val="00A5484A"/>
    <w:pPr>
      <w:widowControl w:val="0"/>
      <w:spacing w:after="57" w:line="100" w:lineRule="atLeast"/>
      <w:ind w:left="1134"/>
    </w:pPr>
    <w:rPr>
      <w:sz w:val="20"/>
      <w:szCs w:val="20"/>
      <w:lang w:eastAsia="ar-SA"/>
    </w:rPr>
  </w:style>
  <w:style w:type="paragraph" w:styleId="64">
    <w:name w:val="toc 6"/>
    <w:basedOn w:val="a"/>
    <w:next w:val="a"/>
    <w:uiPriority w:val="39"/>
    <w:unhideWhenUsed/>
    <w:rsid w:val="00A5484A"/>
    <w:pPr>
      <w:widowControl w:val="0"/>
      <w:spacing w:after="57" w:line="100" w:lineRule="atLeast"/>
      <w:ind w:left="1417"/>
    </w:pPr>
    <w:rPr>
      <w:sz w:val="20"/>
      <w:szCs w:val="20"/>
      <w:lang w:eastAsia="ar-SA"/>
    </w:rPr>
  </w:style>
  <w:style w:type="paragraph" w:styleId="73">
    <w:name w:val="toc 7"/>
    <w:basedOn w:val="a"/>
    <w:next w:val="a"/>
    <w:uiPriority w:val="39"/>
    <w:unhideWhenUsed/>
    <w:rsid w:val="00A5484A"/>
    <w:pPr>
      <w:widowControl w:val="0"/>
      <w:spacing w:after="57" w:line="100" w:lineRule="atLeast"/>
      <w:ind w:left="1701"/>
    </w:pPr>
    <w:rPr>
      <w:sz w:val="20"/>
      <w:szCs w:val="20"/>
      <w:lang w:eastAsia="ar-SA"/>
    </w:rPr>
  </w:style>
  <w:style w:type="paragraph" w:styleId="83">
    <w:name w:val="toc 8"/>
    <w:basedOn w:val="a"/>
    <w:next w:val="a"/>
    <w:uiPriority w:val="39"/>
    <w:unhideWhenUsed/>
    <w:rsid w:val="00A5484A"/>
    <w:pPr>
      <w:widowControl w:val="0"/>
      <w:spacing w:after="57" w:line="100" w:lineRule="atLeast"/>
      <w:ind w:left="1984"/>
    </w:pPr>
    <w:rPr>
      <w:sz w:val="20"/>
      <w:szCs w:val="20"/>
      <w:lang w:eastAsia="ar-SA"/>
    </w:rPr>
  </w:style>
  <w:style w:type="paragraph" w:styleId="93">
    <w:name w:val="toc 9"/>
    <w:basedOn w:val="a"/>
    <w:next w:val="a"/>
    <w:uiPriority w:val="39"/>
    <w:unhideWhenUsed/>
    <w:rsid w:val="00A5484A"/>
    <w:pPr>
      <w:widowControl w:val="0"/>
      <w:spacing w:after="57" w:line="100" w:lineRule="atLeast"/>
      <w:ind w:left="2268"/>
    </w:pPr>
    <w:rPr>
      <w:sz w:val="20"/>
      <w:szCs w:val="20"/>
      <w:lang w:eastAsia="ar-SA"/>
    </w:rPr>
  </w:style>
  <w:style w:type="paragraph" w:styleId="affff1">
    <w:name w:val="TOC Heading"/>
    <w:uiPriority w:val="39"/>
    <w:unhideWhenUsed/>
    <w:rsid w:val="00A5484A"/>
    <w:rPr>
      <w:sz w:val="20"/>
      <w:szCs w:val="20"/>
    </w:rPr>
  </w:style>
  <w:style w:type="paragraph" w:styleId="affff2">
    <w:name w:val="table of figures"/>
    <w:basedOn w:val="a"/>
    <w:next w:val="a"/>
    <w:uiPriority w:val="99"/>
    <w:unhideWhenUsed/>
    <w:rsid w:val="00A5484A"/>
    <w:pPr>
      <w:widowControl w:val="0"/>
      <w:spacing w:line="100" w:lineRule="atLeast"/>
    </w:pPr>
    <w:rPr>
      <w:sz w:val="20"/>
      <w:szCs w:val="20"/>
      <w:lang w:eastAsia="ar-SA"/>
    </w:rPr>
  </w:style>
  <w:style w:type="character" w:customStyle="1" w:styleId="1ff4">
    <w:name w:val="Основной шрифт абзаца1"/>
    <w:rsid w:val="00A5484A"/>
  </w:style>
  <w:style w:type="character" w:customStyle="1" w:styleId="1ff5">
    <w:name w:val="Знак примечания1"/>
    <w:rsid w:val="00A5484A"/>
    <w:rPr>
      <w:sz w:val="16"/>
      <w:szCs w:val="16"/>
    </w:rPr>
  </w:style>
  <w:style w:type="character" w:customStyle="1" w:styleId="ListLabel1">
    <w:name w:val="ListLabel 1"/>
    <w:rsid w:val="00A5484A"/>
    <w:rPr>
      <w:sz w:val="24"/>
      <w:szCs w:val="24"/>
    </w:rPr>
  </w:style>
  <w:style w:type="paragraph" w:customStyle="1" w:styleId="1ff6">
    <w:name w:val="Заголовок1"/>
    <w:basedOn w:val="a"/>
    <w:next w:val="ae"/>
    <w:rsid w:val="00A5484A"/>
    <w:pPr>
      <w:keepNext/>
      <w:widowControl w:val="0"/>
      <w:spacing w:before="240" w:after="120" w:line="100" w:lineRule="atLeast"/>
    </w:pPr>
    <w:rPr>
      <w:rFonts w:ascii="Arial" w:eastAsia="Arial Unicode MS" w:hAnsi="Arial" w:cs="Arial Unicode MS"/>
      <w:sz w:val="28"/>
      <w:szCs w:val="28"/>
      <w:lang w:eastAsia="ar-SA"/>
    </w:rPr>
  </w:style>
  <w:style w:type="paragraph" w:styleId="affff3">
    <w:name w:val="List"/>
    <w:basedOn w:val="ae"/>
    <w:rsid w:val="00A5484A"/>
    <w:pPr>
      <w:widowControl w:val="0"/>
      <w:spacing w:after="120" w:line="100" w:lineRule="atLeast"/>
      <w:jc w:val="left"/>
    </w:pPr>
    <w:rPr>
      <w:sz w:val="20"/>
      <w:szCs w:val="20"/>
      <w:lang w:eastAsia="ar-SA"/>
    </w:rPr>
  </w:style>
  <w:style w:type="paragraph" w:customStyle="1" w:styleId="1ff7">
    <w:name w:val="Название1"/>
    <w:basedOn w:val="a"/>
    <w:rsid w:val="00A5484A"/>
    <w:pPr>
      <w:widowControl w:val="0"/>
      <w:suppressLineNumbers/>
      <w:spacing w:before="120" w:after="120" w:line="100" w:lineRule="atLeast"/>
    </w:pPr>
    <w:rPr>
      <w:i/>
      <w:iCs/>
      <w:lang w:eastAsia="ar-SA"/>
    </w:rPr>
  </w:style>
  <w:style w:type="paragraph" w:customStyle="1" w:styleId="1ff8">
    <w:name w:val="Текст выноски1"/>
    <w:basedOn w:val="a"/>
    <w:rsid w:val="00A5484A"/>
    <w:pPr>
      <w:widowControl w:val="0"/>
      <w:spacing w:line="100" w:lineRule="atLeast"/>
    </w:pPr>
    <w:rPr>
      <w:rFonts w:ascii="Segoe UI" w:hAnsi="Segoe UI" w:cs="Segoe UI"/>
      <w:sz w:val="18"/>
      <w:szCs w:val="18"/>
      <w:lang w:eastAsia="ar-SA"/>
    </w:rPr>
  </w:style>
  <w:style w:type="paragraph" w:customStyle="1" w:styleId="1ff9">
    <w:name w:val="Текст примечания1"/>
    <w:basedOn w:val="a"/>
    <w:rsid w:val="00A5484A"/>
    <w:pPr>
      <w:widowControl w:val="0"/>
      <w:spacing w:line="100" w:lineRule="atLeast"/>
    </w:pPr>
    <w:rPr>
      <w:sz w:val="20"/>
      <w:szCs w:val="20"/>
      <w:lang w:eastAsia="ar-SA"/>
    </w:rPr>
  </w:style>
  <w:style w:type="paragraph" w:customStyle="1" w:styleId="1ffa">
    <w:name w:val="Тема примечания1"/>
    <w:basedOn w:val="1ff9"/>
    <w:rsid w:val="00A5484A"/>
    <w:rPr>
      <w:b/>
      <w:bCs/>
    </w:rPr>
  </w:style>
  <w:style w:type="character" w:customStyle="1" w:styleId="1ffb">
    <w:name w:val="Текст примечания Знак1"/>
    <w:basedOn w:val="a0"/>
    <w:uiPriority w:val="99"/>
    <w:rsid w:val="00A5484A"/>
    <w:rPr>
      <w:lang w:eastAsia="ar-SA"/>
    </w:rPr>
  </w:style>
  <w:style w:type="character" w:customStyle="1" w:styleId="1ffc">
    <w:name w:val="Тема примечания Знак1"/>
    <w:basedOn w:val="1ffb"/>
    <w:uiPriority w:val="99"/>
    <w:rsid w:val="00A5484A"/>
    <w:rPr>
      <w:b/>
      <w:bCs/>
      <w:lang w:eastAsia="ar-SA"/>
    </w:rPr>
  </w:style>
  <w:style w:type="character" w:customStyle="1" w:styleId="275pt0">
    <w:name w:val="Основной текст (2) + 7;5 pt;Не полужирный"/>
    <w:rsid w:val="00A5484A"/>
    <w:rPr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rsid w:val="00A5484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3b">
    <w:name w:val="Основной текст (3)_"/>
    <w:link w:val="3c"/>
    <w:rsid w:val="00A5484A"/>
    <w:rPr>
      <w:b/>
      <w:bCs/>
      <w:sz w:val="21"/>
      <w:szCs w:val="21"/>
      <w:shd w:val="clear" w:color="auto" w:fill="FFFFFF"/>
    </w:rPr>
  </w:style>
  <w:style w:type="paragraph" w:customStyle="1" w:styleId="3c">
    <w:name w:val="Основной текст (3)"/>
    <w:basedOn w:val="a"/>
    <w:link w:val="3b"/>
    <w:rsid w:val="00A5484A"/>
    <w:pPr>
      <w:widowControl w:val="0"/>
      <w:shd w:val="clear" w:color="auto" w:fill="FFFFFF"/>
      <w:spacing w:after="840" w:line="259" w:lineRule="exact"/>
    </w:pPr>
    <w:rPr>
      <w:b/>
      <w:bCs/>
      <w:sz w:val="21"/>
      <w:szCs w:val="21"/>
    </w:rPr>
  </w:style>
  <w:style w:type="character" w:customStyle="1" w:styleId="314pt1pt">
    <w:name w:val="Основной текст (3) + 14 pt;Интервал 1 pt"/>
    <w:rsid w:val="00A5484A"/>
    <w:rPr>
      <w:b/>
      <w:bCs/>
      <w:color w:val="000000"/>
      <w:spacing w:val="2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ffff4">
    <w:name w:val="Подпись к таблице_"/>
    <w:link w:val="affff5"/>
    <w:rsid w:val="00A5484A"/>
    <w:rPr>
      <w:b/>
      <w:bCs/>
      <w:sz w:val="21"/>
      <w:szCs w:val="21"/>
      <w:shd w:val="clear" w:color="auto" w:fill="FFFFFF"/>
    </w:rPr>
  </w:style>
  <w:style w:type="paragraph" w:customStyle="1" w:styleId="affff5">
    <w:name w:val="Подпись к таблице"/>
    <w:basedOn w:val="a"/>
    <w:link w:val="affff4"/>
    <w:rsid w:val="00A5484A"/>
    <w:pPr>
      <w:widowControl w:val="0"/>
      <w:shd w:val="clear" w:color="auto" w:fill="FFFFFF"/>
      <w:spacing w:line="0" w:lineRule="atLeast"/>
    </w:pPr>
    <w:rPr>
      <w:b/>
      <w:bCs/>
      <w:sz w:val="21"/>
      <w:szCs w:val="21"/>
    </w:rPr>
  </w:style>
  <w:style w:type="character" w:customStyle="1" w:styleId="2SegoeUI7pt">
    <w:name w:val="Основной текст (2) + Segoe UI;7 pt"/>
    <w:rsid w:val="00A5484A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ArialUnicodeMS75pt">
    <w:name w:val="Основной текст (2) + Arial Unicode MS;7;5 pt;Не полужирный"/>
    <w:rsid w:val="00A5484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75pt1">
    <w:name w:val="Основной текст (2) + 7;5 pt;Не полужирный;Курсив"/>
    <w:rsid w:val="00A5484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ffff6">
    <w:name w:val="Другое_"/>
    <w:basedOn w:val="a0"/>
    <w:link w:val="affff7"/>
    <w:rsid w:val="00A5484A"/>
    <w:rPr>
      <w:sz w:val="17"/>
      <w:szCs w:val="17"/>
      <w:shd w:val="clear" w:color="auto" w:fill="FFFFFF"/>
    </w:rPr>
  </w:style>
  <w:style w:type="paragraph" w:customStyle="1" w:styleId="affff7">
    <w:name w:val="Другое"/>
    <w:basedOn w:val="a"/>
    <w:link w:val="affff6"/>
    <w:rsid w:val="00A5484A"/>
    <w:pPr>
      <w:widowControl w:val="0"/>
      <w:shd w:val="clear" w:color="auto" w:fill="FFFFFF"/>
    </w:pPr>
    <w:rPr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10" w:unhideWhenUsed="0" w:qFormat="1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F4B"/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uiPriority w:val="99"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3">
    <w:name w:val="annotation reference"/>
    <w:uiPriority w:val="99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rsid w:val="002C3F0D"/>
    <w:pPr>
      <w:autoSpaceDE w:val="0"/>
      <w:autoSpaceDN w:val="0"/>
      <w:adjustRightInd w:val="0"/>
    </w:pPr>
    <w:rPr>
      <w:rFonts w:eastAsia="Calibri"/>
      <w:color w:val="000000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uiPriority w:val="99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uiPriority w:val="2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10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f4"/>
    <w:uiPriority w:val="10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onsPlusNormal0">
    <w:name w:val="ConsPlusNormal Знак"/>
    <w:link w:val="ConsPlusNormal"/>
    <w:locked/>
    <w:rsid w:val="00B854D6"/>
    <w:rPr>
      <w:rFonts w:ascii="Arial" w:eastAsia="Calibri" w:hAnsi="Arial" w:cs="Arial"/>
      <w:lang w:eastAsia="en-US"/>
    </w:rPr>
  </w:style>
  <w:style w:type="table" w:customStyle="1" w:styleId="19">
    <w:name w:val="Сетка таблицы1"/>
    <w:basedOn w:val="a1"/>
    <w:next w:val="ad"/>
    <w:uiPriority w:val="59"/>
    <w:rsid w:val="006A5F9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тиль11"/>
    <w:basedOn w:val="a1"/>
    <w:uiPriority w:val="99"/>
    <w:rsid w:val="006A5F95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1F4E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Стиль21"/>
    <w:uiPriority w:val="99"/>
    <w:rsid w:val="006A5F95"/>
  </w:style>
  <w:style w:type="numbering" w:customStyle="1" w:styleId="29">
    <w:name w:val="Нет списка2"/>
    <w:next w:val="a2"/>
    <w:uiPriority w:val="99"/>
    <w:semiHidden/>
    <w:unhideWhenUsed/>
    <w:rsid w:val="006A6720"/>
  </w:style>
  <w:style w:type="paragraph" w:customStyle="1" w:styleId="msonormal0">
    <w:name w:val="msonormal"/>
    <w:basedOn w:val="a"/>
    <w:rsid w:val="006A6720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6A6720"/>
    <w:pPr>
      <w:ind w:left="720" w:firstLine="720"/>
      <w:jc w:val="both"/>
    </w:pPr>
    <w:rPr>
      <w:szCs w:val="20"/>
    </w:rPr>
  </w:style>
  <w:style w:type="paragraph" w:customStyle="1" w:styleId="Heading">
    <w:name w:val="Heading"/>
    <w:rsid w:val="006A6720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6A6720"/>
    <w:pPr>
      <w:ind w:left="720"/>
      <w:contextualSpacing/>
    </w:pPr>
    <w:rPr>
      <w:rFonts w:eastAsia="Calibri"/>
    </w:rPr>
  </w:style>
  <w:style w:type="paragraph" w:customStyle="1" w:styleId="111">
    <w:name w:val="Без интервала11"/>
    <w:uiPriority w:val="99"/>
    <w:rsid w:val="006A6720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6A6720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6A6720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a">
    <w:name w:val="Без интервала2"/>
    <w:uiPriority w:val="99"/>
    <w:rsid w:val="006A6720"/>
    <w:rPr>
      <w:rFonts w:ascii="Calibri" w:eastAsia="Calibri" w:hAnsi="Calibri"/>
      <w:sz w:val="22"/>
      <w:szCs w:val="22"/>
    </w:rPr>
  </w:style>
  <w:style w:type="paragraph" w:customStyle="1" w:styleId="112">
    <w:name w:val="Абзац списка11"/>
    <w:basedOn w:val="a"/>
    <w:uiPriority w:val="99"/>
    <w:rsid w:val="006A6720"/>
    <w:pPr>
      <w:ind w:left="720"/>
      <w:contextualSpacing/>
    </w:pPr>
  </w:style>
  <w:style w:type="paragraph" w:customStyle="1" w:styleId="pc">
    <w:name w:val="pc"/>
    <w:basedOn w:val="a"/>
    <w:uiPriority w:val="99"/>
    <w:rsid w:val="006A6720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6A6720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rsid w:val="006A6720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6A6720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6A6720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6A6720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6A6720"/>
  </w:style>
  <w:style w:type="character" w:customStyle="1" w:styleId="msgtext">
    <w:name w:val="msgtext"/>
    <w:rsid w:val="006A6720"/>
  </w:style>
  <w:style w:type="character" w:customStyle="1" w:styleId="bold1">
    <w:name w:val="bold1"/>
    <w:rsid w:val="006A6720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6A6720"/>
    <w:rPr>
      <w:rFonts w:ascii="Times New Roman" w:hAnsi="Times New Roman" w:cs="Times New Roman" w:hint="default"/>
      <w:sz w:val="24"/>
      <w:szCs w:val="24"/>
    </w:rPr>
  </w:style>
  <w:style w:type="table" w:customStyle="1" w:styleId="113">
    <w:name w:val="Сетка таблицы11"/>
    <w:basedOn w:val="a1"/>
    <w:next w:val="ad"/>
    <w:rsid w:val="006A6720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rsid w:val="006A672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rsid w:val="006A672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rsid w:val="006A672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6A672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semiHidden/>
    <w:unhideWhenUsed/>
    <w:rsid w:val="006A6720"/>
  </w:style>
  <w:style w:type="paragraph" w:customStyle="1" w:styleId="xl3501">
    <w:name w:val="xl3501"/>
    <w:basedOn w:val="a"/>
    <w:rsid w:val="006A6720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6A67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6A67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6A672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6A672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6A672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6A6720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6A672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6A67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6A672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6A672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6A67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6A67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6A672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6A672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6A672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6A6720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6A672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6A67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6A672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6A672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6A6720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6A6720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6A6720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6A6720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6A6720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6A6720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6A67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6A67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6A67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6A6720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6A672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6A672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6A6720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6A672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6A672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6A672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6A6720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6A672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6A672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6A672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6A672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6A672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6A6720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6A67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6A67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6A672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6A6720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6A672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6A672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6A67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6A672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6A6720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6A672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6A6720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6A67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6A6720"/>
  </w:style>
  <w:style w:type="paragraph" w:styleId="HTML">
    <w:name w:val="HTML Preformatted"/>
    <w:basedOn w:val="a"/>
    <w:link w:val="HTML0"/>
    <w:uiPriority w:val="99"/>
    <w:unhideWhenUsed/>
    <w:rsid w:val="006A6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A6720"/>
    <w:rPr>
      <w:rFonts w:ascii="Courier New" w:hAnsi="Courier New" w:cs="Courier New"/>
    </w:rPr>
  </w:style>
  <w:style w:type="character" w:customStyle="1" w:styleId="2c">
    <w:name w:val="Основной текст (2)_"/>
    <w:rsid w:val="00B30BD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30BDF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30BDF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30BDF"/>
  </w:style>
  <w:style w:type="character" w:customStyle="1" w:styleId="212">
    <w:name w:val="Основной текст с отступом 2 Знак1"/>
    <w:basedOn w:val="a0"/>
    <w:uiPriority w:val="99"/>
    <w:semiHidden/>
    <w:rsid w:val="00B30BDF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30BDF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30B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30BDF"/>
    <w:pPr>
      <w:spacing w:before="100" w:beforeAutospacing="1" w:after="100" w:afterAutospacing="1"/>
      <w:jc w:val="both"/>
    </w:pPr>
  </w:style>
  <w:style w:type="paragraph" w:customStyle="1" w:styleId="140">
    <w:name w:val="Обычный + 14 пт"/>
    <w:aliases w:val="Первая строка:  1,25 см,Справа:  -0 см,Междустр.интервал: ..."/>
    <w:basedOn w:val="af0"/>
    <w:rsid w:val="00B30BDF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30BDF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30BDF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30BDF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30BDF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30BDF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30BDF"/>
  </w:style>
  <w:style w:type="paragraph" w:customStyle="1" w:styleId="CharCharCharChar">
    <w:name w:val="Char Char Знак Знак Char Char"/>
    <w:basedOn w:val="a"/>
    <w:rsid w:val="00B30BDF"/>
    <w:pPr>
      <w:jc w:val="both"/>
    </w:pPr>
    <w:rPr>
      <w:lang w:val="pl-PL" w:eastAsia="pl-PL"/>
    </w:rPr>
  </w:style>
  <w:style w:type="character" w:customStyle="1" w:styleId="FontStyle12">
    <w:name w:val="Font Style12"/>
    <w:rsid w:val="00B30BDF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30BDF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30BDF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3">
    <w:name w:val="Основной текст с отступом 21"/>
    <w:basedOn w:val="a"/>
    <w:rsid w:val="00B30BDF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1">
    <w:name w:val="Нет списка111"/>
    <w:next w:val="a2"/>
    <w:uiPriority w:val="99"/>
    <w:semiHidden/>
    <w:unhideWhenUsed/>
    <w:rsid w:val="00B30BDF"/>
  </w:style>
  <w:style w:type="table" w:customStyle="1" w:styleId="121">
    <w:name w:val="Сетка таблицы12"/>
    <w:basedOn w:val="a1"/>
    <w:next w:val="ad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Знак"/>
    <w:basedOn w:val="a"/>
    <w:rsid w:val="00B30BDF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30BDF"/>
  </w:style>
  <w:style w:type="paragraph" w:customStyle="1" w:styleId="61">
    <w:name w:val="Основной текст6"/>
    <w:basedOn w:val="a"/>
    <w:rsid w:val="00B30BDF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4">
    <w:name w:val="Сетка таблицы2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ветлая заливка1"/>
    <w:basedOn w:val="a1"/>
    <w:uiPriority w:val="60"/>
    <w:rsid w:val="00B30BDF"/>
    <w:pPr>
      <w:ind w:firstLine="709"/>
      <w:jc w:val="both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30BDF"/>
    <w:pPr>
      <w:ind w:firstLine="709"/>
      <w:jc w:val="both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30BDF"/>
  </w:style>
  <w:style w:type="numbering" w:customStyle="1" w:styleId="42">
    <w:name w:val="Нет списка4"/>
    <w:next w:val="a2"/>
    <w:uiPriority w:val="99"/>
    <w:semiHidden/>
    <w:rsid w:val="00B30BDF"/>
  </w:style>
  <w:style w:type="character" w:customStyle="1" w:styleId="9pt0pt">
    <w:name w:val="Основной текст + 9 pt;Интервал 0 pt"/>
    <w:rsid w:val="00B30BDF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30BDF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30BDF"/>
  </w:style>
  <w:style w:type="paragraph" w:customStyle="1" w:styleId="1f0">
    <w:name w:val="Знак1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30BDF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30BDF"/>
  </w:style>
  <w:style w:type="character" w:customStyle="1" w:styleId="blk">
    <w:name w:val="blk"/>
    <w:rsid w:val="00B30BDF"/>
  </w:style>
  <w:style w:type="character" w:customStyle="1" w:styleId="ep">
    <w:name w:val="ep"/>
    <w:rsid w:val="00B30BDF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30BDF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30BDF"/>
    <w:rPr>
      <w:rFonts w:ascii="Cambria" w:eastAsia="MS Mincho" w:hAnsi="Cambria" w:cs="Times New Roman"/>
      <w:sz w:val="24"/>
      <w:szCs w:val="24"/>
      <w:lang w:eastAsia="en-US"/>
    </w:rPr>
  </w:style>
  <w:style w:type="character" w:styleId="affc">
    <w:name w:val="endnote reference"/>
    <w:uiPriority w:val="99"/>
    <w:rsid w:val="00B30BDF"/>
    <w:rPr>
      <w:vertAlign w:val="superscript"/>
    </w:rPr>
  </w:style>
  <w:style w:type="paragraph" w:customStyle="1" w:styleId="affd">
    <w:name w:val="Содержимое таблицы"/>
    <w:basedOn w:val="a"/>
    <w:rsid w:val="00B30BDF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30BDF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30BDF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30BDF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30BDF"/>
    <w:rPr>
      <w:rFonts w:ascii="Arial" w:hAnsi="Arial" w:cs="Arial"/>
      <w:bCs/>
    </w:rPr>
  </w:style>
  <w:style w:type="paragraph" w:customStyle="1" w:styleId="Norm2">
    <w:name w:val="Norm2"/>
    <w:basedOn w:val="a"/>
    <w:rsid w:val="00B30BDF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30BDF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1">
    <w:name w:val="Оглавление 31"/>
    <w:basedOn w:val="a"/>
    <w:next w:val="a"/>
    <w:autoRedefine/>
    <w:uiPriority w:val="39"/>
    <w:unhideWhenUsed/>
    <w:rsid w:val="00B30BDF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30BDF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30BDF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30BDF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30BDF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30BDF"/>
  </w:style>
  <w:style w:type="paragraph" w:customStyle="1" w:styleId="Char">
    <w:name w:val="Char Знак Знак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30BDF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30BDF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30BDF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30BDF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30BDF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30BDF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30B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30BD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30BDF"/>
    <w:rPr>
      <w:rFonts w:ascii="Arial" w:hAnsi="Arial" w:cs="Times New Roman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30BDF"/>
    <w:pPr>
      <w:ind w:left="57"/>
    </w:pPr>
  </w:style>
  <w:style w:type="paragraph" w:customStyle="1" w:styleId="2f">
    <w:name w:val="Таблотст2"/>
    <w:basedOn w:val="afff2"/>
    <w:rsid w:val="00B30BDF"/>
    <w:pPr>
      <w:ind w:left="113"/>
    </w:pPr>
  </w:style>
  <w:style w:type="character" w:customStyle="1" w:styleId="hl">
    <w:name w:val="hl"/>
    <w:rsid w:val="00B30BDF"/>
  </w:style>
  <w:style w:type="character" w:customStyle="1" w:styleId="googqs-tidbit-0">
    <w:name w:val="goog_qs-tidbit-0"/>
    <w:rsid w:val="00B30BDF"/>
  </w:style>
  <w:style w:type="paragraph" w:customStyle="1" w:styleId="1f8">
    <w:name w:val="Знак1 Знак Знак Знак"/>
    <w:basedOn w:val="a"/>
    <w:rsid w:val="00B30BDF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30BD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30BDF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30BDF"/>
    <w:rPr>
      <w:rFonts w:ascii="Calibri" w:eastAsia="Times New Roman" w:hAnsi="Calibri" w:cs="Times New Roman"/>
      <w:szCs w:val="21"/>
      <w:lang w:eastAsia="en-US"/>
    </w:rPr>
  </w:style>
  <w:style w:type="numbering" w:customStyle="1" w:styleId="122">
    <w:name w:val="Нет списка12"/>
    <w:next w:val="a2"/>
    <w:semiHidden/>
    <w:rsid w:val="00B30BDF"/>
  </w:style>
  <w:style w:type="table" w:customStyle="1" w:styleId="1120">
    <w:name w:val="Сетка таблицы112"/>
    <w:basedOn w:val="a1"/>
    <w:next w:val="ad"/>
    <w:rsid w:val="00B30BD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30BDF"/>
    <w:rPr>
      <w:sz w:val="24"/>
      <w:szCs w:val="24"/>
    </w:rPr>
  </w:style>
  <w:style w:type="paragraph" w:customStyle="1" w:styleId="1f9">
    <w:name w:val="Обычный (веб)1"/>
    <w:basedOn w:val="a"/>
    <w:rsid w:val="00B30BDF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30BDF"/>
  </w:style>
  <w:style w:type="numbering" w:customStyle="1" w:styleId="130">
    <w:name w:val="Нет списка13"/>
    <w:next w:val="a2"/>
    <w:semiHidden/>
    <w:rsid w:val="00B30BDF"/>
  </w:style>
  <w:style w:type="table" w:customStyle="1" w:styleId="81">
    <w:name w:val="Сетка таблицы8"/>
    <w:basedOn w:val="a1"/>
    <w:next w:val="ad"/>
    <w:uiPriority w:val="59"/>
    <w:rsid w:val="00B30BD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2"/>
    <w:uiPriority w:val="99"/>
    <w:semiHidden/>
    <w:unhideWhenUsed/>
    <w:rsid w:val="00B30BDF"/>
  </w:style>
  <w:style w:type="table" w:customStyle="1" w:styleId="510">
    <w:name w:val="Сетка таблицы5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7">
    <w:name w:val="Нет списка21"/>
    <w:next w:val="a2"/>
    <w:uiPriority w:val="99"/>
    <w:semiHidden/>
    <w:rsid w:val="00B30BDF"/>
  </w:style>
  <w:style w:type="table" w:customStyle="1" w:styleId="123">
    <w:name w:val="Светлая заливка12"/>
    <w:basedOn w:val="a1"/>
    <w:uiPriority w:val="60"/>
    <w:rsid w:val="00B30BDF"/>
    <w:pPr>
      <w:ind w:firstLine="709"/>
      <w:jc w:val="both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2">
    <w:name w:val="Светлая заливка111"/>
    <w:basedOn w:val="a1"/>
    <w:uiPriority w:val="60"/>
    <w:rsid w:val="00B30BDF"/>
    <w:pPr>
      <w:ind w:firstLine="709"/>
      <w:jc w:val="both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2">
    <w:name w:val="Нет списка31"/>
    <w:next w:val="a2"/>
    <w:uiPriority w:val="99"/>
    <w:semiHidden/>
    <w:rsid w:val="00B30BDF"/>
  </w:style>
  <w:style w:type="numbering" w:customStyle="1" w:styleId="411">
    <w:name w:val="Нет списка41"/>
    <w:next w:val="a2"/>
    <w:uiPriority w:val="99"/>
    <w:semiHidden/>
    <w:rsid w:val="00B30BDF"/>
  </w:style>
  <w:style w:type="numbering" w:customStyle="1" w:styleId="511">
    <w:name w:val="Нет списка51"/>
    <w:next w:val="a2"/>
    <w:uiPriority w:val="99"/>
    <w:semiHidden/>
    <w:rsid w:val="00B30BDF"/>
  </w:style>
  <w:style w:type="numbering" w:customStyle="1" w:styleId="1210">
    <w:name w:val="Нет списка121"/>
    <w:next w:val="a2"/>
    <w:semiHidden/>
    <w:rsid w:val="00B30BDF"/>
  </w:style>
  <w:style w:type="table" w:customStyle="1" w:styleId="11111">
    <w:name w:val="Сетка таблицы1111"/>
    <w:basedOn w:val="a1"/>
    <w:next w:val="ad"/>
    <w:rsid w:val="00B30BD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1">
    <w:name w:val="Char Char Знак Знак Char Char1"/>
    <w:basedOn w:val="a"/>
    <w:rsid w:val="00B30BDF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30BDF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30BDF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0">
    <w:name w:val="Основной текст с отступом 211"/>
    <w:basedOn w:val="a"/>
    <w:rsid w:val="00B30BDF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1">
    <w:name w:val="Основной текст 211"/>
    <w:basedOn w:val="a"/>
    <w:rsid w:val="00B30BDF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30BDF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30BDF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30BD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39">
    <w:name w:val="Основной текст3"/>
    <w:basedOn w:val="a"/>
    <w:rsid w:val="00B30BDF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30BDF"/>
  </w:style>
  <w:style w:type="numbering" w:customStyle="1" w:styleId="82">
    <w:name w:val="Нет списка8"/>
    <w:next w:val="a2"/>
    <w:uiPriority w:val="99"/>
    <w:semiHidden/>
    <w:unhideWhenUsed/>
    <w:rsid w:val="00B30BDF"/>
  </w:style>
  <w:style w:type="numbering" w:customStyle="1" w:styleId="91">
    <w:name w:val="Нет списка9"/>
    <w:next w:val="a2"/>
    <w:uiPriority w:val="99"/>
    <w:semiHidden/>
    <w:unhideWhenUsed/>
    <w:rsid w:val="00B30BDF"/>
  </w:style>
  <w:style w:type="table" w:customStyle="1" w:styleId="92">
    <w:name w:val="Сетка таблицы9"/>
    <w:basedOn w:val="a1"/>
    <w:next w:val="ad"/>
    <w:uiPriority w:val="3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B30BDF"/>
  </w:style>
  <w:style w:type="numbering" w:customStyle="1" w:styleId="141">
    <w:name w:val="Нет списка14"/>
    <w:next w:val="a2"/>
    <w:uiPriority w:val="99"/>
    <w:semiHidden/>
    <w:unhideWhenUsed/>
    <w:rsid w:val="00B30BDF"/>
  </w:style>
  <w:style w:type="table" w:customStyle="1" w:styleId="101">
    <w:name w:val="Сетка таблицы10"/>
    <w:basedOn w:val="a1"/>
    <w:next w:val="ad"/>
    <w:uiPriority w:val="3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2"/>
    <w:uiPriority w:val="99"/>
    <w:semiHidden/>
    <w:unhideWhenUsed/>
    <w:rsid w:val="00B30BDF"/>
  </w:style>
  <w:style w:type="paragraph" w:customStyle="1" w:styleId="1fa">
    <w:name w:val="Подзаголовок1"/>
    <w:basedOn w:val="a"/>
    <w:next w:val="a"/>
    <w:uiPriority w:val="11"/>
    <w:qFormat/>
    <w:rsid w:val="00B30BDF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30BDF"/>
    <w:rPr>
      <w:rFonts w:ascii="Calibri Light" w:eastAsia="Times New Roman" w:hAnsi="Calibri Light" w:cs="Times New Roman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30BDF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30BDF"/>
    <w:rPr>
      <w:rFonts w:ascii="Calibri" w:eastAsia="Times New Roman" w:hAnsi="Calibri" w:cs="Times New Roman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30BDF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30BDF"/>
    <w:rPr>
      <w:rFonts w:ascii="Calibri" w:eastAsia="Times New Roman" w:hAnsi="Calibri" w:cs="Times New Roman"/>
      <w:b/>
      <w:bCs/>
      <w:i/>
      <w:iCs/>
      <w:lang w:eastAsia="en-US"/>
    </w:rPr>
  </w:style>
  <w:style w:type="character" w:styleId="afffc">
    <w:name w:val="Subtle Emphasis"/>
    <w:uiPriority w:val="19"/>
    <w:qFormat/>
    <w:rsid w:val="00B30BDF"/>
    <w:rPr>
      <w:i/>
      <w:iCs/>
    </w:rPr>
  </w:style>
  <w:style w:type="character" w:styleId="afffd">
    <w:name w:val="Subtle Reference"/>
    <w:uiPriority w:val="31"/>
    <w:qFormat/>
    <w:rsid w:val="00B30BDF"/>
    <w:rPr>
      <w:b/>
      <w:bCs/>
    </w:rPr>
  </w:style>
  <w:style w:type="character" w:styleId="afffe">
    <w:name w:val="Intense Reference"/>
    <w:uiPriority w:val="32"/>
    <w:qFormat/>
    <w:rsid w:val="00B30BDF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30BDF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30BDF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30BDF"/>
    <w:rPr>
      <w:color w:val="808080"/>
    </w:rPr>
  </w:style>
  <w:style w:type="paragraph" w:styleId="affa">
    <w:name w:val="endnote text"/>
    <w:basedOn w:val="a"/>
    <w:link w:val="1fe"/>
    <w:uiPriority w:val="99"/>
    <w:unhideWhenUsed/>
    <w:rsid w:val="00B30BDF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30BDF"/>
  </w:style>
  <w:style w:type="paragraph" w:styleId="1ff">
    <w:name w:val="index 1"/>
    <w:basedOn w:val="a"/>
    <w:next w:val="a"/>
    <w:autoRedefine/>
    <w:semiHidden/>
    <w:unhideWhenUsed/>
    <w:rsid w:val="00B30BDF"/>
    <w:pPr>
      <w:ind w:left="240" w:hanging="240"/>
    </w:pPr>
  </w:style>
  <w:style w:type="paragraph" w:styleId="afff1">
    <w:name w:val="index heading"/>
    <w:basedOn w:val="a"/>
    <w:next w:val="1ff"/>
    <w:semiHidden/>
    <w:unhideWhenUsed/>
    <w:rsid w:val="00B30BDF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1ff0"/>
    <w:rsid w:val="00B30BD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1ff0">
    <w:name w:val="Шапка Знак1"/>
    <w:basedOn w:val="a0"/>
    <w:link w:val="afff3"/>
    <w:rsid w:val="00B30BD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30BDF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30BDF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30BDF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30BD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30BDF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30BDF"/>
    <w:rPr>
      <w:i/>
      <w:iCs/>
      <w:color w:val="000000" w:themeColor="text1"/>
      <w:sz w:val="24"/>
      <w:szCs w:val="24"/>
    </w:rPr>
  </w:style>
  <w:style w:type="paragraph" w:styleId="afffb">
    <w:name w:val="Intense Quote"/>
    <w:basedOn w:val="a"/>
    <w:next w:val="a"/>
    <w:link w:val="afffa"/>
    <w:uiPriority w:val="30"/>
    <w:qFormat/>
    <w:rsid w:val="00B30BDF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1ff3">
    <w:name w:val="Выделенная цитата Знак1"/>
    <w:basedOn w:val="a0"/>
    <w:uiPriority w:val="30"/>
    <w:rsid w:val="00B30BDF"/>
    <w:rPr>
      <w:b/>
      <w:bCs/>
      <w:i/>
      <w:iCs/>
      <w:color w:val="5B9BD5" w:themeColor="accent1"/>
      <w:sz w:val="24"/>
      <w:szCs w:val="24"/>
    </w:rPr>
  </w:style>
  <w:style w:type="character" w:styleId="affff0">
    <w:name w:val="Book Title"/>
    <w:basedOn w:val="a0"/>
    <w:uiPriority w:val="33"/>
    <w:qFormat/>
    <w:rsid w:val="00B30BDF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4B088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uiPriority w:val="99"/>
    <w:rsid w:val="00A5484A"/>
  </w:style>
  <w:style w:type="character" w:customStyle="1" w:styleId="CaptionChar">
    <w:name w:val="Caption Char"/>
    <w:uiPriority w:val="99"/>
    <w:rsid w:val="00A5484A"/>
  </w:style>
  <w:style w:type="paragraph" w:styleId="2f4">
    <w:name w:val="toc 2"/>
    <w:basedOn w:val="a"/>
    <w:next w:val="a"/>
    <w:uiPriority w:val="39"/>
    <w:unhideWhenUsed/>
    <w:rsid w:val="00A5484A"/>
    <w:pPr>
      <w:widowControl w:val="0"/>
      <w:spacing w:after="57" w:line="100" w:lineRule="atLeast"/>
      <w:ind w:left="283"/>
    </w:pPr>
    <w:rPr>
      <w:sz w:val="20"/>
      <w:szCs w:val="20"/>
      <w:lang w:eastAsia="ar-SA"/>
    </w:rPr>
  </w:style>
  <w:style w:type="paragraph" w:styleId="3a">
    <w:name w:val="toc 3"/>
    <w:basedOn w:val="a"/>
    <w:next w:val="a"/>
    <w:uiPriority w:val="39"/>
    <w:unhideWhenUsed/>
    <w:rsid w:val="00A5484A"/>
    <w:pPr>
      <w:widowControl w:val="0"/>
      <w:spacing w:after="57" w:line="100" w:lineRule="atLeast"/>
      <w:ind w:left="567"/>
    </w:pPr>
    <w:rPr>
      <w:sz w:val="20"/>
      <w:szCs w:val="20"/>
      <w:lang w:eastAsia="ar-SA"/>
    </w:rPr>
  </w:style>
  <w:style w:type="paragraph" w:styleId="43">
    <w:name w:val="toc 4"/>
    <w:basedOn w:val="a"/>
    <w:next w:val="a"/>
    <w:uiPriority w:val="39"/>
    <w:unhideWhenUsed/>
    <w:rsid w:val="00A5484A"/>
    <w:pPr>
      <w:widowControl w:val="0"/>
      <w:spacing w:after="57" w:line="100" w:lineRule="atLeast"/>
      <w:ind w:left="850"/>
    </w:pPr>
    <w:rPr>
      <w:sz w:val="20"/>
      <w:szCs w:val="20"/>
      <w:lang w:eastAsia="ar-SA"/>
    </w:rPr>
  </w:style>
  <w:style w:type="paragraph" w:styleId="53">
    <w:name w:val="toc 5"/>
    <w:basedOn w:val="a"/>
    <w:next w:val="a"/>
    <w:uiPriority w:val="39"/>
    <w:unhideWhenUsed/>
    <w:rsid w:val="00A5484A"/>
    <w:pPr>
      <w:widowControl w:val="0"/>
      <w:spacing w:after="57" w:line="100" w:lineRule="atLeast"/>
      <w:ind w:left="1134"/>
    </w:pPr>
    <w:rPr>
      <w:sz w:val="20"/>
      <w:szCs w:val="20"/>
      <w:lang w:eastAsia="ar-SA"/>
    </w:rPr>
  </w:style>
  <w:style w:type="paragraph" w:styleId="64">
    <w:name w:val="toc 6"/>
    <w:basedOn w:val="a"/>
    <w:next w:val="a"/>
    <w:uiPriority w:val="39"/>
    <w:unhideWhenUsed/>
    <w:rsid w:val="00A5484A"/>
    <w:pPr>
      <w:widowControl w:val="0"/>
      <w:spacing w:after="57" w:line="100" w:lineRule="atLeast"/>
      <w:ind w:left="1417"/>
    </w:pPr>
    <w:rPr>
      <w:sz w:val="20"/>
      <w:szCs w:val="20"/>
      <w:lang w:eastAsia="ar-SA"/>
    </w:rPr>
  </w:style>
  <w:style w:type="paragraph" w:styleId="73">
    <w:name w:val="toc 7"/>
    <w:basedOn w:val="a"/>
    <w:next w:val="a"/>
    <w:uiPriority w:val="39"/>
    <w:unhideWhenUsed/>
    <w:rsid w:val="00A5484A"/>
    <w:pPr>
      <w:widowControl w:val="0"/>
      <w:spacing w:after="57" w:line="100" w:lineRule="atLeast"/>
      <w:ind w:left="1701"/>
    </w:pPr>
    <w:rPr>
      <w:sz w:val="20"/>
      <w:szCs w:val="20"/>
      <w:lang w:eastAsia="ar-SA"/>
    </w:rPr>
  </w:style>
  <w:style w:type="paragraph" w:styleId="83">
    <w:name w:val="toc 8"/>
    <w:basedOn w:val="a"/>
    <w:next w:val="a"/>
    <w:uiPriority w:val="39"/>
    <w:unhideWhenUsed/>
    <w:rsid w:val="00A5484A"/>
    <w:pPr>
      <w:widowControl w:val="0"/>
      <w:spacing w:after="57" w:line="100" w:lineRule="atLeast"/>
      <w:ind w:left="1984"/>
    </w:pPr>
    <w:rPr>
      <w:sz w:val="20"/>
      <w:szCs w:val="20"/>
      <w:lang w:eastAsia="ar-SA"/>
    </w:rPr>
  </w:style>
  <w:style w:type="paragraph" w:styleId="93">
    <w:name w:val="toc 9"/>
    <w:basedOn w:val="a"/>
    <w:next w:val="a"/>
    <w:uiPriority w:val="39"/>
    <w:unhideWhenUsed/>
    <w:rsid w:val="00A5484A"/>
    <w:pPr>
      <w:widowControl w:val="0"/>
      <w:spacing w:after="57" w:line="100" w:lineRule="atLeast"/>
      <w:ind w:left="2268"/>
    </w:pPr>
    <w:rPr>
      <w:sz w:val="20"/>
      <w:szCs w:val="20"/>
      <w:lang w:eastAsia="ar-SA"/>
    </w:rPr>
  </w:style>
  <w:style w:type="paragraph" w:styleId="affff1">
    <w:name w:val="TOC Heading"/>
    <w:uiPriority w:val="39"/>
    <w:unhideWhenUsed/>
    <w:rsid w:val="00A5484A"/>
    <w:rPr>
      <w:sz w:val="20"/>
      <w:szCs w:val="20"/>
    </w:rPr>
  </w:style>
  <w:style w:type="paragraph" w:styleId="affff2">
    <w:name w:val="table of figures"/>
    <w:basedOn w:val="a"/>
    <w:next w:val="a"/>
    <w:uiPriority w:val="99"/>
    <w:unhideWhenUsed/>
    <w:rsid w:val="00A5484A"/>
    <w:pPr>
      <w:widowControl w:val="0"/>
      <w:spacing w:line="100" w:lineRule="atLeast"/>
    </w:pPr>
    <w:rPr>
      <w:sz w:val="20"/>
      <w:szCs w:val="20"/>
      <w:lang w:eastAsia="ar-SA"/>
    </w:rPr>
  </w:style>
  <w:style w:type="character" w:customStyle="1" w:styleId="1ff4">
    <w:name w:val="Основной шрифт абзаца1"/>
    <w:rsid w:val="00A5484A"/>
  </w:style>
  <w:style w:type="character" w:customStyle="1" w:styleId="1ff5">
    <w:name w:val="Знак примечания1"/>
    <w:rsid w:val="00A5484A"/>
    <w:rPr>
      <w:sz w:val="16"/>
      <w:szCs w:val="16"/>
    </w:rPr>
  </w:style>
  <w:style w:type="character" w:customStyle="1" w:styleId="ListLabel1">
    <w:name w:val="ListLabel 1"/>
    <w:rsid w:val="00A5484A"/>
    <w:rPr>
      <w:sz w:val="24"/>
      <w:szCs w:val="24"/>
    </w:rPr>
  </w:style>
  <w:style w:type="paragraph" w:customStyle="1" w:styleId="1ff6">
    <w:name w:val="Заголовок1"/>
    <w:basedOn w:val="a"/>
    <w:next w:val="ae"/>
    <w:rsid w:val="00A5484A"/>
    <w:pPr>
      <w:keepNext/>
      <w:widowControl w:val="0"/>
      <w:spacing w:before="240" w:after="120" w:line="100" w:lineRule="atLeast"/>
    </w:pPr>
    <w:rPr>
      <w:rFonts w:ascii="Arial" w:eastAsia="Arial Unicode MS" w:hAnsi="Arial" w:cs="Arial Unicode MS"/>
      <w:sz w:val="28"/>
      <w:szCs w:val="28"/>
      <w:lang w:eastAsia="ar-SA"/>
    </w:rPr>
  </w:style>
  <w:style w:type="paragraph" w:styleId="affff3">
    <w:name w:val="List"/>
    <w:basedOn w:val="ae"/>
    <w:rsid w:val="00A5484A"/>
    <w:pPr>
      <w:widowControl w:val="0"/>
      <w:spacing w:after="120" w:line="100" w:lineRule="atLeast"/>
      <w:jc w:val="left"/>
    </w:pPr>
    <w:rPr>
      <w:sz w:val="20"/>
      <w:szCs w:val="20"/>
      <w:lang w:eastAsia="ar-SA"/>
    </w:rPr>
  </w:style>
  <w:style w:type="paragraph" w:customStyle="1" w:styleId="1ff7">
    <w:name w:val="Название1"/>
    <w:basedOn w:val="a"/>
    <w:rsid w:val="00A5484A"/>
    <w:pPr>
      <w:widowControl w:val="0"/>
      <w:suppressLineNumbers/>
      <w:spacing w:before="120" w:after="120" w:line="100" w:lineRule="atLeast"/>
    </w:pPr>
    <w:rPr>
      <w:i/>
      <w:iCs/>
      <w:lang w:eastAsia="ar-SA"/>
    </w:rPr>
  </w:style>
  <w:style w:type="paragraph" w:customStyle="1" w:styleId="1ff8">
    <w:name w:val="Текст выноски1"/>
    <w:basedOn w:val="a"/>
    <w:rsid w:val="00A5484A"/>
    <w:pPr>
      <w:widowControl w:val="0"/>
      <w:spacing w:line="100" w:lineRule="atLeast"/>
    </w:pPr>
    <w:rPr>
      <w:rFonts w:ascii="Segoe UI" w:hAnsi="Segoe UI" w:cs="Segoe UI"/>
      <w:sz w:val="18"/>
      <w:szCs w:val="18"/>
      <w:lang w:eastAsia="ar-SA"/>
    </w:rPr>
  </w:style>
  <w:style w:type="paragraph" w:customStyle="1" w:styleId="1ff9">
    <w:name w:val="Текст примечания1"/>
    <w:basedOn w:val="a"/>
    <w:rsid w:val="00A5484A"/>
    <w:pPr>
      <w:widowControl w:val="0"/>
      <w:spacing w:line="100" w:lineRule="atLeast"/>
    </w:pPr>
    <w:rPr>
      <w:sz w:val="20"/>
      <w:szCs w:val="20"/>
      <w:lang w:eastAsia="ar-SA"/>
    </w:rPr>
  </w:style>
  <w:style w:type="paragraph" w:customStyle="1" w:styleId="1ffa">
    <w:name w:val="Тема примечания1"/>
    <w:basedOn w:val="1ff9"/>
    <w:rsid w:val="00A5484A"/>
    <w:rPr>
      <w:b/>
      <w:bCs/>
    </w:rPr>
  </w:style>
  <w:style w:type="character" w:customStyle="1" w:styleId="1ffb">
    <w:name w:val="Текст примечания Знак1"/>
    <w:basedOn w:val="a0"/>
    <w:uiPriority w:val="99"/>
    <w:rsid w:val="00A5484A"/>
    <w:rPr>
      <w:lang w:eastAsia="ar-SA"/>
    </w:rPr>
  </w:style>
  <w:style w:type="character" w:customStyle="1" w:styleId="1ffc">
    <w:name w:val="Тема примечания Знак1"/>
    <w:basedOn w:val="1ffb"/>
    <w:uiPriority w:val="99"/>
    <w:rsid w:val="00A5484A"/>
    <w:rPr>
      <w:b/>
      <w:bCs/>
      <w:lang w:eastAsia="ar-SA"/>
    </w:rPr>
  </w:style>
  <w:style w:type="character" w:customStyle="1" w:styleId="275pt0">
    <w:name w:val="Основной текст (2) + 7;5 pt;Не полужирный"/>
    <w:rsid w:val="00A5484A"/>
    <w:rPr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rsid w:val="00A5484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3b">
    <w:name w:val="Основной текст (3)_"/>
    <w:link w:val="3c"/>
    <w:rsid w:val="00A5484A"/>
    <w:rPr>
      <w:b/>
      <w:bCs/>
      <w:sz w:val="21"/>
      <w:szCs w:val="21"/>
      <w:shd w:val="clear" w:color="auto" w:fill="FFFFFF"/>
    </w:rPr>
  </w:style>
  <w:style w:type="paragraph" w:customStyle="1" w:styleId="3c">
    <w:name w:val="Основной текст (3)"/>
    <w:basedOn w:val="a"/>
    <w:link w:val="3b"/>
    <w:rsid w:val="00A5484A"/>
    <w:pPr>
      <w:widowControl w:val="0"/>
      <w:shd w:val="clear" w:color="auto" w:fill="FFFFFF"/>
      <w:spacing w:after="840" w:line="259" w:lineRule="exact"/>
    </w:pPr>
    <w:rPr>
      <w:b/>
      <w:bCs/>
      <w:sz w:val="21"/>
      <w:szCs w:val="21"/>
    </w:rPr>
  </w:style>
  <w:style w:type="character" w:customStyle="1" w:styleId="314pt1pt">
    <w:name w:val="Основной текст (3) + 14 pt;Интервал 1 pt"/>
    <w:rsid w:val="00A5484A"/>
    <w:rPr>
      <w:b/>
      <w:bCs/>
      <w:color w:val="000000"/>
      <w:spacing w:val="2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ffff4">
    <w:name w:val="Подпись к таблице_"/>
    <w:link w:val="affff5"/>
    <w:rsid w:val="00A5484A"/>
    <w:rPr>
      <w:b/>
      <w:bCs/>
      <w:sz w:val="21"/>
      <w:szCs w:val="21"/>
      <w:shd w:val="clear" w:color="auto" w:fill="FFFFFF"/>
    </w:rPr>
  </w:style>
  <w:style w:type="paragraph" w:customStyle="1" w:styleId="affff5">
    <w:name w:val="Подпись к таблице"/>
    <w:basedOn w:val="a"/>
    <w:link w:val="affff4"/>
    <w:rsid w:val="00A5484A"/>
    <w:pPr>
      <w:widowControl w:val="0"/>
      <w:shd w:val="clear" w:color="auto" w:fill="FFFFFF"/>
      <w:spacing w:line="0" w:lineRule="atLeast"/>
    </w:pPr>
    <w:rPr>
      <w:b/>
      <w:bCs/>
      <w:sz w:val="21"/>
      <w:szCs w:val="21"/>
    </w:rPr>
  </w:style>
  <w:style w:type="character" w:customStyle="1" w:styleId="2SegoeUI7pt">
    <w:name w:val="Основной текст (2) + Segoe UI;7 pt"/>
    <w:rsid w:val="00A5484A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ArialUnicodeMS75pt">
    <w:name w:val="Основной текст (2) + Arial Unicode MS;7;5 pt;Не полужирный"/>
    <w:rsid w:val="00A5484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75pt1">
    <w:name w:val="Основной текст (2) + 7;5 pt;Не полужирный;Курсив"/>
    <w:rsid w:val="00A5484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ffff6">
    <w:name w:val="Другое_"/>
    <w:basedOn w:val="a0"/>
    <w:link w:val="affff7"/>
    <w:rsid w:val="00A5484A"/>
    <w:rPr>
      <w:sz w:val="17"/>
      <w:szCs w:val="17"/>
      <w:shd w:val="clear" w:color="auto" w:fill="FFFFFF"/>
    </w:rPr>
  </w:style>
  <w:style w:type="paragraph" w:customStyle="1" w:styleId="affff7">
    <w:name w:val="Другое"/>
    <w:basedOn w:val="a"/>
    <w:link w:val="affff6"/>
    <w:rsid w:val="00A5484A"/>
    <w:pPr>
      <w:widowControl w:val="0"/>
      <w:shd w:val="clear" w:color="auto" w:fill="FFFFFF"/>
    </w:pPr>
    <w:rPr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50031-3C9A-402E-AA59-70DEEB903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0</TotalTime>
  <Pages>2</Pages>
  <Words>5038</Words>
  <Characters>28717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Чуйкина Дарья Максимовна</cp:lastModifiedBy>
  <cp:revision>2</cp:revision>
  <cp:lastPrinted>2025-06-30T09:54:00Z</cp:lastPrinted>
  <dcterms:created xsi:type="dcterms:W3CDTF">2025-07-09T09:10:00Z</dcterms:created>
  <dcterms:modified xsi:type="dcterms:W3CDTF">2025-07-09T09:10:00Z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