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Default="008F3A0B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59A56B1F" wp14:editId="3A0B7541">
            <wp:simplePos x="0" y="0"/>
            <wp:positionH relativeFrom="column">
              <wp:posOffset>-80010</wp:posOffset>
            </wp:positionH>
            <wp:positionV relativeFrom="paragraph">
              <wp:posOffset>1531620</wp:posOffset>
            </wp:positionV>
            <wp:extent cx="1350752" cy="285468"/>
            <wp:effectExtent l="0" t="0" r="1905" b="635"/>
            <wp:wrapNone/>
            <wp:docPr id="10" name="Рисунок 10" descr="C:\Users\koa\Pictures\штамп регистрации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a\Pictures\штамп регистраци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752" cy="28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18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C8B3B05" wp14:editId="7463ED9A">
                <wp:simplePos x="0" y="0"/>
                <wp:positionH relativeFrom="column">
                  <wp:posOffset>-889635</wp:posOffset>
                </wp:positionH>
                <wp:positionV relativeFrom="page">
                  <wp:posOffset>266700</wp:posOffset>
                </wp:positionV>
                <wp:extent cx="7560310" cy="175831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175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4B20C4" wp14:editId="7134B479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6A2EF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724E7D"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 w:rsidR="00724E7D"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8B3B0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70.05pt;margin-top:21pt;width:595.3pt;height:138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0zutQIAALo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4B20C4" wp14:editId="7134B479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6A2EF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724E7D" w:rsidRPr="002B3485">
                        <w:rPr>
                          <w:sz w:val="28"/>
                          <w:szCs w:val="28"/>
                        </w:rPr>
                        <w:t>№</w:t>
                      </w:r>
                      <w:r w:rsidR="00724E7D"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9668A">
        <w:rPr>
          <w:noProof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4F207D0F" wp14:editId="2C6A78A0">
                <wp:simplePos x="0" y="0"/>
                <wp:positionH relativeFrom="column">
                  <wp:posOffset>-1080135</wp:posOffset>
                </wp:positionH>
                <wp:positionV relativeFrom="paragraph">
                  <wp:posOffset>0</wp:posOffset>
                </wp:positionV>
                <wp:extent cx="7562850" cy="214249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87720" y="1682115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207D0F" id="Полотно 4" o:spid="_x0000_s1027" editas="canvas" style="position:absolute;left:0;text-align:left;margin-left:-85.05pt;margin-top:0;width:595.5pt;height:168.7pt;z-index:251656704" coordsize="75628,2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75628;height:21424;visibility:visible;mso-wrap-style:square">
                  <v:fill o:detectmouseclick="t"/>
                  <v:path o:connecttype="none"/>
                </v:shape>
                <v:shape id="Text Box 6" o:spid="_x0000_s1029" type="#_x0000_t202" style="position:absolute;left:58877;top:16821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9668A">
        <w:rPr>
          <w:noProof/>
        </w:rPr>
        <mc:AlternateContent>
          <mc:Choice Requires="wps">
            <w:drawing>
              <wp:inline distT="0" distB="0" distL="0" distR="0" wp14:anchorId="2A3FC649" wp14:editId="6BA699C9">
                <wp:extent cx="3467100" cy="72390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772B9B" w:rsidRDefault="00B724EA" w:rsidP="00820152">
                            <w:pPr>
                              <w:tabs>
                                <w:tab w:val="left" w:pos="1843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724EA">
                              <w:rPr>
                                <w:b/>
                                <w:sz w:val="28"/>
                                <w:szCs w:val="28"/>
                              </w:rPr>
                              <w:t>О</w:t>
                            </w:r>
                            <w:r w:rsidR="008163D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признании утратившим силу </w:t>
                            </w:r>
                            <w:r w:rsidR="00E062A3">
                              <w:rPr>
                                <w:b/>
                                <w:sz w:val="28"/>
                                <w:szCs w:val="28"/>
                              </w:rPr>
                              <w:t>распоряжения</w:t>
                            </w:r>
                            <w:r w:rsidRPr="00B724E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администрации от </w:t>
                            </w:r>
                            <w:r w:rsidR="00FD3D1E">
                              <w:rPr>
                                <w:b/>
                                <w:sz w:val="28"/>
                                <w:szCs w:val="28"/>
                              </w:rPr>
                              <w:t>11.12.2003</w:t>
                            </w:r>
                            <w:r w:rsidRPr="00B724E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E062A3">
                              <w:rPr>
                                <w:b/>
                                <w:sz w:val="28"/>
                                <w:szCs w:val="28"/>
                              </w:rPr>
                              <w:t>19</w:t>
                            </w:r>
                            <w:r w:rsidR="00FD3D1E">
                              <w:rPr>
                                <w:b/>
                                <w:sz w:val="28"/>
                                <w:szCs w:val="28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3FC649" id="Text Box 10" o:spid="_x0000_s1030" type="#_x0000_t202" style="width:273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" filled="f" stroked="f">
                <v:textbox>
                  <w:txbxContent>
                    <w:p w:rsidR="00724E7D" w:rsidRPr="00772B9B" w:rsidRDefault="00B724EA" w:rsidP="00820152">
                      <w:pPr>
                        <w:tabs>
                          <w:tab w:val="left" w:pos="1843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724EA">
                        <w:rPr>
                          <w:b/>
                          <w:sz w:val="28"/>
                          <w:szCs w:val="28"/>
                        </w:rPr>
                        <w:t>О</w:t>
                      </w:r>
                      <w:r w:rsidR="008163D1">
                        <w:rPr>
                          <w:b/>
                          <w:sz w:val="28"/>
                          <w:szCs w:val="28"/>
                        </w:rPr>
                        <w:t xml:space="preserve"> признании утратившим силу </w:t>
                      </w:r>
                      <w:r w:rsidR="00E062A3">
                        <w:rPr>
                          <w:b/>
                          <w:sz w:val="28"/>
                          <w:szCs w:val="28"/>
                        </w:rPr>
                        <w:t>распоряжения</w:t>
                      </w:r>
                      <w:r w:rsidRPr="00B724EA">
                        <w:rPr>
                          <w:b/>
                          <w:sz w:val="28"/>
                          <w:szCs w:val="28"/>
                        </w:rPr>
                        <w:t xml:space="preserve"> администрации от </w:t>
                      </w:r>
                      <w:r w:rsidR="00FD3D1E">
                        <w:rPr>
                          <w:b/>
                          <w:sz w:val="28"/>
                          <w:szCs w:val="28"/>
                        </w:rPr>
                        <w:t>11.12.2003</w:t>
                      </w:r>
                      <w:r w:rsidRPr="00B724EA">
                        <w:rPr>
                          <w:b/>
                          <w:sz w:val="28"/>
                          <w:szCs w:val="28"/>
                        </w:rPr>
                        <w:t xml:space="preserve"> № </w:t>
                      </w:r>
                      <w:r w:rsidR="00E062A3">
                        <w:rPr>
                          <w:b/>
                          <w:sz w:val="28"/>
                          <w:szCs w:val="28"/>
                        </w:rPr>
                        <w:t>19</w:t>
                      </w:r>
                      <w:r w:rsidR="00FD3D1E">
                        <w:rPr>
                          <w:b/>
                          <w:sz w:val="28"/>
                          <w:szCs w:val="28"/>
                        </w:rPr>
                        <w:t>28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B3D83" w:rsidRDefault="00EB3D83" w:rsidP="001F341C">
      <w:pPr>
        <w:ind w:right="567" w:firstLine="709"/>
        <w:jc w:val="both"/>
        <w:rPr>
          <w:sz w:val="28"/>
          <w:szCs w:val="28"/>
        </w:rPr>
      </w:pPr>
    </w:p>
    <w:p w:rsidR="00EB3D83" w:rsidRDefault="00EB3D83" w:rsidP="001F341C">
      <w:pPr>
        <w:ind w:right="567" w:firstLine="709"/>
        <w:jc w:val="both"/>
        <w:rPr>
          <w:sz w:val="28"/>
          <w:szCs w:val="28"/>
        </w:rPr>
      </w:pPr>
    </w:p>
    <w:p w:rsidR="00E062A3" w:rsidRDefault="008163D1" w:rsidP="008163D1">
      <w:pPr>
        <w:pStyle w:val="a6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8163D1">
        <w:rPr>
          <w:sz w:val="28"/>
          <w:szCs w:val="28"/>
        </w:rPr>
        <w:t xml:space="preserve">В целях приведения нормативных правовых актов администрации </w:t>
      </w:r>
      <w:r>
        <w:rPr>
          <w:sz w:val="28"/>
          <w:szCs w:val="28"/>
        </w:rPr>
        <w:t>Выборгского</w:t>
      </w:r>
      <w:r w:rsidRPr="008163D1">
        <w:rPr>
          <w:sz w:val="28"/>
          <w:szCs w:val="28"/>
        </w:rPr>
        <w:t xml:space="preserve"> района Санкт-Петербурга в соответствие с действующим законодательством</w:t>
      </w:r>
      <w:r>
        <w:rPr>
          <w:sz w:val="28"/>
          <w:szCs w:val="28"/>
        </w:rPr>
        <w:t xml:space="preserve"> и на </w:t>
      </w:r>
      <w:r w:rsidR="00E062A3">
        <w:rPr>
          <w:sz w:val="28"/>
          <w:szCs w:val="28"/>
        </w:rPr>
        <w:t>основании протеста прокуратуры Вы</w:t>
      </w:r>
      <w:r>
        <w:rPr>
          <w:sz w:val="28"/>
          <w:szCs w:val="28"/>
        </w:rPr>
        <w:t xml:space="preserve">боргского района </w:t>
      </w:r>
      <w:r w:rsidR="00E062A3">
        <w:rPr>
          <w:sz w:val="28"/>
          <w:szCs w:val="28"/>
        </w:rPr>
        <w:t xml:space="preserve">Санкт-Петербурга (исх. от </w:t>
      </w:r>
      <w:r w:rsidR="00FD3D1E">
        <w:rPr>
          <w:sz w:val="28"/>
          <w:szCs w:val="28"/>
        </w:rPr>
        <w:t>24.06.2025 № 03-01-2025</w:t>
      </w:r>
      <w:r w:rsidR="00E062A3">
        <w:rPr>
          <w:sz w:val="28"/>
          <w:szCs w:val="28"/>
        </w:rPr>
        <w:t>):</w:t>
      </w:r>
    </w:p>
    <w:p w:rsidR="00E062A3" w:rsidRDefault="00E062A3" w:rsidP="008163D1">
      <w:pPr>
        <w:ind w:right="567" w:firstLine="567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1. Считать утратившим силу распоряжение администрации Выборгского района Санкт-Петербурга от </w:t>
      </w:r>
      <w:r w:rsidR="00FD3D1E">
        <w:rPr>
          <w:sz w:val="28"/>
          <w:szCs w:val="28"/>
        </w:rPr>
        <w:t>11.12.2003</w:t>
      </w:r>
      <w:r>
        <w:rPr>
          <w:sz w:val="28"/>
          <w:szCs w:val="28"/>
        </w:rPr>
        <w:t xml:space="preserve"> № 19</w:t>
      </w:r>
      <w:r w:rsidR="00FD3D1E">
        <w:rPr>
          <w:sz w:val="28"/>
          <w:szCs w:val="28"/>
        </w:rPr>
        <w:t>28</w:t>
      </w:r>
      <w:r>
        <w:rPr>
          <w:sz w:val="28"/>
          <w:szCs w:val="28"/>
        </w:rPr>
        <w:t xml:space="preserve"> </w:t>
      </w:r>
      <w:r w:rsidR="00FD3D1E">
        <w:rPr>
          <w:sz w:val="28"/>
          <w:szCs w:val="28"/>
        </w:rPr>
        <w:t xml:space="preserve">                 </w:t>
      </w:r>
      <w:proofErr w:type="gramStart"/>
      <w:r w:rsidR="00FD3D1E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>Об утверждении пр</w:t>
      </w:r>
      <w:r w:rsidR="00FD3D1E">
        <w:rPr>
          <w:sz w:val="28"/>
          <w:szCs w:val="28"/>
        </w:rPr>
        <w:t>ограммы «Беспрепятственный доступ инвалидов к объектам социальной инфраструктуры»</w:t>
      </w:r>
      <w:r>
        <w:rPr>
          <w:sz w:val="28"/>
          <w:szCs w:val="28"/>
        </w:rPr>
        <w:t>.</w:t>
      </w:r>
    </w:p>
    <w:p w:rsidR="00BE02B4" w:rsidRPr="00E062A3" w:rsidRDefault="00E062A3" w:rsidP="008163D1">
      <w:pPr>
        <w:tabs>
          <w:tab w:val="left" w:pos="1276"/>
        </w:tabs>
        <w:ind w:righ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724EA" w:rsidRPr="00E062A3">
        <w:rPr>
          <w:sz w:val="28"/>
          <w:szCs w:val="28"/>
        </w:rPr>
        <w:t>Контроль за выполн</w:t>
      </w:r>
      <w:r>
        <w:rPr>
          <w:sz w:val="28"/>
          <w:szCs w:val="28"/>
        </w:rPr>
        <w:t xml:space="preserve">ением распоряжения возложить </w:t>
      </w:r>
      <w:r w:rsidR="00B724EA" w:rsidRPr="00E062A3">
        <w:rPr>
          <w:sz w:val="28"/>
          <w:szCs w:val="28"/>
        </w:rPr>
        <w:t xml:space="preserve">заместителя главы администрации </w:t>
      </w:r>
      <w:proofErr w:type="spellStart"/>
      <w:r w:rsidR="00FD3D1E">
        <w:rPr>
          <w:sz w:val="28"/>
          <w:szCs w:val="28"/>
        </w:rPr>
        <w:t>Пусенкову</w:t>
      </w:r>
      <w:proofErr w:type="spellEnd"/>
      <w:r w:rsidR="00FD3D1E">
        <w:rPr>
          <w:sz w:val="28"/>
          <w:szCs w:val="28"/>
        </w:rPr>
        <w:t xml:space="preserve"> А.А.</w:t>
      </w:r>
    </w:p>
    <w:p w:rsidR="00722C88" w:rsidRDefault="00722C88" w:rsidP="009B1D59">
      <w:pPr>
        <w:ind w:right="566" w:firstLine="709"/>
        <w:jc w:val="both"/>
        <w:rPr>
          <w:sz w:val="28"/>
          <w:szCs w:val="28"/>
        </w:rPr>
      </w:pPr>
    </w:p>
    <w:p w:rsidR="00820152" w:rsidRDefault="00820152" w:rsidP="009B1D59">
      <w:pPr>
        <w:ind w:right="566" w:firstLine="709"/>
        <w:jc w:val="both"/>
        <w:rPr>
          <w:sz w:val="28"/>
          <w:szCs w:val="28"/>
        </w:rPr>
      </w:pPr>
    </w:p>
    <w:p w:rsidR="00772B9B" w:rsidRPr="00772B9B" w:rsidRDefault="00304CE8" w:rsidP="00EB3D83">
      <w:pPr>
        <w:ind w:firstLine="709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19AAD3A9" wp14:editId="4986AF38">
            <wp:simplePos x="0" y="0"/>
            <wp:positionH relativeFrom="column">
              <wp:posOffset>2497809</wp:posOffset>
            </wp:positionH>
            <wp:positionV relativeFrom="paragraph">
              <wp:posOffset>203835</wp:posOffset>
            </wp:positionV>
            <wp:extent cx="1311768" cy="737870"/>
            <wp:effectExtent l="0" t="0" r="3175" b="5080"/>
            <wp:wrapNone/>
            <wp:docPr id="7" name="Picture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768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pPr w:leftFromText="180" w:rightFromText="180" w:vertAnchor="text" w:horzAnchor="margin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8"/>
        <w:gridCol w:w="4773"/>
      </w:tblGrid>
      <w:tr w:rsidR="00C224C9" w:rsidRPr="00772B9B" w:rsidTr="00C224C9">
        <w:trPr>
          <w:trHeight w:val="80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772B9B" w:rsidRDefault="00A428DE" w:rsidP="00A428DE">
            <w:pPr>
              <w:rPr>
                <w:sz w:val="28"/>
                <w:szCs w:val="28"/>
              </w:rPr>
            </w:pPr>
            <w:r w:rsidRPr="00772B9B">
              <w:rPr>
                <w:bCs/>
                <w:sz w:val="28"/>
                <w:szCs w:val="28"/>
              </w:rPr>
              <w:t>Г</w:t>
            </w:r>
            <w:r w:rsidR="00C224C9" w:rsidRPr="00772B9B">
              <w:rPr>
                <w:bCs/>
                <w:sz w:val="28"/>
                <w:szCs w:val="28"/>
              </w:rPr>
              <w:t>лав</w:t>
            </w:r>
            <w:r w:rsidRPr="00772B9B">
              <w:rPr>
                <w:bCs/>
                <w:sz w:val="28"/>
                <w:szCs w:val="28"/>
              </w:rPr>
              <w:t>а администрации</w:t>
            </w:r>
          </w:p>
        </w:tc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772B9B" w:rsidRDefault="00C224C9" w:rsidP="009B1D59">
            <w:pPr>
              <w:ind w:right="566"/>
              <w:jc w:val="right"/>
              <w:rPr>
                <w:sz w:val="28"/>
                <w:szCs w:val="28"/>
              </w:rPr>
            </w:pPr>
            <w:r w:rsidRPr="00772B9B">
              <w:rPr>
                <w:sz w:val="28"/>
                <w:szCs w:val="28"/>
              </w:rPr>
              <w:t>В.М.Полунин</w:t>
            </w:r>
          </w:p>
        </w:tc>
      </w:tr>
    </w:tbl>
    <w:p w:rsidR="004C1F45" w:rsidRPr="00A9644D" w:rsidRDefault="004C1F45">
      <w:pPr>
        <w:rPr>
          <w:sz w:val="22"/>
        </w:rPr>
      </w:pPr>
    </w:p>
    <w:sectPr w:rsidR="004C1F45" w:rsidRPr="00A9644D" w:rsidSect="00772B9B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23E4"/>
    <w:multiLevelType w:val="hybridMultilevel"/>
    <w:tmpl w:val="E7680CBA"/>
    <w:lvl w:ilvl="0" w:tplc="A8F08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41662F"/>
    <w:multiLevelType w:val="hybridMultilevel"/>
    <w:tmpl w:val="297CFA0C"/>
    <w:lvl w:ilvl="0" w:tplc="86BE8E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9B566AF"/>
    <w:multiLevelType w:val="multilevel"/>
    <w:tmpl w:val="AC54B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25207EE1"/>
    <w:multiLevelType w:val="hybridMultilevel"/>
    <w:tmpl w:val="C7CC8ACC"/>
    <w:lvl w:ilvl="0" w:tplc="1BBC6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322001"/>
    <w:multiLevelType w:val="hybridMultilevel"/>
    <w:tmpl w:val="3EC2FD98"/>
    <w:lvl w:ilvl="0" w:tplc="E9D8809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90248B"/>
    <w:multiLevelType w:val="multilevel"/>
    <w:tmpl w:val="673013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72697D3F"/>
    <w:multiLevelType w:val="hybridMultilevel"/>
    <w:tmpl w:val="53D68B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7AB2956"/>
    <w:multiLevelType w:val="hybridMultilevel"/>
    <w:tmpl w:val="4CC4927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52383"/>
    <w:rsid w:val="00067FD9"/>
    <w:rsid w:val="00071620"/>
    <w:rsid w:val="00072B98"/>
    <w:rsid w:val="000D07DE"/>
    <w:rsid w:val="000D2F4B"/>
    <w:rsid w:val="000E3FD3"/>
    <w:rsid w:val="000F2662"/>
    <w:rsid w:val="00130E1F"/>
    <w:rsid w:val="00151597"/>
    <w:rsid w:val="00152665"/>
    <w:rsid w:val="00185639"/>
    <w:rsid w:val="001A2656"/>
    <w:rsid w:val="001A60D7"/>
    <w:rsid w:val="001A79D0"/>
    <w:rsid w:val="001B09CC"/>
    <w:rsid w:val="001F1D4D"/>
    <w:rsid w:val="001F341C"/>
    <w:rsid w:val="001F6F86"/>
    <w:rsid w:val="0022099A"/>
    <w:rsid w:val="00220CD7"/>
    <w:rsid w:val="00226506"/>
    <w:rsid w:val="0022785A"/>
    <w:rsid w:val="00261BE2"/>
    <w:rsid w:val="002A3FFD"/>
    <w:rsid w:val="002C289B"/>
    <w:rsid w:val="002F317E"/>
    <w:rsid w:val="00300BB6"/>
    <w:rsid w:val="00304CE8"/>
    <w:rsid w:val="003271F4"/>
    <w:rsid w:val="0033639C"/>
    <w:rsid w:val="00364AD2"/>
    <w:rsid w:val="00385636"/>
    <w:rsid w:val="00386371"/>
    <w:rsid w:val="003D1287"/>
    <w:rsid w:val="003F619A"/>
    <w:rsid w:val="0041687B"/>
    <w:rsid w:val="00442579"/>
    <w:rsid w:val="00466780"/>
    <w:rsid w:val="00492A95"/>
    <w:rsid w:val="004A1677"/>
    <w:rsid w:val="004B152B"/>
    <w:rsid w:val="004C1F45"/>
    <w:rsid w:val="004D2743"/>
    <w:rsid w:val="004E4A83"/>
    <w:rsid w:val="004E7E1A"/>
    <w:rsid w:val="00534E3F"/>
    <w:rsid w:val="00583F6C"/>
    <w:rsid w:val="005B320D"/>
    <w:rsid w:val="005C05D7"/>
    <w:rsid w:val="005C351A"/>
    <w:rsid w:val="005E02CF"/>
    <w:rsid w:val="00602E8A"/>
    <w:rsid w:val="006674C1"/>
    <w:rsid w:val="0068265B"/>
    <w:rsid w:val="006A2EFD"/>
    <w:rsid w:val="006A39A1"/>
    <w:rsid w:val="006B5CB8"/>
    <w:rsid w:val="006E40C1"/>
    <w:rsid w:val="006F71B3"/>
    <w:rsid w:val="007034DD"/>
    <w:rsid w:val="00722C88"/>
    <w:rsid w:val="00724E7D"/>
    <w:rsid w:val="007350B3"/>
    <w:rsid w:val="00747CA8"/>
    <w:rsid w:val="00751805"/>
    <w:rsid w:val="00772B9B"/>
    <w:rsid w:val="00777CBC"/>
    <w:rsid w:val="00781598"/>
    <w:rsid w:val="0079668A"/>
    <w:rsid w:val="007A231A"/>
    <w:rsid w:val="007C1180"/>
    <w:rsid w:val="007C681E"/>
    <w:rsid w:val="007C7F2A"/>
    <w:rsid w:val="00803C9B"/>
    <w:rsid w:val="008065D6"/>
    <w:rsid w:val="00807514"/>
    <w:rsid w:val="008163D1"/>
    <w:rsid w:val="00820152"/>
    <w:rsid w:val="0082713E"/>
    <w:rsid w:val="00875A5E"/>
    <w:rsid w:val="00895BA1"/>
    <w:rsid w:val="008A2800"/>
    <w:rsid w:val="008F3A0B"/>
    <w:rsid w:val="00902797"/>
    <w:rsid w:val="009338B9"/>
    <w:rsid w:val="00962EAA"/>
    <w:rsid w:val="00985753"/>
    <w:rsid w:val="009B1D59"/>
    <w:rsid w:val="009C6C57"/>
    <w:rsid w:val="00A1387E"/>
    <w:rsid w:val="00A24348"/>
    <w:rsid w:val="00A30508"/>
    <w:rsid w:val="00A33B5F"/>
    <w:rsid w:val="00A428DE"/>
    <w:rsid w:val="00A54DAE"/>
    <w:rsid w:val="00A60DDE"/>
    <w:rsid w:val="00A62BE8"/>
    <w:rsid w:val="00A9644D"/>
    <w:rsid w:val="00AA1977"/>
    <w:rsid w:val="00AD31DE"/>
    <w:rsid w:val="00AD443D"/>
    <w:rsid w:val="00AE0678"/>
    <w:rsid w:val="00AE1332"/>
    <w:rsid w:val="00AE35E1"/>
    <w:rsid w:val="00AE5A36"/>
    <w:rsid w:val="00B724EA"/>
    <w:rsid w:val="00B7664F"/>
    <w:rsid w:val="00BA79FB"/>
    <w:rsid w:val="00BB35BD"/>
    <w:rsid w:val="00BC249B"/>
    <w:rsid w:val="00BE02B4"/>
    <w:rsid w:val="00C000F4"/>
    <w:rsid w:val="00C05F9C"/>
    <w:rsid w:val="00C162A1"/>
    <w:rsid w:val="00C224C9"/>
    <w:rsid w:val="00C30331"/>
    <w:rsid w:val="00C80A4B"/>
    <w:rsid w:val="00CF22E0"/>
    <w:rsid w:val="00D82AAF"/>
    <w:rsid w:val="00D87C79"/>
    <w:rsid w:val="00D925E1"/>
    <w:rsid w:val="00DB6477"/>
    <w:rsid w:val="00DF21B0"/>
    <w:rsid w:val="00E062A3"/>
    <w:rsid w:val="00E12569"/>
    <w:rsid w:val="00E46858"/>
    <w:rsid w:val="00E80E60"/>
    <w:rsid w:val="00EB3D83"/>
    <w:rsid w:val="00EC75C0"/>
    <w:rsid w:val="00F07E53"/>
    <w:rsid w:val="00F2465A"/>
    <w:rsid w:val="00F5737C"/>
    <w:rsid w:val="00F710AC"/>
    <w:rsid w:val="00FA2587"/>
    <w:rsid w:val="00FC0227"/>
    <w:rsid w:val="00FC6E8B"/>
    <w:rsid w:val="00FD0104"/>
    <w:rsid w:val="00FD19D8"/>
    <w:rsid w:val="00FD3D1E"/>
    <w:rsid w:val="00FF0FCE"/>
    <w:rsid w:val="00FF54EC"/>
    <w:rsid w:val="00FF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3CDBFF-EABC-4E8F-ADAC-B7C7E2E71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8563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163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f207ca94-a13c-4ba0-b72d-f018c9eed8f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file:///\\13d845a8-0d3d-4225-9092-3fb609a06ee8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34DC7DF-BCCB-4F3F-B853-78381D102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18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Петрова Наталья Владимировна</cp:lastModifiedBy>
  <cp:revision>9</cp:revision>
  <cp:lastPrinted>2025-07-02T06:35:00Z</cp:lastPrinted>
  <dcterms:created xsi:type="dcterms:W3CDTF">2023-04-24T06:26:00Z</dcterms:created>
  <dcterms:modified xsi:type="dcterms:W3CDTF">2025-07-02T06:35:00Z</dcterms:modified>
</cp:coreProperties>
</file>