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0E43B2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-1064260</wp:posOffset>
                </wp:positionH>
                <wp:positionV relativeFrom="paragraph">
                  <wp:posOffset>98425</wp:posOffset>
                </wp:positionV>
                <wp:extent cx="7543800" cy="160591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849796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6515100" y="1319213"/>
                            <a:ext cx="285750" cy="21431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83.8pt;margin-top:7.75pt;width:594pt;height:126.45pt;z-index:251657728" coordsize="75438,16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1605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8497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ect id="Прямоугольник 5" o:spid="_x0000_s1029" style="position:absolute;left:65151;top:13192;width:2857;height:2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VGcMA&#10;AADaAAAADwAAAGRycy9kb3ducmV2LnhtbESPQWsCMRSE70L/Q3hCL1KzFhTdGqUIhZ4s1V56e2ye&#10;m8XNy5I8121/vSkUPA4z8w2z3g6+VT3F1AQ2MJsWoIirYBuuDXwd356WoJIgW2wDk4EfSrDdPIzW&#10;WNpw5U/qD1KrDOFUogEn0pVap8qRxzQNHXH2TiF6lCxjrW3Ea4b7Vj8XxUJ7bDgvOOxo56g6Hy7e&#10;wOq3+pBl6OZOmu9V7Wf7U+wnxjyOh9cXUEKD3MP/7XdrYA5/V/IN0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0VGcMAAADaAAAADwAAAAAAAAAAAAAAAACYAgAAZHJzL2Rv&#10;d25yZXYueG1sUEsFBgAAAAAEAAQA9QAAAIgDAAAAAA==&#10;" fillcolor="white [3212]" strokecolor="white [3212]" strokeweight="2pt"/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-889304</wp:posOffset>
                </wp:positionH>
                <wp:positionV relativeFrom="page">
                  <wp:posOffset>270344</wp:posOffset>
                </wp:positionV>
                <wp:extent cx="7560310" cy="2051437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051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70pt;margin-top:21.3pt;width:595.3pt;height:16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gI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>
                <wp:extent cx="2657475" cy="781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027" w:rsidRPr="004E2027" w:rsidRDefault="004E2027" w:rsidP="004E202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E2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26.09.2019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1800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09.2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iQ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" filled="f" stroked="f">
                <v:textbox>
                  <w:txbxContent>
                    <w:p w:rsidR="004E2027" w:rsidRPr="004E2027" w:rsidRDefault="004E2027" w:rsidP="004E2027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E2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26.09.2019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1800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D731B0" w:rsidRPr="00D731B0" w:rsidRDefault="004E2027" w:rsidP="00D50628">
      <w:pPr>
        <w:pStyle w:val="af6"/>
        <w:tabs>
          <w:tab w:val="left" w:pos="1418"/>
        </w:tabs>
        <w:ind w:left="0" w:firstLine="567"/>
        <w:jc w:val="both"/>
        <w:rPr>
          <w:sz w:val="28"/>
        </w:rPr>
      </w:pPr>
      <w:r w:rsidRPr="0011307B">
        <w:rPr>
          <w:sz w:val="28"/>
          <w:szCs w:val="28"/>
        </w:rPr>
        <w:t xml:space="preserve">Внести в распоряжение администрации Выборгского района </w:t>
      </w:r>
      <w:r w:rsidR="001221DB">
        <w:rPr>
          <w:sz w:val="28"/>
          <w:szCs w:val="28"/>
        </w:rPr>
        <w:br/>
      </w:r>
      <w:r w:rsidRPr="0011307B">
        <w:rPr>
          <w:sz w:val="28"/>
          <w:szCs w:val="28"/>
        </w:rPr>
        <w:t xml:space="preserve">Санкт-Петербурга от </w:t>
      </w:r>
      <w:r w:rsidR="000A3F26" w:rsidRPr="0011307B">
        <w:rPr>
          <w:sz w:val="28"/>
          <w:szCs w:val="28"/>
        </w:rPr>
        <w:t>26.09.2019</w:t>
      </w:r>
      <w:r w:rsidRPr="0011307B">
        <w:rPr>
          <w:sz w:val="28"/>
          <w:szCs w:val="28"/>
        </w:rPr>
        <w:t xml:space="preserve"> № </w:t>
      </w:r>
      <w:r w:rsidR="000A3F26" w:rsidRPr="0011307B">
        <w:rPr>
          <w:sz w:val="28"/>
          <w:szCs w:val="28"/>
        </w:rPr>
        <w:t>1800</w:t>
      </w:r>
      <w:r w:rsidRPr="0011307B">
        <w:rPr>
          <w:sz w:val="28"/>
          <w:szCs w:val="28"/>
        </w:rPr>
        <w:t xml:space="preserve">-р </w:t>
      </w:r>
      <w:r w:rsidRPr="0011307B">
        <w:rPr>
          <w:sz w:val="28"/>
        </w:rPr>
        <w:t>«О</w:t>
      </w:r>
      <w:r w:rsidR="000A3F26" w:rsidRPr="0011307B">
        <w:rPr>
          <w:sz w:val="28"/>
        </w:rPr>
        <w:t xml:space="preserve">б административной комиссии Выборгского района Санкт-Петербурга» </w:t>
      </w:r>
      <w:r w:rsidR="00051B4A" w:rsidRPr="0011307B">
        <w:rPr>
          <w:sz w:val="28"/>
        </w:rPr>
        <w:t>следующие изменения:</w:t>
      </w:r>
    </w:p>
    <w:p w:rsidR="00933AD4" w:rsidRPr="00D50628" w:rsidRDefault="00D50628" w:rsidP="00D50628">
      <w:pPr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466FC">
        <w:rPr>
          <w:sz w:val="28"/>
          <w:szCs w:val="28"/>
        </w:rPr>
        <w:t xml:space="preserve"> </w:t>
      </w:r>
      <w:r w:rsidR="00933AD4" w:rsidRPr="00D50628">
        <w:rPr>
          <w:sz w:val="28"/>
          <w:szCs w:val="28"/>
        </w:rPr>
        <w:t>Утвердить состав административно</w:t>
      </w:r>
      <w:r w:rsidR="00D731B0" w:rsidRPr="00D50628">
        <w:rPr>
          <w:sz w:val="28"/>
          <w:szCs w:val="28"/>
        </w:rPr>
        <w:t xml:space="preserve">й комиссии </w:t>
      </w:r>
      <w:r w:rsidR="00933AD4" w:rsidRPr="00D50628">
        <w:rPr>
          <w:sz w:val="28"/>
          <w:szCs w:val="28"/>
        </w:rPr>
        <w:t>администрации Выборгского района Санкт-Петербурга в редакции</w:t>
      </w:r>
      <w:r w:rsidR="00C442FE" w:rsidRPr="00D50628">
        <w:rPr>
          <w:sz w:val="28"/>
          <w:szCs w:val="28"/>
        </w:rPr>
        <w:t>,</w:t>
      </w:r>
      <w:r w:rsidR="00933AD4" w:rsidRPr="00D50628">
        <w:rPr>
          <w:sz w:val="28"/>
          <w:szCs w:val="28"/>
        </w:rPr>
        <w:t xml:space="preserve"> согласно приложению к настоящему распоряжению.</w:t>
      </w:r>
    </w:p>
    <w:p w:rsidR="001466FC" w:rsidRDefault="00D50628" w:rsidP="00D50628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6F3969">
        <w:rPr>
          <w:sz w:val="28"/>
          <w:szCs w:val="28"/>
        </w:rPr>
        <w:t>2.</w:t>
      </w:r>
      <w:r w:rsidR="001466FC">
        <w:rPr>
          <w:sz w:val="28"/>
          <w:szCs w:val="28"/>
        </w:rPr>
        <w:t xml:space="preserve"> </w:t>
      </w:r>
      <w:r w:rsidR="003C7B8C" w:rsidRPr="006F3969">
        <w:rPr>
          <w:sz w:val="28"/>
          <w:szCs w:val="28"/>
        </w:rPr>
        <w:t>Внести изменение в п</w:t>
      </w:r>
      <w:r w:rsidR="00CF3A1F" w:rsidRPr="006F3969">
        <w:rPr>
          <w:sz w:val="28"/>
          <w:szCs w:val="28"/>
        </w:rPr>
        <w:t>ункт</w:t>
      </w:r>
      <w:r w:rsidR="003C7B8C" w:rsidRPr="006F3969">
        <w:rPr>
          <w:sz w:val="28"/>
          <w:szCs w:val="28"/>
        </w:rPr>
        <w:t xml:space="preserve"> 2</w:t>
      </w:r>
      <w:r w:rsidRPr="006F3969">
        <w:rPr>
          <w:sz w:val="28"/>
          <w:szCs w:val="28"/>
        </w:rPr>
        <w:t xml:space="preserve"> распоряжения</w:t>
      </w:r>
      <w:r w:rsidR="003C7B8C" w:rsidRPr="006F3969">
        <w:rPr>
          <w:sz w:val="28"/>
          <w:szCs w:val="28"/>
        </w:rPr>
        <w:t xml:space="preserve">, изложив его </w:t>
      </w:r>
      <w:r w:rsidR="001221DB">
        <w:rPr>
          <w:sz w:val="28"/>
          <w:szCs w:val="28"/>
        </w:rPr>
        <w:br/>
      </w:r>
      <w:r w:rsidR="003C7B8C" w:rsidRPr="006F3969">
        <w:rPr>
          <w:sz w:val="28"/>
          <w:szCs w:val="28"/>
        </w:rPr>
        <w:t>в следующей редакции</w:t>
      </w:r>
      <w:r w:rsidR="006B4304" w:rsidRPr="006F3969">
        <w:rPr>
          <w:sz w:val="28"/>
          <w:szCs w:val="28"/>
        </w:rPr>
        <w:t>:</w:t>
      </w:r>
      <w:r w:rsidR="003C7B8C" w:rsidRPr="006F3969">
        <w:rPr>
          <w:sz w:val="28"/>
          <w:szCs w:val="28"/>
        </w:rPr>
        <w:t xml:space="preserve"> </w:t>
      </w:r>
    </w:p>
    <w:p w:rsidR="00D731B0" w:rsidRPr="006F3969" w:rsidRDefault="001466FC" w:rsidP="001466FC">
      <w:pPr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r w:rsidR="004C0B3B" w:rsidRPr="006F3969">
        <w:rPr>
          <w:sz w:val="28"/>
          <w:szCs w:val="28"/>
        </w:rPr>
        <w:t>Назначить</w:t>
      </w:r>
      <w:r w:rsidR="0077154A" w:rsidRPr="006F3969">
        <w:rPr>
          <w:sz w:val="28"/>
          <w:szCs w:val="28"/>
        </w:rPr>
        <w:t xml:space="preserve"> </w:t>
      </w:r>
      <w:r w:rsidR="003E009A" w:rsidRPr="006F3969">
        <w:rPr>
          <w:sz w:val="28"/>
          <w:szCs w:val="28"/>
        </w:rPr>
        <w:t>ответственн</w:t>
      </w:r>
      <w:r w:rsidR="004F6BAC" w:rsidRPr="006F3969">
        <w:rPr>
          <w:sz w:val="28"/>
          <w:szCs w:val="28"/>
        </w:rPr>
        <w:t>ым</w:t>
      </w:r>
      <w:r w:rsidR="0077154A" w:rsidRPr="006F3969">
        <w:rPr>
          <w:sz w:val="28"/>
          <w:szCs w:val="28"/>
        </w:rPr>
        <w:t xml:space="preserve"> секретар</w:t>
      </w:r>
      <w:r w:rsidR="004F6BAC" w:rsidRPr="006F3969">
        <w:rPr>
          <w:sz w:val="28"/>
          <w:szCs w:val="28"/>
        </w:rPr>
        <w:t>ем</w:t>
      </w:r>
      <w:r w:rsidR="0077154A" w:rsidRPr="006F3969">
        <w:rPr>
          <w:sz w:val="28"/>
          <w:szCs w:val="28"/>
        </w:rPr>
        <w:t xml:space="preserve"> административной комиссии, выполняющим функции аппарата административной комиссии</w:t>
      </w:r>
      <w:r w:rsidR="00C442FE" w:rsidRPr="006F3969">
        <w:rPr>
          <w:sz w:val="28"/>
          <w:szCs w:val="28"/>
        </w:rPr>
        <w:t>,</w:t>
      </w:r>
      <w:r w:rsidR="0077154A" w:rsidRPr="006F3969">
        <w:rPr>
          <w:sz w:val="28"/>
          <w:szCs w:val="28"/>
        </w:rPr>
        <w:t xml:space="preserve"> </w:t>
      </w:r>
      <w:r w:rsidR="00F34BB9">
        <w:rPr>
          <w:sz w:val="28"/>
          <w:szCs w:val="28"/>
        </w:rPr>
        <w:t>Шляхтину</w:t>
      </w:r>
      <w:r w:rsidR="0080231A">
        <w:rPr>
          <w:sz w:val="28"/>
          <w:szCs w:val="28"/>
        </w:rPr>
        <w:t xml:space="preserve"> Марианну Игоревну</w:t>
      </w:r>
      <w:r w:rsidR="004C0B3B" w:rsidRPr="006F3969">
        <w:rPr>
          <w:sz w:val="28"/>
          <w:szCs w:val="28"/>
        </w:rPr>
        <w:t xml:space="preserve"> – </w:t>
      </w:r>
      <w:r w:rsidR="004F6BAC" w:rsidRPr="006F3969">
        <w:rPr>
          <w:sz w:val="28"/>
          <w:szCs w:val="28"/>
        </w:rPr>
        <w:t>специалиста 1-й категории</w:t>
      </w:r>
      <w:r w:rsidR="004C0B3B" w:rsidRPr="006F3969">
        <w:rPr>
          <w:sz w:val="28"/>
          <w:szCs w:val="28"/>
        </w:rPr>
        <w:t xml:space="preserve"> отдела по вопросам законности, правопорядка и безопасности администрации Выбор</w:t>
      </w:r>
      <w:r>
        <w:rPr>
          <w:sz w:val="28"/>
          <w:szCs w:val="28"/>
        </w:rPr>
        <w:t>гского района Санкт-Петербурга.».</w:t>
      </w:r>
    </w:p>
    <w:p w:rsidR="00F6300E" w:rsidRDefault="0080231A" w:rsidP="006F3969">
      <w:pPr>
        <w:pStyle w:val="af6"/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F3969">
        <w:rPr>
          <w:sz w:val="28"/>
          <w:szCs w:val="28"/>
        </w:rPr>
        <w:t>.</w:t>
      </w:r>
      <w:r w:rsidR="001466FC">
        <w:rPr>
          <w:sz w:val="28"/>
          <w:szCs w:val="28"/>
        </w:rPr>
        <w:t xml:space="preserve"> </w:t>
      </w:r>
      <w:r w:rsidR="00F6300E" w:rsidRPr="00CF3A1F">
        <w:rPr>
          <w:sz w:val="28"/>
          <w:szCs w:val="28"/>
        </w:rPr>
        <w:t xml:space="preserve">Признать утратившим силу </w:t>
      </w:r>
      <w:r w:rsidR="00547820">
        <w:rPr>
          <w:sz w:val="28"/>
          <w:szCs w:val="28"/>
        </w:rPr>
        <w:t xml:space="preserve">пункт 2 </w:t>
      </w:r>
      <w:r w:rsidR="00F6300E" w:rsidRPr="00CF3A1F">
        <w:rPr>
          <w:sz w:val="28"/>
          <w:szCs w:val="28"/>
        </w:rPr>
        <w:t>распоряжени</w:t>
      </w:r>
      <w:r w:rsidR="00D731B0" w:rsidRPr="00CF3A1F">
        <w:rPr>
          <w:sz w:val="28"/>
          <w:szCs w:val="28"/>
        </w:rPr>
        <w:t>я</w:t>
      </w:r>
      <w:r w:rsidR="00F6300E" w:rsidRPr="00CF3A1F">
        <w:rPr>
          <w:sz w:val="28"/>
          <w:szCs w:val="28"/>
        </w:rPr>
        <w:t xml:space="preserve"> администрации Выборгского района Санкт-Петербурга от </w:t>
      </w:r>
      <w:r w:rsidR="001466FC">
        <w:rPr>
          <w:sz w:val="28"/>
          <w:szCs w:val="28"/>
        </w:rPr>
        <w:t>15.11</w:t>
      </w:r>
      <w:r w:rsidR="00D731B0" w:rsidRPr="00CF3A1F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D731B0" w:rsidRPr="00CF3A1F">
        <w:rPr>
          <w:sz w:val="28"/>
          <w:szCs w:val="28"/>
        </w:rPr>
        <w:t xml:space="preserve"> № </w:t>
      </w:r>
      <w:r>
        <w:rPr>
          <w:sz w:val="28"/>
          <w:szCs w:val="28"/>
        </w:rPr>
        <w:t>1039</w:t>
      </w:r>
      <w:r w:rsidR="00D731B0" w:rsidRPr="00CF3A1F">
        <w:rPr>
          <w:sz w:val="28"/>
          <w:szCs w:val="28"/>
        </w:rPr>
        <w:t xml:space="preserve">-р </w:t>
      </w:r>
      <w:r>
        <w:rPr>
          <w:sz w:val="28"/>
          <w:szCs w:val="28"/>
        </w:rPr>
        <w:br/>
      </w:r>
      <w:r w:rsidR="00F6300E" w:rsidRPr="00CF3A1F">
        <w:rPr>
          <w:sz w:val="28"/>
          <w:szCs w:val="28"/>
        </w:rPr>
        <w:t xml:space="preserve">«О внесении изменений в распоряжение администрации от 26.09.2019 </w:t>
      </w:r>
      <w:r>
        <w:rPr>
          <w:sz w:val="28"/>
          <w:szCs w:val="28"/>
        </w:rPr>
        <w:br/>
      </w:r>
      <w:r w:rsidR="00F6300E" w:rsidRPr="00CF3A1F">
        <w:rPr>
          <w:sz w:val="28"/>
          <w:szCs w:val="28"/>
        </w:rPr>
        <w:t>№ 1800-р».</w:t>
      </w:r>
    </w:p>
    <w:p w:rsidR="007D6186" w:rsidRPr="007D6186" w:rsidRDefault="0080231A" w:rsidP="007D61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Признать утратившим силу пункт 1 распоряжения администрации </w:t>
      </w:r>
      <w:r w:rsidRPr="00CF3A1F">
        <w:rPr>
          <w:sz w:val="28"/>
          <w:szCs w:val="28"/>
        </w:rPr>
        <w:t>Выборгского района Санкт-Петербурга</w:t>
      </w:r>
      <w:r>
        <w:rPr>
          <w:sz w:val="28"/>
          <w:szCs w:val="28"/>
        </w:rPr>
        <w:t xml:space="preserve"> от 25.10.2024 №</w:t>
      </w:r>
      <w:r w:rsidR="001466FC">
        <w:rPr>
          <w:sz w:val="28"/>
          <w:szCs w:val="28"/>
        </w:rPr>
        <w:t xml:space="preserve"> </w:t>
      </w:r>
      <w:r>
        <w:rPr>
          <w:sz w:val="28"/>
          <w:szCs w:val="28"/>
        </w:rPr>
        <w:t>784-р</w:t>
      </w:r>
      <w:r w:rsidR="007D6186">
        <w:rPr>
          <w:sz w:val="28"/>
          <w:szCs w:val="28"/>
        </w:rPr>
        <w:t xml:space="preserve"> </w:t>
      </w:r>
      <w:r w:rsidR="007D6186">
        <w:rPr>
          <w:sz w:val="28"/>
          <w:szCs w:val="28"/>
        </w:rPr>
        <w:br/>
        <w:t>«</w:t>
      </w:r>
      <w:r w:rsidR="007D6186" w:rsidRPr="007D6186">
        <w:rPr>
          <w:sz w:val="28"/>
          <w:szCs w:val="28"/>
        </w:rPr>
        <w:t xml:space="preserve">О внесении изменений в распоряжение администрации от 26.09.2019 </w:t>
      </w:r>
      <w:r w:rsidR="007D6186">
        <w:rPr>
          <w:sz w:val="28"/>
          <w:szCs w:val="28"/>
        </w:rPr>
        <w:br/>
      </w:r>
      <w:r w:rsidR="007D6186" w:rsidRPr="007D6186">
        <w:rPr>
          <w:sz w:val="28"/>
          <w:szCs w:val="28"/>
        </w:rPr>
        <w:t>№ 1800-р</w:t>
      </w:r>
      <w:r w:rsidR="007D6186">
        <w:rPr>
          <w:sz w:val="28"/>
          <w:szCs w:val="28"/>
        </w:rPr>
        <w:t>»</w:t>
      </w:r>
    </w:p>
    <w:p w:rsidR="00CF3A1F" w:rsidRPr="006F3969" w:rsidRDefault="006F3969" w:rsidP="006F3969">
      <w:pPr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466FC">
        <w:rPr>
          <w:sz w:val="28"/>
          <w:szCs w:val="28"/>
        </w:rPr>
        <w:t xml:space="preserve"> </w:t>
      </w:r>
      <w:r w:rsidR="00CF3A1F" w:rsidRPr="006F3969">
        <w:rPr>
          <w:sz w:val="28"/>
          <w:szCs w:val="28"/>
        </w:rPr>
        <w:t xml:space="preserve">Контроль за выполнением распоряжения возложить </w:t>
      </w:r>
      <w:r w:rsidR="00CF3A1F" w:rsidRPr="006F3969">
        <w:rPr>
          <w:sz w:val="28"/>
          <w:szCs w:val="28"/>
        </w:rPr>
        <w:br/>
        <w:t xml:space="preserve">на первого заместителя главы администрации </w:t>
      </w:r>
      <w:proofErr w:type="spellStart"/>
      <w:r w:rsidR="00CF3A1F" w:rsidRPr="006F3969">
        <w:rPr>
          <w:sz w:val="28"/>
          <w:szCs w:val="28"/>
        </w:rPr>
        <w:t>Сажнова</w:t>
      </w:r>
      <w:proofErr w:type="spellEnd"/>
      <w:r w:rsidR="00CF3A1F" w:rsidRPr="006F3969">
        <w:rPr>
          <w:sz w:val="28"/>
          <w:szCs w:val="28"/>
        </w:rPr>
        <w:t xml:space="preserve"> В.В.</w:t>
      </w:r>
    </w:p>
    <w:p w:rsidR="004E2027" w:rsidRPr="00CF3A1F" w:rsidRDefault="004E2027" w:rsidP="00CF3A1F">
      <w:pPr>
        <w:tabs>
          <w:tab w:val="left" w:pos="1418"/>
        </w:tabs>
        <w:jc w:val="both"/>
        <w:rPr>
          <w:sz w:val="28"/>
          <w:szCs w:val="28"/>
        </w:rPr>
      </w:pPr>
    </w:p>
    <w:p w:rsidR="004E2027" w:rsidRDefault="004E2027" w:rsidP="00724E7D">
      <w:pPr>
        <w:ind w:firstLine="709"/>
        <w:rPr>
          <w:sz w:val="28"/>
        </w:rPr>
      </w:pPr>
    </w:p>
    <w:p w:rsidR="00D731B0" w:rsidRPr="00236C95" w:rsidRDefault="00D731B0" w:rsidP="00724E7D">
      <w:pPr>
        <w:ind w:firstLine="709"/>
        <w:rPr>
          <w:sz w:val="28"/>
        </w:rPr>
      </w:pPr>
    </w:p>
    <w:tbl>
      <w:tblPr>
        <w:tblW w:w="8926" w:type="dxa"/>
        <w:tblLook w:val="01E0" w:firstRow="1" w:lastRow="1" w:firstColumn="1" w:lastColumn="1" w:noHBand="0" w:noVBand="0"/>
      </w:tblPr>
      <w:tblGrid>
        <w:gridCol w:w="4338"/>
        <w:gridCol w:w="4588"/>
      </w:tblGrid>
      <w:tr w:rsidR="00724E7D" w:rsidRPr="000A3F26" w:rsidTr="003C7B8C">
        <w:tc>
          <w:tcPr>
            <w:tcW w:w="4338" w:type="dxa"/>
          </w:tcPr>
          <w:p w:rsidR="00724E7D" w:rsidRPr="000A3F26" w:rsidRDefault="004A113A" w:rsidP="004A11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681235" w:rsidRPr="000A3F26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152665" w:rsidRPr="000A3F2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4588" w:type="dxa"/>
          </w:tcPr>
          <w:p w:rsidR="00724E7D" w:rsidRPr="000A3F26" w:rsidRDefault="00681235" w:rsidP="003C7B8C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  <w:proofErr w:type="spellStart"/>
            <w:r w:rsidRPr="000A3F26">
              <w:rPr>
                <w:b/>
                <w:sz w:val="28"/>
              </w:rPr>
              <w:t>В.</w:t>
            </w:r>
            <w:r w:rsidR="00D731B0">
              <w:rPr>
                <w:b/>
                <w:sz w:val="28"/>
              </w:rPr>
              <w:t>М</w:t>
            </w:r>
            <w:r w:rsidRPr="000A3F26">
              <w:rPr>
                <w:b/>
                <w:sz w:val="28"/>
              </w:rPr>
              <w:t>.Полунин</w:t>
            </w:r>
            <w:proofErr w:type="spellEnd"/>
          </w:p>
        </w:tc>
      </w:tr>
    </w:tbl>
    <w:p w:rsidR="006818FD" w:rsidRDefault="006818FD"/>
    <w:p w:rsidR="00CD241E" w:rsidRDefault="00CD241E"/>
    <w:p w:rsidR="00CD241E" w:rsidRDefault="00CD241E" w:rsidP="001466FC"/>
    <w:p w:rsidR="001466FC" w:rsidRDefault="001466FC" w:rsidP="001466FC">
      <w:bookmarkStart w:id="0" w:name="_GoBack"/>
      <w:bookmarkEnd w:id="0"/>
    </w:p>
    <w:p w:rsidR="00CD241E" w:rsidRDefault="00CD241E" w:rsidP="00CD241E"/>
    <w:p w:rsidR="00CD241E" w:rsidRPr="00753058" w:rsidRDefault="00CD241E" w:rsidP="00CD241E">
      <w:pPr>
        <w:pStyle w:val="2"/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lastRenderedPageBreak/>
        <w:t xml:space="preserve">Приложение  </w:t>
      </w:r>
    </w:p>
    <w:p w:rsidR="00CD241E" w:rsidRPr="00753058" w:rsidRDefault="00CD241E" w:rsidP="00CD241E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к распоряжению администрации</w:t>
      </w:r>
    </w:p>
    <w:p w:rsidR="00CD241E" w:rsidRPr="00753058" w:rsidRDefault="00CD241E" w:rsidP="00CD241E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от________ №_____</w:t>
      </w:r>
    </w:p>
    <w:p w:rsidR="00CD241E" w:rsidRDefault="00CD241E" w:rsidP="00CD241E">
      <w:pPr>
        <w:jc w:val="both"/>
      </w:pPr>
    </w:p>
    <w:p w:rsidR="00CD241E" w:rsidRPr="00B22546" w:rsidRDefault="00CD241E" w:rsidP="00CD241E">
      <w:pPr>
        <w:jc w:val="both"/>
      </w:pPr>
    </w:p>
    <w:p w:rsidR="00CD241E" w:rsidRPr="00753058" w:rsidRDefault="00CD241E" w:rsidP="00CD241E">
      <w:pPr>
        <w:ind w:right="-992"/>
        <w:jc w:val="center"/>
        <w:rPr>
          <w:b/>
          <w:sz w:val="28"/>
          <w:szCs w:val="28"/>
        </w:rPr>
      </w:pPr>
      <w:r w:rsidRPr="00753058">
        <w:rPr>
          <w:b/>
          <w:sz w:val="28"/>
          <w:szCs w:val="28"/>
        </w:rPr>
        <w:t xml:space="preserve">Состав административной комиссии </w:t>
      </w:r>
    </w:p>
    <w:p w:rsidR="00CD241E" w:rsidRPr="00753058" w:rsidRDefault="00CD241E" w:rsidP="00CD241E">
      <w:pPr>
        <w:ind w:right="-99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Pr="00753058">
        <w:rPr>
          <w:b/>
          <w:sz w:val="28"/>
          <w:szCs w:val="28"/>
        </w:rPr>
        <w:t xml:space="preserve">Выборгского района Санкт-Петербурга </w:t>
      </w:r>
      <w:r w:rsidRPr="00753058">
        <w:rPr>
          <w:b/>
          <w:sz w:val="28"/>
          <w:szCs w:val="28"/>
        </w:rPr>
        <w:br/>
        <w:t>(далее – административная комиссия)</w:t>
      </w:r>
    </w:p>
    <w:p w:rsidR="00CD241E" w:rsidRPr="00753058" w:rsidRDefault="00CD241E" w:rsidP="00CD241E">
      <w:pPr>
        <w:jc w:val="both"/>
        <w:rPr>
          <w:b/>
          <w:sz w:val="28"/>
          <w:szCs w:val="28"/>
        </w:rPr>
      </w:pPr>
    </w:p>
    <w:p w:rsidR="00CD241E" w:rsidRPr="00753058" w:rsidRDefault="00CD241E" w:rsidP="00CD241E">
      <w:pPr>
        <w:jc w:val="both"/>
        <w:rPr>
          <w:b/>
          <w:sz w:val="28"/>
          <w:szCs w:val="28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356"/>
        <w:gridCol w:w="6736"/>
      </w:tblGrid>
      <w:tr w:rsidR="00CD241E" w:rsidRPr="00753058" w:rsidTr="009C5B45">
        <w:tc>
          <w:tcPr>
            <w:tcW w:w="9776" w:type="dxa"/>
            <w:gridSpan w:val="3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Председатель административной комиссии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Сажнов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Василий Владимирович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первый заместитель главы администрации Выборгского района Санкт-Петербурга</w:t>
            </w:r>
          </w:p>
        </w:tc>
      </w:tr>
      <w:tr w:rsidR="00CD241E" w:rsidRPr="00753058" w:rsidTr="009C5B45">
        <w:tc>
          <w:tcPr>
            <w:tcW w:w="9776" w:type="dxa"/>
            <w:gridSpan w:val="3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Заместители председателя административной комиссии</w:t>
            </w:r>
          </w:p>
        </w:tc>
      </w:tr>
      <w:tr w:rsidR="00CD241E" w:rsidRPr="00753058" w:rsidTr="009C5B45">
        <w:trPr>
          <w:gridAfter w:val="2"/>
          <w:wAfter w:w="7092" w:type="dxa"/>
        </w:trPr>
        <w:tc>
          <w:tcPr>
            <w:tcW w:w="2684" w:type="dxa"/>
          </w:tcPr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 </w:t>
            </w: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Ананьина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753058">
              <w:rPr>
                <w:sz w:val="28"/>
                <w:szCs w:val="28"/>
              </w:rPr>
              <w:t xml:space="preserve"> юридического отдела а</w:t>
            </w:r>
            <w:r>
              <w:rPr>
                <w:sz w:val="28"/>
                <w:szCs w:val="28"/>
              </w:rPr>
              <w:t xml:space="preserve">дминистрации Выборгского района </w:t>
            </w:r>
            <w:r>
              <w:rPr>
                <w:sz w:val="28"/>
                <w:szCs w:val="28"/>
              </w:rPr>
              <w:br/>
            </w:r>
            <w:r w:rsidRPr="00753058">
              <w:rPr>
                <w:sz w:val="28"/>
                <w:szCs w:val="28"/>
              </w:rPr>
              <w:t>Санкт-Петербурга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вопросам законности, правопорядка и безопасности </w:t>
            </w:r>
            <w:r w:rsidRPr="009914C8">
              <w:rPr>
                <w:sz w:val="28"/>
                <w:szCs w:val="28"/>
              </w:rPr>
              <w:t>администрации Выборгского района Санкт-Петербурга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9776" w:type="dxa"/>
            <w:gridSpan w:val="3"/>
          </w:tcPr>
          <w:p w:rsidR="00CD241E" w:rsidRDefault="00CD241E" w:rsidP="009C5B45">
            <w:pPr>
              <w:jc w:val="both"/>
              <w:rPr>
                <w:b/>
                <w:sz w:val="28"/>
                <w:szCs w:val="28"/>
              </w:rPr>
            </w:pPr>
          </w:p>
          <w:p w:rsidR="00E302A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Члены административной комиссии</w:t>
            </w:r>
          </w:p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302A8" w:rsidRPr="00753058" w:rsidTr="009C5B45">
        <w:tc>
          <w:tcPr>
            <w:tcW w:w="2684" w:type="dxa"/>
          </w:tcPr>
          <w:p w:rsidR="00E302A8" w:rsidRDefault="00E302A8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Бойцова</w:t>
            </w:r>
            <w:proofErr w:type="spellEnd"/>
          </w:p>
          <w:p w:rsidR="00E302A8" w:rsidRDefault="00E302A8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</w:t>
            </w:r>
          </w:p>
          <w:p w:rsidR="00E302A8" w:rsidRDefault="00E302A8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  <w:p w:rsidR="00E302A8" w:rsidRPr="009914C8" w:rsidRDefault="00E302A8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E302A8" w:rsidRPr="00753058" w:rsidRDefault="00E302A8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E302A8" w:rsidRDefault="00E302A8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местной администрации внутригородского муниципального образования города федерального значения Санкт-Петербурга муниципального округа Сергиевское</w:t>
            </w:r>
          </w:p>
          <w:p w:rsidR="00E302A8" w:rsidRPr="009914C8" w:rsidRDefault="00E302A8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Pr="009914C8" w:rsidRDefault="00CD241E" w:rsidP="009C5B45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Корсаков </w:t>
            </w:r>
            <w:r w:rsidRPr="009914C8">
              <w:rPr>
                <w:sz w:val="28"/>
                <w:szCs w:val="28"/>
              </w:rPr>
              <w:br/>
              <w:t xml:space="preserve">Сергей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Петрович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</w:p>
          <w:p w:rsidR="00CD241E" w:rsidRPr="009914C8" w:rsidRDefault="00CD241E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D241E" w:rsidRPr="009914C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главный специалист местной администрации внутригородского муниципального образования города федерального значения Санкт-Петербурга муниципального округа № 15</w:t>
            </w:r>
          </w:p>
          <w:p w:rsidR="00CD241E" w:rsidRPr="009914C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Красавин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Олегович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</w:p>
          <w:p w:rsidR="00CD241E" w:rsidRPr="009914C8" w:rsidRDefault="00CD241E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D241E" w:rsidRPr="009914C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капитан полиции, старший инспектор отдела </w:t>
            </w:r>
            <w:r w:rsidRPr="009914C8">
              <w:rPr>
                <w:sz w:val="28"/>
                <w:szCs w:val="28"/>
              </w:rPr>
              <w:br/>
              <w:t xml:space="preserve">по исполнению административного законодательства УМВД России по Выборгскому району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 xml:space="preserve">Санкт-Петербурга </w:t>
            </w:r>
          </w:p>
          <w:p w:rsidR="00CD241E" w:rsidRPr="009914C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Летуновский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Павел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Георгиевич</w:t>
            </w:r>
          </w:p>
        </w:tc>
        <w:tc>
          <w:tcPr>
            <w:tcW w:w="356" w:type="dxa"/>
          </w:tcPr>
          <w:p w:rsidR="00CD241E" w:rsidRPr="009914C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ведущий специалист отдела контроля Управления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>по контролю за соблюдением закон</w:t>
            </w:r>
            <w:r>
              <w:rPr>
                <w:sz w:val="28"/>
                <w:szCs w:val="28"/>
              </w:rPr>
              <w:t xml:space="preserve">одательства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 xml:space="preserve">об административных правонарушениях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lastRenderedPageBreak/>
              <w:t>Санкт-Петербурга Комитета по вопросам законности, правопорядка и безопасности</w:t>
            </w:r>
          </w:p>
          <w:p w:rsidR="00CD241E" w:rsidRPr="009914C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Митьковец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Васильевич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специалист 1 категории местной администрации внутригородского муниципального образования города федерального значения Санкт-Петербурга муниципального округа </w:t>
            </w:r>
            <w:proofErr w:type="spellStart"/>
            <w:r w:rsidRPr="009914C8">
              <w:rPr>
                <w:sz w:val="28"/>
                <w:szCs w:val="28"/>
              </w:rPr>
              <w:t>Шувалово</w:t>
            </w:r>
            <w:proofErr w:type="spellEnd"/>
            <w:r w:rsidRPr="009914C8">
              <w:rPr>
                <w:sz w:val="28"/>
                <w:szCs w:val="28"/>
              </w:rPr>
              <w:t xml:space="preserve"> – Озерки</w:t>
            </w:r>
          </w:p>
          <w:p w:rsidR="00CD241E" w:rsidRPr="009914C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rPr>
          <w:trHeight w:val="893"/>
        </w:trPr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Овод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Адольфович</w:t>
            </w:r>
            <w:proofErr w:type="spellEnd"/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специалист 1-й категории отдела потребительского рынка администрации Выборгского района </w:t>
            </w:r>
            <w:r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>Санкт-Петербурга</w:t>
            </w:r>
          </w:p>
          <w:p w:rsidR="00CD241E" w:rsidRPr="00753058" w:rsidRDefault="00CD241E" w:rsidP="009C5B45">
            <w:pPr>
              <w:ind w:left="-3006"/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rPr>
          <w:trHeight w:val="893"/>
        </w:trPr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Поздняков</w:t>
            </w:r>
            <w:r w:rsidRPr="00753058">
              <w:rPr>
                <w:sz w:val="28"/>
                <w:szCs w:val="28"/>
              </w:rPr>
              <w:br/>
              <w:t xml:space="preserve">Олег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Николаевич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посёлка Парголово</w:t>
            </w:r>
          </w:p>
        </w:tc>
      </w:tr>
      <w:tr w:rsidR="00CD241E" w:rsidRPr="00753058" w:rsidTr="009C5B45">
        <w:tc>
          <w:tcPr>
            <w:tcW w:w="2684" w:type="dxa"/>
          </w:tcPr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  <w:p w:rsidR="00CD241E" w:rsidRDefault="00CD241E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Понкратов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контроля </w:t>
            </w:r>
            <w:r w:rsidRPr="00753058">
              <w:rPr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br/>
            </w:r>
            <w:r w:rsidRPr="00753058">
              <w:rPr>
                <w:sz w:val="28"/>
                <w:szCs w:val="28"/>
              </w:rPr>
              <w:t>по контролю за соблюдением закон</w:t>
            </w:r>
            <w:r>
              <w:rPr>
                <w:sz w:val="28"/>
                <w:szCs w:val="28"/>
              </w:rPr>
              <w:t xml:space="preserve">одательства </w:t>
            </w:r>
            <w:r>
              <w:rPr>
                <w:sz w:val="28"/>
                <w:szCs w:val="28"/>
              </w:rPr>
              <w:br/>
              <w:t xml:space="preserve">об административных </w:t>
            </w:r>
            <w:r w:rsidRPr="00753058">
              <w:rPr>
                <w:sz w:val="28"/>
                <w:szCs w:val="28"/>
              </w:rPr>
              <w:t>правонарушениях</w:t>
            </w:r>
            <w:r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Санкт‑Петербурга Комитета</w:t>
            </w:r>
            <w:r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по вопросам законности, правопорядка и безопасности</w:t>
            </w:r>
          </w:p>
        </w:tc>
      </w:tr>
      <w:tr w:rsidR="00CD241E" w:rsidRPr="00753058" w:rsidTr="009C5B45">
        <w:tc>
          <w:tcPr>
            <w:tcW w:w="2684" w:type="dxa"/>
          </w:tcPr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  <w:p w:rsidR="00CD241E" w:rsidRDefault="00CD241E" w:rsidP="009C5B45">
            <w:pPr>
              <w:rPr>
                <w:sz w:val="28"/>
                <w:szCs w:val="28"/>
              </w:rPr>
            </w:pPr>
            <w:proofErr w:type="spellStart"/>
            <w:r w:rsidRPr="00753058">
              <w:rPr>
                <w:sz w:val="28"/>
                <w:szCs w:val="28"/>
              </w:rPr>
              <w:t>Синчук</w:t>
            </w:r>
            <w:proofErr w:type="spellEnd"/>
            <w:r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br/>
              <w:t xml:space="preserve">Руслан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Викторович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Сампсониевское</w:t>
            </w:r>
          </w:p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Токман</w:t>
            </w:r>
            <w:proofErr w:type="spellEnd"/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организационно-распорядительного отдела </w:t>
            </w:r>
            <w:r w:rsidRPr="00753058">
              <w:rPr>
                <w:sz w:val="28"/>
                <w:szCs w:val="28"/>
              </w:rPr>
              <w:t>местной администрации внутригородского муниципального образования города федерального значения Санкт-Петербурга муниципального округа Светлановское</w:t>
            </w:r>
          </w:p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c>
          <w:tcPr>
            <w:tcW w:w="2684" w:type="dxa"/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Усова 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356" w:type="dxa"/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CD241E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ведущий специалист местной администрации внутригородского муниципального образования города федерального значения Санкт-Петербурга посёлка Левашово</w:t>
            </w:r>
          </w:p>
          <w:p w:rsidR="00E302A8" w:rsidRPr="00753058" w:rsidRDefault="00E302A8" w:rsidP="009C5B45">
            <w:pPr>
              <w:jc w:val="both"/>
              <w:rPr>
                <w:sz w:val="28"/>
                <w:szCs w:val="28"/>
              </w:rPr>
            </w:pPr>
          </w:p>
        </w:tc>
      </w:tr>
      <w:tr w:rsidR="00CD241E" w:rsidRPr="00753058" w:rsidTr="009C5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</w:t>
            </w:r>
          </w:p>
          <w:p w:rsidR="00CD241E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</w:t>
            </w:r>
          </w:p>
          <w:p w:rsidR="00CD241E" w:rsidRPr="00753058" w:rsidRDefault="00CD241E" w:rsidP="009C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CD241E" w:rsidRPr="00753058" w:rsidRDefault="00CD241E" w:rsidP="009C5B45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</w:tcPr>
          <w:p w:rsidR="00CD241E" w:rsidRPr="00753058" w:rsidRDefault="00CD241E" w:rsidP="009C5B45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руководитель административного</w:t>
            </w:r>
            <w:r w:rsidRPr="00F14A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отдела и ГОЧС</w:t>
            </w:r>
            <w:r w:rsidRPr="009914C8">
              <w:rPr>
                <w:sz w:val="28"/>
                <w:szCs w:val="28"/>
              </w:rPr>
              <w:t xml:space="preserve"> местной администрации внутригородского муниципального образования города федерального значения Санкт-Петербурга муниципального округа Сосновское</w:t>
            </w:r>
          </w:p>
        </w:tc>
      </w:tr>
    </w:tbl>
    <w:p w:rsidR="00CD241E" w:rsidRDefault="00CD241E" w:rsidP="00E302A8"/>
    <w:sectPr w:rsidR="00CD241E" w:rsidSect="00C442FE">
      <w:headerReference w:type="default" r:id="rId9"/>
      <w:pgSz w:w="11906" w:h="16838"/>
      <w:pgMar w:top="1134" w:right="141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A39" w:rsidRDefault="001F5A39" w:rsidP="00D02683">
      <w:r>
        <w:separator/>
      </w:r>
    </w:p>
  </w:endnote>
  <w:endnote w:type="continuationSeparator" w:id="0">
    <w:p w:rsidR="001F5A39" w:rsidRDefault="001F5A39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A39" w:rsidRDefault="001F5A39" w:rsidP="00D02683">
      <w:r>
        <w:separator/>
      </w:r>
    </w:p>
  </w:footnote>
  <w:footnote w:type="continuationSeparator" w:id="0">
    <w:p w:rsidR="001F5A39" w:rsidRDefault="001F5A39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Default="00C442FE">
    <w:pPr>
      <w:pStyle w:val="a7"/>
      <w:jc w:val="center"/>
    </w:pPr>
  </w:p>
  <w:p w:rsidR="00C442FE" w:rsidRDefault="00C442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1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2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7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7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37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2"/>
  </w:num>
  <w:num w:numId="8">
    <w:abstractNumId w:val="27"/>
  </w:num>
  <w:num w:numId="9">
    <w:abstractNumId w:val="18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30"/>
  </w:num>
  <w:num w:numId="18">
    <w:abstractNumId w:val="24"/>
  </w:num>
  <w:num w:numId="19">
    <w:abstractNumId w:val="13"/>
  </w:num>
  <w:num w:numId="20">
    <w:abstractNumId w:val="11"/>
  </w:num>
  <w:num w:numId="21">
    <w:abstractNumId w:val="14"/>
  </w:num>
  <w:num w:numId="22">
    <w:abstractNumId w:val="17"/>
  </w:num>
  <w:num w:numId="23">
    <w:abstractNumId w:val="23"/>
  </w:num>
  <w:num w:numId="24">
    <w:abstractNumId w:val="21"/>
  </w:num>
  <w:num w:numId="25">
    <w:abstractNumId w:val="5"/>
  </w:num>
  <w:num w:numId="26">
    <w:abstractNumId w:val="16"/>
  </w:num>
  <w:num w:numId="27">
    <w:abstractNumId w:val="25"/>
  </w:num>
  <w:num w:numId="28">
    <w:abstractNumId w:val="28"/>
  </w:num>
  <w:num w:numId="29">
    <w:abstractNumId w:val="22"/>
  </w:num>
  <w:num w:numId="30">
    <w:abstractNumId w:val="31"/>
  </w:num>
  <w:num w:numId="31">
    <w:abstractNumId w:val="32"/>
  </w:num>
  <w:num w:numId="32">
    <w:abstractNumId w:val="8"/>
  </w:num>
  <w:num w:numId="33">
    <w:abstractNumId w:val="19"/>
  </w:num>
  <w:num w:numId="34">
    <w:abstractNumId w:val="4"/>
  </w:num>
  <w:num w:numId="35">
    <w:abstractNumId w:val="29"/>
  </w:num>
  <w:num w:numId="36">
    <w:abstractNumId w:val="6"/>
  </w:num>
  <w:num w:numId="37">
    <w:abstractNumId w:val="34"/>
  </w:num>
  <w:num w:numId="38">
    <w:abstractNumId w:val="36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34183"/>
    <w:rsid w:val="00051B4A"/>
    <w:rsid w:val="000949BC"/>
    <w:rsid w:val="00095E62"/>
    <w:rsid w:val="000A3F26"/>
    <w:rsid w:val="000C0AFB"/>
    <w:rsid w:val="000E43B2"/>
    <w:rsid w:val="0011307B"/>
    <w:rsid w:val="001221DB"/>
    <w:rsid w:val="0013138B"/>
    <w:rsid w:val="001466FC"/>
    <w:rsid w:val="00152665"/>
    <w:rsid w:val="001637AA"/>
    <w:rsid w:val="00171365"/>
    <w:rsid w:val="001E5FA5"/>
    <w:rsid w:val="001F5A39"/>
    <w:rsid w:val="001F5D5B"/>
    <w:rsid w:val="002060F7"/>
    <w:rsid w:val="00215E1F"/>
    <w:rsid w:val="00261BE2"/>
    <w:rsid w:val="00293D41"/>
    <w:rsid w:val="002C289B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4255E8"/>
    <w:rsid w:val="004328E8"/>
    <w:rsid w:val="00452D26"/>
    <w:rsid w:val="00472BB1"/>
    <w:rsid w:val="00474FDA"/>
    <w:rsid w:val="004758DE"/>
    <w:rsid w:val="004A113A"/>
    <w:rsid w:val="004C0B3B"/>
    <w:rsid w:val="004C1F45"/>
    <w:rsid w:val="004E2027"/>
    <w:rsid w:val="004F0604"/>
    <w:rsid w:val="004F6BAC"/>
    <w:rsid w:val="00547820"/>
    <w:rsid w:val="0057034A"/>
    <w:rsid w:val="00580935"/>
    <w:rsid w:val="005C2079"/>
    <w:rsid w:val="005D40E6"/>
    <w:rsid w:val="005F5E32"/>
    <w:rsid w:val="0061154D"/>
    <w:rsid w:val="00630431"/>
    <w:rsid w:val="006474B7"/>
    <w:rsid w:val="006674C1"/>
    <w:rsid w:val="00681235"/>
    <w:rsid w:val="006818FD"/>
    <w:rsid w:val="006B4304"/>
    <w:rsid w:val="006F3969"/>
    <w:rsid w:val="006F71B3"/>
    <w:rsid w:val="007034DD"/>
    <w:rsid w:val="00717907"/>
    <w:rsid w:val="007244E2"/>
    <w:rsid w:val="00724E7D"/>
    <w:rsid w:val="0074575E"/>
    <w:rsid w:val="00763C1C"/>
    <w:rsid w:val="0077154A"/>
    <w:rsid w:val="00793866"/>
    <w:rsid w:val="0079668A"/>
    <w:rsid w:val="007C06AE"/>
    <w:rsid w:val="007D0EDE"/>
    <w:rsid w:val="007D6186"/>
    <w:rsid w:val="007E2430"/>
    <w:rsid w:val="0080231A"/>
    <w:rsid w:val="00803C9B"/>
    <w:rsid w:val="00807D8C"/>
    <w:rsid w:val="00811870"/>
    <w:rsid w:val="008679DC"/>
    <w:rsid w:val="00900695"/>
    <w:rsid w:val="00933AD4"/>
    <w:rsid w:val="00941E76"/>
    <w:rsid w:val="00960DF0"/>
    <w:rsid w:val="00975EA1"/>
    <w:rsid w:val="00996AF9"/>
    <w:rsid w:val="009D0E2D"/>
    <w:rsid w:val="009F0C0F"/>
    <w:rsid w:val="009F74F6"/>
    <w:rsid w:val="00A24348"/>
    <w:rsid w:val="00A750F6"/>
    <w:rsid w:val="00AE0678"/>
    <w:rsid w:val="00AE3D73"/>
    <w:rsid w:val="00B43C8D"/>
    <w:rsid w:val="00B7664F"/>
    <w:rsid w:val="00BE6F0D"/>
    <w:rsid w:val="00C2616C"/>
    <w:rsid w:val="00C442FE"/>
    <w:rsid w:val="00C90048"/>
    <w:rsid w:val="00CA2DB4"/>
    <w:rsid w:val="00CC69CE"/>
    <w:rsid w:val="00CD241E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12569"/>
    <w:rsid w:val="00E302A8"/>
    <w:rsid w:val="00E46858"/>
    <w:rsid w:val="00EB043A"/>
    <w:rsid w:val="00EC020E"/>
    <w:rsid w:val="00EF40E4"/>
    <w:rsid w:val="00F02230"/>
    <w:rsid w:val="00F34BB9"/>
    <w:rsid w:val="00F6300E"/>
    <w:rsid w:val="00F710AC"/>
    <w:rsid w:val="00FA6372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23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8</cp:revision>
  <cp:lastPrinted>2025-03-05T06:38:00Z</cp:lastPrinted>
  <dcterms:created xsi:type="dcterms:W3CDTF">2025-03-05T06:33:00Z</dcterms:created>
  <dcterms:modified xsi:type="dcterms:W3CDTF">2025-04-28T13:57:00Z</dcterms:modified>
</cp:coreProperties>
</file>