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8433D9" w:rsidTr="00880F31">
        <w:trPr>
          <w:trHeight w:val="963"/>
        </w:trPr>
        <w:tc>
          <w:tcPr>
            <w:tcW w:w="9720" w:type="dxa"/>
          </w:tcPr>
          <w:p w:rsidR="00E21846" w:rsidRPr="008433D9" w:rsidRDefault="00C93041" w:rsidP="007D3F69">
            <w:pPr>
              <w:pStyle w:val="5"/>
              <w:spacing w:before="0" w:after="0" w:line="0" w:lineRule="atLeast"/>
              <w:jc w:val="center"/>
            </w:pPr>
            <w:r w:rsidRPr="008433D9">
              <w:rPr>
                <w:b w:val="0"/>
                <w:noProof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8433D9" w:rsidTr="00880F31">
        <w:trPr>
          <w:trHeight w:val="1931"/>
        </w:trPr>
        <w:tc>
          <w:tcPr>
            <w:tcW w:w="9720" w:type="dxa"/>
          </w:tcPr>
          <w:p w:rsidR="00E21846" w:rsidRPr="008433D9" w:rsidRDefault="00E21846" w:rsidP="007D3F69">
            <w:pPr>
              <w:pStyle w:val="aeaie"/>
              <w:spacing w:before="0" w:line="0" w:lineRule="atLeast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8433D9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E21846" w:rsidRPr="008433D9" w:rsidRDefault="00E21846" w:rsidP="007D3F69">
            <w:pPr>
              <w:pStyle w:val="aeaie"/>
              <w:spacing w:before="0" w:line="0" w:lineRule="atLeast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8433D9" w:rsidRDefault="00E21846" w:rsidP="007D3F69">
            <w:pPr>
              <w:pStyle w:val="aeaie"/>
              <w:spacing w:before="0" w:line="0" w:lineRule="atLeast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8433D9" w:rsidRDefault="00E21846" w:rsidP="007D3F69">
            <w:pPr>
              <w:pStyle w:val="aeaie"/>
              <w:spacing w:before="0" w:line="0" w:lineRule="atLeast"/>
              <w:ind w:left="35"/>
              <w:rPr>
                <w:spacing w:val="-20"/>
                <w:sz w:val="28"/>
                <w:szCs w:val="28"/>
              </w:rPr>
            </w:pPr>
            <w:r w:rsidRPr="008433D9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8433D9" w:rsidRDefault="00E21846" w:rsidP="007D3F69">
            <w:pPr>
              <w:pStyle w:val="aeaie"/>
              <w:spacing w:before="0" w:line="0" w:lineRule="atLeast"/>
              <w:ind w:left="35"/>
              <w:rPr>
                <w:spacing w:val="-20"/>
                <w:sz w:val="28"/>
                <w:szCs w:val="28"/>
              </w:rPr>
            </w:pPr>
            <w:r w:rsidRPr="008433D9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8433D9" w:rsidRDefault="00E21846" w:rsidP="007D3F69">
            <w:pPr>
              <w:pStyle w:val="aeaie"/>
              <w:spacing w:before="0" w:line="0" w:lineRule="atLeast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8433D9" w:rsidRDefault="00E21846" w:rsidP="007D3F69">
            <w:pPr>
              <w:pStyle w:val="aeaie"/>
              <w:spacing w:before="0" w:line="0" w:lineRule="atLeast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8433D9" w:rsidRDefault="00E21846" w:rsidP="007D3F69">
            <w:pPr>
              <w:pStyle w:val="aeaie"/>
              <w:spacing w:before="0" w:line="0" w:lineRule="atLeast"/>
              <w:ind w:left="35"/>
              <w:rPr>
                <w:sz w:val="30"/>
                <w:szCs w:val="30"/>
              </w:rPr>
            </w:pPr>
            <w:r w:rsidRPr="008433D9">
              <w:rPr>
                <w:spacing w:val="-20"/>
                <w:sz w:val="30"/>
                <w:szCs w:val="30"/>
              </w:rPr>
              <w:t>Р  А  С  П  О  Р  Я Ж  Е  Н  И  Е</w:t>
            </w:r>
          </w:p>
          <w:p w:rsidR="00E21846" w:rsidRPr="008433D9" w:rsidRDefault="00E21846" w:rsidP="007D3F69">
            <w:pPr>
              <w:pStyle w:val="aeaie2"/>
              <w:spacing w:line="0" w:lineRule="atLeast"/>
              <w:ind w:left="35"/>
              <w:rPr>
                <w:sz w:val="24"/>
                <w:szCs w:val="24"/>
              </w:rPr>
            </w:pPr>
          </w:p>
          <w:p w:rsidR="00E21846" w:rsidRPr="008433D9" w:rsidRDefault="00E21846" w:rsidP="007D3F69">
            <w:pPr>
              <w:pStyle w:val="aeaie2"/>
              <w:spacing w:line="0" w:lineRule="atLeast"/>
              <w:ind w:left="35"/>
              <w:jc w:val="right"/>
              <w:rPr>
                <w:sz w:val="16"/>
                <w:szCs w:val="16"/>
              </w:rPr>
            </w:pPr>
            <w:r w:rsidRPr="008433D9">
              <w:rPr>
                <w:sz w:val="16"/>
                <w:szCs w:val="16"/>
              </w:rPr>
              <w:t>О К У Д</w:t>
            </w:r>
          </w:p>
        </w:tc>
      </w:tr>
    </w:tbl>
    <w:p w:rsidR="00E21846" w:rsidRPr="008433D9" w:rsidRDefault="00880F31" w:rsidP="007D3F69">
      <w:pPr>
        <w:pStyle w:val="aeoaeno12"/>
        <w:spacing w:line="0" w:lineRule="atLeast"/>
        <w:ind w:firstLine="0"/>
        <w:rPr>
          <w:lang w:val="en-US"/>
        </w:rPr>
      </w:pPr>
      <w:r w:rsidRPr="008433D9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Pr="008433D9" w:rsidRDefault="00E21846" w:rsidP="007D3F69">
      <w:pPr>
        <w:pStyle w:val="aeoaeno12"/>
        <w:spacing w:line="0" w:lineRule="atLeast"/>
        <w:ind w:firstLine="0"/>
      </w:pPr>
    </w:p>
    <w:p w:rsidR="00DA3649" w:rsidRDefault="00DA3649" w:rsidP="007D3F69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Cs w:val="28"/>
        </w:rPr>
      </w:pPr>
      <w:r>
        <w:rPr>
          <w:b/>
          <w:bCs/>
          <w:szCs w:val="28"/>
        </w:rPr>
        <w:t>О внесении изменений в распоряжения</w:t>
      </w:r>
      <w:r w:rsidR="000623C1" w:rsidRPr="005C7F63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br/>
      </w:r>
      <w:r w:rsidR="000623C1" w:rsidRPr="005C7F63">
        <w:rPr>
          <w:b/>
          <w:bCs/>
          <w:szCs w:val="28"/>
        </w:rPr>
        <w:t>Комитета по труду и занятости</w:t>
      </w:r>
      <w:r>
        <w:rPr>
          <w:b/>
          <w:bCs/>
          <w:szCs w:val="28"/>
        </w:rPr>
        <w:t xml:space="preserve"> </w:t>
      </w:r>
      <w:r w:rsidR="000623C1" w:rsidRPr="005C7F63">
        <w:rPr>
          <w:b/>
          <w:bCs/>
          <w:szCs w:val="28"/>
        </w:rPr>
        <w:t xml:space="preserve">населения </w:t>
      </w:r>
      <w:r>
        <w:rPr>
          <w:b/>
          <w:bCs/>
          <w:szCs w:val="28"/>
        </w:rPr>
        <w:br/>
      </w:r>
      <w:r w:rsidR="000623C1" w:rsidRPr="005C7F63">
        <w:rPr>
          <w:b/>
          <w:bCs/>
          <w:szCs w:val="28"/>
        </w:rPr>
        <w:t>Санкт-Петербурга</w:t>
      </w:r>
      <w:r>
        <w:rPr>
          <w:b/>
          <w:bCs/>
          <w:szCs w:val="28"/>
        </w:rPr>
        <w:t xml:space="preserve"> </w:t>
      </w:r>
      <w:bookmarkStart w:id="0" w:name="OLE_LINK1"/>
      <w:bookmarkStart w:id="1" w:name="OLE_LINK2"/>
      <w:r>
        <w:rPr>
          <w:b/>
          <w:bCs/>
          <w:szCs w:val="28"/>
        </w:rPr>
        <w:t>от 05.03.2011 №</w:t>
      </w:r>
      <w:r w:rsidRPr="00DA3649">
        <w:rPr>
          <w:b/>
          <w:bCs/>
          <w:szCs w:val="28"/>
        </w:rPr>
        <w:t xml:space="preserve"> 50</w:t>
      </w:r>
      <w:bookmarkEnd w:id="0"/>
      <w:bookmarkEnd w:id="1"/>
      <w:r>
        <w:rPr>
          <w:b/>
          <w:bCs/>
          <w:szCs w:val="28"/>
        </w:rPr>
        <w:t xml:space="preserve">, </w:t>
      </w:r>
    </w:p>
    <w:p w:rsidR="000623C1" w:rsidRPr="005C7F63" w:rsidRDefault="00DA3649" w:rsidP="007D3F69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Cs w:val="28"/>
        </w:rPr>
      </w:pPr>
      <w:r>
        <w:rPr>
          <w:b/>
          <w:bCs/>
          <w:szCs w:val="28"/>
        </w:rPr>
        <w:t>от 16.08.2017 №</w:t>
      </w:r>
      <w:r w:rsidRPr="00DA3649">
        <w:rPr>
          <w:b/>
          <w:bCs/>
          <w:szCs w:val="28"/>
        </w:rPr>
        <w:t xml:space="preserve"> 147-р</w:t>
      </w:r>
    </w:p>
    <w:p w:rsidR="000623C1" w:rsidRDefault="000623C1" w:rsidP="007D3F69">
      <w:pPr>
        <w:widowControl w:val="0"/>
        <w:autoSpaceDE w:val="0"/>
        <w:autoSpaceDN w:val="0"/>
        <w:adjustRightInd w:val="0"/>
        <w:spacing w:line="0" w:lineRule="atLeast"/>
        <w:jc w:val="center"/>
        <w:rPr>
          <w:szCs w:val="28"/>
        </w:rPr>
      </w:pPr>
    </w:p>
    <w:p w:rsidR="005C7F63" w:rsidRPr="008859D9" w:rsidRDefault="000623C1" w:rsidP="008859D9">
      <w:pPr>
        <w:pStyle w:val="a7"/>
        <w:widowControl w:val="0"/>
        <w:numPr>
          <w:ilvl w:val="0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 w:rsidRPr="008859D9">
        <w:rPr>
          <w:szCs w:val="28"/>
        </w:rPr>
        <w:t xml:space="preserve">Внести в распоряжение Комитета по труду и занятости населения </w:t>
      </w:r>
      <w:r w:rsidR="009C457D" w:rsidRPr="008859D9">
        <w:rPr>
          <w:szCs w:val="28"/>
        </w:rPr>
        <w:br/>
      </w:r>
      <w:r w:rsidRPr="008859D9">
        <w:rPr>
          <w:szCs w:val="28"/>
        </w:rPr>
        <w:t xml:space="preserve">Санкт-Петербурга </w:t>
      </w:r>
      <w:r w:rsidR="00DA3649" w:rsidRPr="008859D9">
        <w:rPr>
          <w:bCs/>
          <w:szCs w:val="28"/>
        </w:rPr>
        <w:t>от 05.03.2011 № 50</w:t>
      </w:r>
      <w:r w:rsidR="00DA3649" w:rsidRPr="008859D9">
        <w:rPr>
          <w:szCs w:val="28"/>
        </w:rPr>
        <w:t xml:space="preserve"> </w:t>
      </w:r>
      <w:r w:rsidRPr="008859D9">
        <w:rPr>
          <w:szCs w:val="28"/>
        </w:rPr>
        <w:t>«</w:t>
      </w:r>
      <w:r w:rsidR="00DA3649" w:rsidRPr="008859D9">
        <w:rPr>
          <w:szCs w:val="28"/>
        </w:rPr>
        <w:t>Об утверждении Административного регламента по предоставлению государственной услуги по осуществлению уведомительной регистрации коллективных договоров, соглашений</w:t>
      </w:r>
      <w:r w:rsidRPr="008859D9">
        <w:rPr>
          <w:szCs w:val="28"/>
        </w:rPr>
        <w:t>»</w:t>
      </w:r>
      <w:r w:rsidR="000933FA" w:rsidRPr="008859D9">
        <w:rPr>
          <w:szCs w:val="28"/>
        </w:rPr>
        <w:t xml:space="preserve"> (далее – распоряжение 1)</w:t>
      </w:r>
      <w:r w:rsidR="000933FA" w:rsidRPr="008859D9">
        <w:rPr>
          <w:szCs w:val="28"/>
        </w:rPr>
        <w:br/>
      </w:r>
      <w:r w:rsidR="005C7F63" w:rsidRPr="008859D9">
        <w:rPr>
          <w:szCs w:val="28"/>
        </w:rPr>
        <w:t>следующие изменения:</w:t>
      </w:r>
    </w:p>
    <w:p w:rsidR="005C7F63" w:rsidRDefault="005C7F63" w:rsidP="008859D9">
      <w:pPr>
        <w:pStyle w:val="a7"/>
        <w:widowControl w:val="0"/>
        <w:numPr>
          <w:ilvl w:val="1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bookmarkStart w:id="2" w:name="OLE_LINK69"/>
      <w:bookmarkStart w:id="3" w:name="OLE_LINK70"/>
      <w:r>
        <w:rPr>
          <w:szCs w:val="28"/>
        </w:rPr>
        <w:t xml:space="preserve">Преамбулу к распоряжению </w:t>
      </w:r>
      <w:r w:rsidR="000933FA">
        <w:rPr>
          <w:szCs w:val="28"/>
        </w:rPr>
        <w:t xml:space="preserve">1 </w:t>
      </w:r>
      <w:r>
        <w:rPr>
          <w:szCs w:val="28"/>
        </w:rPr>
        <w:t>изложить в следующей редакции:</w:t>
      </w:r>
    </w:p>
    <w:p w:rsidR="005C7F63" w:rsidRPr="00F90273" w:rsidRDefault="005C7F63" w:rsidP="008859D9">
      <w:pPr>
        <w:tabs>
          <w:tab w:val="left" w:pos="170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F90273">
        <w:t>В</w:t>
      </w:r>
      <w:r>
        <w:t xml:space="preserve"> соответствии с </w:t>
      </w:r>
      <w:r w:rsidRPr="00F90273">
        <w:rPr>
          <w:szCs w:val="28"/>
        </w:rPr>
        <w:t>постановлением Правительства Санкт-П</w:t>
      </w:r>
      <w:r w:rsidR="00F90273">
        <w:rPr>
          <w:szCs w:val="28"/>
        </w:rPr>
        <w:t>етербурга от 25.07.2011 № 1037 «</w:t>
      </w:r>
      <w:r w:rsidRPr="00F90273">
        <w:rPr>
          <w:szCs w:val="28"/>
        </w:rPr>
        <w:t>О Порядке разработки и утверждения исполнительными органами государственной власти Санкт-Петербурга административных регламентов предо</w:t>
      </w:r>
      <w:r w:rsidR="00F90273">
        <w:rPr>
          <w:szCs w:val="28"/>
        </w:rPr>
        <w:t>ставления государственных услуг»,</w:t>
      </w:r>
      <w:r w:rsidRPr="00F90273">
        <w:rPr>
          <w:szCs w:val="28"/>
        </w:rPr>
        <w:t xml:space="preserve"> пунктом 3.2</w:t>
      </w:r>
      <w:r w:rsidR="00F90273">
        <w:rPr>
          <w:szCs w:val="28"/>
        </w:rPr>
        <w:t>-</w:t>
      </w:r>
      <w:r w:rsidR="00DA3649">
        <w:rPr>
          <w:szCs w:val="28"/>
        </w:rPr>
        <w:t>5</w:t>
      </w:r>
      <w:r w:rsidRPr="00F90273">
        <w:rPr>
          <w:szCs w:val="28"/>
        </w:rPr>
        <w:t xml:space="preserve"> Положения о Комитете п</w:t>
      </w:r>
      <w:bookmarkStart w:id="4" w:name="OLE_LINK3"/>
      <w:bookmarkStart w:id="5" w:name="OLE_LINK4"/>
      <w:r w:rsidRPr="00F90273">
        <w:rPr>
          <w:szCs w:val="28"/>
        </w:rPr>
        <w:t xml:space="preserve">о </w:t>
      </w:r>
      <w:r w:rsidR="00F90273">
        <w:rPr>
          <w:szCs w:val="28"/>
        </w:rPr>
        <w:t xml:space="preserve">труду </w:t>
      </w:r>
      <w:r w:rsidR="009C457D">
        <w:rPr>
          <w:szCs w:val="28"/>
        </w:rPr>
        <w:br/>
      </w:r>
      <w:r w:rsidR="00F90273">
        <w:rPr>
          <w:szCs w:val="28"/>
        </w:rPr>
        <w:t>и занятости населения</w:t>
      </w:r>
      <w:bookmarkEnd w:id="4"/>
      <w:bookmarkEnd w:id="5"/>
      <w:r w:rsidR="00F90273">
        <w:rPr>
          <w:szCs w:val="28"/>
        </w:rPr>
        <w:t xml:space="preserve"> Санкт-Петербурга</w:t>
      </w:r>
      <w:r w:rsidRPr="00F90273">
        <w:rPr>
          <w:szCs w:val="28"/>
        </w:rPr>
        <w:t xml:space="preserve">, утвержденного постановлением Правительства Санкт-Петербурга от </w:t>
      </w:r>
      <w:r w:rsidR="00F90273">
        <w:rPr>
          <w:szCs w:val="28"/>
        </w:rPr>
        <w:t>12.12.2006 №1542 «</w:t>
      </w:r>
      <w:r w:rsidRPr="00F90273">
        <w:rPr>
          <w:szCs w:val="28"/>
        </w:rPr>
        <w:t xml:space="preserve">О Комитете </w:t>
      </w:r>
      <w:r w:rsidR="00F90273">
        <w:rPr>
          <w:szCs w:val="28"/>
        </w:rPr>
        <w:t>п</w:t>
      </w:r>
      <w:r w:rsidR="00F90273" w:rsidRPr="00F90273">
        <w:rPr>
          <w:szCs w:val="28"/>
        </w:rPr>
        <w:t xml:space="preserve">о </w:t>
      </w:r>
      <w:r w:rsidR="00F90273">
        <w:rPr>
          <w:szCs w:val="28"/>
        </w:rPr>
        <w:t>труду и занятости населения»:».</w:t>
      </w:r>
    </w:p>
    <w:p w:rsidR="003102F3" w:rsidRDefault="003102F3" w:rsidP="008859D9">
      <w:pPr>
        <w:pStyle w:val="a7"/>
        <w:widowControl w:val="0"/>
        <w:numPr>
          <w:ilvl w:val="1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bookmarkStart w:id="6" w:name="OLE_LINK71"/>
      <w:bookmarkStart w:id="7" w:name="OLE_LINK72"/>
      <w:bookmarkEnd w:id="2"/>
      <w:bookmarkEnd w:id="3"/>
      <w:r>
        <w:rPr>
          <w:szCs w:val="28"/>
        </w:rPr>
        <w:t>Пункт 2 распоряжения 1 дополнить словами «согласно приложению».</w:t>
      </w:r>
    </w:p>
    <w:p w:rsidR="00F90273" w:rsidRDefault="00F90273" w:rsidP="008859D9">
      <w:pPr>
        <w:pStyle w:val="a7"/>
        <w:widowControl w:val="0"/>
        <w:numPr>
          <w:ilvl w:val="1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Пункт 3 распоряжения </w:t>
      </w:r>
      <w:r w:rsidR="000933FA">
        <w:rPr>
          <w:szCs w:val="28"/>
        </w:rPr>
        <w:t xml:space="preserve">1 </w:t>
      </w:r>
      <w:r>
        <w:rPr>
          <w:szCs w:val="28"/>
        </w:rPr>
        <w:t>изложить в следующей редакции:</w:t>
      </w:r>
    </w:p>
    <w:p w:rsidR="00DA3649" w:rsidRDefault="00DA3649" w:rsidP="008859D9">
      <w:pPr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firstLine="709"/>
        <w:jc w:val="both"/>
        <w:rPr>
          <w:szCs w:val="28"/>
        </w:rPr>
      </w:pPr>
      <w:r>
        <w:rPr>
          <w:szCs w:val="28"/>
        </w:rPr>
        <w:t xml:space="preserve">«3. </w:t>
      </w:r>
      <w:r w:rsidRPr="00F90273">
        <w:rPr>
          <w:szCs w:val="28"/>
        </w:rPr>
        <w:t xml:space="preserve">Контроль </w:t>
      </w:r>
      <w:r w:rsidR="009671F1">
        <w:rPr>
          <w:szCs w:val="28"/>
        </w:rPr>
        <w:t>за выполнением распоряжения возложить на первого заместителя председателя Комитета Замышляеву Е.Е.</w:t>
      </w:r>
      <w:r>
        <w:rPr>
          <w:szCs w:val="28"/>
        </w:rPr>
        <w:t>».</w:t>
      </w:r>
    </w:p>
    <w:bookmarkEnd w:id="6"/>
    <w:bookmarkEnd w:id="7"/>
    <w:p w:rsidR="00DA3649" w:rsidRPr="00DA3649" w:rsidRDefault="00DA3649" w:rsidP="008859D9">
      <w:pPr>
        <w:pStyle w:val="a7"/>
        <w:widowControl w:val="0"/>
        <w:numPr>
          <w:ilvl w:val="1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В приложении к распоряжению</w:t>
      </w:r>
      <w:r w:rsidR="000933FA">
        <w:rPr>
          <w:szCs w:val="28"/>
        </w:rPr>
        <w:t xml:space="preserve"> 1</w:t>
      </w:r>
      <w:r>
        <w:rPr>
          <w:szCs w:val="28"/>
        </w:rPr>
        <w:t>:</w:t>
      </w:r>
    </w:p>
    <w:p w:rsidR="000933FA" w:rsidRPr="000933FA" w:rsidRDefault="00DA3649" w:rsidP="008859D9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bookmarkStart w:id="8" w:name="OLE_LINK77"/>
      <w:bookmarkStart w:id="9" w:name="OLE_LINK78"/>
      <w:r>
        <w:rPr>
          <w:lang w:eastAsia="en-US"/>
        </w:rPr>
        <w:t xml:space="preserve">Абзац </w:t>
      </w:r>
      <w:r w:rsidR="00812EB4">
        <w:rPr>
          <w:lang w:eastAsia="en-US"/>
        </w:rPr>
        <w:t xml:space="preserve">девятый пункта 1.3.1 </w:t>
      </w:r>
      <w:r w:rsidR="000933FA">
        <w:rPr>
          <w:lang w:eastAsia="en-US"/>
        </w:rPr>
        <w:t>изложить в следующей редакции:</w:t>
      </w:r>
    </w:p>
    <w:p w:rsidR="00DA3649" w:rsidRPr="000933FA" w:rsidRDefault="000933FA" w:rsidP="008859D9">
      <w:pPr>
        <w:pStyle w:val="a7"/>
        <w:widowControl w:val="0"/>
        <w:tabs>
          <w:tab w:val="left" w:pos="1560"/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lang w:eastAsia="en-US"/>
        </w:rPr>
        <w:t xml:space="preserve">«в </w:t>
      </w:r>
      <w:r w:rsidR="00DA3649">
        <w:rPr>
          <w:lang w:eastAsia="en-US"/>
        </w:rPr>
        <w:t>Центре телефонного обслуживания МФЦ: (812) 573-90-00 (далее – ЦТО);</w:t>
      </w:r>
      <w:r w:rsidR="00196A9C">
        <w:rPr>
          <w:lang w:eastAsia="en-US"/>
        </w:rPr>
        <w:t>».</w:t>
      </w:r>
      <w:r w:rsidR="00B96183" w:rsidRPr="00B96183">
        <w:t xml:space="preserve"> </w:t>
      </w:r>
    </w:p>
    <w:p w:rsidR="00591663" w:rsidRDefault="00591663" w:rsidP="008859D9">
      <w:pPr>
        <w:pStyle w:val="a7"/>
        <w:widowControl w:val="0"/>
        <w:numPr>
          <w:ilvl w:val="2"/>
          <w:numId w:val="5"/>
        </w:numPr>
        <w:tabs>
          <w:tab w:val="left" w:pos="1560"/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В пункте 1.3.2 слова «</w:t>
      </w:r>
      <w:r w:rsidRPr="00591663">
        <w:rPr>
          <w:szCs w:val="28"/>
        </w:rPr>
        <w:t>(в случае если запрос подан посредством МФЦ)</w:t>
      </w:r>
      <w:r>
        <w:rPr>
          <w:szCs w:val="28"/>
        </w:rPr>
        <w:t>» исключить.</w:t>
      </w:r>
    </w:p>
    <w:p w:rsidR="00B96183" w:rsidRDefault="00B96183" w:rsidP="008859D9">
      <w:pPr>
        <w:pStyle w:val="a7"/>
        <w:widowControl w:val="0"/>
        <w:numPr>
          <w:ilvl w:val="2"/>
          <w:numId w:val="5"/>
        </w:numPr>
        <w:tabs>
          <w:tab w:val="left" w:pos="1560"/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EA75F0">
        <w:rPr>
          <w:szCs w:val="28"/>
        </w:rPr>
        <w:t xml:space="preserve">пунктах </w:t>
      </w:r>
      <w:r>
        <w:rPr>
          <w:szCs w:val="28"/>
        </w:rPr>
        <w:t xml:space="preserve">1.3.3 </w:t>
      </w:r>
      <w:r w:rsidR="00EA75F0">
        <w:rPr>
          <w:szCs w:val="28"/>
        </w:rPr>
        <w:t xml:space="preserve">и 2.5 </w:t>
      </w:r>
      <w:r>
        <w:rPr>
          <w:szCs w:val="28"/>
        </w:rPr>
        <w:t>слово «</w:t>
      </w:r>
      <w:r>
        <w:rPr>
          <w:lang w:eastAsia="en-US"/>
        </w:rPr>
        <w:t>rspb.ru»</w:t>
      </w:r>
      <w:r>
        <w:rPr>
          <w:szCs w:val="28"/>
        </w:rPr>
        <w:t xml:space="preserve"> заменить словом «</w:t>
      </w:r>
      <w:r>
        <w:rPr>
          <w:lang w:val="en-US" w:eastAsia="en-US"/>
        </w:rPr>
        <w:t>ktzn</w:t>
      </w:r>
      <w:r>
        <w:rPr>
          <w:lang w:eastAsia="en-US"/>
        </w:rPr>
        <w:t>.</w:t>
      </w:r>
      <w:r>
        <w:rPr>
          <w:lang w:val="en-US" w:eastAsia="en-US"/>
        </w:rPr>
        <w:t>gov</w:t>
      </w:r>
      <w:r>
        <w:rPr>
          <w:lang w:eastAsia="en-US"/>
        </w:rPr>
        <w:t>.</w:t>
      </w:r>
      <w:r>
        <w:rPr>
          <w:lang w:val="en-US" w:eastAsia="en-US"/>
        </w:rPr>
        <w:t>spb</w:t>
      </w:r>
      <w:r>
        <w:rPr>
          <w:lang w:eastAsia="en-US"/>
        </w:rPr>
        <w:t>.</w:t>
      </w:r>
      <w:r>
        <w:rPr>
          <w:lang w:val="en-US" w:eastAsia="en-US"/>
        </w:rPr>
        <w:t>ru</w:t>
      </w:r>
      <w:r>
        <w:rPr>
          <w:lang w:eastAsia="en-US"/>
        </w:rPr>
        <w:t>».</w:t>
      </w:r>
    </w:p>
    <w:p w:rsidR="000933FA" w:rsidRDefault="00196A9C" w:rsidP="008859D9">
      <w:pPr>
        <w:pStyle w:val="a7"/>
        <w:widowControl w:val="0"/>
        <w:numPr>
          <w:ilvl w:val="2"/>
          <w:numId w:val="5"/>
        </w:numPr>
        <w:tabs>
          <w:tab w:val="left" w:pos="1560"/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2.3 после абзаца шестого дополнить абзацем следующего содержания:</w:t>
      </w:r>
    </w:p>
    <w:p w:rsidR="00196A9C" w:rsidRDefault="00196A9C" w:rsidP="008859D9">
      <w:pPr>
        <w:pStyle w:val="a7"/>
        <w:widowControl w:val="0"/>
        <w:tabs>
          <w:tab w:val="left" w:pos="1560"/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«</w:t>
      </w:r>
      <w:r w:rsidRPr="00F90273">
        <w:t>в электр</w:t>
      </w:r>
      <w:r>
        <w:t>онной форме посредством Портала;».</w:t>
      </w:r>
    </w:p>
    <w:p w:rsidR="008859D9" w:rsidRDefault="008859D9" w:rsidP="008859D9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bookmarkStart w:id="10" w:name="OLE_LINK21"/>
      <w:bookmarkStart w:id="11" w:name="OLE_LINK22"/>
      <w:r>
        <w:rPr>
          <w:szCs w:val="28"/>
        </w:rPr>
        <w:t>В пункте 2.6.1:</w:t>
      </w:r>
    </w:p>
    <w:p w:rsidR="00DA604B" w:rsidRDefault="008859D9" w:rsidP="008859D9">
      <w:pPr>
        <w:pStyle w:val="a7"/>
        <w:widowControl w:val="0"/>
        <w:numPr>
          <w:ilvl w:val="3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Абзац </w:t>
      </w:r>
      <w:r w:rsidR="00DA604B">
        <w:rPr>
          <w:szCs w:val="28"/>
        </w:rPr>
        <w:t>второ</w:t>
      </w:r>
      <w:r>
        <w:rPr>
          <w:szCs w:val="28"/>
        </w:rPr>
        <w:t>й</w:t>
      </w:r>
      <w:r w:rsidR="00DA604B">
        <w:rPr>
          <w:szCs w:val="28"/>
        </w:rPr>
        <w:t xml:space="preserve"> после слова «регламенту» дополнить словами </w:t>
      </w:r>
      <w:r>
        <w:rPr>
          <w:szCs w:val="28"/>
        </w:rPr>
        <w:br/>
      </w:r>
      <w:r w:rsidR="00DA604B">
        <w:rPr>
          <w:szCs w:val="28"/>
        </w:rPr>
        <w:t>«(далее – заявление)».</w:t>
      </w:r>
    </w:p>
    <w:p w:rsidR="008859D9" w:rsidRDefault="008859D9" w:rsidP="008859D9">
      <w:pPr>
        <w:pStyle w:val="a7"/>
        <w:widowControl w:val="0"/>
        <w:numPr>
          <w:ilvl w:val="3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Абзацы четвертый изложить в следующей редакции:</w:t>
      </w:r>
    </w:p>
    <w:p w:rsidR="008859D9" w:rsidRDefault="008859D9" w:rsidP="008859D9">
      <w:pPr>
        <w:tabs>
          <w:tab w:val="left" w:pos="1701"/>
        </w:tabs>
        <w:autoSpaceDE w:val="0"/>
        <w:autoSpaceDN w:val="0"/>
        <w:adjustRightInd w:val="0"/>
        <w:ind w:firstLine="709"/>
        <w:jc w:val="both"/>
      </w:pPr>
      <w:r>
        <w:t>«</w:t>
      </w:r>
      <w:r w:rsidRPr="008859D9">
        <w:t>перечень</w:t>
      </w:r>
      <w:r>
        <w:t xml:space="preserve"> сведений, представляемый работодателем при регистрации коллективного договора или внесении изменений и дополнений в действующий коллективный договор согласно приложению № 2 к настоящему Административному регламенту. Сведения, представленные организацией, заверяются подписью руководителя (заместителя руководителя) организации и печатью организации (при наличии). </w:t>
      </w:r>
      <w:r>
        <w:br/>
        <w:t xml:space="preserve">При внесении изменений и дополнений в коллективный договор, соглашение в </w:t>
      </w:r>
      <w:hyperlink r:id="rId11" w:history="1">
        <w:r w:rsidRPr="008859D9">
          <w:t>перечне</w:t>
        </w:r>
      </w:hyperlink>
      <w:r w:rsidR="00381303">
        <w:t xml:space="preserve"> сведений согласно приложению № </w:t>
      </w:r>
      <w:r>
        <w:t>2 к настоящему Административному регламенту должны быть указаны дата и регистрационный номер коллективного договора, соглашения, прошедшего уведомительную регистрацию ранее</w:t>
      </w:r>
      <w:r w:rsidR="00381303">
        <w:t>»</w:t>
      </w:r>
      <w:r>
        <w:t>.</w:t>
      </w:r>
    </w:p>
    <w:p w:rsidR="00EA75F0" w:rsidRDefault="00EA75F0" w:rsidP="008859D9">
      <w:pPr>
        <w:tabs>
          <w:tab w:val="left" w:pos="1701"/>
        </w:tabs>
        <w:autoSpaceDE w:val="0"/>
        <w:autoSpaceDN w:val="0"/>
        <w:adjustRightInd w:val="0"/>
        <w:ind w:firstLine="709"/>
        <w:jc w:val="both"/>
      </w:pPr>
    </w:p>
    <w:p w:rsidR="008859D9" w:rsidRDefault="008859D9" w:rsidP="008859D9">
      <w:pPr>
        <w:pStyle w:val="a7"/>
        <w:widowControl w:val="0"/>
        <w:numPr>
          <w:ilvl w:val="3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Абзац пятый исключить.</w:t>
      </w:r>
    </w:p>
    <w:p w:rsidR="000544DA" w:rsidRDefault="000544DA" w:rsidP="008859D9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bookmarkStart w:id="12" w:name="OLE_LINK23"/>
      <w:bookmarkStart w:id="13" w:name="OLE_LINK24"/>
      <w:bookmarkEnd w:id="10"/>
      <w:bookmarkEnd w:id="11"/>
      <w:r>
        <w:rPr>
          <w:szCs w:val="28"/>
        </w:rPr>
        <w:t>Абзац шестой пункта 2.8 изложить в следующей редакции:</w:t>
      </w:r>
    </w:p>
    <w:p w:rsidR="008E6C57" w:rsidRPr="008E6C57" w:rsidRDefault="000544DA" w:rsidP="008E6C57">
      <w:pPr>
        <w:pStyle w:val="a7"/>
        <w:widowControl w:val="0"/>
        <w:tabs>
          <w:tab w:val="left" w:pos="1560"/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t>«осуществления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210-ФЗ;».</w:t>
      </w:r>
    </w:p>
    <w:p w:rsidR="00243B6C" w:rsidRDefault="00243B6C" w:rsidP="008859D9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2.9 дополнить пункт</w:t>
      </w:r>
      <w:r w:rsidR="008E6C57">
        <w:rPr>
          <w:szCs w:val="28"/>
        </w:rPr>
        <w:t>ами 2.9.3 и 2.9.4</w:t>
      </w:r>
      <w:r>
        <w:rPr>
          <w:szCs w:val="28"/>
        </w:rPr>
        <w:t xml:space="preserve"> следующего содержания:</w:t>
      </w:r>
    </w:p>
    <w:p w:rsidR="008E6C57" w:rsidRPr="00775ADF" w:rsidRDefault="00243B6C" w:rsidP="008E6C57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r>
        <w:t xml:space="preserve">«2.9.3. </w:t>
      </w:r>
      <w:r w:rsidR="008E6C57" w:rsidRPr="00775ADF">
        <w:t xml:space="preserve">В форме оригиналов документов требуется </w:t>
      </w:r>
      <w:r w:rsidR="008E6C57">
        <w:t>представить документы, указанные в пунктах 2.6.1 – 2.6.4 настоящего Административного регламента.</w:t>
      </w:r>
    </w:p>
    <w:p w:rsidR="008E6C57" w:rsidRPr="00B43E8F" w:rsidRDefault="008E6C57" w:rsidP="008E6C57">
      <w:pPr>
        <w:tabs>
          <w:tab w:val="left" w:pos="1560"/>
        </w:tabs>
        <w:ind w:firstLine="709"/>
        <w:jc w:val="both"/>
      </w:pPr>
      <w:r w:rsidRPr="00775ADF">
        <w:t>При этом при подаче запроса</w:t>
      </w:r>
      <w:r>
        <w:t xml:space="preserve"> </w:t>
      </w:r>
      <w:r w:rsidRPr="00775ADF">
        <w:t xml:space="preserve">в электронной форме указанные документы </w:t>
      </w:r>
      <w:r>
        <w:t xml:space="preserve">прилагаются </w:t>
      </w:r>
      <w:r w:rsidRPr="00775ADF">
        <w:t xml:space="preserve">в виде скан-образа документа с необходимостью последующей личной явки в </w:t>
      </w:r>
      <w:r>
        <w:t>Комитет</w:t>
      </w:r>
      <w:r w:rsidRPr="00775ADF">
        <w:t xml:space="preserve"> для представления </w:t>
      </w:r>
      <w:r w:rsidRPr="00B43E8F">
        <w:t>оригиналов.</w:t>
      </w:r>
    </w:p>
    <w:p w:rsidR="008E6C57" w:rsidRDefault="008E6C57" w:rsidP="008E6C57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r w:rsidRPr="00B43E8F">
        <w:t xml:space="preserve">Электронное заявление и документы (электронные документы </w:t>
      </w:r>
      <w:r w:rsidRPr="00B43E8F">
        <w:br/>
        <w:t xml:space="preserve">и скан-образы документов) в электронной форме представляются заявителем </w:t>
      </w:r>
      <w:r w:rsidRPr="00B43E8F">
        <w:br/>
        <w:t xml:space="preserve">в соответствии с порядком, указанным в </w:t>
      </w:r>
      <w:hyperlink r:id="rId12" w:history="1">
        <w:r w:rsidRPr="00B43E8F">
          <w:t>пункте 3.5.2</w:t>
        </w:r>
      </w:hyperlink>
      <w:r w:rsidRPr="00B43E8F">
        <w:t xml:space="preserve"> настоящего Административного регламента.</w:t>
      </w:r>
    </w:p>
    <w:p w:rsidR="00243B6C" w:rsidRDefault="008E6C57" w:rsidP="00243B6C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r>
        <w:t xml:space="preserve">2.9.4. </w:t>
      </w:r>
      <w:r w:rsidR="00243B6C" w:rsidRPr="00F90273">
        <w:t xml:space="preserve">При подаче </w:t>
      </w:r>
      <w:r w:rsidR="00243B6C">
        <w:t xml:space="preserve">заявления </w:t>
      </w:r>
      <w:r w:rsidR="00243B6C" w:rsidRPr="00F90273">
        <w:t xml:space="preserve">в электронной форме необходимость формирования </w:t>
      </w:r>
      <w:r w:rsidR="00243B6C">
        <w:br/>
      </w:r>
      <w:r w:rsidR="00243B6C" w:rsidRPr="00F90273">
        <w:t xml:space="preserve">и выгрузки </w:t>
      </w:r>
      <w:r w:rsidR="00243B6C">
        <w:t>заявления</w:t>
      </w:r>
      <w:r w:rsidR="00243B6C" w:rsidRPr="00F90273">
        <w:t xml:space="preserve"> с </w:t>
      </w:r>
      <w:r w:rsidR="00243B6C">
        <w:t xml:space="preserve">федерального Портала, </w:t>
      </w:r>
      <w:r w:rsidR="00243B6C" w:rsidRPr="00F90273">
        <w:t>Портала на</w:t>
      </w:r>
      <w:r w:rsidR="00243B6C">
        <w:t xml:space="preserve"> бумажном носителе отсутствует.</w:t>
      </w:r>
    </w:p>
    <w:p w:rsidR="00243B6C" w:rsidRPr="00F90273" w:rsidRDefault="00243B6C" w:rsidP="00243B6C">
      <w:pPr>
        <w:tabs>
          <w:tab w:val="left" w:pos="1418"/>
          <w:tab w:val="left" w:pos="1560"/>
        </w:tabs>
        <w:ind w:firstLine="709"/>
        <w:jc w:val="both"/>
      </w:pPr>
      <w:r w:rsidRPr="008A27F5">
        <w:t xml:space="preserve">Представления скан-образа документа, удостоверяющего личность заявителя </w:t>
      </w:r>
      <w:r w:rsidRPr="008A27F5">
        <w:br/>
        <w:t xml:space="preserve">или представителя, авторизовавшегося на Портале или </w:t>
      </w:r>
      <w:r>
        <w:t>федеральном П</w:t>
      </w:r>
      <w:r w:rsidRPr="008A27F5">
        <w:t xml:space="preserve">ортале </w:t>
      </w:r>
      <w:bookmarkStart w:id="14" w:name="OLE_LINK67"/>
      <w:bookmarkStart w:id="15" w:name="OLE_LINK68"/>
      <w:r w:rsidRPr="008A27F5">
        <w:t xml:space="preserve">посредством федеральной государственной информационной системы «Единая система идентификации и аутентификации в инфраструктуре, обеспечивающей </w:t>
      </w:r>
      <w:r>
        <w:br/>
      </w:r>
      <w:r w:rsidRPr="008A27F5">
        <w:t>информационно-технологическое взаимодействие инфо</w:t>
      </w:r>
      <w:r>
        <w:t xml:space="preserve">рмационных систем, используемых </w:t>
      </w:r>
      <w:r w:rsidRPr="008A27F5">
        <w:t xml:space="preserve">для предоставления государственных и муниципальных услуг </w:t>
      </w:r>
      <w:r>
        <w:br/>
      </w:r>
      <w:r w:rsidRPr="008A27F5">
        <w:t>в электронной форме»</w:t>
      </w:r>
      <w:r>
        <w:t xml:space="preserve"> </w:t>
      </w:r>
      <w:r w:rsidRPr="008A27F5">
        <w:t>(далее – ЕСИА)</w:t>
      </w:r>
      <w:bookmarkEnd w:id="14"/>
      <w:bookmarkEnd w:id="15"/>
      <w:r w:rsidRPr="008A27F5">
        <w:t>, не требуется</w:t>
      </w:r>
      <w:r w:rsidR="00FC091E">
        <w:rPr>
          <w:rStyle w:val="af4"/>
        </w:rPr>
        <w:footnoteReference w:id="2"/>
      </w:r>
      <w:r w:rsidRPr="003044D9">
        <w:t>.</w:t>
      </w:r>
    </w:p>
    <w:p w:rsidR="00243B6C" w:rsidRDefault="00243B6C" w:rsidP="00243B6C">
      <w:pPr>
        <w:tabs>
          <w:tab w:val="left" w:pos="1418"/>
          <w:tab w:val="left" w:pos="1560"/>
        </w:tabs>
        <w:ind w:firstLine="709"/>
        <w:jc w:val="both"/>
      </w:pPr>
      <w:r w:rsidRPr="008A27F5">
        <w:t>При подаче заявления посредством федеральной почтовой связи представляются нотариально заверенные копии документов</w:t>
      </w:r>
      <w:r w:rsidR="008E6C57">
        <w:t>»</w:t>
      </w:r>
      <w:r w:rsidRPr="008A27F5">
        <w:t>.</w:t>
      </w:r>
    </w:p>
    <w:p w:rsidR="00DA604B" w:rsidRDefault="00DA604B" w:rsidP="008859D9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2.15 дополнить абзацами следующего содержания:</w:t>
      </w:r>
    </w:p>
    <w:p w:rsidR="00DA604B" w:rsidRPr="00F90273" w:rsidRDefault="00DA604B" w:rsidP="008859D9">
      <w:pPr>
        <w:tabs>
          <w:tab w:val="left" w:pos="1560"/>
          <w:tab w:val="left" w:pos="1701"/>
        </w:tabs>
        <w:autoSpaceDE w:val="0"/>
        <w:autoSpaceDN w:val="0"/>
        <w:adjustRightInd w:val="0"/>
        <w:ind w:firstLine="709"/>
        <w:jc w:val="both"/>
      </w:pPr>
      <w:r>
        <w:t>«</w:t>
      </w:r>
      <w:r w:rsidRPr="00F90273">
        <w:t xml:space="preserve">При личном обращении заявителя в Комитет заявление регистрируется </w:t>
      </w:r>
      <w:r>
        <w:br/>
      </w:r>
      <w:r w:rsidRPr="00F90273">
        <w:t xml:space="preserve">в </w:t>
      </w:r>
      <w:r>
        <w:t xml:space="preserve">Межведомственной автоматизированной информационной системе предоставления </w:t>
      </w:r>
      <w:r>
        <w:br/>
        <w:t xml:space="preserve">в Санкт-Петербурге государственных и муниципальных услуг в электронном виде </w:t>
      </w:r>
      <w:r>
        <w:br/>
        <w:t xml:space="preserve">(далее – МАИС ЭГУ) </w:t>
      </w:r>
      <w:r w:rsidRPr="00F90273">
        <w:t>в присутствии заявителя не более 10 минут.</w:t>
      </w:r>
    </w:p>
    <w:p w:rsidR="00DA604B" w:rsidRDefault="00DA604B" w:rsidP="008859D9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 w:rsidRPr="00F90273">
        <w:t xml:space="preserve">Заявления, поступившие в Комитет через структурные подразделения МФЦ, почтовой связью, в электронном виде посредством Портала регистрируются путем внесения информации в </w:t>
      </w:r>
      <w:bookmarkStart w:id="16" w:name="OLE_LINK87"/>
      <w:bookmarkStart w:id="17" w:name="OLE_LINK88"/>
      <w:r>
        <w:t>МАИС ЭГУ</w:t>
      </w:r>
      <w:bookmarkEnd w:id="16"/>
      <w:bookmarkEnd w:id="17"/>
      <w:r w:rsidRPr="00F90273">
        <w:t xml:space="preserve"> в срок, не превышающий один рабочий день</w:t>
      </w:r>
      <w:r>
        <w:t>»</w:t>
      </w:r>
      <w:r w:rsidRPr="00F90273">
        <w:t>.</w:t>
      </w:r>
    </w:p>
    <w:p w:rsidR="00381303" w:rsidRDefault="00381303" w:rsidP="008859D9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2.17.4 дополнить после абзаца третьего абзацем следующего содержания:</w:t>
      </w:r>
    </w:p>
    <w:p w:rsidR="00381303" w:rsidRPr="00381303" w:rsidRDefault="00381303" w:rsidP="0038130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r>
        <w:rPr>
          <w:szCs w:val="28"/>
        </w:rPr>
        <w:t>«</w:t>
      </w:r>
      <w:r w:rsidRPr="00F90273">
        <w:t xml:space="preserve">в электронной форме </w:t>
      </w:r>
      <w:r>
        <w:t>посредством Портала;».</w:t>
      </w:r>
    </w:p>
    <w:p w:rsidR="009418BF" w:rsidRDefault="009418BF" w:rsidP="008859D9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Абзац второй пункта 2.18.1 изложить в следующей редакции:</w:t>
      </w:r>
    </w:p>
    <w:p w:rsidR="009418BF" w:rsidRPr="00F90273" w:rsidRDefault="009418BF" w:rsidP="009418BF">
      <w:pPr>
        <w:tabs>
          <w:tab w:val="left" w:pos="1560"/>
        </w:tabs>
        <w:autoSpaceDE w:val="0"/>
        <w:autoSpaceDN w:val="0"/>
        <w:adjustRightInd w:val="0"/>
        <w:ind w:firstLine="709"/>
        <w:jc w:val="both"/>
      </w:pPr>
      <w:r>
        <w:t>«</w:t>
      </w:r>
      <w:r w:rsidRPr="00F90273">
        <w:t xml:space="preserve">Заявление о предоставлении государственной услуги подается </w:t>
      </w:r>
      <w:r>
        <w:br/>
      </w:r>
      <w:r w:rsidRPr="00F90273">
        <w:t xml:space="preserve">в любое структурное подразделение МФЦ вне зависимости от места жительства </w:t>
      </w:r>
      <w:r>
        <w:br/>
      </w:r>
      <w:r w:rsidRPr="00F90273">
        <w:t>или места нахождения заявителя</w:t>
      </w:r>
      <w:r>
        <w:t>»</w:t>
      </w:r>
      <w:r w:rsidRPr="00F90273">
        <w:t>.</w:t>
      </w:r>
    </w:p>
    <w:p w:rsidR="009418BF" w:rsidRDefault="009418BF" w:rsidP="008859D9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2.18.2 изложить в следующей редакции:</w:t>
      </w:r>
    </w:p>
    <w:p w:rsidR="009418BF" w:rsidRDefault="009418BF" w:rsidP="009418BF">
      <w:pPr>
        <w:autoSpaceDE w:val="0"/>
        <w:autoSpaceDN w:val="0"/>
        <w:adjustRightInd w:val="0"/>
        <w:ind w:firstLine="709"/>
        <w:jc w:val="both"/>
      </w:pPr>
      <w:r>
        <w:t xml:space="preserve">«2.18.2. Особенности предоставления государственной услуги </w:t>
      </w:r>
      <w:r w:rsidR="00243B6C">
        <w:br/>
      </w:r>
      <w:r>
        <w:t>в электронной форме.</w:t>
      </w:r>
    </w:p>
    <w:p w:rsidR="00FC091E" w:rsidRDefault="00FC091E" w:rsidP="009418BF">
      <w:pPr>
        <w:autoSpaceDE w:val="0"/>
        <w:autoSpaceDN w:val="0"/>
        <w:adjustRightInd w:val="0"/>
        <w:ind w:firstLine="709"/>
        <w:jc w:val="both"/>
      </w:pPr>
    </w:p>
    <w:p w:rsidR="00FC091E" w:rsidRDefault="00FC091E" w:rsidP="009418BF">
      <w:pPr>
        <w:autoSpaceDE w:val="0"/>
        <w:autoSpaceDN w:val="0"/>
        <w:adjustRightInd w:val="0"/>
        <w:ind w:firstLine="709"/>
        <w:jc w:val="both"/>
      </w:pPr>
    </w:p>
    <w:p w:rsidR="009418BF" w:rsidRDefault="009418BF" w:rsidP="009418BF">
      <w:pPr>
        <w:autoSpaceDE w:val="0"/>
        <w:autoSpaceDN w:val="0"/>
        <w:adjustRightInd w:val="0"/>
        <w:ind w:firstLine="709"/>
        <w:jc w:val="both"/>
      </w:pPr>
      <w:r>
        <w:lastRenderedPageBreak/>
        <w:t xml:space="preserve">Для обеспечения возможности подачи в электронной форме заявления </w:t>
      </w:r>
      <w:r>
        <w:br/>
        <w:t xml:space="preserve">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– индивидуальных предпринимателей, представителей юридического лица) </w:t>
      </w:r>
      <w:r>
        <w:br/>
        <w:t xml:space="preserve">и ключ усиленной квалифицированной электронной подписи, полученный в одном </w:t>
      </w:r>
      <w:r>
        <w:br/>
        <w:t xml:space="preserve">из сертифицированных удостоверяющих центров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ЕСИА. Информация о способах и порядке регистрации в ЕСИА представлена на Портале (доменное имя сайта в сети «Интернет» – gu.spb.ru/about-reg). Онлайн-форма предварительной регистрации в ЕСИА размещена </w:t>
      </w:r>
      <w:r w:rsidR="00243B6C">
        <w:br/>
      </w:r>
      <w:r>
        <w:t xml:space="preserve">на сайте в сети «Интернет» (доменное имя сайта в сети «Интернет» – esia.gosuslugi.ru/registration). </w:t>
      </w:r>
    </w:p>
    <w:p w:rsidR="009418BF" w:rsidRDefault="009418BF" w:rsidP="009418BF">
      <w:pPr>
        <w:autoSpaceDE w:val="0"/>
        <w:autoSpaceDN w:val="0"/>
        <w:adjustRightInd w:val="0"/>
        <w:ind w:firstLine="709"/>
        <w:jc w:val="both"/>
      </w:pPr>
      <w:r>
        <w:t>После прохождения процедуры регистрации в ЕСИА заявитель – 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Портале, используя простую электронную подпись;</w:t>
      </w:r>
    </w:p>
    <w:p w:rsidR="009418BF" w:rsidRDefault="009418BF" w:rsidP="009418BF">
      <w:pPr>
        <w:autoSpaceDE w:val="0"/>
        <w:autoSpaceDN w:val="0"/>
        <w:adjustRightInd w:val="0"/>
        <w:ind w:firstLine="709"/>
        <w:jc w:val="both"/>
      </w:pPr>
      <w:r>
        <w:t xml:space="preserve">заявитель –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</w:t>
      </w:r>
      <w:r w:rsidR="00243B6C">
        <w:br/>
      </w:r>
      <w:r>
        <w:t>затем должен авторизоваться на Портале, используя простую электронную подпись.</w:t>
      </w:r>
    </w:p>
    <w:p w:rsidR="009418BF" w:rsidRDefault="009418BF" w:rsidP="009418BF">
      <w:pPr>
        <w:autoSpaceDE w:val="0"/>
        <w:autoSpaceDN w:val="0"/>
        <w:adjustRightInd w:val="0"/>
        <w:ind w:firstLine="709"/>
        <w:jc w:val="both"/>
      </w:pPr>
      <w:r>
        <w:t xml:space="preserve">Заявителю, при условии авторизации, предоставляется возможность подать </w:t>
      </w:r>
      <w:r w:rsidR="00243B6C">
        <w:br/>
      </w:r>
      <w:r>
        <w:t>в электронной форме запрос и 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</w:t>
      </w:r>
      <w:r w:rsidR="00243B6C">
        <w:t>»</w:t>
      </w:r>
      <w:r>
        <w:t>.</w:t>
      </w:r>
    </w:p>
    <w:p w:rsidR="008E6C57" w:rsidRDefault="008E6C57" w:rsidP="008859D9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3.1.1 изложить в следующей редакции:</w:t>
      </w:r>
    </w:p>
    <w:p w:rsidR="008E6C57" w:rsidRDefault="008E6C57" w:rsidP="008E6C57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«</w:t>
      </w:r>
      <w:r w:rsidRPr="008E6C57">
        <w:rPr>
          <w:szCs w:val="28"/>
        </w:rPr>
        <w:t>3.1.1. Основанием для начала административной процедуры является поступление в Ко</w:t>
      </w:r>
      <w:r>
        <w:rPr>
          <w:szCs w:val="28"/>
        </w:rPr>
        <w:t xml:space="preserve">митет при личном приеме, почтой, </w:t>
      </w:r>
      <w:r w:rsidRPr="008E6C57">
        <w:rPr>
          <w:szCs w:val="28"/>
        </w:rPr>
        <w:t xml:space="preserve">посредством </w:t>
      </w:r>
      <w:r>
        <w:rPr>
          <w:szCs w:val="28"/>
        </w:rPr>
        <w:t xml:space="preserve">Портала или </w:t>
      </w:r>
      <w:r w:rsidRPr="008E6C57">
        <w:rPr>
          <w:szCs w:val="28"/>
        </w:rPr>
        <w:t xml:space="preserve">МФЦ заявления </w:t>
      </w:r>
      <w:r>
        <w:rPr>
          <w:szCs w:val="28"/>
        </w:rPr>
        <w:br/>
      </w:r>
      <w:r w:rsidRPr="008E6C57">
        <w:rPr>
          <w:szCs w:val="28"/>
        </w:rPr>
        <w:t>и документов, указанных в пункте 2.6 настоящего Административного регламента</w:t>
      </w:r>
      <w:r>
        <w:rPr>
          <w:szCs w:val="28"/>
        </w:rPr>
        <w:t>»</w:t>
      </w:r>
      <w:r w:rsidRPr="008E6C57">
        <w:rPr>
          <w:szCs w:val="28"/>
        </w:rPr>
        <w:t>.</w:t>
      </w:r>
    </w:p>
    <w:p w:rsidR="001529A9" w:rsidRDefault="001529A9" w:rsidP="008859D9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В пункте 3.1.2:</w:t>
      </w:r>
    </w:p>
    <w:p w:rsidR="001529A9" w:rsidRDefault="001529A9" w:rsidP="001529A9">
      <w:pPr>
        <w:pStyle w:val="a7"/>
        <w:widowControl w:val="0"/>
        <w:numPr>
          <w:ilvl w:val="3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jc w:val="both"/>
        <w:rPr>
          <w:szCs w:val="28"/>
        </w:rPr>
      </w:pPr>
      <w:r>
        <w:rPr>
          <w:szCs w:val="28"/>
        </w:rPr>
        <w:t>Абзац четвертый изложить в следующей редакции:</w:t>
      </w:r>
    </w:p>
    <w:p w:rsidR="001529A9" w:rsidRDefault="001529A9" w:rsidP="00591663">
      <w:pPr>
        <w:widowControl w:val="0"/>
        <w:tabs>
          <w:tab w:val="left" w:pos="170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1529A9">
        <w:rPr>
          <w:szCs w:val="28"/>
        </w:rPr>
        <w:t>Если представленные документы соответствуют требованиям пункта 2.6 настоящего Административного регламента, специалист Отдела осуществляет регистрацию заявления в журнале регистрации</w:t>
      </w:r>
      <w:r w:rsidR="008B7F84">
        <w:rPr>
          <w:szCs w:val="28"/>
        </w:rPr>
        <w:t xml:space="preserve"> заявлений</w:t>
      </w:r>
      <w:r w:rsidRPr="001529A9">
        <w:rPr>
          <w:szCs w:val="28"/>
        </w:rPr>
        <w:t xml:space="preserve"> </w:t>
      </w:r>
      <w:r>
        <w:rPr>
          <w:szCs w:val="28"/>
        </w:rPr>
        <w:t xml:space="preserve">и в </w:t>
      </w:r>
      <w:r>
        <w:t>МАИС ЭГУ</w:t>
      </w:r>
      <w:r w:rsidR="00591663">
        <w:t>»</w:t>
      </w:r>
      <w:r w:rsidRPr="001529A9">
        <w:rPr>
          <w:szCs w:val="28"/>
        </w:rPr>
        <w:t>.</w:t>
      </w:r>
    </w:p>
    <w:p w:rsidR="001529A9" w:rsidRDefault="00591663" w:rsidP="00591663">
      <w:pPr>
        <w:pStyle w:val="a7"/>
        <w:widowControl w:val="0"/>
        <w:numPr>
          <w:ilvl w:val="3"/>
          <w:numId w:val="5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Абзац пятый изложить в следующей редакции:</w:t>
      </w:r>
    </w:p>
    <w:p w:rsidR="00591663" w:rsidRPr="00591663" w:rsidRDefault="00591663" w:rsidP="00591663">
      <w:pPr>
        <w:tabs>
          <w:tab w:val="left" w:pos="170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t xml:space="preserve">«Если заявление и документы не соответствуют требованиям </w:t>
      </w:r>
      <w:r w:rsidRPr="00591663">
        <w:t>пункта 2.6</w:t>
      </w:r>
      <w:r>
        <w:t xml:space="preserve"> настоящего Административного регламента, специалист Отдела возвращает заявителю комплект документов с разъяснением о выявленных недостатках и мерах </w:t>
      </w:r>
      <w:r>
        <w:br/>
        <w:t xml:space="preserve">по их устранению. </w:t>
      </w:r>
      <w:bookmarkStart w:id="18" w:name="OLE_LINK132"/>
      <w:bookmarkStart w:id="19" w:name="OLE_LINK133"/>
      <w:r>
        <w:t xml:space="preserve">Специалист Отдела делает соответствующую отметку в </w:t>
      </w:r>
      <w:r w:rsidRPr="00591663">
        <w:t>журнале</w:t>
      </w:r>
      <w:r>
        <w:t xml:space="preserve"> регистрации </w:t>
      </w:r>
      <w:r w:rsidR="008B7F84">
        <w:t xml:space="preserve">заявлений </w:t>
      </w:r>
      <w:r>
        <w:t>и в МАИС ЭГУ</w:t>
      </w:r>
      <w:bookmarkEnd w:id="18"/>
      <w:bookmarkEnd w:id="19"/>
      <w:r>
        <w:t>».</w:t>
      </w:r>
    </w:p>
    <w:p w:rsidR="00591663" w:rsidRDefault="00591663" w:rsidP="00591663">
      <w:pPr>
        <w:pStyle w:val="a7"/>
        <w:widowControl w:val="0"/>
        <w:numPr>
          <w:ilvl w:val="3"/>
          <w:numId w:val="5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Абзац шестой исключить.</w:t>
      </w:r>
    </w:p>
    <w:p w:rsidR="00591663" w:rsidRDefault="00591663" w:rsidP="008859D9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3.1.5 изложить в следующей редакции:</w:t>
      </w:r>
    </w:p>
    <w:p w:rsidR="00591663" w:rsidRDefault="00591663" w:rsidP="00591663">
      <w:pPr>
        <w:autoSpaceDE w:val="0"/>
        <w:autoSpaceDN w:val="0"/>
        <w:adjustRightInd w:val="0"/>
        <w:ind w:firstLine="709"/>
        <w:jc w:val="both"/>
      </w:pPr>
      <w:r>
        <w:t xml:space="preserve">«3.1.5. Результатом административной процедуры является регистрация заявления в журнале регистрации </w:t>
      </w:r>
      <w:r w:rsidR="008B7F84">
        <w:t xml:space="preserve">заявлений </w:t>
      </w:r>
      <w:r>
        <w:t>и в МАИС ЭГУ.</w:t>
      </w:r>
    </w:p>
    <w:p w:rsidR="00591663" w:rsidRPr="00F90273" w:rsidRDefault="00591663" w:rsidP="00591663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bookmarkStart w:id="20" w:name="OLE_LINK10"/>
      <w:bookmarkStart w:id="21" w:name="OLE_LINK11"/>
      <w:bookmarkStart w:id="22" w:name="OLE_LINK111"/>
      <w:bookmarkStart w:id="23" w:name="OLE_LINK112"/>
      <w:r w:rsidRPr="00F90273">
        <w:t>Информирование заявителя о результате административной процедуры осуществляется способами, предусмотренными пунктом 1.3.2 настоящего Административного регламента</w:t>
      </w:r>
      <w:bookmarkEnd w:id="20"/>
      <w:bookmarkEnd w:id="21"/>
      <w:r>
        <w:t>»</w:t>
      </w:r>
      <w:r w:rsidRPr="00F90273">
        <w:t>.</w:t>
      </w:r>
    </w:p>
    <w:bookmarkEnd w:id="22"/>
    <w:bookmarkEnd w:id="23"/>
    <w:p w:rsidR="00B416C8" w:rsidRDefault="00B416C8" w:rsidP="008859D9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Абзац второй пункта 3.1.6 изложить в следующей редакции:</w:t>
      </w:r>
    </w:p>
    <w:p w:rsidR="00B416C8" w:rsidRPr="00F90273" w:rsidRDefault="00B416C8" w:rsidP="00B416C8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r>
        <w:t>«</w:t>
      </w:r>
      <w:bookmarkStart w:id="24" w:name="OLE_LINK113"/>
      <w:bookmarkStart w:id="25" w:name="OLE_LINK114"/>
      <w:bookmarkStart w:id="26" w:name="OLE_LINK117"/>
      <w:bookmarkStart w:id="27" w:name="OLE_LINK9"/>
      <w:r w:rsidRPr="00F90273">
        <w:t xml:space="preserve">Фиксация результата выполнения административной процедуры осуществляется </w:t>
      </w:r>
      <w:r>
        <w:br/>
      </w:r>
      <w:r w:rsidRPr="00F90273">
        <w:t xml:space="preserve">с </w:t>
      </w:r>
      <w:r w:rsidR="00457F78">
        <w:t xml:space="preserve">внесением сведений в журнал регистрации заявлений и </w:t>
      </w:r>
      <w:r w:rsidRPr="00F90273">
        <w:t xml:space="preserve">установкой статуса электронного дела в </w:t>
      </w:r>
      <w:r>
        <w:t>МАИС ЭГУ о регистрации заявления</w:t>
      </w:r>
      <w:bookmarkEnd w:id="24"/>
      <w:bookmarkEnd w:id="25"/>
      <w:bookmarkEnd w:id="26"/>
      <w:bookmarkEnd w:id="27"/>
      <w:r>
        <w:t>»</w:t>
      </w:r>
      <w:r w:rsidRPr="00F90273">
        <w:t>.</w:t>
      </w:r>
    </w:p>
    <w:p w:rsidR="008B7F84" w:rsidRDefault="008B7F84" w:rsidP="008859D9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В пункте 3.2.1 слово «поступивших» заменить словом «регистрации».</w:t>
      </w:r>
    </w:p>
    <w:p w:rsidR="00FC091E" w:rsidRDefault="00FC091E" w:rsidP="00FC091E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709"/>
        <w:jc w:val="both"/>
        <w:rPr>
          <w:szCs w:val="28"/>
        </w:rPr>
      </w:pPr>
    </w:p>
    <w:p w:rsidR="00FC091E" w:rsidRDefault="00FC091E" w:rsidP="00FC091E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709"/>
        <w:jc w:val="both"/>
        <w:rPr>
          <w:szCs w:val="28"/>
        </w:rPr>
      </w:pPr>
    </w:p>
    <w:p w:rsidR="008B7F84" w:rsidRPr="003102F3" w:rsidRDefault="008B7F84" w:rsidP="008859D9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Абзац первый пункта 3.2.2.2 дополнить словами «и вносит </w:t>
      </w:r>
      <w:r w:rsidR="00F54916">
        <w:t>скан-образ зарегистрированного коллективного договора, соглашения в МАИС ЭГУ».</w:t>
      </w:r>
    </w:p>
    <w:p w:rsidR="00F54916" w:rsidRPr="00F54916" w:rsidRDefault="00F54916" w:rsidP="008859D9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t>Пункты 3.2.5 и 3.2.6 изложить в следующей редакции:</w:t>
      </w:r>
    </w:p>
    <w:p w:rsidR="00F54916" w:rsidRDefault="00F54916" w:rsidP="00F54916">
      <w:pPr>
        <w:autoSpaceDE w:val="0"/>
        <w:autoSpaceDN w:val="0"/>
        <w:adjustRightInd w:val="0"/>
        <w:ind w:firstLine="709"/>
        <w:jc w:val="both"/>
      </w:pPr>
      <w:r>
        <w:t xml:space="preserve">«3.2.5. </w:t>
      </w:r>
      <w:r w:rsidRPr="00F54916">
        <w:t>Результатом административной процедуры является уведомительная регистрация коллективного договора, соглашения, внесение информации о коллективном договоре, соглашении в соответствующий журнал регистрации</w:t>
      </w:r>
      <w:r>
        <w:t>, МАИС ЭГУ</w:t>
      </w:r>
      <w:r w:rsidRPr="00F54916">
        <w:t xml:space="preserve"> и передача заявителю результата предоставления государственной услуги.</w:t>
      </w:r>
    </w:p>
    <w:p w:rsidR="00F54916" w:rsidRPr="00F90273" w:rsidRDefault="00F54916" w:rsidP="00F54916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bookmarkStart w:id="28" w:name="OLE_LINK115"/>
      <w:bookmarkStart w:id="29" w:name="OLE_LINK116"/>
      <w:r w:rsidRPr="00F90273">
        <w:t>Информирование заявителя о результате административной процедуры осуществляется способами, предусмотренными пунктом 1.3.2 настоящего Административного регламента.</w:t>
      </w:r>
    </w:p>
    <w:bookmarkEnd w:id="28"/>
    <w:bookmarkEnd w:id="29"/>
    <w:p w:rsidR="00F54916" w:rsidRDefault="00F54916" w:rsidP="00F54916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3.2.6. </w:t>
      </w:r>
      <w:r w:rsidRPr="00F54916">
        <w:rPr>
          <w:szCs w:val="28"/>
        </w:rPr>
        <w:t>Способ фиксации уведомительной регистрации коллективных договоров, соглашений</w:t>
      </w:r>
      <w:r>
        <w:rPr>
          <w:szCs w:val="28"/>
        </w:rPr>
        <w:t xml:space="preserve">: </w:t>
      </w:r>
    </w:p>
    <w:p w:rsidR="00F54916" w:rsidRDefault="00F54916" w:rsidP="00F54916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проставление штампа Комитета </w:t>
      </w:r>
      <w:r w:rsidRPr="00F54916">
        <w:rPr>
          <w:szCs w:val="28"/>
        </w:rPr>
        <w:t>на титульном листе каждого из трех экземпляров коллективного договора, соглашения</w:t>
      </w:r>
      <w:r>
        <w:rPr>
          <w:szCs w:val="28"/>
        </w:rPr>
        <w:t>;</w:t>
      </w:r>
    </w:p>
    <w:p w:rsidR="00F54916" w:rsidRDefault="00F54916" w:rsidP="00F54916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 w:rsidRPr="00F54916">
        <w:rPr>
          <w:szCs w:val="28"/>
        </w:rPr>
        <w:t>внесение информации в соответствующий журнал регистрации</w:t>
      </w:r>
      <w:r>
        <w:rPr>
          <w:szCs w:val="28"/>
        </w:rPr>
        <w:t>;</w:t>
      </w:r>
    </w:p>
    <w:p w:rsidR="00F54916" w:rsidRDefault="00F54916" w:rsidP="00F54916">
      <w:pPr>
        <w:tabs>
          <w:tab w:val="left" w:pos="1701"/>
        </w:tabs>
        <w:autoSpaceDE w:val="0"/>
        <w:autoSpaceDN w:val="0"/>
        <w:adjustRightInd w:val="0"/>
        <w:ind w:firstLine="709"/>
        <w:jc w:val="both"/>
      </w:pPr>
      <w:bookmarkStart w:id="30" w:name="OLE_LINK118"/>
      <w:bookmarkStart w:id="31" w:name="OLE_LINK119"/>
      <w:r>
        <w:t xml:space="preserve">установка </w:t>
      </w:r>
      <w:r w:rsidRPr="00F90273">
        <w:t xml:space="preserve">статуса электронного дела в </w:t>
      </w:r>
      <w:r>
        <w:t xml:space="preserve">МАИС ЭГУ о факте уведомительной </w:t>
      </w:r>
      <w:r w:rsidRPr="00F54916">
        <w:t>регистраци</w:t>
      </w:r>
      <w:r>
        <w:t>и</w:t>
      </w:r>
      <w:r w:rsidRPr="00F54916">
        <w:t xml:space="preserve"> коллективного договора, соглашения</w:t>
      </w:r>
      <w:bookmarkEnd w:id="30"/>
      <w:bookmarkEnd w:id="31"/>
      <w:r>
        <w:t>».</w:t>
      </w:r>
    </w:p>
    <w:p w:rsidR="00F54916" w:rsidRDefault="00F54916" w:rsidP="00F54916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В пункте 3.3.2:</w:t>
      </w:r>
    </w:p>
    <w:p w:rsidR="00F54916" w:rsidRDefault="00F54916" w:rsidP="00F54916">
      <w:pPr>
        <w:pStyle w:val="a7"/>
        <w:widowControl w:val="0"/>
        <w:numPr>
          <w:ilvl w:val="3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 w:rsidRPr="00F54916">
        <w:rPr>
          <w:szCs w:val="28"/>
        </w:rPr>
        <w:t>Абзац шестой дополнить словами «, посредством Портала».</w:t>
      </w:r>
    </w:p>
    <w:p w:rsidR="00F54916" w:rsidRPr="00F54916" w:rsidRDefault="00F815F5" w:rsidP="00F815F5">
      <w:pPr>
        <w:pStyle w:val="a7"/>
        <w:widowControl w:val="0"/>
        <w:numPr>
          <w:ilvl w:val="3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А</w:t>
      </w:r>
      <w:r w:rsidR="00F54916">
        <w:rPr>
          <w:szCs w:val="28"/>
        </w:rPr>
        <w:t xml:space="preserve">бзац </w:t>
      </w:r>
      <w:r>
        <w:rPr>
          <w:szCs w:val="28"/>
        </w:rPr>
        <w:t xml:space="preserve">восьмом после слов «по электронной почте» дополнить словами </w:t>
      </w:r>
      <w:r>
        <w:rPr>
          <w:szCs w:val="28"/>
        </w:rPr>
        <w:br/>
        <w:t>«, посредством Портала».</w:t>
      </w:r>
    </w:p>
    <w:p w:rsidR="00F815F5" w:rsidRDefault="00F815F5" w:rsidP="00F815F5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3.3.5 дополнить абзацем следующего содержания:</w:t>
      </w:r>
    </w:p>
    <w:p w:rsidR="00F815F5" w:rsidRDefault="00F815F5" w:rsidP="00F815F5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r>
        <w:rPr>
          <w:szCs w:val="28"/>
        </w:rPr>
        <w:t>«</w:t>
      </w:r>
      <w:r>
        <w:t>Информирование заявителя о результате административной процедуры осуществляется способами, предусмотренными пунктом 1.3.2 настоящего Административного регламента».</w:t>
      </w:r>
    </w:p>
    <w:p w:rsidR="00F54916" w:rsidRDefault="00F815F5" w:rsidP="00F815F5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3.3.6 изложить в следующей редакции:</w:t>
      </w:r>
    </w:p>
    <w:p w:rsidR="00F815F5" w:rsidRPr="00F815F5" w:rsidRDefault="00F815F5" w:rsidP="00F815F5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«</w:t>
      </w:r>
      <w:r w:rsidRPr="00F815F5">
        <w:rPr>
          <w:szCs w:val="28"/>
        </w:rPr>
        <w:t>3.3.6. Способ фиксации резуль</w:t>
      </w:r>
      <w:r>
        <w:rPr>
          <w:szCs w:val="28"/>
        </w:rPr>
        <w:t>тата административной процедуры.</w:t>
      </w:r>
    </w:p>
    <w:p w:rsidR="00F815F5" w:rsidRDefault="00F815F5" w:rsidP="00F815F5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bookmarkStart w:id="32" w:name="OLE_LINK138"/>
      <w:bookmarkStart w:id="33" w:name="OLE_LINK139"/>
      <w:r>
        <w:rPr>
          <w:szCs w:val="28"/>
        </w:rPr>
        <w:t>В</w:t>
      </w:r>
      <w:r w:rsidRPr="00F815F5">
        <w:rPr>
          <w:szCs w:val="28"/>
        </w:rPr>
        <w:t>несение информации в соответствующий журнал регистрации</w:t>
      </w:r>
      <w:r w:rsidR="00393BB0">
        <w:rPr>
          <w:szCs w:val="28"/>
        </w:rPr>
        <w:br/>
        <w:t>(</w:t>
      </w:r>
      <w:r w:rsidR="00393BB0" w:rsidRPr="00F815F5">
        <w:rPr>
          <w:szCs w:val="28"/>
        </w:rPr>
        <w:t xml:space="preserve">в графе </w:t>
      </w:r>
      <w:r w:rsidR="00393BB0">
        <w:rPr>
          <w:szCs w:val="28"/>
        </w:rPr>
        <w:t>«</w:t>
      </w:r>
      <w:r w:rsidR="00393BB0" w:rsidRPr="00F815F5">
        <w:rPr>
          <w:szCs w:val="28"/>
        </w:rPr>
        <w:t>примечание</w:t>
      </w:r>
      <w:r w:rsidR="00393BB0">
        <w:rPr>
          <w:szCs w:val="28"/>
        </w:rPr>
        <w:t>»</w:t>
      </w:r>
      <w:r w:rsidR="00393BB0" w:rsidRPr="00F815F5">
        <w:rPr>
          <w:szCs w:val="28"/>
        </w:rPr>
        <w:t xml:space="preserve"> с указанием даты получения </w:t>
      </w:r>
      <w:r w:rsidR="00393BB0">
        <w:rPr>
          <w:szCs w:val="28"/>
        </w:rPr>
        <w:t>ответа на запрос и результата («выполнен»</w:t>
      </w:r>
      <w:r w:rsidR="00393BB0" w:rsidRPr="00F815F5">
        <w:rPr>
          <w:szCs w:val="28"/>
        </w:rPr>
        <w:t xml:space="preserve">, </w:t>
      </w:r>
      <w:r w:rsidR="00393BB0">
        <w:rPr>
          <w:szCs w:val="28"/>
        </w:rPr>
        <w:t>«не выполнен»</w:t>
      </w:r>
      <w:r w:rsidR="00393BB0" w:rsidRPr="00F815F5">
        <w:rPr>
          <w:szCs w:val="28"/>
        </w:rPr>
        <w:t>)</w:t>
      </w:r>
      <w:r w:rsidR="00393BB0">
        <w:rPr>
          <w:szCs w:val="28"/>
        </w:rPr>
        <w:t xml:space="preserve"> </w:t>
      </w:r>
      <w:r>
        <w:rPr>
          <w:szCs w:val="28"/>
        </w:rPr>
        <w:t xml:space="preserve">и </w:t>
      </w:r>
      <w:r>
        <w:t xml:space="preserve">установка статуса электронного дела в МАИС ЭГУ </w:t>
      </w:r>
      <w:r w:rsidR="00E626E7">
        <w:br/>
        <w:t>о направлении письма-уведомления или направлении сообщения в ГИТ</w:t>
      </w:r>
      <w:bookmarkEnd w:id="32"/>
      <w:bookmarkEnd w:id="33"/>
      <w:r>
        <w:rPr>
          <w:szCs w:val="28"/>
        </w:rPr>
        <w:t>»</w:t>
      </w:r>
      <w:r w:rsidRPr="00F815F5">
        <w:rPr>
          <w:szCs w:val="28"/>
        </w:rPr>
        <w:t>.</w:t>
      </w:r>
    </w:p>
    <w:p w:rsidR="00FC754D" w:rsidRDefault="00426E8A" w:rsidP="00EF4AAC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В абзаце четвертом пункта 3.4.2 слова «или посредством МФЦ» </w:t>
      </w:r>
      <w:r>
        <w:rPr>
          <w:szCs w:val="28"/>
        </w:rPr>
        <w:br/>
        <w:t>заменить словами «, посредством МФЦ или Портала».</w:t>
      </w:r>
    </w:p>
    <w:p w:rsidR="00426E8A" w:rsidRDefault="00426E8A" w:rsidP="00EF4AAC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</w:t>
      </w:r>
      <w:r w:rsidR="00C956A1">
        <w:rPr>
          <w:szCs w:val="28"/>
        </w:rPr>
        <w:t>ы</w:t>
      </w:r>
      <w:r>
        <w:rPr>
          <w:szCs w:val="28"/>
        </w:rPr>
        <w:t xml:space="preserve"> 3.4.5</w:t>
      </w:r>
      <w:r w:rsidR="00C956A1">
        <w:rPr>
          <w:szCs w:val="28"/>
        </w:rPr>
        <w:t xml:space="preserve"> и 3.4.6</w:t>
      </w:r>
      <w:r>
        <w:rPr>
          <w:szCs w:val="28"/>
        </w:rPr>
        <w:t xml:space="preserve"> изложить </w:t>
      </w:r>
      <w:r w:rsidR="00EF4AAC">
        <w:rPr>
          <w:szCs w:val="28"/>
        </w:rPr>
        <w:t>в следующей редакции:</w:t>
      </w:r>
    </w:p>
    <w:p w:rsidR="00EF4AAC" w:rsidRDefault="00EF4AAC" w:rsidP="00EF4AAC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«</w:t>
      </w:r>
      <w:r w:rsidR="00C956A1">
        <w:rPr>
          <w:szCs w:val="28"/>
        </w:rPr>
        <w:t xml:space="preserve">3.4.5. </w:t>
      </w:r>
      <w:r w:rsidRPr="00EF4AAC">
        <w:rPr>
          <w:szCs w:val="28"/>
        </w:rPr>
        <w:t xml:space="preserve">Результатом административной процедуры является исправление допущенных опечаток </w:t>
      </w:r>
      <w:r w:rsidR="00C956A1">
        <w:rPr>
          <w:szCs w:val="28"/>
        </w:rPr>
        <w:t>и</w:t>
      </w:r>
      <w:r w:rsidRPr="00EF4AAC">
        <w:rPr>
          <w:szCs w:val="28"/>
        </w:rPr>
        <w:t xml:space="preserve"> ошибок </w:t>
      </w:r>
      <w:bookmarkStart w:id="34" w:name="OLE_LINK12"/>
      <w:bookmarkStart w:id="35" w:name="OLE_LINK13"/>
      <w:r w:rsidRPr="00EF4AAC">
        <w:rPr>
          <w:szCs w:val="28"/>
        </w:rPr>
        <w:t>в выданных в результате предоставления государственной услуги документах</w:t>
      </w:r>
      <w:bookmarkEnd w:id="34"/>
      <w:bookmarkEnd w:id="35"/>
      <w:r w:rsidRPr="00EF4AAC">
        <w:rPr>
          <w:szCs w:val="28"/>
        </w:rPr>
        <w:t>.</w:t>
      </w:r>
    </w:p>
    <w:p w:rsidR="00C956A1" w:rsidRDefault="00EF4AAC" w:rsidP="00C956A1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</w:pPr>
      <w:r w:rsidRPr="00F90273">
        <w:t>Информирование заявителя о результате административной процедуры осуществляется способами, предусмотренными пунктом 1.3.2 настоящего Административного регламента</w:t>
      </w:r>
      <w:r w:rsidR="00C956A1">
        <w:t>.</w:t>
      </w:r>
    </w:p>
    <w:p w:rsidR="00C956A1" w:rsidRDefault="00C956A1" w:rsidP="00C956A1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</w:pPr>
      <w:r>
        <w:t xml:space="preserve">3.4.6. </w:t>
      </w:r>
      <w:r w:rsidRPr="00C956A1">
        <w:t>Способ фиксации результата административной процедуры</w:t>
      </w:r>
      <w:r>
        <w:t>.</w:t>
      </w:r>
    </w:p>
    <w:p w:rsidR="00426E8A" w:rsidRPr="00C956A1" w:rsidRDefault="00426E8A" w:rsidP="00416D60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 w:rsidRPr="00F90273">
        <w:t xml:space="preserve">Фиксация результата выполнения административной процедуры осуществляется </w:t>
      </w:r>
      <w:r w:rsidR="00C956A1">
        <w:br/>
      </w:r>
      <w:r w:rsidRPr="00F90273">
        <w:t xml:space="preserve">с установкой статуса электронного дела в </w:t>
      </w:r>
      <w:r>
        <w:t>МАИС ЭГУ о</w:t>
      </w:r>
      <w:r w:rsidR="00C956A1">
        <w:t xml:space="preserve">б исправлении допущенных опечаток и ошибок </w:t>
      </w:r>
      <w:r w:rsidR="00C956A1">
        <w:rPr>
          <w:szCs w:val="28"/>
        </w:rPr>
        <w:t>в выданных в результате предоставления государственной услуги документах</w:t>
      </w:r>
      <w:r w:rsidR="00C956A1">
        <w:t>».</w:t>
      </w:r>
    </w:p>
    <w:p w:rsidR="00E44CBF" w:rsidRDefault="00E44CBF" w:rsidP="00E44CBF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Разделы </w:t>
      </w:r>
      <w:r>
        <w:t>IV и V исключить.</w:t>
      </w:r>
      <w:r w:rsidRPr="00416D60">
        <w:rPr>
          <w:szCs w:val="28"/>
        </w:rPr>
        <w:t xml:space="preserve"> </w:t>
      </w:r>
    </w:p>
    <w:p w:rsidR="00E44CBF" w:rsidRDefault="00E44CBF" w:rsidP="00E44CBF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Раздел 6.5 исключить.</w:t>
      </w:r>
    </w:p>
    <w:p w:rsidR="00C956A1" w:rsidRDefault="004F6B50" w:rsidP="00E44CBF">
      <w:pPr>
        <w:pStyle w:val="a7"/>
        <w:widowControl w:val="0"/>
        <w:numPr>
          <w:ilvl w:val="1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bookmarkStart w:id="36" w:name="OLE_LINK169"/>
      <w:bookmarkStart w:id="37" w:name="OLE_LINK170"/>
      <w:r>
        <w:rPr>
          <w:szCs w:val="28"/>
        </w:rPr>
        <w:t>Приложение к распоряжению 1 д</w:t>
      </w:r>
      <w:r w:rsidR="00C956A1">
        <w:rPr>
          <w:szCs w:val="28"/>
        </w:rPr>
        <w:t>ополнить</w:t>
      </w:r>
      <w:r w:rsidR="00E44CBF">
        <w:rPr>
          <w:szCs w:val="28"/>
        </w:rPr>
        <w:t xml:space="preserve"> </w:t>
      </w:r>
      <w:r w:rsidR="00C956A1">
        <w:rPr>
          <w:szCs w:val="28"/>
        </w:rPr>
        <w:t>пунктом 3.5</w:t>
      </w:r>
      <w:r w:rsidR="00E44CBF">
        <w:rPr>
          <w:szCs w:val="28"/>
        </w:rPr>
        <w:t xml:space="preserve"> </w:t>
      </w:r>
      <w:r>
        <w:rPr>
          <w:szCs w:val="28"/>
        </w:rPr>
        <w:br/>
      </w:r>
      <w:r w:rsidR="00C956A1">
        <w:rPr>
          <w:szCs w:val="28"/>
        </w:rPr>
        <w:t>следующего содержания:</w:t>
      </w:r>
      <w:bookmarkEnd w:id="36"/>
      <w:bookmarkEnd w:id="37"/>
    </w:p>
    <w:p w:rsidR="00416D60" w:rsidRPr="00512E38" w:rsidRDefault="00416D60" w:rsidP="00416D60">
      <w:pPr>
        <w:pStyle w:val="a7"/>
        <w:widowControl w:val="0"/>
        <w:tabs>
          <w:tab w:val="left" w:pos="1560"/>
        </w:tabs>
        <w:autoSpaceDE w:val="0"/>
        <w:autoSpaceDN w:val="0"/>
        <w:ind w:left="0" w:firstLine="709"/>
        <w:jc w:val="both"/>
        <w:rPr>
          <w:b/>
          <w:szCs w:val="20"/>
        </w:rPr>
      </w:pPr>
      <w:r>
        <w:rPr>
          <w:szCs w:val="28"/>
        </w:rPr>
        <w:t>«</w:t>
      </w:r>
      <w:bookmarkStart w:id="38" w:name="OLE_LINK7"/>
      <w:bookmarkStart w:id="39" w:name="OLE_LINK8"/>
      <w:r w:rsidR="00EA47D4">
        <w:rPr>
          <w:b/>
          <w:szCs w:val="28"/>
        </w:rPr>
        <w:t>3.5</w:t>
      </w:r>
      <w:r w:rsidRPr="00416D60">
        <w:rPr>
          <w:b/>
          <w:szCs w:val="28"/>
        </w:rPr>
        <w:t xml:space="preserve">. </w:t>
      </w:r>
      <w:r w:rsidRPr="00416D60">
        <w:rPr>
          <w:b/>
          <w:szCs w:val="20"/>
        </w:rPr>
        <w:t>Особенности предоставления государственной услуги в электронной форме</w:t>
      </w:r>
      <w:bookmarkEnd w:id="38"/>
      <w:bookmarkEnd w:id="39"/>
      <w:r w:rsidR="00831F75">
        <w:rPr>
          <w:rStyle w:val="af4"/>
          <w:b/>
          <w:szCs w:val="20"/>
        </w:rPr>
        <w:footnoteReference w:id="3"/>
      </w:r>
      <w:r w:rsidRPr="00416D60">
        <w:rPr>
          <w:b/>
          <w:szCs w:val="20"/>
        </w:rPr>
        <w:t>.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lastRenderedPageBreak/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получение заявителем сведений о ходе выполнения запроса о предоставлении государственной услуги;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 xml:space="preserve"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</w:t>
      </w:r>
      <w:r w:rsidR="00831F75">
        <w:br/>
      </w:r>
      <w:r w:rsidRPr="00F90273">
        <w:t>и организациями, участвующими в предоставлении государственных услуг, в том числе порядок и условия такого взаимодействия;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416D60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иные действия, необходимые для предоставления государственной услуги.</w:t>
      </w:r>
    </w:p>
    <w:p w:rsidR="00416D60" w:rsidRPr="00F90273" w:rsidRDefault="00831F75" w:rsidP="00831F75">
      <w:pPr>
        <w:pStyle w:val="a7"/>
        <w:widowControl w:val="0"/>
        <w:tabs>
          <w:tab w:val="left" w:pos="1560"/>
        </w:tabs>
        <w:autoSpaceDE w:val="0"/>
        <w:autoSpaceDN w:val="0"/>
        <w:ind w:left="0" w:firstLine="709"/>
        <w:jc w:val="both"/>
        <w:outlineLvl w:val="2"/>
      </w:pPr>
      <w:r>
        <w:t xml:space="preserve">3.5.1. </w:t>
      </w:r>
      <w:r w:rsidR="00416D60" w:rsidRPr="00F90273">
        <w:t xml:space="preserve">Предоставление в установленном порядке информации заявителям </w:t>
      </w:r>
      <w:r w:rsidR="00416D60">
        <w:br/>
      </w:r>
      <w:r w:rsidR="00416D60" w:rsidRPr="00F90273">
        <w:t>и обеспечение доступа заявителей к сведениям о государственной услуге.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«Интернет» – gosuslugi.ru), на Портале (доменное имя сайта</w:t>
      </w:r>
      <w:r>
        <w:br/>
      </w:r>
      <w:r w:rsidRPr="00F90273">
        <w:t>в сети «Интернет» – gu.spb.ru).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</w:t>
      </w:r>
      <w:r>
        <w:br/>
      </w:r>
      <w:r w:rsidRPr="00F90273">
        <w:t xml:space="preserve">и формам иных документов выполняется без предварительной авторизации заявителя </w:t>
      </w:r>
      <w:r>
        <w:br/>
      </w:r>
      <w:r w:rsidRPr="00F90273">
        <w:t xml:space="preserve">на Портале и на федеральном Портале. Заявитель может ознакомиться с формой запроса </w:t>
      </w:r>
      <w:r>
        <w:br/>
      </w:r>
      <w:r w:rsidRPr="00F90273">
        <w:t>и иных документов, необходимых для получения государственной услуги, платежными реквизитами и информацией об обязательном заполнении сведений, идентифицирующих платеж заявителя  на Портале, при необходимости сохранить их на компьютере.</w:t>
      </w:r>
    </w:p>
    <w:p w:rsidR="00416D60" w:rsidRPr="00F90273" w:rsidRDefault="00831F75" w:rsidP="00831F75">
      <w:pPr>
        <w:pStyle w:val="a7"/>
        <w:widowControl w:val="0"/>
        <w:tabs>
          <w:tab w:val="left" w:pos="1560"/>
        </w:tabs>
        <w:autoSpaceDE w:val="0"/>
        <w:autoSpaceDN w:val="0"/>
        <w:ind w:left="0" w:firstLine="709"/>
        <w:jc w:val="both"/>
        <w:outlineLvl w:val="2"/>
      </w:pPr>
      <w:r>
        <w:t xml:space="preserve">3.5.2. </w:t>
      </w:r>
      <w:r w:rsidR="00416D60" w:rsidRPr="00F90273">
        <w:t>Подача запроса и иных документов, необходимых для предоставления государственной услуги, и прием таких запросов и документов.</w:t>
      </w:r>
    </w:p>
    <w:p w:rsidR="00416D60" w:rsidRPr="00F90273" w:rsidRDefault="00831F75" w:rsidP="00831F75">
      <w:pPr>
        <w:pStyle w:val="a7"/>
        <w:widowControl w:val="0"/>
        <w:tabs>
          <w:tab w:val="left" w:pos="1560"/>
        </w:tabs>
        <w:autoSpaceDE w:val="0"/>
        <w:autoSpaceDN w:val="0"/>
        <w:ind w:left="0" w:firstLine="709"/>
        <w:jc w:val="both"/>
        <w:outlineLvl w:val="2"/>
      </w:pPr>
      <w:r>
        <w:t xml:space="preserve">3.5.2.1. </w:t>
      </w:r>
      <w:r w:rsidR="00416D60" w:rsidRPr="00F90273">
        <w:t>Подача запроса и иных документов, необходимых для предоставления государственной услуги.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</w:t>
      </w:r>
      <w:r>
        <w:br/>
      </w:r>
      <w:r w:rsidRPr="00F90273">
        <w:t xml:space="preserve"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</w:t>
      </w:r>
      <w:r>
        <w:br/>
      </w:r>
      <w:r w:rsidRPr="00F90273">
        <w:t xml:space="preserve">с федеральными законами отдельные публичные полномочия, утвержденных постановлением Правительства Российской Федерации </w:t>
      </w:r>
      <w:bookmarkStart w:id="40" w:name="OLE_LINK83"/>
      <w:bookmarkStart w:id="41" w:name="OLE_LINK84"/>
      <w:r w:rsidRPr="00F90273">
        <w:t>от 09.06.2016 № 516</w:t>
      </w:r>
      <w:bookmarkEnd w:id="40"/>
      <w:bookmarkEnd w:id="41"/>
      <w:r w:rsidRPr="00F90273">
        <w:t xml:space="preserve">. </w:t>
      </w:r>
      <w:r w:rsidR="00831F75">
        <w:br/>
      </w:r>
      <w:r w:rsidRPr="00F90273">
        <w:t>После подачи электронного запроса не требуется формирование бумажного запроса.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Для подачи запроса на Портале заявитель (представитель) выполняет следующие действия: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 xml:space="preserve">изучает информацию о порядке предоставления государственной услуги </w:t>
      </w:r>
      <w:r>
        <w:br/>
      </w:r>
      <w:r w:rsidRPr="00F90273">
        <w:t xml:space="preserve">в электронной форме, размещенную на Портале или на федеральном Портале </w:t>
      </w:r>
      <w:r>
        <w:br/>
      </w:r>
      <w:r w:rsidRPr="00F90273">
        <w:t>в соответствующем разделе;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выполняет авторизацию на Портале,</w:t>
      </w:r>
      <w:r>
        <w:t xml:space="preserve"> </w:t>
      </w:r>
      <w:r w:rsidRPr="00F90273">
        <w:t>при этом авторизация физического лица производится получателем государственной услуги самостоятельно;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открывает форму электронного запроса на Портале (далее – форма электронного запроса);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 xml:space="preserve">заполняет форму электронного запроса, включающую сведения, </w:t>
      </w:r>
      <w:r w:rsidRPr="00F90273">
        <w:br/>
        <w:t>необходимые и обязательные для предоставления государственной услуги;</w:t>
      </w:r>
    </w:p>
    <w:p w:rsidR="00E44CBF" w:rsidRDefault="00E44CBF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</w:p>
    <w:p w:rsidR="00E44CBF" w:rsidRDefault="00E44CBF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</w:p>
    <w:p w:rsidR="00416D60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lastRenderedPageBreak/>
        <w:t>прикрепляет электронные документы и скан-образы документов к форме электронного запроса (при необходимости). При подаче электронного запроса заявителю (представителю) не требуется прилагать скан-образ документа, удостоверяющего личность, при использовании ЕСИА;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 xml:space="preserve">отправляет заполненное электронный запрос нажимает соответствующую кнопку </w:t>
      </w:r>
      <w:r>
        <w:br/>
      </w:r>
      <w:r w:rsidRPr="00F90273">
        <w:t>в форме электронного запроса);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выбирает способ получения уведомлений о ходе предоставления государственной услуги;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 xml:space="preserve">электронный запрос вместе с прикрепленными скан-образами документов подписывается в соответствии с требованиями Федерального закона «Об электронной подписи» и требованиями Федерального закона № </w:t>
      </w:r>
      <w:bookmarkStart w:id="42" w:name="OLE_LINK99"/>
      <w:bookmarkStart w:id="43" w:name="OLE_LINK100"/>
      <w:r w:rsidRPr="00F90273">
        <w:t>210-ФЗ</w:t>
      </w:r>
      <w:bookmarkEnd w:id="42"/>
      <w:bookmarkEnd w:id="43"/>
      <w:r w:rsidR="00831F75">
        <w:t xml:space="preserve">. </w:t>
      </w:r>
      <w:r w:rsidRPr="00F90273">
        <w:t>Подписание запроса</w:t>
      </w:r>
      <w:r w:rsidR="00831F75">
        <w:br/>
      </w:r>
      <w:r w:rsidRPr="00F90273">
        <w:t>и скан-образов документов квалифицированной электронной подписью осуществляется только юридическими лицами. В случаях обращения индивидуальных предпринимателей применяется тол</w:t>
      </w:r>
      <w:r w:rsidR="00831F75">
        <w:t>ько простая электронная подпись;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 xml:space="preserve">получает уведомление в «Личном кабинете» на Портале и в мобильном приложении, СМС-сообщение, уведомление через социальные сети </w:t>
      </w:r>
      <w:r>
        <w:br/>
      </w:r>
      <w:r w:rsidRPr="00F90273">
        <w:t xml:space="preserve">и (или) по электронной почте, подтверждающее, что запрос отправлен </w:t>
      </w:r>
      <w:r>
        <w:br/>
      </w:r>
      <w:r w:rsidRPr="00F90273">
        <w:t>(принято в МАИС ЭГУ), в том числе в уведомлении указываются идентификационный номер и дата подачи электронного запроса;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получает уведомление о приеме электронного запроса в Комитет и о начале процедуры предоставления услуги;</w:t>
      </w:r>
    </w:p>
    <w:p w:rsidR="00831F75" w:rsidRDefault="009C0C3F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hyperlink w:history="1"/>
      <w:r w:rsidR="00416D60" w:rsidRPr="00F90273">
        <w:t xml:space="preserve">в случае необходимости заявитель может дополнительно приложить сведения </w:t>
      </w:r>
      <w:r w:rsidR="00416D60">
        <w:br/>
      </w:r>
      <w:r w:rsidR="00416D60" w:rsidRPr="00F90273">
        <w:t>и (или) документы к поданному заявлению</w:t>
      </w:r>
      <w:r w:rsidR="00831F75">
        <w:t>;</w:t>
      </w:r>
    </w:p>
    <w:p w:rsidR="00416D60" w:rsidRPr="00F90273" w:rsidRDefault="00831F75" w:rsidP="00831F75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 xml:space="preserve">в случае выявления недостатков в представленных сведениях и (или) документах заявлению присваивается соответствующий статус с указанием на необходимость устранения выявленных недостатков, срок оказания настоящей услуги не исчисляется, дальнейшее предоставление услуги зависит от действий заявителя. Срок для устранения заявителем выявленных специалистами ИОГВ недостатков в соответствии </w:t>
      </w:r>
      <w:r>
        <w:br/>
        <w:t>с уведомлением о выявлении недостатков не может превышать одного рабочего дня</w:t>
      </w:r>
      <w:r w:rsidR="00416D60" w:rsidRPr="00F90273">
        <w:t>.</w:t>
      </w:r>
    </w:p>
    <w:p w:rsidR="00416D60" w:rsidRPr="00F90273" w:rsidRDefault="00CE5614" w:rsidP="00CE5614">
      <w:pPr>
        <w:widowControl w:val="0"/>
        <w:tabs>
          <w:tab w:val="left" w:pos="709"/>
          <w:tab w:val="left" w:pos="1560"/>
        </w:tabs>
        <w:autoSpaceDE w:val="0"/>
        <w:autoSpaceDN w:val="0"/>
        <w:ind w:firstLine="708"/>
        <w:jc w:val="both"/>
        <w:outlineLvl w:val="2"/>
      </w:pPr>
      <w:r>
        <w:t xml:space="preserve">3.5.2.2. </w:t>
      </w:r>
      <w:r w:rsidR="00416D60" w:rsidRPr="00F90273">
        <w:t>Прием заявлений и документов, необходимых для предоставления государственной услуги.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 xml:space="preserve">Электронное дело, сохраненное в МАИС ЭГУ, становится доступным </w:t>
      </w:r>
      <w:r>
        <w:br/>
      </w:r>
      <w:r w:rsidRPr="00F90273">
        <w:t xml:space="preserve">для уполномоченного лица, ответственного за принятие решения о предоставлении (отказе в предоставлении) государственной услуги (далее – уполномоченное лицо), </w:t>
      </w:r>
      <w:r>
        <w:br/>
      </w:r>
      <w:r w:rsidRPr="00F90273">
        <w:t>в «Электронном кабинете должностного лица».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Уполномоченное лицо Комитета с использованием усиленной квалифицированной электронной подписи: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 xml:space="preserve">проверяет наличие электронных дел, поступивших с Портала, с периодом </w:t>
      </w:r>
      <w:r>
        <w:br/>
      </w:r>
      <w:r w:rsidRPr="00F90273">
        <w:t>не реже одного раза в рабочий день;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изучает поступившие электронные дела, в том числе приложенные заявителем электронные документы и скан-образы документов (графические файлы);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проверяет комплектность, читаемость скан-образов документов (графических файлов);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ЭГУ;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 xml:space="preserve">информирует заявителя посредством установки статусов электронного дела </w:t>
      </w:r>
      <w:r>
        <w:br/>
      </w:r>
      <w:r w:rsidRPr="00F90273">
        <w:t>и (при необходимости) формирования комментариев:</w:t>
      </w: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о ходе предоставления государственной услуги с указанием дальнейших действий заявителя (при необходимости);</w:t>
      </w:r>
    </w:p>
    <w:p w:rsidR="00E44CBF" w:rsidRDefault="00E44CBF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</w:p>
    <w:p w:rsidR="00E44CBF" w:rsidRDefault="00E44CBF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</w:p>
    <w:p w:rsidR="00416D60" w:rsidRPr="00F90273" w:rsidRDefault="00416D60" w:rsidP="00416D60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lastRenderedPageBreak/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электронного документа и (или) скан-образа документа о принятом решении;</w:t>
      </w:r>
    </w:p>
    <w:p w:rsidR="00416D60" w:rsidRPr="00F90273" w:rsidRDefault="00416D60" w:rsidP="00CE5614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 xml:space="preserve">о завершении процедуры предоставления государственной услуги. </w:t>
      </w:r>
    </w:p>
    <w:p w:rsidR="00416D60" w:rsidRPr="00F90273" w:rsidRDefault="00CE5614" w:rsidP="00CE5614">
      <w:pPr>
        <w:pStyle w:val="a7"/>
        <w:widowControl w:val="0"/>
        <w:tabs>
          <w:tab w:val="left" w:pos="1560"/>
        </w:tabs>
        <w:autoSpaceDE w:val="0"/>
        <w:autoSpaceDN w:val="0"/>
        <w:ind w:left="0" w:firstLine="709"/>
        <w:jc w:val="both"/>
        <w:outlineLvl w:val="2"/>
      </w:pPr>
      <w:r>
        <w:t xml:space="preserve">3.5.3. </w:t>
      </w:r>
      <w:r w:rsidR="00416D60" w:rsidRPr="00F90273">
        <w:t>Получение заявителем сведений о ходе выполнения запроса</w:t>
      </w:r>
      <w:r w:rsidR="00416D60">
        <w:br/>
      </w:r>
      <w:r w:rsidR="00416D60" w:rsidRPr="00F90273">
        <w:t>о предоставлении государственной услуги.</w:t>
      </w:r>
    </w:p>
    <w:p w:rsidR="00416D60" w:rsidRPr="00F90273" w:rsidRDefault="00416D60" w:rsidP="00CE5614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 xml:space="preserve">Заявитель имеет возможность просматривать статус электронного запроса, а также информацию о дальнейших действиях (при наличии): </w:t>
      </w:r>
    </w:p>
    <w:p w:rsidR="00416D60" w:rsidRPr="00F90273" w:rsidRDefault="00416D60" w:rsidP="00CE5614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 xml:space="preserve">на Портале без прохождения авторизации в разделе «Проверка статуса запроса» (доменное имя сайта в сети «Интернет» – gu.spb.ru/status) или после авторизации </w:t>
      </w:r>
      <w:r>
        <w:br/>
      </w:r>
      <w:r w:rsidRPr="00F90273">
        <w:t>в «Личном кабинете»;</w:t>
      </w:r>
    </w:p>
    <w:p w:rsidR="00416D60" w:rsidRPr="00F90273" w:rsidRDefault="00416D60" w:rsidP="00CE5614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уведомлений;</w:t>
      </w:r>
    </w:p>
    <w:p w:rsidR="00416D60" w:rsidRPr="00F90273" w:rsidRDefault="00416D60" w:rsidP="00CE5614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 xml:space="preserve">посредством уведомлений, поступивших по электронной почте </w:t>
      </w:r>
      <w:r w:rsidR="00CE5614">
        <w:br/>
      </w:r>
      <w:r w:rsidRPr="00F90273">
        <w:t>(при выборе заявителем соответствующего способа информирования);</w:t>
      </w:r>
    </w:p>
    <w:p w:rsidR="00416D60" w:rsidRPr="00F90273" w:rsidRDefault="00416D60" w:rsidP="00CE5614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посредством уведомлений, поступивших по СМС (при выборе заявителем соответствующего способа информирования);</w:t>
      </w:r>
    </w:p>
    <w:p w:rsidR="00416D60" w:rsidRPr="00F90273" w:rsidRDefault="00416D60" w:rsidP="00CE5614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 xml:space="preserve">посредством уведомлений, поступивших через социальные сети </w:t>
      </w:r>
      <w:r>
        <w:br/>
      </w:r>
      <w:r w:rsidRPr="00F90273">
        <w:t>(при соответствующей настройке в «Личном кабинете» на Портале или в мобильном приложении).</w:t>
      </w:r>
    </w:p>
    <w:p w:rsidR="00416D60" w:rsidRPr="00F90273" w:rsidRDefault="00CE5614" w:rsidP="00CE5614">
      <w:pPr>
        <w:pStyle w:val="a7"/>
        <w:widowControl w:val="0"/>
        <w:tabs>
          <w:tab w:val="left" w:pos="709"/>
          <w:tab w:val="left" w:pos="1560"/>
        </w:tabs>
        <w:autoSpaceDE w:val="0"/>
        <w:autoSpaceDN w:val="0"/>
        <w:ind w:left="0" w:firstLine="709"/>
        <w:jc w:val="both"/>
        <w:outlineLvl w:val="2"/>
      </w:pPr>
      <w:r>
        <w:t xml:space="preserve">3.5.4. </w:t>
      </w:r>
      <w:r w:rsidR="00416D60" w:rsidRPr="00F90273">
        <w:t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не осуществляется.</w:t>
      </w:r>
    </w:p>
    <w:p w:rsidR="00416D60" w:rsidRPr="00F90273" w:rsidRDefault="00CE5614" w:rsidP="00CE5614">
      <w:pPr>
        <w:pStyle w:val="a7"/>
        <w:widowControl w:val="0"/>
        <w:tabs>
          <w:tab w:val="left" w:pos="709"/>
          <w:tab w:val="left" w:pos="1560"/>
        </w:tabs>
        <w:autoSpaceDE w:val="0"/>
        <w:autoSpaceDN w:val="0"/>
        <w:ind w:left="0" w:firstLine="709"/>
        <w:jc w:val="both"/>
        <w:outlineLvl w:val="2"/>
      </w:pPr>
      <w:r>
        <w:t xml:space="preserve">3.5.5. </w:t>
      </w:r>
      <w:r w:rsidR="00416D60" w:rsidRPr="00F90273">
        <w:t>Получение заявителем результата предоставления государственной услуги, если иное не установлено федеральным законом.</w:t>
      </w:r>
    </w:p>
    <w:p w:rsidR="00416D60" w:rsidRPr="00F90273" w:rsidRDefault="00416D60" w:rsidP="00CE5614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 xml:space="preserve">Заявитель в «Личном кабинете» на Портале и в мобильном приложении может ознакомиться c принятым Комитетом решением. </w:t>
      </w:r>
    </w:p>
    <w:p w:rsidR="00416D60" w:rsidRPr="00F90273" w:rsidRDefault="00416D60" w:rsidP="00CE5614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Решение может быть представлено в виде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в соответствии со статьей 6 Федерального закона «Об электронной подписи» и может предоставляться заявителем по месту требования.</w:t>
      </w:r>
    </w:p>
    <w:p w:rsidR="00416D60" w:rsidRPr="00F90273" w:rsidRDefault="00416D60" w:rsidP="00CE5614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Заявитель может получить результат государственной услуги в электронной форме на Портале, в любое время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</w:p>
    <w:p w:rsidR="00416D60" w:rsidRPr="003102F3" w:rsidRDefault="00416D60" w:rsidP="003102F3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 w:rsidRPr="00F90273">
        <w:t>Заявитель может получить копию документа, являющегося результатом предоставления государственной услуги, на бумажном носителе в Комитете или МФЦ</w:t>
      </w:r>
      <w:r w:rsidRPr="00D86B8E">
        <w:t>.</w:t>
      </w:r>
    </w:p>
    <w:p w:rsidR="00416D60" w:rsidRPr="00F90273" w:rsidRDefault="00CE5614" w:rsidP="00CE5614">
      <w:pPr>
        <w:pStyle w:val="a7"/>
        <w:widowControl w:val="0"/>
        <w:tabs>
          <w:tab w:val="left" w:pos="1701"/>
        </w:tabs>
        <w:autoSpaceDE w:val="0"/>
        <w:autoSpaceDN w:val="0"/>
        <w:ind w:left="0" w:firstLine="709"/>
        <w:jc w:val="both"/>
        <w:outlineLvl w:val="2"/>
      </w:pPr>
      <w:r>
        <w:t xml:space="preserve">3.5.6. </w:t>
      </w:r>
      <w:r w:rsidR="00416D60" w:rsidRPr="00F90273">
        <w:t>Иные действия, необходимые для предоставления государственной услуги.</w:t>
      </w:r>
    </w:p>
    <w:p w:rsidR="00C956A1" w:rsidRDefault="00416D60" w:rsidP="00CE5614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t>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 (при подаче заявления через Портал)».</w:t>
      </w:r>
    </w:p>
    <w:p w:rsidR="003A07B0" w:rsidRDefault="003A07B0" w:rsidP="00CE5614">
      <w:pPr>
        <w:pStyle w:val="a7"/>
        <w:widowControl w:val="0"/>
        <w:numPr>
          <w:ilvl w:val="1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bookmarkStart w:id="44" w:name="OLE_LINK124"/>
      <w:bookmarkStart w:id="45" w:name="OLE_LINK125"/>
      <w:bookmarkEnd w:id="8"/>
      <w:bookmarkEnd w:id="9"/>
      <w:r w:rsidRPr="00416D60">
        <w:rPr>
          <w:szCs w:val="28"/>
        </w:rPr>
        <w:t xml:space="preserve">Приложение № </w:t>
      </w:r>
      <w:r>
        <w:rPr>
          <w:szCs w:val="28"/>
        </w:rPr>
        <w:t>1</w:t>
      </w:r>
      <w:r w:rsidRPr="00416D60">
        <w:rPr>
          <w:szCs w:val="28"/>
        </w:rPr>
        <w:t xml:space="preserve"> к Административному регламенту Комитета по труду </w:t>
      </w:r>
      <w:r>
        <w:rPr>
          <w:szCs w:val="28"/>
        </w:rPr>
        <w:br/>
        <w:t>и</w:t>
      </w:r>
      <w:r w:rsidRPr="00416D60">
        <w:rPr>
          <w:szCs w:val="28"/>
        </w:rPr>
        <w:t xml:space="preserve"> занятости населения Санкт-Петербурга по предоставлению государственной услуги </w:t>
      </w:r>
      <w:r>
        <w:rPr>
          <w:szCs w:val="28"/>
        </w:rPr>
        <w:br/>
      </w:r>
      <w:r w:rsidRPr="00416D60">
        <w:rPr>
          <w:szCs w:val="28"/>
        </w:rPr>
        <w:t>по осуществлению уведомительной регистрации</w:t>
      </w:r>
      <w:r>
        <w:rPr>
          <w:szCs w:val="28"/>
        </w:rPr>
        <w:t xml:space="preserve"> </w:t>
      </w:r>
      <w:r w:rsidRPr="00416D60">
        <w:rPr>
          <w:szCs w:val="28"/>
        </w:rPr>
        <w:t>коллективных договоров, соглашений</w:t>
      </w:r>
      <w:r>
        <w:rPr>
          <w:szCs w:val="28"/>
        </w:rPr>
        <w:t xml:space="preserve">, утвержденному распоряжением 1 (далее – регламент 1), изложить в редакции </w:t>
      </w:r>
      <w:r>
        <w:rPr>
          <w:szCs w:val="28"/>
        </w:rPr>
        <w:br/>
        <w:t>согласно приложению № 1 к настоящему распоряжению.</w:t>
      </w:r>
    </w:p>
    <w:p w:rsidR="00196A9C" w:rsidRDefault="00416D60" w:rsidP="00CE5614">
      <w:pPr>
        <w:pStyle w:val="a7"/>
        <w:widowControl w:val="0"/>
        <w:numPr>
          <w:ilvl w:val="1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bookmarkStart w:id="46" w:name="OLE_LINK173"/>
      <w:bookmarkStart w:id="47" w:name="OLE_LINK174"/>
      <w:r w:rsidRPr="00416D60">
        <w:rPr>
          <w:szCs w:val="28"/>
        </w:rPr>
        <w:t>Приложение № 8 к</w:t>
      </w:r>
      <w:r w:rsidR="003A07B0">
        <w:rPr>
          <w:szCs w:val="28"/>
        </w:rPr>
        <w:t xml:space="preserve"> регламенту 1</w:t>
      </w:r>
      <w:bookmarkEnd w:id="46"/>
      <w:bookmarkEnd w:id="47"/>
      <w:r>
        <w:rPr>
          <w:szCs w:val="28"/>
        </w:rPr>
        <w:t xml:space="preserve"> исключить.</w:t>
      </w:r>
    </w:p>
    <w:p w:rsidR="003A07B0" w:rsidRDefault="003A07B0" w:rsidP="003A07B0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709"/>
        <w:jc w:val="both"/>
        <w:rPr>
          <w:szCs w:val="28"/>
        </w:rPr>
      </w:pPr>
    </w:p>
    <w:p w:rsidR="003A07B0" w:rsidRDefault="003A07B0" w:rsidP="003A07B0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709"/>
        <w:jc w:val="both"/>
        <w:rPr>
          <w:szCs w:val="28"/>
        </w:rPr>
      </w:pPr>
    </w:p>
    <w:p w:rsidR="00CE5614" w:rsidRDefault="00CE5614" w:rsidP="00CE5614">
      <w:pPr>
        <w:pStyle w:val="a7"/>
        <w:widowControl w:val="0"/>
        <w:numPr>
          <w:ilvl w:val="0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bookmarkStart w:id="48" w:name="OLE_LINK5"/>
      <w:bookmarkStart w:id="49" w:name="OLE_LINK6"/>
      <w:bookmarkEnd w:id="12"/>
      <w:bookmarkEnd w:id="13"/>
      <w:bookmarkEnd w:id="44"/>
      <w:bookmarkEnd w:id="45"/>
      <w:r w:rsidRPr="008859D9">
        <w:rPr>
          <w:szCs w:val="28"/>
        </w:rPr>
        <w:lastRenderedPageBreak/>
        <w:t xml:space="preserve">Внести в распоряжение Комитета по труду и занятости населения </w:t>
      </w:r>
      <w:r w:rsidRPr="008859D9">
        <w:rPr>
          <w:szCs w:val="28"/>
        </w:rPr>
        <w:br/>
        <w:t xml:space="preserve">Санкт-Петербурга </w:t>
      </w:r>
      <w:r w:rsidR="003102F3">
        <w:rPr>
          <w:bCs/>
          <w:szCs w:val="28"/>
        </w:rPr>
        <w:t xml:space="preserve">от 16.08.2017 № </w:t>
      </w:r>
      <w:r w:rsidRPr="00CE5614">
        <w:rPr>
          <w:bCs/>
          <w:szCs w:val="28"/>
        </w:rPr>
        <w:t xml:space="preserve">147-р </w:t>
      </w:r>
      <w:r w:rsidR="003102F3">
        <w:rPr>
          <w:bCs/>
          <w:szCs w:val="28"/>
        </w:rPr>
        <w:t>«</w:t>
      </w:r>
      <w:r w:rsidRPr="00CE5614">
        <w:rPr>
          <w:bCs/>
          <w:szCs w:val="28"/>
        </w:rPr>
        <w:t xml:space="preserve">Об утверждении Административного регламента Комитета по труду и занятости населения Санкт-Петербурга </w:t>
      </w:r>
      <w:r w:rsidR="003102F3">
        <w:rPr>
          <w:bCs/>
          <w:szCs w:val="28"/>
        </w:rPr>
        <w:br/>
      </w:r>
      <w:r w:rsidRPr="00CE5614">
        <w:rPr>
          <w:bCs/>
          <w:szCs w:val="28"/>
        </w:rPr>
        <w:t xml:space="preserve">по предоставлению государственной услуги по осуществлению содействия </w:t>
      </w:r>
      <w:r w:rsidR="003102F3">
        <w:rPr>
          <w:bCs/>
          <w:szCs w:val="28"/>
        </w:rPr>
        <w:br/>
      </w:r>
      <w:r w:rsidRPr="00CE5614">
        <w:rPr>
          <w:bCs/>
          <w:szCs w:val="28"/>
        </w:rPr>
        <w:t>в урегулировании коллективных трудовых спо</w:t>
      </w:r>
      <w:r>
        <w:rPr>
          <w:bCs/>
          <w:szCs w:val="28"/>
        </w:rPr>
        <w:t>ров»</w:t>
      </w:r>
      <w:r w:rsidR="003102F3">
        <w:rPr>
          <w:szCs w:val="28"/>
        </w:rPr>
        <w:t xml:space="preserve"> (далее – распоряжение 2</w:t>
      </w:r>
      <w:r w:rsidRPr="008859D9">
        <w:rPr>
          <w:szCs w:val="28"/>
        </w:rPr>
        <w:t>)</w:t>
      </w:r>
      <w:r w:rsidR="003102F3">
        <w:rPr>
          <w:szCs w:val="28"/>
        </w:rPr>
        <w:t xml:space="preserve"> </w:t>
      </w:r>
      <w:r w:rsidR="003102F3">
        <w:rPr>
          <w:szCs w:val="28"/>
        </w:rPr>
        <w:br/>
      </w:r>
      <w:r w:rsidRPr="008859D9">
        <w:rPr>
          <w:szCs w:val="28"/>
        </w:rPr>
        <w:t>следующие изменения:</w:t>
      </w:r>
    </w:p>
    <w:p w:rsidR="003102F3" w:rsidRDefault="003102F3" w:rsidP="00FC091E">
      <w:pPr>
        <w:pStyle w:val="a7"/>
        <w:widowControl w:val="0"/>
        <w:numPr>
          <w:ilvl w:val="1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Преамбулу к распоряжению 2 изложить в следующей редакции:</w:t>
      </w:r>
    </w:p>
    <w:p w:rsidR="003102F3" w:rsidRPr="00F90273" w:rsidRDefault="003102F3" w:rsidP="00FC091E">
      <w:pPr>
        <w:tabs>
          <w:tab w:val="left" w:pos="170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</w:t>
      </w:r>
      <w:r>
        <w:t xml:space="preserve">В соответствии с </w:t>
      </w:r>
      <w:r w:rsidRPr="00F90273">
        <w:rPr>
          <w:szCs w:val="28"/>
        </w:rPr>
        <w:t>постановлением Правительства Санкт-П</w:t>
      </w:r>
      <w:r>
        <w:rPr>
          <w:szCs w:val="28"/>
        </w:rPr>
        <w:t>етербурга от 25.07.2011 № 1037 «</w:t>
      </w:r>
      <w:r w:rsidRPr="00F90273">
        <w:rPr>
          <w:szCs w:val="28"/>
        </w:rPr>
        <w:t>О Порядке разработки и утверждения исполнительными органами государственной власти Санкт-Петербурга административных регламентов предо</w:t>
      </w:r>
      <w:r>
        <w:rPr>
          <w:szCs w:val="28"/>
        </w:rPr>
        <w:t>ставления государственных услуг»,</w:t>
      </w:r>
      <w:r w:rsidRPr="00F90273">
        <w:rPr>
          <w:szCs w:val="28"/>
        </w:rPr>
        <w:t xml:space="preserve"> пунктом 3.2</w:t>
      </w:r>
      <w:r>
        <w:rPr>
          <w:szCs w:val="28"/>
        </w:rPr>
        <w:t>-6</w:t>
      </w:r>
      <w:r w:rsidRPr="00F90273">
        <w:rPr>
          <w:szCs w:val="28"/>
        </w:rPr>
        <w:t xml:space="preserve"> Положения о Комитете по </w:t>
      </w:r>
      <w:r>
        <w:rPr>
          <w:szCs w:val="28"/>
        </w:rPr>
        <w:t xml:space="preserve">труду </w:t>
      </w:r>
      <w:r>
        <w:rPr>
          <w:szCs w:val="28"/>
        </w:rPr>
        <w:br/>
        <w:t>и занятости населения Санкт-Петербурга</w:t>
      </w:r>
      <w:r w:rsidRPr="00F90273">
        <w:rPr>
          <w:szCs w:val="28"/>
        </w:rPr>
        <w:t xml:space="preserve">, утвержденного постановлением Правительства Санкт-Петербурга от </w:t>
      </w:r>
      <w:r>
        <w:rPr>
          <w:szCs w:val="28"/>
        </w:rPr>
        <w:t>12.12.2006 №1542 «</w:t>
      </w:r>
      <w:r w:rsidRPr="00F90273">
        <w:rPr>
          <w:szCs w:val="28"/>
        </w:rPr>
        <w:t xml:space="preserve">О Комитете </w:t>
      </w:r>
      <w:r>
        <w:rPr>
          <w:szCs w:val="28"/>
        </w:rPr>
        <w:t>п</w:t>
      </w:r>
      <w:r w:rsidRPr="00F90273">
        <w:rPr>
          <w:szCs w:val="28"/>
        </w:rPr>
        <w:t xml:space="preserve">о </w:t>
      </w:r>
      <w:r>
        <w:rPr>
          <w:szCs w:val="28"/>
        </w:rPr>
        <w:t>труду и занятости населения»:».</w:t>
      </w:r>
    </w:p>
    <w:p w:rsidR="003102F3" w:rsidRDefault="003102F3" w:rsidP="00FC091E">
      <w:pPr>
        <w:pStyle w:val="a7"/>
        <w:widowControl w:val="0"/>
        <w:numPr>
          <w:ilvl w:val="1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Пункт 3 распоряжения </w:t>
      </w:r>
      <w:r w:rsidR="009671F1">
        <w:rPr>
          <w:szCs w:val="28"/>
        </w:rPr>
        <w:t>2</w:t>
      </w:r>
      <w:r>
        <w:rPr>
          <w:szCs w:val="28"/>
        </w:rPr>
        <w:t xml:space="preserve"> изложить в следующей редакции:</w:t>
      </w:r>
    </w:p>
    <w:p w:rsidR="009671F1" w:rsidRDefault="003102F3" w:rsidP="00FC091E">
      <w:pPr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firstLine="709"/>
        <w:jc w:val="both"/>
        <w:rPr>
          <w:szCs w:val="28"/>
        </w:rPr>
      </w:pPr>
      <w:r>
        <w:rPr>
          <w:szCs w:val="28"/>
        </w:rPr>
        <w:t xml:space="preserve">«3. </w:t>
      </w:r>
      <w:r w:rsidRPr="00F90273">
        <w:rPr>
          <w:szCs w:val="28"/>
        </w:rPr>
        <w:t xml:space="preserve">Контроль </w:t>
      </w:r>
      <w:r w:rsidR="009671F1">
        <w:rPr>
          <w:szCs w:val="28"/>
        </w:rPr>
        <w:t>за выполнением распоряжения возложить на первого заместителя председателя Комитета Замышляеву Е.Е.</w:t>
      </w:r>
      <w:r>
        <w:rPr>
          <w:szCs w:val="28"/>
        </w:rPr>
        <w:t>».</w:t>
      </w:r>
      <w:bookmarkEnd w:id="48"/>
      <w:bookmarkEnd w:id="49"/>
    </w:p>
    <w:p w:rsidR="009671F1" w:rsidRDefault="009671F1" w:rsidP="00FC091E">
      <w:pPr>
        <w:pStyle w:val="a7"/>
        <w:widowControl w:val="0"/>
        <w:numPr>
          <w:ilvl w:val="1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В приложении к распоряжению 2:</w:t>
      </w:r>
    </w:p>
    <w:p w:rsidR="001C471A" w:rsidRDefault="001C471A" w:rsidP="00FC091E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1.3.2 дополнить абзацами следующего содержания:</w:t>
      </w:r>
    </w:p>
    <w:p w:rsidR="001C471A" w:rsidRDefault="001C471A" w:rsidP="00FC091E">
      <w:pPr>
        <w:tabs>
          <w:tab w:val="left" w:pos="1560"/>
          <w:tab w:val="left" w:pos="1701"/>
        </w:tabs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«на Портале без прохождения авторизации в разделе «Проверка статуса запроса» (доменное имя сайта в сети «Интернет» – gu.spb.ru/status) или после авторизации</w:t>
      </w:r>
      <w:r>
        <w:rPr>
          <w:lang w:eastAsia="en-US"/>
        </w:rPr>
        <w:br/>
        <w:t>в «Личном кабинете» (в случае если запрос подан посредством Портала);</w:t>
      </w:r>
    </w:p>
    <w:p w:rsidR="001C471A" w:rsidRDefault="001C471A" w:rsidP="00FC091E">
      <w:pPr>
        <w:tabs>
          <w:tab w:val="left" w:pos="1560"/>
          <w:tab w:val="left" w:pos="1701"/>
        </w:tabs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соответствующей настройке в «Личном кабинете» </w:t>
      </w:r>
      <w:r>
        <w:rPr>
          <w:lang w:eastAsia="en-US"/>
        </w:rPr>
        <w:br/>
        <w:t>на Портале или в мобильном приложении в разделе «Уведомления») (в случае если запрос подан посредством Портала);</w:t>
      </w:r>
    </w:p>
    <w:p w:rsidR="001C471A" w:rsidRDefault="001C471A" w:rsidP="00FC091E">
      <w:pPr>
        <w:tabs>
          <w:tab w:val="left" w:pos="1560"/>
          <w:tab w:val="left" w:pos="1701"/>
        </w:tabs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посредством уведомлений, поступивших по электронной почте (в случае если запрос подан посредством Портала – при выборе заявителем соответствующего способа информирования);</w:t>
      </w:r>
    </w:p>
    <w:p w:rsidR="001C471A" w:rsidRDefault="001C471A" w:rsidP="00FC091E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lang w:eastAsia="en-US"/>
        </w:rPr>
        <w:t>посредством уведомлений, поступивших по СМС (в случае если запрос подан посредством Портала – при выборе заявителем соответствующего способа информирования)».</w:t>
      </w:r>
    </w:p>
    <w:p w:rsidR="00B96183" w:rsidRPr="00B96183" w:rsidRDefault="00EA75F0" w:rsidP="00FC091E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В пунктах </w:t>
      </w:r>
      <w:r w:rsidR="00B96183">
        <w:rPr>
          <w:szCs w:val="28"/>
        </w:rPr>
        <w:t>1.3.3</w:t>
      </w:r>
      <w:r>
        <w:rPr>
          <w:szCs w:val="28"/>
        </w:rPr>
        <w:t xml:space="preserve"> и 2.5</w:t>
      </w:r>
      <w:r w:rsidR="00B96183">
        <w:rPr>
          <w:szCs w:val="28"/>
        </w:rPr>
        <w:t xml:space="preserve"> слово «</w:t>
      </w:r>
      <w:r w:rsidR="00B96183">
        <w:rPr>
          <w:lang w:eastAsia="en-US"/>
        </w:rPr>
        <w:t>rspb.ru»</w:t>
      </w:r>
      <w:r w:rsidR="00B96183">
        <w:rPr>
          <w:szCs w:val="28"/>
        </w:rPr>
        <w:t xml:space="preserve"> заменить словом «</w:t>
      </w:r>
      <w:r w:rsidR="00B96183">
        <w:rPr>
          <w:lang w:val="en-US" w:eastAsia="en-US"/>
        </w:rPr>
        <w:t>ktzn</w:t>
      </w:r>
      <w:r w:rsidR="00B96183">
        <w:rPr>
          <w:lang w:eastAsia="en-US"/>
        </w:rPr>
        <w:t>.</w:t>
      </w:r>
      <w:r w:rsidR="00B96183">
        <w:rPr>
          <w:lang w:val="en-US" w:eastAsia="en-US"/>
        </w:rPr>
        <w:t>gov</w:t>
      </w:r>
      <w:r w:rsidR="00B96183">
        <w:rPr>
          <w:lang w:eastAsia="en-US"/>
        </w:rPr>
        <w:t>.</w:t>
      </w:r>
      <w:r w:rsidR="00B96183">
        <w:rPr>
          <w:lang w:val="en-US" w:eastAsia="en-US"/>
        </w:rPr>
        <w:t>spb</w:t>
      </w:r>
      <w:r w:rsidR="00B96183">
        <w:rPr>
          <w:lang w:eastAsia="en-US"/>
        </w:rPr>
        <w:t>.</w:t>
      </w:r>
      <w:r w:rsidR="00B96183">
        <w:rPr>
          <w:lang w:val="en-US" w:eastAsia="en-US"/>
        </w:rPr>
        <w:t>ru</w:t>
      </w:r>
      <w:r w:rsidR="00B96183">
        <w:rPr>
          <w:lang w:eastAsia="en-US"/>
        </w:rPr>
        <w:t>».</w:t>
      </w:r>
    </w:p>
    <w:p w:rsidR="00EA75F0" w:rsidRDefault="00EA75F0" w:rsidP="00FC091E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В пункте 2.3:</w:t>
      </w:r>
    </w:p>
    <w:p w:rsidR="00B96183" w:rsidRDefault="00B96183" w:rsidP="00FC091E">
      <w:pPr>
        <w:pStyle w:val="a7"/>
        <w:widowControl w:val="0"/>
        <w:numPr>
          <w:ilvl w:val="3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Абзац третий </w:t>
      </w:r>
      <w:r w:rsidR="00EA75F0">
        <w:rPr>
          <w:szCs w:val="28"/>
        </w:rPr>
        <w:t>изложить в следующей редакции:</w:t>
      </w:r>
    </w:p>
    <w:p w:rsidR="00EA75F0" w:rsidRDefault="00EA75F0" w:rsidP="00FC091E">
      <w:pPr>
        <w:tabs>
          <w:tab w:val="left" w:pos="1701"/>
        </w:tabs>
        <w:autoSpaceDE w:val="0"/>
        <w:autoSpaceDN w:val="0"/>
        <w:adjustRightInd w:val="0"/>
        <w:ind w:firstLine="709"/>
        <w:jc w:val="both"/>
      </w:pPr>
      <w:r>
        <w:t xml:space="preserve">«отказ в предоставлении государственной услуги с уведомлением заявителя </w:t>
      </w:r>
      <w:r>
        <w:br/>
        <w:t>по форме согласно приложению №</w:t>
      </w:r>
      <w:r w:rsidRPr="00EA75F0">
        <w:t xml:space="preserve"> 1</w:t>
      </w:r>
      <w:r>
        <w:t xml:space="preserve"> к настоящему Административному регламенту</w:t>
      </w:r>
      <w:r w:rsidR="00D143A3">
        <w:t xml:space="preserve"> (далее – уведомление об отказе)</w:t>
      </w:r>
      <w:r w:rsidR="00FC091E">
        <w:t>;</w:t>
      </w:r>
      <w:r>
        <w:t>».</w:t>
      </w:r>
    </w:p>
    <w:p w:rsidR="008859D9" w:rsidRDefault="00EA75F0" w:rsidP="00FC091E">
      <w:pPr>
        <w:pStyle w:val="a7"/>
        <w:widowControl w:val="0"/>
        <w:numPr>
          <w:ilvl w:val="3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Абзац шестой </w:t>
      </w:r>
      <w:r w:rsidR="008859D9">
        <w:rPr>
          <w:szCs w:val="28"/>
        </w:rPr>
        <w:t>дополнить абзацем следующего содержания:</w:t>
      </w:r>
    </w:p>
    <w:p w:rsidR="008859D9" w:rsidRDefault="008859D9" w:rsidP="005578B7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«</w:t>
      </w:r>
      <w:r w:rsidRPr="00F90273">
        <w:t>в электр</w:t>
      </w:r>
      <w:r>
        <w:t>онной форме посредством Портала;».</w:t>
      </w:r>
    </w:p>
    <w:p w:rsidR="00FC091E" w:rsidRPr="005578B7" w:rsidRDefault="005578B7" w:rsidP="005578B7">
      <w:pPr>
        <w:pStyle w:val="a7"/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 w:rsidRPr="005578B7">
        <w:rPr>
          <w:szCs w:val="28"/>
        </w:rPr>
        <w:t>Абзац</w:t>
      </w:r>
      <w:r>
        <w:rPr>
          <w:szCs w:val="28"/>
        </w:rPr>
        <w:t>ы</w:t>
      </w:r>
      <w:r w:rsidRPr="005578B7">
        <w:rPr>
          <w:szCs w:val="28"/>
        </w:rPr>
        <w:t xml:space="preserve"> второй</w:t>
      </w:r>
      <w:r>
        <w:rPr>
          <w:szCs w:val="28"/>
        </w:rPr>
        <w:t xml:space="preserve"> и третий пункта 2.6</w:t>
      </w:r>
      <w:r w:rsidR="00FC091E" w:rsidRPr="005578B7">
        <w:rPr>
          <w:szCs w:val="28"/>
        </w:rPr>
        <w:t xml:space="preserve"> изложить в следующей редакции:</w:t>
      </w:r>
    </w:p>
    <w:p w:rsidR="005578B7" w:rsidRDefault="00FC091E" w:rsidP="005578B7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«</w:t>
      </w:r>
      <w:r w:rsidRPr="00FC091E">
        <w:rPr>
          <w:szCs w:val="28"/>
        </w:rPr>
        <w:t xml:space="preserve">заявление о предоставлении государственной услуги по </w:t>
      </w:r>
      <w:r>
        <w:rPr>
          <w:szCs w:val="28"/>
        </w:rPr>
        <w:t>форме согласно приложению №</w:t>
      </w:r>
      <w:r w:rsidRPr="00FC091E">
        <w:rPr>
          <w:szCs w:val="28"/>
        </w:rPr>
        <w:t xml:space="preserve"> 2 к настояще</w:t>
      </w:r>
      <w:r>
        <w:rPr>
          <w:szCs w:val="28"/>
        </w:rPr>
        <w:t xml:space="preserve">му Административному регламенту </w:t>
      </w:r>
      <w:r w:rsidR="008859D9">
        <w:rPr>
          <w:szCs w:val="28"/>
        </w:rPr>
        <w:t>(далее – заявление)</w:t>
      </w:r>
      <w:r>
        <w:rPr>
          <w:szCs w:val="28"/>
        </w:rPr>
        <w:t>;</w:t>
      </w:r>
    </w:p>
    <w:p w:rsidR="008859D9" w:rsidRDefault="005578B7" w:rsidP="005578B7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 w:rsidRPr="005578B7">
        <w:rPr>
          <w:szCs w:val="28"/>
        </w:rPr>
        <w:t>паспорт гражданина Российской Федерации или иной документ, удостоверяющий личность заявителя</w:t>
      </w:r>
      <w:r>
        <w:rPr>
          <w:szCs w:val="28"/>
        </w:rPr>
        <w:t xml:space="preserve"> (представителя)</w:t>
      </w:r>
      <w:r w:rsidRPr="005578B7">
        <w:rPr>
          <w:szCs w:val="28"/>
        </w:rPr>
        <w:t xml:space="preserve"> в соответствии с законодательством </w:t>
      </w:r>
      <w:r>
        <w:rPr>
          <w:szCs w:val="28"/>
        </w:rPr>
        <w:br/>
      </w:r>
      <w:r w:rsidRPr="005578B7">
        <w:rPr>
          <w:szCs w:val="28"/>
        </w:rPr>
        <w:t>Российской Федерации;</w:t>
      </w:r>
      <w:r w:rsidR="008859D9">
        <w:rPr>
          <w:szCs w:val="28"/>
        </w:rPr>
        <w:t>».</w:t>
      </w:r>
    </w:p>
    <w:p w:rsidR="008859D9" w:rsidRDefault="008859D9" w:rsidP="005578B7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Абзац шестой пункта 2.8 изложить в следующей редакции:</w:t>
      </w:r>
    </w:p>
    <w:p w:rsidR="008859D9" w:rsidRDefault="008859D9" w:rsidP="005578B7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</w:pPr>
      <w:r>
        <w:t>«осуществления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210-ФЗ;».</w:t>
      </w:r>
    </w:p>
    <w:p w:rsidR="003A07B0" w:rsidRDefault="003A07B0" w:rsidP="005578B7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</w:pPr>
    </w:p>
    <w:p w:rsidR="005578B7" w:rsidRDefault="005578B7" w:rsidP="005578B7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Пункт 2.9 изложить в следующей редакции:</w:t>
      </w:r>
    </w:p>
    <w:p w:rsidR="005578B7" w:rsidRDefault="005578B7" w:rsidP="005578B7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«</w:t>
      </w:r>
      <w:r w:rsidRPr="005578B7">
        <w:rPr>
          <w:szCs w:val="28"/>
        </w:rPr>
        <w:t>2.9. Исчерпывающий перечень оснований для отказа в приеме документов, необходимых для предос</w:t>
      </w:r>
      <w:r>
        <w:rPr>
          <w:szCs w:val="28"/>
        </w:rPr>
        <w:t>тавления государственной услуги:</w:t>
      </w:r>
    </w:p>
    <w:p w:rsidR="005578B7" w:rsidRDefault="005578B7" w:rsidP="005578B7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з</w:t>
      </w:r>
      <w:r w:rsidRPr="005578B7">
        <w:rPr>
          <w:szCs w:val="28"/>
        </w:rPr>
        <w:t xml:space="preserve">аявителем не представлены документы, необходимые для предоставления государственной услуги, предусмотренные пунктом 2.6 </w:t>
      </w:r>
      <w:r w:rsidR="00F642AD">
        <w:rPr>
          <w:szCs w:val="28"/>
        </w:rPr>
        <w:t xml:space="preserve">настоящего </w:t>
      </w:r>
      <w:r w:rsidRPr="005578B7">
        <w:rPr>
          <w:szCs w:val="28"/>
        </w:rPr>
        <w:t>Административного регламента;</w:t>
      </w:r>
    </w:p>
    <w:p w:rsidR="005578B7" w:rsidRPr="005578B7" w:rsidRDefault="005578B7" w:rsidP="005578B7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 w:rsidRPr="005578B7">
        <w:rPr>
          <w:szCs w:val="28"/>
        </w:rPr>
        <w:t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F642AD" w:rsidRDefault="005578B7" w:rsidP="005578B7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 w:rsidRPr="005578B7">
        <w:rPr>
          <w:szCs w:val="28"/>
        </w:rPr>
        <w:t xml:space="preserve">непредставление заявителем (представителем) документов, подтверждающих </w:t>
      </w:r>
      <w:r>
        <w:rPr>
          <w:szCs w:val="28"/>
        </w:rPr>
        <w:br/>
      </w:r>
      <w:r w:rsidRPr="005578B7">
        <w:rPr>
          <w:szCs w:val="28"/>
        </w:rPr>
        <w:t>его полномочия по представлению интересов заявителя</w:t>
      </w:r>
      <w:r w:rsidR="00F642AD">
        <w:rPr>
          <w:szCs w:val="28"/>
        </w:rPr>
        <w:t>.</w:t>
      </w:r>
    </w:p>
    <w:p w:rsidR="00F642AD" w:rsidRDefault="00F642AD" w:rsidP="00F642AD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r>
        <w:t xml:space="preserve">В форме оригиналов документов требуется представить документы, указанные </w:t>
      </w:r>
      <w:r>
        <w:br/>
        <w:t>в пункте 2.6 настоящего Административного регламента.</w:t>
      </w:r>
    </w:p>
    <w:p w:rsidR="00F642AD" w:rsidRDefault="00F642AD" w:rsidP="00F642AD">
      <w:pPr>
        <w:tabs>
          <w:tab w:val="left" w:pos="1560"/>
        </w:tabs>
        <w:ind w:firstLine="709"/>
        <w:jc w:val="both"/>
      </w:pPr>
      <w:r>
        <w:t>При этом при подаче запроса в электронной форме указанные документы прилагаются в виде скан-образа документа с необходимостью последующей личной явки в Комитет для представления оригиналов.</w:t>
      </w:r>
    </w:p>
    <w:p w:rsidR="00F642AD" w:rsidRDefault="00F642AD" w:rsidP="00F642AD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r>
        <w:t xml:space="preserve">Электронное заявление и документы (электронные документы </w:t>
      </w:r>
      <w:r>
        <w:br/>
        <w:t xml:space="preserve">и скан-образы документов) в электронной форме представляются заявителем </w:t>
      </w:r>
      <w:r>
        <w:br/>
        <w:t xml:space="preserve">в соответствии с порядком, указанным в </w:t>
      </w:r>
      <w:r w:rsidRPr="00F642AD">
        <w:t>пункте 3.5.2</w:t>
      </w:r>
      <w:r>
        <w:t xml:space="preserve"> настоящего Административного регламента.</w:t>
      </w:r>
    </w:p>
    <w:p w:rsidR="00F642AD" w:rsidRDefault="00F642AD" w:rsidP="00F642AD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r>
        <w:t xml:space="preserve">При подаче заявления в электронной форме необходимость формирования </w:t>
      </w:r>
      <w:r>
        <w:br/>
        <w:t>и выгрузки заявления с федерального Портала, Портала на бумажном носителе отсутствует.</w:t>
      </w:r>
    </w:p>
    <w:p w:rsidR="00F642AD" w:rsidRDefault="00F642AD" w:rsidP="0098042E">
      <w:pPr>
        <w:tabs>
          <w:tab w:val="left" w:pos="1701"/>
        </w:tabs>
        <w:ind w:firstLine="709"/>
        <w:jc w:val="both"/>
      </w:pPr>
      <w:r>
        <w:t xml:space="preserve">Представления скан-образа документа, удостоверяющего личность заявителя </w:t>
      </w:r>
      <w:r>
        <w:br/>
        <w:t xml:space="preserve">или представителя, авторизовавшегося на Портале или федеральном Портале посредством федеральной государственной информационной системы «Единая система идентификации и аутентификации в инфраструктуре, обеспечивающей </w:t>
      </w:r>
      <w:r>
        <w:br/>
        <w:t xml:space="preserve">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>
        <w:br/>
        <w:t>в электронной форме» (далее – ЕСИА), не требуется</w:t>
      </w:r>
      <w:r w:rsidRPr="00F642AD">
        <w:rPr>
          <w:vertAlign w:val="superscript"/>
        </w:rPr>
        <w:t>1</w:t>
      </w:r>
      <w:r w:rsidRPr="00F642AD">
        <w:t>.</w:t>
      </w:r>
      <w:r w:rsidRPr="00F642AD">
        <w:rPr>
          <w:rStyle w:val="af4"/>
          <w:color w:val="FFFFFF" w:themeColor="background1"/>
        </w:rPr>
        <w:footnoteReference w:id="4"/>
      </w:r>
    </w:p>
    <w:p w:rsidR="005578B7" w:rsidRDefault="00F642AD" w:rsidP="00E85CC8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t>При подаче заявления посредством федеральной почтовой связи представляются нотариально заверенные копии документов</w:t>
      </w:r>
      <w:r w:rsidR="005578B7">
        <w:rPr>
          <w:szCs w:val="28"/>
        </w:rPr>
        <w:t>»</w:t>
      </w:r>
      <w:r w:rsidR="005578B7" w:rsidRPr="005578B7">
        <w:rPr>
          <w:szCs w:val="28"/>
        </w:rPr>
        <w:t>.</w:t>
      </w:r>
    </w:p>
    <w:p w:rsidR="00F642AD" w:rsidRDefault="0098042E" w:rsidP="00E85CC8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Абзац второй п</w:t>
      </w:r>
      <w:r w:rsidR="00F642AD">
        <w:rPr>
          <w:szCs w:val="28"/>
        </w:rPr>
        <w:t>ункт</w:t>
      </w:r>
      <w:r>
        <w:rPr>
          <w:szCs w:val="28"/>
        </w:rPr>
        <w:t>а</w:t>
      </w:r>
      <w:r w:rsidR="00F642AD">
        <w:rPr>
          <w:szCs w:val="28"/>
        </w:rPr>
        <w:t xml:space="preserve"> </w:t>
      </w:r>
      <w:r w:rsidR="008859D9">
        <w:rPr>
          <w:szCs w:val="28"/>
        </w:rPr>
        <w:t>2.10.2</w:t>
      </w:r>
      <w:r>
        <w:rPr>
          <w:szCs w:val="28"/>
        </w:rPr>
        <w:t xml:space="preserve"> исключить.</w:t>
      </w:r>
    </w:p>
    <w:p w:rsidR="00E85CC8" w:rsidRDefault="00E85CC8" w:rsidP="00E85CC8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bookmarkStart w:id="50" w:name="OLE_LINK27"/>
      <w:bookmarkStart w:id="51" w:name="OLE_LINK28"/>
      <w:r>
        <w:rPr>
          <w:szCs w:val="28"/>
        </w:rPr>
        <w:t>Абзац второй пункта 2.15 изложить в следующей редакции:</w:t>
      </w:r>
    </w:p>
    <w:p w:rsidR="00E85CC8" w:rsidRDefault="00E85CC8" w:rsidP="00E85CC8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«</w:t>
      </w:r>
      <w:r w:rsidRPr="00E85CC8">
        <w:rPr>
          <w:szCs w:val="28"/>
        </w:rPr>
        <w:t>Заявление регистрируется специалистом Отдела в журнале уведомительной регистраци</w:t>
      </w:r>
      <w:r>
        <w:rPr>
          <w:szCs w:val="28"/>
        </w:rPr>
        <w:t>и коллективных трудовых споров по форме согласно приложению №</w:t>
      </w:r>
      <w:r w:rsidRPr="00E85CC8">
        <w:rPr>
          <w:szCs w:val="28"/>
        </w:rPr>
        <w:t xml:space="preserve"> 3 </w:t>
      </w:r>
      <w:r>
        <w:rPr>
          <w:szCs w:val="28"/>
        </w:rPr>
        <w:br/>
      </w:r>
      <w:r w:rsidRPr="00E85CC8">
        <w:rPr>
          <w:szCs w:val="28"/>
        </w:rPr>
        <w:t>к настоящем</w:t>
      </w:r>
      <w:r>
        <w:rPr>
          <w:szCs w:val="28"/>
        </w:rPr>
        <w:t xml:space="preserve">у Административному регламенту (далее – </w:t>
      </w:r>
      <w:r w:rsidRPr="00E85CC8">
        <w:rPr>
          <w:szCs w:val="28"/>
        </w:rPr>
        <w:t>журнал учета)</w:t>
      </w:r>
      <w:r>
        <w:rPr>
          <w:szCs w:val="28"/>
        </w:rPr>
        <w:t>»</w:t>
      </w:r>
      <w:r w:rsidRPr="00E85CC8">
        <w:rPr>
          <w:szCs w:val="28"/>
        </w:rPr>
        <w:t>.</w:t>
      </w:r>
    </w:p>
    <w:p w:rsidR="008859D9" w:rsidRDefault="008859D9" w:rsidP="00E85CC8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2.15 дополнить абзацами следующего содержания:</w:t>
      </w:r>
    </w:p>
    <w:p w:rsidR="008859D9" w:rsidRDefault="008859D9" w:rsidP="00E85CC8">
      <w:pPr>
        <w:tabs>
          <w:tab w:val="left" w:pos="1701"/>
        </w:tabs>
        <w:autoSpaceDE w:val="0"/>
        <w:autoSpaceDN w:val="0"/>
        <w:adjustRightInd w:val="0"/>
        <w:ind w:firstLine="709"/>
        <w:jc w:val="both"/>
      </w:pPr>
      <w:r>
        <w:t xml:space="preserve">«При личном обращении заявителя в Комитет заявление регистрируется </w:t>
      </w:r>
      <w:r>
        <w:br/>
        <w:t xml:space="preserve">в Межведомственной автоматизированной информационной системе предоставления </w:t>
      </w:r>
      <w:r>
        <w:br/>
        <w:t xml:space="preserve">в Санкт-Петербурге государственных и муниципальных услуг в электронном виде </w:t>
      </w:r>
      <w:r>
        <w:br/>
        <w:t>(далее – МАИС ЭГУ) в присутствии заявителя не более 10 минут.</w:t>
      </w:r>
    </w:p>
    <w:p w:rsidR="008859D9" w:rsidRDefault="008859D9" w:rsidP="00E85CC8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t>Заявления, поступившие в Комитет через структурные подразделения МФЦ, почтовой связью, в электронном виде посредством Портала регистрируются путем внесения информации в МАИС ЭГУ в срок, не превышающий один рабочий день».</w:t>
      </w:r>
      <w:bookmarkEnd w:id="50"/>
      <w:bookmarkEnd w:id="51"/>
    </w:p>
    <w:p w:rsidR="00E85CC8" w:rsidRPr="00E85CC8" w:rsidRDefault="00E85CC8" w:rsidP="00E85CC8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 w:rsidRPr="00E85CC8">
        <w:rPr>
          <w:szCs w:val="28"/>
        </w:rPr>
        <w:t>Пункт 2.17.4 дополнить абзацем следующего содержания:</w:t>
      </w:r>
    </w:p>
    <w:p w:rsidR="00E85CC8" w:rsidRDefault="00E85CC8" w:rsidP="00E85CC8">
      <w:pPr>
        <w:widowControl w:val="0"/>
        <w:tabs>
          <w:tab w:val="left" w:pos="1560"/>
          <w:tab w:val="left" w:pos="1701"/>
        </w:tabs>
        <w:autoSpaceDE w:val="0"/>
        <w:autoSpaceDN w:val="0"/>
        <w:adjustRightInd w:val="0"/>
        <w:ind w:firstLine="709"/>
        <w:jc w:val="both"/>
      </w:pPr>
      <w:r>
        <w:rPr>
          <w:szCs w:val="28"/>
        </w:rPr>
        <w:t>«</w:t>
      </w:r>
      <w:r>
        <w:t>в электронной форме посредством Портала».</w:t>
      </w:r>
    </w:p>
    <w:p w:rsidR="00E85CC8" w:rsidRDefault="00E85CC8" w:rsidP="00E85CC8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2.18.2 изложить в следующей редакции:</w:t>
      </w:r>
    </w:p>
    <w:p w:rsidR="00E85CC8" w:rsidRDefault="00E85CC8" w:rsidP="00E85CC8">
      <w:pPr>
        <w:tabs>
          <w:tab w:val="left" w:pos="1701"/>
        </w:tabs>
        <w:autoSpaceDE w:val="0"/>
        <w:autoSpaceDN w:val="0"/>
        <w:adjustRightInd w:val="0"/>
        <w:ind w:firstLine="709"/>
        <w:jc w:val="both"/>
      </w:pPr>
      <w:r>
        <w:t xml:space="preserve">«2.18.2. Особенности предоставления государственной услуги </w:t>
      </w:r>
      <w:r>
        <w:br/>
        <w:t>в электронной форме.</w:t>
      </w:r>
    </w:p>
    <w:p w:rsidR="003A07B0" w:rsidRDefault="003A07B0" w:rsidP="00E85CC8">
      <w:pPr>
        <w:tabs>
          <w:tab w:val="left" w:pos="1701"/>
        </w:tabs>
        <w:autoSpaceDE w:val="0"/>
        <w:autoSpaceDN w:val="0"/>
        <w:adjustRightInd w:val="0"/>
        <w:ind w:firstLine="709"/>
        <w:jc w:val="both"/>
      </w:pPr>
    </w:p>
    <w:p w:rsidR="00E85CC8" w:rsidRDefault="00E85CC8" w:rsidP="00E85CC8">
      <w:pPr>
        <w:tabs>
          <w:tab w:val="left" w:pos="1701"/>
        </w:tabs>
        <w:autoSpaceDE w:val="0"/>
        <w:autoSpaceDN w:val="0"/>
        <w:adjustRightInd w:val="0"/>
        <w:ind w:firstLine="709"/>
        <w:jc w:val="both"/>
      </w:pPr>
      <w:r>
        <w:lastRenderedPageBreak/>
        <w:t xml:space="preserve">Для обеспечения возможности подачи в электронной форме заявления </w:t>
      </w:r>
      <w:r>
        <w:br/>
        <w:t xml:space="preserve">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– индивидуальных предпринимателей, представителей юридического лица) </w:t>
      </w:r>
      <w:r>
        <w:br/>
        <w:t xml:space="preserve">и ключ усиленной квалифицированной электронной подписи, полученный в одном </w:t>
      </w:r>
      <w:r>
        <w:br/>
        <w:t xml:space="preserve">из сертифицированных удостоверяющих центров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ЕСИА. Информация о способах и порядке регистрации в ЕСИА представлена на Портале (доменное имя сайта в сети «Интернет» – gu.spb.ru/about-reg). Онлайн-форма предварительной регистрации в ЕСИА размещена </w:t>
      </w:r>
      <w:r>
        <w:br/>
        <w:t xml:space="preserve">на сайте в сети «Интернет» (доменное имя сайта в сети «Интернет» – esia.gosuslugi.ru/registration). </w:t>
      </w:r>
    </w:p>
    <w:p w:rsidR="00F77772" w:rsidRDefault="00F77772" w:rsidP="00F77772">
      <w:pPr>
        <w:tabs>
          <w:tab w:val="left" w:pos="1560"/>
        </w:tabs>
        <w:autoSpaceDE w:val="0"/>
        <w:autoSpaceDN w:val="0"/>
        <w:adjustRightInd w:val="0"/>
        <w:ind w:firstLine="709"/>
        <w:jc w:val="both"/>
      </w:pPr>
      <w:r>
        <w:t>После прохождения процедуры регистрации в ЕСИА (как физического лица) заявитель – физическое лицо должен авторизоваться на Портале, используя простую электронную подпись;</w:t>
      </w:r>
    </w:p>
    <w:p w:rsidR="00F77772" w:rsidRDefault="00F77772" w:rsidP="00F77772">
      <w:pPr>
        <w:tabs>
          <w:tab w:val="left" w:pos="1560"/>
        </w:tabs>
        <w:autoSpaceDE w:val="0"/>
        <w:autoSpaceDN w:val="0"/>
        <w:adjustRightInd w:val="0"/>
        <w:ind w:firstLine="709"/>
        <w:jc w:val="both"/>
      </w:pPr>
      <w:r>
        <w:t>заявитель – 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Портале, используя простую электронную подпись;</w:t>
      </w:r>
    </w:p>
    <w:p w:rsidR="00F77772" w:rsidRDefault="00F77772" w:rsidP="00F77772">
      <w:pPr>
        <w:autoSpaceDE w:val="0"/>
        <w:autoSpaceDN w:val="0"/>
        <w:adjustRightInd w:val="0"/>
        <w:ind w:firstLine="709"/>
        <w:jc w:val="both"/>
      </w:pPr>
      <w:r>
        <w:t>заявитель –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Портале, используя простую электронную подпись.</w:t>
      </w:r>
    </w:p>
    <w:p w:rsidR="00E85CC8" w:rsidRDefault="00E85CC8" w:rsidP="00F77772">
      <w:pPr>
        <w:tabs>
          <w:tab w:val="left" w:pos="1701"/>
        </w:tabs>
        <w:autoSpaceDE w:val="0"/>
        <w:autoSpaceDN w:val="0"/>
        <w:adjustRightInd w:val="0"/>
        <w:ind w:firstLine="709"/>
        <w:jc w:val="both"/>
      </w:pPr>
      <w:r>
        <w:t xml:space="preserve">Заявителю, при условии авторизации, предоставляется возможность подать </w:t>
      </w:r>
      <w:r>
        <w:br/>
        <w:t>в электронной форме запрос и 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услуги».</w:t>
      </w:r>
    </w:p>
    <w:p w:rsidR="00F77772" w:rsidRDefault="00F77772" w:rsidP="00F77772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В пункте 2.18.3 слова «(далее – МФЦ») исключить.</w:t>
      </w:r>
    </w:p>
    <w:p w:rsidR="00F77772" w:rsidRDefault="00F77772" w:rsidP="00F77772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Абзац второй преамбулы раздела</w:t>
      </w:r>
      <w:r w:rsidR="00D76126">
        <w:rPr>
          <w:szCs w:val="28"/>
        </w:rPr>
        <w:t xml:space="preserve"> III</w:t>
      </w:r>
      <w:r>
        <w:rPr>
          <w:szCs w:val="28"/>
        </w:rPr>
        <w:t xml:space="preserve"> изложить в следующей редакции:</w:t>
      </w:r>
    </w:p>
    <w:p w:rsidR="00F77772" w:rsidRDefault="00F77772" w:rsidP="00F77772">
      <w:pPr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firstLine="709"/>
        <w:jc w:val="both"/>
        <w:rPr>
          <w:szCs w:val="28"/>
        </w:rPr>
      </w:pPr>
      <w:r>
        <w:rPr>
          <w:szCs w:val="28"/>
        </w:rPr>
        <w:t>«</w:t>
      </w:r>
      <w:bookmarkStart w:id="52" w:name="OLE_LINK128"/>
      <w:bookmarkStart w:id="53" w:name="OLE_LINK129"/>
      <w:r w:rsidRPr="00F77772">
        <w:rPr>
          <w:szCs w:val="28"/>
        </w:rPr>
        <w:t>прием, проверка полноты представленных сведений (документов), регистрация заявлений и документов о предоставлении государственной услуги</w:t>
      </w:r>
      <w:bookmarkEnd w:id="52"/>
      <w:bookmarkEnd w:id="53"/>
      <w:r>
        <w:rPr>
          <w:szCs w:val="28"/>
        </w:rPr>
        <w:t>;»</w:t>
      </w:r>
      <w:r w:rsidR="00D76126">
        <w:rPr>
          <w:szCs w:val="28"/>
        </w:rPr>
        <w:t>.</w:t>
      </w:r>
    </w:p>
    <w:p w:rsidR="00D76126" w:rsidRDefault="00D76126" w:rsidP="00D76126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Наименование пункта 3.1 изложить в следующей редакции:</w:t>
      </w:r>
    </w:p>
    <w:p w:rsidR="00D76126" w:rsidRDefault="00D76126" w:rsidP="00D76126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«</w:t>
      </w:r>
      <w:r w:rsidRPr="00D76126">
        <w:rPr>
          <w:b/>
          <w:szCs w:val="28"/>
        </w:rPr>
        <w:t>3.1. Прием, проверка полноты представленных сведений (документов), регистрация заявлений и документов о предоставлении государственной услуги</w:t>
      </w:r>
      <w:r>
        <w:rPr>
          <w:szCs w:val="28"/>
        </w:rPr>
        <w:t>».</w:t>
      </w:r>
    </w:p>
    <w:p w:rsidR="00D76126" w:rsidRDefault="00D76126" w:rsidP="00D76126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Пункты 3.1.1 и 3.1.2 изложить в следующей редакции:</w:t>
      </w:r>
    </w:p>
    <w:p w:rsidR="00D76126" w:rsidRDefault="00D76126" w:rsidP="00D76126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«3.1.1. Основанием для начала административной процедуры является поступление в Комитет при личном приеме, почтой или посредством Портала заявления </w:t>
      </w:r>
      <w:r>
        <w:rPr>
          <w:szCs w:val="28"/>
        </w:rPr>
        <w:br/>
        <w:t>и документов, указанных в пункте 2.6 настоящего Административного регламента.</w:t>
      </w:r>
    </w:p>
    <w:p w:rsidR="00D76126" w:rsidRPr="00D76126" w:rsidRDefault="00D76126" w:rsidP="00D76126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3.1.2. </w:t>
      </w:r>
      <w:r w:rsidRPr="00D76126">
        <w:rPr>
          <w:szCs w:val="28"/>
        </w:rPr>
        <w:t>При приеме заявления и документов специалист Отдела осуществляет:</w:t>
      </w:r>
    </w:p>
    <w:p w:rsidR="00D76126" w:rsidRPr="00D76126" w:rsidRDefault="00D76126" w:rsidP="00D76126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 w:rsidRPr="00D76126">
        <w:rPr>
          <w:szCs w:val="28"/>
        </w:rPr>
        <w:t>проверку заявления и документов на предмет соответствия требованиям, установленным в пункте 2.6 настоящего Административного регламента.</w:t>
      </w:r>
    </w:p>
    <w:p w:rsidR="00D76126" w:rsidRDefault="00D76126" w:rsidP="00D76126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</w:pPr>
      <w:r>
        <w:rPr>
          <w:szCs w:val="28"/>
        </w:rPr>
        <w:t xml:space="preserve">Если представленные документы соответствуют требованиям пункта 2.6 настоящего Административного регламента, специалист Отдела осуществляет регистрацию заявления в журнале учета и в </w:t>
      </w:r>
      <w:r>
        <w:t>МАИС ЭГУ.</w:t>
      </w:r>
    </w:p>
    <w:p w:rsidR="00457F78" w:rsidRDefault="00457F78" w:rsidP="00D76126">
      <w:pPr>
        <w:autoSpaceDE w:val="0"/>
        <w:autoSpaceDN w:val="0"/>
        <w:adjustRightInd w:val="0"/>
        <w:ind w:firstLine="709"/>
        <w:jc w:val="both"/>
      </w:pPr>
      <w:r>
        <w:t>Если заявление и документы не соответствуют требованиям пункта 2.6 настоящего Административного регламента, специалист Отдела возвращает заявителю комплект документов с разъяснением о выявленных недостатках и мерах по их устранению. Специалист Отдела делает соответствующую отметку в журнале учета и в МАИС ЭГУ.</w:t>
      </w:r>
    </w:p>
    <w:p w:rsidR="00D76126" w:rsidRDefault="00D76126" w:rsidP="00D76126">
      <w:pPr>
        <w:autoSpaceDE w:val="0"/>
        <w:autoSpaceDN w:val="0"/>
        <w:adjustRightInd w:val="0"/>
        <w:ind w:firstLine="709"/>
        <w:jc w:val="both"/>
      </w:pPr>
      <w:r>
        <w:t>Максимальный срок выполнения административного действия – один</w:t>
      </w:r>
      <w:r>
        <w:br/>
        <w:t>рабочий день</w:t>
      </w:r>
      <w:r w:rsidR="00457F78">
        <w:t>»</w:t>
      </w:r>
      <w:r>
        <w:t>.</w:t>
      </w:r>
    </w:p>
    <w:p w:rsidR="00D76126" w:rsidRDefault="00D76126" w:rsidP="00D76126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3.1.5 изложить в следующей редакции:</w:t>
      </w:r>
    </w:p>
    <w:p w:rsidR="00D76126" w:rsidRDefault="00D76126" w:rsidP="00D76126">
      <w:pPr>
        <w:autoSpaceDE w:val="0"/>
        <w:autoSpaceDN w:val="0"/>
        <w:adjustRightInd w:val="0"/>
        <w:ind w:firstLine="709"/>
        <w:jc w:val="both"/>
      </w:pPr>
      <w:r>
        <w:t xml:space="preserve">«3.1.5. Результатом административной процедуры является регистрация заявления в журнале </w:t>
      </w:r>
      <w:r w:rsidR="00457F78">
        <w:t>учета</w:t>
      </w:r>
      <w:r>
        <w:t xml:space="preserve"> и в МАИС ЭГУ.</w:t>
      </w:r>
    </w:p>
    <w:p w:rsidR="00D76126" w:rsidRDefault="00D76126" w:rsidP="00D76126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r>
        <w:lastRenderedPageBreak/>
        <w:t>Информирование заявителя о результате административной процедуры осуществляется способами, предусмотренными пунктом 1.3.2 настоящего Административного регламента».</w:t>
      </w:r>
    </w:p>
    <w:p w:rsidR="00D76126" w:rsidRDefault="00457F78" w:rsidP="00D76126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</w:t>
      </w:r>
      <w:r w:rsidR="00D76126">
        <w:rPr>
          <w:szCs w:val="28"/>
        </w:rPr>
        <w:t xml:space="preserve"> 3.1.6 изложить в следующей редакции:</w:t>
      </w:r>
    </w:p>
    <w:p w:rsidR="00457F78" w:rsidRDefault="00D76126" w:rsidP="00D76126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r>
        <w:t>«</w:t>
      </w:r>
      <w:r w:rsidR="00457F78" w:rsidRPr="00457F78">
        <w:t>3.1.6. Способ фиксации результата выполнения административной процедуры.</w:t>
      </w:r>
    </w:p>
    <w:p w:rsidR="00D76126" w:rsidRDefault="00D76126" w:rsidP="00D76126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r>
        <w:t xml:space="preserve">Фиксация результата выполнения административной процедуры осуществляется </w:t>
      </w:r>
      <w:r>
        <w:br/>
        <w:t xml:space="preserve">с </w:t>
      </w:r>
      <w:r w:rsidR="00457F78">
        <w:t xml:space="preserve">внесением сведений в журнал учета и </w:t>
      </w:r>
      <w:r>
        <w:t xml:space="preserve">установкой статуса электронного дела </w:t>
      </w:r>
      <w:r w:rsidR="00457F78">
        <w:br/>
      </w:r>
      <w:r>
        <w:t>в МАИС ЭГУ о регистрации заявления».</w:t>
      </w:r>
    </w:p>
    <w:p w:rsidR="00D76126" w:rsidRDefault="00457F78" w:rsidP="00D76126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В пункте 3.2.1 слова «заявителя о предоставлении государственной услуги» з</w:t>
      </w:r>
      <w:r w:rsidR="00D76126">
        <w:rPr>
          <w:szCs w:val="28"/>
        </w:rPr>
        <w:t>аменить словом «</w:t>
      </w:r>
      <w:r w:rsidR="008B32D4">
        <w:rPr>
          <w:szCs w:val="28"/>
        </w:rPr>
        <w:t>в журнале учета</w:t>
      </w:r>
      <w:r w:rsidR="00D76126">
        <w:rPr>
          <w:szCs w:val="28"/>
        </w:rPr>
        <w:t>».</w:t>
      </w:r>
    </w:p>
    <w:p w:rsidR="00730E3A" w:rsidRDefault="00D143A3" w:rsidP="00D76126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В пункте 3.2.2:</w:t>
      </w:r>
    </w:p>
    <w:p w:rsidR="00D143A3" w:rsidRDefault="00D143A3" w:rsidP="009F5418">
      <w:pPr>
        <w:pStyle w:val="a7"/>
        <w:widowControl w:val="0"/>
        <w:numPr>
          <w:ilvl w:val="3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Абзац третий изложить в следующей редакции:</w:t>
      </w:r>
    </w:p>
    <w:p w:rsidR="00D143A3" w:rsidRPr="00D143A3" w:rsidRDefault="00D143A3" w:rsidP="009F5418">
      <w:pPr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D143A3">
        <w:rPr>
          <w:szCs w:val="28"/>
        </w:rPr>
        <w:t xml:space="preserve">проверяет </w:t>
      </w:r>
      <w:r>
        <w:rPr>
          <w:szCs w:val="28"/>
        </w:rPr>
        <w:t xml:space="preserve">представленные заявление и </w:t>
      </w:r>
      <w:r w:rsidRPr="00D143A3">
        <w:rPr>
          <w:szCs w:val="28"/>
        </w:rPr>
        <w:t>документ</w:t>
      </w:r>
      <w:r>
        <w:rPr>
          <w:szCs w:val="28"/>
        </w:rPr>
        <w:t xml:space="preserve">ы на предмет наличия </w:t>
      </w:r>
      <w:r>
        <w:rPr>
          <w:szCs w:val="28"/>
        </w:rPr>
        <w:br/>
        <w:t xml:space="preserve">или отсутствия оснований для отказа в предоставлении государственной услуги, предусмотренных пунктом 2.10.2 </w:t>
      </w:r>
      <w:r w:rsidRPr="00D143A3">
        <w:rPr>
          <w:szCs w:val="28"/>
        </w:rPr>
        <w:t>настоящего Административного регламента;</w:t>
      </w:r>
      <w:r>
        <w:rPr>
          <w:szCs w:val="28"/>
        </w:rPr>
        <w:t>».</w:t>
      </w:r>
    </w:p>
    <w:p w:rsidR="00D143A3" w:rsidRDefault="00D143A3" w:rsidP="009F5418">
      <w:pPr>
        <w:pStyle w:val="a7"/>
        <w:widowControl w:val="0"/>
        <w:numPr>
          <w:ilvl w:val="3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Абзац шестой изложить в следующей редакции:</w:t>
      </w:r>
    </w:p>
    <w:p w:rsidR="00D143A3" w:rsidRDefault="00D143A3" w:rsidP="009F5418">
      <w:pPr>
        <w:tabs>
          <w:tab w:val="left" w:pos="1701"/>
        </w:tabs>
        <w:autoSpaceDE w:val="0"/>
        <w:autoSpaceDN w:val="0"/>
        <w:adjustRightInd w:val="0"/>
        <w:ind w:firstLine="709"/>
        <w:jc w:val="both"/>
      </w:pPr>
      <w:r>
        <w:rPr>
          <w:szCs w:val="28"/>
        </w:rPr>
        <w:t>«</w:t>
      </w:r>
      <w:r>
        <w:t xml:space="preserve">осуществляет подготовку уведомления об отказе и </w:t>
      </w:r>
      <w:r w:rsidR="009F5418">
        <w:t>направляет его заявителю способом, выбранным заявителем</w:t>
      </w:r>
      <w:r w:rsidR="00266769">
        <w:t>.</w:t>
      </w:r>
      <w:r w:rsidR="00266769" w:rsidRPr="00266769">
        <w:t xml:space="preserve"> Направление уведомления об отказе </w:t>
      </w:r>
      <w:r w:rsidR="00266769">
        <w:t>о</w:t>
      </w:r>
      <w:r w:rsidR="00266769" w:rsidRPr="00266769">
        <w:t xml:space="preserve">существляется </w:t>
      </w:r>
      <w:r w:rsidR="00266769">
        <w:br/>
      </w:r>
      <w:r w:rsidR="00266769" w:rsidRPr="00266769">
        <w:t>в течение одного рабочего дня с момента принятия решения об отказе в предос</w:t>
      </w:r>
      <w:r w:rsidR="00266769">
        <w:t>тавлении государственной услуги</w:t>
      </w:r>
      <w:r>
        <w:t>».</w:t>
      </w:r>
    </w:p>
    <w:p w:rsidR="009F5418" w:rsidRPr="00D143A3" w:rsidRDefault="009F5418" w:rsidP="009F5418">
      <w:pPr>
        <w:pStyle w:val="a7"/>
        <w:numPr>
          <w:ilvl w:val="3"/>
          <w:numId w:val="18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</w:pPr>
      <w:r>
        <w:t>Абзац седьмой дополнить словами «</w:t>
      </w:r>
      <w:bookmarkStart w:id="54" w:name="OLE_LINK136"/>
      <w:bookmarkStart w:id="55" w:name="OLE_LINK137"/>
      <w:r>
        <w:t>в журнале учета, МАИС ЭГУ</w:t>
      </w:r>
      <w:bookmarkEnd w:id="54"/>
      <w:bookmarkEnd w:id="55"/>
      <w:r>
        <w:t>».</w:t>
      </w:r>
    </w:p>
    <w:p w:rsidR="009F5418" w:rsidRDefault="009F5418" w:rsidP="009F5418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3.2.4 изложить в следующей редакции:</w:t>
      </w:r>
    </w:p>
    <w:p w:rsidR="00D76126" w:rsidRDefault="009F5418" w:rsidP="009F5418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«</w:t>
      </w:r>
      <w:r w:rsidRPr="009F5418">
        <w:rPr>
          <w:szCs w:val="28"/>
        </w:rPr>
        <w:t xml:space="preserve">3.2.4. Критерием принятия решения об уведомительной регистрации коллективного трудового спора является </w:t>
      </w:r>
      <w:r>
        <w:rPr>
          <w:szCs w:val="28"/>
        </w:rPr>
        <w:t xml:space="preserve">наличие или </w:t>
      </w:r>
      <w:r w:rsidRPr="009F5418">
        <w:rPr>
          <w:szCs w:val="28"/>
        </w:rPr>
        <w:t xml:space="preserve">отсутствие оснований для отказа </w:t>
      </w:r>
      <w:r>
        <w:rPr>
          <w:szCs w:val="28"/>
        </w:rPr>
        <w:br/>
      </w:r>
      <w:r w:rsidRPr="009F5418">
        <w:rPr>
          <w:szCs w:val="28"/>
        </w:rPr>
        <w:t>в предоставлении государственной услуги, предусмотренных пунктом 2.10.2</w:t>
      </w:r>
      <w:r>
        <w:rPr>
          <w:szCs w:val="28"/>
        </w:rPr>
        <w:br/>
      </w:r>
      <w:r w:rsidRPr="009F5418">
        <w:rPr>
          <w:szCs w:val="28"/>
        </w:rPr>
        <w:t>настоящего Админ</w:t>
      </w:r>
      <w:r>
        <w:rPr>
          <w:szCs w:val="28"/>
        </w:rPr>
        <w:t>истративного регламента</w:t>
      </w:r>
      <w:r w:rsidR="00D76126">
        <w:t>».</w:t>
      </w:r>
    </w:p>
    <w:p w:rsidR="00D76126" w:rsidRDefault="00D76126" w:rsidP="009F5418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t>Пункты 3.2.5 и 3.2.6 изложить в следующей редакции:</w:t>
      </w:r>
    </w:p>
    <w:p w:rsidR="00D76126" w:rsidRDefault="00D76126" w:rsidP="009F5418">
      <w:pPr>
        <w:tabs>
          <w:tab w:val="left" w:pos="1701"/>
        </w:tabs>
        <w:autoSpaceDE w:val="0"/>
        <w:autoSpaceDN w:val="0"/>
        <w:adjustRightInd w:val="0"/>
        <w:ind w:firstLine="709"/>
        <w:jc w:val="both"/>
      </w:pPr>
      <w:r>
        <w:t xml:space="preserve">«3.2.5. Результатом административной процедуры является уведомительная регистрация </w:t>
      </w:r>
      <w:bookmarkStart w:id="56" w:name="OLE_LINK142"/>
      <w:bookmarkStart w:id="57" w:name="OLE_LINK143"/>
      <w:r w:rsidR="009F5418">
        <w:t xml:space="preserve">коллективного трудового спора </w:t>
      </w:r>
      <w:bookmarkEnd w:id="56"/>
      <w:bookmarkEnd w:id="57"/>
      <w:r w:rsidR="009F5418">
        <w:t>в журнале учета, МАИС ЭГУ,</w:t>
      </w:r>
      <w:r>
        <w:t xml:space="preserve"> передача заявителю результата предоставления государственной услуги</w:t>
      </w:r>
      <w:r w:rsidR="009F5418">
        <w:t xml:space="preserve"> либо направление заявителю уведомления об отказе</w:t>
      </w:r>
      <w:r>
        <w:t>.</w:t>
      </w:r>
    </w:p>
    <w:p w:rsidR="00D76126" w:rsidRDefault="00D76126" w:rsidP="00D76126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bookmarkStart w:id="58" w:name="OLE_LINK148"/>
      <w:bookmarkStart w:id="59" w:name="OLE_LINK149"/>
      <w:r>
        <w:t>Информирование заявителя о результате административной процедуры осуществляется способами, предусмотренными пунктом 1.3.2 настоящего Административного регламента</w:t>
      </w:r>
      <w:bookmarkEnd w:id="58"/>
      <w:bookmarkEnd w:id="59"/>
      <w:r>
        <w:t>».</w:t>
      </w:r>
    </w:p>
    <w:p w:rsidR="009F5418" w:rsidRDefault="00D76126" w:rsidP="00D76126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3.2.6. Способ фиксации </w:t>
      </w:r>
      <w:r w:rsidR="009F5418" w:rsidRPr="009F5418">
        <w:rPr>
          <w:szCs w:val="28"/>
        </w:rPr>
        <w:t>результата выполнения административной процедуры</w:t>
      </w:r>
      <w:r w:rsidR="009F5418">
        <w:rPr>
          <w:szCs w:val="28"/>
        </w:rPr>
        <w:t xml:space="preserve">. </w:t>
      </w:r>
    </w:p>
    <w:p w:rsidR="00D76126" w:rsidRDefault="009F5418" w:rsidP="00D76126">
      <w:pPr>
        <w:tabs>
          <w:tab w:val="left" w:pos="1701"/>
        </w:tabs>
        <w:autoSpaceDE w:val="0"/>
        <w:autoSpaceDN w:val="0"/>
        <w:adjustRightInd w:val="0"/>
        <w:ind w:firstLine="709"/>
        <w:jc w:val="both"/>
      </w:pPr>
      <w:r>
        <w:rPr>
          <w:szCs w:val="28"/>
        </w:rPr>
        <w:t>В</w:t>
      </w:r>
      <w:r w:rsidRPr="00F815F5">
        <w:rPr>
          <w:szCs w:val="28"/>
        </w:rPr>
        <w:t xml:space="preserve">несение информации в журнал </w:t>
      </w:r>
      <w:r>
        <w:rPr>
          <w:szCs w:val="28"/>
        </w:rPr>
        <w:t>учета (</w:t>
      </w:r>
      <w:r w:rsidRPr="00F815F5">
        <w:rPr>
          <w:szCs w:val="28"/>
        </w:rPr>
        <w:t xml:space="preserve">в графе </w:t>
      </w:r>
      <w:r>
        <w:rPr>
          <w:szCs w:val="28"/>
        </w:rPr>
        <w:t xml:space="preserve">13) </w:t>
      </w:r>
      <w:bookmarkStart w:id="60" w:name="OLE_LINK144"/>
      <w:bookmarkStart w:id="61" w:name="OLE_LINK145"/>
      <w:r>
        <w:rPr>
          <w:szCs w:val="28"/>
        </w:rPr>
        <w:t xml:space="preserve">и </w:t>
      </w:r>
      <w:r>
        <w:t xml:space="preserve">установка статуса электронного дела в МАИС ЭГУ </w:t>
      </w:r>
      <w:bookmarkEnd w:id="60"/>
      <w:bookmarkEnd w:id="61"/>
      <w:r>
        <w:t>об уведомительной регистрации коллективного трудового спора либо об отказе в предоставлении государственной услуги</w:t>
      </w:r>
      <w:r w:rsidR="00D76126">
        <w:t>».</w:t>
      </w:r>
    </w:p>
    <w:p w:rsidR="009F5418" w:rsidRDefault="009F5418" w:rsidP="00D76126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В пункте 3.3.1 сноску 1 исключить.</w:t>
      </w:r>
    </w:p>
    <w:p w:rsidR="00266769" w:rsidRDefault="00266769" w:rsidP="009F5418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В абзаце 3.3.2</w:t>
      </w:r>
    </w:p>
    <w:p w:rsidR="009F5418" w:rsidRDefault="00EC0BF7" w:rsidP="00266769">
      <w:pPr>
        <w:pStyle w:val="a7"/>
        <w:widowControl w:val="0"/>
        <w:numPr>
          <w:ilvl w:val="3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Абзац первый </w:t>
      </w:r>
      <w:r w:rsidR="00266769">
        <w:rPr>
          <w:szCs w:val="28"/>
        </w:rPr>
        <w:t xml:space="preserve">после </w:t>
      </w:r>
      <w:r>
        <w:rPr>
          <w:szCs w:val="28"/>
        </w:rPr>
        <w:t xml:space="preserve">слов «примирительной комиссией» </w:t>
      </w:r>
      <w:r w:rsidR="009F5418">
        <w:rPr>
          <w:szCs w:val="28"/>
        </w:rPr>
        <w:t>дополнить сноской 2 следующего содержания:</w:t>
      </w:r>
    </w:p>
    <w:p w:rsidR="009F5418" w:rsidRPr="009F5418" w:rsidRDefault="009F5418" w:rsidP="00266769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«</w:t>
      </w:r>
      <w:r w:rsidRPr="009F5418">
        <w:rPr>
          <w:szCs w:val="28"/>
          <w:vertAlign w:val="superscript"/>
        </w:rPr>
        <w:t>2</w:t>
      </w:r>
      <w:r>
        <w:rPr>
          <w:szCs w:val="28"/>
        </w:rPr>
        <w:t xml:space="preserve"> </w:t>
      </w:r>
      <w:r w:rsidRPr="009F5418">
        <w:rPr>
          <w:szCs w:val="28"/>
        </w:rPr>
        <w:t xml:space="preserve">Примирительная комиссия формируется на основании приказа (распоряжения) работодателя и решением представительного органа работников. Примирительная комиссия создается из представителей сторон коллективного трудового спора </w:t>
      </w:r>
      <w:r>
        <w:rPr>
          <w:szCs w:val="28"/>
        </w:rPr>
        <w:br/>
      </w:r>
      <w:r w:rsidRPr="009F5418">
        <w:rPr>
          <w:szCs w:val="28"/>
        </w:rPr>
        <w:t xml:space="preserve">на равноправной основе в срок до двух рабочих дней со дня начала коллективного трудового спора. Коллективный трудовой спор рассматривается примирительной комиссией в срок до трех рабочих дней со дня создания примирительной комиссии </w:t>
      </w:r>
      <w:r>
        <w:rPr>
          <w:szCs w:val="28"/>
        </w:rPr>
        <w:br/>
      </w:r>
      <w:r w:rsidRPr="009F5418">
        <w:rPr>
          <w:szCs w:val="28"/>
        </w:rPr>
        <w:t>на локальном уровне социального парт</w:t>
      </w:r>
      <w:r>
        <w:rPr>
          <w:szCs w:val="28"/>
        </w:rPr>
        <w:t xml:space="preserve">нерства; до пяти рабочих дней – </w:t>
      </w:r>
      <w:r w:rsidRPr="009F5418">
        <w:rPr>
          <w:szCs w:val="28"/>
        </w:rPr>
        <w:t>на иных уровнях социального партнерства</w:t>
      </w:r>
      <w:r>
        <w:rPr>
          <w:szCs w:val="28"/>
        </w:rPr>
        <w:t>»</w:t>
      </w:r>
      <w:r w:rsidRPr="009F5418">
        <w:rPr>
          <w:szCs w:val="28"/>
        </w:rPr>
        <w:t>.</w:t>
      </w:r>
    </w:p>
    <w:p w:rsidR="00266769" w:rsidRDefault="00EC0BF7" w:rsidP="00266769">
      <w:pPr>
        <w:pStyle w:val="a7"/>
        <w:widowControl w:val="0"/>
        <w:numPr>
          <w:ilvl w:val="3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 w:rsidRPr="00266769">
        <w:rPr>
          <w:szCs w:val="28"/>
        </w:rPr>
        <w:t xml:space="preserve">Абзац восьмой дополнить словами «или посредством Портала </w:t>
      </w:r>
      <w:r w:rsidR="00266769">
        <w:rPr>
          <w:szCs w:val="28"/>
        </w:rPr>
        <w:br/>
      </w:r>
      <w:r w:rsidRPr="00266769">
        <w:rPr>
          <w:szCs w:val="28"/>
        </w:rPr>
        <w:t>(в отношении заявителя)».</w:t>
      </w:r>
    </w:p>
    <w:p w:rsidR="00E44CBF" w:rsidRDefault="00E44CBF" w:rsidP="00E44CBF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709"/>
        <w:jc w:val="both"/>
        <w:rPr>
          <w:szCs w:val="28"/>
        </w:rPr>
      </w:pPr>
    </w:p>
    <w:p w:rsidR="00E44CBF" w:rsidRDefault="00E44CBF" w:rsidP="00E44CBF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709"/>
        <w:jc w:val="both"/>
        <w:rPr>
          <w:szCs w:val="28"/>
        </w:rPr>
      </w:pPr>
    </w:p>
    <w:p w:rsidR="00266769" w:rsidRPr="00266769" w:rsidRDefault="00266769" w:rsidP="00266769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Пункт 3.3.2 </w:t>
      </w:r>
      <w:r w:rsidRPr="00266769">
        <w:rPr>
          <w:szCs w:val="28"/>
        </w:rPr>
        <w:t xml:space="preserve">после абзаца восьмого </w:t>
      </w:r>
      <w:r>
        <w:rPr>
          <w:szCs w:val="28"/>
        </w:rPr>
        <w:t>д</w:t>
      </w:r>
      <w:r w:rsidRPr="00266769">
        <w:rPr>
          <w:szCs w:val="28"/>
        </w:rPr>
        <w:t>ополнить абзацем следующего содержания:</w:t>
      </w:r>
    </w:p>
    <w:p w:rsidR="00266769" w:rsidRDefault="00266769" w:rsidP="00266769">
      <w:pPr>
        <w:autoSpaceDE w:val="0"/>
        <w:autoSpaceDN w:val="0"/>
        <w:adjustRightInd w:val="0"/>
        <w:ind w:firstLine="709"/>
        <w:jc w:val="both"/>
      </w:pPr>
      <w:r>
        <w:t xml:space="preserve">«Направление сторонам коллективного трудового спора предложений </w:t>
      </w:r>
      <w:r>
        <w:br/>
        <w:t xml:space="preserve">по урегулированию коллективного трудового спора на этапе рассмотрения коллективного трудового спора примирительной комиссией осуществляется в течение одного рабочего дня после принятия решения о предоставлении государственной услуги по содействию </w:t>
      </w:r>
      <w:r>
        <w:br/>
        <w:t>в урегулировании коллективного трудового спора».</w:t>
      </w:r>
    </w:p>
    <w:p w:rsidR="00D76126" w:rsidRDefault="00D76126" w:rsidP="00266769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bookmarkStart w:id="62" w:name="OLE_LINK150"/>
      <w:bookmarkStart w:id="63" w:name="OLE_LINK151"/>
      <w:bookmarkStart w:id="64" w:name="OLE_LINK156"/>
      <w:r>
        <w:rPr>
          <w:szCs w:val="28"/>
        </w:rPr>
        <w:t>Пункт 3.3.5 дополнить абзацем следующего содержания:</w:t>
      </w:r>
    </w:p>
    <w:p w:rsidR="00D76126" w:rsidRDefault="00D76126" w:rsidP="00D76126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r>
        <w:rPr>
          <w:szCs w:val="28"/>
        </w:rPr>
        <w:t>«</w:t>
      </w:r>
      <w:r>
        <w:t>Информирование заявителя о результате административной процедуры осуществляется способами, предусмотренными пунктом 1.3.2 настоящего Административного регламента».</w:t>
      </w:r>
    </w:p>
    <w:p w:rsidR="00266769" w:rsidRDefault="00266769" w:rsidP="00D76126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Абзац первый п</w:t>
      </w:r>
      <w:r w:rsidR="00D76126">
        <w:rPr>
          <w:szCs w:val="28"/>
        </w:rPr>
        <w:t>ункт</w:t>
      </w:r>
      <w:r>
        <w:rPr>
          <w:szCs w:val="28"/>
        </w:rPr>
        <w:t>а</w:t>
      </w:r>
      <w:r w:rsidR="00D76126">
        <w:rPr>
          <w:szCs w:val="28"/>
        </w:rPr>
        <w:t xml:space="preserve"> 3.3.6 </w:t>
      </w:r>
      <w:r>
        <w:rPr>
          <w:szCs w:val="28"/>
        </w:rPr>
        <w:t>изложить в следующей редакции:</w:t>
      </w:r>
    </w:p>
    <w:p w:rsidR="00D76126" w:rsidRPr="00266769" w:rsidRDefault="00EC0BF7" w:rsidP="00266769">
      <w:pPr>
        <w:autoSpaceDE w:val="0"/>
        <w:autoSpaceDN w:val="0"/>
        <w:adjustRightInd w:val="0"/>
        <w:ind w:firstLine="709"/>
        <w:jc w:val="both"/>
      </w:pPr>
      <w:r w:rsidRPr="00266769">
        <w:rPr>
          <w:szCs w:val="28"/>
        </w:rPr>
        <w:t>«</w:t>
      </w:r>
      <w:r w:rsidR="00266769">
        <w:t xml:space="preserve">3.3.6. Способом фиксации результата выполнения административного действия является внесение записи о результате завершения этапа рассмотрения коллективного трудового спора примирительной комиссией в журнал учета </w:t>
      </w:r>
      <w:bookmarkStart w:id="65" w:name="OLE_LINK159"/>
      <w:bookmarkStart w:id="66" w:name="OLE_LINK160"/>
      <w:r w:rsidRPr="00266769">
        <w:rPr>
          <w:szCs w:val="28"/>
        </w:rPr>
        <w:t xml:space="preserve">и </w:t>
      </w:r>
      <w:r>
        <w:t>установка соответствующего статуса электронного дела в МАИС ЭГУ</w:t>
      </w:r>
      <w:bookmarkEnd w:id="65"/>
      <w:bookmarkEnd w:id="66"/>
      <w:r w:rsidR="00266769">
        <w:t>. При завершении рассмотрения коллективного трудового спора по итогам рассмотрения примирительной комиссией с</w:t>
      </w:r>
      <w:r w:rsidR="00266769" w:rsidRPr="00266769">
        <w:t>пособом фиксации результата выполнения административного действия является внесение записи о завершени</w:t>
      </w:r>
      <w:r w:rsidR="00266769">
        <w:t>и</w:t>
      </w:r>
      <w:r w:rsidR="00266769" w:rsidRPr="00266769">
        <w:t xml:space="preserve"> рассмотрения коллективного трудового спор</w:t>
      </w:r>
      <w:r w:rsidR="00266769">
        <w:br/>
      </w:r>
      <w:r w:rsidR="00266769" w:rsidRPr="00266769">
        <w:t>в журнал учета</w:t>
      </w:r>
      <w:r w:rsidR="00266769">
        <w:t xml:space="preserve"> </w:t>
      </w:r>
      <w:r w:rsidR="00266769" w:rsidRPr="00266769">
        <w:rPr>
          <w:szCs w:val="28"/>
        </w:rPr>
        <w:t xml:space="preserve">и </w:t>
      </w:r>
      <w:r w:rsidR="00266769">
        <w:t>установка соответствующего статуса электронного дела в МАИС ЭГУ</w:t>
      </w:r>
      <w:r w:rsidRPr="00266769">
        <w:rPr>
          <w:szCs w:val="28"/>
        </w:rPr>
        <w:t>».</w:t>
      </w:r>
    </w:p>
    <w:p w:rsidR="00EC0BF7" w:rsidRDefault="00EC0BF7" w:rsidP="00D76126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bookmarkStart w:id="67" w:name="OLE_LINK152"/>
      <w:bookmarkStart w:id="68" w:name="OLE_LINK153"/>
      <w:bookmarkEnd w:id="62"/>
      <w:bookmarkEnd w:id="63"/>
      <w:bookmarkEnd w:id="64"/>
      <w:r>
        <w:rPr>
          <w:szCs w:val="28"/>
        </w:rPr>
        <w:t xml:space="preserve">В пункте 3.3.7 </w:t>
      </w:r>
      <w:bookmarkStart w:id="69" w:name="OLE_LINK146"/>
      <w:bookmarkStart w:id="70" w:name="OLE_LINK147"/>
      <w:r>
        <w:rPr>
          <w:szCs w:val="28"/>
        </w:rPr>
        <w:t>сноску 2 считать сноской 3</w:t>
      </w:r>
      <w:bookmarkEnd w:id="69"/>
      <w:bookmarkEnd w:id="70"/>
      <w:r>
        <w:rPr>
          <w:szCs w:val="28"/>
        </w:rPr>
        <w:t>.</w:t>
      </w:r>
    </w:p>
    <w:bookmarkEnd w:id="67"/>
    <w:bookmarkEnd w:id="68"/>
    <w:p w:rsidR="00EC0BF7" w:rsidRDefault="00EC0BF7" w:rsidP="00D76126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В пункте 3.3.8:</w:t>
      </w:r>
    </w:p>
    <w:p w:rsidR="00EC0BF7" w:rsidRDefault="00EC0BF7" w:rsidP="00EC0BF7">
      <w:pPr>
        <w:pStyle w:val="a7"/>
        <w:widowControl w:val="0"/>
        <w:numPr>
          <w:ilvl w:val="3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jc w:val="both"/>
        <w:rPr>
          <w:szCs w:val="28"/>
        </w:rPr>
      </w:pPr>
      <w:r>
        <w:rPr>
          <w:szCs w:val="28"/>
        </w:rPr>
        <w:t xml:space="preserve">Абзацы восьмой и десятый дополнить словами </w:t>
      </w:r>
      <w:bookmarkStart w:id="71" w:name="OLE_LINK154"/>
      <w:bookmarkStart w:id="72" w:name="OLE_LINK155"/>
      <w:r>
        <w:rPr>
          <w:szCs w:val="28"/>
        </w:rPr>
        <w:t>«, в МАИС ЭГУ»</w:t>
      </w:r>
      <w:bookmarkEnd w:id="71"/>
      <w:bookmarkEnd w:id="72"/>
      <w:r>
        <w:rPr>
          <w:szCs w:val="28"/>
        </w:rPr>
        <w:t>.</w:t>
      </w:r>
    </w:p>
    <w:p w:rsidR="00266769" w:rsidRPr="00266769" w:rsidRDefault="00EC0BF7" w:rsidP="00266769">
      <w:pPr>
        <w:pStyle w:val="a7"/>
        <w:widowControl w:val="0"/>
        <w:numPr>
          <w:ilvl w:val="3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jc w:val="both"/>
        <w:rPr>
          <w:szCs w:val="28"/>
        </w:rPr>
      </w:pPr>
      <w:r>
        <w:rPr>
          <w:szCs w:val="28"/>
        </w:rPr>
        <w:t>Абзац девятый дополнить словами «, посредством Портала».</w:t>
      </w:r>
    </w:p>
    <w:p w:rsidR="00266769" w:rsidRDefault="00266769" w:rsidP="00EC0BF7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bookmarkStart w:id="73" w:name="OLE_LINK157"/>
      <w:bookmarkStart w:id="74" w:name="OLE_LINK158"/>
      <w:r>
        <w:rPr>
          <w:szCs w:val="28"/>
        </w:rPr>
        <w:t>Пункт 3.3.8 после абзаца десятого дополнить абзацем следующего содержания:</w:t>
      </w:r>
    </w:p>
    <w:bookmarkEnd w:id="73"/>
    <w:bookmarkEnd w:id="74"/>
    <w:p w:rsidR="00266769" w:rsidRDefault="00266769" w:rsidP="00266769">
      <w:pPr>
        <w:autoSpaceDE w:val="0"/>
        <w:autoSpaceDN w:val="0"/>
        <w:adjustRightInd w:val="0"/>
        <w:ind w:firstLine="709"/>
        <w:jc w:val="both"/>
      </w:pPr>
      <w:r>
        <w:t xml:space="preserve">«Направление сторонам коллективного трудового спора предложений </w:t>
      </w:r>
      <w:r>
        <w:br/>
        <w:t>по урегулированию коллективного трудового спора по кандидатурам посредников осуществляется в течение одного рабочего дня после решения о недостигнутом соглашении сторон коллективного трудового спора примирительной комиссией».</w:t>
      </w:r>
    </w:p>
    <w:p w:rsidR="00EC0BF7" w:rsidRDefault="00EC0BF7" w:rsidP="00EC0BF7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3.3.11 дополнить абзацем следующего содержания:</w:t>
      </w:r>
    </w:p>
    <w:p w:rsidR="00EC0BF7" w:rsidRDefault="00EC0BF7" w:rsidP="00EC0BF7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r>
        <w:rPr>
          <w:szCs w:val="28"/>
        </w:rPr>
        <w:t>«</w:t>
      </w:r>
      <w:r>
        <w:t>Информирование заявителя о результате административной процедуры осуществляется способами, предусмотренными пунктом 1.3.2 настоящего Административного регламента».</w:t>
      </w:r>
    </w:p>
    <w:p w:rsidR="00266769" w:rsidRDefault="00EC0BF7" w:rsidP="00266769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Абзац первый пункта 3.3.12 </w:t>
      </w:r>
      <w:r w:rsidR="00266769">
        <w:rPr>
          <w:szCs w:val="28"/>
        </w:rPr>
        <w:t>изложить в следующей редакции:</w:t>
      </w:r>
    </w:p>
    <w:p w:rsidR="00266769" w:rsidRDefault="00266769" w:rsidP="0026676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 xml:space="preserve">«3.3.12. Способом фиксации результата выполнения административного действия является внесение записи о результате завершения этапа рассмотрения коллективного трудового спора с участием посредника в журнал учета </w:t>
      </w:r>
      <w:r w:rsidR="00EC0BF7">
        <w:rPr>
          <w:szCs w:val="28"/>
        </w:rPr>
        <w:t xml:space="preserve">и </w:t>
      </w:r>
      <w:r w:rsidR="00EC0BF7">
        <w:t>установка соответствующего статуса электронного дела в МАИС ЭГУ</w:t>
      </w:r>
      <w:r>
        <w:t xml:space="preserve">. </w:t>
      </w:r>
      <w:bookmarkStart w:id="75" w:name="OLE_LINK161"/>
      <w:bookmarkStart w:id="76" w:name="OLE_LINK162"/>
      <w:r>
        <w:t>При завершении рассмотрения коллективного трудового спора с участием посредника с</w:t>
      </w:r>
      <w:r w:rsidRPr="00266769">
        <w:t>пособом фиксации результата выполнения административного действия является внесение записи о завершени</w:t>
      </w:r>
      <w:r>
        <w:t>и</w:t>
      </w:r>
      <w:r w:rsidRPr="00266769">
        <w:t xml:space="preserve"> рассмотрения коллективного трудового спор</w:t>
      </w:r>
      <w:r>
        <w:t xml:space="preserve"> </w:t>
      </w:r>
      <w:r w:rsidRPr="00266769">
        <w:t>в журнал учета</w:t>
      </w:r>
      <w:r>
        <w:t xml:space="preserve"> </w:t>
      </w:r>
      <w:r w:rsidRPr="00266769">
        <w:rPr>
          <w:szCs w:val="28"/>
        </w:rPr>
        <w:t xml:space="preserve">и </w:t>
      </w:r>
      <w:r>
        <w:t>установка соответствующего статуса электронного дела в МАИС ЭГУ</w:t>
      </w:r>
      <w:bookmarkEnd w:id="75"/>
      <w:bookmarkEnd w:id="76"/>
      <w:r>
        <w:t>».</w:t>
      </w:r>
    </w:p>
    <w:p w:rsidR="00EC0BF7" w:rsidRDefault="00EC0BF7" w:rsidP="00266769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В пункте 3.3.13 сноску 3 считать сноской 4.</w:t>
      </w:r>
    </w:p>
    <w:p w:rsidR="00EC0BF7" w:rsidRDefault="00EC0BF7" w:rsidP="00266769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Абзац седьмой пункта 3.3.14 дополнить словами «, в МАИС ЭГУ».</w:t>
      </w:r>
    </w:p>
    <w:p w:rsidR="00266769" w:rsidRDefault="00266769" w:rsidP="00266769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3.3.14 после абзаца шестого дополнить абзацем следующего содержания:</w:t>
      </w:r>
    </w:p>
    <w:p w:rsidR="00266769" w:rsidRDefault="00266769" w:rsidP="00266769">
      <w:pPr>
        <w:tabs>
          <w:tab w:val="left" w:pos="1701"/>
        </w:tabs>
        <w:autoSpaceDE w:val="0"/>
        <w:autoSpaceDN w:val="0"/>
        <w:adjustRightInd w:val="0"/>
        <w:ind w:firstLine="709"/>
        <w:jc w:val="both"/>
      </w:pPr>
      <w:r>
        <w:t xml:space="preserve">Направление сторонам коллективного трудового спора предложений </w:t>
      </w:r>
      <w:r>
        <w:br/>
        <w:t xml:space="preserve">по урегулированию коллективного трудового спора по кандидатурам трудовых арбитров по созданию временного трудового арбитража осуществляется в течение одного рабочего дня после решения о недостигнутом соглашении сторон коллективного трудового спора </w:t>
      </w:r>
      <w:r>
        <w:br/>
        <w:t>с участием посредника в целях создания трудового арбитража».</w:t>
      </w:r>
    </w:p>
    <w:p w:rsidR="00E44CBF" w:rsidRDefault="00E44CBF" w:rsidP="00266769">
      <w:pPr>
        <w:tabs>
          <w:tab w:val="left" w:pos="1701"/>
        </w:tabs>
        <w:autoSpaceDE w:val="0"/>
        <w:autoSpaceDN w:val="0"/>
        <w:adjustRightInd w:val="0"/>
        <w:ind w:firstLine="709"/>
        <w:jc w:val="both"/>
      </w:pPr>
    </w:p>
    <w:p w:rsidR="00E44CBF" w:rsidRDefault="00E44CBF" w:rsidP="00266769">
      <w:pPr>
        <w:tabs>
          <w:tab w:val="left" w:pos="1701"/>
        </w:tabs>
        <w:autoSpaceDE w:val="0"/>
        <w:autoSpaceDN w:val="0"/>
        <w:adjustRightInd w:val="0"/>
        <w:ind w:firstLine="709"/>
        <w:jc w:val="both"/>
      </w:pPr>
    </w:p>
    <w:p w:rsidR="00EC0BF7" w:rsidRDefault="00EC0BF7" w:rsidP="00EC0BF7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Пункт 3.3.17 дополнить абзацем следующего содержания:</w:t>
      </w:r>
    </w:p>
    <w:p w:rsidR="00EC0BF7" w:rsidRDefault="00EC0BF7" w:rsidP="00EC0BF7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  <w:r>
        <w:rPr>
          <w:szCs w:val="28"/>
        </w:rPr>
        <w:t>«</w:t>
      </w:r>
      <w:r>
        <w:t>Информирование заявителя о результате административной процедуры осуществляется способами, предусмотренными пунктом 1.3.2 настоящего Административного регламента».</w:t>
      </w:r>
    </w:p>
    <w:p w:rsidR="00266769" w:rsidRDefault="00EC0BF7" w:rsidP="00EC0BF7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Пункт 3.3.18 </w:t>
      </w:r>
      <w:r w:rsidR="00266769">
        <w:rPr>
          <w:szCs w:val="28"/>
        </w:rPr>
        <w:t>изложить в следующей редакции:</w:t>
      </w:r>
    </w:p>
    <w:p w:rsidR="00EC0BF7" w:rsidRPr="00266769" w:rsidRDefault="00266769" w:rsidP="0026676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 xml:space="preserve">«3.3.18. Способом фиксации результата выполнения административного действия является внесение записи в журнал учета о разрешении коллективного трудового спора </w:t>
      </w:r>
      <w:r>
        <w:br/>
        <w:t xml:space="preserve">в трудовом арбитраже </w:t>
      </w:r>
      <w:bookmarkStart w:id="77" w:name="OLE_LINK167"/>
      <w:bookmarkStart w:id="78" w:name="OLE_LINK168"/>
      <w:r w:rsidR="00EC0BF7">
        <w:rPr>
          <w:szCs w:val="28"/>
        </w:rPr>
        <w:t xml:space="preserve">и </w:t>
      </w:r>
      <w:r w:rsidR="00EC0BF7">
        <w:t xml:space="preserve">установка соответствующего статуса электронного дела </w:t>
      </w:r>
      <w:r>
        <w:br/>
      </w:r>
      <w:r w:rsidR="00EC0BF7">
        <w:t>в МАИС ЭГУ</w:t>
      </w:r>
      <w:bookmarkEnd w:id="77"/>
      <w:bookmarkEnd w:id="78"/>
      <w:r>
        <w:t xml:space="preserve">. При завершении рассмотрения коллективного трудового спора в трудовом арбитраже способом фиксации результата выполнения административного действия является внесение записи о завершении рассмотрения коллективного трудового спор </w:t>
      </w:r>
      <w:r>
        <w:br/>
        <w:t xml:space="preserve">в журнал учета </w:t>
      </w:r>
      <w:r>
        <w:rPr>
          <w:szCs w:val="28"/>
        </w:rPr>
        <w:t xml:space="preserve">и </w:t>
      </w:r>
      <w:r>
        <w:t>установка соответствующего статуса электронного дела в МАИС ЭГУ</w:t>
      </w:r>
      <w:r w:rsidR="00EC0BF7">
        <w:rPr>
          <w:szCs w:val="28"/>
        </w:rPr>
        <w:t>».</w:t>
      </w:r>
    </w:p>
    <w:p w:rsidR="00266769" w:rsidRDefault="00266769" w:rsidP="00EC0BF7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Пункты 3.4, 3.4.1 – 3.4.6 исключить.</w:t>
      </w:r>
    </w:p>
    <w:p w:rsidR="00266769" w:rsidRDefault="00E44CBF" w:rsidP="00EC0BF7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3.5.1 изложить в следующей редакции:</w:t>
      </w:r>
    </w:p>
    <w:p w:rsidR="00E44CBF" w:rsidRPr="00E44CBF" w:rsidRDefault="00E44CBF" w:rsidP="00E44CBF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«3.5.1. </w:t>
      </w:r>
      <w:r w:rsidRPr="00E44CBF">
        <w:rPr>
          <w:szCs w:val="28"/>
        </w:rPr>
        <w:t xml:space="preserve">Основанием для начала административной процедуры является обнаружение опечатки или ошибки в выданных в результате предоставления государственной услуги документах (на основании устного или письменного обращения заявителя в адрес Комитета, составленного в свободной форме с указанием способа информирования о результате исправления допущенных опечаток и ошибок, </w:t>
      </w:r>
      <w:r>
        <w:rPr>
          <w:szCs w:val="28"/>
        </w:rPr>
        <w:br/>
      </w:r>
      <w:r w:rsidRPr="00E44CBF">
        <w:rPr>
          <w:szCs w:val="28"/>
        </w:rPr>
        <w:t>или выявления специалистами Отдела, ответственными за выполнение административной процедуры)</w:t>
      </w:r>
      <w:r>
        <w:rPr>
          <w:szCs w:val="28"/>
        </w:rPr>
        <w:t>»</w:t>
      </w:r>
      <w:r w:rsidRPr="00E44CBF">
        <w:rPr>
          <w:szCs w:val="28"/>
        </w:rPr>
        <w:t>.</w:t>
      </w:r>
    </w:p>
    <w:p w:rsidR="00E44CBF" w:rsidRDefault="00E44CBF" w:rsidP="00D76126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3.5.5 дополнить абзацем следующего содержания:</w:t>
      </w:r>
    </w:p>
    <w:p w:rsidR="00E44CBF" w:rsidRDefault="00E44CBF" w:rsidP="00E44CBF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«</w:t>
      </w:r>
      <w:r>
        <w:t>Информирование заявителя о результате административной процедуры осуществляется способами, предусмотренными пунктом 1.3.2 настоящего Административного регламента».</w:t>
      </w:r>
    </w:p>
    <w:p w:rsidR="00D76126" w:rsidRDefault="00D76126" w:rsidP="00D76126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 3.</w:t>
      </w:r>
      <w:r w:rsidR="00E44CBF">
        <w:rPr>
          <w:szCs w:val="28"/>
        </w:rPr>
        <w:t>5</w:t>
      </w:r>
      <w:r>
        <w:rPr>
          <w:szCs w:val="28"/>
        </w:rPr>
        <w:t>.</w:t>
      </w:r>
      <w:r w:rsidR="00E44CBF">
        <w:rPr>
          <w:szCs w:val="28"/>
        </w:rPr>
        <w:t xml:space="preserve">6 дополнить словами «и </w:t>
      </w:r>
      <w:r w:rsidR="00E44CBF">
        <w:t>установка соответствующего статуса электронного дела в МАИС ЭГУ».</w:t>
      </w:r>
    </w:p>
    <w:p w:rsidR="00E44CBF" w:rsidRDefault="00E44CBF" w:rsidP="00D76126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Пункты 3.5, 3.5.1 – 3.5.6 считать пунктами 3.4, 3.4.1 – 3.4.6.</w:t>
      </w:r>
    </w:p>
    <w:p w:rsidR="004F6B50" w:rsidRPr="004F6B50" w:rsidRDefault="004F6B50" w:rsidP="004F6B50">
      <w:pPr>
        <w:pStyle w:val="a7"/>
        <w:widowControl w:val="0"/>
        <w:numPr>
          <w:ilvl w:val="2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Разделы </w:t>
      </w:r>
      <w:r>
        <w:t>IV и V исключить.</w:t>
      </w:r>
    </w:p>
    <w:p w:rsidR="004F6B50" w:rsidRDefault="004F6B50" w:rsidP="004F6B50">
      <w:pPr>
        <w:pStyle w:val="a7"/>
        <w:widowControl w:val="0"/>
        <w:numPr>
          <w:ilvl w:val="1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Приложение к распоряжению 2 дополнить пунктом 3.5 следующего содержания:</w:t>
      </w:r>
    </w:p>
    <w:p w:rsidR="00F77772" w:rsidRDefault="00F77772" w:rsidP="00D76126">
      <w:pPr>
        <w:pStyle w:val="a7"/>
        <w:widowControl w:val="0"/>
        <w:tabs>
          <w:tab w:val="left" w:pos="1560"/>
          <w:tab w:val="left" w:pos="1701"/>
        </w:tabs>
        <w:autoSpaceDE w:val="0"/>
        <w:autoSpaceDN w:val="0"/>
        <w:ind w:left="0" w:firstLine="709"/>
        <w:jc w:val="both"/>
        <w:rPr>
          <w:b/>
          <w:szCs w:val="20"/>
        </w:rPr>
      </w:pPr>
      <w:r>
        <w:rPr>
          <w:szCs w:val="28"/>
        </w:rPr>
        <w:t>«</w:t>
      </w:r>
      <w:r>
        <w:rPr>
          <w:b/>
          <w:szCs w:val="28"/>
        </w:rPr>
        <w:t>3.</w:t>
      </w:r>
      <w:r w:rsidR="0044745D">
        <w:rPr>
          <w:b/>
          <w:szCs w:val="28"/>
        </w:rPr>
        <w:t>5</w:t>
      </w:r>
      <w:r>
        <w:rPr>
          <w:b/>
          <w:szCs w:val="28"/>
        </w:rPr>
        <w:t xml:space="preserve">. </w:t>
      </w:r>
      <w:r>
        <w:rPr>
          <w:b/>
          <w:szCs w:val="20"/>
        </w:rPr>
        <w:t>Особенности предоставления государственной услуги в электронной форме</w:t>
      </w:r>
      <w:r w:rsidR="00EC0BF7">
        <w:rPr>
          <w:b/>
          <w:szCs w:val="20"/>
          <w:vertAlign w:val="superscript"/>
        </w:rPr>
        <w:t>5</w:t>
      </w:r>
      <w:r>
        <w:rPr>
          <w:b/>
          <w:szCs w:val="20"/>
        </w:rPr>
        <w:t>.</w:t>
      </w:r>
      <w:r w:rsidRPr="00F77772">
        <w:rPr>
          <w:rStyle w:val="af4"/>
          <w:b/>
          <w:color w:val="FFFFFF" w:themeColor="background1"/>
          <w:szCs w:val="20"/>
        </w:rPr>
        <w:footnoteReference w:id="5"/>
      </w:r>
    </w:p>
    <w:p w:rsidR="00F77772" w:rsidRDefault="00F77772" w:rsidP="00D76126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получение заявителем сведений о ходе выполнения запроса о предоставлении государственной услуги;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 xml:space="preserve"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</w:t>
      </w:r>
      <w:r>
        <w:br/>
        <w:t>и организациями, участвующими в предоставлении государственных услуг, в том числе порядок и условия такого взаимодействия;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иные действия, необходимые для предоставления государственной услуги.</w:t>
      </w:r>
    </w:p>
    <w:p w:rsidR="00F77772" w:rsidRDefault="00EC0BF7" w:rsidP="00F77772">
      <w:pPr>
        <w:pStyle w:val="a7"/>
        <w:widowControl w:val="0"/>
        <w:tabs>
          <w:tab w:val="left" w:pos="1560"/>
        </w:tabs>
        <w:autoSpaceDE w:val="0"/>
        <w:autoSpaceDN w:val="0"/>
        <w:ind w:left="0" w:firstLine="709"/>
        <w:jc w:val="both"/>
        <w:outlineLvl w:val="2"/>
      </w:pPr>
      <w:r>
        <w:t>3.</w:t>
      </w:r>
      <w:r w:rsidR="0044745D">
        <w:t>5</w:t>
      </w:r>
      <w:r w:rsidR="00F77772">
        <w:t xml:space="preserve">.1. Предоставление в установленном порядке информации заявителям </w:t>
      </w:r>
      <w:r w:rsidR="00F77772">
        <w:br/>
        <w:t>и обеспечение доступа заявителей к сведениям о государственной услуге.</w:t>
      </w:r>
    </w:p>
    <w:p w:rsidR="004F6B50" w:rsidRDefault="004F6B50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</w:p>
    <w:p w:rsidR="004F6B50" w:rsidRDefault="004F6B50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lastRenderedPageBreak/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«Интернет» – gosuslugi.ru), на Портале (доменное имя сайта</w:t>
      </w:r>
      <w:r>
        <w:br/>
        <w:t>в сети «Интернет» – gu.spb.ru).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</w:t>
      </w:r>
      <w:r>
        <w:br/>
        <w:t xml:space="preserve">и формам иных документов выполняется без предварительной авторизации заявителя </w:t>
      </w:r>
      <w:r>
        <w:br/>
        <w:t xml:space="preserve">на Портале и на федеральном Портале. Заявитель может ознакомиться с формой запроса </w:t>
      </w:r>
      <w:r>
        <w:br/>
        <w:t>и иных документов, необходимых для получения государственной услуги, платежными реквизитами и информацией об обязательном заполнении сведений, идентифицирующих платеж заявителя  на Портале, при необходимости сохранить их на компьютере.</w:t>
      </w:r>
    </w:p>
    <w:p w:rsidR="00F77772" w:rsidRDefault="00EC0BF7" w:rsidP="00F77772">
      <w:pPr>
        <w:pStyle w:val="a7"/>
        <w:widowControl w:val="0"/>
        <w:tabs>
          <w:tab w:val="left" w:pos="1560"/>
        </w:tabs>
        <w:autoSpaceDE w:val="0"/>
        <w:autoSpaceDN w:val="0"/>
        <w:ind w:left="0" w:firstLine="709"/>
        <w:jc w:val="both"/>
        <w:outlineLvl w:val="2"/>
      </w:pPr>
      <w:r>
        <w:t>3.</w:t>
      </w:r>
      <w:r w:rsidR="0044745D">
        <w:t>5</w:t>
      </w:r>
      <w:r w:rsidR="00F77772">
        <w:t>.2. Подача запроса и иных документов, необходимых для предоставления государственной услуги, и прием таких запросов и документов.</w:t>
      </w:r>
    </w:p>
    <w:p w:rsidR="00F77772" w:rsidRDefault="00F77772" w:rsidP="00F77772">
      <w:pPr>
        <w:pStyle w:val="a7"/>
        <w:widowControl w:val="0"/>
        <w:tabs>
          <w:tab w:val="left" w:pos="1560"/>
        </w:tabs>
        <w:autoSpaceDE w:val="0"/>
        <w:autoSpaceDN w:val="0"/>
        <w:ind w:left="0" w:firstLine="709"/>
        <w:jc w:val="both"/>
        <w:outlineLvl w:val="2"/>
      </w:pPr>
      <w:r>
        <w:t>3.</w:t>
      </w:r>
      <w:r w:rsidR="00EC0BF7">
        <w:t>6</w:t>
      </w:r>
      <w:r>
        <w:t>.2.1. Подача запроса и иных документов, необходимых для предоставления государственной услуги.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</w:t>
      </w:r>
      <w:r>
        <w:br/>
        <w:t xml:space="preserve"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</w:t>
      </w:r>
      <w:r>
        <w:br/>
        <w:t xml:space="preserve">с федеральными законами отдельные публичные полномочия, утвержденных постановлением Правительства Российской Федерации от 09.06.2016 № 516. </w:t>
      </w:r>
      <w:r>
        <w:br/>
        <w:t>После подачи электронного запроса не требуется формирование бумажного запроса.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Для подачи запроса на Портале заявитель (представитель) выполняет следующие действия: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 xml:space="preserve">изучает информацию о порядке предоставления государственной услуги </w:t>
      </w:r>
      <w:r>
        <w:br/>
        <w:t xml:space="preserve">в электронной форме, размещенную на Портале или на федеральном Портале </w:t>
      </w:r>
      <w:r>
        <w:br/>
        <w:t>в соответствующем разделе;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выполняет авторизацию на Портале, при этом авторизация физического лица производится получателем государственной услуги самостоятельно;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открывает форму электронного запроса на Портале (далее – форма электронного запроса);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 xml:space="preserve">заполняет форму электронного запроса, включающую сведения, </w:t>
      </w:r>
      <w:r>
        <w:br/>
        <w:t>необходимые и обязательные для предоставления государственной услуги;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прикрепляет электронные документы и скан-образы документов к форме электронного запроса (при необходимости). При подаче электронного запроса заявителю (представителю) не требуется прилагать скан-образ документа, удостоверяющего личность, при использовании ЕСИА;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 xml:space="preserve">отправляет заполненное электронный запрос нажимает соответствующую кнопку </w:t>
      </w:r>
      <w:r>
        <w:br/>
        <w:t>в форме электронного запроса);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выбирает способ получения уведомлений о ходе предоставления государственной услуги;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электронный запрос вместе с прикрепленными скан-образами документов подписывается в соответствии с требованиями Федерального закона «Об электронной подписи» и требованиями Федерального закона № 210-ФЗ. Подписание запроса</w:t>
      </w:r>
      <w:r>
        <w:br/>
        <w:t>и скан-образов документов квалифицированной электронной подписью осуществляется только юридическими лицами. В случаях обращения индивидуальных предпринимателей применяется только простая электронная подпись;</w:t>
      </w:r>
    </w:p>
    <w:p w:rsidR="004F6B50" w:rsidRDefault="004F6B50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</w:p>
    <w:p w:rsidR="004F6B50" w:rsidRDefault="004F6B50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</w:p>
    <w:p w:rsidR="004F6B50" w:rsidRDefault="004F6B50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lastRenderedPageBreak/>
        <w:t xml:space="preserve">получает уведомление в «Личном кабинете» на Портале и в мобильном приложении, СМС-сообщение, уведомление через социальные сети </w:t>
      </w:r>
      <w:r>
        <w:br/>
        <w:t xml:space="preserve">и (или) по электронной почте, подтверждающее, что запрос отправлен </w:t>
      </w:r>
      <w:r>
        <w:br/>
        <w:t>(принято в МАИС ЭГУ), в том числе в уведомлении указываются идентификационный номер и дата подачи электронного запроса;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получает уведомление о приеме электронного запроса в Комитет и о начале процедуры предоставления услуги;</w:t>
      </w:r>
    </w:p>
    <w:p w:rsidR="00F77772" w:rsidRDefault="009C0C3F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hyperlink w:history="1"/>
      <w:r w:rsidR="00F77772">
        <w:t xml:space="preserve">в случае необходимости заявитель может дополнительно приложить сведения </w:t>
      </w:r>
      <w:r w:rsidR="00F77772">
        <w:br/>
        <w:t>и (или) документы к поданному заявлению;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 xml:space="preserve">в случае выявления недостатков в представленных сведениях и (или) документах заявлению присваивается соответствующий статус с указанием на необходимость устранения выявленных недостатков, срок оказания настоящей услуги не исчисляется, дальнейшее предоставление услуги зависит от действий заявителя. Срок для устранения заявителем выявленных специалистами ИОГВ недостатков в соответствии </w:t>
      </w:r>
      <w:r>
        <w:br/>
        <w:t>с уведомлением о выявлении недостатков не может превышать одного рабочего дня.</w:t>
      </w:r>
    </w:p>
    <w:p w:rsidR="00F77772" w:rsidRDefault="00EC0BF7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8"/>
        <w:jc w:val="both"/>
        <w:outlineLvl w:val="2"/>
      </w:pPr>
      <w:r>
        <w:t>3.6</w:t>
      </w:r>
      <w:r w:rsidR="00F77772">
        <w:t>.2.2. Прием заявлений и документов, необходимых для предоставления государственной услуги.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 xml:space="preserve">Электронное дело, сохраненное в МАИС ЭГУ, становится доступным </w:t>
      </w:r>
      <w:r>
        <w:br/>
        <w:t xml:space="preserve">для уполномоченного лица, ответственного за принятие решения о предоставлении (отказе в предоставлении) государственной услуги (далее – уполномоченное лицо), </w:t>
      </w:r>
      <w:r>
        <w:br/>
        <w:t>в «Электронном кабинете должностного лица».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Уполномоченное лицо Комитета с использованием усиленной квалифицированной электронной подписи: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 xml:space="preserve">проверяет наличие электронных дел, поступивших с Портала, с периодом </w:t>
      </w:r>
      <w:r>
        <w:br/>
        <w:t>не реже одного раза в рабочий день;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изучает поступившие электронные дела, в том числе приложенные заявителем электронные документы и скан-образы документов (графические файлы);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проверяет комплектность, читаемость скан-образов документов (графических файлов);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 xml:space="preserve">информирует заявителя посредством установки статусов электронного дела </w:t>
      </w:r>
      <w:r>
        <w:br/>
        <w:t>и (при необходимости) формирования комментариев: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о ходе предоставления государственной услуги с указанием дальнейших действий заявителя (при необходимости);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электронного документа и (или) скан-образа документа о принятом решении;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 xml:space="preserve">о завершении процедуры предоставления государственной услуги. </w:t>
      </w:r>
    </w:p>
    <w:p w:rsidR="00F77772" w:rsidRDefault="00EC0BF7" w:rsidP="00F77772">
      <w:pPr>
        <w:pStyle w:val="a7"/>
        <w:widowControl w:val="0"/>
        <w:tabs>
          <w:tab w:val="left" w:pos="1560"/>
        </w:tabs>
        <w:autoSpaceDE w:val="0"/>
        <w:autoSpaceDN w:val="0"/>
        <w:ind w:left="0" w:firstLine="709"/>
        <w:jc w:val="both"/>
        <w:outlineLvl w:val="2"/>
      </w:pPr>
      <w:r>
        <w:t>3.6</w:t>
      </w:r>
      <w:r w:rsidR="00F77772">
        <w:t>.3. Получение заявителем сведений о ходе выполнения запроса</w:t>
      </w:r>
      <w:r w:rsidR="00F77772">
        <w:br/>
        <w:t>о предоставлении государственной услуги.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 xml:space="preserve">Заявитель имеет возможность просматривать статус электронного запроса, а также информацию о дальнейших действиях (при наличии): 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 xml:space="preserve">на Портале без прохождения авторизации в разделе «Проверка статуса запроса» (доменное имя сайта в сети «Интернет» – gu.spb.ru/status) или после авторизации </w:t>
      </w:r>
      <w:r>
        <w:br/>
        <w:t>в «Личном кабинете»;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 xml:space="preserve">посредством уведомлений, поступивших по электронной почте </w:t>
      </w:r>
      <w:r>
        <w:br/>
        <w:t>(при выборе заявителем соответствующего способа информирования);</w:t>
      </w:r>
    </w:p>
    <w:p w:rsidR="003A07B0" w:rsidRDefault="003A07B0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lastRenderedPageBreak/>
        <w:t>посредством уведомлений, поступивших по СМС (при выборе заявителем соответствующего способа информирования);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 xml:space="preserve">посредством уведомлений, поступивших через социальные сети </w:t>
      </w:r>
      <w:r>
        <w:br/>
        <w:t>(при соответствующей настройке в «Личном кабинете» на Портале или в мобильном приложении).</w:t>
      </w:r>
    </w:p>
    <w:p w:rsidR="00F77772" w:rsidRDefault="00F77772" w:rsidP="00F77772">
      <w:pPr>
        <w:pStyle w:val="a7"/>
        <w:widowControl w:val="0"/>
        <w:tabs>
          <w:tab w:val="left" w:pos="709"/>
          <w:tab w:val="left" w:pos="1560"/>
        </w:tabs>
        <w:autoSpaceDE w:val="0"/>
        <w:autoSpaceDN w:val="0"/>
        <w:ind w:left="0" w:firstLine="709"/>
        <w:jc w:val="both"/>
        <w:outlineLvl w:val="2"/>
      </w:pPr>
      <w:r>
        <w:t>3.</w:t>
      </w:r>
      <w:r w:rsidR="00EC0BF7">
        <w:t>6</w:t>
      </w:r>
      <w:r>
        <w:t>.4. 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не осуществляется.</w:t>
      </w:r>
    </w:p>
    <w:p w:rsidR="00F77772" w:rsidRDefault="00F77772" w:rsidP="00F77772">
      <w:pPr>
        <w:pStyle w:val="a7"/>
        <w:widowControl w:val="0"/>
        <w:tabs>
          <w:tab w:val="left" w:pos="709"/>
          <w:tab w:val="left" w:pos="1560"/>
        </w:tabs>
        <w:autoSpaceDE w:val="0"/>
        <w:autoSpaceDN w:val="0"/>
        <w:ind w:left="0" w:firstLine="709"/>
        <w:jc w:val="both"/>
        <w:outlineLvl w:val="2"/>
      </w:pPr>
      <w:r>
        <w:t>3.</w:t>
      </w:r>
      <w:r w:rsidR="00EC0BF7">
        <w:t>6</w:t>
      </w:r>
      <w:r>
        <w:t>.5. Получение заявителем результата предоставления государственной услуги, если иное не установлено федеральным законом.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 xml:space="preserve">Заявитель в «Личном кабинете» на Портале и в мобильном приложении может ознакомиться c принятым Комитетом решением. 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Решение может быть представлено в виде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в соответствии со статьей 6 Федерального закона «Об электронной подписи» и может предоставляться заявителем по месту требования.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Заявитель может получить результат государственной услуги в электронной форме на Портале, в любое время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</w:p>
    <w:p w:rsidR="00F77772" w:rsidRDefault="00F77772" w:rsidP="00F77772">
      <w:pPr>
        <w:widowControl w:val="0"/>
        <w:tabs>
          <w:tab w:val="left" w:pos="709"/>
          <w:tab w:val="left" w:pos="1560"/>
        </w:tabs>
        <w:autoSpaceDE w:val="0"/>
        <w:autoSpaceDN w:val="0"/>
        <w:ind w:firstLine="709"/>
        <w:jc w:val="both"/>
        <w:outlineLvl w:val="2"/>
      </w:pPr>
      <w:r>
        <w:t>Заявитель может получить копию документа, являющегося результатом предоставления государственной услуги, на бумажном носителе в Комитете или МФЦ.</w:t>
      </w:r>
    </w:p>
    <w:p w:rsidR="00F77772" w:rsidRDefault="00EC0BF7" w:rsidP="00F77772">
      <w:pPr>
        <w:pStyle w:val="a7"/>
        <w:widowControl w:val="0"/>
        <w:tabs>
          <w:tab w:val="left" w:pos="1701"/>
        </w:tabs>
        <w:autoSpaceDE w:val="0"/>
        <w:autoSpaceDN w:val="0"/>
        <w:ind w:left="0" w:firstLine="709"/>
        <w:jc w:val="both"/>
        <w:outlineLvl w:val="2"/>
      </w:pPr>
      <w:r>
        <w:t>3.6</w:t>
      </w:r>
      <w:r w:rsidR="00F77772">
        <w:t>.6. Иные действия, необходимые для предоставления государственной услуги.</w:t>
      </w:r>
    </w:p>
    <w:p w:rsidR="00E85CC8" w:rsidRPr="004F6B50" w:rsidRDefault="00F77772" w:rsidP="00EC0BF7">
      <w:pPr>
        <w:ind w:firstLine="709"/>
        <w:jc w:val="both"/>
      </w:pPr>
      <w:r>
        <w:t xml:space="preserve">При предоставлении государственной услуги в электронной форме заявителю </w:t>
      </w:r>
      <w:r w:rsidRPr="004F6B50">
        <w:t xml:space="preserve">обеспечивается осуществление оценки качества предоставления государственной услуги посредством электронного опроса на Портале (при подаче заявления через Портал)». </w:t>
      </w:r>
    </w:p>
    <w:p w:rsidR="004F6B50" w:rsidRPr="004F6B50" w:rsidRDefault="003A07B0" w:rsidP="004F6B50">
      <w:pPr>
        <w:pStyle w:val="a7"/>
        <w:widowControl w:val="0"/>
        <w:numPr>
          <w:ilvl w:val="1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bookmarkStart w:id="79" w:name="OLE_LINK73"/>
      <w:bookmarkStart w:id="80" w:name="OLE_LINK74"/>
      <w:bookmarkStart w:id="81" w:name="OLE_LINK171"/>
      <w:bookmarkStart w:id="82" w:name="OLE_LINK172"/>
      <w:r>
        <w:rPr>
          <w:szCs w:val="28"/>
        </w:rPr>
        <w:t>Приложение № 1</w:t>
      </w:r>
      <w:r w:rsidR="004F6B50" w:rsidRPr="004F6B50">
        <w:rPr>
          <w:szCs w:val="28"/>
        </w:rPr>
        <w:t xml:space="preserve"> к Административному регламенту Комитета по труду</w:t>
      </w:r>
      <w:r w:rsidR="004F6B50" w:rsidRPr="004F6B50">
        <w:rPr>
          <w:szCs w:val="28"/>
        </w:rPr>
        <w:br/>
        <w:t>и занятости населения Санкт-Петербурга по предоставлению государственной услуги</w:t>
      </w:r>
      <w:r w:rsidR="004F6B50" w:rsidRPr="004F6B50">
        <w:rPr>
          <w:szCs w:val="28"/>
        </w:rPr>
        <w:br/>
        <w:t>по осуществлению содействия в урегулировании коллективных трудовых споров, утвержденному распоряжением 2</w:t>
      </w:r>
      <w:r w:rsidR="004F6B50">
        <w:rPr>
          <w:szCs w:val="28"/>
        </w:rPr>
        <w:t xml:space="preserve"> (далее – регламент)</w:t>
      </w:r>
      <w:r w:rsidR="004F6B50" w:rsidRPr="004F6B50">
        <w:rPr>
          <w:szCs w:val="28"/>
        </w:rPr>
        <w:t>,</w:t>
      </w:r>
      <w:r w:rsidR="004F6B50">
        <w:rPr>
          <w:szCs w:val="28"/>
        </w:rPr>
        <w:t xml:space="preserve"> изложить в редакции согласно приложению</w:t>
      </w:r>
      <w:r>
        <w:rPr>
          <w:szCs w:val="28"/>
        </w:rPr>
        <w:t xml:space="preserve"> № 2</w:t>
      </w:r>
      <w:r w:rsidR="004F6B50">
        <w:rPr>
          <w:szCs w:val="28"/>
        </w:rPr>
        <w:t xml:space="preserve"> к настоящему распоряжению.</w:t>
      </w:r>
    </w:p>
    <w:p w:rsidR="001839E1" w:rsidRDefault="001839E1" w:rsidP="00F77772">
      <w:pPr>
        <w:pStyle w:val="a7"/>
        <w:widowControl w:val="0"/>
        <w:numPr>
          <w:ilvl w:val="1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>Приложение № 2 к регламенту изложить в редакции согласно приложению № 3 к настоящему распоряжению.</w:t>
      </w:r>
    </w:p>
    <w:p w:rsidR="00F77772" w:rsidRDefault="00F77772" w:rsidP="00F77772">
      <w:pPr>
        <w:pStyle w:val="a7"/>
        <w:widowControl w:val="0"/>
        <w:numPr>
          <w:ilvl w:val="1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>
        <w:rPr>
          <w:szCs w:val="28"/>
        </w:rPr>
        <w:t xml:space="preserve">Приложение № 4 к регламенту </w:t>
      </w:r>
      <w:bookmarkEnd w:id="81"/>
      <w:bookmarkEnd w:id="82"/>
      <w:r>
        <w:rPr>
          <w:szCs w:val="28"/>
        </w:rPr>
        <w:t>исключить.</w:t>
      </w:r>
    </w:p>
    <w:p w:rsidR="008859D9" w:rsidRPr="00643AF0" w:rsidRDefault="003102F3" w:rsidP="00F77772">
      <w:pPr>
        <w:pStyle w:val="a7"/>
        <w:widowControl w:val="0"/>
        <w:numPr>
          <w:ilvl w:val="0"/>
          <w:numId w:val="18"/>
        </w:numPr>
        <w:tabs>
          <w:tab w:val="left" w:pos="1701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szCs w:val="28"/>
        </w:rPr>
      </w:pPr>
      <w:r w:rsidRPr="005C7F63">
        <w:rPr>
          <w:szCs w:val="28"/>
        </w:rPr>
        <w:t xml:space="preserve">Контроль </w:t>
      </w:r>
      <w:bookmarkStart w:id="83" w:name="OLE_LINK75"/>
      <w:bookmarkStart w:id="84" w:name="OLE_LINK76"/>
      <w:r w:rsidRPr="005C7F63">
        <w:rPr>
          <w:szCs w:val="28"/>
        </w:rPr>
        <w:t xml:space="preserve">за выполнением распоряжения </w:t>
      </w:r>
      <w:r w:rsidR="00643AF0">
        <w:rPr>
          <w:szCs w:val="28"/>
        </w:rPr>
        <w:t>возложить на первого заместителя председателя Комитета Замышляеву Е.Е.</w:t>
      </w:r>
      <w:bookmarkEnd w:id="79"/>
      <w:bookmarkEnd w:id="80"/>
      <w:bookmarkEnd w:id="83"/>
      <w:bookmarkEnd w:id="84"/>
    </w:p>
    <w:p w:rsidR="008859D9" w:rsidRDefault="008859D9" w:rsidP="007D3F69">
      <w:pPr>
        <w:spacing w:line="0" w:lineRule="atLeast"/>
        <w:jc w:val="both"/>
        <w:rPr>
          <w:szCs w:val="28"/>
        </w:rPr>
      </w:pPr>
    </w:p>
    <w:p w:rsidR="008E6C57" w:rsidRDefault="008E6C57" w:rsidP="007D3F69">
      <w:pPr>
        <w:spacing w:line="0" w:lineRule="atLeast"/>
        <w:jc w:val="both"/>
        <w:rPr>
          <w:szCs w:val="28"/>
        </w:rPr>
      </w:pPr>
    </w:p>
    <w:p w:rsidR="008859D9" w:rsidRPr="005C7F63" w:rsidRDefault="008859D9" w:rsidP="007D3F69">
      <w:pPr>
        <w:spacing w:line="0" w:lineRule="atLeast"/>
        <w:jc w:val="both"/>
        <w:rPr>
          <w:szCs w:val="28"/>
        </w:rPr>
      </w:pPr>
    </w:p>
    <w:p w:rsidR="00BC568E" w:rsidRDefault="00E21846" w:rsidP="00C537D7">
      <w:pPr>
        <w:spacing w:line="0" w:lineRule="atLeast"/>
        <w:jc w:val="both"/>
        <w:rPr>
          <w:b/>
          <w:szCs w:val="28"/>
        </w:rPr>
      </w:pPr>
      <w:r w:rsidRPr="005C7F63">
        <w:rPr>
          <w:b/>
          <w:szCs w:val="28"/>
        </w:rPr>
        <w:t>Председатель Комитета</w:t>
      </w:r>
    </w:p>
    <w:p w:rsidR="00BC568E" w:rsidRDefault="00BC568E" w:rsidP="00C537D7">
      <w:pPr>
        <w:spacing w:line="0" w:lineRule="atLeast"/>
        <w:jc w:val="both"/>
        <w:rPr>
          <w:b/>
          <w:szCs w:val="28"/>
        </w:rPr>
      </w:pPr>
      <w:r>
        <w:rPr>
          <w:b/>
          <w:szCs w:val="28"/>
        </w:rPr>
        <w:t>по труду и занятости населения</w:t>
      </w:r>
    </w:p>
    <w:p w:rsidR="003A07B0" w:rsidRDefault="00BC568E" w:rsidP="00C956A1">
      <w:pPr>
        <w:spacing w:line="0" w:lineRule="atLeast"/>
        <w:jc w:val="both"/>
        <w:rPr>
          <w:b/>
          <w:szCs w:val="28"/>
        </w:rPr>
        <w:sectPr w:rsidR="003A07B0" w:rsidSect="003102F3">
          <w:headerReference w:type="default" r:id="rId13"/>
          <w:footnotePr>
            <w:numStart w:val="2"/>
          </w:footnotePr>
          <w:pgSz w:w="11906" w:h="16838"/>
          <w:pgMar w:top="142" w:right="850" w:bottom="851" w:left="1701" w:header="0" w:footer="720" w:gutter="0"/>
          <w:pgNumType w:start="1"/>
          <w:cols w:space="720"/>
          <w:titlePg/>
          <w:docGrid w:linePitch="326"/>
        </w:sectPr>
      </w:pPr>
      <w:r>
        <w:rPr>
          <w:b/>
          <w:szCs w:val="28"/>
        </w:rPr>
        <w:t>Санкт-Петербурга</w:t>
      </w:r>
      <w:r w:rsidR="00E21846" w:rsidRPr="005C7F63">
        <w:rPr>
          <w:b/>
          <w:szCs w:val="28"/>
        </w:rPr>
        <w:tab/>
      </w:r>
      <w:r w:rsidR="00E21846" w:rsidRPr="005C7F63">
        <w:rPr>
          <w:b/>
          <w:szCs w:val="28"/>
        </w:rPr>
        <w:tab/>
      </w:r>
      <w:r w:rsidR="00E21846" w:rsidRPr="005C7F63">
        <w:rPr>
          <w:b/>
          <w:szCs w:val="28"/>
        </w:rPr>
        <w:tab/>
      </w:r>
      <w:r w:rsidR="00E21846" w:rsidRPr="005C7F63">
        <w:rPr>
          <w:b/>
          <w:szCs w:val="28"/>
        </w:rPr>
        <w:tab/>
      </w:r>
      <w:r w:rsidR="00E21846" w:rsidRPr="005C7F63">
        <w:rPr>
          <w:b/>
          <w:szCs w:val="28"/>
        </w:rPr>
        <w:tab/>
      </w:r>
      <w:r w:rsidR="00E21846" w:rsidRPr="005C7F63">
        <w:rPr>
          <w:b/>
          <w:szCs w:val="28"/>
        </w:rPr>
        <w:tab/>
      </w:r>
      <w:r w:rsidR="0073125A">
        <w:rPr>
          <w:b/>
          <w:szCs w:val="28"/>
        </w:rPr>
        <w:t xml:space="preserve">                     </w:t>
      </w:r>
      <w:r>
        <w:rPr>
          <w:b/>
          <w:szCs w:val="28"/>
        </w:rPr>
        <w:t xml:space="preserve">           </w:t>
      </w:r>
      <w:r w:rsidR="0073125A">
        <w:rPr>
          <w:b/>
          <w:szCs w:val="28"/>
        </w:rPr>
        <w:t xml:space="preserve"> </w:t>
      </w:r>
      <w:r w:rsidR="00C537D7" w:rsidRPr="005C7F63">
        <w:rPr>
          <w:b/>
          <w:szCs w:val="28"/>
        </w:rPr>
        <w:t>В.А.Пониделко</w:t>
      </w:r>
    </w:p>
    <w:p w:rsidR="00A94DC0" w:rsidRPr="003A07B0" w:rsidRDefault="003A07B0" w:rsidP="003A07B0">
      <w:pPr>
        <w:spacing w:line="0" w:lineRule="atLeast"/>
        <w:ind w:left="6096"/>
        <w:jc w:val="both"/>
        <w:rPr>
          <w:szCs w:val="28"/>
        </w:rPr>
      </w:pPr>
      <w:bookmarkStart w:id="85" w:name="OLE_LINK177"/>
      <w:bookmarkStart w:id="86" w:name="OLE_LINK178"/>
      <w:r w:rsidRPr="003A07B0">
        <w:rPr>
          <w:szCs w:val="28"/>
        </w:rPr>
        <w:lastRenderedPageBreak/>
        <w:t>Приложение № 1</w:t>
      </w:r>
    </w:p>
    <w:p w:rsidR="003A07B0" w:rsidRDefault="003A07B0" w:rsidP="003A07B0">
      <w:pPr>
        <w:spacing w:line="0" w:lineRule="atLeast"/>
        <w:ind w:left="6096"/>
        <w:jc w:val="both"/>
        <w:rPr>
          <w:szCs w:val="28"/>
        </w:rPr>
      </w:pPr>
      <w:r w:rsidRPr="003A07B0">
        <w:rPr>
          <w:szCs w:val="28"/>
        </w:rPr>
        <w:t xml:space="preserve">к распоряжению </w:t>
      </w:r>
    </w:p>
    <w:p w:rsidR="003A07B0" w:rsidRDefault="003A07B0" w:rsidP="003A07B0">
      <w:pPr>
        <w:spacing w:line="0" w:lineRule="atLeast"/>
        <w:ind w:left="6096"/>
        <w:jc w:val="both"/>
        <w:rPr>
          <w:szCs w:val="28"/>
        </w:rPr>
      </w:pPr>
      <w:r w:rsidRPr="003A07B0">
        <w:rPr>
          <w:szCs w:val="28"/>
        </w:rPr>
        <w:t>Комитета</w:t>
      </w:r>
      <w:r>
        <w:rPr>
          <w:szCs w:val="28"/>
        </w:rPr>
        <w:t xml:space="preserve"> </w:t>
      </w:r>
      <w:r w:rsidRPr="003A07B0">
        <w:rPr>
          <w:szCs w:val="28"/>
        </w:rPr>
        <w:t xml:space="preserve">по труду и </w:t>
      </w:r>
      <w:r>
        <w:rPr>
          <w:szCs w:val="28"/>
        </w:rPr>
        <w:t>з</w:t>
      </w:r>
      <w:r w:rsidRPr="003A07B0">
        <w:rPr>
          <w:szCs w:val="28"/>
        </w:rPr>
        <w:t>анятости</w:t>
      </w:r>
    </w:p>
    <w:p w:rsidR="003A07B0" w:rsidRDefault="003A07B0" w:rsidP="003A07B0">
      <w:pPr>
        <w:spacing w:line="0" w:lineRule="atLeast"/>
        <w:ind w:left="6096"/>
        <w:jc w:val="both"/>
        <w:rPr>
          <w:szCs w:val="28"/>
        </w:rPr>
      </w:pPr>
      <w:r w:rsidRPr="003A07B0">
        <w:rPr>
          <w:szCs w:val="28"/>
        </w:rPr>
        <w:t>населения</w:t>
      </w:r>
      <w:r>
        <w:rPr>
          <w:szCs w:val="28"/>
        </w:rPr>
        <w:t xml:space="preserve"> </w:t>
      </w:r>
      <w:r w:rsidRPr="003A07B0">
        <w:rPr>
          <w:szCs w:val="28"/>
        </w:rPr>
        <w:t>Санкт-Петербурга</w:t>
      </w:r>
    </w:p>
    <w:p w:rsidR="003A07B0" w:rsidRDefault="003A07B0" w:rsidP="003A07B0">
      <w:pPr>
        <w:spacing w:line="0" w:lineRule="atLeast"/>
        <w:ind w:left="6096"/>
        <w:jc w:val="both"/>
        <w:rPr>
          <w:szCs w:val="28"/>
        </w:rPr>
      </w:pPr>
      <w:r>
        <w:rPr>
          <w:szCs w:val="28"/>
        </w:rPr>
        <w:t>от ___________ № __________</w:t>
      </w:r>
    </w:p>
    <w:p w:rsidR="003A07B0" w:rsidRDefault="003A07B0" w:rsidP="003A07B0">
      <w:pPr>
        <w:spacing w:line="0" w:lineRule="atLeast"/>
        <w:jc w:val="center"/>
        <w:rPr>
          <w:szCs w:val="28"/>
        </w:rPr>
      </w:pPr>
    </w:p>
    <w:p w:rsidR="003A07B0" w:rsidRPr="003A07B0" w:rsidRDefault="003A07B0" w:rsidP="003A07B0">
      <w:pPr>
        <w:spacing w:line="0" w:lineRule="atLeast"/>
        <w:jc w:val="center"/>
        <w:rPr>
          <w:b/>
          <w:szCs w:val="28"/>
        </w:rPr>
      </w:pPr>
      <w:r w:rsidRPr="003A07B0">
        <w:rPr>
          <w:b/>
          <w:szCs w:val="28"/>
        </w:rPr>
        <w:t>ФОРМА</w:t>
      </w:r>
    </w:p>
    <w:p w:rsidR="003A07B0" w:rsidRPr="003A07B0" w:rsidRDefault="003A07B0" w:rsidP="003A07B0">
      <w:pPr>
        <w:spacing w:line="0" w:lineRule="atLeast"/>
        <w:jc w:val="center"/>
        <w:rPr>
          <w:b/>
          <w:szCs w:val="28"/>
        </w:rPr>
      </w:pPr>
      <w:bookmarkStart w:id="87" w:name="OLE_LINK207"/>
      <w:bookmarkStart w:id="88" w:name="OLE_LINK208"/>
      <w:r w:rsidRPr="003A07B0">
        <w:rPr>
          <w:b/>
          <w:szCs w:val="28"/>
        </w:rPr>
        <w:t>заявления о предоставлении государственной услуги</w:t>
      </w:r>
      <w:r w:rsidRPr="003A07B0">
        <w:rPr>
          <w:b/>
          <w:szCs w:val="28"/>
        </w:rPr>
        <w:br/>
        <w:t xml:space="preserve">по осуществлению уведомительной регистрации </w:t>
      </w:r>
      <w:r w:rsidRPr="003A07B0">
        <w:rPr>
          <w:b/>
          <w:szCs w:val="28"/>
        </w:rPr>
        <w:br/>
        <w:t>коллективных договоров, соглашений</w:t>
      </w:r>
      <w:bookmarkEnd w:id="87"/>
      <w:bookmarkEnd w:id="88"/>
    </w:p>
    <w:bookmarkEnd w:id="85"/>
    <w:bookmarkEnd w:id="86"/>
    <w:p w:rsidR="003A07B0" w:rsidRDefault="003A07B0" w:rsidP="003A07B0">
      <w:pPr>
        <w:spacing w:line="0" w:lineRule="atLeast"/>
        <w:jc w:val="center"/>
        <w:rPr>
          <w:szCs w:val="28"/>
        </w:rPr>
      </w:pPr>
    </w:p>
    <w:p w:rsidR="005500E1" w:rsidRDefault="005500E1" w:rsidP="005500E1">
      <w:pPr>
        <w:spacing w:line="0" w:lineRule="atLeast"/>
        <w:ind w:left="5670"/>
        <w:rPr>
          <w:szCs w:val="28"/>
        </w:rPr>
      </w:pPr>
      <w:bookmarkStart w:id="89" w:name="OLE_LINK193"/>
      <w:bookmarkStart w:id="90" w:name="OLE_LINK194"/>
      <w:bookmarkStart w:id="91" w:name="OLE_LINK211"/>
      <w:r>
        <w:rPr>
          <w:szCs w:val="28"/>
        </w:rPr>
        <w:t xml:space="preserve">В Комитет по труду и занятости </w:t>
      </w:r>
    </w:p>
    <w:p w:rsidR="005500E1" w:rsidRDefault="005500E1" w:rsidP="005500E1">
      <w:pPr>
        <w:spacing w:line="0" w:lineRule="atLeast"/>
        <w:ind w:left="5670"/>
        <w:rPr>
          <w:szCs w:val="28"/>
        </w:rPr>
      </w:pPr>
      <w:r>
        <w:rPr>
          <w:szCs w:val="28"/>
        </w:rPr>
        <w:t xml:space="preserve">населения Санкт-Петербурга </w:t>
      </w:r>
    </w:p>
    <w:p w:rsidR="005500E1" w:rsidRDefault="005500E1" w:rsidP="005500E1">
      <w:pPr>
        <w:spacing w:line="0" w:lineRule="atLeast"/>
        <w:ind w:left="5670"/>
        <w:rPr>
          <w:szCs w:val="28"/>
        </w:rPr>
      </w:pPr>
    </w:p>
    <w:p w:rsidR="005500E1" w:rsidRDefault="005500E1" w:rsidP="005500E1">
      <w:pPr>
        <w:spacing w:line="0" w:lineRule="atLeast"/>
        <w:ind w:left="5670"/>
      </w:pPr>
      <w:r w:rsidRPr="003A07B0">
        <w:t>Представитель</w:t>
      </w:r>
      <w:r>
        <w:t xml:space="preserve"> _________________</w:t>
      </w:r>
    </w:p>
    <w:p w:rsidR="005500E1" w:rsidRDefault="005500E1" w:rsidP="005500E1">
      <w:pPr>
        <w:spacing w:line="0" w:lineRule="atLeast"/>
        <w:ind w:left="5670"/>
      </w:pPr>
      <w:r>
        <w:t>______________________________</w:t>
      </w:r>
    </w:p>
    <w:p w:rsidR="005500E1" w:rsidRDefault="005500E1" w:rsidP="005500E1">
      <w:pPr>
        <w:spacing w:line="0" w:lineRule="atLeast"/>
        <w:ind w:left="5670"/>
        <w:jc w:val="center"/>
        <w:rPr>
          <w:szCs w:val="28"/>
        </w:rPr>
      </w:pPr>
      <w:r>
        <w:rPr>
          <w:sz w:val="20"/>
        </w:rPr>
        <w:t>(Фамилия, имя, отчество (при наличии)</w:t>
      </w:r>
      <w:r w:rsidRPr="005500E1">
        <w:rPr>
          <w:sz w:val="20"/>
        </w:rPr>
        <w:t xml:space="preserve"> представителя организации</w:t>
      </w:r>
      <w:r>
        <w:rPr>
          <w:sz w:val="20"/>
        </w:rPr>
        <w:t xml:space="preserve"> </w:t>
      </w:r>
      <w:r>
        <w:rPr>
          <w:sz w:val="20"/>
        </w:rPr>
        <w:br/>
      </w:r>
      <w:r w:rsidRPr="005500E1">
        <w:rPr>
          <w:sz w:val="20"/>
        </w:rPr>
        <w:t>или индивидуального предпринимателя)</w:t>
      </w:r>
    </w:p>
    <w:p w:rsidR="005500E1" w:rsidRDefault="005500E1" w:rsidP="005500E1">
      <w:pPr>
        <w:spacing w:line="0" w:lineRule="atLeast"/>
        <w:ind w:left="5670"/>
      </w:pPr>
      <w:r>
        <w:rPr>
          <w:szCs w:val="28"/>
        </w:rPr>
        <w:t xml:space="preserve">Документ, </w:t>
      </w:r>
      <w:r w:rsidRPr="003A07B0">
        <w:t>подтверждающий полномочия</w:t>
      </w:r>
      <w:r>
        <w:t xml:space="preserve"> </w:t>
      </w:r>
      <w:r w:rsidRPr="003A07B0">
        <w:t>представителя</w:t>
      </w:r>
      <w:r>
        <w:t>:</w:t>
      </w:r>
    </w:p>
    <w:p w:rsidR="005500E1" w:rsidRDefault="005500E1" w:rsidP="005500E1">
      <w:pPr>
        <w:spacing w:line="0" w:lineRule="atLeast"/>
        <w:ind w:left="5670"/>
      </w:pPr>
      <w:r>
        <w:t>______________________________</w:t>
      </w:r>
    </w:p>
    <w:p w:rsidR="005500E1" w:rsidRPr="005500E1" w:rsidRDefault="005500E1" w:rsidP="005500E1">
      <w:pPr>
        <w:spacing w:line="0" w:lineRule="atLeast"/>
        <w:ind w:left="5670"/>
        <w:jc w:val="center"/>
        <w:rPr>
          <w:sz w:val="20"/>
        </w:rPr>
      </w:pPr>
      <w:r w:rsidRPr="005500E1">
        <w:rPr>
          <w:sz w:val="20"/>
        </w:rPr>
        <w:t>(Наименование документа)</w:t>
      </w:r>
    </w:p>
    <w:p w:rsidR="005500E1" w:rsidRDefault="005500E1" w:rsidP="005500E1">
      <w:pPr>
        <w:spacing w:line="0" w:lineRule="atLeast"/>
        <w:ind w:left="5670"/>
      </w:pPr>
      <w:r>
        <w:t>Серия ________ Номер _________</w:t>
      </w:r>
    </w:p>
    <w:p w:rsidR="005500E1" w:rsidRDefault="005500E1" w:rsidP="005500E1">
      <w:pPr>
        <w:spacing w:line="0" w:lineRule="atLeast"/>
        <w:ind w:left="5670"/>
      </w:pPr>
      <w:r>
        <w:t>Кем выдан ____________________</w:t>
      </w:r>
    </w:p>
    <w:p w:rsidR="005500E1" w:rsidRDefault="005500E1" w:rsidP="005500E1">
      <w:pPr>
        <w:spacing w:line="0" w:lineRule="atLeast"/>
        <w:ind w:left="5670"/>
        <w:rPr>
          <w:szCs w:val="28"/>
        </w:rPr>
      </w:pPr>
      <w:r>
        <w:t>Дата выдачи __________________</w:t>
      </w:r>
    </w:p>
    <w:bookmarkEnd w:id="89"/>
    <w:bookmarkEnd w:id="90"/>
    <w:bookmarkEnd w:id="91"/>
    <w:p w:rsidR="00C75317" w:rsidRDefault="00C75317"/>
    <w:p w:rsidR="00C75317" w:rsidRPr="003A07B0" w:rsidRDefault="00C75317" w:rsidP="00C75317">
      <w:pPr>
        <w:pStyle w:val="ConsPlusNormal"/>
        <w:jc w:val="center"/>
        <w:rPr>
          <w:sz w:val="24"/>
          <w:szCs w:val="24"/>
        </w:rPr>
      </w:pPr>
      <w:r w:rsidRPr="003A07B0">
        <w:rPr>
          <w:b/>
          <w:sz w:val="24"/>
          <w:szCs w:val="24"/>
        </w:rPr>
        <w:t>ЗАЯВЛЕНИЕ</w:t>
      </w:r>
    </w:p>
    <w:p w:rsidR="00C75317" w:rsidRPr="003A07B0" w:rsidRDefault="00C75317" w:rsidP="00C75317">
      <w:pPr>
        <w:pStyle w:val="ConsPlusNormal"/>
        <w:rPr>
          <w:sz w:val="24"/>
          <w:szCs w:val="24"/>
        </w:rPr>
      </w:pPr>
    </w:p>
    <w:p w:rsidR="005500E1" w:rsidRPr="003A07B0" w:rsidRDefault="00C75317" w:rsidP="005500E1">
      <w:pPr>
        <w:pStyle w:val="ConsPlusNormal"/>
        <w:ind w:firstLine="567"/>
        <w:jc w:val="both"/>
        <w:rPr>
          <w:sz w:val="24"/>
          <w:szCs w:val="24"/>
        </w:rPr>
      </w:pPr>
      <w:r w:rsidRPr="003A07B0">
        <w:rPr>
          <w:sz w:val="24"/>
          <w:szCs w:val="24"/>
        </w:rPr>
        <w:t xml:space="preserve">В соответствии со </w:t>
      </w:r>
      <w:r w:rsidRPr="00C75317">
        <w:rPr>
          <w:sz w:val="24"/>
          <w:szCs w:val="24"/>
        </w:rPr>
        <w:t>статьей 50</w:t>
      </w:r>
      <w:r w:rsidRPr="003A07B0">
        <w:rPr>
          <w:sz w:val="24"/>
          <w:szCs w:val="24"/>
        </w:rPr>
        <w:t xml:space="preserve"> Трудового кодекса Российской Федерации </w:t>
      </w:r>
      <w:r w:rsidR="005500E1">
        <w:rPr>
          <w:sz w:val="24"/>
          <w:szCs w:val="24"/>
        </w:rPr>
        <w:br/>
      </w:r>
      <w:r w:rsidRPr="003A07B0">
        <w:rPr>
          <w:sz w:val="24"/>
          <w:szCs w:val="24"/>
        </w:rPr>
        <w:t xml:space="preserve">прошу провести уведомительную </w:t>
      </w:r>
      <w:r w:rsidRPr="00C75317">
        <w:rPr>
          <w:sz w:val="24"/>
          <w:szCs w:val="24"/>
        </w:rPr>
        <w:t>регистрацию коллективного договора, соглашения (изменения или дополнения</w:t>
      </w:r>
      <w:r w:rsidRPr="003A07B0">
        <w:rPr>
          <w:sz w:val="24"/>
          <w:szCs w:val="24"/>
        </w:rPr>
        <w:t xml:space="preserve"> в соответствии со </w:t>
      </w:r>
      <w:r w:rsidRPr="00C75317">
        <w:rPr>
          <w:sz w:val="24"/>
          <w:szCs w:val="24"/>
        </w:rPr>
        <w:t>статьей 44</w:t>
      </w:r>
      <w:r w:rsidRPr="003A07B0">
        <w:rPr>
          <w:sz w:val="24"/>
          <w:szCs w:val="24"/>
        </w:rPr>
        <w:t xml:space="preserve"> Трудового кодекса РФ) </w:t>
      </w:r>
      <w:r w:rsidR="005500E1">
        <w:rPr>
          <w:sz w:val="24"/>
          <w:szCs w:val="24"/>
        </w:rPr>
        <w:br/>
      </w:r>
      <w:r w:rsidRPr="003A07B0">
        <w:rPr>
          <w:sz w:val="24"/>
          <w:szCs w:val="24"/>
        </w:rPr>
        <w:t>(</w:t>
      </w:r>
      <w:r w:rsidRPr="005500E1">
        <w:rPr>
          <w:b/>
          <w:sz w:val="24"/>
          <w:szCs w:val="24"/>
        </w:rPr>
        <w:t>нужное подчеркнуть</w:t>
      </w:r>
      <w:r w:rsidRPr="003A07B0">
        <w:rPr>
          <w:sz w:val="24"/>
          <w:szCs w:val="24"/>
        </w:rPr>
        <w:t>) между работниками и работодателем</w:t>
      </w:r>
      <w:r w:rsidR="005500E1">
        <w:rPr>
          <w:sz w:val="24"/>
          <w:szCs w:val="24"/>
        </w:rPr>
        <w:t>: _______________________.</w:t>
      </w:r>
    </w:p>
    <w:p w:rsidR="005500E1" w:rsidRPr="005500E1" w:rsidRDefault="005500E1" w:rsidP="005500E1">
      <w:pPr>
        <w:pStyle w:val="ConsPlusNormal"/>
        <w:ind w:left="5664" w:firstLine="708"/>
        <w:rPr>
          <w:sz w:val="20"/>
          <w:szCs w:val="24"/>
        </w:rPr>
      </w:pPr>
      <w:r w:rsidRPr="005500E1">
        <w:rPr>
          <w:sz w:val="20"/>
          <w:szCs w:val="24"/>
        </w:rPr>
        <w:t xml:space="preserve">   </w:t>
      </w:r>
      <w:r>
        <w:rPr>
          <w:sz w:val="20"/>
          <w:szCs w:val="24"/>
        </w:rPr>
        <w:t xml:space="preserve">  </w:t>
      </w:r>
      <w:r w:rsidRPr="005500E1">
        <w:rPr>
          <w:sz w:val="20"/>
          <w:szCs w:val="24"/>
        </w:rPr>
        <w:t xml:space="preserve"> (Указываются стороны</w:t>
      </w:r>
    </w:p>
    <w:p w:rsidR="00C75317" w:rsidRPr="005500E1" w:rsidRDefault="005500E1" w:rsidP="005500E1">
      <w:pPr>
        <w:pStyle w:val="ConsPlusNormal"/>
        <w:ind w:left="5664" w:firstLine="708"/>
        <w:rPr>
          <w:sz w:val="20"/>
          <w:szCs w:val="24"/>
        </w:rPr>
      </w:pPr>
      <w:r w:rsidRPr="005500E1">
        <w:rPr>
          <w:sz w:val="20"/>
          <w:szCs w:val="24"/>
        </w:rPr>
        <w:t xml:space="preserve">  </w:t>
      </w:r>
      <w:r>
        <w:rPr>
          <w:sz w:val="20"/>
          <w:szCs w:val="24"/>
        </w:rPr>
        <w:t xml:space="preserve">  </w:t>
      </w:r>
      <w:r w:rsidRPr="005500E1">
        <w:rPr>
          <w:sz w:val="20"/>
          <w:szCs w:val="24"/>
        </w:rPr>
        <w:t>социального партнерства)</w:t>
      </w:r>
    </w:p>
    <w:p w:rsidR="00C75317" w:rsidRPr="003A07B0" w:rsidRDefault="00C75317" w:rsidP="00C75317">
      <w:pPr>
        <w:pStyle w:val="ConsPlusNormal"/>
        <w:rPr>
          <w:sz w:val="24"/>
          <w:szCs w:val="24"/>
        </w:rPr>
      </w:pPr>
    </w:p>
    <w:p w:rsidR="00C75317" w:rsidRPr="003A07B0" w:rsidRDefault="00C75317" w:rsidP="005500E1">
      <w:pPr>
        <w:pStyle w:val="ConsPlusNormal"/>
        <w:ind w:firstLine="567"/>
        <w:jc w:val="both"/>
        <w:rPr>
          <w:sz w:val="24"/>
          <w:szCs w:val="24"/>
        </w:rPr>
      </w:pPr>
      <w:r w:rsidRPr="003A07B0">
        <w:rPr>
          <w:sz w:val="24"/>
          <w:szCs w:val="24"/>
        </w:rPr>
        <w:t>Приложение: на _________ л. в _________ экз.</w:t>
      </w:r>
    </w:p>
    <w:p w:rsidR="00C75317" w:rsidRPr="003A07B0" w:rsidRDefault="00C75317" w:rsidP="005500E1">
      <w:pPr>
        <w:pStyle w:val="ConsPlusNormal"/>
        <w:ind w:firstLine="567"/>
        <w:jc w:val="both"/>
        <w:rPr>
          <w:sz w:val="24"/>
          <w:szCs w:val="24"/>
        </w:rPr>
      </w:pPr>
      <w:r w:rsidRPr="003A07B0">
        <w:rPr>
          <w:sz w:val="24"/>
          <w:szCs w:val="24"/>
        </w:rPr>
        <w:t xml:space="preserve">Результат предоставления государственной услуги </w:t>
      </w:r>
      <w:r w:rsidR="001839E1" w:rsidRPr="003A07B0">
        <w:rPr>
          <w:sz w:val="24"/>
          <w:szCs w:val="24"/>
        </w:rPr>
        <w:t xml:space="preserve">выдать </w:t>
      </w:r>
      <w:r w:rsidRPr="003A07B0">
        <w:rPr>
          <w:b/>
          <w:sz w:val="24"/>
          <w:szCs w:val="24"/>
        </w:rPr>
        <w:t>(</w:t>
      </w:r>
      <w:r w:rsidR="001839E1">
        <w:rPr>
          <w:b/>
          <w:sz w:val="24"/>
          <w:szCs w:val="24"/>
        </w:rPr>
        <w:t>указать нужное</w:t>
      </w:r>
      <w:r w:rsidRPr="003A07B0">
        <w:rPr>
          <w:b/>
          <w:sz w:val="24"/>
          <w:szCs w:val="24"/>
        </w:rPr>
        <w:t>)</w:t>
      </w:r>
      <w:r w:rsidRPr="003A07B0">
        <w:rPr>
          <w:sz w:val="24"/>
          <w:szCs w:val="24"/>
        </w:rPr>
        <w:t>:</w:t>
      </w:r>
    </w:p>
    <w:p w:rsidR="00C75317" w:rsidRPr="003A07B0" w:rsidRDefault="00C75317" w:rsidP="005500E1">
      <w:pPr>
        <w:pStyle w:val="ConsPlusNormal"/>
        <w:ind w:firstLine="567"/>
        <w:jc w:val="both"/>
        <w:rPr>
          <w:sz w:val="24"/>
          <w:szCs w:val="24"/>
        </w:rPr>
      </w:pPr>
      <w:r w:rsidRPr="003A07B0">
        <w:rPr>
          <w:sz w:val="24"/>
          <w:szCs w:val="24"/>
        </w:rPr>
        <w:t xml:space="preserve">непосредственно при посещении Комитета по труду и занятости населения </w:t>
      </w:r>
      <w:r w:rsidR="001839E1">
        <w:rPr>
          <w:sz w:val="24"/>
          <w:szCs w:val="24"/>
        </w:rPr>
        <w:br/>
      </w:r>
      <w:r w:rsidRPr="003A07B0">
        <w:rPr>
          <w:sz w:val="24"/>
          <w:szCs w:val="24"/>
        </w:rPr>
        <w:t>Санкт-Петербурга;</w:t>
      </w:r>
    </w:p>
    <w:p w:rsidR="005500E1" w:rsidRDefault="005500E1" w:rsidP="005500E1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почте: </w:t>
      </w:r>
      <w:r w:rsidR="00C75317" w:rsidRPr="003A07B0">
        <w:rPr>
          <w:sz w:val="24"/>
          <w:szCs w:val="24"/>
        </w:rPr>
        <w:t>________________________;</w:t>
      </w:r>
    </w:p>
    <w:p w:rsidR="005500E1" w:rsidRPr="005500E1" w:rsidRDefault="00C75317" w:rsidP="005500E1">
      <w:pPr>
        <w:pStyle w:val="ConsPlusNormal"/>
        <w:ind w:firstLine="567"/>
        <w:jc w:val="both"/>
        <w:rPr>
          <w:sz w:val="24"/>
          <w:szCs w:val="24"/>
        </w:rPr>
      </w:pPr>
      <w:r w:rsidRPr="003A07B0">
        <w:rPr>
          <w:sz w:val="24"/>
          <w:szCs w:val="24"/>
        </w:rPr>
        <w:t xml:space="preserve">в структурном подразделении </w:t>
      </w:r>
      <w:r w:rsidR="005500E1" w:rsidRPr="005500E1">
        <w:rPr>
          <w:sz w:val="24"/>
          <w:szCs w:val="24"/>
        </w:rPr>
        <w:t>Санкт-Петербургского государ</w:t>
      </w:r>
      <w:r w:rsidR="005500E1">
        <w:rPr>
          <w:sz w:val="24"/>
          <w:szCs w:val="24"/>
        </w:rPr>
        <w:t>ственного казенного учреждения «</w:t>
      </w:r>
      <w:r w:rsidR="005500E1" w:rsidRPr="005500E1">
        <w:rPr>
          <w:sz w:val="24"/>
          <w:szCs w:val="24"/>
        </w:rPr>
        <w:t xml:space="preserve">Многофункциональный центр предоставления государственных </w:t>
      </w:r>
      <w:r w:rsidR="005500E1">
        <w:rPr>
          <w:sz w:val="24"/>
          <w:szCs w:val="24"/>
        </w:rPr>
        <w:br/>
      </w:r>
      <w:r w:rsidR="005500E1" w:rsidRPr="005500E1">
        <w:rPr>
          <w:sz w:val="24"/>
          <w:szCs w:val="24"/>
        </w:rPr>
        <w:t>и муниципальных услуг</w:t>
      </w:r>
      <w:r w:rsidR="005500E1">
        <w:rPr>
          <w:sz w:val="24"/>
          <w:szCs w:val="24"/>
        </w:rPr>
        <w:t>» (далее – МФЦ)</w:t>
      </w:r>
      <w:r w:rsidRPr="003A07B0">
        <w:rPr>
          <w:sz w:val="24"/>
          <w:szCs w:val="24"/>
        </w:rPr>
        <w:t xml:space="preserve"> </w:t>
      </w:r>
      <w:r w:rsidRPr="005500E1">
        <w:rPr>
          <w:sz w:val="24"/>
          <w:szCs w:val="24"/>
        </w:rPr>
        <w:t>(в случае обращения посредством структурного подразделения МФЦ)</w:t>
      </w:r>
      <w:r w:rsidR="005500E1" w:rsidRPr="005500E1">
        <w:rPr>
          <w:sz w:val="24"/>
          <w:szCs w:val="24"/>
        </w:rPr>
        <w:t>;</w:t>
      </w:r>
    </w:p>
    <w:p w:rsidR="00C75317" w:rsidRPr="005500E1" w:rsidRDefault="005500E1" w:rsidP="005500E1">
      <w:pPr>
        <w:pStyle w:val="ConsPlusNormal"/>
        <w:ind w:firstLine="567"/>
        <w:jc w:val="both"/>
        <w:rPr>
          <w:sz w:val="24"/>
          <w:szCs w:val="24"/>
        </w:rPr>
      </w:pPr>
      <w:r w:rsidRPr="005500E1">
        <w:rPr>
          <w:sz w:val="24"/>
          <w:szCs w:val="24"/>
        </w:rPr>
        <w:t>посредством Портала (при наличии технической реализации)</w:t>
      </w:r>
      <w:r w:rsidR="00C75317" w:rsidRPr="005500E1">
        <w:rPr>
          <w:sz w:val="24"/>
          <w:szCs w:val="24"/>
        </w:rPr>
        <w:t>.</w:t>
      </w:r>
    </w:p>
    <w:p w:rsidR="005500E1" w:rsidRDefault="005500E1" w:rsidP="005500E1">
      <w:pPr>
        <w:spacing w:line="0" w:lineRule="atLeast"/>
      </w:pPr>
    </w:p>
    <w:p w:rsidR="00117C6E" w:rsidRDefault="00117C6E" w:rsidP="005500E1">
      <w:pPr>
        <w:spacing w:line="0" w:lineRule="atLeast"/>
      </w:pPr>
    </w:p>
    <w:p w:rsidR="005500E1" w:rsidRDefault="005500E1" w:rsidP="005500E1">
      <w:pPr>
        <w:spacing w:line="0" w:lineRule="atLeast"/>
      </w:pPr>
      <w:bookmarkStart w:id="92" w:name="OLE_LINK201"/>
      <w:bookmarkStart w:id="93" w:name="OLE_LINK202"/>
      <w:bookmarkStart w:id="94" w:name="OLE_LINK220"/>
    </w:p>
    <w:p w:rsidR="005500E1" w:rsidRPr="003A07B0" w:rsidRDefault="005500E1" w:rsidP="005500E1">
      <w:pPr>
        <w:pStyle w:val="ConsPlusNormal"/>
        <w:jc w:val="both"/>
        <w:rPr>
          <w:sz w:val="24"/>
          <w:szCs w:val="24"/>
        </w:rPr>
      </w:pPr>
      <w:bookmarkStart w:id="95" w:name="OLE_LINK218"/>
      <w:bookmarkStart w:id="96" w:name="OLE_LINK219"/>
      <w:r>
        <w:rPr>
          <w:sz w:val="24"/>
          <w:szCs w:val="24"/>
        </w:rPr>
        <w:t xml:space="preserve">___ ____________ 20__ года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117C6E" w:rsidRDefault="001839E1" w:rsidP="005500E1">
      <w:pPr>
        <w:pStyle w:val="ConsPlusNormal"/>
        <w:ind w:left="5664"/>
        <w:rPr>
          <w:sz w:val="20"/>
          <w:szCs w:val="24"/>
        </w:rPr>
      </w:pPr>
      <w:r>
        <w:rPr>
          <w:sz w:val="20"/>
          <w:szCs w:val="24"/>
        </w:rPr>
        <w:t xml:space="preserve">       </w:t>
      </w:r>
      <w:r w:rsidR="005500E1" w:rsidRPr="001839E1">
        <w:rPr>
          <w:sz w:val="20"/>
          <w:szCs w:val="24"/>
        </w:rPr>
        <w:t>(Подпись, расшифровка заявителя</w:t>
      </w:r>
    </w:p>
    <w:p w:rsidR="005500E1" w:rsidRPr="003A07B0" w:rsidRDefault="00117C6E" w:rsidP="005500E1">
      <w:pPr>
        <w:pStyle w:val="ConsPlusNormal"/>
        <w:ind w:left="5664"/>
        <w:rPr>
          <w:sz w:val="24"/>
          <w:szCs w:val="24"/>
        </w:rPr>
      </w:pPr>
      <w:r>
        <w:rPr>
          <w:sz w:val="20"/>
          <w:szCs w:val="24"/>
        </w:rPr>
        <w:t xml:space="preserve">              (представителя заявителя</w:t>
      </w:r>
      <w:r w:rsidR="005500E1" w:rsidRPr="001839E1">
        <w:rPr>
          <w:sz w:val="20"/>
          <w:szCs w:val="24"/>
        </w:rPr>
        <w:t>)</w:t>
      </w:r>
    </w:p>
    <w:bookmarkEnd w:id="92"/>
    <w:bookmarkEnd w:id="93"/>
    <w:bookmarkEnd w:id="94"/>
    <w:bookmarkEnd w:id="95"/>
    <w:bookmarkEnd w:id="96"/>
    <w:p w:rsidR="005500E1" w:rsidRDefault="005500E1" w:rsidP="005500E1">
      <w:pPr>
        <w:spacing w:line="0" w:lineRule="atLeast"/>
      </w:pPr>
    </w:p>
    <w:p w:rsidR="005500E1" w:rsidRDefault="005500E1" w:rsidP="005500E1">
      <w:pPr>
        <w:spacing w:line="0" w:lineRule="atLeast"/>
        <w:sectPr w:rsidR="005500E1" w:rsidSect="003A07B0">
          <w:footnotePr>
            <w:numStart w:val="2"/>
          </w:footnotePr>
          <w:pgSz w:w="11906" w:h="16838"/>
          <w:pgMar w:top="567" w:right="850" w:bottom="851" w:left="1701" w:header="0" w:footer="720" w:gutter="0"/>
          <w:pgNumType w:start="1"/>
          <w:cols w:space="720"/>
          <w:titlePg/>
          <w:docGrid w:linePitch="326"/>
        </w:sectPr>
      </w:pPr>
    </w:p>
    <w:p w:rsidR="003A07B0" w:rsidRPr="003A07B0" w:rsidRDefault="003A07B0" w:rsidP="003A07B0">
      <w:pPr>
        <w:spacing w:line="0" w:lineRule="atLeast"/>
        <w:ind w:left="6096"/>
        <w:jc w:val="both"/>
        <w:rPr>
          <w:szCs w:val="28"/>
        </w:rPr>
      </w:pPr>
      <w:bookmarkStart w:id="97" w:name="OLE_LINK203"/>
      <w:bookmarkStart w:id="98" w:name="OLE_LINK204"/>
      <w:bookmarkStart w:id="99" w:name="OLE_LINK205"/>
      <w:bookmarkStart w:id="100" w:name="OLE_LINK206"/>
      <w:r w:rsidRPr="003A07B0">
        <w:rPr>
          <w:szCs w:val="28"/>
        </w:rPr>
        <w:lastRenderedPageBreak/>
        <w:t xml:space="preserve">Приложение </w:t>
      </w:r>
      <w:r>
        <w:rPr>
          <w:szCs w:val="28"/>
        </w:rPr>
        <w:t>№ 2</w:t>
      </w:r>
    </w:p>
    <w:p w:rsidR="003A07B0" w:rsidRDefault="003A07B0" w:rsidP="003A07B0">
      <w:pPr>
        <w:spacing w:line="0" w:lineRule="atLeast"/>
        <w:ind w:left="6096"/>
        <w:jc w:val="both"/>
        <w:rPr>
          <w:szCs w:val="28"/>
        </w:rPr>
      </w:pPr>
      <w:r w:rsidRPr="003A07B0">
        <w:rPr>
          <w:szCs w:val="28"/>
        </w:rPr>
        <w:t xml:space="preserve">к распоряжению </w:t>
      </w:r>
    </w:p>
    <w:p w:rsidR="003A07B0" w:rsidRDefault="003A07B0" w:rsidP="003A07B0">
      <w:pPr>
        <w:spacing w:line="0" w:lineRule="atLeast"/>
        <w:ind w:left="6096"/>
        <w:jc w:val="both"/>
        <w:rPr>
          <w:szCs w:val="28"/>
        </w:rPr>
      </w:pPr>
      <w:r w:rsidRPr="003A07B0">
        <w:rPr>
          <w:szCs w:val="28"/>
        </w:rPr>
        <w:t>Комитета</w:t>
      </w:r>
      <w:r>
        <w:rPr>
          <w:szCs w:val="28"/>
        </w:rPr>
        <w:t xml:space="preserve"> </w:t>
      </w:r>
      <w:r w:rsidRPr="003A07B0">
        <w:rPr>
          <w:szCs w:val="28"/>
        </w:rPr>
        <w:t xml:space="preserve">по труду и </w:t>
      </w:r>
      <w:r>
        <w:rPr>
          <w:szCs w:val="28"/>
        </w:rPr>
        <w:t>з</w:t>
      </w:r>
      <w:r w:rsidRPr="003A07B0">
        <w:rPr>
          <w:szCs w:val="28"/>
        </w:rPr>
        <w:t>анятости</w:t>
      </w:r>
    </w:p>
    <w:p w:rsidR="003A07B0" w:rsidRDefault="003A07B0" w:rsidP="003A07B0">
      <w:pPr>
        <w:spacing w:line="0" w:lineRule="atLeast"/>
        <w:ind w:left="6096"/>
        <w:jc w:val="both"/>
        <w:rPr>
          <w:szCs w:val="28"/>
        </w:rPr>
      </w:pPr>
      <w:r w:rsidRPr="003A07B0">
        <w:rPr>
          <w:szCs w:val="28"/>
        </w:rPr>
        <w:t>населения</w:t>
      </w:r>
      <w:r>
        <w:rPr>
          <w:szCs w:val="28"/>
        </w:rPr>
        <w:t xml:space="preserve"> </w:t>
      </w:r>
      <w:r w:rsidRPr="003A07B0">
        <w:rPr>
          <w:szCs w:val="28"/>
        </w:rPr>
        <w:t>Санкт-Петербурга</w:t>
      </w:r>
    </w:p>
    <w:p w:rsidR="003A07B0" w:rsidRDefault="003A07B0" w:rsidP="003A07B0">
      <w:pPr>
        <w:spacing w:line="0" w:lineRule="atLeast"/>
        <w:ind w:left="6096"/>
        <w:jc w:val="both"/>
        <w:rPr>
          <w:szCs w:val="28"/>
        </w:rPr>
      </w:pPr>
      <w:r>
        <w:rPr>
          <w:szCs w:val="28"/>
        </w:rPr>
        <w:t>от ___________ № __________</w:t>
      </w:r>
    </w:p>
    <w:p w:rsidR="003A07B0" w:rsidRDefault="003A07B0" w:rsidP="003A07B0">
      <w:pPr>
        <w:spacing w:line="0" w:lineRule="atLeast"/>
        <w:jc w:val="center"/>
        <w:rPr>
          <w:szCs w:val="28"/>
        </w:rPr>
      </w:pPr>
    </w:p>
    <w:p w:rsidR="003A07B0" w:rsidRPr="003A07B0" w:rsidRDefault="003A07B0" w:rsidP="003A07B0">
      <w:pPr>
        <w:spacing w:line="0" w:lineRule="atLeast"/>
        <w:jc w:val="center"/>
        <w:rPr>
          <w:b/>
          <w:szCs w:val="28"/>
        </w:rPr>
      </w:pPr>
      <w:r w:rsidRPr="003A07B0">
        <w:rPr>
          <w:b/>
          <w:szCs w:val="28"/>
        </w:rPr>
        <w:t>ФОРМА</w:t>
      </w:r>
    </w:p>
    <w:p w:rsidR="003A07B0" w:rsidRPr="003A07B0" w:rsidRDefault="00C75317" w:rsidP="003A07B0">
      <w:pPr>
        <w:spacing w:line="0" w:lineRule="atLeast"/>
        <w:jc w:val="center"/>
        <w:rPr>
          <w:b/>
          <w:szCs w:val="28"/>
        </w:rPr>
      </w:pPr>
      <w:r w:rsidRPr="00C75317">
        <w:rPr>
          <w:b/>
          <w:szCs w:val="28"/>
        </w:rPr>
        <w:t>отказ</w:t>
      </w:r>
      <w:r>
        <w:rPr>
          <w:b/>
          <w:szCs w:val="28"/>
        </w:rPr>
        <w:t>а</w:t>
      </w:r>
      <w:r w:rsidRPr="00C75317">
        <w:rPr>
          <w:b/>
          <w:szCs w:val="28"/>
        </w:rPr>
        <w:t xml:space="preserve"> в предоставлении государственной услуги</w:t>
      </w:r>
      <w:r>
        <w:rPr>
          <w:b/>
          <w:szCs w:val="28"/>
        </w:rPr>
        <w:t xml:space="preserve"> </w:t>
      </w:r>
      <w:r>
        <w:rPr>
          <w:b/>
          <w:szCs w:val="28"/>
        </w:rPr>
        <w:br/>
      </w:r>
      <w:r w:rsidRPr="00C75317">
        <w:rPr>
          <w:b/>
          <w:szCs w:val="28"/>
        </w:rPr>
        <w:t xml:space="preserve">по осуществлению содействия в урегулировании </w:t>
      </w:r>
      <w:r>
        <w:rPr>
          <w:b/>
          <w:szCs w:val="28"/>
        </w:rPr>
        <w:br/>
      </w:r>
      <w:r w:rsidRPr="00C75317">
        <w:rPr>
          <w:b/>
          <w:szCs w:val="28"/>
        </w:rPr>
        <w:t>коллективных трудовых споров</w:t>
      </w:r>
    </w:p>
    <w:bookmarkEnd w:id="97"/>
    <w:bookmarkEnd w:id="98"/>
    <w:p w:rsidR="003A07B0" w:rsidRPr="001839E1" w:rsidRDefault="003A07B0" w:rsidP="003A07B0">
      <w:pPr>
        <w:spacing w:line="0" w:lineRule="atLeast"/>
        <w:jc w:val="center"/>
      </w:pPr>
    </w:p>
    <w:p w:rsidR="005500E1" w:rsidRPr="001839E1" w:rsidRDefault="005500E1" w:rsidP="005500E1">
      <w:pPr>
        <w:spacing w:line="0" w:lineRule="atLeast"/>
        <w:ind w:left="4536"/>
      </w:pPr>
      <w:bookmarkStart w:id="101" w:name="OLE_LINK199"/>
      <w:bookmarkStart w:id="102" w:name="OLE_LINK200"/>
      <w:bookmarkEnd w:id="99"/>
      <w:bookmarkEnd w:id="100"/>
      <w:r w:rsidRPr="001839E1">
        <w:t>________________________________________</w:t>
      </w:r>
    </w:p>
    <w:p w:rsidR="005500E1" w:rsidRPr="001839E1" w:rsidRDefault="001839E1" w:rsidP="005500E1">
      <w:pPr>
        <w:spacing w:line="0" w:lineRule="atLeast"/>
        <w:ind w:left="4536"/>
        <w:jc w:val="center"/>
        <w:rPr>
          <w:sz w:val="20"/>
        </w:rPr>
      </w:pPr>
      <w:r>
        <w:rPr>
          <w:sz w:val="20"/>
        </w:rPr>
        <w:t>(Наименование, ф</w:t>
      </w:r>
      <w:r w:rsidR="005500E1" w:rsidRPr="001839E1">
        <w:rPr>
          <w:sz w:val="20"/>
        </w:rPr>
        <w:t>амилия, имя, отчество (при наличии) заявителя)</w:t>
      </w:r>
    </w:p>
    <w:bookmarkEnd w:id="101"/>
    <w:bookmarkEnd w:id="102"/>
    <w:p w:rsidR="005500E1" w:rsidRPr="001839E1" w:rsidRDefault="005500E1" w:rsidP="005500E1">
      <w:pPr>
        <w:spacing w:line="0" w:lineRule="atLeast"/>
        <w:ind w:left="4536"/>
      </w:pPr>
      <w:r w:rsidRPr="001839E1">
        <w:t>________________________________________</w:t>
      </w:r>
    </w:p>
    <w:p w:rsidR="005500E1" w:rsidRPr="001839E1" w:rsidRDefault="005500E1" w:rsidP="005500E1">
      <w:pPr>
        <w:spacing w:line="0" w:lineRule="atLeast"/>
        <w:ind w:left="4536"/>
        <w:jc w:val="center"/>
        <w:rPr>
          <w:sz w:val="20"/>
        </w:rPr>
      </w:pPr>
      <w:r w:rsidRPr="001839E1">
        <w:rPr>
          <w:sz w:val="20"/>
        </w:rPr>
        <w:t>(</w:t>
      </w:r>
      <w:r w:rsidR="001839E1">
        <w:rPr>
          <w:sz w:val="20"/>
        </w:rPr>
        <w:t>Адрес заявителя</w:t>
      </w:r>
      <w:r w:rsidRPr="001839E1">
        <w:rPr>
          <w:sz w:val="20"/>
        </w:rPr>
        <w:t>)</w:t>
      </w:r>
    </w:p>
    <w:p w:rsidR="001839E1" w:rsidRDefault="001839E1" w:rsidP="00C75317">
      <w:pPr>
        <w:pStyle w:val="ConsPlusNormal"/>
        <w:jc w:val="center"/>
        <w:rPr>
          <w:b/>
          <w:sz w:val="24"/>
          <w:szCs w:val="24"/>
        </w:rPr>
      </w:pPr>
    </w:p>
    <w:p w:rsidR="001839E1" w:rsidRDefault="001839E1" w:rsidP="00C75317">
      <w:pPr>
        <w:pStyle w:val="ConsPlusNormal"/>
        <w:jc w:val="center"/>
        <w:rPr>
          <w:b/>
          <w:sz w:val="24"/>
          <w:szCs w:val="24"/>
        </w:rPr>
      </w:pPr>
    </w:p>
    <w:p w:rsidR="005500E1" w:rsidRPr="001839E1" w:rsidRDefault="005500E1" w:rsidP="00C75317">
      <w:pPr>
        <w:pStyle w:val="ConsPlusNormal"/>
        <w:jc w:val="center"/>
        <w:rPr>
          <w:sz w:val="24"/>
          <w:szCs w:val="24"/>
        </w:rPr>
      </w:pPr>
      <w:r w:rsidRPr="001839E1">
        <w:rPr>
          <w:b/>
          <w:sz w:val="24"/>
          <w:szCs w:val="24"/>
        </w:rPr>
        <w:t>РЕШЕНИЕ</w:t>
      </w:r>
    </w:p>
    <w:p w:rsidR="005500E1" w:rsidRPr="001839E1" w:rsidRDefault="005500E1" w:rsidP="00C75317">
      <w:pPr>
        <w:pStyle w:val="ConsPlusNormal"/>
        <w:jc w:val="center"/>
        <w:rPr>
          <w:b/>
          <w:sz w:val="24"/>
          <w:szCs w:val="24"/>
        </w:rPr>
      </w:pPr>
      <w:r w:rsidRPr="001839E1">
        <w:rPr>
          <w:b/>
          <w:sz w:val="24"/>
          <w:szCs w:val="24"/>
        </w:rPr>
        <w:t xml:space="preserve">об отказе в предоставлении государственной услуги </w:t>
      </w:r>
      <w:r w:rsidRPr="001839E1">
        <w:rPr>
          <w:b/>
          <w:sz w:val="24"/>
          <w:szCs w:val="24"/>
        </w:rPr>
        <w:br/>
        <w:t xml:space="preserve">по осуществлению содействия в урегулировании </w:t>
      </w:r>
    </w:p>
    <w:p w:rsidR="005500E1" w:rsidRPr="001839E1" w:rsidRDefault="005500E1" w:rsidP="00C75317">
      <w:pPr>
        <w:pStyle w:val="ConsPlusNormal"/>
        <w:jc w:val="center"/>
        <w:rPr>
          <w:b/>
          <w:sz w:val="24"/>
          <w:szCs w:val="24"/>
        </w:rPr>
      </w:pPr>
      <w:r w:rsidRPr="001839E1">
        <w:rPr>
          <w:b/>
          <w:sz w:val="24"/>
          <w:szCs w:val="24"/>
        </w:rPr>
        <w:t>коллективных трудовых споров</w:t>
      </w:r>
    </w:p>
    <w:p w:rsidR="005500E1" w:rsidRDefault="005500E1" w:rsidP="005500E1">
      <w:pPr>
        <w:pStyle w:val="ConsPlusNormal"/>
        <w:rPr>
          <w:sz w:val="24"/>
          <w:szCs w:val="24"/>
        </w:rPr>
      </w:pPr>
    </w:p>
    <w:p w:rsidR="001839E1" w:rsidRPr="001839E1" w:rsidRDefault="001839E1" w:rsidP="005500E1">
      <w:pPr>
        <w:pStyle w:val="ConsPlusNormal"/>
        <w:rPr>
          <w:sz w:val="24"/>
          <w:szCs w:val="24"/>
        </w:rPr>
      </w:pPr>
    </w:p>
    <w:p w:rsidR="005500E1" w:rsidRPr="001839E1" w:rsidRDefault="005500E1" w:rsidP="005500E1">
      <w:pPr>
        <w:pStyle w:val="ConsPlusNormal"/>
        <w:rPr>
          <w:sz w:val="24"/>
          <w:szCs w:val="24"/>
        </w:rPr>
      </w:pPr>
      <w:r w:rsidRPr="001839E1">
        <w:rPr>
          <w:sz w:val="24"/>
          <w:szCs w:val="24"/>
        </w:rPr>
        <w:t xml:space="preserve">«___» _________ 20__ г. </w:t>
      </w:r>
      <w:r w:rsidRPr="001839E1">
        <w:rPr>
          <w:sz w:val="24"/>
          <w:szCs w:val="24"/>
        </w:rPr>
        <w:tab/>
      </w:r>
      <w:r w:rsidRPr="001839E1">
        <w:rPr>
          <w:sz w:val="24"/>
          <w:szCs w:val="24"/>
        </w:rPr>
        <w:tab/>
      </w:r>
      <w:r w:rsidRPr="001839E1">
        <w:rPr>
          <w:sz w:val="24"/>
          <w:szCs w:val="24"/>
        </w:rPr>
        <w:tab/>
      </w:r>
      <w:r w:rsidRPr="001839E1">
        <w:rPr>
          <w:sz w:val="24"/>
          <w:szCs w:val="24"/>
        </w:rPr>
        <w:tab/>
      </w:r>
      <w:r w:rsidRPr="001839E1">
        <w:rPr>
          <w:sz w:val="24"/>
          <w:szCs w:val="24"/>
        </w:rPr>
        <w:tab/>
      </w:r>
      <w:r w:rsidRPr="001839E1">
        <w:rPr>
          <w:sz w:val="24"/>
          <w:szCs w:val="24"/>
        </w:rPr>
        <w:tab/>
      </w:r>
      <w:r w:rsidRPr="001839E1">
        <w:rPr>
          <w:sz w:val="24"/>
          <w:szCs w:val="24"/>
        </w:rPr>
        <w:tab/>
      </w:r>
      <w:r w:rsidRPr="001839E1">
        <w:rPr>
          <w:sz w:val="24"/>
          <w:szCs w:val="24"/>
        </w:rPr>
        <w:tab/>
        <w:t xml:space="preserve">     № ________</w:t>
      </w:r>
    </w:p>
    <w:p w:rsidR="005500E1" w:rsidRPr="005500E1" w:rsidRDefault="005500E1" w:rsidP="005500E1">
      <w:pPr>
        <w:pStyle w:val="ConsPlusNormal"/>
        <w:rPr>
          <w:sz w:val="24"/>
        </w:rPr>
      </w:pPr>
    </w:p>
    <w:p w:rsidR="001839E1" w:rsidRDefault="005500E1" w:rsidP="001839E1">
      <w:pPr>
        <w:pStyle w:val="ConsPlusNormal"/>
        <w:ind w:firstLine="567"/>
        <w:jc w:val="both"/>
        <w:rPr>
          <w:sz w:val="24"/>
        </w:rPr>
      </w:pPr>
      <w:r w:rsidRPr="005500E1">
        <w:rPr>
          <w:sz w:val="24"/>
        </w:rPr>
        <w:t xml:space="preserve">Руководствуясь нормами действующего законодательства Российской Федерации </w:t>
      </w:r>
      <w:r w:rsidR="001839E1">
        <w:rPr>
          <w:sz w:val="24"/>
        </w:rPr>
        <w:br/>
      </w:r>
      <w:r w:rsidRPr="005500E1">
        <w:rPr>
          <w:sz w:val="24"/>
        </w:rPr>
        <w:t>и положениями Административного регламента Комитета по труду и занятости населения Санкт-Петербурга по предоставлению государственной услуги по осуществлению содействия в урегулировании коллективных трудовых споров, в предоставлении государственной усл</w:t>
      </w:r>
      <w:r w:rsidR="001839E1">
        <w:rPr>
          <w:sz w:val="24"/>
        </w:rPr>
        <w:t>уги по Вашему заявлению от «___»</w:t>
      </w:r>
      <w:r w:rsidRPr="005500E1">
        <w:rPr>
          <w:sz w:val="24"/>
        </w:rPr>
        <w:t xml:space="preserve"> _________ 20__ года отказано</w:t>
      </w:r>
      <w:r w:rsidR="001839E1">
        <w:rPr>
          <w:sz w:val="24"/>
        </w:rPr>
        <w:t xml:space="preserve">, поскольку </w:t>
      </w:r>
      <w:r w:rsidRPr="005500E1">
        <w:rPr>
          <w:sz w:val="24"/>
        </w:rPr>
        <w:t xml:space="preserve">содействие в урегулировании коллективного трудового спора относится </w:t>
      </w:r>
      <w:r w:rsidR="001839E1">
        <w:rPr>
          <w:sz w:val="24"/>
        </w:rPr>
        <w:br/>
      </w:r>
      <w:r w:rsidRPr="005500E1">
        <w:rPr>
          <w:sz w:val="24"/>
        </w:rPr>
        <w:t>к компетенции Федеральной службы по труду и занятости</w:t>
      </w:r>
      <w:r w:rsidR="001839E1">
        <w:rPr>
          <w:sz w:val="24"/>
        </w:rPr>
        <w:t xml:space="preserve"> ввиду того, </w:t>
      </w:r>
      <w:r w:rsidR="001839E1">
        <w:rPr>
          <w:sz w:val="24"/>
        </w:rPr>
        <w:br/>
        <w:t xml:space="preserve">что </w:t>
      </w:r>
      <w:r w:rsidR="001839E1" w:rsidRPr="001839E1">
        <w:rPr>
          <w:b/>
          <w:sz w:val="24"/>
        </w:rPr>
        <w:t>(</w:t>
      </w:r>
      <w:r w:rsidR="001839E1">
        <w:rPr>
          <w:b/>
          <w:sz w:val="24"/>
        </w:rPr>
        <w:t>указать нужное</w:t>
      </w:r>
      <w:r w:rsidR="001839E1" w:rsidRPr="001839E1">
        <w:rPr>
          <w:b/>
          <w:sz w:val="24"/>
        </w:rPr>
        <w:t>)</w:t>
      </w:r>
      <w:r w:rsidR="001839E1" w:rsidRPr="001839E1">
        <w:rPr>
          <w:sz w:val="24"/>
        </w:rPr>
        <w:t>:</w:t>
      </w:r>
    </w:p>
    <w:p w:rsidR="001839E1" w:rsidRPr="001839E1" w:rsidRDefault="001839E1" w:rsidP="001839E1">
      <w:pPr>
        <w:pStyle w:val="ConsPlusNormal"/>
        <w:ind w:firstLine="567"/>
        <w:jc w:val="both"/>
        <w:rPr>
          <w:sz w:val="24"/>
        </w:rPr>
      </w:pPr>
      <w:r w:rsidRPr="001839E1">
        <w:rPr>
          <w:sz w:val="24"/>
        </w:rPr>
        <w:t xml:space="preserve">предмет разногласий сторон коллективного трудового спора относится </w:t>
      </w:r>
      <w:r>
        <w:rPr>
          <w:sz w:val="24"/>
        </w:rPr>
        <w:br/>
      </w:r>
      <w:r w:rsidRPr="001839E1">
        <w:rPr>
          <w:sz w:val="24"/>
        </w:rPr>
        <w:t>к заключению, изменению и выполнению соглашений, заключаемых на федеральном уровне социального партнерства;</w:t>
      </w:r>
    </w:p>
    <w:p w:rsidR="001839E1" w:rsidRPr="001839E1" w:rsidRDefault="001839E1" w:rsidP="001839E1">
      <w:pPr>
        <w:pStyle w:val="ConsPlusNormal"/>
        <w:ind w:firstLine="567"/>
        <w:jc w:val="both"/>
        <w:rPr>
          <w:sz w:val="24"/>
        </w:rPr>
      </w:pPr>
      <w:r w:rsidRPr="001839E1">
        <w:rPr>
          <w:sz w:val="24"/>
        </w:rPr>
        <w:t>коллективный трудовой спор возник в федеральном государственном органе, федеральном государственном учреждении, федеральном государственном унитарном предприятии;</w:t>
      </w:r>
    </w:p>
    <w:p w:rsidR="005500E1" w:rsidRPr="005500E1" w:rsidRDefault="001839E1" w:rsidP="001839E1">
      <w:pPr>
        <w:pStyle w:val="ConsPlusNormal"/>
        <w:ind w:firstLine="567"/>
        <w:jc w:val="both"/>
        <w:rPr>
          <w:sz w:val="32"/>
        </w:rPr>
      </w:pPr>
      <w:r w:rsidRPr="001839E1">
        <w:rPr>
          <w:sz w:val="24"/>
        </w:rPr>
        <w:t>коллективный трудовой спор возник в случае, когда в соответствии с частями первой и второй статьи 413 Трудового кодекса Российской Федерации в целях разрешения коллективного трудового спора забастовка не может быть проведена</w:t>
      </w:r>
      <w:r w:rsidR="005500E1" w:rsidRPr="005500E1">
        <w:rPr>
          <w:sz w:val="24"/>
        </w:rPr>
        <w:t>.</w:t>
      </w:r>
    </w:p>
    <w:p w:rsidR="001839E1" w:rsidRDefault="001839E1" w:rsidP="001839E1">
      <w:pPr>
        <w:spacing w:line="0" w:lineRule="atLeast"/>
      </w:pPr>
    </w:p>
    <w:p w:rsidR="001839E1" w:rsidRDefault="001839E1" w:rsidP="001839E1">
      <w:pPr>
        <w:spacing w:line="0" w:lineRule="atLeast"/>
      </w:pPr>
    </w:p>
    <w:p w:rsidR="001839E1" w:rsidRDefault="001839E1" w:rsidP="001839E1">
      <w:pPr>
        <w:spacing w:line="0" w:lineRule="atLeast"/>
      </w:pPr>
    </w:p>
    <w:p w:rsidR="001839E1" w:rsidRDefault="001839E1" w:rsidP="001839E1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 ____________ 20__ года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1839E1" w:rsidRPr="001839E1" w:rsidRDefault="001839E1" w:rsidP="001839E1">
      <w:pPr>
        <w:pStyle w:val="ConsPlusNormal"/>
        <w:ind w:left="5664"/>
        <w:jc w:val="center"/>
        <w:rPr>
          <w:sz w:val="20"/>
          <w:szCs w:val="24"/>
        </w:rPr>
      </w:pPr>
      <w:r w:rsidRPr="001839E1">
        <w:rPr>
          <w:sz w:val="20"/>
          <w:szCs w:val="24"/>
        </w:rPr>
        <w:t>(Подпись, расшифровка должностного лица Комитета по труду и занятости населения Санкт-Петербурга)</w:t>
      </w:r>
    </w:p>
    <w:p w:rsidR="001839E1" w:rsidRDefault="001839E1" w:rsidP="001839E1">
      <w:pPr>
        <w:pStyle w:val="ConsPlusNormal"/>
        <w:sectPr w:rsidR="001839E1" w:rsidSect="003A07B0">
          <w:footnotePr>
            <w:numStart w:val="2"/>
          </w:footnotePr>
          <w:pgSz w:w="11906" w:h="16838"/>
          <w:pgMar w:top="567" w:right="850" w:bottom="851" w:left="1701" w:header="0" w:footer="720" w:gutter="0"/>
          <w:pgNumType w:start="1"/>
          <w:cols w:space="720"/>
          <w:titlePg/>
          <w:docGrid w:linePitch="326"/>
        </w:sectPr>
      </w:pPr>
    </w:p>
    <w:p w:rsidR="001839E1" w:rsidRPr="003A07B0" w:rsidRDefault="001839E1" w:rsidP="001839E1">
      <w:pPr>
        <w:spacing w:line="0" w:lineRule="atLeast"/>
        <w:ind w:left="6096"/>
        <w:jc w:val="both"/>
        <w:rPr>
          <w:szCs w:val="28"/>
        </w:rPr>
      </w:pPr>
      <w:r w:rsidRPr="003A07B0">
        <w:rPr>
          <w:szCs w:val="28"/>
        </w:rPr>
        <w:lastRenderedPageBreak/>
        <w:t xml:space="preserve">Приложение </w:t>
      </w:r>
      <w:r>
        <w:rPr>
          <w:szCs w:val="28"/>
        </w:rPr>
        <w:t>№ 3</w:t>
      </w:r>
    </w:p>
    <w:p w:rsidR="001839E1" w:rsidRDefault="001839E1" w:rsidP="001839E1">
      <w:pPr>
        <w:spacing w:line="0" w:lineRule="atLeast"/>
        <w:ind w:left="6096"/>
        <w:jc w:val="both"/>
        <w:rPr>
          <w:szCs w:val="28"/>
        </w:rPr>
      </w:pPr>
      <w:r w:rsidRPr="003A07B0">
        <w:rPr>
          <w:szCs w:val="28"/>
        </w:rPr>
        <w:t xml:space="preserve">к распоряжению </w:t>
      </w:r>
    </w:p>
    <w:p w:rsidR="001839E1" w:rsidRDefault="001839E1" w:rsidP="001839E1">
      <w:pPr>
        <w:spacing w:line="0" w:lineRule="atLeast"/>
        <w:ind w:left="6096"/>
        <w:jc w:val="both"/>
        <w:rPr>
          <w:szCs w:val="28"/>
        </w:rPr>
      </w:pPr>
      <w:r w:rsidRPr="003A07B0">
        <w:rPr>
          <w:szCs w:val="28"/>
        </w:rPr>
        <w:t>Комитета</w:t>
      </w:r>
      <w:r>
        <w:rPr>
          <w:szCs w:val="28"/>
        </w:rPr>
        <w:t xml:space="preserve"> </w:t>
      </w:r>
      <w:r w:rsidRPr="003A07B0">
        <w:rPr>
          <w:szCs w:val="28"/>
        </w:rPr>
        <w:t xml:space="preserve">по труду и </w:t>
      </w:r>
      <w:r>
        <w:rPr>
          <w:szCs w:val="28"/>
        </w:rPr>
        <w:t>з</w:t>
      </w:r>
      <w:r w:rsidRPr="003A07B0">
        <w:rPr>
          <w:szCs w:val="28"/>
        </w:rPr>
        <w:t>анятости</w:t>
      </w:r>
    </w:p>
    <w:p w:rsidR="001839E1" w:rsidRDefault="001839E1" w:rsidP="001839E1">
      <w:pPr>
        <w:spacing w:line="0" w:lineRule="atLeast"/>
        <w:ind w:left="6096"/>
        <w:jc w:val="both"/>
        <w:rPr>
          <w:szCs w:val="28"/>
        </w:rPr>
      </w:pPr>
      <w:r w:rsidRPr="003A07B0">
        <w:rPr>
          <w:szCs w:val="28"/>
        </w:rPr>
        <w:t>населения</w:t>
      </w:r>
      <w:r>
        <w:rPr>
          <w:szCs w:val="28"/>
        </w:rPr>
        <w:t xml:space="preserve"> </w:t>
      </w:r>
      <w:r w:rsidRPr="003A07B0">
        <w:rPr>
          <w:szCs w:val="28"/>
        </w:rPr>
        <w:t>Санкт-Петербурга</w:t>
      </w:r>
    </w:p>
    <w:p w:rsidR="001839E1" w:rsidRDefault="001839E1" w:rsidP="001839E1">
      <w:pPr>
        <w:spacing w:line="0" w:lineRule="atLeast"/>
        <w:ind w:left="6096"/>
        <w:jc w:val="both"/>
        <w:rPr>
          <w:szCs w:val="28"/>
        </w:rPr>
      </w:pPr>
      <w:r>
        <w:rPr>
          <w:szCs w:val="28"/>
        </w:rPr>
        <w:t>от ___________ № __________</w:t>
      </w:r>
    </w:p>
    <w:p w:rsidR="001839E1" w:rsidRDefault="001839E1" w:rsidP="001839E1">
      <w:pPr>
        <w:spacing w:line="0" w:lineRule="atLeast"/>
        <w:jc w:val="center"/>
        <w:rPr>
          <w:szCs w:val="28"/>
        </w:rPr>
      </w:pPr>
    </w:p>
    <w:p w:rsidR="001839E1" w:rsidRPr="003A07B0" w:rsidRDefault="001839E1" w:rsidP="001839E1">
      <w:pPr>
        <w:spacing w:line="0" w:lineRule="atLeast"/>
        <w:jc w:val="center"/>
        <w:rPr>
          <w:b/>
          <w:szCs w:val="28"/>
        </w:rPr>
      </w:pPr>
      <w:r w:rsidRPr="003A07B0">
        <w:rPr>
          <w:b/>
          <w:szCs w:val="28"/>
        </w:rPr>
        <w:t>ФОРМА</w:t>
      </w:r>
    </w:p>
    <w:p w:rsidR="001839E1" w:rsidRPr="003A07B0" w:rsidRDefault="00117C6E" w:rsidP="001839E1">
      <w:pPr>
        <w:spacing w:line="0" w:lineRule="atLeast"/>
        <w:jc w:val="center"/>
        <w:rPr>
          <w:b/>
          <w:szCs w:val="28"/>
        </w:rPr>
      </w:pPr>
      <w:r>
        <w:rPr>
          <w:b/>
          <w:szCs w:val="28"/>
        </w:rPr>
        <w:t>заявления о предоставлении государственной услуги</w:t>
      </w:r>
      <w:r>
        <w:rPr>
          <w:b/>
          <w:szCs w:val="28"/>
        </w:rPr>
        <w:br/>
      </w:r>
      <w:r w:rsidR="001839E1" w:rsidRPr="00C75317">
        <w:rPr>
          <w:b/>
          <w:szCs w:val="28"/>
        </w:rPr>
        <w:t xml:space="preserve">по </w:t>
      </w:r>
      <w:bookmarkStart w:id="103" w:name="OLE_LINK214"/>
      <w:bookmarkStart w:id="104" w:name="OLE_LINK215"/>
      <w:r w:rsidR="001839E1" w:rsidRPr="00C75317">
        <w:rPr>
          <w:b/>
          <w:szCs w:val="28"/>
        </w:rPr>
        <w:t xml:space="preserve">осуществлению содействия в урегулировании </w:t>
      </w:r>
      <w:bookmarkEnd w:id="103"/>
      <w:bookmarkEnd w:id="104"/>
      <w:r w:rsidR="001839E1">
        <w:rPr>
          <w:b/>
          <w:szCs w:val="28"/>
        </w:rPr>
        <w:br/>
      </w:r>
      <w:r w:rsidR="001839E1" w:rsidRPr="00C75317">
        <w:rPr>
          <w:b/>
          <w:szCs w:val="28"/>
        </w:rPr>
        <w:t>коллективных трудовых споров</w:t>
      </w:r>
    </w:p>
    <w:p w:rsidR="001839E1" w:rsidRDefault="001839E1" w:rsidP="001839E1">
      <w:pPr>
        <w:spacing w:line="0" w:lineRule="atLeast"/>
        <w:jc w:val="center"/>
      </w:pPr>
    </w:p>
    <w:p w:rsidR="00117C6E" w:rsidRDefault="00117C6E" w:rsidP="00117C6E">
      <w:pPr>
        <w:spacing w:line="0" w:lineRule="atLeast"/>
        <w:ind w:left="5670"/>
        <w:rPr>
          <w:szCs w:val="28"/>
        </w:rPr>
      </w:pPr>
      <w:r>
        <w:rPr>
          <w:szCs w:val="28"/>
        </w:rPr>
        <w:t xml:space="preserve">В Комитет по труду и занятости </w:t>
      </w:r>
    </w:p>
    <w:p w:rsidR="00117C6E" w:rsidRDefault="00117C6E" w:rsidP="00117C6E">
      <w:pPr>
        <w:spacing w:line="0" w:lineRule="atLeast"/>
        <w:ind w:left="5670"/>
        <w:rPr>
          <w:szCs w:val="28"/>
        </w:rPr>
      </w:pPr>
      <w:r>
        <w:rPr>
          <w:szCs w:val="28"/>
        </w:rPr>
        <w:t xml:space="preserve">населения Санкт-Петербурга </w:t>
      </w:r>
    </w:p>
    <w:p w:rsidR="00117C6E" w:rsidRDefault="00117C6E" w:rsidP="00117C6E">
      <w:pPr>
        <w:spacing w:line="0" w:lineRule="atLeast"/>
        <w:ind w:left="5670"/>
        <w:rPr>
          <w:szCs w:val="28"/>
        </w:rPr>
      </w:pPr>
    </w:p>
    <w:p w:rsidR="00117C6E" w:rsidRDefault="00117C6E" w:rsidP="00117C6E">
      <w:pPr>
        <w:spacing w:line="0" w:lineRule="atLeast"/>
        <w:ind w:left="5670"/>
      </w:pPr>
      <w:r w:rsidRPr="003A07B0">
        <w:t>Представитель</w:t>
      </w:r>
      <w:r>
        <w:t xml:space="preserve"> _________________</w:t>
      </w:r>
    </w:p>
    <w:p w:rsidR="00117C6E" w:rsidRDefault="00117C6E" w:rsidP="00117C6E">
      <w:pPr>
        <w:spacing w:line="0" w:lineRule="atLeast"/>
        <w:ind w:left="5670"/>
      </w:pPr>
      <w:r>
        <w:t>______________________________</w:t>
      </w:r>
    </w:p>
    <w:p w:rsidR="00117C6E" w:rsidRDefault="00117C6E" w:rsidP="00117C6E">
      <w:pPr>
        <w:spacing w:line="0" w:lineRule="atLeast"/>
        <w:ind w:left="5670"/>
        <w:jc w:val="center"/>
        <w:rPr>
          <w:szCs w:val="28"/>
        </w:rPr>
      </w:pPr>
      <w:r>
        <w:rPr>
          <w:sz w:val="20"/>
        </w:rPr>
        <w:t>(Фамилия, имя, отчество (при наличии)</w:t>
      </w:r>
      <w:r w:rsidRPr="005500E1">
        <w:rPr>
          <w:sz w:val="20"/>
        </w:rPr>
        <w:t xml:space="preserve"> </w:t>
      </w:r>
      <w:bookmarkStart w:id="105" w:name="OLE_LINK212"/>
      <w:bookmarkStart w:id="106" w:name="OLE_LINK213"/>
      <w:r w:rsidRPr="005500E1">
        <w:rPr>
          <w:sz w:val="20"/>
        </w:rPr>
        <w:t>представителя организации</w:t>
      </w:r>
      <w:r>
        <w:rPr>
          <w:sz w:val="20"/>
        </w:rPr>
        <w:t xml:space="preserve"> </w:t>
      </w:r>
      <w:r>
        <w:rPr>
          <w:sz w:val="20"/>
        </w:rPr>
        <w:br/>
      </w:r>
      <w:r w:rsidRPr="005500E1">
        <w:rPr>
          <w:sz w:val="20"/>
        </w:rPr>
        <w:t>или индивидуального предпринимателя</w:t>
      </w:r>
      <w:bookmarkEnd w:id="105"/>
      <w:bookmarkEnd w:id="106"/>
      <w:r w:rsidRPr="005500E1">
        <w:rPr>
          <w:sz w:val="20"/>
        </w:rPr>
        <w:t>)</w:t>
      </w:r>
    </w:p>
    <w:p w:rsidR="00117C6E" w:rsidRDefault="00117C6E" w:rsidP="00117C6E">
      <w:pPr>
        <w:spacing w:line="0" w:lineRule="atLeast"/>
        <w:ind w:left="5670"/>
      </w:pPr>
      <w:r>
        <w:rPr>
          <w:szCs w:val="28"/>
        </w:rPr>
        <w:t xml:space="preserve">Документ, </w:t>
      </w:r>
      <w:r w:rsidRPr="003A07B0">
        <w:t>подтверждающий полномочия</w:t>
      </w:r>
      <w:r>
        <w:t xml:space="preserve"> </w:t>
      </w:r>
      <w:r w:rsidRPr="003A07B0">
        <w:t>представителя</w:t>
      </w:r>
      <w:r>
        <w:t>:</w:t>
      </w:r>
    </w:p>
    <w:p w:rsidR="00117C6E" w:rsidRDefault="00117C6E" w:rsidP="00117C6E">
      <w:pPr>
        <w:spacing w:line="0" w:lineRule="atLeast"/>
        <w:ind w:left="5670"/>
      </w:pPr>
      <w:r>
        <w:t>______________________________</w:t>
      </w:r>
    </w:p>
    <w:p w:rsidR="00117C6E" w:rsidRPr="005500E1" w:rsidRDefault="00117C6E" w:rsidP="00117C6E">
      <w:pPr>
        <w:spacing w:line="0" w:lineRule="atLeast"/>
        <w:ind w:left="5670"/>
        <w:jc w:val="center"/>
        <w:rPr>
          <w:sz w:val="20"/>
        </w:rPr>
      </w:pPr>
      <w:r w:rsidRPr="005500E1">
        <w:rPr>
          <w:sz w:val="20"/>
        </w:rPr>
        <w:t>(Наименование документа)</w:t>
      </w:r>
    </w:p>
    <w:p w:rsidR="00117C6E" w:rsidRDefault="00117C6E" w:rsidP="00117C6E">
      <w:pPr>
        <w:spacing w:line="0" w:lineRule="atLeast"/>
        <w:ind w:left="5670"/>
      </w:pPr>
      <w:r>
        <w:t>Серия ________ Номер _________</w:t>
      </w:r>
    </w:p>
    <w:p w:rsidR="00117C6E" w:rsidRDefault="00117C6E" w:rsidP="00117C6E">
      <w:pPr>
        <w:spacing w:line="0" w:lineRule="atLeast"/>
        <w:ind w:left="5670"/>
      </w:pPr>
      <w:r>
        <w:t>Кем выдан ____________________</w:t>
      </w:r>
    </w:p>
    <w:p w:rsidR="00117C6E" w:rsidRDefault="00117C6E" w:rsidP="00117C6E">
      <w:pPr>
        <w:spacing w:line="0" w:lineRule="atLeast"/>
        <w:ind w:left="5670"/>
      </w:pPr>
      <w:r>
        <w:t>Дата выдачи __________________</w:t>
      </w:r>
    </w:p>
    <w:p w:rsidR="00117C6E" w:rsidRDefault="00117C6E" w:rsidP="00117C6E">
      <w:pPr>
        <w:spacing w:line="0" w:lineRule="atLeast"/>
        <w:ind w:left="5670"/>
      </w:pPr>
      <w:r>
        <w:t>Почтовый адрес _______________</w:t>
      </w:r>
    </w:p>
    <w:p w:rsidR="00117C6E" w:rsidRDefault="00117C6E" w:rsidP="00117C6E">
      <w:pPr>
        <w:spacing w:line="0" w:lineRule="atLeast"/>
        <w:ind w:left="5670"/>
      </w:pPr>
      <w:r>
        <w:t>Адрес электронной почты _______</w:t>
      </w:r>
    </w:p>
    <w:p w:rsidR="00117C6E" w:rsidRDefault="00117C6E" w:rsidP="00117C6E">
      <w:pPr>
        <w:spacing w:line="0" w:lineRule="atLeast"/>
        <w:ind w:left="5670"/>
      </w:pPr>
      <w:r>
        <w:t>______________________________</w:t>
      </w:r>
    </w:p>
    <w:p w:rsidR="00117C6E" w:rsidRDefault="00117C6E" w:rsidP="00117C6E">
      <w:pPr>
        <w:spacing w:line="0" w:lineRule="atLeast"/>
        <w:ind w:left="5670"/>
        <w:rPr>
          <w:szCs w:val="28"/>
        </w:rPr>
      </w:pPr>
      <w:r>
        <w:rPr>
          <w:szCs w:val="28"/>
        </w:rPr>
        <w:t>Номер телефона ________________</w:t>
      </w:r>
    </w:p>
    <w:p w:rsidR="00117C6E" w:rsidRDefault="00117C6E" w:rsidP="00117C6E">
      <w:pPr>
        <w:spacing w:line="0" w:lineRule="atLeast"/>
        <w:ind w:left="5670"/>
        <w:rPr>
          <w:szCs w:val="28"/>
        </w:rPr>
      </w:pPr>
    </w:p>
    <w:p w:rsidR="00117C6E" w:rsidRPr="001839E1" w:rsidRDefault="00117C6E" w:rsidP="001839E1">
      <w:pPr>
        <w:spacing w:line="0" w:lineRule="atLeast"/>
        <w:jc w:val="center"/>
      </w:pPr>
    </w:p>
    <w:p w:rsidR="00117C6E" w:rsidRDefault="00117C6E" w:rsidP="00117C6E">
      <w:pPr>
        <w:pStyle w:val="ConsPlusNormal"/>
        <w:jc w:val="center"/>
      </w:pPr>
      <w:r>
        <w:rPr>
          <w:b/>
          <w:sz w:val="22"/>
        </w:rPr>
        <w:t>ЗАЯВЛЕНИЕ</w:t>
      </w:r>
    </w:p>
    <w:p w:rsidR="00117C6E" w:rsidRPr="00117C6E" w:rsidRDefault="00117C6E" w:rsidP="005020FB">
      <w:pPr>
        <w:pStyle w:val="ConsPlusNormal"/>
        <w:rPr>
          <w:sz w:val="24"/>
          <w:szCs w:val="24"/>
        </w:rPr>
      </w:pPr>
    </w:p>
    <w:p w:rsidR="00117C6E" w:rsidRDefault="00117C6E" w:rsidP="00117C6E">
      <w:pPr>
        <w:pStyle w:val="ConsPlusNormal"/>
        <w:ind w:firstLine="567"/>
        <w:rPr>
          <w:sz w:val="20"/>
          <w:szCs w:val="20"/>
        </w:rPr>
      </w:pPr>
      <w:r>
        <w:rPr>
          <w:sz w:val="24"/>
          <w:szCs w:val="24"/>
        </w:rPr>
        <w:t>_______________________________</w:t>
      </w:r>
      <w:r w:rsidRPr="00117C6E">
        <w:t xml:space="preserve"> </w:t>
      </w:r>
      <w:r>
        <w:rPr>
          <w:sz w:val="24"/>
          <w:szCs w:val="24"/>
        </w:rPr>
        <w:t>п</w:t>
      </w:r>
      <w:r w:rsidRPr="00117C6E">
        <w:rPr>
          <w:sz w:val="24"/>
          <w:szCs w:val="24"/>
        </w:rPr>
        <w:t>рошу</w:t>
      </w:r>
      <w:r>
        <w:rPr>
          <w:sz w:val="24"/>
          <w:szCs w:val="24"/>
        </w:rPr>
        <w:t xml:space="preserve"> Комитет по труду и занятости населения</w:t>
      </w:r>
      <w:r>
        <w:rPr>
          <w:sz w:val="24"/>
          <w:szCs w:val="24"/>
        </w:rPr>
        <w:br/>
      </w:r>
      <w:r>
        <w:rPr>
          <w:sz w:val="20"/>
          <w:szCs w:val="20"/>
        </w:rPr>
        <w:t xml:space="preserve">      </w:t>
      </w:r>
      <w:r w:rsidRPr="00117C6E">
        <w:rPr>
          <w:sz w:val="20"/>
          <w:szCs w:val="20"/>
        </w:rPr>
        <w:t xml:space="preserve">(Фамилия, имя, отчество (при наличии), заявителя, </w:t>
      </w:r>
    </w:p>
    <w:p w:rsidR="00117C6E" w:rsidRDefault="00117C6E" w:rsidP="00117C6E">
      <w:pPr>
        <w:pStyle w:val="ConsPlusNormal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117C6E">
        <w:rPr>
          <w:sz w:val="20"/>
          <w:szCs w:val="20"/>
        </w:rPr>
        <w:t>представителя заявителя, наименование организации</w:t>
      </w:r>
    </w:p>
    <w:p w:rsidR="00117C6E" w:rsidRDefault="00117C6E" w:rsidP="00117C6E">
      <w:pPr>
        <w:pStyle w:val="ConsPlusNormal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117C6E">
        <w:rPr>
          <w:sz w:val="20"/>
          <w:szCs w:val="20"/>
        </w:rPr>
        <w:t xml:space="preserve"> или индивидуального предпринимателя</w:t>
      </w:r>
      <w:r>
        <w:rPr>
          <w:sz w:val="20"/>
          <w:szCs w:val="20"/>
        </w:rPr>
        <w:t>,</w:t>
      </w:r>
    </w:p>
    <w:p w:rsidR="00117C6E" w:rsidRPr="00117C6E" w:rsidRDefault="00117C6E" w:rsidP="00117C6E">
      <w:pPr>
        <w:pStyle w:val="ConsPlusNormal"/>
        <w:rPr>
          <w:sz w:val="20"/>
          <w:szCs w:val="20"/>
        </w:rPr>
      </w:pPr>
      <w:r>
        <w:rPr>
          <w:sz w:val="20"/>
          <w:szCs w:val="20"/>
        </w:rPr>
        <w:t xml:space="preserve">                 должность представителя заявителя)</w:t>
      </w:r>
    </w:p>
    <w:p w:rsidR="00117C6E" w:rsidRDefault="00117C6E" w:rsidP="00117C6E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 xml:space="preserve">Санкт-Петербурга </w:t>
      </w:r>
      <w:r w:rsidRPr="00117C6E">
        <w:rPr>
          <w:sz w:val="24"/>
          <w:szCs w:val="24"/>
        </w:rPr>
        <w:t>предоставить стороне</w:t>
      </w:r>
      <w:r>
        <w:rPr>
          <w:sz w:val="24"/>
          <w:szCs w:val="24"/>
        </w:rPr>
        <w:t xml:space="preserve"> _____________________ </w:t>
      </w:r>
      <w:r w:rsidRPr="00117C6E">
        <w:rPr>
          <w:sz w:val="24"/>
          <w:szCs w:val="24"/>
        </w:rPr>
        <w:t>государственную услугу</w:t>
      </w:r>
    </w:p>
    <w:p w:rsidR="00117C6E" w:rsidRDefault="00117C6E" w:rsidP="00117C6E">
      <w:pPr>
        <w:pStyle w:val="ConsPlusNormal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                                  </w:t>
      </w:r>
      <w:r w:rsidRPr="00117C6E">
        <w:rPr>
          <w:sz w:val="20"/>
          <w:szCs w:val="24"/>
        </w:rPr>
        <w:t>(</w:t>
      </w:r>
      <w:r>
        <w:rPr>
          <w:sz w:val="20"/>
          <w:szCs w:val="24"/>
        </w:rPr>
        <w:t>Н</w:t>
      </w:r>
      <w:r w:rsidRPr="00117C6E">
        <w:rPr>
          <w:sz w:val="20"/>
          <w:szCs w:val="24"/>
        </w:rPr>
        <w:t xml:space="preserve">аименование стороны </w:t>
      </w:r>
    </w:p>
    <w:p w:rsidR="00117C6E" w:rsidRPr="00117C6E" w:rsidRDefault="00117C6E" w:rsidP="00117C6E">
      <w:pPr>
        <w:pStyle w:val="ConsPlusNormal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                           </w:t>
      </w:r>
      <w:r w:rsidRPr="00117C6E">
        <w:rPr>
          <w:sz w:val="20"/>
          <w:szCs w:val="24"/>
        </w:rPr>
        <w:t>коллективного трудового спора)</w:t>
      </w:r>
    </w:p>
    <w:p w:rsidR="00117C6E" w:rsidRDefault="00117C6E" w:rsidP="005020FB">
      <w:pPr>
        <w:pStyle w:val="ConsPlusNormal"/>
        <w:jc w:val="both"/>
        <w:rPr>
          <w:sz w:val="24"/>
          <w:szCs w:val="24"/>
        </w:rPr>
      </w:pPr>
      <w:r w:rsidRPr="00117C6E">
        <w:rPr>
          <w:sz w:val="24"/>
          <w:szCs w:val="24"/>
        </w:rPr>
        <w:t xml:space="preserve">по осуществлению содействия в урегулировании коллективного трудового спора </w:t>
      </w:r>
      <w:r>
        <w:rPr>
          <w:sz w:val="24"/>
          <w:szCs w:val="24"/>
        </w:rPr>
        <w:t xml:space="preserve">между </w:t>
      </w:r>
    </w:p>
    <w:p w:rsidR="00117C6E" w:rsidRPr="00117C6E" w:rsidRDefault="00117C6E" w:rsidP="005020FB">
      <w:pPr>
        <w:pStyle w:val="ConsPlusNormal"/>
        <w:jc w:val="both"/>
        <w:rPr>
          <w:sz w:val="20"/>
          <w:szCs w:val="24"/>
        </w:rPr>
      </w:pPr>
      <w:r>
        <w:rPr>
          <w:sz w:val="24"/>
          <w:szCs w:val="24"/>
        </w:rPr>
        <w:t>___________________ с одной стороны, и работниками _____________, с другой стороны,</w:t>
      </w:r>
      <w:r>
        <w:rPr>
          <w:sz w:val="24"/>
          <w:szCs w:val="24"/>
        </w:rPr>
        <w:br/>
      </w:r>
      <w:bookmarkStart w:id="107" w:name="OLE_LINK216"/>
      <w:bookmarkStart w:id="108" w:name="OLE_LINK217"/>
      <w:r w:rsidRPr="00117C6E">
        <w:rPr>
          <w:sz w:val="20"/>
          <w:szCs w:val="24"/>
        </w:rPr>
        <w:t xml:space="preserve">(Наименование работодателя) </w:t>
      </w:r>
      <w:bookmarkEnd w:id="107"/>
      <w:bookmarkEnd w:id="108"/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  <w:t xml:space="preserve">     </w:t>
      </w:r>
      <w:r w:rsidRPr="00117C6E">
        <w:rPr>
          <w:sz w:val="20"/>
          <w:szCs w:val="24"/>
        </w:rPr>
        <w:t>(Наименование работодателя)</w:t>
      </w:r>
    </w:p>
    <w:p w:rsidR="00117C6E" w:rsidRPr="00117C6E" w:rsidRDefault="00117C6E" w:rsidP="005020FB">
      <w:pPr>
        <w:pStyle w:val="ConsPlusNormal"/>
        <w:jc w:val="both"/>
        <w:rPr>
          <w:sz w:val="24"/>
          <w:szCs w:val="24"/>
        </w:rPr>
      </w:pPr>
      <w:r w:rsidRPr="00117C6E">
        <w:rPr>
          <w:sz w:val="24"/>
          <w:szCs w:val="24"/>
        </w:rPr>
        <w:t>в письменной, устной форме, посредством Портала (</w:t>
      </w:r>
      <w:r w:rsidRPr="00117C6E">
        <w:rPr>
          <w:b/>
          <w:sz w:val="24"/>
          <w:szCs w:val="24"/>
        </w:rPr>
        <w:t>нужное подчеркнуть</w:t>
      </w:r>
      <w:r w:rsidRPr="00117C6E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117C6E" w:rsidRDefault="00117C6E" w:rsidP="005020FB">
      <w:pPr>
        <w:pStyle w:val="ConsPlusNormal"/>
        <w:rPr>
          <w:sz w:val="24"/>
          <w:szCs w:val="24"/>
        </w:rPr>
      </w:pPr>
    </w:p>
    <w:p w:rsidR="00117C6E" w:rsidRDefault="00117C6E" w:rsidP="005020FB">
      <w:pPr>
        <w:pStyle w:val="ConsPlusNormal"/>
        <w:rPr>
          <w:sz w:val="24"/>
          <w:szCs w:val="24"/>
        </w:rPr>
      </w:pPr>
    </w:p>
    <w:p w:rsidR="00117C6E" w:rsidRDefault="00117C6E" w:rsidP="00117C6E">
      <w:pPr>
        <w:spacing w:line="0" w:lineRule="atLeast"/>
      </w:pPr>
    </w:p>
    <w:p w:rsidR="00117C6E" w:rsidRDefault="00117C6E" w:rsidP="00117C6E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 ____________ 20__ года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117C6E" w:rsidRDefault="00117C6E" w:rsidP="00117C6E">
      <w:pPr>
        <w:pStyle w:val="ConsPlusNormal"/>
        <w:ind w:left="5664"/>
        <w:rPr>
          <w:sz w:val="20"/>
          <w:szCs w:val="24"/>
        </w:rPr>
      </w:pPr>
      <w:r>
        <w:rPr>
          <w:sz w:val="20"/>
          <w:szCs w:val="24"/>
        </w:rPr>
        <w:t xml:space="preserve">       (Подпись, расшифровка заявителя</w:t>
      </w:r>
    </w:p>
    <w:p w:rsidR="00117C6E" w:rsidRDefault="00117C6E" w:rsidP="00117C6E">
      <w:pPr>
        <w:pStyle w:val="ConsPlusNormal"/>
        <w:ind w:left="5664"/>
        <w:rPr>
          <w:sz w:val="24"/>
          <w:szCs w:val="24"/>
        </w:rPr>
      </w:pPr>
      <w:r>
        <w:rPr>
          <w:sz w:val="20"/>
          <w:szCs w:val="24"/>
        </w:rPr>
        <w:t xml:space="preserve">              (представителя заявителя)</w:t>
      </w:r>
    </w:p>
    <w:p w:rsidR="001839E1" w:rsidRPr="005500E1" w:rsidRDefault="001839E1" w:rsidP="00117C6E">
      <w:pPr>
        <w:pStyle w:val="ConsPlusNormal"/>
        <w:jc w:val="both"/>
      </w:pPr>
    </w:p>
    <w:sectPr w:rsidR="001839E1" w:rsidRPr="005500E1" w:rsidSect="003A07B0">
      <w:footnotePr>
        <w:numStart w:val="2"/>
      </w:footnotePr>
      <w:pgSz w:w="11906" w:h="16838"/>
      <w:pgMar w:top="567" w:right="850" w:bottom="851" w:left="1701" w:header="0" w:footer="720" w:gutter="0"/>
      <w:pgNumType w:start="1"/>
      <w:cols w:space="720"/>
      <w:titlePg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01291F9" w15:done="0"/>
  <w15:commentEx w15:paraId="7376E72E" w15:done="0"/>
  <w15:commentEx w15:paraId="338FB4DD" w15:done="0"/>
  <w15:commentEx w15:paraId="2B1A6485" w15:done="0"/>
  <w15:commentEx w15:paraId="2E8EFAD0" w15:done="0"/>
  <w15:commentEx w15:paraId="3E38D5C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562" w:rsidRPr="002D4915" w:rsidRDefault="005F4562" w:rsidP="00D9348D">
      <w:r>
        <w:separator/>
      </w:r>
    </w:p>
  </w:endnote>
  <w:endnote w:type="continuationSeparator" w:id="1">
    <w:p w:rsidR="005F4562" w:rsidRPr="002D4915" w:rsidRDefault="005F4562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562" w:rsidRPr="002D4915" w:rsidRDefault="005F4562" w:rsidP="00D9348D">
      <w:r>
        <w:separator/>
      </w:r>
    </w:p>
  </w:footnote>
  <w:footnote w:type="continuationSeparator" w:id="1">
    <w:p w:rsidR="005F4562" w:rsidRPr="002D4915" w:rsidRDefault="005F4562" w:rsidP="00D9348D">
      <w:r>
        <w:continuationSeparator/>
      </w:r>
    </w:p>
  </w:footnote>
  <w:footnote w:id="2">
    <w:p w:rsidR="00C75317" w:rsidRPr="00FC091E" w:rsidRDefault="00C75317" w:rsidP="00FC091E">
      <w:pPr>
        <w:pStyle w:val="af5"/>
        <w:spacing w:after="0" w:line="240" w:lineRule="auto"/>
        <w:jc w:val="both"/>
        <w:rPr>
          <w:rFonts w:ascii="Times New Roman" w:hAnsi="Times New Roman"/>
        </w:rPr>
      </w:pPr>
      <w:r w:rsidRPr="00FC091E">
        <w:rPr>
          <w:rStyle w:val="af4"/>
          <w:rFonts w:ascii="Times New Roman" w:hAnsi="Times New Roman"/>
        </w:rPr>
        <w:footnoteRef/>
      </w:r>
      <w:r w:rsidRPr="00FC091E">
        <w:rPr>
          <w:rFonts w:ascii="Times New Roman" w:hAnsi="Times New Roman"/>
        </w:rPr>
        <w:t xml:space="preserve"> При обращении за получением услуги, предусматривающей личное присутствие заявителя на любом </w:t>
      </w:r>
      <w:r>
        <w:rPr>
          <w:rFonts w:ascii="Times New Roman" w:hAnsi="Times New Roman"/>
        </w:rPr>
        <w:br/>
      </w:r>
      <w:r w:rsidRPr="00FC091E">
        <w:rPr>
          <w:rFonts w:ascii="Times New Roman" w:hAnsi="Times New Roman"/>
        </w:rPr>
        <w:t>из этапов получения такой услуги при использовании ЕСИА, документ, удостоверяющий личность, считается предъявленным в соответствии с требованиями к ЕСИА</w:t>
      </w:r>
    </w:p>
  </w:footnote>
  <w:footnote w:id="3">
    <w:p w:rsidR="00C75317" w:rsidRPr="00831F75" w:rsidRDefault="00C75317" w:rsidP="00831F75">
      <w:pPr>
        <w:pStyle w:val="af5"/>
        <w:spacing w:after="0" w:line="240" w:lineRule="auto"/>
        <w:jc w:val="both"/>
        <w:rPr>
          <w:rFonts w:ascii="Times New Roman" w:hAnsi="Times New Roman"/>
        </w:rPr>
      </w:pPr>
      <w:r w:rsidRPr="00831F75">
        <w:rPr>
          <w:rStyle w:val="af4"/>
          <w:rFonts w:ascii="Times New Roman" w:hAnsi="Times New Roman"/>
        </w:rPr>
        <w:footnoteRef/>
      </w:r>
      <w:r w:rsidRPr="00831F75">
        <w:rPr>
          <w:rFonts w:ascii="Times New Roman" w:hAnsi="Times New Roman"/>
        </w:rPr>
        <w:t xml:space="preserve"> Положения, предусматривающие предоставление государственной услуги через Портал, вступают</w:t>
      </w:r>
      <w:r>
        <w:rPr>
          <w:rFonts w:ascii="Times New Roman" w:hAnsi="Times New Roman"/>
        </w:rPr>
        <w:br/>
      </w:r>
      <w:r w:rsidRPr="00831F75">
        <w:rPr>
          <w:rFonts w:ascii="Times New Roman" w:hAnsi="Times New Roman"/>
        </w:rPr>
        <w:t>в силу после соответствующей технической реализации.</w:t>
      </w:r>
    </w:p>
  </w:footnote>
  <w:footnote w:id="4">
    <w:p w:rsidR="00C75317" w:rsidRDefault="00C75317" w:rsidP="00F642AD">
      <w:pPr>
        <w:pStyle w:val="af5"/>
        <w:spacing w:after="0" w:line="240" w:lineRule="auto"/>
        <w:jc w:val="both"/>
      </w:pPr>
      <w:r w:rsidRPr="00F642AD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color w:val="FFFFFF" w:themeColor="background1"/>
          <w:shd w:val="clear" w:color="auto" w:fill="FFFFFF" w:themeFill="background1"/>
        </w:rPr>
        <w:t xml:space="preserve"> </w:t>
      </w:r>
      <w:r w:rsidRPr="00F642AD">
        <w:rPr>
          <w:rFonts w:ascii="Times New Roman" w:hAnsi="Times New Roman"/>
        </w:rPr>
        <w:t>При обращении за получением услуги, предусматривающей личное присутствие заявителя на любом</w:t>
      </w:r>
      <w:r>
        <w:rPr>
          <w:rFonts w:ascii="Times New Roman" w:hAnsi="Times New Roman"/>
        </w:rPr>
        <w:br/>
      </w:r>
      <w:r w:rsidRPr="00F642AD">
        <w:rPr>
          <w:rFonts w:ascii="Times New Roman" w:hAnsi="Times New Roman"/>
        </w:rPr>
        <w:t>из этапов получения такой услуги при использовании ЕСИА, документ, удостоверяющий личность, считается предъявленным в соответствии с требованиями к ЕСИА</w:t>
      </w:r>
      <w:r>
        <w:rPr>
          <w:rFonts w:ascii="Times New Roman" w:hAnsi="Times New Roman"/>
        </w:rPr>
        <w:t>.</w:t>
      </w:r>
    </w:p>
  </w:footnote>
  <w:footnote w:id="5">
    <w:p w:rsidR="00C75317" w:rsidRDefault="00C75317" w:rsidP="00F77772">
      <w:pPr>
        <w:pStyle w:val="af5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 xml:space="preserve"> Положения, предусматривающие предоставление государственной услуги через Портал, вступают</w:t>
      </w:r>
      <w:r>
        <w:rPr>
          <w:rFonts w:ascii="Times New Roman" w:hAnsi="Times New Roman"/>
        </w:rPr>
        <w:br/>
        <w:t>в силу после соответствующей технической реализации.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317" w:rsidRDefault="00C75317" w:rsidP="00F90273">
    <w:pPr>
      <w:pStyle w:val="af"/>
      <w:jc w:val="center"/>
    </w:pPr>
  </w:p>
  <w:p w:rsidR="00C75317" w:rsidRDefault="00C75317" w:rsidP="00F90273">
    <w:pPr>
      <w:pStyle w:val="af"/>
      <w:jc w:val="center"/>
    </w:pPr>
    <w:fldSimple w:instr=" PAGE  \* Arabic  \* MERGEFORMAT ">
      <w:r w:rsidR="004863D8">
        <w:rPr>
          <w:noProof/>
        </w:rPr>
        <w:t>16</w:t>
      </w:r>
    </w:fldSimple>
  </w:p>
  <w:p w:rsidR="00C75317" w:rsidRDefault="00C75317" w:rsidP="00F90273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1747"/>
    <w:multiLevelType w:val="multilevel"/>
    <w:tmpl w:val="96445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353F8C"/>
    <w:multiLevelType w:val="multilevel"/>
    <w:tmpl w:val="0ADE33D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11866EA8"/>
    <w:multiLevelType w:val="multilevel"/>
    <w:tmpl w:val="96445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7D7E77"/>
    <w:multiLevelType w:val="multilevel"/>
    <w:tmpl w:val="0ADE33D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3572D29"/>
    <w:multiLevelType w:val="multilevel"/>
    <w:tmpl w:val="85466E08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14884D59"/>
    <w:multiLevelType w:val="multilevel"/>
    <w:tmpl w:val="96445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62A712C"/>
    <w:multiLevelType w:val="multilevel"/>
    <w:tmpl w:val="96445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6352916"/>
    <w:multiLevelType w:val="multilevel"/>
    <w:tmpl w:val="0ADE33D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17666433"/>
    <w:multiLevelType w:val="multilevel"/>
    <w:tmpl w:val="96445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1A7DE2"/>
    <w:multiLevelType w:val="multilevel"/>
    <w:tmpl w:val="96445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EAE1EFB"/>
    <w:multiLevelType w:val="multilevel"/>
    <w:tmpl w:val="96445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13517A2"/>
    <w:multiLevelType w:val="multilevel"/>
    <w:tmpl w:val="964459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2CE7C42"/>
    <w:multiLevelType w:val="multilevel"/>
    <w:tmpl w:val="85466E08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8E5147D"/>
    <w:multiLevelType w:val="multilevel"/>
    <w:tmpl w:val="96445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BD6694A"/>
    <w:multiLevelType w:val="multilevel"/>
    <w:tmpl w:val="96445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F1A22D9"/>
    <w:multiLevelType w:val="multilevel"/>
    <w:tmpl w:val="96445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0A27C90"/>
    <w:multiLevelType w:val="multilevel"/>
    <w:tmpl w:val="96445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14E4712"/>
    <w:multiLevelType w:val="multilevel"/>
    <w:tmpl w:val="0ADE33D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31DB6CA2"/>
    <w:multiLevelType w:val="hybridMultilevel"/>
    <w:tmpl w:val="811EF9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3ED578B"/>
    <w:multiLevelType w:val="multilevel"/>
    <w:tmpl w:val="0ADE33D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36290641"/>
    <w:multiLevelType w:val="multilevel"/>
    <w:tmpl w:val="0ADE33D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>
    <w:nsid w:val="37E628B2"/>
    <w:multiLevelType w:val="multilevel"/>
    <w:tmpl w:val="CAB4D39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3">
    <w:nsid w:val="3A5F1BCA"/>
    <w:multiLevelType w:val="multilevel"/>
    <w:tmpl w:val="96445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A825EDA"/>
    <w:multiLevelType w:val="multilevel"/>
    <w:tmpl w:val="0ADE33D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>
    <w:nsid w:val="444F6092"/>
    <w:multiLevelType w:val="multilevel"/>
    <w:tmpl w:val="0ADE33D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>
    <w:nsid w:val="46963EB2"/>
    <w:multiLevelType w:val="hybridMultilevel"/>
    <w:tmpl w:val="EB0AA0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7F545A6"/>
    <w:multiLevelType w:val="multilevel"/>
    <w:tmpl w:val="96445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87D356C"/>
    <w:multiLevelType w:val="hybridMultilevel"/>
    <w:tmpl w:val="27343F2A"/>
    <w:lvl w:ilvl="0" w:tplc="5926898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BE5842"/>
    <w:multiLevelType w:val="multilevel"/>
    <w:tmpl w:val="96445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E2E0947"/>
    <w:multiLevelType w:val="multilevel"/>
    <w:tmpl w:val="96445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696049D"/>
    <w:multiLevelType w:val="multilevel"/>
    <w:tmpl w:val="0ADE33D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>
    <w:nsid w:val="5D64035F"/>
    <w:multiLevelType w:val="multilevel"/>
    <w:tmpl w:val="0ADE33D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3">
    <w:nsid w:val="76F26CFD"/>
    <w:multiLevelType w:val="multilevel"/>
    <w:tmpl w:val="96445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75F4A32"/>
    <w:multiLevelType w:val="multilevel"/>
    <w:tmpl w:val="85466E08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28"/>
  </w:num>
  <w:num w:numId="4">
    <w:abstractNumId w:val="19"/>
  </w:num>
  <w:num w:numId="5">
    <w:abstractNumId w:val="31"/>
  </w:num>
  <w:num w:numId="6">
    <w:abstractNumId w:val="4"/>
  </w:num>
  <w:num w:numId="7">
    <w:abstractNumId w:val="34"/>
  </w:num>
  <w:num w:numId="8">
    <w:abstractNumId w:val="12"/>
  </w:num>
  <w:num w:numId="9">
    <w:abstractNumId w:val="7"/>
  </w:num>
  <w:num w:numId="10">
    <w:abstractNumId w:val="1"/>
  </w:num>
  <w:num w:numId="11">
    <w:abstractNumId w:val="32"/>
  </w:num>
  <w:num w:numId="12">
    <w:abstractNumId w:val="21"/>
  </w:num>
  <w:num w:numId="13">
    <w:abstractNumId w:val="18"/>
  </w:num>
  <w:num w:numId="14">
    <w:abstractNumId w:val="3"/>
  </w:num>
  <w:num w:numId="15">
    <w:abstractNumId w:val="20"/>
  </w:num>
  <w:num w:numId="16">
    <w:abstractNumId w:val="24"/>
  </w:num>
  <w:num w:numId="17">
    <w:abstractNumId w:val="31"/>
  </w:num>
  <w:num w:numId="18">
    <w:abstractNumId w:val="31"/>
  </w:num>
  <w:num w:numId="19">
    <w:abstractNumId w:val="26"/>
  </w:num>
  <w:num w:numId="20">
    <w:abstractNumId w:val="23"/>
  </w:num>
  <w:num w:numId="21">
    <w:abstractNumId w:val="9"/>
  </w:num>
  <w:num w:numId="22">
    <w:abstractNumId w:val="5"/>
  </w:num>
  <w:num w:numId="23">
    <w:abstractNumId w:val="8"/>
  </w:num>
  <w:num w:numId="24">
    <w:abstractNumId w:val="29"/>
  </w:num>
  <w:num w:numId="25">
    <w:abstractNumId w:val="15"/>
  </w:num>
  <w:num w:numId="26">
    <w:abstractNumId w:val="2"/>
  </w:num>
  <w:num w:numId="27">
    <w:abstractNumId w:val="14"/>
  </w:num>
  <w:num w:numId="28">
    <w:abstractNumId w:val="16"/>
  </w:num>
  <w:num w:numId="29">
    <w:abstractNumId w:val="11"/>
  </w:num>
  <w:num w:numId="30">
    <w:abstractNumId w:val="0"/>
  </w:num>
  <w:num w:numId="31">
    <w:abstractNumId w:val="10"/>
  </w:num>
  <w:num w:numId="32">
    <w:abstractNumId w:val="17"/>
  </w:num>
  <w:num w:numId="33">
    <w:abstractNumId w:val="6"/>
  </w:num>
  <w:num w:numId="34">
    <w:abstractNumId w:val="33"/>
  </w:num>
  <w:num w:numId="35">
    <w:abstractNumId w:val="30"/>
  </w:num>
  <w:num w:numId="36">
    <w:abstractNumId w:val="27"/>
  </w:num>
  <w:num w:numId="37">
    <w:abstractNumId w:val="25"/>
  </w:num>
  <w:num w:numId="38">
    <w:abstractNumId w:val="22"/>
  </w:num>
  <w:num w:numId="39">
    <w:abstractNumId w:val="31"/>
  </w:num>
  <w:num w:numId="40">
    <w:abstractNumId w:val="31"/>
  </w:num>
  <w:num w:numId="41">
    <w:abstractNumId w:val="31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ирилл">
    <w15:presenceInfo w15:providerId="Windows Live" w15:userId="0a271c3310bb14a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17410"/>
  </w:hdrShapeDefaults>
  <w:footnotePr>
    <w:numStart w:val="2"/>
    <w:footnote w:id="0"/>
    <w:footnote w:id="1"/>
  </w:footnotePr>
  <w:endnotePr>
    <w:endnote w:id="0"/>
    <w:endnote w:id="1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544DA"/>
    <w:rsid w:val="00061432"/>
    <w:rsid w:val="000623C1"/>
    <w:rsid w:val="00062F1A"/>
    <w:rsid w:val="00075F0F"/>
    <w:rsid w:val="00082175"/>
    <w:rsid w:val="000850F9"/>
    <w:rsid w:val="000933FA"/>
    <w:rsid w:val="00095317"/>
    <w:rsid w:val="000963EA"/>
    <w:rsid w:val="000A1C77"/>
    <w:rsid w:val="000B7834"/>
    <w:rsid w:val="000C3C61"/>
    <w:rsid w:val="000F7B8A"/>
    <w:rsid w:val="00101360"/>
    <w:rsid w:val="00101892"/>
    <w:rsid w:val="00117C13"/>
    <w:rsid w:val="00117C6E"/>
    <w:rsid w:val="00124A46"/>
    <w:rsid w:val="00125D12"/>
    <w:rsid w:val="00125EA8"/>
    <w:rsid w:val="00125FD4"/>
    <w:rsid w:val="00126186"/>
    <w:rsid w:val="00136546"/>
    <w:rsid w:val="001529A9"/>
    <w:rsid w:val="001839E1"/>
    <w:rsid w:val="00187817"/>
    <w:rsid w:val="00196A9C"/>
    <w:rsid w:val="001A0F5C"/>
    <w:rsid w:val="001A4B8F"/>
    <w:rsid w:val="001A7A31"/>
    <w:rsid w:val="001C471A"/>
    <w:rsid w:val="001C65B7"/>
    <w:rsid w:val="001D6584"/>
    <w:rsid w:val="001E5860"/>
    <w:rsid w:val="00202DFD"/>
    <w:rsid w:val="00225175"/>
    <w:rsid w:val="00237F37"/>
    <w:rsid w:val="00240861"/>
    <w:rsid w:val="00240AE8"/>
    <w:rsid w:val="00243B6C"/>
    <w:rsid w:val="00246A4A"/>
    <w:rsid w:val="00253CE3"/>
    <w:rsid w:val="00257A6B"/>
    <w:rsid w:val="00261068"/>
    <w:rsid w:val="0026138D"/>
    <w:rsid w:val="00266769"/>
    <w:rsid w:val="002A11AE"/>
    <w:rsid w:val="002A2D85"/>
    <w:rsid w:val="002B330B"/>
    <w:rsid w:val="002B763D"/>
    <w:rsid w:val="002D373B"/>
    <w:rsid w:val="002D50D6"/>
    <w:rsid w:val="002D7A82"/>
    <w:rsid w:val="002E4ED9"/>
    <w:rsid w:val="002E5EC2"/>
    <w:rsid w:val="002E7B14"/>
    <w:rsid w:val="002F268B"/>
    <w:rsid w:val="00301610"/>
    <w:rsid w:val="003102F3"/>
    <w:rsid w:val="00321560"/>
    <w:rsid w:val="00327F5D"/>
    <w:rsid w:val="00337048"/>
    <w:rsid w:val="00340D0A"/>
    <w:rsid w:val="003510A7"/>
    <w:rsid w:val="0035620E"/>
    <w:rsid w:val="003573A1"/>
    <w:rsid w:val="00360E74"/>
    <w:rsid w:val="003619F5"/>
    <w:rsid w:val="003679F7"/>
    <w:rsid w:val="00370BF4"/>
    <w:rsid w:val="003711EF"/>
    <w:rsid w:val="003742B4"/>
    <w:rsid w:val="00381303"/>
    <w:rsid w:val="00383752"/>
    <w:rsid w:val="00393BB0"/>
    <w:rsid w:val="00396E79"/>
    <w:rsid w:val="003A07B0"/>
    <w:rsid w:val="003B4C1C"/>
    <w:rsid w:val="00416D60"/>
    <w:rsid w:val="00425E6B"/>
    <w:rsid w:val="00426E8A"/>
    <w:rsid w:val="00430EBE"/>
    <w:rsid w:val="00435240"/>
    <w:rsid w:val="00436DF9"/>
    <w:rsid w:val="004435B7"/>
    <w:rsid w:val="0044745D"/>
    <w:rsid w:val="0045777F"/>
    <w:rsid w:val="00457F78"/>
    <w:rsid w:val="004730AD"/>
    <w:rsid w:val="004832AD"/>
    <w:rsid w:val="0048362A"/>
    <w:rsid w:val="004863D8"/>
    <w:rsid w:val="00487D3C"/>
    <w:rsid w:val="004924DF"/>
    <w:rsid w:val="004B0DED"/>
    <w:rsid w:val="004C1E94"/>
    <w:rsid w:val="004D00B2"/>
    <w:rsid w:val="004D68F6"/>
    <w:rsid w:val="004E08B6"/>
    <w:rsid w:val="004E47AD"/>
    <w:rsid w:val="004F6320"/>
    <w:rsid w:val="004F6B50"/>
    <w:rsid w:val="005008F8"/>
    <w:rsid w:val="00501DA2"/>
    <w:rsid w:val="00512E38"/>
    <w:rsid w:val="00520D1C"/>
    <w:rsid w:val="00523F5D"/>
    <w:rsid w:val="00524FD7"/>
    <w:rsid w:val="005376E7"/>
    <w:rsid w:val="005452AA"/>
    <w:rsid w:val="005471AE"/>
    <w:rsid w:val="005500E1"/>
    <w:rsid w:val="0055142F"/>
    <w:rsid w:val="00552377"/>
    <w:rsid w:val="00552C72"/>
    <w:rsid w:val="005578B7"/>
    <w:rsid w:val="00564133"/>
    <w:rsid w:val="00565870"/>
    <w:rsid w:val="00574DDC"/>
    <w:rsid w:val="00587661"/>
    <w:rsid w:val="00591663"/>
    <w:rsid w:val="00593B95"/>
    <w:rsid w:val="005A05F0"/>
    <w:rsid w:val="005C28B5"/>
    <w:rsid w:val="005C41A4"/>
    <w:rsid w:val="005C7F63"/>
    <w:rsid w:val="005D3ADD"/>
    <w:rsid w:val="005D7C24"/>
    <w:rsid w:val="005F051A"/>
    <w:rsid w:val="005F4562"/>
    <w:rsid w:val="006015C7"/>
    <w:rsid w:val="00604DAF"/>
    <w:rsid w:val="00607F0D"/>
    <w:rsid w:val="0061677C"/>
    <w:rsid w:val="00623974"/>
    <w:rsid w:val="00635A61"/>
    <w:rsid w:val="00635FDB"/>
    <w:rsid w:val="006419CB"/>
    <w:rsid w:val="00643AF0"/>
    <w:rsid w:val="00645843"/>
    <w:rsid w:val="006568A0"/>
    <w:rsid w:val="00664E10"/>
    <w:rsid w:val="006655B6"/>
    <w:rsid w:val="00674C3B"/>
    <w:rsid w:val="00684487"/>
    <w:rsid w:val="006C14B6"/>
    <w:rsid w:val="006C5094"/>
    <w:rsid w:val="006D3CF2"/>
    <w:rsid w:val="006E1FB5"/>
    <w:rsid w:val="006F6C93"/>
    <w:rsid w:val="00703AF6"/>
    <w:rsid w:val="00730E3A"/>
    <w:rsid w:val="0073125A"/>
    <w:rsid w:val="00732380"/>
    <w:rsid w:val="00752909"/>
    <w:rsid w:val="00755578"/>
    <w:rsid w:val="00755630"/>
    <w:rsid w:val="007641AE"/>
    <w:rsid w:val="0077302C"/>
    <w:rsid w:val="00775ADF"/>
    <w:rsid w:val="007A2411"/>
    <w:rsid w:val="007B586B"/>
    <w:rsid w:val="007D3F69"/>
    <w:rsid w:val="007D45EC"/>
    <w:rsid w:val="007D54CC"/>
    <w:rsid w:val="007E6002"/>
    <w:rsid w:val="007F1D45"/>
    <w:rsid w:val="00802966"/>
    <w:rsid w:val="00812EB4"/>
    <w:rsid w:val="00820DDC"/>
    <w:rsid w:val="00821A35"/>
    <w:rsid w:val="00826271"/>
    <w:rsid w:val="00831F75"/>
    <w:rsid w:val="008433D9"/>
    <w:rsid w:val="008435AD"/>
    <w:rsid w:val="00851F07"/>
    <w:rsid w:val="008542F9"/>
    <w:rsid w:val="00865C14"/>
    <w:rsid w:val="00871CE9"/>
    <w:rsid w:val="00876BC2"/>
    <w:rsid w:val="00880F31"/>
    <w:rsid w:val="008859D9"/>
    <w:rsid w:val="008A6B31"/>
    <w:rsid w:val="008B32D4"/>
    <w:rsid w:val="008B7F84"/>
    <w:rsid w:val="008C6434"/>
    <w:rsid w:val="008D0225"/>
    <w:rsid w:val="008D613B"/>
    <w:rsid w:val="008E6135"/>
    <w:rsid w:val="008E6C57"/>
    <w:rsid w:val="008E79E1"/>
    <w:rsid w:val="00907C83"/>
    <w:rsid w:val="00910A45"/>
    <w:rsid w:val="00911FAF"/>
    <w:rsid w:val="00917163"/>
    <w:rsid w:val="00934964"/>
    <w:rsid w:val="00935A21"/>
    <w:rsid w:val="009418BF"/>
    <w:rsid w:val="00941DFE"/>
    <w:rsid w:val="00943BBE"/>
    <w:rsid w:val="009448CC"/>
    <w:rsid w:val="00964DB7"/>
    <w:rsid w:val="009671F1"/>
    <w:rsid w:val="00970F60"/>
    <w:rsid w:val="00972C9C"/>
    <w:rsid w:val="0097469A"/>
    <w:rsid w:val="0098042E"/>
    <w:rsid w:val="00990DB8"/>
    <w:rsid w:val="009A160D"/>
    <w:rsid w:val="009B5300"/>
    <w:rsid w:val="009C0C3F"/>
    <w:rsid w:val="009C1ADA"/>
    <w:rsid w:val="009C303F"/>
    <w:rsid w:val="009C457D"/>
    <w:rsid w:val="009D1A1C"/>
    <w:rsid w:val="009D389C"/>
    <w:rsid w:val="009E3D5D"/>
    <w:rsid w:val="009E51C9"/>
    <w:rsid w:val="009F5418"/>
    <w:rsid w:val="00A05BBF"/>
    <w:rsid w:val="00A11E8E"/>
    <w:rsid w:val="00A40E26"/>
    <w:rsid w:val="00A64983"/>
    <w:rsid w:val="00A662BF"/>
    <w:rsid w:val="00A67688"/>
    <w:rsid w:val="00A763B3"/>
    <w:rsid w:val="00A76B57"/>
    <w:rsid w:val="00A94DC0"/>
    <w:rsid w:val="00A97350"/>
    <w:rsid w:val="00AA1F64"/>
    <w:rsid w:val="00AB3499"/>
    <w:rsid w:val="00AC768E"/>
    <w:rsid w:val="00AD49D3"/>
    <w:rsid w:val="00AF1E51"/>
    <w:rsid w:val="00AF2266"/>
    <w:rsid w:val="00B106BD"/>
    <w:rsid w:val="00B14F67"/>
    <w:rsid w:val="00B246F2"/>
    <w:rsid w:val="00B25C6B"/>
    <w:rsid w:val="00B32BDC"/>
    <w:rsid w:val="00B34F26"/>
    <w:rsid w:val="00B416C8"/>
    <w:rsid w:val="00B43E80"/>
    <w:rsid w:val="00B43E8F"/>
    <w:rsid w:val="00B45797"/>
    <w:rsid w:val="00B46B61"/>
    <w:rsid w:val="00B5250A"/>
    <w:rsid w:val="00B631C9"/>
    <w:rsid w:val="00B66409"/>
    <w:rsid w:val="00B82E82"/>
    <w:rsid w:val="00B83A8B"/>
    <w:rsid w:val="00B94E3A"/>
    <w:rsid w:val="00B96183"/>
    <w:rsid w:val="00BA6FB2"/>
    <w:rsid w:val="00BB17CE"/>
    <w:rsid w:val="00BC224F"/>
    <w:rsid w:val="00BC568E"/>
    <w:rsid w:val="00BC7953"/>
    <w:rsid w:val="00BE0023"/>
    <w:rsid w:val="00BE0ECA"/>
    <w:rsid w:val="00BF0311"/>
    <w:rsid w:val="00BF11D7"/>
    <w:rsid w:val="00BF2952"/>
    <w:rsid w:val="00BF370B"/>
    <w:rsid w:val="00C0132B"/>
    <w:rsid w:val="00C2351A"/>
    <w:rsid w:val="00C309EE"/>
    <w:rsid w:val="00C435E9"/>
    <w:rsid w:val="00C4450E"/>
    <w:rsid w:val="00C51AC6"/>
    <w:rsid w:val="00C537D7"/>
    <w:rsid w:val="00C53817"/>
    <w:rsid w:val="00C54C9B"/>
    <w:rsid w:val="00C71C6D"/>
    <w:rsid w:val="00C75317"/>
    <w:rsid w:val="00C75A56"/>
    <w:rsid w:val="00C9250D"/>
    <w:rsid w:val="00C93041"/>
    <w:rsid w:val="00C9539E"/>
    <w:rsid w:val="00C956A1"/>
    <w:rsid w:val="00CA0701"/>
    <w:rsid w:val="00CA5AFE"/>
    <w:rsid w:val="00CA5D7C"/>
    <w:rsid w:val="00CB45F9"/>
    <w:rsid w:val="00CC3ED4"/>
    <w:rsid w:val="00CE5614"/>
    <w:rsid w:val="00CF01AC"/>
    <w:rsid w:val="00CF4C20"/>
    <w:rsid w:val="00D000A9"/>
    <w:rsid w:val="00D143A3"/>
    <w:rsid w:val="00D375B5"/>
    <w:rsid w:val="00D42399"/>
    <w:rsid w:val="00D44A26"/>
    <w:rsid w:val="00D4570A"/>
    <w:rsid w:val="00D52F03"/>
    <w:rsid w:val="00D56ABD"/>
    <w:rsid w:val="00D60842"/>
    <w:rsid w:val="00D60DDE"/>
    <w:rsid w:val="00D6560E"/>
    <w:rsid w:val="00D74F7A"/>
    <w:rsid w:val="00D76126"/>
    <w:rsid w:val="00D86B8E"/>
    <w:rsid w:val="00D9348D"/>
    <w:rsid w:val="00D95AD9"/>
    <w:rsid w:val="00DA3649"/>
    <w:rsid w:val="00DA604B"/>
    <w:rsid w:val="00DF0352"/>
    <w:rsid w:val="00E11473"/>
    <w:rsid w:val="00E15025"/>
    <w:rsid w:val="00E16E79"/>
    <w:rsid w:val="00E21846"/>
    <w:rsid w:val="00E24F57"/>
    <w:rsid w:val="00E34772"/>
    <w:rsid w:val="00E44CBF"/>
    <w:rsid w:val="00E46BC0"/>
    <w:rsid w:val="00E5081B"/>
    <w:rsid w:val="00E5157C"/>
    <w:rsid w:val="00E626E7"/>
    <w:rsid w:val="00E6717C"/>
    <w:rsid w:val="00E85CC8"/>
    <w:rsid w:val="00EA088A"/>
    <w:rsid w:val="00EA47D4"/>
    <w:rsid w:val="00EA75F0"/>
    <w:rsid w:val="00EB3FB6"/>
    <w:rsid w:val="00EC0BF7"/>
    <w:rsid w:val="00EC5F6B"/>
    <w:rsid w:val="00ED4841"/>
    <w:rsid w:val="00ED53C6"/>
    <w:rsid w:val="00EE678C"/>
    <w:rsid w:val="00EF23AB"/>
    <w:rsid w:val="00EF4AAC"/>
    <w:rsid w:val="00F053EE"/>
    <w:rsid w:val="00F10FBF"/>
    <w:rsid w:val="00F160BF"/>
    <w:rsid w:val="00F2474F"/>
    <w:rsid w:val="00F316AD"/>
    <w:rsid w:val="00F31EEC"/>
    <w:rsid w:val="00F33E0B"/>
    <w:rsid w:val="00F34B37"/>
    <w:rsid w:val="00F509AD"/>
    <w:rsid w:val="00F53C31"/>
    <w:rsid w:val="00F54916"/>
    <w:rsid w:val="00F61840"/>
    <w:rsid w:val="00F63C00"/>
    <w:rsid w:val="00F642AD"/>
    <w:rsid w:val="00F655F6"/>
    <w:rsid w:val="00F70B68"/>
    <w:rsid w:val="00F7581E"/>
    <w:rsid w:val="00F77772"/>
    <w:rsid w:val="00F80B3F"/>
    <w:rsid w:val="00F815F5"/>
    <w:rsid w:val="00F81BC0"/>
    <w:rsid w:val="00F82B6A"/>
    <w:rsid w:val="00F87953"/>
    <w:rsid w:val="00F90273"/>
    <w:rsid w:val="00F94AE5"/>
    <w:rsid w:val="00FA67FD"/>
    <w:rsid w:val="00FC091E"/>
    <w:rsid w:val="00FC0C6B"/>
    <w:rsid w:val="00FC701E"/>
    <w:rsid w:val="00FC754D"/>
    <w:rsid w:val="00FD4C5E"/>
    <w:rsid w:val="00FE7448"/>
    <w:rsid w:val="00FF5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uiPriority w:val="9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uiPriority w:val="9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link w:val="a8"/>
    <w:uiPriority w:val="34"/>
    <w:qFormat/>
    <w:rsid w:val="004C1E94"/>
    <w:pPr>
      <w:ind w:left="708"/>
    </w:pPr>
  </w:style>
  <w:style w:type="character" w:customStyle="1" w:styleId="a8">
    <w:name w:val="Абзац списка Знак"/>
    <w:link w:val="a7"/>
    <w:uiPriority w:val="34"/>
    <w:qFormat/>
    <w:rsid w:val="000623C1"/>
    <w:rPr>
      <w:sz w:val="24"/>
      <w:szCs w:val="24"/>
    </w:rPr>
  </w:style>
  <w:style w:type="paragraph" w:customStyle="1" w:styleId="a9">
    <w:name w:val="Текст б/н"/>
    <w:basedOn w:val="a0"/>
    <w:link w:val="aa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a">
    <w:name w:val="Текст б/н Знак"/>
    <w:link w:val="a9"/>
    <w:rsid w:val="004C1E94"/>
    <w:rPr>
      <w:sz w:val="28"/>
    </w:rPr>
  </w:style>
  <w:style w:type="paragraph" w:customStyle="1" w:styleId="a">
    <w:name w:val="Пункты"/>
    <w:basedOn w:val="2"/>
    <w:link w:val="ab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b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c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f">
    <w:name w:val="header"/>
    <w:basedOn w:val="a0"/>
    <w:link w:val="af0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9348D"/>
    <w:rPr>
      <w:sz w:val="24"/>
      <w:szCs w:val="24"/>
    </w:rPr>
  </w:style>
  <w:style w:type="paragraph" w:styleId="af1">
    <w:name w:val="footer"/>
    <w:basedOn w:val="a0"/>
    <w:link w:val="af2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D9348D"/>
    <w:rPr>
      <w:sz w:val="24"/>
      <w:szCs w:val="24"/>
    </w:rPr>
  </w:style>
  <w:style w:type="paragraph" w:customStyle="1" w:styleId="ConsPlusNormal">
    <w:name w:val="ConsPlusNormal"/>
    <w:rsid w:val="000623C1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0623C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0623C1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0623C1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3">
    <w:name w:val="Normal (Web)"/>
    <w:basedOn w:val="a0"/>
    <w:uiPriority w:val="99"/>
    <w:unhideWhenUsed/>
    <w:rsid w:val="000623C1"/>
    <w:pPr>
      <w:spacing w:before="100" w:beforeAutospacing="1" w:after="100" w:afterAutospacing="1"/>
    </w:pPr>
  </w:style>
  <w:style w:type="character" w:styleId="af4">
    <w:name w:val="footnote reference"/>
    <w:uiPriority w:val="99"/>
    <w:rsid w:val="000623C1"/>
    <w:rPr>
      <w:vertAlign w:val="superscript"/>
    </w:rPr>
  </w:style>
  <w:style w:type="paragraph" w:styleId="af5">
    <w:name w:val="footnote text"/>
    <w:aliases w:val="Знак Знак Знак"/>
    <w:basedOn w:val="a0"/>
    <w:link w:val="af6"/>
    <w:uiPriority w:val="99"/>
    <w:rsid w:val="000623C1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6">
    <w:name w:val="Текст сноски Знак"/>
    <w:aliases w:val="Знак Знак Знак Знак"/>
    <w:basedOn w:val="a1"/>
    <w:link w:val="af5"/>
    <w:uiPriority w:val="99"/>
    <w:rsid w:val="000623C1"/>
    <w:rPr>
      <w:rFonts w:ascii="Calibri" w:hAnsi="Calibri"/>
      <w:lang w:eastAsia="en-US"/>
    </w:rPr>
  </w:style>
  <w:style w:type="paragraph" w:customStyle="1" w:styleId="af7">
    <w:name w:val="Пункт"/>
    <w:basedOn w:val="a0"/>
    <w:rsid w:val="000623C1"/>
    <w:pPr>
      <w:tabs>
        <w:tab w:val="num" w:pos="360"/>
      </w:tabs>
      <w:jc w:val="both"/>
    </w:pPr>
    <w:rPr>
      <w:rFonts w:ascii="Calibri" w:hAnsi="Calibri"/>
      <w:sz w:val="28"/>
      <w:szCs w:val="26"/>
      <w:lang w:eastAsia="en-US"/>
    </w:rPr>
  </w:style>
  <w:style w:type="character" w:styleId="af8">
    <w:name w:val="Hyperlink"/>
    <w:rsid w:val="000623C1"/>
    <w:rPr>
      <w:color w:val="0000FF"/>
      <w:u w:val="single"/>
    </w:rPr>
  </w:style>
  <w:style w:type="paragraph" w:styleId="af9">
    <w:name w:val="Subtitle"/>
    <w:basedOn w:val="a0"/>
    <w:link w:val="afa"/>
    <w:qFormat/>
    <w:rsid w:val="000623C1"/>
    <w:pPr>
      <w:jc w:val="center"/>
    </w:pPr>
    <w:rPr>
      <w:b/>
      <w:color w:val="000000"/>
    </w:rPr>
  </w:style>
  <w:style w:type="character" w:customStyle="1" w:styleId="afa">
    <w:name w:val="Подзаголовок Знак"/>
    <w:basedOn w:val="a1"/>
    <w:link w:val="af9"/>
    <w:rsid w:val="000623C1"/>
    <w:rPr>
      <w:b/>
      <w:color w:val="000000"/>
      <w:sz w:val="24"/>
      <w:szCs w:val="24"/>
    </w:rPr>
  </w:style>
  <w:style w:type="character" w:customStyle="1" w:styleId="afb">
    <w:name w:val="Текст концевой сноски Знак"/>
    <w:basedOn w:val="a1"/>
    <w:link w:val="afc"/>
    <w:uiPriority w:val="99"/>
    <w:semiHidden/>
    <w:rsid w:val="000623C1"/>
    <w:rPr>
      <w:rFonts w:ascii="Calibri" w:eastAsia="Calibri" w:hAnsi="Calibri"/>
      <w:lang w:eastAsia="en-US"/>
    </w:rPr>
  </w:style>
  <w:style w:type="paragraph" w:styleId="afc">
    <w:name w:val="endnote text"/>
    <w:basedOn w:val="a0"/>
    <w:link w:val="afb"/>
    <w:uiPriority w:val="99"/>
    <w:semiHidden/>
    <w:unhideWhenUsed/>
    <w:rsid w:val="000623C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table" w:styleId="afd">
    <w:name w:val="Table Grid"/>
    <w:basedOn w:val="a2"/>
    <w:uiPriority w:val="59"/>
    <w:rsid w:val="00F902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annotation reference"/>
    <w:basedOn w:val="a1"/>
    <w:uiPriority w:val="99"/>
    <w:semiHidden/>
    <w:unhideWhenUsed/>
    <w:qFormat/>
    <w:rsid w:val="00B34F26"/>
    <w:rPr>
      <w:sz w:val="16"/>
      <w:szCs w:val="16"/>
    </w:rPr>
  </w:style>
  <w:style w:type="paragraph" w:styleId="aff">
    <w:name w:val="annotation text"/>
    <w:basedOn w:val="a0"/>
    <w:link w:val="aff0"/>
    <w:uiPriority w:val="99"/>
    <w:semiHidden/>
    <w:unhideWhenUsed/>
    <w:rsid w:val="00B34F26"/>
    <w:rPr>
      <w:sz w:val="20"/>
      <w:szCs w:val="20"/>
    </w:rPr>
  </w:style>
  <w:style w:type="character" w:customStyle="1" w:styleId="aff0">
    <w:name w:val="Текст примечания Знак"/>
    <w:basedOn w:val="a1"/>
    <w:link w:val="aff"/>
    <w:uiPriority w:val="99"/>
    <w:semiHidden/>
    <w:rsid w:val="00B34F26"/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B34F26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B34F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91896&amp;dst=1002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03874&amp;dst=101448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23" Type="http://schemas.microsoft.com/office/2011/relationships/commentsExtended" Target="commentsExtended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D664C-33DC-43CA-9F5A-2642AA242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475</TotalTime>
  <Pages>19</Pages>
  <Words>8355</Words>
  <Characters>47624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zotov_kv</cp:lastModifiedBy>
  <cp:revision>24</cp:revision>
  <dcterms:created xsi:type="dcterms:W3CDTF">2025-03-24T14:24:00Z</dcterms:created>
  <dcterms:modified xsi:type="dcterms:W3CDTF">2025-03-25T14:25:00Z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