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D36B28" w:rsidRPr="00FF1701" w:rsidTr="0001500D">
        <w:trPr>
          <w:trHeight w:val="963"/>
        </w:trPr>
        <w:tc>
          <w:tcPr>
            <w:tcW w:w="9720" w:type="dxa"/>
          </w:tcPr>
          <w:p w:rsidR="00D36B28" w:rsidRPr="00FF1701" w:rsidRDefault="00D36B28" w:rsidP="0001500D">
            <w:pPr>
              <w:pStyle w:val="5"/>
              <w:spacing w:before="0" w:after="0"/>
              <w:jc w:val="center"/>
            </w:pPr>
            <w:r w:rsidRPr="00FF1701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B28" w:rsidRPr="00FF1701" w:rsidTr="0001500D">
        <w:trPr>
          <w:trHeight w:val="1931"/>
        </w:trPr>
        <w:tc>
          <w:tcPr>
            <w:tcW w:w="9720" w:type="dxa"/>
          </w:tcPr>
          <w:p w:rsidR="00D36B28" w:rsidRPr="00FF1701" w:rsidRDefault="00D36B28" w:rsidP="0001500D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FF1701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D36B28" w:rsidRPr="00FF1701" w:rsidRDefault="00D36B28" w:rsidP="0001500D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36B28" w:rsidRPr="00FF1701" w:rsidRDefault="00D36B28" w:rsidP="0001500D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36B28" w:rsidRPr="00FF1701" w:rsidRDefault="00D36B28" w:rsidP="0001500D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FF1701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D36B28" w:rsidRPr="00FF1701" w:rsidRDefault="00D36B28" w:rsidP="0001500D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FF1701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D36B28" w:rsidRPr="00FF1701" w:rsidRDefault="00D36B28" w:rsidP="0001500D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D36B28" w:rsidRPr="00FF1701" w:rsidRDefault="00D36B28" w:rsidP="0001500D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D36B28" w:rsidRPr="00FF1701" w:rsidRDefault="00D36B28" w:rsidP="0001500D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FF1701">
              <w:rPr>
                <w:spacing w:val="-20"/>
                <w:sz w:val="30"/>
                <w:szCs w:val="30"/>
              </w:rPr>
              <w:t>Р  А  С  П  О  Р  Я  Ж  Е  Н  И  Е</w:t>
            </w:r>
          </w:p>
          <w:p w:rsidR="00D36B28" w:rsidRPr="00FF1701" w:rsidRDefault="00D36B28" w:rsidP="0001500D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D36B28" w:rsidRPr="00FF1701" w:rsidRDefault="00D36B28" w:rsidP="0001500D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FF1701">
              <w:rPr>
                <w:sz w:val="16"/>
                <w:szCs w:val="16"/>
              </w:rPr>
              <w:t>О К У Д</w:t>
            </w:r>
          </w:p>
        </w:tc>
      </w:tr>
    </w:tbl>
    <w:p w:rsidR="00D36B28" w:rsidRPr="00FF1701" w:rsidRDefault="00D36B28" w:rsidP="00D36B28">
      <w:pPr>
        <w:pStyle w:val="aeoaeno12"/>
        <w:spacing w:line="240" w:lineRule="auto"/>
        <w:ind w:firstLine="0"/>
      </w:pP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646"/>
        <w:gridCol w:w="4194"/>
        <w:gridCol w:w="2520"/>
      </w:tblGrid>
      <w:tr w:rsidR="0091736A" w:rsidRPr="00FF1701" w:rsidTr="00F600EA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91736A" w:rsidRPr="00FF1701" w:rsidRDefault="0091736A" w:rsidP="00F600EA">
            <w:pPr>
              <w:pStyle w:val="aeiiia"/>
              <w:ind w:left="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91736A" w:rsidRPr="00FF1701" w:rsidRDefault="0091736A" w:rsidP="00F600EA">
            <w:pPr>
              <w:pStyle w:val="aeiiia"/>
              <w:ind w:left="35"/>
              <w:rPr>
                <w:sz w:val="24"/>
                <w:szCs w:val="24"/>
              </w:rPr>
            </w:pPr>
            <w:r w:rsidRPr="00FF1701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91736A" w:rsidRPr="00FF1701" w:rsidRDefault="0091736A" w:rsidP="00F600EA">
            <w:pPr>
              <w:pStyle w:val="aeiiia"/>
              <w:ind w:left="3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44D92" w:rsidRPr="00FF1701" w:rsidRDefault="00444D92" w:rsidP="00444D92">
      <w:pPr>
        <w:pStyle w:val="aeoaeno12"/>
        <w:spacing w:line="240" w:lineRule="auto"/>
        <w:ind w:firstLine="0"/>
        <w:jc w:val="center"/>
        <w:rPr>
          <w:rStyle w:val="a6"/>
          <w:szCs w:val="28"/>
        </w:rPr>
      </w:pPr>
    </w:p>
    <w:p w:rsidR="00E00DCE" w:rsidRPr="00FF1701" w:rsidRDefault="00E00DCE" w:rsidP="00444D92">
      <w:pPr>
        <w:pStyle w:val="aeoaeno12"/>
        <w:spacing w:line="240" w:lineRule="auto"/>
        <w:ind w:firstLine="0"/>
        <w:jc w:val="center"/>
        <w:rPr>
          <w:rStyle w:val="a6"/>
          <w:szCs w:val="28"/>
        </w:rPr>
      </w:pPr>
    </w:p>
    <w:p w:rsidR="00E04567" w:rsidRDefault="00B60774" w:rsidP="00B60774">
      <w:pPr>
        <w:jc w:val="both"/>
        <w:rPr>
          <w:rStyle w:val="a6"/>
          <w:szCs w:val="28"/>
        </w:rPr>
      </w:pPr>
      <w:r w:rsidRPr="00FF1701">
        <w:rPr>
          <w:rStyle w:val="a6"/>
          <w:szCs w:val="28"/>
        </w:rPr>
        <w:t>Об утверждении Поряд</w:t>
      </w:r>
      <w:r w:rsidR="003237A0">
        <w:rPr>
          <w:rStyle w:val="a6"/>
          <w:szCs w:val="28"/>
        </w:rPr>
        <w:t>ка</w:t>
      </w:r>
      <w:r w:rsidR="004D4E8E">
        <w:rPr>
          <w:rStyle w:val="a6"/>
          <w:szCs w:val="28"/>
        </w:rPr>
        <w:t xml:space="preserve"> </w:t>
      </w:r>
      <w:bookmarkStart w:id="0" w:name="OLE_LINK98"/>
      <w:bookmarkStart w:id="1" w:name="OLE_LINK99"/>
      <w:r w:rsidR="00E04567">
        <w:rPr>
          <w:rStyle w:val="a6"/>
          <w:szCs w:val="28"/>
        </w:rPr>
        <w:t xml:space="preserve">реализации </w:t>
      </w:r>
    </w:p>
    <w:p w:rsidR="004D4E8E" w:rsidRDefault="00E04567" w:rsidP="00B60774">
      <w:pPr>
        <w:jc w:val="both"/>
        <w:rPr>
          <w:rStyle w:val="a6"/>
          <w:szCs w:val="28"/>
        </w:rPr>
      </w:pPr>
      <w:r>
        <w:rPr>
          <w:rStyle w:val="a6"/>
          <w:szCs w:val="28"/>
        </w:rPr>
        <w:t xml:space="preserve">мероприятия по </w:t>
      </w:r>
      <w:r w:rsidR="00B60774" w:rsidRPr="00FF1701">
        <w:rPr>
          <w:rStyle w:val="a6"/>
          <w:szCs w:val="28"/>
        </w:rPr>
        <w:t xml:space="preserve">организации </w:t>
      </w:r>
    </w:p>
    <w:p w:rsidR="004D4E8E" w:rsidRDefault="00B60774" w:rsidP="00B60774">
      <w:pPr>
        <w:jc w:val="both"/>
        <w:rPr>
          <w:rStyle w:val="a6"/>
          <w:szCs w:val="28"/>
        </w:rPr>
      </w:pPr>
      <w:r w:rsidRPr="00FF1701">
        <w:rPr>
          <w:rStyle w:val="a6"/>
          <w:szCs w:val="28"/>
        </w:rPr>
        <w:t>стажировок граждан,</w:t>
      </w:r>
      <w:r w:rsidR="004D4E8E">
        <w:rPr>
          <w:rStyle w:val="a6"/>
          <w:szCs w:val="28"/>
        </w:rPr>
        <w:t xml:space="preserve"> </w:t>
      </w:r>
      <w:r w:rsidR="00030774">
        <w:rPr>
          <w:rStyle w:val="a6"/>
          <w:szCs w:val="28"/>
        </w:rPr>
        <w:t>и</w:t>
      </w:r>
      <w:r w:rsidRPr="00FF1701">
        <w:rPr>
          <w:rStyle w:val="a6"/>
          <w:szCs w:val="28"/>
        </w:rPr>
        <w:t>спытывающих</w:t>
      </w:r>
    </w:p>
    <w:p w:rsidR="00B60774" w:rsidRPr="00FF1701" w:rsidRDefault="00B60774" w:rsidP="00B60774">
      <w:pPr>
        <w:jc w:val="both"/>
        <w:rPr>
          <w:rStyle w:val="a6"/>
          <w:b w:val="0"/>
          <w:szCs w:val="28"/>
        </w:rPr>
      </w:pPr>
      <w:r w:rsidRPr="00FF1701">
        <w:rPr>
          <w:rStyle w:val="a6"/>
          <w:szCs w:val="28"/>
        </w:rPr>
        <w:t>трудности в поиске работы</w:t>
      </w:r>
      <w:bookmarkEnd w:id="0"/>
      <w:bookmarkEnd w:id="1"/>
    </w:p>
    <w:p w:rsidR="00B60774" w:rsidRPr="00FF1701" w:rsidRDefault="00B60774" w:rsidP="00B60774">
      <w:pPr>
        <w:spacing w:line="276" w:lineRule="auto"/>
        <w:jc w:val="both"/>
        <w:rPr>
          <w:rStyle w:val="a6"/>
          <w:b w:val="0"/>
          <w:szCs w:val="28"/>
        </w:rPr>
      </w:pPr>
    </w:p>
    <w:p w:rsidR="00B60774" w:rsidRPr="00FF1701" w:rsidRDefault="00B60774" w:rsidP="00B60774">
      <w:pPr>
        <w:jc w:val="both"/>
        <w:rPr>
          <w:rStyle w:val="a6"/>
          <w:b w:val="0"/>
          <w:szCs w:val="28"/>
        </w:rPr>
      </w:pPr>
    </w:p>
    <w:p w:rsidR="002532EC" w:rsidRPr="00FF1701" w:rsidRDefault="00271D4F" w:rsidP="004D4E8E">
      <w:pPr>
        <w:tabs>
          <w:tab w:val="left" w:pos="1276"/>
        </w:tabs>
        <w:ind w:firstLine="708"/>
        <w:jc w:val="both"/>
        <w:rPr>
          <w:rStyle w:val="a6"/>
          <w:b w:val="0"/>
          <w:szCs w:val="28"/>
        </w:rPr>
      </w:pPr>
      <w:r>
        <w:rPr>
          <w:rStyle w:val="a6"/>
          <w:b w:val="0"/>
          <w:szCs w:val="28"/>
        </w:rPr>
        <w:t>В</w:t>
      </w:r>
      <w:r w:rsidR="00E77983" w:rsidRPr="00FF1701">
        <w:rPr>
          <w:rStyle w:val="a6"/>
          <w:b w:val="0"/>
          <w:szCs w:val="28"/>
        </w:rPr>
        <w:t xml:space="preserve"> целях реализации </w:t>
      </w:r>
      <w:bookmarkStart w:id="2" w:name="OLE_LINK8"/>
      <w:bookmarkStart w:id="3" w:name="OLE_LINK9"/>
      <w:r w:rsidR="004D4E8E">
        <w:rPr>
          <w:rStyle w:val="a6"/>
          <w:b w:val="0"/>
          <w:szCs w:val="28"/>
        </w:rPr>
        <w:t xml:space="preserve">пункта 4 раздела 13.3 подпрограммы 6 </w:t>
      </w:r>
      <w:r w:rsidR="002532EC" w:rsidRPr="00FF1701">
        <w:rPr>
          <w:rStyle w:val="a6"/>
          <w:b w:val="0"/>
          <w:szCs w:val="28"/>
        </w:rPr>
        <w:t xml:space="preserve">«Создание условий </w:t>
      </w:r>
      <w:r>
        <w:rPr>
          <w:rStyle w:val="a6"/>
          <w:b w:val="0"/>
          <w:szCs w:val="28"/>
        </w:rPr>
        <w:br/>
      </w:r>
      <w:r w:rsidR="002532EC" w:rsidRPr="00FF1701">
        <w:rPr>
          <w:rStyle w:val="a6"/>
          <w:b w:val="0"/>
          <w:szCs w:val="28"/>
        </w:rPr>
        <w:t xml:space="preserve">для эффективного трудоустройства инвалидов» государственной программы </w:t>
      </w:r>
      <w:r>
        <w:rPr>
          <w:rStyle w:val="a6"/>
          <w:b w:val="0"/>
          <w:szCs w:val="28"/>
        </w:rPr>
        <w:br/>
      </w:r>
      <w:r w:rsidR="002532EC" w:rsidRPr="00FF1701">
        <w:rPr>
          <w:rStyle w:val="a6"/>
          <w:b w:val="0"/>
          <w:szCs w:val="28"/>
        </w:rPr>
        <w:t>Санкт-Петербурга «Содействие занятости населения в Санкт-Петербурге», утвержденной постановлением Правительства Санкт-Петербурга от 17.06.2014 № 490</w:t>
      </w:r>
      <w:bookmarkEnd w:id="2"/>
      <w:bookmarkEnd w:id="3"/>
      <w:r w:rsidR="002532EC" w:rsidRPr="00FF1701">
        <w:rPr>
          <w:rStyle w:val="a6"/>
          <w:b w:val="0"/>
          <w:szCs w:val="28"/>
        </w:rPr>
        <w:t>:</w:t>
      </w:r>
    </w:p>
    <w:p w:rsidR="0081283B" w:rsidRPr="00FF1701" w:rsidRDefault="002532EC" w:rsidP="004D4E8E">
      <w:pPr>
        <w:pStyle w:val="a7"/>
        <w:numPr>
          <w:ilvl w:val="0"/>
          <w:numId w:val="7"/>
        </w:numPr>
        <w:tabs>
          <w:tab w:val="left" w:pos="1276"/>
        </w:tabs>
        <w:ind w:left="0" w:firstLine="708"/>
        <w:jc w:val="both"/>
        <w:rPr>
          <w:rStyle w:val="a6"/>
          <w:b w:val="0"/>
          <w:szCs w:val="28"/>
        </w:rPr>
      </w:pPr>
      <w:r w:rsidRPr="00FF1701">
        <w:rPr>
          <w:rStyle w:val="a6"/>
          <w:b w:val="0"/>
          <w:szCs w:val="28"/>
        </w:rPr>
        <w:t xml:space="preserve">Утвердить Порядок </w:t>
      </w:r>
      <w:r w:rsidR="00E04567">
        <w:rPr>
          <w:rStyle w:val="a6"/>
          <w:b w:val="0"/>
          <w:szCs w:val="28"/>
        </w:rPr>
        <w:t xml:space="preserve">реализации мероприятия по </w:t>
      </w:r>
      <w:r w:rsidRPr="00FF1701">
        <w:rPr>
          <w:rStyle w:val="a6"/>
          <w:b w:val="0"/>
          <w:szCs w:val="28"/>
        </w:rPr>
        <w:t>организации стажировок граждан, испытывающих трудности в поиске работы</w:t>
      </w:r>
      <w:r w:rsidR="00F33387" w:rsidRPr="00FF1701">
        <w:rPr>
          <w:rStyle w:val="a6"/>
          <w:b w:val="0"/>
          <w:szCs w:val="28"/>
        </w:rPr>
        <w:t>,</w:t>
      </w:r>
      <w:r w:rsidR="004D4E8E">
        <w:rPr>
          <w:rStyle w:val="a6"/>
          <w:b w:val="0"/>
          <w:szCs w:val="28"/>
        </w:rPr>
        <w:t xml:space="preserve"> </w:t>
      </w:r>
      <w:r w:rsidR="0081283B" w:rsidRPr="00FF1701">
        <w:rPr>
          <w:rStyle w:val="a6"/>
          <w:b w:val="0"/>
          <w:szCs w:val="28"/>
        </w:rPr>
        <w:t>согласно приложению</w:t>
      </w:r>
      <w:r w:rsidR="00020098" w:rsidRPr="00FF1701">
        <w:rPr>
          <w:rStyle w:val="a6"/>
          <w:b w:val="0"/>
          <w:szCs w:val="28"/>
        </w:rPr>
        <w:t>.</w:t>
      </w:r>
    </w:p>
    <w:p w:rsidR="0081283B" w:rsidRPr="00FF1701" w:rsidRDefault="0081283B" w:rsidP="004D4E8E">
      <w:pPr>
        <w:pStyle w:val="a7"/>
        <w:numPr>
          <w:ilvl w:val="0"/>
          <w:numId w:val="7"/>
        </w:numPr>
        <w:tabs>
          <w:tab w:val="left" w:pos="1276"/>
        </w:tabs>
        <w:ind w:left="0" w:firstLine="708"/>
        <w:jc w:val="both"/>
        <w:rPr>
          <w:rStyle w:val="a6"/>
          <w:b w:val="0"/>
          <w:szCs w:val="28"/>
        </w:rPr>
      </w:pPr>
      <w:r w:rsidRPr="00FF1701">
        <w:rPr>
          <w:rStyle w:val="a6"/>
          <w:b w:val="0"/>
          <w:szCs w:val="28"/>
        </w:rPr>
        <w:t>Директору Санкт-Петербургского государственного автономного учреждения «Центр занятости населения Санкт-Петербурга» (далее – СПб ГАУ ЦЗН):</w:t>
      </w:r>
    </w:p>
    <w:p w:rsidR="007050C6" w:rsidRPr="00FF1701" w:rsidRDefault="0081283B" w:rsidP="004D4E8E">
      <w:pPr>
        <w:pStyle w:val="a7"/>
        <w:numPr>
          <w:ilvl w:val="1"/>
          <w:numId w:val="7"/>
        </w:numPr>
        <w:tabs>
          <w:tab w:val="left" w:pos="1276"/>
        </w:tabs>
        <w:ind w:left="0" w:firstLine="708"/>
        <w:jc w:val="both"/>
        <w:rPr>
          <w:rStyle w:val="a6"/>
          <w:b w:val="0"/>
          <w:bCs w:val="0"/>
          <w:color w:val="000000"/>
          <w:szCs w:val="28"/>
        </w:rPr>
      </w:pPr>
      <w:r w:rsidRPr="00FF1701">
        <w:rPr>
          <w:rStyle w:val="a6"/>
          <w:b w:val="0"/>
          <w:szCs w:val="28"/>
        </w:rPr>
        <w:t>Довести настоящее распоряжение до сведения структ</w:t>
      </w:r>
      <w:r w:rsidR="004D4E8E">
        <w:rPr>
          <w:rStyle w:val="a6"/>
          <w:b w:val="0"/>
          <w:szCs w:val="28"/>
        </w:rPr>
        <w:t xml:space="preserve">урных </w:t>
      </w:r>
      <w:r w:rsidR="004D4E8E">
        <w:rPr>
          <w:rStyle w:val="a6"/>
          <w:b w:val="0"/>
          <w:szCs w:val="28"/>
        </w:rPr>
        <w:br/>
        <w:t>подразделений СПб ГАУ ЦЗН</w:t>
      </w:r>
      <w:r w:rsidRPr="00FF1701">
        <w:rPr>
          <w:rStyle w:val="a6"/>
          <w:b w:val="0"/>
          <w:szCs w:val="28"/>
        </w:rPr>
        <w:t>.</w:t>
      </w:r>
    </w:p>
    <w:p w:rsidR="007050C6" w:rsidRPr="00FF1701" w:rsidRDefault="007050C6" w:rsidP="004D4E8E">
      <w:pPr>
        <w:pStyle w:val="a7"/>
        <w:numPr>
          <w:ilvl w:val="1"/>
          <w:numId w:val="7"/>
        </w:numPr>
        <w:tabs>
          <w:tab w:val="left" w:pos="1276"/>
        </w:tabs>
        <w:ind w:left="0" w:firstLine="708"/>
        <w:jc w:val="both"/>
        <w:rPr>
          <w:rStyle w:val="a6"/>
          <w:b w:val="0"/>
          <w:bCs w:val="0"/>
          <w:color w:val="000000"/>
          <w:szCs w:val="28"/>
        </w:rPr>
      </w:pPr>
      <w:r w:rsidRPr="00FF1701">
        <w:rPr>
          <w:rStyle w:val="a6"/>
          <w:b w:val="0"/>
          <w:bCs w:val="0"/>
          <w:color w:val="000000"/>
          <w:szCs w:val="28"/>
        </w:rPr>
        <w:t xml:space="preserve">Обеспечивать информационное сопровождение </w:t>
      </w:r>
      <w:r w:rsidR="00BC1A5A">
        <w:rPr>
          <w:rStyle w:val="a6"/>
          <w:b w:val="0"/>
          <w:bCs w:val="0"/>
          <w:color w:val="000000"/>
          <w:szCs w:val="28"/>
        </w:rPr>
        <w:t>организации</w:t>
      </w:r>
      <w:r w:rsidRPr="00FF1701">
        <w:rPr>
          <w:rStyle w:val="a6"/>
          <w:b w:val="0"/>
          <w:bCs w:val="0"/>
          <w:color w:val="000000"/>
          <w:szCs w:val="28"/>
        </w:rPr>
        <w:t xml:space="preserve"> стажиров</w:t>
      </w:r>
      <w:r w:rsidR="004D4E8E">
        <w:rPr>
          <w:rStyle w:val="a6"/>
          <w:b w:val="0"/>
          <w:bCs w:val="0"/>
          <w:color w:val="000000"/>
          <w:szCs w:val="28"/>
        </w:rPr>
        <w:t>ок</w:t>
      </w:r>
      <w:r w:rsidRPr="00FF1701">
        <w:rPr>
          <w:rStyle w:val="a6"/>
          <w:b w:val="0"/>
          <w:bCs w:val="0"/>
          <w:color w:val="000000"/>
          <w:szCs w:val="28"/>
        </w:rPr>
        <w:t xml:space="preserve"> граждан, испытывающих трудности в поиске работы.</w:t>
      </w:r>
    </w:p>
    <w:p w:rsidR="008E4767" w:rsidRPr="004D4E8E" w:rsidRDefault="004D4E8E" w:rsidP="004D4E8E">
      <w:pPr>
        <w:pStyle w:val="a7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08"/>
        <w:jc w:val="both"/>
        <w:rPr>
          <w:color w:val="000000"/>
          <w:szCs w:val="28"/>
        </w:rPr>
      </w:pPr>
      <w:r w:rsidRPr="004D4E8E">
        <w:rPr>
          <w:bCs/>
          <w:color w:val="000000"/>
          <w:szCs w:val="28"/>
        </w:rPr>
        <w:t>Признать утратившим</w:t>
      </w:r>
      <w:r w:rsidR="008E4767" w:rsidRPr="004D4E8E">
        <w:rPr>
          <w:bCs/>
          <w:color w:val="000000"/>
          <w:szCs w:val="28"/>
        </w:rPr>
        <w:t xml:space="preserve"> силу</w:t>
      </w:r>
      <w:r w:rsidRPr="004D4E8E">
        <w:rPr>
          <w:bCs/>
          <w:color w:val="000000"/>
          <w:szCs w:val="28"/>
        </w:rPr>
        <w:t xml:space="preserve"> </w:t>
      </w:r>
      <w:r w:rsidR="00F33387" w:rsidRPr="004D4E8E">
        <w:rPr>
          <w:color w:val="000000"/>
          <w:szCs w:val="28"/>
        </w:rPr>
        <w:t>р</w:t>
      </w:r>
      <w:r w:rsidR="008E4767" w:rsidRPr="004D4E8E">
        <w:rPr>
          <w:color w:val="000000"/>
          <w:szCs w:val="28"/>
        </w:rPr>
        <w:t>аспоряжение</w:t>
      </w:r>
      <w:r w:rsidR="00F33387" w:rsidRPr="004D4E8E">
        <w:rPr>
          <w:color w:val="000000"/>
          <w:szCs w:val="28"/>
        </w:rPr>
        <w:t xml:space="preserve"> Комитета по труду и занятости населения Санкт-Петербурга</w:t>
      </w:r>
      <w:r>
        <w:rPr>
          <w:color w:val="000000"/>
          <w:szCs w:val="28"/>
        </w:rPr>
        <w:t xml:space="preserve"> </w:t>
      </w:r>
      <w:r w:rsidR="00030774" w:rsidRPr="004D4E8E">
        <w:rPr>
          <w:color w:val="000000"/>
          <w:szCs w:val="28"/>
        </w:rPr>
        <w:t>от 18</w:t>
      </w:r>
      <w:r w:rsidR="008E4767" w:rsidRPr="004D4E8E">
        <w:rPr>
          <w:color w:val="000000"/>
          <w:szCs w:val="28"/>
        </w:rPr>
        <w:t>.</w:t>
      </w:r>
      <w:r w:rsidR="00030774" w:rsidRPr="004D4E8E">
        <w:rPr>
          <w:color w:val="000000"/>
          <w:szCs w:val="28"/>
        </w:rPr>
        <w:t>12</w:t>
      </w:r>
      <w:r w:rsidR="008E4767" w:rsidRPr="004D4E8E">
        <w:rPr>
          <w:color w:val="000000"/>
          <w:szCs w:val="28"/>
        </w:rPr>
        <w:t>.20</w:t>
      </w:r>
      <w:r w:rsidR="00030774" w:rsidRPr="004D4E8E">
        <w:rPr>
          <w:color w:val="000000"/>
          <w:szCs w:val="28"/>
        </w:rPr>
        <w:t>23</w:t>
      </w:r>
      <w:r w:rsidR="00EE6541" w:rsidRPr="004D4E8E">
        <w:rPr>
          <w:color w:val="000000"/>
          <w:szCs w:val="28"/>
        </w:rPr>
        <w:t xml:space="preserve"> №</w:t>
      </w:r>
      <w:r w:rsidR="00BC0C19" w:rsidRPr="004D4E8E">
        <w:rPr>
          <w:color w:val="000000"/>
          <w:szCs w:val="28"/>
          <w:lang w:val="en-US"/>
        </w:rPr>
        <w:t> </w:t>
      </w:r>
      <w:r w:rsidR="00030774" w:rsidRPr="004D4E8E">
        <w:rPr>
          <w:color w:val="000000"/>
          <w:szCs w:val="28"/>
        </w:rPr>
        <w:t>256</w:t>
      </w:r>
      <w:r w:rsidR="008E4767" w:rsidRPr="004D4E8E">
        <w:rPr>
          <w:color w:val="000000"/>
          <w:szCs w:val="28"/>
        </w:rPr>
        <w:t>-р «О</w:t>
      </w:r>
      <w:r w:rsidR="00FB2088" w:rsidRPr="004D4E8E">
        <w:rPr>
          <w:color w:val="000000"/>
          <w:szCs w:val="28"/>
        </w:rPr>
        <w:t xml:space="preserve">б утверждении Порядка осуществления мероприятий по организации стажировок граждан, </w:t>
      </w:r>
      <w:r w:rsidR="008E4767" w:rsidRPr="004D4E8E">
        <w:rPr>
          <w:color w:val="000000"/>
          <w:szCs w:val="28"/>
        </w:rPr>
        <w:t>испытывающих трудности</w:t>
      </w:r>
      <w:r>
        <w:rPr>
          <w:color w:val="000000"/>
          <w:szCs w:val="28"/>
        </w:rPr>
        <w:t xml:space="preserve"> </w:t>
      </w:r>
      <w:r w:rsidR="008E4767" w:rsidRPr="004D4E8E">
        <w:rPr>
          <w:color w:val="000000"/>
          <w:szCs w:val="28"/>
        </w:rPr>
        <w:t>в поиске работы</w:t>
      </w:r>
      <w:r>
        <w:rPr>
          <w:color w:val="000000"/>
          <w:szCs w:val="28"/>
        </w:rPr>
        <w:t>».</w:t>
      </w:r>
    </w:p>
    <w:p w:rsidR="00E21846" w:rsidRPr="004D4E8E" w:rsidRDefault="004F1D3B" w:rsidP="004D4E8E">
      <w:pPr>
        <w:pStyle w:val="a7"/>
        <w:numPr>
          <w:ilvl w:val="0"/>
          <w:numId w:val="7"/>
        </w:numPr>
        <w:tabs>
          <w:tab w:val="left" w:pos="1276"/>
        </w:tabs>
        <w:ind w:left="0" w:firstLine="708"/>
        <w:jc w:val="both"/>
        <w:rPr>
          <w:rStyle w:val="a6"/>
          <w:b w:val="0"/>
          <w:szCs w:val="28"/>
        </w:rPr>
      </w:pPr>
      <w:r w:rsidRPr="004D4E8E">
        <w:rPr>
          <w:rStyle w:val="a6"/>
          <w:b w:val="0"/>
          <w:szCs w:val="28"/>
        </w:rPr>
        <w:t xml:space="preserve">Контроль за </w:t>
      </w:r>
      <w:r w:rsidR="000E1D5C" w:rsidRPr="004D4E8E">
        <w:rPr>
          <w:rStyle w:val="a6"/>
          <w:b w:val="0"/>
          <w:szCs w:val="28"/>
        </w:rPr>
        <w:t>вы</w:t>
      </w:r>
      <w:r w:rsidRPr="004D4E8E">
        <w:rPr>
          <w:rStyle w:val="a6"/>
          <w:b w:val="0"/>
          <w:szCs w:val="28"/>
        </w:rPr>
        <w:t xml:space="preserve">полнением распоряжения </w:t>
      </w:r>
      <w:r w:rsidR="001C6837" w:rsidRPr="004D4E8E">
        <w:rPr>
          <w:rStyle w:val="a6"/>
          <w:b w:val="0"/>
          <w:szCs w:val="28"/>
        </w:rPr>
        <w:t>возложить на заместителя председателя Комитета</w:t>
      </w:r>
      <w:r w:rsidR="0009717F" w:rsidRPr="004D4E8E">
        <w:rPr>
          <w:rStyle w:val="a6"/>
          <w:b w:val="0"/>
          <w:szCs w:val="28"/>
        </w:rPr>
        <w:t xml:space="preserve"> </w:t>
      </w:r>
      <w:r w:rsidR="00E00DCE" w:rsidRPr="004D4E8E">
        <w:rPr>
          <w:rStyle w:val="a6"/>
          <w:b w:val="0"/>
          <w:szCs w:val="28"/>
        </w:rPr>
        <w:t>Довганюка О.А</w:t>
      </w:r>
      <w:r w:rsidR="001C6837" w:rsidRPr="004D4E8E">
        <w:rPr>
          <w:rStyle w:val="a6"/>
          <w:b w:val="0"/>
          <w:szCs w:val="28"/>
        </w:rPr>
        <w:t>.</w:t>
      </w:r>
    </w:p>
    <w:p w:rsidR="004D4BE9" w:rsidRPr="00FF1701" w:rsidRDefault="004D4BE9" w:rsidP="00EA6C91">
      <w:pPr>
        <w:jc w:val="both"/>
        <w:rPr>
          <w:b/>
          <w:szCs w:val="28"/>
        </w:rPr>
      </w:pPr>
    </w:p>
    <w:p w:rsidR="00D36B28" w:rsidRPr="00FF1701" w:rsidRDefault="00D36B28" w:rsidP="00D36B28">
      <w:pPr>
        <w:spacing w:line="276" w:lineRule="auto"/>
        <w:jc w:val="both"/>
        <w:rPr>
          <w:b/>
          <w:szCs w:val="28"/>
        </w:rPr>
      </w:pPr>
    </w:p>
    <w:p w:rsidR="00BD2E64" w:rsidRPr="00FF1701" w:rsidRDefault="00BD2E64" w:rsidP="00032832">
      <w:pPr>
        <w:jc w:val="both"/>
        <w:rPr>
          <w:sz w:val="28"/>
          <w:szCs w:val="28"/>
        </w:rPr>
      </w:pPr>
      <w:r w:rsidRPr="00FF1701">
        <w:rPr>
          <w:b/>
          <w:szCs w:val="28"/>
        </w:rPr>
        <w:t>П</w:t>
      </w:r>
      <w:r w:rsidR="0009717F" w:rsidRPr="00FF1701">
        <w:rPr>
          <w:b/>
          <w:szCs w:val="28"/>
        </w:rPr>
        <w:t>редседател</w:t>
      </w:r>
      <w:r w:rsidRPr="00FF1701">
        <w:rPr>
          <w:b/>
          <w:szCs w:val="28"/>
        </w:rPr>
        <w:t xml:space="preserve">ь </w:t>
      </w:r>
      <w:r w:rsidR="0009717F" w:rsidRPr="00FF1701">
        <w:rPr>
          <w:b/>
          <w:szCs w:val="28"/>
        </w:rPr>
        <w:t>Комитета</w:t>
      </w:r>
      <w:r w:rsidR="004D4E8E">
        <w:rPr>
          <w:b/>
          <w:szCs w:val="28"/>
        </w:rPr>
        <w:tab/>
      </w:r>
      <w:r w:rsidR="004D4E8E">
        <w:rPr>
          <w:b/>
          <w:szCs w:val="28"/>
        </w:rPr>
        <w:tab/>
      </w:r>
      <w:r w:rsidR="004D4E8E">
        <w:rPr>
          <w:b/>
          <w:szCs w:val="28"/>
        </w:rPr>
        <w:tab/>
      </w:r>
      <w:r w:rsidR="004D4E8E">
        <w:rPr>
          <w:b/>
          <w:szCs w:val="28"/>
        </w:rPr>
        <w:tab/>
      </w:r>
      <w:r w:rsidR="004D4E8E">
        <w:rPr>
          <w:b/>
          <w:szCs w:val="28"/>
        </w:rPr>
        <w:tab/>
      </w:r>
      <w:r w:rsidR="004D4E8E">
        <w:rPr>
          <w:b/>
          <w:szCs w:val="28"/>
        </w:rPr>
        <w:tab/>
      </w:r>
      <w:r w:rsidR="004D4E8E">
        <w:rPr>
          <w:b/>
          <w:szCs w:val="28"/>
        </w:rPr>
        <w:tab/>
        <w:t xml:space="preserve">          </w:t>
      </w:r>
      <w:r w:rsidR="00032832">
        <w:rPr>
          <w:b/>
          <w:szCs w:val="28"/>
        </w:rPr>
        <w:t>В.А.Пониделко</w:t>
      </w:r>
    </w:p>
    <w:p w:rsidR="005B6800" w:rsidRPr="00FF1701" w:rsidRDefault="005B6800" w:rsidP="00D36B28">
      <w:pPr>
        <w:jc w:val="both"/>
        <w:rPr>
          <w:b/>
          <w:sz w:val="28"/>
          <w:szCs w:val="28"/>
        </w:rPr>
      </w:pPr>
    </w:p>
    <w:p w:rsidR="00D36B28" w:rsidRPr="00FF1701" w:rsidRDefault="00D36B28" w:rsidP="00D36B28">
      <w:pPr>
        <w:jc w:val="both"/>
        <w:rPr>
          <w:b/>
          <w:sz w:val="28"/>
          <w:szCs w:val="28"/>
        </w:rPr>
        <w:sectPr w:rsidR="00D36B28" w:rsidRPr="00FF1701" w:rsidSect="004D4E8E">
          <w:pgSz w:w="11906" w:h="16838"/>
          <w:pgMar w:top="284" w:right="850" w:bottom="709" w:left="1701" w:header="0" w:footer="340" w:gutter="0"/>
          <w:pgNumType w:start="1"/>
          <w:cols w:space="708"/>
          <w:titlePg/>
          <w:docGrid w:linePitch="360"/>
        </w:sectPr>
      </w:pPr>
    </w:p>
    <w:p w:rsidR="00216D27" w:rsidRPr="004D4E8E" w:rsidRDefault="00A12E8C" w:rsidP="004D4E8E">
      <w:pPr>
        <w:pStyle w:val="aeoaeno12"/>
        <w:spacing w:line="240" w:lineRule="auto"/>
        <w:ind w:left="5954" w:firstLine="0"/>
      </w:pPr>
      <w:r w:rsidRPr="004D4E8E">
        <w:lastRenderedPageBreak/>
        <w:t>Приложение</w:t>
      </w:r>
    </w:p>
    <w:p w:rsidR="00216D27" w:rsidRPr="004D4E8E" w:rsidRDefault="00216D27" w:rsidP="004D4E8E">
      <w:pPr>
        <w:pStyle w:val="aeoaeno12"/>
        <w:spacing w:line="240" w:lineRule="auto"/>
        <w:ind w:left="5954" w:firstLine="0"/>
      </w:pPr>
      <w:r w:rsidRPr="004D4E8E">
        <w:t xml:space="preserve">к распоряжению </w:t>
      </w:r>
    </w:p>
    <w:p w:rsidR="00216D27" w:rsidRPr="004D4E8E" w:rsidRDefault="00216D27" w:rsidP="004D4E8E">
      <w:pPr>
        <w:pStyle w:val="aeoaeno12"/>
        <w:spacing w:line="240" w:lineRule="auto"/>
        <w:ind w:left="5954" w:firstLine="0"/>
      </w:pPr>
      <w:r w:rsidRPr="004D4E8E">
        <w:t xml:space="preserve">Комитета по труду и занятости </w:t>
      </w:r>
    </w:p>
    <w:p w:rsidR="00216D27" w:rsidRPr="004D4E8E" w:rsidRDefault="00216D27" w:rsidP="004D4E8E">
      <w:pPr>
        <w:pStyle w:val="aeoaeno12"/>
        <w:spacing w:line="240" w:lineRule="auto"/>
        <w:ind w:left="5954" w:firstLine="0"/>
      </w:pPr>
      <w:r w:rsidRPr="004D4E8E">
        <w:t>населения Санкт-Петербурга</w:t>
      </w:r>
    </w:p>
    <w:p w:rsidR="00216D27" w:rsidRPr="004D4E8E" w:rsidRDefault="00216D27" w:rsidP="004D4E8E">
      <w:pPr>
        <w:pStyle w:val="aeoaeno12"/>
        <w:spacing w:line="240" w:lineRule="auto"/>
        <w:ind w:left="5954" w:firstLine="0"/>
        <w:rPr>
          <w:u w:val="single"/>
        </w:rPr>
      </w:pPr>
      <w:r w:rsidRPr="004D4E8E">
        <w:t xml:space="preserve">от </w:t>
      </w:r>
      <w:r w:rsidRPr="004D4E8E">
        <w:rPr>
          <w:u w:val="single"/>
        </w:rPr>
        <w:t>_</w:t>
      </w:r>
      <w:r w:rsidR="00517050" w:rsidRPr="004D4E8E">
        <w:rPr>
          <w:u w:val="single"/>
        </w:rPr>
        <w:t>_____________</w:t>
      </w:r>
      <w:r w:rsidRPr="004D4E8E">
        <w:rPr>
          <w:u w:val="single"/>
        </w:rPr>
        <w:t xml:space="preserve">_ </w:t>
      </w:r>
      <w:r w:rsidRPr="004D4E8E">
        <w:t xml:space="preserve">№ </w:t>
      </w:r>
      <w:r w:rsidR="00517050" w:rsidRPr="004D4E8E">
        <w:rPr>
          <w:u w:val="single"/>
        </w:rPr>
        <w:t>________</w:t>
      </w:r>
    </w:p>
    <w:p w:rsidR="00216D27" w:rsidRPr="00FF1701" w:rsidRDefault="00216D27" w:rsidP="00216D27">
      <w:pPr>
        <w:pStyle w:val="1"/>
        <w:rPr>
          <w:sz w:val="24"/>
        </w:rPr>
      </w:pPr>
    </w:p>
    <w:p w:rsidR="00403BCD" w:rsidRPr="00FF1701" w:rsidRDefault="00403BCD" w:rsidP="00216D27">
      <w:pPr>
        <w:pStyle w:val="1"/>
        <w:rPr>
          <w:sz w:val="24"/>
        </w:rPr>
      </w:pPr>
    </w:p>
    <w:p w:rsidR="00216D27" w:rsidRPr="00FF1701" w:rsidRDefault="00216D27" w:rsidP="00216D27">
      <w:pPr>
        <w:pStyle w:val="1"/>
        <w:rPr>
          <w:b/>
          <w:sz w:val="24"/>
        </w:rPr>
      </w:pPr>
      <w:r w:rsidRPr="00FF1701">
        <w:rPr>
          <w:b/>
          <w:sz w:val="24"/>
        </w:rPr>
        <w:t>П</w:t>
      </w:r>
      <w:r w:rsidR="00403BCD" w:rsidRPr="00FF1701">
        <w:rPr>
          <w:b/>
          <w:sz w:val="24"/>
        </w:rPr>
        <w:t>ОРЯДОК</w:t>
      </w:r>
    </w:p>
    <w:p w:rsidR="00216D27" w:rsidRPr="00FF1701" w:rsidRDefault="00E04567" w:rsidP="00DF74D7">
      <w:pPr>
        <w:pStyle w:val="1"/>
        <w:rPr>
          <w:b/>
          <w:sz w:val="24"/>
        </w:rPr>
      </w:pPr>
      <w:bookmarkStart w:id="4" w:name="OLE_LINK43"/>
      <w:bookmarkStart w:id="5" w:name="OLE_LINK44"/>
      <w:r w:rsidRPr="00E04567">
        <w:rPr>
          <w:b/>
          <w:sz w:val="24"/>
        </w:rPr>
        <w:t xml:space="preserve">реализации мероприятия по </w:t>
      </w:r>
      <w:r w:rsidR="005B6177" w:rsidRPr="00FF1701">
        <w:rPr>
          <w:b/>
          <w:sz w:val="24"/>
        </w:rPr>
        <w:t>организации</w:t>
      </w:r>
      <w:r w:rsidR="00DF74D7">
        <w:rPr>
          <w:b/>
          <w:sz w:val="24"/>
        </w:rPr>
        <w:t xml:space="preserve"> </w:t>
      </w:r>
      <w:r w:rsidR="00216D27" w:rsidRPr="00FF1701">
        <w:rPr>
          <w:b/>
          <w:sz w:val="24"/>
        </w:rPr>
        <w:t xml:space="preserve">стажировок </w:t>
      </w:r>
      <w:r>
        <w:rPr>
          <w:b/>
          <w:sz w:val="24"/>
        </w:rPr>
        <w:br/>
      </w:r>
      <w:r w:rsidR="00216D27" w:rsidRPr="00FF1701">
        <w:rPr>
          <w:b/>
          <w:sz w:val="24"/>
        </w:rPr>
        <w:t>граждан, испытывающих трудности в поиске работы</w:t>
      </w:r>
    </w:p>
    <w:bookmarkEnd w:id="4"/>
    <w:bookmarkEnd w:id="5"/>
    <w:p w:rsidR="00216D27" w:rsidRPr="00FF1701" w:rsidRDefault="001675B8" w:rsidP="00DF74D7">
      <w:pPr>
        <w:pStyle w:val="af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701">
        <w:rPr>
          <w:rFonts w:ascii="Times New Roman" w:hAnsi="Times New Roman" w:cs="Times New Roman"/>
          <w:b/>
          <w:sz w:val="24"/>
          <w:szCs w:val="24"/>
        </w:rPr>
        <w:t>1. </w:t>
      </w:r>
      <w:r w:rsidR="00216D27" w:rsidRPr="00FF170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B5F2B" w:rsidRPr="00DF74D7" w:rsidRDefault="005B5F2B" w:rsidP="00DF74D7">
      <w:pPr>
        <w:pStyle w:val="a7"/>
        <w:numPr>
          <w:ilvl w:val="1"/>
          <w:numId w:val="12"/>
        </w:numPr>
        <w:tabs>
          <w:tab w:val="left" w:pos="1418"/>
        </w:tabs>
        <w:ind w:left="0" w:right="-74" w:firstLine="709"/>
        <w:jc w:val="both"/>
        <w:rPr>
          <w:color w:val="000000"/>
        </w:rPr>
      </w:pPr>
      <w:r w:rsidRPr="00DF74D7">
        <w:rPr>
          <w:color w:val="000000"/>
        </w:rPr>
        <w:t xml:space="preserve">Порядок </w:t>
      </w:r>
      <w:r w:rsidR="00E04567">
        <w:rPr>
          <w:rStyle w:val="a6"/>
          <w:b w:val="0"/>
          <w:szCs w:val="28"/>
        </w:rPr>
        <w:t xml:space="preserve">реализации мероприятия по </w:t>
      </w:r>
      <w:r w:rsidRPr="00DF74D7">
        <w:rPr>
          <w:color w:val="000000"/>
        </w:rPr>
        <w:t>организации стажировок граждан, испытывающих трудности</w:t>
      </w:r>
      <w:r w:rsidR="00E04567">
        <w:rPr>
          <w:color w:val="000000"/>
        </w:rPr>
        <w:t xml:space="preserve"> </w:t>
      </w:r>
      <w:r w:rsidRPr="00DF74D7">
        <w:rPr>
          <w:color w:val="000000"/>
        </w:rPr>
        <w:t xml:space="preserve">в поиске работы (далее – Порядок), разработан в целях реализации </w:t>
      </w:r>
      <w:r w:rsidR="00DF74D7" w:rsidRPr="00DF74D7">
        <w:rPr>
          <w:color w:val="000000"/>
        </w:rPr>
        <w:t xml:space="preserve">пункта 4 раздела 13.3 подпрограммы 6 «Создание условий для эффективного трудоустройства инвалидов» государственной программы Санкт-Петербурга </w:t>
      </w:r>
      <w:r w:rsidR="00E04567">
        <w:rPr>
          <w:color w:val="000000"/>
        </w:rPr>
        <w:br/>
      </w:r>
      <w:r w:rsidR="00DF74D7" w:rsidRPr="00DF74D7">
        <w:rPr>
          <w:color w:val="000000"/>
        </w:rPr>
        <w:t>«Содействие занятости населения в Санкт-Петербурге», утвержденной постановлением Правительства Санкт-Петербурга от 17.06.2014 № 490</w:t>
      </w:r>
      <w:r w:rsidR="00DF74D7">
        <w:rPr>
          <w:color w:val="000000"/>
        </w:rPr>
        <w:t>.</w:t>
      </w:r>
    </w:p>
    <w:p w:rsidR="00216D27" w:rsidRPr="00DF74D7" w:rsidRDefault="00216D27" w:rsidP="00DF74D7">
      <w:pPr>
        <w:pStyle w:val="a7"/>
        <w:numPr>
          <w:ilvl w:val="1"/>
          <w:numId w:val="12"/>
        </w:numPr>
        <w:tabs>
          <w:tab w:val="left" w:pos="1418"/>
        </w:tabs>
        <w:ind w:left="0" w:right="-74" w:firstLine="709"/>
        <w:jc w:val="both"/>
        <w:rPr>
          <w:color w:val="000000"/>
        </w:rPr>
      </w:pPr>
      <w:r w:rsidRPr="00DF74D7">
        <w:rPr>
          <w:color w:val="000000"/>
        </w:rPr>
        <w:t>Порядок</w:t>
      </w:r>
      <w:r w:rsidR="00DF74D7">
        <w:rPr>
          <w:color w:val="000000"/>
        </w:rPr>
        <w:t xml:space="preserve"> устанавливает</w:t>
      </w:r>
      <w:r w:rsidRPr="00DF74D7">
        <w:rPr>
          <w:color w:val="000000"/>
        </w:rPr>
        <w:t xml:space="preserve"> </w:t>
      </w:r>
      <w:r w:rsidR="00DF74D7">
        <w:rPr>
          <w:color w:val="000000"/>
        </w:rPr>
        <w:t>порядок деятельности</w:t>
      </w:r>
      <w:r w:rsidRPr="00DF74D7">
        <w:rPr>
          <w:color w:val="000000"/>
        </w:rPr>
        <w:t xml:space="preserve"> Санкт-Петербургско</w:t>
      </w:r>
      <w:r w:rsidR="00DF74D7">
        <w:rPr>
          <w:color w:val="000000"/>
        </w:rPr>
        <w:t>го</w:t>
      </w:r>
      <w:r w:rsidRPr="00DF74D7">
        <w:rPr>
          <w:color w:val="000000"/>
        </w:rPr>
        <w:t xml:space="preserve"> государственно</w:t>
      </w:r>
      <w:r w:rsidR="00DF74D7">
        <w:rPr>
          <w:color w:val="000000"/>
        </w:rPr>
        <w:t>го</w:t>
      </w:r>
      <w:r w:rsidRPr="00DF74D7">
        <w:rPr>
          <w:color w:val="000000"/>
        </w:rPr>
        <w:t xml:space="preserve"> автономно</w:t>
      </w:r>
      <w:r w:rsidR="00DF74D7">
        <w:rPr>
          <w:color w:val="000000"/>
        </w:rPr>
        <w:t>го учреждения</w:t>
      </w:r>
      <w:r w:rsidRPr="00DF74D7">
        <w:rPr>
          <w:color w:val="000000"/>
        </w:rPr>
        <w:t xml:space="preserve"> «Центр занятости населения</w:t>
      </w:r>
      <w:r w:rsidR="00DF74D7">
        <w:rPr>
          <w:color w:val="000000"/>
        </w:rPr>
        <w:br/>
      </w:r>
      <w:r w:rsidRPr="00DF74D7">
        <w:rPr>
          <w:color w:val="000000"/>
        </w:rPr>
        <w:t xml:space="preserve">Санкт-Петербурга» (далее – СПб ГАУ ЦЗН) по </w:t>
      </w:r>
      <w:r w:rsidR="004C13C1">
        <w:rPr>
          <w:color w:val="000000"/>
        </w:rPr>
        <w:t xml:space="preserve">реализации </w:t>
      </w:r>
      <w:bookmarkStart w:id="6" w:name="OLE_LINK36"/>
      <w:bookmarkStart w:id="7" w:name="OLE_LINK37"/>
      <w:r w:rsidR="004C13C1">
        <w:rPr>
          <w:color w:val="000000"/>
        </w:rPr>
        <w:t xml:space="preserve">мероприятия по </w:t>
      </w:r>
      <w:r w:rsidRPr="00DF74D7">
        <w:rPr>
          <w:color w:val="000000"/>
        </w:rPr>
        <w:t xml:space="preserve">организации </w:t>
      </w:r>
      <w:r w:rsidR="00B7516F" w:rsidRPr="00DF74D7">
        <w:rPr>
          <w:color w:val="000000"/>
        </w:rPr>
        <w:t>стажировок граждан, испытывающих трудности в поиске работы</w:t>
      </w:r>
      <w:bookmarkEnd w:id="6"/>
      <w:bookmarkEnd w:id="7"/>
      <w:r w:rsidR="00B7516F" w:rsidRPr="00DF74D7">
        <w:rPr>
          <w:color w:val="000000"/>
        </w:rPr>
        <w:t xml:space="preserve"> (далее – стажировка)</w:t>
      </w:r>
      <w:r w:rsidRPr="00DF74D7">
        <w:rPr>
          <w:color w:val="000000"/>
        </w:rPr>
        <w:t>.</w:t>
      </w:r>
    </w:p>
    <w:p w:rsidR="00216D27" w:rsidRPr="00DF74D7" w:rsidRDefault="00216D27" w:rsidP="00DF74D7">
      <w:pPr>
        <w:pStyle w:val="a7"/>
        <w:numPr>
          <w:ilvl w:val="1"/>
          <w:numId w:val="12"/>
        </w:numPr>
        <w:tabs>
          <w:tab w:val="left" w:pos="1418"/>
        </w:tabs>
        <w:ind w:left="0" w:right="-74" w:firstLine="709"/>
        <w:jc w:val="both"/>
        <w:rPr>
          <w:color w:val="000000"/>
        </w:rPr>
      </w:pPr>
      <w:r w:rsidRPr="00DF74D7">
        <w:rPr>
          <w:color w:val="000000"/>
        </w:rPr>
        <w:t>Порядок разработан в соответствии</w:t>
      </w:r>
      <w:r w:rsidR="00DF74D7">
        <w:rPr>
          <w:color w:val="000000"/>
        </w:rPr>
        <w:t xml:space="preserve"> с</w:t>
      </w:r>
      <w:r w:rsidR="0014675F" w:rsidRPr="00DF74D7">
        <w:rPr>
          <w:color w:val="000000"/>
        </w:rPr>
        <w:t>:</w:t>
      </w:r>
    </w:p>
    <w:p w:rsidR="00216D27" w:rsidRPr="00FF1701" w:rsidRDefault="00216D27" w:rsidP="00DF74D7">
      <w:pPr>
        <w:tabs>
          <w:tab w:val="left" w:pos="1418"/>
        </w:tabs>
        <w:ind w:right="-74" w:firstLine="709"/>
        <w:jc w:val="both"/>
        <w:rPr>
          <w:color w:val="000000"/>
        </w:rPr>
      </w:pPr>
      <w:r w:rsidRPr="00FF1701">
        <w:rPr>
          <w:color w:val="000000"/>
        </w:rPr>
        <w:t>Конвенци</w:t>
      </w:r>
      <w:r w:rsidR="00DF74D7">
        <w:rPr>
          <w:color w:val="000000"/>
        </w:rPr>
        <w:t>ей</w:t>
      </w:r>
      <w:r w:rsidRPr="00FF1701">
        <w:rPr>
          <w:color w:val="000000"/>
        </w:rPr>
        <w:t xml:space="preserve"> о правах инвалидов</w:t>
      </w:r>
      <w:r w:rsidR="00DF74D7">
        <w:rPr>
          <w:color w:val="000000"/>
        </w:rPr>
        <w:t xml:space="preserve">, принятой Генеральной </w:t>
      </w:r>
      <w:r w:rsidR="00A84A92">
        <w:rPr>
          <w:color w:val="000000"/>
        </w:rPr>
        <w:br/>
      </w:r>
      <w:r w:rsidR="00DF74D7">
        <w:rPr>
          <w:color w:val="000000"/>
        </w:rPr>
        <w:t>Ассамблеей ООН 13.12.2006</w:t>
      </w:r>
      <w:r w:rsidRPr="00FF1701">
        <w:rPr>
          <w:color w:val="000000"/>
        </w:rPr>
        <w:t>;</w:t>
      </w:r>
    </w:p>
    <w:p w:rsidR="00216D27" w:rsidRPr="00FF1701" w:rsidRDefault="00216D27" w:rsidP="00DF74D7">
      <w:pPr>
        <w:tabs>
          <w:tab w:val="left" w:pos="1418"/>
        </w:tabs>
        <w:ind w:right="-74" w:firstLine="709"/>
        <w:jc w:val="both"/>
        <w:rPr>
          <w:color w:val="000000"/>
        </w:rPr>
      </w:pPr>
      <w:r w:rsidRPr="00FF1701">
        <w:rPr>
          <w:color w:val="000000"/>
        </w:rPr>
        <w:t>Трудов</w:t>
      </w:r>
      <w:r w:rsidR="00A84A92">
        <w:rPr>
          <w:color w:val="000000"/>
        </w:rPr>
        <w:t>ым</w:t>
      </w:r>
      <w:r w:rsidRPr="00FF1701">
        <w:rPr>
          <w:color w:val="000000"/>
        </w:rPr>
        <w:t xml:space="preserve"> кодекс</w:t>
      </w:r>
      <w:r w:rsidR="00A84A92">
        <w:rPr>
          <w:color w:val="000000"/>
        </w:rPr>
        <w:t>ом</w:t>
      </w:r>
      <w:r w:rsidRPr="00FF1701">
        <w:rPr>
          <w:color w:val="000000"/>
        </w:rPr>
        <w:t xml:space="preserve"> Российской Федерации; </w:t>
      </w:r>
    </w:p>
    <w:p w:rsidR="002718A4" w:rsidRPr="00DF74D7" w:rsidRDefault="00DF74D7" w:rsidP="00DF74D7">
      <w:pPr>
        <w:tabs>
          <w:tab w:val="left" w:pos="1418"/>
        </w:tabs>
        <w:ind w:right="-74" w:firstLine="709"/>
        <w:jc w:val="both"/>
        <w:rPr>
          <w:color w:val="000000"/>
        </w:rPr>
      </w:pPr>
      <w:bookmarkStart w:id="8" w:name="OLE_LINK10"/>
      <w:bookmarkStart w:id="9" w:name="OLE_LINK11"/>
      <w:r w:rsidRPr="00DF74D7">
        <w:rPr>
          <w:color w:val="000000"/>
        </w:rPr>
        <w:t>Федеральным з</w:t>
      </w:r>
      <w:r w:rsidR="002718A4" w:rsidRPr="00DF74D7">
        <w:rPr>
          <w:color w:val="000000"/>
        </w:rPr>
        <w:t>акон</w:t>
      </w:r>
      <w:r w:rsidRPr="00DF74D7">
        <w:rPr>
          <w:color w:val="000000"/>
        </w:rPr>
        <w:t xml:space="preserve">ом </w:t>
      </w:r>
      <w:bookmarkEnd w:id="8"/>
      <w:bookmarkEnd w:id="9"/>
      <w:r w:rsidR="002718A4" w:rsidRPr="00DF74D7">
        <w:rPr>
          <w:color w:val="000000"/>
        </w:rPr>
        <w:t>«О занятости населения в Российской Федерации»</w:t>
      </w:r>
      <w:r w:rsidR="00FB2088" w:rsidRPr="00DF74D7">
        <w:rPr>
          <w:color w:val="000000"/>
        </w:rPr>
        <w:t xml:space="preserve"> </w:t>
      </w:r>
      <w:r>
        <w:rPr>
          <w:color w:val="000000"/>
        </w:rPr>
        <w:br/>
      </w:r>
      <w:r w:rsidR="00FB2088" w:rsidRPr="00DF74D7">
        <w:rPr>
          <w:color w:val="000000"/>
        </w:rPr>
        <w:t>(далее – Закон о занятости)</w:t>
      </w:r>
      <w:r w:rsidR="002718A4" w:rsidRPr="00DF74D7">
        <w:rPr>
          <w:color w:val="000000"/>
        </w:rPr>
        <w:t>;</w:t>
      </w:r>
    </w:p>
    <w:p w:rsidR="00216D27" w:rsidRPr="00DF74D7" w:rsidRDefault="00DF74D7" w:rsidP="00DF74D7">
      <w:pPr>
        <w:tabs>
          <w:tab w:val="left" w:pos="1418"/>
        </w:tabs>
        <w:ind w:right="-74" w:firstLine="709"/>
        <w:jc w:val="both"/>
        <w:rPr>
          <w:color w:val="000000"/>
        </w:rPr>
      </w:pPr>
      <w:r w:rsidRPr="00DF74D7">
        <w:rPr>
          <w:color w:val="000000"/>
        </w:rPr>
        <w:t xml:space="preserve">Федеральным законом </w:t>
      </w:r>
      <w:r w:rsidR="00216D27" w:rsidRPr="00DF74D7">
        <w:rPr>
          <w:color w:val="000000"/>
        </w:rPr>
        <w:t xml:space="preserve">«О социальной защите инвалидов </w:t>
      </w:r>
      <w:r w:rsidR="00412855" w:rsidRPr="00DF74D7">
        <w:rPr>
          <w:color w:val="000000"/>
        </w:rPr>
        <w:br/>
      </w:r>
      <w:r w:rsidR="00216D27" w:rsidRPr="00DF74D7">
        <w:rPr>
          <w:color w:val="000000"/>
        </w:rPr>
        <w:t xml:space="preserve">в Российской Федерации»; </w:t>
      </w:r>
    </w:p>
    <w:p w:rsidR="00B4771B" w:rsidRPr="00A84A92" w:rsidRDefault="00DF74D7" w:rsidP="00DF74D7">
      <w:pPr>
        <w:tabs>
          <w:tab w:val="left" w:pos="1418"/>
        </w:tabs>
        <w:ind w:right="-74" w:firstLine="709"/>
        <w:jc w:val="both"/>
        <w:rPr>
          <w:color w:val="000000"/>
        </w:rPr>
      </w:pPr>
      <w:r w:rsidRPr="00DF74D7">
        <w:rPr>
          <w:color w:val="000000"/>
        </w:rPr>
        <w:t>Федеральным законом</w:t>
      </w:r>
      <w:r w:rsidR="00B4771B" w:rsidRPr="00DF74D7">
        <w:t xml:space="preserve"> «О дополнительных гарантиях по социальной поддержке </w:t>
      </w:r>
      <w:r w:rsidR="00B4771B" w:rsidRPr="00A84A92">
        <w:rPr>
          <w:color w:val="000000"/>
        </w:rPr>
        <w:t>детей-сирот и детей, оставшихся без попечения родителей»;</w:t>
      </w:r>
    </w:p>
    <w:p w:rsidR="00A84A92" w:rsidRPr="00A84A92" w:rsidRDefault="00A84A92" w:rsidP="00A84A92">
      <w:pPr>
        <w:tabs>
          <w:tab w:val="left" w:pos="1418"/>
        </w:tabs>
        <w:ind w:right="-74" w:firstLine="709"/>
        <w:jc w:val="both"/>
        <w:rPr>
          <w:color w:val="000000"/>
        </w:rPr>
      </w:pPr>
      <w:r w:rsidRPr="00A84A92">
        <w:rPr>
          <w:color w:val="000000"/>
        </w:rPr>
        <w:t xml:space="preserve">приказ Министерства труда и социальной защиты Российской Федерации </w:t>
      </w:r>
      <w:r w:rsidRPr="00A84A92">
        <w:rPr>
          <w:color w:val="000000"/>
        </w:rPr>
        <w:br/>
        <w:t>от 05.12.2024 № 667н «Об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анкеты»;</w:t>
      </w:r>
    </w:p>
    <w:p w:rsidR="00E1780E" w:rsidRPr="00A84A92" w:rsidRDefault="00B4771B" w:rsidP="002C5BC8">
      <w:pPr>
        <w:tabs>
          <w:tab w:val="left" w:pos="1418"/>
        </w:tabs>
        <w:ind w:right="-74" w:firstLine="709"/>
        <w:jc w:val="both"/>
      </w:pPr>
      <w:r w:rsidRPr="00A84A92">
        <w:rPr>
          <w:color w:val="000000"/>
        </w:rPr>
        <w:t>п</w:t>
      </w:r>
      <w:r w:rsidR="00E1780E" w:rsidRPr="00A84A92">
        <w:rPr>
          <w:color w:val="000000"/>
        </w:rPr>
        <w:t>риказ</w:t>
      </w:r>
      <w:r w:rsidR="00A84A92" w:rsidRPr="00A84A92">
        <w:rPr>
          <w:color w:val="000000"/>
        </w:rPr>
        <w:t>ом</w:t>
      </w:r>
      <w:r w:rsidR="00E1780E" w:rsidRPr="00A84A92">
        <w:rPr>
          <w:color w:val="000000"/>
        </w:rPr>
        <w:t xml:space="preserve"> Министерства труда и социальной защиты Российской Федерации </w:t>
      </w:r>
      <w:r w:rsidR="009322AE" w:rsidRPr="00A84A92">
        <w:rPr>
          <w:color w:val="000000"/>
        </w:rPr>
        <w:br/>
      </w:r>
      <w:r w:rsidR="00A84A92" w:rsidRPr="00A84A92">
        <w:rPr>
          <w:color w:val="000000"/>
        </w:rPr>
        <w:t>от 09.12.2024 № 678н «Об утверждении Стандарта деятельности по осуществлению полномочия в сфере</w:t>
      </w:r>
      <w:r w:rsidR="00A84A92" w:rsidRPr="00A84A92">
        <w:t xml:space="preserve"> занятости населения по содействию работодателям в подборе необходимых работников»</w:t>
      </w:r>
      <w:r w:rsidR="00E1780E" w:rsidRPr="00A84A92">
        <w:t>;</w:t>
      </w:r>
    </w:p>
    <w:p w:rsidR="00DE6E43" w:rsidRPr="00FF1701" w:rsidRDefault="00DE6E43" w:rsidP="002C5BC8">
      <w:pPr>
        <w:tabs>
          <w:tab w:val="left" w:pos="1418"/>
        </w:tabs>
        <w:ind w:right="-74" w:firstLine="709"/>
        <w:jc w:val="both"/>
      </w:pPr>
      <w:r w:rsidRPr="00FF1701">
        <w:t>постановление</w:t>
      </w:r>
      <w:r w:rsidR="00A84A92">
        <w:t>м</w:t>
      </w:r>
      <w:r w:rsidRPr="00FF1701">
        <w:t xml:space="preserve"> Правительства С</w:t>
      </w:r>
      <w:r w:rsidR="00A84A92">
        <w:t xml:space="preserve">анкт-Петербурга от 17.06.2014 № </w:t>
      </w:r>
      <w:r w:rsidRPr="00FF1701">
        <w:t xml:space="preserve">490 </w:t>
      </w:r>
      <w:r w:rsidRPr="00FF1701">
        <w:br/>
        <w:t xml:space="preserve">«О государственной программе Санкт-Петербурга «Содействие занятости населения </w:t>
      </w:r>
      <w:r w:rsidRPr="00FF1701">
        <w:br/>
        <w:t>в Санкт-Петербурге».</w:t>
      </w:r>
    </w:p>
    <w:p w:rsidR="003C4E8B" w:rsidRPr="00FF1701" w:rsidRDefault="00EA01EC" w:rsidP="002C5BC8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color w:val="000000"/>
        </w:rPr>
      </w:pPr>
      <w:r w:rsidRPr="00FF1701">
        <w:rPr>
          <w:color w:val="000000"/>
        </w:rPr>
        <w:t>О</w:t>
      </w:r>
      <w:r w:rsidR="00253CE9" w:rsidRPr="00FF1701">
        <w:rPr>
          <w:color w:val="000000"/>
        </w:rPr>
        <w:t>сновные понятия, используемые в Порядке:</w:t>
      </w:r>
    </w:p>
    <w:p w:rsidR="00E04567" w:rsidRPr="006C75B8" w:rsidRDefault="00E04567" w:rsidP="002C5BC8">
      <w:pPr>
        <w:pStyle w:val="a7"/>
        <w:tabs>
          <w:tab w:val="left" w:pos="1418"/>
        </w:tabs>
        <w:ind w:left="0" w:firstLine="709"/>
        <w:jc w:val="both"/>
      </w:pPr>
      <w:r w:rsidRPr="00383C31">
        <w:t xml:space="preserve">заявители – </w:t>
      </w:r>
      <w:bookmarkStart w:id="10" w:name="OLE_LINK18"/>
      <w:bookmarkStart w:id="11" w:name="OLE_LINK19"/>
      <w:r w:rsidRPr="00383C31">
        <w:t xml:space="preserve">граждане, испытывающие трудности в поиске работы, указанные </w:t>
      </w:r>
      <w:r w:rsidRPr="00383C31">
        <w:br/>
        <w:t xml:space="preserve">в пункте 4 части 1 статьи 2 Закона о занятости </w:t>
      </w:r>
      <w:r w:rsidRPr="00383C31">
        <w:rPr>
          <w:color w:val="000000"/>
        </w:rPr>
        <w:t xml:space="preserve">(далее – граждане ИТПР), </w:t>
      </w:r>
      <w:r w:rsidRPr="00383C31">
        <w:t xml:space="preserve">получившие высшее и (или) среднее профессиональное образование либо </w:t>
      </w:r>
      <w:r w:rsidRPr="00383C31">
        <w:rPr>
          <w:color w:val="000000"/>
        </w:rPr>
        <w:t xml:space="preserve">прошедшие профессиональное обучение или получившие дополнительное профессиональное образование, в том числе по направлению СПб ГАУ ЦЗН, а также </w:t>
      </w:r>
      <w:bookmarkStart w:id="12" w:name="OLE_LINK14"/>
      <w:bookmarkStart w:id="13" w:name="OLE_LINK15"/>
      <w:r w:rsidRPr="00383C31">
        <w:rPr>
          <w:bCs/>
          <w:color w:val="000000"/>
        </w:rPr>
        <w:t xml:space="preserve">выпускники </w:t>
      </w:r>
      <w:r w:rsidRPr="00383C31">
        <w:rPr>
          <w:bCs/>
          <w:color w:val="000000"/>
        </w:rPr>
        <w:br/>
      </w:r>
      <w:r w:rsidR="00383C31">
        <w:rPr>
          <w:bCs/>
          <w:color w:val="000000"/>
        </w:rPr>
        <w:t>организаций социального обслуживания населения Санкт-Петербурга (</w:t>
      </w:r>
      <w:r w:rsidRPr="00383C31">
        <w:rPr>
          <w:bCs/>
          <w:color w:val="000000"/>
        </w:rPr>
        <w:t>домов-интернатов</w:t>
      </w:r>
      <w:bookmarkEnd w:id="12"/>
      <w:bookmarkEnd w:id="13"/>
      <w:r w:rsidR="002C5BC8">
        <w:rPr>
          <w:bCs/>
          <w:color w:val="000000"/>
        </w:rPr>
        <w:t xml:space="preserve"> </w:t>
      </w:r>
      <w:r w:rsidR="002C5BC8" w:rsidRPr="002C5BC8">
        <w:rPr>
          <w:bCs/>
          <w:color w:val="000000"/>
        </w:rPr>
        <w:t>для детей с отк</w:t>
      </w:r>
      <w:r w:rsidR="002C5BC8">
        <w:rPr>
          <w:bCs/>
          <w:color w:val="000000"/>
        </w:rPr>
        <w:t>лонениями в умственном развитии, д</w:t>
      </w:r>
      <w:r w:rsidR="002C5BC8" w:rsidRPr="002C5BC8">
        <w:rPr>
          <w:bCs/>
          <w:color w:val="000000"/>
        </w:rPr>
        <w:t>ом</w:t>
      </w:r>
      <w:r w:rsidR="002C5BC8">
        <w:rPr>
          <w:bCs/>
          <w:color w:val="000000"/>
        </w:rPr>
        <w:t>ов</w:t>
      </w:r>
      <w:r w:rsidR="002C5BC8" w:rsidRPr="002C5BC8">
        <w:rPr>
          <w:bCs/>
          <w:color w:val="000000"/>
        </w:rPr>
        <w:t>-интернат</w:t>
      </w:r>
      <w:r w:rsidR="002C5BC8">
        <w:rPr>
          <w:bCs/>
          <w:color w:val="000000"/>
        </w:rPr>
        <w:t>ов</w:t>
      </w:r>
      <w:r w:rsidR="002C5BC8" w:rsidRPr="002C5BC8">
        <w:rPr>
          <w:bCs/>
          <w:color w:val="000000"/>
        </w:rPr>
        <w:t xml:space="preserve"> для детей-инвалидов и инвалидов с детства с нарушениями умственного развития</w:t>
      </w:r>
      <w:r w:rsidR="002C5BC8">
        <w:rPr>
          <w:bCs/>
          <w:color w:val="000000"/>
        </w:rPr>
        <w:t>)</w:t>
      </w:r>
      <w:r w:rsidR="004C13C1">
        <w:rPr>
          <w:bCs/>
          <w:color w:val="000000"/>
        </w:rPr>
        <w:t xml:space="preserve"> (далее – дома-интернаты)</w:t>
      </w:r>
      <w:r w:rsidRPr="00383C31">
        <w:rPr>
          <w:bCs/>
          <w:color w:val="000000"/>
        </w:rPr>
        <w:t>,</w:t>
      </w:r>
      <w:r w:rsidR="004C13C1">
        <w:rPr>
          <w:bCs/>
          <w:color w:val="000000"/>
        </w:rPr>
        <w:br/>
      </w:r>
      <w:r w:rsidRPr="00383C31">
        <w:rPr>
          <w:bCs/>
          <w:color w:val="000000"/>
        </w:rPr>
        <w:t xml:space="preserve">из числа инвалидов, получившие жилые помещения специализированного жилищного </w:t>
      </w:r>
      <w:r w:rsidRPr="00383C31">
        <w:rPr>
          <w:bCs/>
          <w:color w:val="000000"/>
        </w:rPr>
        <w:lastRenderedPageBreak/>
        <w:t>фонда Санкт-Петербурга</w:t>
      </w:r>
      <w:r w:rsidR="002C5BC8">
        <w:rPr>
          <w:bCs/>
          <w:color w:val="000000"/>
        </w:rPr>
        <w:t xml:space="preserve"> – жилые помещения в домах системы социального обслуживания населения </w:t>
      </w:r>
      <w:r w:rsidRPr="00383C31">
        <w:rPr>
          <w:bCs/>
          <w:color w:val="000000"/>
        </w:rPr>
        <w:t>(в течение</w:t>
      </w:r>
      <w:r w:rsidR="002C5BC8">
        <w:rPr>
          <w:bCs/>
          <w:color w:val="000000"/>
        </w:rPr>
        <w:t xml:space="preserve"> двух</w:t>
      </w:r>
      <w:r w:rsidRPr="00383C31">
        <w:rPr>
          <w:bCs/>
          <w:color w:val="000000"/>
        </w:rPr>
        <w:t xml:space="preserve"> лет с момента получения)</w:t>
      </w:r>
      <w:r w:rsidR="004C13C1">
        <w:rPr>
          <w:bCs/>
          <w:color w:val="000000"/>
        </w:rPr>
        <w:t xml:space="preserve"> (далее – помещения)</w:t>
      </w:r>
      <w:r w:rsidRPr="00383C31">
        <w:rPr>
          <w:bCs/>
          <w:color w:val="000000"/>
        </w:rPr>
        <w:t xml:space="preserve">, и </w:t>
      </w:r>
      <w:r w:rsidRPr="00383C31">
        <w:rPr>
          <w:color w:val="000000"/>
        </w:rPr>
        <w:t xml:space="preserve">зарегистрированные </w:t>
      </w:r>
      <w:r w:rsidR="002C5BC8">
        <w:rPr>
          <w:color w:val="000000"/>
        </w:rPr>
        <w:t xml:space="preserve">в СПб ГАУ ЦЗН в </w:t>
      </w:r>
      <w:r w:rsidRPr="00383C31">
        <w:rPr>
          <w:color w:val="000000"/>
        </w:rPr>
        <w:t xml:space="preserve">целях поиска подходящей работы </w:t>
      </w:r>
      <w:r w:rsidR="004C13C1">
        <w:rPr>
          <w:color w:val="000000"/>
        </w:rPr>
        <w:br/>
      </w:r>
      <w:r w:rsidRPr="00383C31">
        <w:rPr>
          <w:color w:val="000000"/>
        </w:rPr>
        <w:t>(далее – выпускники домов-интернатов)</w:t>
      </w:r>
      <w:r w:rsidRPr="00383C31">
        <w:t>, в индивидуальном плане</w:t>
      </w:r>
      <w:r w:rsidR="004C13C1">
        <w:t xml:space="preserve"> содействия занятости, сформированного СПб ГАУ ЦЗН для граждан в соответствии со статьей 26 </w:t>
      </w:r>
      <w:r w:rsidR="004C13C1">
        <w:br/>
        <w:t>Закона о занятости</w:t>
      </w:r>
      <w:r w:rsidR="00624682">
        <w:t xml:space="preserve"> (далее – индивидуальный план)</w:t>
      </w:r>
      <w:r w:rsidR="004C13C1">
        <w:t>,</w:t>
      </w:r>
      <w:r w:rsidR="002C5BC8">
        <w:t xml:space="preserve"> </w:t>
      </w:r>
      <w:r w:rsidRPr="00383C31">
        <w:t xml:space="preserve">которых содержится указание </w:t>
      </w:r>
      <w:r w:rsidR="00624682">
        <w:br/>
      </w:r>
      <w:r w:rsidRPr="00383C31">
        <w:t>на сервис по организации стажировки</w:t>
      </w:r>
      <w:bookmarkEnd w:id="10"/>
      <w:bookmarkEnd w:id="11"/>
      <w:r w:rsidRPr="00383C31">
        <w:t>;</w:t>
      </w:r>
    </w:p>
    <w:p w:rsidR="00E04567" w:rsidRPr="00FF1701" w:rsidRDefault="00E04567" w:rsidP="00DF74D7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701">
        <w:rPr>
          <w:rFonts w:ascii="Times New Roman" w:hAnsi="Times New Roman" w:cs="Times New Roman"/>
          <w:sz w:val="24"/>
          <w:szCs w:val="24"/>
        </w:rPr>
        <w:t>наставник – работник работодателя, назначенный соответствующим приказом,</w:t>
      </w:r>
      <w:r w:rsidRPr="00FF1701">
        <w:rPr>
          <w:rFonts w:ascii="Times New Roman" w:hAnsi="Times New Roman" w:cs="Times New Roman"/>
          <w:sz w:val="24"/>
          <w:szCs w:val="24"/>
        </w:rPr>
        <w:br/>
        <w:t xml:space="preserve">в обязанности которого входят регулярные консультации стажера непосредственно </w:t>
      </w:r>
      <w:r w:rsidRPr="00FF1701">
        <w:rPr>
          <w:rFonts w:ascii="Times New Roman" w:hAnsi="Times New Roman" w:cs="Times New Roman"/>
          <w:sz w:val="24"/>
          <w:szCs w:val="24"/>
        </w:rPr>
        <w:br/>
        <w:t xml:space="preserve">на его рабочем месте и контроль за результатами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FF1701">
        <w:rPr>
          <w:rFonts w:ascii="Times New Roman" w:hAnsi="Times New Roman" w:cs="Times New Roman"/>
          <w:sz w:val="24"/>
          <w:szCs w:val="24"/>
        </w:rPr>
        <w:t>практической деятельности, осуществляемой в соответствии с программой стажировки;</w:t>
      </w:r>
    </w:p>
    <w:p w:rsidR="00E04567" w:rsidRDefault="00E04567" w:rsidP="00DF74D7">
      <w:pPr>
        <w:pStyle w:val="a7"/>
        <w:tabs>
          <w:tab w:val="left" w:pos="1418"/>
        </w:tabs>
        <w:ind w:left="0" w:firstLine="709"/>
        <w:jc w:val="both"/>
        <w:rPr>
          <w:color w:val="000000"/>
        </w:rPr>
      </w:pPr>
      <w:r w:rsidRPr="00A84A92">
        <w:rPr>
          <w:color w:val="000000"/>
        </w:rPr>
        <w:t xml:space="preserve">претенденты – </w:t>
      </w:r>
      <w:r w:rsidR="002C5BC8">
        <w:t xml:space="preserve">граждане </w:t>
      </w:r>
      <w:r w:rsidR="002C5BC8">
        <w:rPr>
          <w:color w:val="000000"/>
        </w:rPr>
        <w:t xml:space="preserve">ИТПР, </w:t>
      </w:r>
      <w:r w:rsidR="002C5BC8">
        <w:t xml:space="preserve">получившие высшее и (или) среднее профессиональное образование либо </w:t>
      </w:r>
      <w:r w:rsidR="002C5BC8">
        <w:rPr>
          <w:color w:val="000000"/>
        </w:rPr>
        <w:t xml:space="preserve">прошедшие профессиональное обучение </w:t>
      </w:r>
      <w:r w:rsidR="002C5BC8">
        <w:rPr>
          <w:color w:val="000000"/>
        </w:rPr>
        <w:br/>
        <w:t>или получившие дополнительное профессиональное образование, в том числе</w:t>
      </w:r>
      <w:r w:rsidR="002C5BC8">
        <w:rPr>
          <w:color w:val="000000"/>
        </w:rPr>
        <w:br/>
        <w:t xml:space="preserve">по направлению СПб ГАУ ЦЗН, а также </w:t>
      </w:r>
      <w:r w:rsidR="002C5BC8">
        <w:rPr>
          <w:bCs/>
          <w:color w:val="000000"/>
        </w:rPr>
        <w:t xml:space="preserve">выпускники </w:t>
      </w:r>
      <w:r w:rsidR="002C5BC8">
        <w:rPr>
          <w:color w:val="000000"/>
        </w:rPr>
        <w:t>домов-интернатов</w:t>
      </w:r>
      <w:r w:rsidRPr="00A84A92">
        <w:rPr>
          <w:color w:val="000000"/>
        </w:rPr>
        <w:t>;</w:t>
      </w:r>
    </w:p>
    <w:p w:rsidR="00E04567" w:rsidRPr="00FF1701" w:rsidRDefault="00E04567" w:rsidP="00DF74D7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701">
        <w:rPr>
          <w:rFonts w:ascii="Times New Roman" w:hAnsi="Times New Roman" w:cs="Times New Roman"/>
          <w:sz w:val="24"/>
          <w:szCs w:val="24"/>
        </w:rPr>
        <w:t>стажер – заявитель, заключивший срочный трудовой договор на период прохождения стажировки;</w:t>
      </w:r>
    </w:p>
    <w:p w:rsidR="00E04567" w:rsidRPr="00FF1701" w:rsidRDefault="00E04567" w:rsidP="00DF74D7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701">
        <w:rPr>
          <w:rFonts w:ascii="Times New Roman" w:hAnsi="Times New Roman" w:cs="Times New Roman"/>
          <w:sz w:val="24"/>
          <w:szCs w:val="24"/>
        </w:rPr>
        <w:t>стажировка – временное трудоустройство стажера</w:t>
      </w:r>
      <w:r w:rsidRPr="00FF1701">
        <w:rPr>
          <w:rFonts w:ascii="Times New Roman" w:hAnsi="Times New Roman" w:cs="Times New Roman"/>
          <w:bCs/>
          <w:sz w:val="24"/>
          <w:szCs w:val="24"/>
        </w:rPr>
        <w:t xml:space="preserve"> для приобретения трудовых навыков</w:t>
      </w:r>
      <w:r w:rsidRPr="00FF1701">
        <w:rPr>
          <w:rFonts w:ascii="Times New Roman" w:hAnsi="Times New Roman" w:cs="Times New Roman"/>
          <w:sz w:val="24"/>
          <w:szCs w:val="24"/>
        </w:rPr>
        <w:t xml:space="preserve"> в период вхождения в полученную профессию (специальность) под руководством наставника;</w:t>
      </w:r>
    </w:p>
    <w:p w:rsidR="006A2367" w:rsidRDefault="00ED273B" w:rsidP="00A84A92">
      <w:pPr>
        <w:tabs>
          <w:tab w:val="left" w:pos="1418"/>
        </w:tabs>
        <w:ind w:firstLine="709"/>
        <w:jc w:val="both"/>
        <w:rPr>
          <w:bCs/>
          <w:color w:val="000000"/>
        </w:rPr>
      </w:pPr>
      <w:r w:rsidRPr="00FF1701">
        <w:rPr>
          <w:bCs/>
          <w:color w:val="000000"/>
        </w:rPr>
        <w:t xml:space="preserve">работодатели – </w:t>
      </w:r>
      <w:bookmarkStart w:id="14" w:name="OLE_LINK38"/>
      <w:bookmarkStart w:id="15" w:name="OLE_LINK39"/>
      <w:bookmarkStart w:id="16" w:name="OLE_LINK42"/>
      <w:r w:rsidRPr="00FF1701">
        <w:rPr>
          <w:bCs/>
          <w:color w:val="000000"/>
        </w:rPr>
        <w:t>юридические лица</w:t>
      </w:r>
      <w:r w:rsidR="006E6A65">
        <w:rPr>
          <w:bCs/>
          <w:color w:val="000000"/>
        </w:rPr>
        <w:t xml:space="preserve">, </w:t>
      </w:r>
      <w:r w:rsidRPr="00FF1701">
        <w:rPr>
          <w:bCs/>
          <w:color w:val="000000"/>
        </w:rPr>
        <w:t>в том числе частные агентства занятости,</w:t>
      </w:r>
      <w:r w:rsidR="006E6A65">
        <w:rPr>
          <w:bCs/>
          <w:color w:val="000000"/>
        </w:rPr>
        <w:br/>
      </w:r>
      <w:r w:rsidRPr="00FF1701">
        <w:rPr>
          <w:bCs/>
          <w:color w:val="000000"/>
        </w:rPr>
        <w:t>и индивидуальные предприниматели, организовавшие рабочие места у себя</w:t>
      </w:r>
      <w:r w:rsidR="006E6A65">
        <w:rPr>
          <w:bCs/>
          <w:color w:val="000000"/>
        </w:rPr>
        <w:br/>
      </w:r>
      <w:r w:rsidRPr="00FF1701">
        <w:rPr>
          <w:bCs/>
          <w:color w:val="000000"/>
        </w:rPr>
        <w:t>или посредством заключения договоров о предоставлении труда работников (персонала) по профессиям (специальностям), необходимым для трудоустройства заявителей</w:t>
      </w:r>
      <w:bookmarkEnd w:id="14"/>
      <w:bookmarkEnd w:id="15"/>
      <w:bookmarkEnd w:id="16"/>
      <w:r w:rsidR="006A2367" w:rsidRPr="00FF1701">
        <w:rPr>
          <w:bCs/>
          <w:color w:val="000000"/>
        </w:rPr>
        <w:t>.</w:t>
      </w:r>
    </w:p>
    <w:p w:rsidR="00A84A92" w:rsidRDefault="00A84A92" w:rsidP="00A84A92">
      <w:pPr>
        <w:autoSpaceDE w:val="0"/>
        <w:autoSpaceDN w:val="0"/>
        <w:adjustRightInd w:val="0"/>
        <w:ind w:firstLine="709"/>
        <w:jc w:val="both"/>
      </w:pPr>
      <w:r>
        <w:t>Иные понятия и термины, используемые в Порядке, применяются в значениях, определенных федеральным законодательством и законодательством Санкт-Петербурга.</w:t>
      </w:r>
    </w:p>
    <w:p w:rsidR="004C13C1" w:rsidRPr="004C13C1" w:rsidRDefault="004C13C1" w:rsidP="004C13C1">
      <w:pPr>
        <w:pStyle w:val="af8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4C13C1">
        <w:rPr>
          <w:bCs/>
          <w:color w:val="000000"/>
          <w:sz w:val="24"/>
          <w:szCs w:val="24"/>
        </w:rPr>
        <w:t xml:space="preserve">Мероприятие по стажировке осуществляется в качестве сервиса </w:t>
      </w:r>
      <w:r w:rsidRPr="004C13C1">
        <w:rPr>
          <w:bCs/>
          <w:color w:val="000000"/>
          <w:sz w:val="24"/>
          <w:szCs w:val="24"/>
        </w:rPr>
        <w:br/>
        <w:t xml:space="preserve">в рамках сервиса по содействию в поиске работы при предоставлении основной меры государственной поддержки в сфере занятости населения по содействию гражданам </w:t>
      </w:r>
      <w:r w:rsidRPr="004C13C1">
        <w:rPr>
          <w:bCs/>
          <w:color w:val="000000"/>
          <w:sz w:val="24"/>
          <w:szCs w:val="24"/>
        </w:rPr>
        <w:br/>
        <w:t>в поиске подходящей</w:t>
      </w:r>
      <w:r>
        <w:rPr>
          <w:bCs/>
          <w:color w:val="000000"/>
          <w:sz w:val="24"/>
          <w:szCs w:val="24"/>
        </w:rPr>
        <w:t xml:space="preserve"> </w:t>
      </w:r>
      <w:r w:rsidRPr="004C13C1">
        <w:rPr>
          <w:bCs/>
          <w:color w:val="000000"/>
          <w:sz w:val="24"/>
          <w:szCs w:val="24"/>
        </w:rPr>
        <w:t>работы, включая оказание содействия в составлении анкеты</w:t>
      </w:r>
      <w:r w:rsidR="00624682">
        <w:rPr>
          <w:bCs/>
          <w:color w:val="000000"/>
          <w:sz w:val="24"/>
          <w:szCs w:val="24"/>
        </w:rPr>
        <w:br/>
        <w:t xml:space="preserve">(далее – </w:t>
      </w:r>
      <w:bookmarkStart w:id="17" w:name="OLE_LINK26"/>
      <w:bookmarkStart w:id="18" w:name="OLE_LINK27"/>
      <w:r w:rsidR="00624682">
        <w:rPr>
          <w:bCs/>
          <w:color w:val="000000"/>
          <w:sz w:val="24"/>
          <w:szCs w:val="24"/>
        </w:rPr>
        <w:t>сервис по организации стажировок</w:t>
      </w:r>
      <w:bookmarkEnd w:id="17"/>
      <w:bookmarkEnd w:id="18"/>
      <w:r w:rsidR="00624682">
        <w:rPr>
          <w:bCs/>
          <w:color w:val="000000"/>
          <w:sz w:val="24"/>
          <w:szCs w:val="24"/>
        </w:rPr>
        <w:t>)</w:t>
      </w:r>
      <w:r>
        <w:rPr>
          <w:bCs/>
          <w:color w:val="000000"/>
          <w:sz w:val="24"/>
          <w:szCs w:val="24"/>
        </w:rPr>
        <w:t>.</w:t>
      </w:r>
    </w:p>
    <w:p w:rsidR="00A076D7" w:rsidRPr="00FF1701" w:rsidRDefault="00A076D7" w:rsidP="00A84A92">
      <w:pPr>
        <w:pStyle w:val="af8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FF1701">
        <w:rPr>
          <w:bCs/>
          <w:color w:val="000000"/>
          <w:sz w:val="24"/>
          <w:szCs w:val="24"/>
        </w:rPr>
        <w:t xml:space="preserve">Целью стажировки является содействие трудоустройству </w:t>
      </w:r>
      <w:r w:rsidR="00237024">
        <w:rPr>
          <w:bCs/>
          <w:color w:val="000000"/>
          <w:sz w:val="24"/>
          <w:szCs w:val="24"/>
        </w:rPr>
        <w:t>заявителей</w:t>
      </w:r>
      <w:r w:rsidRPr="00FF1701">
        <w:rPr>
          <w:bCs/>
          <w:color w:val="000000"/>
          <w:sz w:val="24"/>
          <w:szCs w:val="24"/>
        </w:rPr>
        <w:t xml:space="preserve">, </w:t>
      </w:r>
      <w:r w:rsidRPr="00FF1701">
        <w:rPr>
          <w:bCs/>
          <w:color w:val="000000"/>
          <w:sz w:val="24"/>
          <w:szCs w:val="24"/>
        </w:rPr>
        <w:br/>
        <w:t xml:space="preserve">в том числе обеспечение адаптации, закрепления инвалидов на рабочих местах и освоения ими трудовых функций, а также содействие работодателям в подборе работников </w:t>
      </w:r>
      <w:r w:rsidRPr="00FF1701">
        <w:rPr>
          <w:bCs/>
          <w:color w:val="000000"/>
          <w:sz w:val="24"/>
          <w:szCs w:val="24"/>
        </w:rPr>
        <w:br/>
        <w:t>на вакантные рабочие места в соответствии с имеющейся у них потребностью.</w:t>
      </w:r>
    </w:p>
    <w:p w:rsidR="001440FE" w:rsidRPr="00DF74D7" w:rsidRDefault="001440FE" w:rsidP="00DF74D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Style w:val="a6"/>
          <w:b w:val="0"/>
        </w:rPr>
      </w:pPr>
      <w:r w:rsidRPr="00DF74D7">
        <w:rPr>
          <w:rStyle w:val="a6"/>
          <w:b w:val="0"/>
        </w:rPr>
        <w:t>Основными задачами стажировки являются:</w:t>
      </w:r>
    </w:p>
    <w:p w:rsidR="001440FE" w:rsidRPr="00FF1701" w:rsidRDefault="001440FE" w:rsidP="00DF74D7">
      <w:pPr>
        <w:tabs>
          <w:tab w:val="left" w:pos="1418"/>
        </w:tabs>
        <w:ind w:firstLine="709"/>
        <w:jc w:val="both"/>
        <w:rPr>
          <w:rStyle w:val="a6"/>
          <w:b w:val="0"/>
        </w:rPr>
      </w:pPr>
      <w:r w:rsidRPr="00FF1701">
        <w:rPr>
          <w:rStyle w:val="a6"/>
          <w:b w:val="0"/>
        </w:rPr>
        <w:t>приобретение стажером трудовых навыков;</w:t>
      </w:r>
    </w:p>
    <w:p w:rsidR="001440FE" w:rsidRPr="00FF1701" w:rsidRDefault="001440FE" w:rsidP="00DF74D7">
      <w:pPr>
        <w:tabs>
          <w:tab w:val="left" w:pos="1418"/>
        </w:tabs>
        <w:ind w:firstLine="709"/>
        <w:jc w:val="both"/>
      </w:pPr>
      <w:r w:rsidRPr="00FF1701">
        <w:t>закрепление на практике теоретических знаний, полученных в образовательно</w:t>
      </w:r>
      <w:r w:rsidR="00237024">
        <w:t>й</w:t>
      </w:r>
      <w:r w:rsidRPr="00FF1701">
        <w:t xml:space="preserve"> </w:t>
      </w:r>
      <w:r w:rsidR="00237024">
        <w:t>организации</w:t>
      </w:r>
      <w:r w:rsidR="00027F01" w:rsidRPr="00FF1701">
        <w:t xml:space="preserve"> по приобретенной профессии</w:t>
      </w:r>
      <w:r w:rsidRPr="00FF1701">
        <w:t>;</w:t>
      </w:r>
    </w:p>
    <w:p w:rsidR="001440FE" w:rsidRPr="00FF1701" w:rsidRDefault="001440FE" w:rsidP="00DF74D7">
      <w:pPr>
        <w:tabs>
          <w:tab w:val="left" w:pos="1418"/>
        </w:tabs>
        <w:ind w:firstLine="709"/>
        <w:jc w:val="both"/>
      </w:pPr>
      <w:r w:rsidRPr="00FF1701">
        <w:t>формирование умений и навыков выполнения профессиональных обязанностей непосредственно на рабочем ме</w:t>
      </w:r>
      <w:r w:rsidR="00E84779" w:rsidRPr="00FF1701">
        <w:t>сте под руководством наставника;</w:t>
      </w:r>
    </w:p>
    <w:p w:rsidR="00E84779" w:rsidRPr="00FF1701" w:rsidRDefault="00E84779" w:rsidP="00DF74D7">
      <w:pPr>
        <w:tabs>
          <w:tab w:val="left" w:pos="1418"/>
        </w:tabs>
        <w:ind w:firstLine="709"/>
        <w:jc w:val="both"/>
      </w:pPr>
      <w:r w:rsidRPr="00FF1701">
        <w:t>адаптация в трудовом коллективе;</w:t>
      </w:r>
    </w:p>
    <w:p w:rsidR="00CF49D8" w:rsidRPr="00FF1701" w:rsidRDefault="00E1780E" w:rsidP="00DF74D7">
      <w:pPr>
        <w:tabs>
          <w:tab w:val="left" w:pos="1418"/>
        </w:tabs>
        <w:ind w:firstLine="709"/>
        <w:jc w:val="both"/>
      </w:pPr>
      <w:r w:rsidRPr="00FF1701">
        <w:t xml:space="preserve">закрепление </w:t>
      </w:r>
      <w:r w:rsidR="00FD2971" w:rsidRPr="00FF1701">
        <w:t xml:space="preserve">на рабочем месте после стажировки </w:t>
      </w:r>
      <w:r w:rsidRPr="00FF1701">
        <w:t xml:space="preserve">(оформление </w:t>
      </w:r>
      <w:r w:rsidR="004F5130" w:rsidRPr="00FF1701">
        <w:t>трудового договора</w:t>
      </w:r>
      <w:r w:rsidRPr="00FF1701">
        <w:t xml:space="preserve"> на неопределенный срок</w:t>
      </w:r>
      <w:r w:rsidR="00FD2971" w:rsidRPr="00FF1701">
        <w:t>)</w:t>
      </w:r>
      <w:r w:rsidR="004F5130" w:rsidRPr="00FF1701">
        <w:t>.</w:t>
      </w:r>
    </w:p>
    <w:p w:rsidR="00216D27" w:rsidRDefault="003C4E8B" w:rsidP="00DF74D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color w:val="000000"/>
        </w:rPr>
      </w:pPr>
      <w:r w:rsidRPr="00FF1701">
        <w:t xml:space="preserve">Граждане ИТПР, относящиеся к категории </w:t>
      </w:r>
      <w:r w:rsidR="00216D27" w:rsidRPr="00DF74D7">
        <w:rPr>
          <w:color w:val="000000"/>
        </w:rPr>
        <w:t xml:space="preserve">инвалидов, </w:t>
      </w:r>
      <w:r w:rsidR="00F34644" w:rsidRPr="00DF74D7">
        <w:rPr>
          <w:color w:val="000000"/>
        </w:rPr>
        <w:t xml:space="preserve">в том числе </w:t>
      </w:r>
      <w:r w:rsidR="00237024">
        <w:rPr>
          <w:rStyle w:val="a6"/>
          <w:b w:val="0"/>
        </w:rPr>
        <w:t xml:space="preserve">граждане, признанные инвалидами в связи с выполнением задач в ходе </w:t>
      </w:r>
      <w:r w:rsidR="00237024">
        <w:rPr>
          <w:rStyle w:val="a6"/>
          <w:b w:val="0"/>
          <w:szCs w:val="28"/>
        </w:rPr>
        <w:t xml:space="preserve">прохождения военной службы по мобилизации или военной службы по контракту, заключенному в соответствии с пунктом 7 статьи 38 Федерального закона «О воинской обязанности и военной службе», либо контракту о пребывании в добровольческом формировании, предусмотренном Федеральным законом «Об обороне», </w:t>
      </w:r>
      <w:r w:rsidR="00216D27" w:rsidRPr="00DF74D7">
        <w:rPr>
          <w:color w:val="000000"/>
        </w:rPr>
        <w:t>направляются на стажировку в приоритетном порядке.</w:t>
      </w:r>
    </w:p>
    <w:p w:rsidR="0068071C" w:rsidRDefault="0068071C" w:rsidP="0068071C">
      <w:pPr>
        <w:tabs>
          <w:tab w:val="left" w:pos="1418"/>
        </w:tabs>
        <w:jc w:val="both"/>
      </w:pPr>
    </w:p>
    <w:p w:rsidR="005C53F8" w:rsidRDefault="005C53F8" w:rsidP="0068071C">
      <w:pPr>
        <w:tabs>
          <w:tab w:val="left" w:pos="1418"/>
        </w:tabs>
        <w:jc w:val="both"/>
      </w:pPr>
    </w:p>
    <w:p w:rsidR="00517BE3" w:rsidRPr="00517BE3" w:rsidRDefault="00237024" w:rsidP="00DF74D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517BE3">
        <w:lastRenderedPageBreak/>
        <w:t>П</w:t>
      </w:r>
      <w:r w:rsidR="00A35B62" w:rsidRPr="00517BE3">
        <w:t>е</w:t>
      </w:r>
      <w:r w:rsidR="003A6B20" w:rsidRPr="00517BE3">
        <w:t xml:space="preserve">риод стажировки </w:t>
      </w:r>
      <w:r w:rsidRPr="00517BE3">
        <w:t xml:space="preserve">устанавливается от </w:t>
      </w:r>
      <w:r w:rsidR="00517BE3" w:rsidRPr="00517BE3">
        <w:t>одного</w:t>
      </w:r>
      <w:r w:rsidRPr="00517BE3">
        <w:t xml:space="preserve"> до </w:t>
      </w:r>
      <w:r w:rsidR="00517BE3" w:rsidRPr="00517BE3">
        <w:t>пяти</w:t>
      </w:r>
      <w:r w:rsidRPr="00517BE3">
        <w:t xml:space="preserve"> месяцев</w:t>
      </w:r>
      <w:r w:rsidR="00517BE3" w:rsidRPr="00517BE3">
        <w:t>.</w:t>
      </w:r>
      <w:r w:rsidR="00B353D3">
        <w:t xml:space="preserve"> </w:t>
      </w:r>
      <w:r w:rsidR="00B353D3">
        <w:br/>
        <w:t>Средний период стажировки составляет 3 месяца.</w:t>
      </w:r>
    </w:p>
    <w:p w:rsidR="00517BE3" w:rsidRPr="00517BE3" w:rsidRDefault="00517BE3" w:rsidP="00DF74D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517BE3">
        <w:t xml:space="preserve">СПб ГАУ ЦЗН </w:t>
      </w:r>
      <w:bookmarkStart w:id="19" w:name="OLE_LINK32"/>
      <w:bookmarkStart w:id="20" w:name="OLE_LINK33"/>
      <w:r w:rsidRPr="00517BE3">
        <w:t xml:space="preserve">организовывает стажировки в объеме не менее установленного Соглашением между Комитетом </w:t>
      </w:r>
      <w:r w:rsidRPr="00517BE3">
        <w:rPr>
          <w:rStyle w:val="a6"/>
          <w:rFonts w:eastAsia="TimesNewRomanPSMT"/>
          <w:b w:val="0"/>
        </w:rPr>
        <w:t xml:space="preserve">по труду и занятости населения </w:t>
      </w:r>
      <w:r w:rsidRPr="00517BE3">
        <w:rPr>
          <w:rStyle w:val="a6"/>
          <w:rFonts w:eastAsia="TimesNewRomanPSMT"/>
          <w:b w:val="0"/>
        </w:rPr>
        <w:br/>
        <w:t xml:space="preserve">Санкт-Петербурга (далее – Комитет) и СПб ГАУ ЦЗН </w:t>
      </w:r>
      <w:r w:rsidRPr="00517BE3">
        <w:t xml:space="preserve">о предоставлении из бюджета Санкт-Петербурга субсидии СПб ГАУ ЦЗН на иные цели </w:t>
      </w:r>
      <w:r w:rsidR="004914FE">
        <w:t xml:space="preserve">(далее – Соглашение) </w:t>
      </w:r>
      <w:r w:rsidRPr="00517BE3">
        <w:t xml:space="preserve">показателя </w:t>
      </w:r>
      <w:r w:rsidR="004914FE">
        <w:t>численности граждан участников стажировок.</w:t>
      </w:r>
      <w:bookmarkEnd w:id="19"/>
      <w:bookmarkEnd w:id="20"/>
    </w:p>
    <w:p w:rsidR="0068071C" w:rsidRDefault="0068071C" w:rsidP="0068071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FF1701">
        <w:t xml:space="preserve">Стажировки организуются по договорам об организации стажировки, заключаемым СПб ГАУ ЦЗН с работодателями по результатам проведения </w:t>
      </w:r>
      <w:r>
        <w:br/>
      </w:r>
      <w:r w:rsidRPr="00FF1701">
        <w:t>закупки товаров (работ, услуг) в соответствии с действующим законодательством</w:t>
      </w:r>
      <w:r>
        <w:br/>
        <w:t>(далее – договоры)</w:t>
      </w:r>
      <w:r w:rsidRPr="00FF1701">
        <w:t>.</w:t>
      </w:r>
    </w:p>
    <w:p w:rsidR="00237024" w:rsidRDefault="00216D27" w:rsidP="00DF74D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FF1701">
        <w:t>В период прох</w:t>
      </w:r>
      <w:r w:rsidR="00533F0C" w:rsidRPr="00FF1701">
        <w:t>ождения стажировки на стажеров как на временных работников</w:t>
      </w:r>
      <w:r w:rsidRPr="00FF1701">
        <w:t xml:space="preserve"> распространяются нормы трудового законодательства, требования охраны труда, техники безопасности и установленные работодателем правила внутреннего трудового распорядка. </w:t>
      </w:r>
    </w:p>
    <w:p w:rsidR="00237024" w:rsidRDefault="00216D27" w:rsidP="00237024">
      <w:pPr>
        <w:tabs>
          <w:tab w:val="left" w:pos="1418"/>
        </w:tabs>
        <w:ind w:firstLine="709"/>
        <w:jc w:val="both"/>
      </w:pPr>
      <w:r w:rsidRPr="00FF1701">
        <w:t xml:space="preserve">Оплата труда стажеров осуществляется </w:t>
      </w:r>
      <w:r w:rsidR="00237024">
        <w:t xml:space="preserve">в соответствии с системой оплаты труда работодателя, установленной </w:t>
      </w:r>
      <w:r w:rsidR="00237024" w:rsidRPr="00237024">
        <w:t>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</w:t>
      </w:r>
      <w:r w:rsidRPr="00FF1701">
        <w:t xml:space="preserve">. </w:t>
      </w:r>
    </w:p>
    <w:p w:rsidR="00216D27" w:rsidRPr="00FF1701" w:rsidRDefault="00216D27" w:rsidP="00237024">
      <w:pPr>
        <w:tabs>
          <w:tab w:val="left" w:pos="1418"/>
        </w:tabs>
        <w:ind w:firstLine="709"/>
        <w:jc w:val="both"/>
      </w:pPr>
      <w:r w:rsidRPr="00FF1701">
        <w:t>При работе в режиме неполного рабочего времени оплата труда стажера производится работодателем пропорционально отработанному времени или в зависимост</w:t>
      </w:r>
      <w:r w:rsidR="00237024">
        <w:t>и от выполненного объема работ.</w:t>
      </w:r>
    </w:p>
    <w:p w:rsidR="00237024" w:rsidRDefault="00237024" w:rsidP="00237024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</w:pPr>
      <w:r w:rsidRPr="00FF1701">
        <w:t xml:space="preserve">Договоры могут предусматривать наставничество для стажеров, организуемое работодателями на период проведения стажировки, определенное условиями договора. </w:t>
      </w:r>
    </w:p>
    <w:p w:rsidR="00237024" w:rsidRDefault="00237024" w:rsidP="00237024">
      <w:pPr>
        <w:tabs>
          <w:tab w:val="left" w:pos="1418"/>
        </w:tabs>
        <w:ind w:firstLine="709"/>
        <w:jc w:val="both"/>
      </w:pPr>
      <w:r w:rsidRPr="00FF1701">
        <w:t xml:space="preserve">Содержание стажировки должно определяться программой стажировки </w:t>
      </w:r>
      <w:r>
        <w:br/>
      </w:r>
      <w:r w:rsidRPr="00FF1701">
        <w:t>и должностной инструкцией (регламентом) на конкретное рабочее место, утвержденн</w:t>
      </w:r>
      <w:r>
        <w:t>ыми</w:t>
      </w:r>
      <w:r w:rsidRPr="00FF1701">
        <w:t xml:space="preserve"> работодателем</w:t>
      </w:r>
      <w:r>
        <w:t>, с учетом требований к содержанию программы стажировки, установленных приложением</w:t>
      </w:r>
      <w:r w:rsidRPr="00FF1701">
        <w:t xml:space="preserve"> №</w:t>
      </w:r>
      <w:r>
        <w:t xml:space="preserve"> 1</w:t>
      </w:r>
      <w:r w:rsidRPr="00FF1701">
        <w:t xml:space="preserve"> к Порядку.</w:t>
      </w:r>
      <w:r>
        <w:t xml:space="preserve"> </w:t>
      </w:r>
    </w:p>
    <w:p w:rsidR="00237024" w:rsidRPr="00FF1701" w:rsidRDefault="00237024" w:rsidP="00237024">
      <w:pPr>
        <w:tabs>
          <w:tab w:val="left" w:pos="1418"/>
        </w:tabs>
        <w:ind w:firstLine="709"/>
        <w:jc w:val="both"/>
      </w:pPr>
      <w:r>
        <w:t>О</w:t>
      </w:r>
      <w:r w:rsidRPr="00FF1701">
        <w:t xml:space="preserve">существление наставничества одним работником </w:t>
      </w:r>
      <w:r>
        <w:t xml:space="preserve">работодателя может осуществляться </w:t>
      </w:r>
      <w:r w:rsidRPr="00FF1701">
        <w:t xml:space="preserve">в отношении не более </w:t>
      </w:r>
      <w:r>
        <w:t>5</w:t>
      </w:r>
      <w:r w:rsidRPr="00FF1701">
        <w:t xml:space="preserve"> стажеров.</w:t>
      </w:r>
    </w:p>
    <w:p w:rsidR="00216D27" w:rsidRPr="00FF1701" w:rsidRDefault="00216D27" w:rsidP="00DF74D7">
      <w:pPr>
        <w:pStyle w:val="a7"/>
        <w:numPr>
          <w:ilvl w:val="1"/>
          <w:numId w:val="12"/>
        </w:numPr>
        <w:tabs>
          <w:tab w:val="left" w:pos="1418"/>
        </w:tabs>
        <w:autoSpaceDE w:val="0"/>
        <w:autoSpaceDN w:val="0"/>
        <w:adjustRightInd w:val="0"/>
        <w:spacing w:line="236" w:lineRule="auto"/>
        <w:ind w:left="0" w:firstLine="709"/>
        <w:jc w:val="both"/>
        <w:outlineLvl w:val="0"/>
      </w:pPr>
      <w:r w:rsidRPr="00FF1701">
        <w:t xml:space="preserve">Финансирование договоров, предусматривающих компенсацию </w:t>
      </w:r>
      <w:bookmarkStart w:id="21" w:name="OLE_LINK47"/>
      <w:bookmarkStart w:id="22" w:name="OLE_LINK48"/>
      <w:r w:rsidRPr="00FF1701">
        <w:t xml:space="preserve">работодателю </w:t>
      </w:r>
      <w:bookmarkStart w:id="23" w:name="OLE_LINK51"/>
      <w:bookmarkStart w:id="24" w:name="OLE_LINK52"/>
      <w:r w:rsidRPr="00FF1701">
        <w:t xml:space="preserve">части </w:t>
      </w:r>
      <w:bookmarkStart w:id="25" w:name="OLE_LINK49"/>
      <w:bookmarkStart w:id="26" w:name="OLE_LINK50"/>
      <w:r w:rsidRPr="00FF1701">
        <w:t>фактических затрат, связанных с проведением стажировки</w:t>
      </w:r>
      <w:bookmarkEnd w:id="21"/>
      <w:bookmarkEnd w:id="22"/>
      <w:r w:rsidRPr="00FF1701">
        <w:t>,</w:t>
      </w:r>
      <w:bookmarkEnd w:id="23"/>
      <w:bookmarkEnd w:id="24"/>
      <w:r w:rsidRPr="00FF1701">
        <w:t xml:space="preserve"> </w:t>
      </w:r>
      <w:bookmarkStart w:id="27" w:name="OLE_LINK22"/>
      <w:bookmarkStart w:id="28" w:name="OLE_LINK23"/>
      <w:bookmarkEnd w:id="25"/>
      <w:bookmarkEnd w:id="26"/>
      <w:r w:rsidRPr="00FF1701">
        <w:t xml:space="preserve">осуществляется непосредственно </w:t>
      </w:r>
      <w:bookmarkEnd w:id="27"/>
      <w:bookmarkEnd w:id="28"/>
      <w:r w:rsidR="00053785" w:rsidRPr="00FF1701">
        <w:t xml:space="preserve">СПб </w:t>
      </w:r>
      <w:r w:rsidRPr="00FF1701">
        <w:t xml:space="preserve">ГАУ ЦЗН. Примерный расчет </w:t>
      </w:r>
      <w:bookmarkStart w:id="29" w:name="OLE_LINK53"/>
      <w:bookmarkStart w:id="30" w:name="OLE_LINK54"/>
      <w:r w:rsidRPr="00FF1701">
        <w:t>компенсации</w:t>
      </w:r>
      <w:r w:rsidR="0050055D">
        <w:t xml:space="preserve"> работодателю</w:t>
      </w:r>
      <w:r w:rsidRPr="00FF1701">
        <w:t xml:space="preserve"> </w:t>
      </w:r>
      <w:r w:rsidR="0050055D">
        <w:t>части фактических затрат, связанных с проведением стажировки</w:t>
      </w:r>
      <w:bookmarkEnd w:id="29"/>
      <w:bookmarkEnd w:id="30"/>
      <w:r w:rsidR="0050055D">
        <w:t>,</w:t>
      </w:r>
      <w:r w:rsidRPr="00FF1701">
        <w:t xml:space="preserve"> </w:t>
      </w:r>
      <w:r w:rsidR="00237024">
        <w:t>установлен приложением</w:t>
      </w:r>
      <w:r w:rsidR="00533F0C" w:rsidRPr="00FF1701">
        <w:t xml:space="preserve"> № </w:t>
      </w:r>
      <w:r w:rsidR="000E6C18">
        <w:t>2</w:t>
      </w:r>
      <w:r w:rsidR="00533F0C" w:rsidRPr="00FF1701">
        <w:t xml:space="preserve"> к </w:t>
      </w:r>
      <w:r w:rsidR="00053785" w:rsidRPr="00FF1701">
        <w:t>Порядку</w:t>
      </w:r>
      <w:r w:rsidR="00237024">
        <w:t>.</w:t>
      </w:r>
    </w:p>
    <w:p w:rsidR="00216D27" w:rsidRPr="00A84A92" w:rsidRDefault="00030F31" w:rsidP="00A84A92">
      <w:pPr>
        <w:pStyle w:val="ConsPlusNonformat"/>
        <w:numPr>
          <w:ilvl w:val="0"/>
          <w:numId w:val="12"/>
        </w:numPr>
        <w:tabs>
          <w:tab w:val="left" w:pos="567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A92">
        <w:rPr>
          <w:rFonts w:ascii="Times New Roman" w:hAnsi="Times New Roman" w:cs="Times New Roman"/>
          <w:b/>
          <w:sz w:val="24"/>
          <w:szCs w:val="24"/>
        </w:rPr>
        <w:t>Порядок организации стажировки</w:t>
      </w:r>
    </w:p>
    <w:p w:rsidR="00216D27" w:rsidRPr="004914FE" w:rsidRDefault="00216D27" w:rsidP="004914FE">
      <w:pPr>
        <w:pStyle w:val="ConsPlusNonformat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FE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053785" w:rsidRPr="004914FE">
        <w:rPr>
          <w:rFonts w:ascii="Times New Roman" w:hAnsi="Times New Roman" w:cs="Times New Roman"/>
          <w:sz w:val="24"/>
          <w:szCs w:val="24"/>
        </w:rPr>
        <w:t xml:space="preserve">СПб </w:t>
      </w:r>
      <w:r w:rsidRPr="004914FE">
        <w:rPr>
          <w:rFonts w:ascii="Times New Roman" w:hAnsi="Times New Roman" w:cs="Times New Roman"/>
          <w:sz w:val="24"/>
          <w:szCs w:val="24"/>
        </w:rPr>
        <w:t xml:space="preserve">ГАУ ЦЗН, ответственный за организацию стажировок: </w:t>
      </w:r>
    </w:p>
    <w:p w:rsidR="004914FE" w:rsidRPr="004914FE" w:rsidRDefault="004914FE" w:rsidP="004914FE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959D0" w:rsidRPr="004914FE">
        <w:rPr>
          <w:rFonts w:ascii="Times New Roman" w:hAnsi="Times New Roman" w:cs="Times New Roman"/>
          <w:sz w:val="24"/>
          <w:szCs w:val="24"/>
        </w:rPr>
        <w:t xml:space="preserve">нформирует претендентов </w:t>
      </w:r>
      <w:r w:rsidR="00026646" w:rsidRPr="004914FE">
        <w:rPr>
          <w:rFonts w:ascii="Times New Roman" w:hAnsi="Times New Roman" w:cs="Times New Roman"/>
          <w:sz w:val="24"/>
          <w:szCs w:val="24"/>
        </w:rPr>
        <w:t>о сервисе по организации стажировок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4FE" w:rsidRPr="004914FE" w:rsidRDefault="004914FE" w:rsidP="004914FE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 от претендентов, являющихся в</w:t>
      </w:r>
      <w:r w:rsidRPr="004914FE">
        <w:rPr>
          <w:rFonts w:ascii="Times New Roman" w:hAnsi="Times New Roman" w:cs="Times New Roman"/>
          <w:sz w:val="24"/>
          <w:szCs w:val="24"/>
        </w:rPr>
        <w:t>ыпускни</w:t>
      </w:r>
      <w:r>
        <w:rPr>
          <w:rFonts w:ascii="Times New Roman" w:hAnsi="Times New Roman" w:cs="Times New Roman"/>
          <w:sz w:val="24"/>
          <w:szCs w:val="24"/>
        </w:rPr>
        <w:t>ками</w:t>
      </w:r>
      <w:r w:rsidRPr="004914FE">
        <w:rPr>
          <w:rFonts w:ascii="Times New Roman" w:hAnsi="Times New Roman" w:cs="Times New Roman"/>
          <w:sz w:val="24"/>
          <w:szCs w:val="24"/>
        </w:rPr>
        <w:t xml:space="preserve"> домов-интернатов, справ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4914FE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домов-интернатов, подтверждающих</w:t>
      </w:r>
      <w:r w:rsidRPr="004914FE">
        <w:rPr>
          <w:rFonts w:ascii="Times New Roman" w:hAnsi="Times New Roman" w:cs="Times New Roman"/>
          <w:sz w:val="24"/>
          <w:szCs w:val="24"/>
        </w:rPr>
        <w:t xml:space="preserve"> получение помещения с указанием даты получения ими помещения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4FE" w:rsidRPr="004914FE" w:rsidRDefault="004914FE" w:rsidP="004914FE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959D0" w:rsidRPr="004914FE">
        <w:rPr>
          <w:rFonts w:ascii="Times New Roman" w:hAnsi="Times New Roman" w:cs="Times New Roman"/>
          <w:sz w:val="24"/>
          <w:szCs w:val="24"/>
        </w:rPr>
        <w:t xml:space="preserve">нформирует работодателей, </w:t>
      </w:r>
      <w:r w:rsidR="00624682" w:rsidRPr="004914FE">
        <w:rPr>
          <w:rFonts w:ascii="Times New Roman" w:hAnsi="Times New Roman" w:cs="Times New Roman"/>
          <w:sz w:val="24"/>
          <w:szCs w:val="24"/>
        </w:rPr>
        <w:t>подавших заявление о содействии в подборе необходимых работников</w:t>
      </w:r>
      <w:r w:rsidR="005959D0" w:rsidRPr="004914FE">
        <w:rPr>
          <w:rFonts w:ascii="Times New Roman" w:hAnsi="Times New Roman" w:cs="Times New Roman"/>
          <w:sz w:val="24"/>
          <w:szCs w:val="24"/>
        </w:rPr>
        <w:t>, о возможности организации стажировки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14FE" w:rsidRPr="004914FE" w:rsidRDefault="004914FE" w:rsidP="004914FE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16D27" w:rsidRPr="004914FE">
        <w:rPr>
          <w:rFonts w:ascii="Times New Roman" w:hAnsi="Times New Roman" w:cs="Times New Roman"/>
          <w:sz w:val="24"/>
          <w:szCs w:val="24"/>
        </w:rPr>
        <w:t>ыявляет кандидатуры претендентов на участие</w:t>
      </w:r>
      <w:r w:rsidR="00533F0C" w:rsidRPr="004914FE">
        <w:rPr>
          <w:rFonts w:ascii="Times New Roman" w:hAnsi="Times New Roman" w:cs="Times New Roman"/>
          <w:sz w:val="24"/>
          <w:szCs w:val="24"/>
        </w:rPr>
        <w:t xml:space="preserve"> в стажировке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533F0C" w:rsidRPr="004914FE">
        <w:rPr>
          <w:rFonts w:ascii="Times New Roman" w:hAnsi="Times New Roman" w:cs="Times New Roman"/>
          <w:sz w:val="24"/>
          <w:szCs w:val="24"/>
        </w:rPr>
        <w:t>с учетом профессий</w:t>
      </w:r>
      <w:r w:rsidR="00216D27" w:rsidRPr="004914FE">
        <w:rPr>
          <w:rFonts w:ascii="Times New Roman" w:hAnsi="Times New Roman" w:cs="Times New Roman"/>
          <w:sz w:val="24"/>
          <w:szCs w:val="24"/>
        </w:rPr>
        <w:t xml:space="preserve"> (специальностей), используя регистрационные данные </w:t>
      </w:r>
      <w:r w:rsidR="00533F0C" w:rsidRPr="004914FE">
        <w:rPr>
          <w:rFonts w:ascii="Times New Roman" w:hAnsi="Times New Roman" w:cs="Times New Roman"/>
          <w:sz w:val="24"/>
          <w:szCs w:val="24"/>
        </w:rPr>
        <w:t>личных дел</w:t>
      </w:r>
      <w:r w:rsidR="004632E6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923682" w:rsidRPr="004914FE">
        <w:rPr>
          <w:rFonts w:ascii="Times New Roman" w:hAnsi="Times New Roman" w:cs="Times New Roman"/>
          <w:sz w:val="24"/>
          <w:szCs w:val="24"/>
        </w:rPr>
        <w:t>заявителей</w:t>
      </w:r>
      <w:r w:rsidR="00624682" w:rsidRPr="004914FE">
        <w:rPr>
          <w:rFonts w:ascii="Times New Roman" w:hAnsi="Times New Roman" w:cs="Times New Roman"/>
          <w:sz w:val="24"/>
          <w:szCs w:val="24"/>
        </w:rPr>
        <w:t>,</w:t>
      </w:r>
      <w:r w:rsidR="004632E6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CD79BE" w:rsidRPr="004914FE">
        <w:rPr>
          <w:rFonts w:ascii="Times New Roman" w:hAnsi="Times New Roman" w:cs="Times New Roman"/>
          <w:sz w:val="24"/>
          <w:szCs w:val="24"/>
        </w:rPr>
        <w:t xml:space="preserve">обратившихся в 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СПб ГАУ ЦЗН в </w:t>
      </w:r>
      <w:r w:rsidR="00CD79BE" w:rsidRPr="004914FE">
        <w:rPr>
          <w:rFonts w:ascii="Times New Roman" w:hAnsi="Times New Roman" w:cs="Times New Roman"/>
          <w:sz w:val="24"/>
          <w:szCs w:val="24"/>
        </w:rPr>
        <w:t xml:space="preserve">целях поиска подходящей работы </w:t>
      </w:r>
      <w:r w:rsidR="00216D27" w:rsidRPr="004914F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D79BE" w:rsidRPr="004914FE">
        <w:rPr>
          <w:rFonts w:ascii="Times New Roman" w:hAnsi="Times New Roman" w:cs="Times New Roman"/>
          <w:sz w:val="24"/>
          <w:szCs w:val="24"/>
        </w:rPr>
        <w:t xml:space="preserve">личное </w:t>
      </w:r>
      <w:r w:rsidR="007D6C82" w:rsidRPr="004914FE">
        <w:rPr>
          <w:rFonts w:ascii="Times New Roman" w:hAnsi="Times New Roman" w:cs="Times New Roman"/>
          <w:sz w:val="24"/>
          <w:szCs w:val="24"/>
        </w:rPr>
        <w:t>дело гражданина</w:t>
      </w:r>
      <w:r w:rsidR="00216D27" w:rsidRPr="004914FE">
        <w:rPr>
          <w:rFonts w:ascii="Times New Roman" w:hAnsi="Times New Roman" w:cs="Times New Roman"/>
          <w:sz w:val="24"/>
          <w:szCs w:val="24"/>
        </w:rPr>
        <w:t xml:space="preserve">), содержащиеся 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в </w:t>
      </w:r>
      <w:r w:rsidR="00216D27" w:rsidRPr="004914FE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br/>
      </w:r>
      <w:r w:rsidR="00216D27" w:rsidRPr="004914FE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207206" w:rsidRPr="004914FE">
        <w:rPr>
          <w:rFonts w:ascii="Times New Roman" w:hAnsi="Times New Roman" w:cs="Times New Roman"/>
          <w:sz w:val="24"/>
          <w:szCs w:val="24"/>
        </w:rPr>
        <w:t>Р</w:t>
      </w:r>
      <w:r w:rsidR="00CA2724" w:rsidRPr="004914FE">
        <w:rPr>
          <w:rFonts w:ascii="Times New Roman" w:hAnsi="Times New Roman" w:cs="Times New Roman"/>
          <w:sz w:val="24"/>
          <w:szCs w:val="24"/>
        </w:rPr>
        <w:t>егиональн</w:t>
      </w:r>
      <w:r w:rsidR="00207206" w:rsidRPr="004914FE">
        <w:rPr>
          <w:rFonts w:ascii="Times New Roman" w:hAnsi="Times New Roman" w:cs="Times New Roman"/>
          <w:sz w:val="24"/>
          <w:szCs w:val="24"/>
        </w:rPr>
        <w:t>ая платформа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CA2724" w:rsidRPr="004914FE">
        <w:rPr>
          <w:rFonts w:ascii="Times New Roman" w:hAnsi="Times New Roman" w:cs="Times New Roman"/>
          <w:sz w:val="24"/>
          <w:szCs w:val="24"/>
        </w:rPr>
        <w:t>в сфере труда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CA2724" w:rsidRPr="004914FE">
        <w:rPr>
          <w:rFonts w:ascii="Times New Roman" w:hAnsi="Times New Roman" w:cs="Times New Roman"/>
          <w:sz w:val="24"/>
          <w:szCs w:val="24"/>
        </w:rPr>
        <w:t>и занятости</w:t>
      </w:r>
      <w:r w:rsidR="00624682" w:rsidRPr="004914FE">
        <w:rPr>
          <w:rFonts w:ascii="Times New Roman" w:hAnsi="Times New Roman" w:cs="Times New Roman"/>
          <w:sz w:val="24"/>
          <w:szCs w:val="24"/>
        </w:rPr>
        <w:t>»</w:t>
      </w:r>
      <w:r w:rsidR="00CA2724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216D27" w:rsidRPr="004914FE">
        <w:rPr>
          <w:rFonts w:ascii="Times New Roman" w:hAnsi="Times New Roman" w:cs="Times New Roman"/>
          <w:sz w:val="24"/>
          <w:szCs w:val="24"/>
        </w:rPr>
        <w:t>(далее –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CA2724" w:rsidRPr="004914FE">
        <w:rPr>
          <w:rFonts w:ascii="Times New Roman" w:hAnsi="Times New Roman" w:cs="Times New Roman"/>
          <w:sz w:val="24"/>
          <w:szCs w:val="24"/>
        </w:rPr>
        <w:t>РПЗН</w:t>
      </w:r>
      <w:r w:rsidR="00216D27" w:rsidRPr="004914FE">
        <w:rPr>
          <w:rFonts w:ascii="Times New Roman" w:hAnsi="Times New Roman" w:cs="Times New Roman"/>
          <w:sz w:val="24"/>
          <w:szCs w:val="24"/>
        </w:rPr>
        <w:t>)</w:t>
      </w:r>
      <w:r w:rsidR="00D23467" w:rsidRPr="004914FE">
        <w:rPr>
          <w:rFonts w:ascii="Times New Roman" w:hAnsi="Times New Roman" w:cs="Times New Roman"/>
          <w:sz w:val="24"/>
          <w:szCs w:val="24"/>
        </w:rPr>
        <w:t xml:space="preserve">, </w:t>
      </w:r>
      <w:r w:rsidR="00624682" w:rsidRPr="004914FE">
        <w:rPr>
          <w:rFonts w:ascii="Times New Roman" w:hAnsi="Times New Roman" w:cs="Times New Roman"/>
          <w:sz w:val="24"/>
          <w:szCs w:val="24"/>
        </w:rPr>
        <w:t>Е</w:t>
      </w:r>
      <w:r w:rsidR="00D23467" w:rsidRPr="004914FE">
        <w:rPr>
          <w:rFonts w:ascii="Times New Roman" w:hAnsi="Times New Roman" w:cs="Times New Roman"/>
          <w:sz w:val="24"/>
          <w:szCs w:val="24"/>
        </w:rPr>
        <w:t>диной цифровой платформе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D23467" w:rsidRPr="004914FE">
        <w:rPr>
          <w:rFonts w:ascii="Times New Roman" w:hAnsi="Times New Roman" w:cs="Times New Roman"/>
          <w:sz w:val="24"/>
          <w:szCs w:val="24"/>
        </w:rPr>
        <w:t xml:space="preserve">в сфере занятости и трудовых отношений </w:t>
      </w:r>
      <w:r w:rsidRPr="004914FE">
        <w:rPr>
          <w:rFonts w:ascii="Times New Roman" w:hAnsi="Times New Roman" w:cs="Times New Roman"/>
          <w:sz w:val="24"/>
          <w:szCs w:val="24"/>
        </w:rPr>
        <w:t>«Работа в России» (далее – ЕЦП)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0F53" w:rsidRPr="004914FE" w:rsidRDefault="004914FE" w:rsidP="004914FE">
      <w:pPr>
        <w:pStyle w:val="ConsPlusNonformat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5167D0" w:rsidRPr="004914FE">
        <w:rPr>
          <w:rFonts w:ascii="Times New Roman" w:hAnsi="Times New Roman" w:cs="Times New Roman"/>
          <w:sz w:val="24"/>
          <w:szCs w:val="24"/>
        </w:rPr>
        <w:t xml:space="preserve">носит </w:t>
      </w:r>
      <w:r w:rsidR="00FD7431" w:rsidRPr="004914FE">
        <w:rPr>
          <w:rFonts w:ascii="Times New Roman" w:hAnsi="Times New Roman" w:cs="Times New Roman"/>
          <w:sz w:val="24"/>
          <w:szCs w:val="24"/>
        </w:rPr>
        <w:t xml:space="preserve">в </w:t>
      </w:r>
      <w:r w:rsidR="00D85D94" w:rsidRPr="004914FE">
        <w:rPr>
          <w:rFonts w:ascii="Times New Roman" w:hAnsi="Times New Roman" w:cs="Times New Roman"/>
          <w:sz w:val="24"/>
          <w:szCs w:val="24"/>
        </w:rPr>
        <w:t xml:space="preserve">сформированный и согласованный с </w:t>
      </w:r>
      <w:r w:rsidR="00923682" w:rsidRPr="004914FE">
        <w:rPr>
          <w:rFonts w:ascii="Times New Roman" w:hAnsi="Times New Roman" w:cs="Times New Roman"/>
          <w:sz w:val="24"/>
          <w:szCs w:val="24"/>
        </w:rPr>
        <w:t>заявителем</w:t>
      </w:r>
      <w:r w:rsidR="00D85D94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FD7431" w:rsidRPr="004914FE">
        <w:rPr>
          <w:rFonts w:ascii="Times New Roman" w:hAnsi="Times New Roman" w:cs="Times New Roman"/>
          <w:sz w:val="24"/>
          <w:szCs w:val="24"/>
        </w:rPr>
        <w:t>индивидуальный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90DF4" w:rsidRPr="004914FE">
        <w:rPr>
          <w:rFonts w:ascii="Times New Roman" w:hAnsi="Times New Roman" w:cs="Times New Roman"/>
          <w:sz w:val="24"/>
          <w:szCs w:val="24"/>
        </w:rPr>
        <w:t>в качестве дополнения</w:t>
      </w:r>
      <w:r w:rsidR="00624682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970F53" w:rsidRPr="004914FE">
        <w:rPr>
          <w:rFonts w:ascii="Times New Roman" w:hAnsi="Times New Roman" w:cs="Times New Roman"/>
          <w:sz w:val="24"/>
          <w:szCs w:val="24"/>
        </w:rPr>
        <w:t xml:space="preserve">сервис по организации стажировки </w:t>
      </w:r>
      <w:r w:rsidR="004E097A" w:rsidRPr="004914FE">
        <w:rPr>
          <w:rFonts w:ascii="Times New Roman" w:hAnsi="Times New Roman" w:cs="Times New Roman"/>
          <w:sz w:val="24"/>
          <w:szCs w:val="24"/>
        </w:rPr>
        <w:t>и направляет индивидуальный план с внесенным дополнение</w:t>
      </w:r>
      <w:r w:rsidR="007B78BD" w:rsidRPr="004914FE">
        <w:rPr>
          <w:rFonts w:ascii="Times New Roman" w:hAnsi="Times New Roman" w:cs="Times New Roman"/>
          <w:sz w:val="24"/>
          <w:szCs w:val="24"/>
        </w:rPr>
        <w:t>м</w:t>
      </w:r>
      <w:r w:rsidR="004E097A" w:rsidRPr="004914FE">
        <w:rPr>
          <w:rFonts w:ascii="Times New Roman" w:hAnsi="Times New Roman" w:cs="Times New Roman"/>
          <w:sz w:val="24"/>
          <w:szCs w:val="24"/>
        </w:rPr>
        <w:t xml:space="preserve"> </w:t>
      </w:r>
      <w:r w:rsidR="00923682" w:rsidRPr="004914FE">
        <w:rPr>
          <w:rFonts w:ascii="Times New Roman" w:hAnsi="Times New Roman" w:cs="Times New Roman"/>
          <w:sz w:val="24"/>
          <w:szCs w:val="24"/>
        </w:rPr>
        <w:t>заявителю</w:t>
      </w:r>
      <w:r w:rsidR="004E097A" w:rsidRPr="004914FE">
        <w:rPr>
          <w:rFonts w:ascii="Times New Roman" w:hAnsi="Times New Roman" w:cs="Times New Roman"/>
          <w:sz w:val="24"/>
          <w:szCs w:val="24"/>
        </w:rPr>
        <w:t xml:space="preserve"> на согласование</w:t>
      </w:r>
      <w:r w:rsidR="004059A3" w:rsidRPr="004914FE">
        <w:rPr>
          <w:rFonts w:ascii="Times New Roman" w:hAnsi="Times New Roman" w:cs="Times New Roman"/>
          <w:sz w:val="24"/>
          <w:szCs w:val="24"/>
        </w:rPr>
        <w:t>.</w:t>
      </w:r>
    </w:p>
    <w:p w:rsidR="00216D27" w:rsidRPr="00517BE3" w:rsidRDefault="00216D27" w:rsidP="004914FE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Style w:val="a6"/>
          <w:rFonts w:eastAsia="TimesNewRomanPSMT"/>
          <w:b w:val="0"/>
        </w:rPr>
      </w:pPr>
      <w:r w:rsidRPr="004914FE">
        <w:t xml:space="preserve">Работник </w:t>
      </w:r>
      <w:r w:rsidR="009429EC" w:rsidRPr="004914FE">
        <w:t xml:space="preserve">СПб </w:t>
      </w:r>
      <w:r w:rsidRPr="004914FE">
        <w:t>ГАУ ЦЗН, ответственный за заключение договоров</w:t>
      </w:r>
      <w:r w:rsidR="00624682" w:rsidRPr="004914FE">
        <w:t xml:space="preserve">, </w:t>
      </w:r>
      <w:r w:rsidRPr="004914FE">
        <w:t>инициирует заключение договоров в соответствии с</w:t>
      </w:r>
      <w:r w:rsidR="00517BE3" w:rsidRPr="004914FE">
        <w:t xml:space="preserve"> действующим</w:t>
      </w:r>
      <w:r w:rsidRPr="004914FE">
        <w:t xml:space="preserve"> </w:t>
      </w:r>
      <w:r w:rsidR="00517BE3" w:rsidRPr="004914FE">
        <w:t>законодательством</w:t>
      </w:r>
      <w:r w:rsidR="00517BE3" w:rsidRPr="004914FE">
        <w:rPr>
          <w:bCs/>
        </w:rPr>
        <w:br/>
        <w:t>о закупках, П</w:t>
      </w:r>
      <w:r w:rsidRPr="004914FE">
        <w:rPr>
          <w:bCs/>
        </w:rPr>
        <w:t>оложением о закупках</w:t>
      </w:r>
      <w:r w:rsidR="00624682" w:rsidRPr="004914FE">
        <w:rPr>
          <w:bCs/>
        </w:rPr>
        <w:t xml:space="preserve"> </w:t>
      </w:r>
      <w:r w:rsidR="00374D81" w:rsidRPr="00517BE3">
        <w:t>С</w:t>
      </w:r>
      <w:r w:rsidR="00402A2F" w:rsidRPr="004914FE">
        <w:rPr>
          <w:bCs/>
        </w:rPr>
        <w:t>Пб ГАУ ЦЗН</w:t>
      </w:r>
      <w:r w:rsidRPr="00517BE3">
        <w:rPr>
          <w:rStyle w:val="a6"/>
          <w:rFonts w:eastAsia="TimesNewRomanPSMT"/>
          <w:b w:val="0"/>
        </w:rPr>
        <w:t>.</w:t>
      </w:r>
    </w:p>
    <w:p w:rsidR="00216D27" w:rsidRPr="00DF74D7" w:rsidRDefault="00216D27" w:rsidP="00E0456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Style w:val="a6"/>
          <w:rFonts w:eastAsia="TimesNewRomanPSMT"/>
          <w:b w:val="0"/>
        </w:rPr>
      </w:pPr>
      <w:r w:rsidRPr="00DF74D7">
        <w:rPr>
          <w:rStyle w:val="a6"/>
          <w:rFonts w:eastAsia="TimesNewRomanPSMT"/>
          <w:b w:val="0"/>
        </w:rPr>
        <w:t xml:space="preserve">Работник </w:t>
      </w:r>
      <w:bookmarkStart w:id="31" w:name="OLE_LINK81"/>
      <w:bookmarkStart w:id="32" w:name="OLE_LINK82"/>
      <w:r w:rsidR="009429EC" w:rsidRPr="00DF74D7">
        <w:rPr>
          <w:rStyle w:val="a6"/>
          <w:rFonts w:eastAsia="TimesNewRomanPSMT"/>
          <w:b w:val="0"/>
        </w:rPr>
        <w:t xml:space="preserve">СПб </w:t>
      </w:r>
      <w:r w:rsidRPr="00DF74D7">
        <w:rPr>
          <w:rStyle w:val="a6"/>
          <w:rFonts w:eastAsia="TimesNewRomanPSMT"/>
          <w:b w:val="0"/>
        </w:rPr>
        <w:t>ГАУ ЦЗН</w:t>
      </w:r>
      <w:bookmarkEnd w:id="31"/>
      <w:bookmarkEnd w:id="32"/>
      <w:r w:rsidRPr="00DF74D7">
        <w:rPr>
          <w:rStyle w:val="a6"/>
          <w:rFonts w:eastAsia="TimesNewRomanPSMT"/>
          <w:b w:val="0"/>
        </w:rPr>
        <w:t xml:space="preserve">, ответственный за организацию стажировок, </w:t>
      </w:r>
      <w:r w:rsidR="00194162" w:rsidRPr="00DF74D7">
        <w:rPr>
          <w:rStyle w:val="a6"/>
          <w:rFonts w:eastAsia="TimesNewRomanPSMT"/>
          <w:b w:val="0"/>
        </w:rPr>
        <w:br/>
      </w:r>
      <w:r w:rsidRPr="00DF74D7">
        <w:rPr>
          <w:rStyle w:val="a6"/>
          <w:rFonts w:eastAsia="TimesNewRomanPSMT"/>
          <w:b w:val="0"/>
        </w:rPr>
        <w:t xml:space="preserve">при получении </w:t>
      </w:r>
      <w:r w:rsidR="00923682">
        <w:rPr>
          <w:rStyle w:val="a6"/>
          <w:rFonts w:eastAsia="TimesNewRomanPSMT"/>
          <w:b w:val="0"/>
        </w:rPr>
        <w:t xml:space="preserve">заключенного </w:t>
      </w:r>
      <w:r w:rsidRPr="00DF74D7">
        <w:rPr>
          <w:rStyle w:val="a6"/>
          <w:rFonts w:eastAsia="TimesNewRomanPSMT"/>
          <w:b w:val="0"/>
        </w:rPr>
        <w:t>договора:</w:t>
      </w:r>
    </w:p>
    <w:p w:rsidR="00216D27" w:rsidRPr="00FF1701" w:rsidRDefault="00D23467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923682">
        <w:rPr>
          <w:rStyle w:val="a6"/>
          <w:rFonts w:eastAsia="TimesNewRomanPSMT"/>
          <w:b w:val="0"/>
        </w:rPr>
        <w:t>ин</w:t>
      </w:r>
      <w:r w:rsidRPr="00923682">
        <w:t>формирует заявител</w:t>
      </w:r>
      <w:r w:rsidR="00890AF0" w:rsidRPr="00923682">
        <w:t>я</w:t>
      </w:r>
      <w:r w:rsidRPr="00923682">
        <w:t xml:space="preserve"> о наличии рабочих мест, организованных для проведения стажировки с учетом профессий (специальностей), указанных в </w:t>
      </w:r>
      <w:r w:rsidR="006C75B8" w:rsidRPr="00923682">
        <w:t>личном деле гражданина</w:t>
      </w:r>
      <w:r w:rsidRPr="00923682">
        <w:t xml:space="preserve">, </w:t>
      </w:r>
      <w:r w:rsidR="00194162" w:rsidRPr="00923682">
        <w:br/>
      </w:r>
      <w:r w:rsidRPr="00923682">
        <w:t xml:space="preserve">и приглашает на прием с целью выдачи направления </w:t>
      </w:r>
      <w:r w:rsidR="00B353D3" w:rsidRPr="00DF74D7">
        <w:rPr>
          <w:rStyle w:val="a6"/>
          <w:rFonts w:eastAsia="TimesNewRomanPSMT"/>
          <w:b w:val="0"/>
        </w:rPr>
        <w:t>СПб ГАУ ЦЗН</w:t>
      </w:r>
      <w:r w:rsidR="00B353D3" w:rsidRPr="00923682">
        <w:t xml:space="preserve"> </w:t>
      </w:r>
      <w:r w:rsidRPr="00923682">
        <w:t xml:space="preserve">на стажировку </w:t>
      </w:r>
      <w:r w:rsidR="00B353D3">
        <w:br/>
      </w:r>
      <w:r w:rsidRPr="00923682">
        <w:t>по форме согласно приложению №</w:t>
      </w:r>
      <w:r w:rsidR="00923682" w:rsidRPr="00923682">
        <w:t xml:space="preserve"> </w:t>
      </w:r>
      <w:r w:rsidR="006C75B8" w:rsidRPr="00923682">
        <w:t>3</w:t>
      </w:r>
      <w:r w:rsidRPr="00923682">
        <w:t xml:space="preserve"> к Порядку</w:t>
      </w:r>
      <w:r w:rsidR="00216D27" w:rsidRPr="00923682">
        <w:rPr>
          <w:rStyle w:val="a6"/>
          <w:rFonts w:eastAsia="TimesNewRomanPSMT"/>
          <w:b w:val="0"/>
        </w:rPr>
        <w:t>;</w:t>
      </w:r>
    </w:p>
    <w:p w:rsidR="00216D27" w:rsidRPr="00FF1701" w:rsidRDefault="00216D27" w:rsidP="00E04567">
      <w:pPr>
        <w:pStyle w:val="a7"/>
        <w:tabs>
          <w:tab w:val="left" w:pos="1418"/>
        </w:tabs>
        <w:ind w:left="0"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фиксирует выдачу направления на стажировку в </w:t>
      </w:r>
      <w:r w:rsidR="00890AF0">
        <w:rPr>
          <w:rStyle w:val="a6"/>
          <w:rFonts w:eastAsia="TimesNewRomanPSMT"/>
          <w:b w:val="0"/>
        </w:rPr>
        <w:t>личном деле гражданина</w:t>
      </w:r>
      <w:r w:rsidR="00890AF0">
        <w:rPr>
          <w:rStyle w:val="a6"/>
          <w:rFonts w:eastAsia="TimesNewRomanPSMT"/>
          <w:b w:val="0"/>
        </w:rPr>
        <w:br/>
      </w:r>
      <w:r w:rsidRPr="00FF1701">
        <w:rPr>
          <w:rStyle w:val="a6"/>
          <w:rFonts w:eastAsia="TimesNewRomanPSMT"/>
          <w:b w:val="0"/>
        </w:rPr>
        <w:t xml:space="preserve">в </w:t>
      </w:r>
      <w:r w:rsidR="00187388" w:rsidRPr="00FF1701">
        <w:rPr>
          <w:rStyle w:val="a6"/>
          <w:rFonts w:eastAsia="TimesNewRomanPSMT"/>
          <w:b w:val="0"/>
        </w:rPr>
        <w:t>РПЗН</w:t>
      </w:r>
      <w:r w:rsidR="002F071F" w:rsidRPr="00FF1701">
        <w:rPr>
          <w:rStyle w:val="a6"/>
          <w:rFonts w:eastAsia="TimesNewRomanPSMT"/>
          <w:b w:val="0"/>
        </w:rPr>
        <w:t xml:space="preserve"> с указанием даты выдачи направления, профессии (специальности), наименования работодателя, периода стажировки</w:t>
      </w:r>
      <w:r w:rsidR="00923682">
        <w:rPr>
          <w:rStyle w:val="a6"/>
          <w:rFonts w:eastAsia="TimesNewRomanPSMT"/>
          <w:b w:val="0"/>
        </w:rPr>
        <w:t>;</w:t>
      </w:r>
    </w:p>
    <w:p w:rsidR="00216D27" w:rsidRPr="00FF1701" w:rsidRDefault="00216D27" w:rsidP="00517BE3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информирует заявителя о необходимости </w:t>
      </w:r>
      <w:r w:rsidR="00890AF0">
        <w:rPr>
          <w:rStyle w:val="a6"/>
          <w:rFonts w:eastAsia="TimesNewRomanPSMT"/>
          <w:b w:val="0"/>
        </w:rPr>
        <w:t xml:space="preserve">предоставления информации </w:t>
      </w:r>
      <w:r w:rsidR="00C10BFB">
        <w:rPr>
          <w:rStyle w:val="a6"/>
          <w:rFonts w:eastAsia="TimesNewRomanPSMT"/>
          <w:b w:val="0"/>
        </w:rPr>
        <w:t xml:space="preserve">работнику СПб ГАУ ЦЗН, направившему заявителя на стажировку, о </w:t>
      </w:r>
      <w:r w:rsidRPr="00FF1701">
        <w:rPr>
          <w:rStyle w:val="a6"/>
          <w:rFonts w:eastAsia="TimesNewRomanPSMT"/>
          <w:b w:val="0"/>
        </w:rPr>
        <w:t xml:space="preserve">получения отказа работодателя </w:t>
      </w:r>
      <w:r w:rsidR="00C10BFB">
        <w:rPr>
          <w:rStyle w:val="a6"/>
          <w:rFonts w:eastAsia="TimesNewRomanPSMT"/>
          <w:b w:val="0"/>
        </w:rPr>
        <w:br/>
      </w:r>
      <w:r w:rsidRPr="00FF1701">
        <w:rPr>
          <w:rStyle w:val="a6"/>
          <w:rFonts w:eastAsia="TimesNewRomanPSMT"/>
          <w:b w:val="0"/>
        </w:rPr>
        <w:t>в трудоустройстве на стажировку и</w:t>
      </w:r>
      <w:r w:rsidR="008E10E2">
        <w:rPr>
          <w:rStyle w:val="a6"/>
          <w:rFonts w:eastAsia="TimesNewRomanPSMT"/>
          <w:b w:val="0"/>
        </w:rPr>
        <w:t xml:space="preserve"> о </w:t>
      </w:r>
      <w:r w:rsidRPr="00FF1701">
        <w:rPr>
          <w:rStyle w:val="a6"/>
          <w:rFonts w:eastAsia="TimesNewRomanPSMT"/>
          <w:b w:val="0"/>
        </w:rPr>
        <w:t>порядке снятия с регистрационного учета</w:t>
      </w:r>
      <w:r w:rsidR="008E10E2">
        <w:rPr>
          <w:rStyle w:val="a6"/>
          <w:rFonts w:eastAsia="TimesNewRomanPSMT"/>
          <w:b w:val="0"/>
        </w:rPr>
        <w:br/>
      </w:r>
      <w:r w:rsidRPr="00FF1701">
        <w:rPr>
          <w:rStyle w:val="a6"/>
          <w:rFonts w:eastAsia="TimesNewRomanPSMT"/>
          <w:b w:val="0"/>
        </w:rPr>
        <w:t xml:space="preserve">при трудоустройстве на </w:t>
      </w:r>
      <w:r w:rsidRPr="00517BE3">
        <w:rPr>
          <w:rStyle w:val="a6"/>
          <w:rFonts w:eastAsia="TimesNewRomanPSMT"/>
          <w:b w:val="0"/>
        </w:rPr>
        <w:t>стажировку.</w:t>
      </w:r>
    </w:p>
    <w:p w:rsidR="003F580E" w:rsidRPr="00FF1701" w:rsidRDefault="00216D27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При трудоустройстве на стажировку заявитель снимается с регистрационного учета в </w:t>
      </w:r>
      <w:r w:rsidR="009429EC" w:rsidRPr="00FF1701">
        <w:rPr>
          <w:rStyle w:val="a6"/>
          <w:rFonts w:eastAsia="TimesNewRomanPSMT"/>
          <w:b w:val="0"/>
        </w:rPr>
        <w:t xml:space="preserve">СПб </w:t>
      </w:r>
      <w:r w:rsidRPr="00FF1701">
        <w:rPr>
          <w:rStyle w:val="a6"/>
          <w:rFonts w:eastAsia="TimesNewRomanPSMT"/>
          <w:b w:val="0"/>
        </w:rPr>
        <w:t xml:space="preserve">ГАУ ЦЗН </w:t>
      </w:r>
      <w:r w:rsidR="003F580E" w:rsidRPr="00FF1701">
        <w:rPr>
          <w:bCs/>
        </w:rPr>
        <w:t xml:space="preserve">в </w:t>
      </w:r>
      <w:r w:rsidR="003F580E" w:rsidRPr="00FF1701">
        <w:t>соот</w:t>
      </w:r>
      <w:r w:rsidR="00194162" w:rsidRPr="00FF1701">
        <w:t>ветствии с Законом о занятости</w:t>
      </w:r>
      <w:r w:rsidR="0024339C" w:rsidRPr="00FF1701">
        <w:t>.</w:t>
      </w:r>
    </w:p>
    <w:p w:rsidR="00216D27" w:rsidRPr="00DF74D7" w:rsidRDefault="00216D27" w:rsidP="00E0456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Style w:val="a6"/>
          <w:rFonts w:eastAsia="TimesNewRomanPSMT"/>
          <w:b w:val="0"/>
        </w:rPr>
      </w:pPr>
      <w:r w:rsidRPr="00DF74D7">
        <w:rPr>
          <w:rStyle w:val="a6"/>
          <w:rFonts w:eastAsia="TimesNewRomanPSMT"/>
          <w:b w:val="0"/>
        </w:rPr>
        <w:t xml:space="preserve">Работник </w:t>
      </w:r>
      <w:r w:rsidR="00E05CEA" w:rsidRPr="00DF74D7">
        <w:rPr>
          <w:rStyle w:val="a6"/>
          <w:rFonts w:eastAsia="TimesNewRomanPSMT"/>
          <w:b w:val="0"/>
        </w:rPr>
        <w:t xml:space="preserve">СПб </w:t>
      </w:r>
      <w:r w:rsidRPr="00DF74D7">
        <w:rPr>
          <w:rStyle w:val="a6"/>
          <w:rFonts w:eastAsia="TimesNewRomanPSMT"/>
          <w:b w:val="0"/>
        </w:rPr>
        <w:t xml:space="preserve">ГАУ ЦЗН, ответственный за организацию стажировок, </w:t>
      </w:r>
      <w:r w:rsidR="00923682">
        <w:rPr>
          <w:rStyle w:val="a6"/>
          <w:rFonts w:eastAsia="TimesNewRomanPSMT"/>
          <w:b w:val="0"/>
        </w:rPr>
        <w:br/>
      </w:r>
      <w:r w:rsidRPr="00DF74D7">
        <w:rPr>
          <w:rStyle w:val="a6"/>
          <w:rFonts w:eastAsia="TimesNewRomanPSMT"/>
          <w:b w:val="0"/>
        </w:rPr>
        <w:t>в период действия договора:</w:t>
      </w:r>
    </w:p>
    <w:p w:rsidR="00216D27" w:rsidRPr="00FF1701" w:rsidRDefault="00216D27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обеспечивает своевременный ввод </w:t>
      </w:r>
      <w:r w:rsidR="00187388" w:rsidRPr="00FF1701">
        <w:rPr>
          <w:rStyle w:val="a6"/>
          <w:rFonts w:eastAsia="TimesNewRomanPSMT"/>
          <w:b w:val="0"/>
        </w:rPr>
        <w:t>в РПЗН</w:t>
      </w:r>
      <w:r w:rsidRPr="00FF1701">
        <w:rPr>
          <w:rStyle w:val="a6"/>
          <w:rFonts w:eastAsia="TimesNewRomanPSMT"/>
          <w:b w:val="0"/>
        </w:rPr>
        <w:t xml:space="preserve"> информации </w:t>
      </w:r>
      <w:r w:rsidR="003F580E" w:rsidRPr="00FF1701">
        <w:rPr>
          <w:rStyle w:val="a6"/>
          <w:rFonts w:eastAsia="TimesNewRomanPSMT"/>
          <w:b w:val="0"/>
        </w:rPr>
        <w:t>о договоре</w:t>
      </w:r>
      <w:r w:rsidRPr="00FF1701">
        <w:rPr>
          <w:rStyle w:val="a6"/>
          <w:rFonts w:eastAsia="TimesNewRomanPSMT"/>
          <w:b w:val="0"/>
        </w:rPr>
        <w:t>;</w:t>
      </w:r>
    </w:p>
    <w:p w:rsidR="00ED273B" w:rsidRPr="00FF1701" w:rsidRDefault="00ED273B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>осуществляет контроль за проведением стажировки путем посещения рабочих мест, организованных для стажировки, с целью проверки выполнения договорных обязательств и составления актов проверки выполнения условий договора;</w:t>
      </w:r>
    </w:p>
    <w:p w:rsidR="00240577" w:rsidRPr="00FF1701" w:rsidRDefault="00216D27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фиксирует факт завершения стажировки в </w:t>
      </w:r>
      <w:r w:rsidR="008E10E2">
        <w:rPr>
          <w:rStyle w:val="a6"/>
          <w:rFonts w:eastAsia="TimesNewRomanPSMT"/>
          <w:b w:val="0"/>
        </w:rPr>
        <w:t>личном де</w:t>
      </w:r>
      <w:r w:rsidR="00E04567">
        <w:rPr>
          <w:rStyle w:val="a6"/>
          <w:rFonts w:eastAsia="TimesNewRomanPSMT"/>
          <w:b w:val="0"/>
        </w:rPr>
        <w:t>ле граждани</w:t>
      </w:r>
      <w:r w:rsidR="008E10E2">
        <w:rPr>
          <w:rStyle w:val="a6"/>
          <w:rFonts w:eastAsia="TimesNewRomanPSMT"/>
          <w:b w:val="0"/>
        </w:rPr>
        <w:t>на</w:t>
      </w:r>
      <w:r w:rsidR="00240577" w:rsidRPr="00FF1701">
        <w:rPr>
          <w:rStyle w:val="a6"/>
          <w:rFonts w:eastAsia="TimesNewRomanPSMT"/>
          <w:b w:val="0"/>
        </w:rPr>
        <w:t xml:space="preserve"> в </w:t>
      </w:r>
      <w:r w:rsidR="00CA2724" w:rsidRPr="00FF1701">
        <w:rPr>
          <w:rStyle w:val="a6"/>
          <w:rFonts w:eastAsia="TimesNewRomanPSMT"/>
          <w:b w:val="0"/>
        </w:rPr>
        <w:t>РПЗН</w:t>
      </w:r>
      <w:r w:rsidR="0024339C" w:rsidRPr="00FF1701">
        <w:t>.</w:t>
      </w:r>
    </w:p>
    <w:p w:rsidR="003F580E" w:rsidRPr="00DF74D7" w:rsidRDefault="00923682" w:rsidP="00E04567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rStyle w:val="a6"/>
          <w:rFonts w:eastAsia="TimesNewRomanPSMT"/>
          <w:b w:val="0"/>
        </w:rPr>
      </w:pPr>
      <w:r>
        <w:rPr>
          <w:rStyle w:val="a6"/>
          <w:rFonts w:eastAsia="TimesNewRomanPSMT"/>
          <w:b w:val="0"/>
        </w:rPr>
        <w:t>По окончании</w:t>
      </w:r>
      <w:r w:rsidR="003F580E" w:rsidRPr="00DF74D7">
        <w:rPr>
          <w:rStyle w:val="a6"/>
          <w:rFonts w:eastAsia="TimesNewRomanPSMT"/>
          <w:b w:val="0"/>
        </w:rPr>
        <w:t xml:space="preserve"> стажировки работник СПб ГАУ ЦЗН, ответственный</w:t>
      </w:r>
      <w:r>
        <w:rPr>
          <w:rStyle w:val="a6"/>
          <w:rFonts w:eastAsia="TimesNewRomanPSMT"/>
          <w:b w:val="0"/>
        </w:rPr>
        <w:br/>
      </w:r>
      <w:r w:rsidR="003F580E" w:rsidRPr="00DF74D7">
        <w:rPr>
          <w:rStyle w:val="a6"/>
          <w:rFonts w:eastAsia="TimesNewRomanPSMT"/>
          <w:b w:val="0"/>
        </w:rPr>
        <w:t>за организацию стажировок, проводит мониторинг достижения цел</w:t>
      </w:r>
      <w:r w:rsidR="00832D57" w:rsidRPr="00DF74D7">
        <w:rPr>
          <w:rStyle w:val="a6"/>
          <w:rFonts w:eastAsia="TimesNewRomanPSMT"/>
          <w:b w:val="0"/>
        </w:rPr>
        <w:t>ей</w:t>
      </w:r>
      <w:r w:rsidR="003F580E" w:rsidRPr="00DF74D7">
        <w:rPr>
          <w:rStyle w:val="a6"/>
          <w:rFonts w:eastAsia="TimesNewRomanPSMT"/>
          <w:b w:val="0"/>
        </w:rPr>
        <w:t xml:space="preserve"> стажировки</w:t>
      </w:r>
      <w:r w:rsidR="00832D57" w:rsidRPr="00DF74D7">
        <w:rPr>
          <w:rStyle w:val="a6"/>
          <w:rFonts w:eastAsia="TimesNewRomanPSMT"/>
          <w:b w:val="0"/>
        </w:rPr>
        <w:t>, включая</w:t>
      </w:r>
      <w:r w:rsidR="003F580E" w:rsidRPr="00DF74D7">
        <w:rPr>
          <w:rStyle w:val="a6"/>
          <w:rFonts w:eastAsia="TimesNewRomanPSMT"/>
          <w:b w:val="0"/>
        </w:rPr>
        <w:t xml:space="preserve"> закрепление стажеров на рабочих местах. </w:t>
      </w:r>
      <w:bookmarkStart w:id="33" w:name="OLE_LINK24"/>
      <w:bookmarkStart w:id="34" w:name="OLE_LINK25"/>
      <w:r w:rsidR="003F580E" w:rsidRPr="00DF74D7">
        <w:rPr>
          <w:rStyle w:val="a6"/>
          <w:rFonts w:eastAsia="TimesNewRomanPSMT"/>
          <w:b w:val="0"/>
        </w:rPr>
        <w:t xml:space="preserve">Анализ закрепляемости </w:t>
      </w:r>
      <w:r>
        <w:rPr>
          <w:rStyle w:val="a6"/>
          <w:rFonts w:eastAsia="TimesNewRomanPSMT"/>
          <w:b w:val="0"/>
        </w:rPr>
        <w:t>стажеров</w:t>
      </w:r>
      <w:r>
        <w:rPr>
          <w:rStyle w:val="a6"/>
          <w:rFonts w:eastAsia="TimesNewRomanPSMT"/>
          <w:b w:val="0"/>
        </w:rPr>
        <w:br/>
      </w:r>
      <w:r w:rsidR="003F580E" w:rsidRPr="00DF74D7">
        <w:rPr>
          <w:rStyle w:val="a6"/>
          <w:rFonts w:eastAsia="TimesNewRomanPSMT"/>
          <w:b w:val="0"/>
        </w:rPr>
        <w:t xml:space="preserve">на рабочих местах </w:t>
      </w:r>
      <w:bookmarkEnd w:id="33"/>
      <w:bookmarkEnd w:id="34"/>
      <w:r w:rsidR="003F580E" w:rsidRPr="00DF74D7">
        <w:rPr>
          <w:rStyle w:val="a6"/>
          <w:rFonts w:eastAsia="TimesNewRomanPSMT"/>
          <w:b w:val="0"/>
        </w:rPr>
        <w:t>проводится в отношении г</w:t>
      </w:r>
      <w:r w:rsidR="0024339C" w:rsidRPr="00DF74D7">
        <w:rPr>
          <w:rStyle w:val="a6"/>
          <w:rFonts w:eastAsia="TimesNewRomanPSMT"/>
          <w:b w:val="0"/>
        </w:rPr>
        <w:t xml:space="preserve">раждан, </w:t>
      </w:r>
      <w:r>
        <w:rPr>
          <w:rStyle w:val="a6"/>
          <w:rFonts w:eastAsia="TimesNewRomanPSMT"/>
          <w:b w:val="0"/>
        </w:rPr>
        <w:t>завершивших</w:t>
      </w:r>
      <w:r w:rsidR="0024339C" w:rsidRPr="00DF74D7">
        <w:rPr>
          <w:rStyle w:val="a6"/>
          <w:rFonts w:eastAsia="TimesNewRomanPSMT"/>
          <w:b w:val="0"/>
        </w:rPr>
        <w:t xml:space="preserve"> стажировку.</w:t>
      </w:r>
    </w:p>
    <w:p w:rsidR="003F580E" w:rsidRPr="00FF1701" w:rsidRDefault="003F580E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Закрепление на рабочем месте </w:t>
      </w:r>
      <w:r w:rsidR="00923682">
        <w:rPr>
          <w:rStyle w:val="a6"/>
          <w:rFonts w:eastAsia="TimesNewRomanPSMT"/>
          <w:b w:val="0"/>
        </w:rPr>
        <w:t>считается состоявшимся</w:t>
      </w:r>
      <w:r w:rsidRPr="00FF1701">
        <w:rPr>
          <w:rStyle w:val="a6"/>
          <w:rFonts w:eastAsia="TimesNewRomanPSMT"/>
          <w:b w:val="0"/>
        </w:rPr>
        <w:t xml:space="preserve">, если </w:t>
      </w:r>
      <w:r w:rsidR="00923682">
        <w:rPr>
          <w:rStyle w:val="a6"/>
          <w:rFonts w:eastAsia="TimesNewRomanPSMT"/>
          <w:b w:val="0"/>
        </w:rPr>
        <w:t>стажер</w:t>
      </w:r>
      <w:r w:rsidRPr="00FF1701">
        <w:rPr>
          <w:rStyle w:val="a6"/>
          <w:rFonts w:eastAsia="TimesNewRomanPSMT"/>
          <w:b w:val="0"/>
        </w:rPr>
        <w:t xml:space="preserve"> </w:t>
      </w:r>
      <w:r w:rsidR="00923682">
        <w:rPr>
          <w:rStyle w:val="a6"/>
          <w:rFonts w:eastAsia="TimesNewRomanPSMT"/>
          <w:b w:val="0"/>
        </w:rPr>
        <w:br/>
      </w:r>
      <w:r w:rsidRPr="00FF1701">
        <w:rPr>
          <w:rStyle w:val="a6"/>
          <w:rFonts w:eastAsia="TimesNewRomanPSMT"/>
          <w:b w:val="0"/>
        </w:rPr>
        <w:t xml:space="preserve">в течении </w:t>
      </w:r>
      <w:r w:rsidR="00923682">
        <w:rPr>
          <w:rStyle w:val="a6"/>
          <w:rFonts w:eastAsia="TimesNewRomanPSMT"/>
          <w:b w:val="0"/>
        </w:rPr>
        <w:t>трех</w:t>
      </w:r>
      <w:r w:rsidRPr="00FF1701">
        <w:rPr>
          <w:rStyle w:val="a6"/>
          <w:rFonts w:eastAsia="TimesNewRomanPSMT"/>
          <w:b w:val="0"/>
        </w:rPr>
        <w:t xml:space="preserve"> месяцев </w:t>
      </w:r>
      <w:r w:rsidR="00923682">
        <w:rPr>
          <w:rStyle w:val="a6"/>
          <w:rFonts w:eastAsia="TimesNewRomanPSMT"/>
          <w:b w:val="0"/>
        </w:rPr>
        <w:t>с момента завершения стажировки</w:t>
      </w:r>
      <w:r w:rsidR="00923682" w:rsidRPr="00FF1701">
        <w:rPr>
          <w:rStyle w:val="a6"/>
          <w:rFonts w:eastAsia="TimesNewRomanPSMT"/>
          <w:b w:val="0"/>
        </w:rPr>
        <w:t xml:space="preserve"> </w:t>
      </w:r>
      <w:r w:rsidRPr="00FF1701">
        <w:rPr>
          <w:rStyle w:val="a6"/>
          <w:rFonts w:eastAsia="TimesNewRomanPSMT"/>
          <w:b w:val="0"/>
        </w:rPr>
        <w:t>трудоустроен (</w:t>
      </w:r>
      <w:r w:rsidR="00923682">
        <w:rPr>
          <w:rStyle w:val="a6"/>
          <w:rFonts w:eastAsia="TimesNewRomanPSMT"/>
          <w:b w:val="0"/>
        </w:rPr>
        <w:t xml:space="preserve">со стажером </w:t>
      </w:r>
      <w:r w:rsidR="00756ED1" w:rsidRPr="00FF1701">
        <w:rPr>
          <w:rStyle w:val="a6"/>
          <w:rFonts w:eastAsia="TimesNewRomanPSMT"/>
          <w:b w:val="0"/>
        </w:rPr>
        <w:t>заключен трудовой договор на неопределенный срок</w:t>
      </w:r>
      <w:r w:rsidRPr="00FF1701">
        <w:rPr>
          <w:rStyle w:val="a6"/>
          <w:rFonts w:eastAsia="TimesNewRomanPSMT"/>
          <w:b w:val="0"/>
        </w:rPr>
        <w:t>), либо трудо</w:t>
      </w:r>
      <w:r w:rsidR="00923682">
        <w:rPr>
          <w:rStyle w:val="a6"/>
          <w:rFonts w:eastAsia="TimesNewRomanPSMT"/>
          <w:b w:val="0"/>
        </w:rPr>
        <w:t>устроен к другому работодателю.</w:t>
      </w:r>
    </w:p>
    <w:p w:rsidR="003F580E" w:rsidRPr="00FF1701" w:rsidRDefault="00923682" w:rsidP="00E04567">
      <w:pPr>
        <w:tabs>
          <w:tab w:val="left" w:pos="1418"/>
        </w:tabs>
        <w:ind w:firstLine="709"/>
        <w:jc w:val="both"/>
        <w:rPr>
          <w:rStyle w:val="a6"/>
          <w:rFonts w:eastAsia="TimesNewRomanPSMT"/>
          <w:b w:val="0"/>
        </w:rPr>
      </w:pPr>
      <w:r w:rsidRPr="00DF74D7">
        <w:rPr>
          <w:rStyle w:val="a6"/>
          <w:rFonts w:eastAsia="TimesNewRomanPSMT"/>
          <w:b w:val="0"/>
        </w:rPr>
        <w:t xml:space="preserve">Анализ </w:t>
      </w:r>
      <w:bookmarkStart w:id="35" w:name="OLE_LINK34"/>
      <w:bookmarkStart w:id="36" w:name="OLE_LINK35"/>
      <w:r w:rsidRPr="00DF74D7">
        <w:rPr>
          <w:rStyle w:val="a6"/>
          <w:rFonts w:eastAsia="TimesNewRomanPSMT"/>
          <w:b w:val="0"/>
        </w:rPr>
        <w:t xml:space="preserve">закрепляемости </w:t>
      </w:r>
      <w:r>
        <w:rPr>
          <w:rStyle w:val="a6"/>
          <w:rFonts w:eastAsia="TimesNewRomanPSMT"/>
          <w:b w:val="0"/>
        </w:rPr>
        <w:t xml:space="preserve">стажеров </w:t>
      </w:r>
      <w:r w:rsidRPr="00DF74D7">
        <w:rPr>
          <w:rStyle w:val="a6"/>
          <w:rFonts w:eastAsia="TimesNewRomanPSMT"/>
          <w:b w:val="0"/>
        </w:rPr>
        <w:t>на рабочих местах</w:t>
      </w:r>
      <w:r>
        <w:rPr>
          <w:rStyle w:val="a6"/>
          <w:rFonts w:eastAsia="TimesNewRomanPSMT"/>
          <w:b w:val="0"/>
        </w:rPr>
        <w:t xml:space="preserve"> </w:t>
      </w:r>
      <w:bookmarkEnd w:id="35"/>
      <w:bookmarkEnd w:id="36"/>
      <w:r>
        <w:rPr>
          <w:rStyle w:val="a6"/>
          <w:rFonts w:eastAsia="TimesNewRomanPSMT"/>
          <w:b w:val="0"/>
        </w:rPr>
        <w:t>осуществляется путем направления з</w:t>
      </w:r>
      <w:r w:rsidR="00D61ECA" w:rsidRPr="00FF1701">
        <w:rPr>
          <w:rStyle w:val="a6"/>
          <w:rFonts w:eastAsia="TimesNewRomanPSMT"/>
          <w:b w:val="0"/>
        </w:rPr>
        <w:t>апрос</w:t>
      </w:r>
      <w:r>
        <w:rPr>
          <w:rStyle w:val="a6"/>
          <w:rFonts w:eastAsia="TimesNewRomanPSMT"/>
          <w:b w:val="0"/>
        </w:rPr>
        <w:t xml:space="preserve">ов сведений о трудоустройстве стажеров посредством ЕЦП </w:t>
      </w:r>
      <w:r>
        <w:rPr>
          <w:rStyle w:val="a6"/>
          <w:rFonts w:eastAsia="TimesNewRomanPSMT"/>
          <w:b w:val="0"/>
        </w:rPr>
        <w:br/>
      </w:r>
      <w:r w:rsidR="003F580E" w:rsidRPr="00FF1701">
        <w:rPr>
          <w:rStyle w:val="a6"/>
          <w:rFonts w:eastAsia="TimesNewRomanPSMT"/>
          <w:b w:val="0"/>
        </w:rPr>
        <w:t xml:space="preserve">в </w:t>
      </w:r>
      <w:r>
        <w:rPr>
          <w:rStyle w:val="a6"/>
          <w:b w:val="0"/>
          <w:color w:val="212121"/>
          <w:shd w:val="clear" w:color="auto" w:fill="FFFFFF"/>
        </w:rPr>
        <w:t>Фонд</w:t>
      </w:r>
      <w:r w:rsidR="00D61ECA" w:rsidRPr="00FF1701">
        <w:rPr>
          <w:rStyle w:val="a6"/>
          <w:b w:val="0"/>
          <w:color w:val="212121"/>
          <w:shd w:val="clear" w:color="auto" w:fill="FFFFFF"/>
        </w:rPr>
        <w:t xml:space="preserve"> пенсионного и социального страхования Российской Федерации</w:t>
      </w:r>
      <w:r w:rsidR="003F580E" w:rsidRPr="00FF1701">
        <w:rPr>
          <w:rStyle w:val="a6"/>
          <w:rFonts w:eastAsia="TimesNewRomanPSMT"/>
          <w:b w:val="0"/>
        </w:rPr>
        <w:t>.</w:t>
      </w:r>
    </w:p>
    <w:p w:rsidR="004914FE" w:rsidRPr="004914FE" w:rsidRDefault="004914FE" w:rsidP="004914FE">
      <w:pPr>
        <w:pStyle w:val="a7"/>
        <w:numPr>
          <w:ilvl w:val="1"/>
          <w:numId w:val="12"/>
        </w:numPr>
        <w:tabs>
          <w:tab w:val="left" w:pos="1418"/>
        </w:tabs>
        <w:autoSpaceDE w:val="0"/>
        <w:autoSpaceDN w:val="0"/>
        <w:adjustRightInd w:val="0"/>
        <w:spacing w:line="236" w:lineRule="auto"/>
        <w:ind w:left="0" w:firstLine="709"/>
        <w:jc w:val="both"/>
        <w:outlineLvl w:val="0"/>
        <w:rPr>
          <w:rFonts w:eastAsia="TimesNewRomanPSMT"/>
          <w:bCs/>
        </w:rPr>
      </w:pPr>
      <w:r w:rsidRPr="004914FE">
        <w:t xml:space="preserve">СПб ГАУ ЦЗН обеспечивает достижение </w:t>
      </w:r>
      <w:r w:rsidRPr="004914FE">
        <w:rPr>
          <w:rStyle w:val="a6"/>
          <w:rFonts w:eastAsia="TimesNewRomanPSMT"/>
          <w:b w:val="0"/>
        </w:rPr>
        <w:t>закрепляемости стажеров</w:t>
      </w:r>
      <w:r w:rsidRPr="004914FE">
        <w:rPr>
          <w:rStyle w:val="a6"/>
          <w:rFonts w:eastAsia="TimesNewRomanPSMT"/>
          <w:b w:val="0"/>
        </w:rPr>
        <w:br/>
        <w:t xml:space="preserve">на рабочих местах </w:t>
      </w:r>
      <w:r w:rsidRPr="004914FE">
        <w:t xml:space="preserve">в объеме не менее установленного Соглашением </w:t>
      </w:r>
      <w:r>
        <w:t xml:space="preserve">показателя </w:t>
      </w:r>
      <w:r>
        <w:br/>
        <w:t>доли граждан, трудоустроенных после прохождения стажировки, от общего числа граждан, принимавших участие в стажировке</w:t>
      </w:r>
      <w:r w:rsidRPr="004914FE">
        <w:t>.</w:t>
      </w:r>
    </w:p>
    <w:p w:rsidR="00C21A0E" w:rsidRPr="00DF74D7" w:rsidRDefault="00216D27" w:rsidP="00E04567">
      <w:pPr>
        <w:pStyle w:val="a7"/>
        <w:numPr>
          <w:ilvl w:val="1"/>
          <w:numId w:val="12"/>
        </w:numPr>
        <w:tabs>
          <w:tab w:val="left" w:pos="1418"/>
        </w:tabs>
        <w:autoSpaceDE w:val="0"/>
        <w:autoSpaceDN w:val="0"/>
        <w:adjustRightInd w:val="0"/>
        <w:spacing w:line="236" w:lineRule="auto"/>
        <w:ind w:left="0" w:firstLine="709"/>
        <w:jc w:val="both"/>
        <w:outlineLvl w:val="0"/>
        <w:rPr>
          <w:rStyle w:val="a6"/>
          <w:rFonts w:eastAsia="TimesNewRomanPSMT"/>
          <w:b w:val="0"/>
        </w:rPr>
      </w:pPr>
      <w:r w:rsidRPr="00DF74D7">
        <w:rPr>
          <w:rStyle w:val="a6"/>
          <w:rFonts w:eastAsia="TimesNewRomanPSMT"/>
          <w:b w:val="0"/>
        </w:rPr>
        <w:t xml:space="preserve">Контроль за организацией стажировок работниками </w:t>
      </w:r>
      <w:r w:rsidR="00E05CEA" w:rsidRPr="00DF74D7">
        <w:rPr>
          <w:rStyle w:val="a6"/>
          <w:rFonts w:eastAsia="TimesNewRomanPSMT"/>
          <w:b w:val="0"/>
        </w:rPr>
        <w:t xml:space="preserve">СПб </w:t>
      </w:r>
      <w:r w:rsidRPr="00DF74D7">
        <w:rPr>
          <w:rStyle w:val="a6"/>
          <w:rFonts w:eastAsia="TimesNewRomanPSMT"/>
          <w:b w:val="0"/>
        </w:rPr>
        <w:t xml:space="preserve">ГАУ ЦЗН, ответственными за организацию стажировок, осуществляет </w:t>
      </w:r>
      <w:r w:rsidR="00E05CEA" w:rsidRPr="00DF74D7">
        <w:rPr>
          <w:rStyle w:val="a6"/>
          <w:rFonts w:eastAsia="TimesNewRomanPSMT"/>
          <w:b w:val="0"/>
        </w:rPr>
        <w:t xml:space="preserve">СПб </w:t>
      </w:r>
      <w:r w:rsidRPr="00DF74D7">
        <w:rPr>
          <w:rStyle w:val="a6"/>
          <w:rFonts w:eastAsia="TimesNewRomanPSMT"/>
          <w:b w:val="0"/>
        </w:rPr>
        <w:t xml:space="preserve">ГАУ ЦЗН </w:t>
      </w:r>
      <w:r w:rsidR="005E101A" w:rsidRPr="00DF74D7">
        <w:rPr>
          <w:rStyle w:val="a6"/>
          <w:rFonts w:eastAsia="TimesNewRomanPSMT"/>
          <w:b w:val="0"/>
        </w:rPr>
        <w:br/>
      </w:r>
      <w:r w:rsidR="00C21A0E" w:rsidRPr="00DF74D7">
        <w:rPr>
          <w:rStyle w:val="a6"/>
          <w:b w:val="0"/>
        </w:rPr>
        <w:t xml:space="preserve">с </w:t>
      </w:r>
      <w:r w:rsidRPr="00DF74D7">
        <w:rPr>
          <w:rStyle w:val="a6"/>
          <w:b w:val="0"/>
        </w:rPr>
        <w:t>п</w:t>
      </w:r>
      <w:r w:rsidRPr="00DF74D7">
        <w:rPr>
          <w:rStyle w:val="a6"/>
          <w:rFonts w:eastAsia="TimesNewRomanPSMT"/>
          <w:b w:val="0"/>
        </w:rPr>
        <w:t>редоставлением в Комитет</w:t>
      </w:r>
      <w:r w:rsidR="00C21A0E" w:rsidRPr="00DF74D7">
        <w:rPr>
          <w:rStyle w:val="a6"/>
          <w:rFonts w:eastAsia="TimesNewRomanPSMT"/>
          <w:b w:val="0"/>
        </w:rPr>
        <w:t>:</w:t>
      </w:r>
    </w:p>
    <w:p w:rsidR="00C21A0E" w:rsidRPr="00FF1701" w:rsidRDefault="00C21A0E" w:rsidP="00E04567">
      <w:pPr>
        <w:tabs>
          <w:tab w:val="left" w:pos="1418"/>
        </w:tabs>
        <w:autoSpaceDE w:val="0"/>
        <w:autoSpaceDN w:val="0"/>
        <w:adjustRightInd w:val="0"/>
        <w:spacing w:line="236" w:lineRule="auto"/>
        <w:ind w:firstLine="709"/>
        <w:jc w:val="both"/>
        <w:outlineLvl w:val="0"/>
        <w:rPr>
          <w:rStyle w:val="a6"/>
          <w:rFonts w:eastAsia="TimesNewRomanPSMT"/>
          <w:b w:val="0"/>
        </w:rPr>
      </w:pPr>
      <w:r w:rsidRPr="00FF1701">
        <w:rPr>
          <w:rStyle w:val="a6"/>
          <w:rFonts w:eastAsia="TimesNewRomanPSMT"/>
          <w:b w:val="0"/>
        </w:rPr>
        <w:t xml:space="preserve">информации </w:t>
      </w:r>
      <w:bookmarkStart w:id="37" w:name="OLE_LINK92"/>
      <w:bookmarkStart w:id="38" w:name="OLE_LINK93"/>
      <w:r w:rsidRPr="00FF1701">
        <w:rPr>
          <w:rStyle w:val="a6"/>
          <w:rFonts w:eastAsia="TimesNewRomanPSMT"/>
          <w:b w:val="0"/>
        </w:rPr>
        <w:t xml:space="preserve">об организации </w:t>
      </w:r>
      <w:r w:rsidR="00923682">
        <w:rPr>
          <w:rStyle w:val="a6"/>
          <w:rFonts w:eastAsia="TimesNewRomanPSMT"/>
          <w:b w:val="0"/>
        </w:rPr>
        <w:t xml:space="preserve">стажировок </w:t>
      </w:r>
      <w:bookmarkEnd w:id="37"/>
      <w:bookmarkEnd w:id="38"/>
      <w:r w:rsidRPr="00FF1701">
        <w:rPr>
          <w:rStyle w:val="a6"/>
          <w:rFonts w:eastAsia="TimesNewRomanPSMT"/>
          <w:b w:val="0"/>
        </w:rPr>
        <w:t>по форме согласно приложению №</w:t>
      </w:r>
      <w:r w:rsidR="00923682">
        <w:rPr>
          <w:rStyle w:val="a6"/>
          <w:rFonts w:eastAsia="TimesNewRomanPSMT"/>
          <w:b w:val="0"/>
        </w:rPr>
        <w:t xml:space="preserve"> </w:t>
      </w:r>
      <w:r w:rsidR="008E10E2">
        <w:rPr>
          <w:rStyle w:val="a6"/>
          <w:rFonts w:eastAsia="TimesNewRomanPSMT"/>
          <w:b w:val="0"/>
        </w:rPr>
        <w:t>4</w:t>
      </w:r>
      <w:r w:rsidR="00923682">
        <w:rPr>
          <w:rStyle w:val="a6"/>
          <w:rFonts w:eastAsia="TimesNewRomanPSMT"/>
          <w:b w:val="0"/>
        </w:rPr>
        <w:br/>
      </w:r>
      <w:r w:rsidR="00EF4703" w:rsidRPr="00FF1701">
        <w:rPr>
          <w:rStyle w:val="a6"/>
          <w:rFonts w:eastAsia="TimesNewRomanPSMT"/>
          <w:b w:val="0"/>
        </w:rPr>
        <w:t xml:space="preserve">к Порядку, </w:t>
      </w:r>
      <w:r w:rsidR="00B64237" w:rsidRPr="00FF1701">
        <w:rPr>
          <w:rStyle w:val="a6"/>
          <w:rFonts w:eastAsia="TimesNewRomanPSMT"/>
          <w:b w:val="0"/>
        </w:rPr>
        <w:t xml:space="preserve">направляемой </w:t>
      </w:r>
      <w:bookmarkStart w:id="39" w:name="OLE_LINK28"/>
      <w:bookmarkStart w:id="40" w:name="OLE_LINK29"/>
      <w:r w:rsidR="00B64237" w:rsidRPr="00FF1701">
        <w:rPr>
          <w:rStyle w:val="a6"/>
          <w:rFonts w:eastAsia="TimesNewRomanPSMT"/>
          <w:b w:val="0"/>
        </w:rPr>
        <w:t xml:space="preserve">СПб ГАУ ЦЗН </w:t>
      </w:r>
      <w:r w:rsidR="00923682">
        <w:rPr>
          <w:rStyle w:val="a6"/>
          <w:rFonts w:eastAsia="TimesNewRomanPSMT"/>
          <w:b w:val="0"/>
        </w:rPr>
        <w:t xml:space="preserve">в Комитет </w:t>
      </w:r>
      <w:bookmarkEnd w:id="39"/>
      <w:bookmarkEnd w:id="40"/>
      <w:r w:rsidR="00B64237" w:rsidRPr="00FF1701">
        <w:rPr>
          <w:rStyle w:val="a6"/>
          <w:rFonts w:eastAsia="TimesNewRomanPSMT"/>
          <w:b w:val="0"/>
        </w:rPr>
        <w:t>еженедельно</w:t>
      </w:r>
      <w:r w:rsidR="00923682">
        <w:rPr>
          <w:rStyle w:val="a6"/>
          <w:rFonts w:eastAsia="TimesNewRomanPSMT"/>
          <w:b w:val="0"/>
        </w:rPr>
        <w:t xml:space="preserve"> в</w:t>
      </w:r>
      <w:r w:rsidR="00B64237" w:rsidRPr="00FF1701">
        <w:rPr>
          <w:rStyle w:val="a6"/>
          <w:rFonts w:eastAsia="TimesNewRomanPSMT"/>
          <w:b w:val="0"/>
        </w:rPr>
        <w:t xml:space="preserve"> электронном виде</w:t>
      </w:r>
      <w:r w:rsidR="00EF4703" w:rsidRPr="00FF1701">
        <w:rPr>
          <w:rStyle w:val="a6"/>
          <w:rFonts w:eastAsia="TimesNewRomanPSMT"/>
          <w:b w:val="0"/>
        </w:rPr>
        <w:t>;</w:t>
      </w:r>
    </w:p>
    <w:p w:rsidR="00216D27" w:rsidRPr="0068071C" w:rsidRDefault="00216D27" w:rsidP="00E04567">
      <w:pPr>
        <w:pStyle w:val="Default"/>
        <w:tabs>
          <w:tab w:val="left" w:pos="1418"/>
        </w:tabs>
        <w:ind w:firstLine="709"/>
        <w:jc w:val="both"/>
        <w:rPr>
          <w:rStyle w:val="a6"/>
          <w:rFonts w:ascii="Times New Roman" w:eastAsia="TimesNewRomanPSMT" w:hAnsi="Times New Roman" w:cs="Times New Roman"/>
          <w:b w:val="0"/>
          <w:color w:val="auto"/>
        </w:rPr>
      </w:pPr>
      <w:r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отчета </w:t>
      </w:r>
      <w:bookmarkStart w:id="41" w:name="OLE_LINK96"/>
      <w:bookmarkStart w:id="42" w:name="OLE_LINK97"/>
      <w:r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о </w:t>
      </w:r>
      <w:r w:rsid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реализации </w:t>
      </w:r>
      <w:r w:rsidR="0068071C" w:rsidRP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t>сервис</w:t>
      </w:r>
      <w:r w:rsid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t>а</w:t>
      </w:r>
      <w:r w:rsidR="0068071C" w:rsidRP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 по организации стажировок </w:t>
      </w:r>
      <w:bookmarkEnd w:id="41"/>
      <w:bookmarkEnd w:id="42"/>
      <w:r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по форме согласно прил</w:t>
      </w:r>
      <w:r w:rsidR="00E05CEA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ожению №</w:t>
      </w:r>
      <w:r w:rsid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 </w:t>
      </w:r>
      <w:r w:rsidR="008E10E2">
        <w:rPr>
          <w:rStyle w:val="a6"/>
          <w:rFonts w:ascii="Times New Roman" w:eastAsia="TimesNewRomanPSMT" w:hAnsi="Times New Roman" w:cs="Times New Roman"/>
          <w:b w:val="0"/>
          <w:color w:val="auto"/>
        </w:rPr>
        <w:t>5</w:t>
      </w:r>
      <w:r w:rsidR="00923682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 </w:t>
      </w:r>
      <w:r w:rsidR="00BB5EC5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к </w:t>
      </w:r>
      <w:r w:rsidR="002F071F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П</w:t>
      </w:r>
      <w:r w:rsidR="00E05CEA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орядку</w:t>
      </w:r>
      <w:r w:rsidR="00923682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, направляемого </w:t>
      </w:r>
      <w:r w:rsidR="0068071C" w:rsidRP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СПб ГАУ ЦЗН в Комитет </w:t>
      </w:r>
      <w:r w:rsidR="00C21A0E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ежеквартально</w:t>
      </w:r>
      <w:r w:rsidR="0068071C">
        <w:rPr>
          <w:rStyle w:val="a6"/>
          <w:rFonts w:ascii="Times New Roman" w:eastAsia="TimesNewRomanPSMT" w:hAnsi="Times New Roman" w:cs="Times New Roman"/>
          <w:b w:val="0"/>
          <w:color w:val="auto"/>
        </w:rPr>
        <w:br/>
      </w:r>
      <w:r w:rsidR="00D61ECA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 xml:space="preserve">не позднее </w:t>
      </w:r>
      <w:r w:rsidR="00EF4703"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15 числа месяца, следующего за отчетным периодом, нарастающим итогом</w:t>
      </w:r>
      <w:r w:rsidRPr="00FF1701">
        <w:rPr>
          <w:rStyle w:val="a6"/>
          <w:rFonts w:ascii="Times New Roman" w:eastAsia="TimesNewRomanPSMT" w:hAnsi="Times New Roman" w:cs="Times New Roman"/>
          <w:b w:val="0"/>
          <w:color w:val="auto"/>
        </w:rPr>
        <w:t>.</w:t>
      </w:r>
    </w:p>
    <w:p w:rsidR="00216D27" w:rsidRPr="0068071C" w:rsidRDefault="00216D27" w:rsidP="0068071C">
      <w:pPr>
        <w:pStyle w:val="af4"/>
        <w:spacing w:before="0" w:after="0" w:line="240" w:lineRule="auto"/>
        <w:ind w:firstLine="0"/>
        <w:jc w:val="left"/>
        <w:rPr>
          <w:rStyle w:val="a6"/>
          <w:rFonts w:ascii="Times New Roman" w:eastAsia="TimesNewRomanPSMT" w:hAnsi="Times New Roman" w:cs="Times New Roman"/>
          <w:b w:val="0"/>
          <w:sz w:val="24"/>
          <w:szCs w:val="24"/>
        </w:rPr>
      </w:pPr>
    </w:p>
    <w:p w:rsidR="00216D27" w:rsidRPr="0068071C" w:rsidRDefault="00216D27" w:rsidP="0068071C">
      <w:pPr>
        <w:pStyle w:val="af4"/>
        <w:spacing w:before="0" w:after="0" w:line="240" w:lineRule="auto"/>
        <w:rPr>
          <w:rStyle w:val="a6"/>
          <w:rFonts w:eastAsia="TimesNewRomanPSMT"/>
        </w:rPr>
        <w:sectPr w:rsidR="00216D27" w:rsidRPr="0068071C" w:rsidSect="00237024">
          <w:headerReference w:type="default" r:id="rId9"/>
          <w:headerReference w:type="first" r:id="rId10"/>
          <w:pgSz w:w="11906" w:h="16838"/>
          <w:pgMar w:top="1135" w:right="850" w:bottom="993" w:left="1701" w:header="0" w:footer="708" w:gutter="0"/>
          <w:pgNumType w:start="1"/>
          <w:cols w:space="708"/>
          <w:titlePg/>
          <w:docGrid w:linePitch="360"/>
        </w:sectPr>
      </w:pPr>
    </w:p>
    <w:p w:rsidR="00BB5EC5" w:rsidRDefault="000E6C18" w:rsidP="00E04567">
      <w:pPr>
        <w:pStyle w:val="af4"/>
        <w:spacing w:before="0" w:after="0" w:line="240" w:lineRule="auto"/>
        <w:ind w:left="6237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43" w:name="OLE_LINK1"/>
      <w:bookmarkStart w:id="44" w:name="OLE_LINK2"/>
      <w:bookmarkStart w:id="45" w:name="OLE_LINK16"/>
      <w:bookmarkStart w:id="46" w:name="OLE_LINK17"/>
      <w:r w:rsidRPr="00DF74D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DF74D7">
        <w:rPr>
          <w:rFonts w:ascii="Times New Roman" w:hAnsi="Times New Roman" w:cs="Times New Roman"/>
          <w:sz w:val="24"/>
          <w:szCs w:val="24"/>
        </w:rPr>
        <w:br/>
      </w:r>
      <w:r w:rsidR="00BB5EC5" w:rsidRPr="00DF74D7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E04567" w:rsidRPr="00E04567">
        <w:rPr>
          <w:rFonts w:ascii="Times New Roman" w:hAnsi="Times New Roman" w:cs="Times New Roman"/>
          <w:sz w:val="24"/>
          <w:szCs w:val="24"/>
        </w:rPr>
        <w:t xml:space="preserve">реализации мероприятия по </w:t>
      </w:r>
      <w:r w:rsidR="00BB5EC5" w:rsidRPr="00DF74D7">
        <w:rPr>
          <w:rFonts w:ascii="Times New Roman" w:hAnsi="Times New Roman" w:cs="Times New Roman"/>
          <w:bCs/>
          <w:sz w:val="24"/>
          <w:szCs w:val="24"/>
        </w:rPr>
        <w:t>организации стажировок граждан, испытывающих трудности</w:t>
      </w:r>
      <w:r w:rsidR="00E045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4567">
        <w:rPr>
          <w:rFonts w:ascii="Times New Roman" w:hAnsi="Times New Roman" w:cs="Times New Roman"/>
          <w:bCs/>
          <w:sz w:val="24"/>
          <w:szCs w:val="24"/>
        </w:rPr>
        <w:br/>
      </w:r>
      <w:r w:rsidR="00BB5EC5" w:rsidRPr="00DF74D7">
        <w:rPr>
          <w:rFonts w:ascii="Times New Roman" w:hAnsi="Times New Roman" w:cs="Times New Roman"/>
          <w:bCs/>
          <w:sz w:val="24"/>
          <w:szCs w:val="24"/>
        </w:rPr>
        <w:t>в поиске работы</w:t>
      </w:r>
      <w:bookmarkEnd w:id="43"/>
      <w:bookmarkEnd w:id="44"/>
    </w:p>
    <w:bookmarkEnd w:id="45"/>
    <w:bookmarkEnd w:id="46"/>
    <w:p w:rsidR="00DF74D7" w:rsidRDefault="00DF74D7" w:rsidP="00DF74D7">
      <w:pPr>
        <w:pStyle w:val="af4"/>
        <w:spacing w:before="0" w:after="0" w:line="240" w:lineRule="auto"/>
        <w:ind w:left="6379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DF74D7" w:rsidRDefault="00DF74D7" w:rsidP="00DF74D7">
      <w:pPr>
        <w:pStyle w:val="af4"/>
        <w:spacing w:before="0" w:after="0" w:line="240" w:lineRule="auto"/>
        <w:ind w:left="6379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DF74D7" w:rsidRDefault="00DF74D7" w:rsidP="00DF74D7">
      <w:pPr>
        <w:pStyle w:val="af4"/>
        <w:spacing w:before="0" w:after="0" w:line="240" w:lineRule="auto"/>
        <w:ind w:left="6379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B5EC5" w:rsidRPr="00FF1701" w:rsidRDefault="00DF74D7" w:rsidP="00BB5EC5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1701">
        <w:rPr>
          <w:rFonts w:ascii="Times New Roman" w:hAnsi="Times New Roman" w:cs="Times New Roman"/>
          <w:b/>
          <w:sz w:val="24"/>
          <w:szCs w:val="28"/>
        </w:rPr>
        <w:t xml:space="preserve">ТРЕБОВАНИЯ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BB5EC5" w:rsidRPr="00FF1701">
        <w:rPr>
          <w:rFonts w:ascii="Times New Roman" w:hAnsi="Times New Roman" w:cs="Times New Roman"/>
          <w:b/>
          <w:sz w:val="24"/>
          <w:szCs w:val="28"/>
        </w:rPr>
        <w:t xml:space="preserve">к содержанию программы </w:t>
      </w:r>
      <w:r w:rsidR="004914FE" w:rsidRPr="004914FE">
        <w:rPr>
          <w:rFonts w:ascii="Times New Roman" w:hAnsi="Times New Roman" w:cs="Times New Roman"/>
          <w:b/>
          <w:sz w:val="24"/>
          <w:szCs w:val="28"/>
        </w:rPr>
        <w:t>стажиров</w:t>
      </w:r>
      <w:r w:rsidR="004914FE">
        <w:rPr>
          <w:rFonts w:ascii="Times New Roman" w:hAnsi="Times New Roman" w:cs="Times New Roman"/>
          <w:b/>
          <w:sz w:val="24"/>
          <w:szCs w:val="28"/>
        </w:rPr>
        <w:t>ки</w:t>
      </w:r>
      <w:r w:rsidR="004914FE" w:rsidRPr="004914FE">
        <w:rPr>
          <w:rFonts w:ascii="Times New Roman" w:hAnsi="Times New Roman" w:cs="Times New Roman"/>
          <w:b/>
          <w:sz w:val="24"/>
          <w:szCs w:val="28"/>
        </w:rPr>
        <w:t xml:space="preserve"> </w:t>
      </w:r>
      <w:bookmarkStart w:id="47" w:name="OLE_LINK40"/>
      <w:bookmarkStart w:id="48" w:name="OLE_LINK41"/>
      <w:r w:rsidR="004914FE" w:rsidRPr="004914FE">
        <w:rPr>
          <w:rFonts w:ascii="Times New Roman" w:hAnsi="Times New Roman" w:cs="Times New Roman"/>
          <w:b/>
          <w:sz w:val="24"/>
          <w:szCs w:val="28"/>
        </w:rPr>
        <w:t>граждан</w:t>
      </w:r>
      <w:r w:rsidR="004914FE">
        <w:rPr>
          <w:rFonts w:ascii="Times New Roman" w:hAnsi="Times New Roman" w:cs="Times New Roman"/>
          <w:b/>
          <w:sz w:val="24"/>
          <w:szCs w:val="28"/>
        </w:rPr>
        <w:t>ина</w:t>
      </w:r>
      <w:r w:rsidR="004914FE" w:rsidRPr="004914FE">
        <w:rPr>
          <w:rFonts w:ascii="Times New Roman" w:hAnsi="Times New Roman" w:cs="Times New Roman"/>
          <w:b/>
          <w:sz w:val="24"/>
          <w:szCs w:val="28"/>
        </w:rPr>
        <w:t>,</w:t>
      </w:r>
      <w:r w:rsidR="004914FE">
        <w:rPr>
          <w:rFonts w:ascii="Times New Roman" w:hAnsi="Times New Roman" w:cs="Times New Roman"/>
          <w:b/>
          <w:sz w:val="24"/>
          <w:szCs w:val="28"/>
        </w:rPr>
        <w:br/>
      </w:r>
      <w:r w:rsidR="004914FE" w:rsidRPr="004914FE">
        <w:rPr>
          <w:rFonts w:ascii="Times New Roman" w:hAnsi="Times New Roman" w:cs="Times New Roman"/>
          <w:b/>
          <w:sz w:val="24"/>
          <w:szCs w:val="28"/>
        </w:rPr>
        <w:t>испытывающ</w:t>
      </w:r>
      <w:r w:rsidR="004914FE">
        <w:rPr>
          <w:rFonts w:ascii="Times New Roman" w:hAnsi="Times New Roman" w:cs="Times New Roman"/>
          <w:b/>
          <w:sz w:val="24"/>
          <w:szCs w:val="28"/>
        </w:rPr>
        <w:t>его</w:t>
      </w:r>
      <w:r w:rsidR="004914FE" w:rsidRPr="004914FE">
        <w:rPr>
          <w:rFonts w:ascii="Times New Roman" w:hAnsi="Times New Roman" w:cs="Times New Roman"/>
          <w:b/>
          <w:sz w:val="24"/>
          <w:szCs w:val="28"/>
        </w:rPr>
        <w:t xml:space="preserve"> трудности в поиске работы</w:t>
      </w:r>
      <w:bookmarkEnd w:id="47"/>
      <w:bookmarkEnd w:id="48"/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BB5EC5" w:rsidRPr="006E6A65" w:rsidRDefault="00BB5EC5" w:rsidP="006E6A65">
      <w:pPr>
        <w:pStyle w:val="af4"/>
        <w:numPr>
          <w:ilvl w:val="0"/>
          <w:numId w:val="18"/>
        </w:numPr>
        <w:tabs>
          <w:tab w:val="left" w:pos="1276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E6A65">
        <w:rPr>
          <w:rFonts w:ascii="Times New Roman" w:hAnsi="Times New Roman" w:cs="Times New Roman"/>
          <w:sz w:val="24"/>
          <w:szCs w:val="28"/>
        </w:rPr>
        <w:t xml:space="preserve">Программа стажировки </w:t>
      </w:r>
      <w:r w:rsidR="006E6A65" w:rsidRPr="006E6A65">
        <w:rPr>
          <w:rFonts w:ascii="Times New Roman" w:hAnsi="Times New Roman" w:cs="Times New Roman"/>
          <w:sz w:val="24"/>
          <w:szCs w:val="28"/>
        </w:rPr>
        <w:t>гражданина, испытывающего трудности в поиске работы</w:t>
      </w:r>
      <w:r w:rsidR="006E6A65">
        <w:rPr>
          <w:rFonts w:ascii="Times New Roman" w:hAnsi="Times New Roman" w:cs="Times New Roman"/>
          <w:sz w:val="24"/>
          <w:szCs w:val="28"/>
        </w:rPr>
        <w:t xml:space="preserve"> (далее – программа)</w:t>
      </w:r>
      <w:r w:rsidR="006E6A65" w:rsidRPr="006E6A65">
        <w:rPr>
          <w:rFonts w:ascii="Times New Roman" w:hAnsi="Times New Roman" w:cs="Times New Roman"/>
          <w:sz w:val="24"/>
          <w:szCs w:val="28"/>
        </w:rPr>
        <w:t xml:space="preserve">, </w:t>
      </w:r>
      <w:r w:rsidRPr="006E6A65">
        <w:rPr>
          <w:rFonts w:ascii="Times New Roman" w:hAnsi="Times New Roman" w:cs="Times New Roman"/>
          <w:sz w:val="24"/>
          <w:szCs w:val="28"/>
        </w:rPr>
        <w:t xml:space="preserve">составляется </w:t>
      </w:r>
      <w:bookmarkStart w:id="49" w:name="OLE_LINK55"/>
      <w:bookmarkStart w:id="50" w:name="OLE_LINK56"/>
      <w:r w:rsidR="006E6A65" w:rsidRPr="006E6A65">
        <w:rPr>
          <w:rFonts w:ascii="Times New Roman" w:hAnsi="Times New Roman" w:cs="Times New Roman"/>
          <w:sz w:val="24"/>
          <w:szCs w:val="28"/>
        </w:rPr>
        <w:t xml:space="preserve">юридическим лицом, в том числе частным агентством занятости, индивидуальным предпринимателем, организовавшим рабочие места у себя или посредством заключения договоров о предоставлении труда работников (персонала) </w:t>
      </w:r>
      <w:bookmarkStart w:id="51" w:name="OLE_LINK67"/>
      <w:bookmarkStart w:id="52" w:name="OLE_LINK68"/>
      <w:r w:rsidR="006E6A65" w:rsidRPr="006E6A65">
        <w:rPr>
          <w:rFonts w:ascii="Times New Roman" w:hAnsi="Times New Roman" w:cs="Times New Roman"/>
          <w:sz w:val="24"/>
          <w:szCs w:val="28"/>
        </w:rPr>
        <w:t>по профессиям (</w:t>
      </w:r>
      <w:r w:rsidR="006E6A65" w:rsidRPr="006E6A65">
        <w:rPr>
          <w:rFonts w:ascii="Times New Roman" w:hAnsi="Times New Roman" w:cs="Times New Roman"/>
          <w:sz w:val="24"/>
          <w:szCs w:val="24"/>
        </w:rPr>
        <w:t xml:space="preserve">специальностям), необходимым для трудоустройства граждан </w:t>
      </w:r>
      <w:bookmarkStart w:id="53" w:name="OLE_LINK61"/>
      <w:bookmarkStart w:id="54" w:name="OLE_LINK62"/>
      <w:bookmarkStart w:id="55" w:name="OLE_LINK45"/>
      <w:bookmarkStart w:id="56" w:name="OLE_LINK46"/>
      <w:r w:rsidR="006E6A65" w:rsidRPr="006E6A65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мероприятия </w:t>
      </w:r>
      <w:bookmarkEnd w:id="51"/>
      <w:bookmarkEnd w:id="52"/>
      <w:r w:rsidR="006E6A65" w:rsidRPr="006E6A65">
        <w:rPr>
          <w:rFonts w:ascii="Times New Roman" w:hAnsi="Times New Roman" w:cs="Times New Roman"/>
          <w:sz w:val="24"/>
          <w:szCs w:val="24"/>
        </w:rPr>
        <w:t>по организации стажировок граждан, испытывающих трудности в поиске работы</w:t>
      </w:r>
      <w:bookmarkEnd w:id="49"/>
      <w:bookmarkEnd w:id="50"/>
      <w:r w:rsidR="006E6A65">
        <w:rPr>
          <w:rFonts w:ascii="Times New Roman" w:hAnsi="Times New Roman" w:cs="Times New Roman"/>
          <w:sz w:val="24"/>
          <w:szCs w:val="24"/>
        </w:rPr>
        <w:t xml:space="preserve"> </w:t>
      </w:r>
      <w:bookmarkEnd w:id="53"/>
      <w:bookmarkEnd w:id="54"/>
      <w:r w:rsidR="006E6A65">
        <w:rPr>
          <w:rFonts w:ascii="Times New Roman" w:hAnsi="Times New Roman" w:cs="Times New Roman"/>
          <w:sz w:val="24"/>
          <w:szCs w:val="24"/>
        </w:rPr>
        <w:t>(далее – работодатель, стажер)</w:t>
      </w:r>
      <w:r w:rsidR="006E6A65" w:rsidRPr="006E6A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bookmarkEnd w:id="55"/>
      <w:bookmarkEnd w:id="56"/>
      <w:r w:rsidRPr="006E6A65">
        <w:rPr>
          <w:rFonts w:ascii="Times New Roman" w:hAnsi="Times New Roman" w:cs="Times New Roman"/>
          <w:sz w:val="24"/>
          <w:szCs w:val="24"/>
        </w:rPr>
        <w:t xml:space="preserve">с учетом полученной </w:t>
      </w:r>
      <w:r w:rsidR="006E6A65">
        <w:rPr>
          <w:rFonts w:ascii="Times New Roman" w:hAnsi="Times New Roman" w:cs="Times New Roman"/>
          <w:sz w:val="24"/>
          <w:szCs w:val="24"/>
        </w:rPr>
        <w:t xml:space="preserve">стажером </w:t>
      </w:r>
      <w:r w:rsidRPr="006E6A65">
        <w:rPr>
          <w:rFonts w:ascii="Times New Roman" w:hAnsi="Times New Roman" w:cs="Times New Roman"/>
          <w:sz w:val="24"/>
          <w:szCs w:val="24"/>
        </w:rPr>
        <w:t xml:space="preserve">квалификации (профессии, специальности) и необходимости выполнения трудовых функций на занимаемом </w:t>
      </w:r>
      <w:r w:rsidR="006E6A65">
        <w:rPr>
          <w:rFonts w:ascii="Times New Roman" w:hAnsi="Times New Roman" w:cs="Times New Roman"/>
          <w:sz w:val="24"/>
          <w:szCs w:val="24"/>
        </w:rPr>
        <w:t>стажером</w:t>
      </w:r>
      <w:r w:rsidR="006E6A65" w:rsidRPr="006E6A65">
        <w:rPr>
          <w:rFonts w:ascii="Times New Roman" w:hAnsi="Times New Roman" w:cs="Times New Roman"/>
          <w:sz w:val="24"/>
          <w:szCs w:val="24"/>
        </w:rPr>
        <w:t xml:space="preserve"> </w:t>
      </w:r>
      <w:r w:rsidRPr="006E6A65">
        <w:rPr>
          <w:rFonts w:ascii="Times New Roman" w:hAnsi="Times New Roman" w:cs="Times New Roman"/>
          <w:sz w:val="24"/>
          <w:szCs w:val="24"/>
        </w:rPr>
        <w:t xml:space="preserve">рабочем месте. </w:t>
      </w:r>
    </w:p>
    <w:p w:rsidR="00BB5EC5" w:rsidRPr="00FF1701" w:rsidRDefault="00BB5EC5" w:rsidP="0068071C">
      <w:pPr>
        <w:pStyle w:val="af4"/>
        <w:numPr>
          <w:ilvl w:val="0"/>
          <w:numId w:val="18"/>
        </w:numPr>
        <w:tabs>
          <w:tab w:val="left" w:pos="1276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Программа носит индивидуальный характер и может предусматривать: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самостоятельную теоретическую подготовку;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приобретение профессиональных и организаторских навыков;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изучение организации и технологии производства, работ;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 xml:space="preserve">непосредственное участие в планировании работы </w:t>
      </w:r>
      <w:r w:rsidR="006E6A65">
        <w:rPr>
          <w:rFonts w:ascii="Times New Roman" w:hAnsi="Times New Roman" w:cs="Times New Roman"/>
          <w:sz w:val="24"/>
          <w:szCs w:val="28"/>
        </w:rPr>
        <w:t>работодателя</w:t>
      </w:r>
      <w:r w:rsidRPr="00FF1701">
        <w:rPr>
          <w:rFonts w:ascii="Times New Roman" w:hAnsi="Times New Roman" w:cs="Times New Roman"/>
          <w:sz w:val="24"/>
          <w:szCs w:val="28"/>
        </w:rPr>
        <w:t>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работу с технической документацией;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выполнение функциональных обязанностей должностных лиц (в качестве временно исполняющего обязанности);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 xml:space="preserve">участие в производственных совещаниях, деловых встречах и </w:t>
      </w:r>
      <w:r w:rsidR="006E6A65">
        <w:rPr>
          <w:rFonts w:ascii="Times New Roman" w:hAnsi="Times New Roman" w:cs="Times New Roman"/>
          <w:sz w:val="24"/>
          <w:szCs w:val="28"/>
        </w:rPr>
        <w:t>иных мероприятиях работодателя</w:t>
      </w:r>
      <w:r w:rsidRPr="00FF1701">
        <w:rPr>
          <w:rFonts w:ascii="Times New Roman" w:hAnsi="Times New Roman" w:cs="Times New Roman"/>
          <w:sz w:val="24"/>
          <w:szCs w:val="28"/>
        </w:rPr>
        <w:t>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 xml:space="preserve">выполнение трудовых приемов, способов, операций, применяемых </w:t>
      </w:r>
      <w:r w:rsidRPr="00FF1701">
        <w:rPr>
          <w:rFonts w:ascii="Times New Roman" w:hAnsi="Times New Roman" w:cs="Times New Roman"/>
          <w:sz w:val="24"/>
          <w:szCs w:val="28"/>
        </w:rPr>
        <w:br/>
        <w:t>при выполнении работ по соответствующей профессии;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закрепление и углубление умений и навыков, применение их в разнообразных условиях и ситуациях производственной деятельности;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соблюдение рациональной технологии выполнения работ, умение пользоваться оборудованием, инструментами, приспособлениями;</w:t>
      </w:r>
    </w:p>
    <w:p w:rsidR="00BB5EC5" w:rsidRPr="00FF1701" w:rsidRDefault="00BB5EC5" w:rsidP="00BB5EC5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>соблюдение норм и правил техники безопасности труда.</w:t>
      </w:r>
    </w:p>
    <w:p w:rsidR="00BB5EC5" w:rsidRPr="00FF1701" w:rsidRDefault="00BB5EC5" w:rsidP="0068071C">
      <w:pPr>
        <w:pStyle w:val="af4"/>
        <w:numPr>
          <w:ilvl w:val="0"/>
          <w:numId w:val="18"/>
        </w:numPr>
        <w:tabs>
          <w:tab w:val="left" w:pos="1276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 xml:space="preserve">Программа может предусматривать совмещение труда на своем рабочем месте с изучением </w:t>
      </w:r>
      <w:r w:rsidR="006E6A65">
        <w:rPr>
          <w:rFonts w:ascii="Times New Roman" w:hAnsi="Times New Roman" w:cs="Times New Roman"/>
          <w:sz w:val="24"/>
          <w:szCs w:val="28"/>
        </w:rPr>
        <w:t xml:space="preserve">конкретного направления деятельности, </w:t>
      </w:r>
      <w:r w:rsidRPr="00FF1701">
        <w:rPr>
          <w:rFonts w:ascii="Times New Roman" w:hAnsi="Times New Roman" w:cs="Times New Roman"/>
          <w:sz w:val="24"/>
          <w:szCs w:val="28"/>
        </w:rPr>
        <w:t>соблюдение рациональной технологии выполнения работ, умение пользоваться оборудованием, инструментами, приспособлениями, трудовые приемы и операции при выполнении работ в определенных условиях производственной деятельности.</w:t>
      </w:r>
    </w:p>
    <w:p w:rsidR="00BB5EC5" w:rsidRPr="00FF1701" w:rsidRDefault="00BB5EC5" w:rsidP="0068071C">
      <w:pPr>
        <w:pStyle w:val="af4"/>
        <w:numPr>
          <w:ilvl w:val="0"/>
          <w:numId w:val="18"/>
        </w:numPr>
        <w:tabs>
          <w:tab w:val="left" w:pos="1276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FF1701">
        <w:rPr>
          <w:rFonts w:ascii="Times New Roman" w:hAnsi="Times New Roman" w:cs="Times New Roman"/>
          <w:sz w:val="24"/>
          <w:szCs w:val="28"/>
        </w:rPr>
        <w:t xml:space="preserve">Программа, утвержденная руководителем </w:t>
      </w:r>
      <w:r w:rsidR="006E6A65">
        <w:rPr>
          <w:rFonts w:ascii="Times New Roman" w:hAnsi="Times New Roman" w:cs="Times New Roman"/>
          <w:sz w:val="24"/>
          <w:szCs w:val="28"/>
        </w:rPr>
        <w:t>работодателя</w:t>
      </w:r>
      <w:r w:rsidRPr="00FF1701">
        <w:rPr>
          <w:rFonts w:ascii="Times New Roman" w:hAnsi="Times New Roman" w:cs="Times New Roman"/>
          <w:sz w:val="24"/>
          <w:szCs w:val="28"/>
        </w:rPr>
        <w:t>, является основным регламентирующим документом для стажера.</w:t>
      </w:r>
    </w:p>
    <w:p w:rsidR="00BB5EC5" w:rsidRPr="00FF1701" w:rsidRDefault="00BB5EC5" w:rsidP="000212B2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2"/>
          <w:szCs w:val="24"/>
        </w:rPr>
      </w:pPr>
    </w:p>
    <w:p w:rsidR="00BB5EC5" w:rsidRPr="00FF1701" w:rsidRDefault="00BB5EC5" w:rsidP="000212B2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2"/>
          <w:szCs w:val="24"/>
        </w:rPr>
        <w:sectPr w:rsidR="00BB5EC5" w:rsidRPr="00FF1701" w:rsidSect="00DF74D7">
          <w:pgSz w:w="11906" w:h="16838"/>
          <w:pgMar w:top="1134" w:right="851" w:bottom="709" w:left="1701" w:header="0" w:footer="709" w:gutter="0"/>
          <w:pgNumType w:start="1"/>
          <w:cols w:space="708"/>
          <w:titlePg/>
          <w:docGrid w:linePitch="360"/>
        </w:sectPr>
      </w:pPr>
    </w:p>
    <w:p w:rsidR="00E04567" w:rsidRDefault="00E04567" w:rsidP="00E04567">
      <w:pPr>
        <w:pStyle w:val="af4"/>
        <w:spacing w:before="0" w:after="0" w:line="240" w:lineRule="auto"/>
        <w:ind w:left="6237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>
        <w:rPr>
          <w:rFonts w:ascii="Times New Roman" w:hAnsi="Times New Roman" w:cs="Times New Roman"/>
          <w:sz w:val="24"/>
          <w:szCs w:val="24"/>
        </w:rPr>
        <w:br/>
        <w:t xml:space="preserve">к Порядку реализации мероприятия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организации стажировок граждан, испытывающих трудности </w:t>
      </w:r>
      <w:r>
        <w:rPr>
          <w:rFonts w:ascii="Times New Roman" w:hAnsi="Times New Roman" w:cs="Times New Roman"/>
          <w:bCs/>
          <w:sz w:val="24"/>
          <w:szCs w:val="24"/>
        </w:rPr>
        <w:br/>
        <w:t>в поиске работы</w:t>
      </w:r>
    </w:p>
    <w:p w:rsidR="00DF74D7" w:rsidRDefault="00DF74D7" w:rsidP="00DF74D7">
      <w:pPr>
        <w:pStyle w:val="af4"/>
        <w:spacing w:before="0" w:after="0" w:line="240" w:lineRule="auto"/>
        <w:ind w:left="6379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DF74D7" w:rsidRDefault="00DF74D7" w:rsidP="00DF74D7">
      <w:pPr>
        <w:pStyle w:val="af4"/>
        <w:spacing w:before="0" w:after="0" w:line="240" w:lineRule="auto"/>
        <w:ind w:left="6379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E6A65" w:rsidRDefault="006E6A65" w:rsidP="00DF74D7">
      <w:pPr>
        <w:pStyle w:val="af4"/>
        <w:spacing w:before="0" w:after="0" w:line="240" w:lineRule="auto"/>
        <w:ind w:left="6379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16D27" w:rsidRPr="00FF1701" w:rsidRDefault="00DF74D7" w:rsidP="0050055D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701">
        <w:rPr>
          <w:rFonts w:ascii="Times New Roman" w:hAnsi="Times New Roman" w:cs="Times New Roman"/>
          <w:b/>
          <w:sz w:val="24"/>
          <w:szCs w:val="24"/>
        </w:rPr>
        <w:t xml:space="preserve">ПРИМЕРНЫЙ РАСЧЕТ 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57" w:name="OLE_LINK79"/>
      <w:bookmarkStart w:id="58" w:name="OLE_LINK80"/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bookmarkStart w:id="59" w:name="OLE_LINK65"/>
      <w:bookmarkStart w:id="60" w:name="OLE_LINK66"/>
      <w:r w:rsidR="0050055D" w:rsidRPr="0050055D">
        <w:rPr>
          <w:rFonts w:ascii="Times New Roman" w:hAnsi="Times New Roman" w:cs="Times New Roman"/>
          <w:b/>
          <w:sz w:val="24"/>
          <w:szCs w:val="24"/>
        </w:rPr>
        <w:t>юридическ</w:t>
      </w:r>
      <w:r w:rsidR="005C53F8">
        <w:rPr>
          <w:rFonts w:ascii="Times New Roman" w:hAnsi="Times New Roman" w:cs="Times New Roman"/>
          <w:b/>
          <w:sz w:val="24"/>
          <w:szCs w:val="24"/>
        </w:rPr>
        <w:t>ому</w:t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 лиц</w:t>
      </w:r>
      <w:r w:rsidR="005C53F8">
        <w:rPr>
          <w:rFonts w:ascii="Times New Roman" w:hAnsi="Times New Roman" w:cs="Times New Roman"/>
          <w:b/>
          <w:sz w:val="24"/>
          <w:szCs w:val="24"/>
        </w:rPr>
        <w:t>у</w:t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>, в том числе частн</w:t>
      </w:r>
      <w:r w:rsidR="005C53F8">
        <w:rPr>
          <w:rFonts w:ascii="Times New Roman" w:hAnsi="Times New Roman" w:cs="Times New Roman"/>
          <w:b/>
          <w:sz w:val="24"/>
          <w:szCs w:val="24"/>
        </w:rPr>
        <w:t>ому</w:t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 агентств</w:t>
      </w:r>
      <w:r w:rsidR="005C53F8">
        <w:rPr>
          <w:rFonts w:ascii="Times New Roman" w:hAnsi="Times New Roman" w:cs="Times New Roman"/>
          <w:b/>
          <w:sz w:val="24"/>
          <w:szCs w:val="24"/>
        </w:rPr>
        <w:t>у</w:t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 занятости, индивидуальн</w:t>
      </w:r>
      <w:r w:rsidR="005C53F8">
        <w:rPr>
          <w:rFonts w:ascii="Times New Roman" w:hAnsi="Times New Roman" w:cs="Times New Roman"/>
          <w:b/>
          <w:sz w:val="24"/>
          <w:szCs w:val="24"/>
        </w:rPr>
        <w:t>ому</w:t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 предпринимател</w:t>
      </w:r>
      <w:r w:rsidR="005C53F8">
        <w:rPr>
          <w:rFonts w:ascii="Times New Roman" w:hAnsi="Times New Roman" w:cs="Times New Roman"/>
          <w:b/>
          <w:sz w:val="24"/>
          <w:szCs w:val="24"/>
        </w:rPr>
        <w:t>ю</w:t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, организовавшим рабочие места у себя </w:t>
      </w:r>
      <w:r w:rsidR="005C53F8">
        <w:rPr>
          <w:rFonts w:ascii="Times New Roman" w:hAnsi="Times New Roman" w:cs="Times New Roman"/>
          <w:b/>
          <w:sz w:val="24"/>
          <w:szCs w:val="24"/>
        </w:rPr>
        <w:br/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или посредством заключения договоров о предоставлении труда работников (персонала) по профессиям (специальностям), необходимым для трудоустройства граждан в рамках реализации </w:t>
      </w:r>
      <w:bookmarkStart w:id="61" w:name="OLE_LINK57"/>
      <w:bookmarkStart w:id="62" w:name="OLE_LINK58"/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мероприятия по организации стажировок </w:t>
      </w:r>
      <w:bookmarkStart w:id="63" w:name="OLE_LINK59"/>
      <w:bookmarkStart w:id="64" w:name="OLE_LINK60"/>
      <w:r w:rsidR="0050055D" w:rsidRPr="0050055D">
        <w:rPr>
          <w:rFonts w:ascii="Times New Roman" w:hAnsi="Times New Roman" w:cs="Times New Roman"/>
          <w:b/>
          <w:sz w:val="24"/>
          <w:szCs w:val="24"/>
        </w:rPr>
        <w:t>граждан, испытывающих трудности в поиске работы</w:t>
      </w:r>
      <w:bookmarkEnd w:id="59"/>
      <w:bookmarkEnd w:id="60"/>
      <w:r w:rsidR="005C53F8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End w:id="61"/>
      <w:bookmarkEnd w:id="62"/>
      <w:bookmarkEnd w:id="63"/>
      <w:bookmarkEnd w:id="64"/>
      <w:r w:rsidR="0050055D" w:rsidRPr="0050055D">
        <w:rPr>
          <w:rFonts w:ascii="Times New Roman" w:hAnsi="Times New Roman" w:cs="Times New Roman"/>
          <w:b/>
          <w:sz w:val="24"/>
          <w:szCs w:val="24"/>
        </w:rPr>
        <w:t xml:space="preserve">части фактических затрат, </w:t>
      </w:r>
      <w:r w:rsidR="0050055D">
        <w:rPr>
          <w:rFonts w:ascii="Times New Roman" w:hAnsi="Times New Roman" w:cs="Times New Roman"/>
          <w:b/>
          <w:sz w:val="24"/>
          <w:szCs w:val="24"/>
        </w:rPr>
        <w:br/>
      </w:r>
      <w:r w:rsidR="0050055D" w:rsidRPr="0050055D">
        <w:rPr>
          <w:rFonts w:ascii="Times New Roman" w:hAnsi="Times New Roman" w:cs="Times New Roman"/>
          <w:b/>
          <w:sz w:val="24"/>
          <w:szCs w:val="24"/>
        </w:rPr>
        <w:t>связанных с проведением стажировки</w:t>
      </w:r>
      <w:r w:rsidR="005C53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3F8" w:rsidRPr="0050055D">
        <w:rPr>
          <w:rFonts w:ascii="Times New Roman" w:hAnsi="Times New Roman" w:cs="Times New Roman"/>
          <w:b/>
          <w:sz w:val="24"/>
          <w:szCs w:val="24"/>
        </w:rPr>
        <w:t>граждан</w:t>
      </w:r>
      <w:r w:rsidR="005C53F8">
        <w:t xml:space="preserve"> </w:t>
      </w:r>
      <w:bookmarkStart w:id="65" w:name="OLE_LINK63"/>
      <w:bookmarkStart w:id="66" w:name="OLE_LINK64"/>
      <w:bookmarkStart w:id="67" w:name="OLE_LINK83"/>
      <w:r w:rsidR="005C53F8" w:rsidRPr="005C53F8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</w:t>
      </w:r>
      <w:r w:rsidR="005C53F8">
        <w:rPr>
          <w:rFonts w:ascii="Times New Roman" w:hAnsi="Times New Roman" w:cs="Times New Roman"/>
          <w:b/>
          <w:sz w:val="24"/>
          <w:szCs w:val="24"/>
        </w:rPr>
        <w:br/>
      </w:r>
      <w:r w:rsidR="005C53F8" w:rsidRPr="005C53F8">
        <w:rPr>
          <w:rFonts w:ascii="Times New Roman" w:hAnsi="Times New Roman" w:cs="Times New Roman"/>
          <w:b/>
          <w:sz w:val="24"/>
          <w:szCs w:val="24"/>
        </w:rPr>
        <w:t xml:space="preserve">мероприятия по организации стажировок граждан, испытывающих </w:t>
      </w:r>
      <w:r w:rsidR="005C53F8">
        <w:rPr>
          <w:rFonts w:ascii="Times New Roman" w:hAnsi="Times New Roman" w:cs="Times New Roman"/>
          <w:b/>
          <w:sz w:val="24"/>
          <w:szCs w:val="24"/>
        </w:rPr>
        <w:br/>
      </w:r>
      <w:r w:rsidR="005C53F8" w:rsidRPr="005C53F8">
        <w:rPr>
          <w:rFonts w:ascii="Times New Roman" w:hAnsi="Times New Roman" w:cs="Times New Roman"/>
          <w:b/>
          <w:sz w:val="24"/>
          <w:szCs w:val="24"/>
        </w:rPr>
        <w:t>трудности в поиске работы</w:t>
      </w:r>
      <w:bookmarkEnd w:id="57"/>
      <w:bookmarkEnd w:id="58"/>
      <w:bookmarkEnd w:id="65"/>
      <w:bookmarkEnd w:id="66"/>
      <w:bookmarkEnd w:id="67"/>
    </w:p>
    <w:p w:rsidR="00216D27" w:rsidRPr="00FF1701" w:rsidRDefault="00216D27" w:rsidP="005C53F8">
      <w:pPr>
        <w:pStyle w:val="af4"/>
        <w:numPr>
          <w:ilvl w:val="0"/>
          <w:numId w:val="9"/>
        </w:numPr>
        <w:tabs>
          <w:tab w:val="left" w:pos="567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70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16D27" w:rsidRPr="005C53F8" w:rsidRDefault="00216D27" w:rsidP="0068071C">
      <w:pPr>
        <w:pStyle w:val="af4"/>
        <w:numPr>
          <w:ilvl w:val="1"/>
          <w:numId w:val="9"/>
        </w:numPr>
        <w:tabs>
          <w:tab w:val="left" w:pos="1418"/>
        </w:tabs>
        <w:spacing w:before="0"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5C53F8">
        <w:rPr>
          <w:rFonts w:ascii="Times New Roman" w:hAnsi="Times New Roman" w:cs="Times New Roman"/>
          <w:sz w:val="24"/>
          <w:szCs w:val="24"/>
        </w:rPr>
        <w:t xml:space="preserve">Расходование финансовых средств на организацию стажировок </w:t>
      </w:r>
      <w:r w:rsidRPr="005C53F8">
        <w:rPr>
          <w:rFonts w:ascii="Times New Roman" w:hAnsi="Times New Roman" w:cs="Times New Roman"/>
          <w:sz w:val="24"/>
          <w:szCs w:val="24"/>
        </w:rPr>
        <w:br/>
        <w:t>граждан</w:t>
      </w:r>
      <w:r w:rsidR="005C53F8" w:rsidRPr="005C53F8">
        <w:rPr>
          <w:rFonts w:ascii="Times New Roman" w:hAnsi="Times New Roman" w:cs="Times New Roman"/>
          <w:sz w:val="24"/>
          <w:szCs w:val="24"/>
        </w:rPr>
        <w:t xml:space="preserve"> в рамках реализации мероприятия по организации стажировок граждан, испытывающих трудности в поиске работы </w:t>
      </w:r>
      <w:r w:rsidR="00903F70" w:rsidRPr="005C53F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7252D4">
        <w:rPr>
          <w:rFonts w:ascii="Times New Roman" w:hAnsi="Times New Roman" w:cs="Times New Roman"/>
          <w:sz w:val="24"/>
          <w:szCs w:val="24"/>
        </w:rPr>
        <w:t>мероприяти</w:t>
      </w:r>
      <w:r w:rsidR="00EB3D3D">
        <w:rPr>
          <w:rFonts w:ascii="Times New Roman" w:hAnsi="Times New Roman" w:cs="Times New Roman"/>
          <w:sz w:val="24"/>
          <w:szCs w:val="24"/>
        </w:rPr>
        <w:t>е</w:t>
      </w:r>
      <w:r w:rsidR="005C53F8">
        <w:rPr>
          <w:rFonts w:ascii="Times New Roman" w:hAnsi="Times New Roman" w:cs="Times New Roman"/>
          <w:sz w:val="24"/>
          <w:szCs w:val="24"/>
        </w:rPr>
        <w:t xml:space="preserve">, </w:t>
      </w:r>
      <w:r w:rsidR="00903F70" w:rsidRPr="005C53F8">
        <w:rPr>
          <w:rFonts w:ascii="Times New Roman" w:hAnsi="Times New Roman" w:cs="Times New Roman"/>
          <w:sz w:val="24"/>
          <w:szCs w:val="24"/>
        </w:rPr>
        <w:t>стажировки</w:t>
      </w:r>
      <w:r w:rsidR="00B353D3">
        <w:rPr>
          <w:rFonts w:ascii="Times New Roman" w:hAnsi="Times New Roman" w:cs="Times New Roman"/>
          <w:sz w:val="24"/>
          <w:szCs w:val="24"/>
        </w:rPr>
        <w:t>, граждане</w:t>
      </w:r>
      <w:r w:rsidR="00903F70" w:rsidRPr="005C53F8">
        <w:rPr>
          <w:rFonts w:ascii="Times New Roman" w:hAnsi="Times New Roman" w:cs="Times New Roman"/>
          <w:sz w:val="24"/>
          <w:szCs w:val="24"/>
        </w:rPr>
        <w:t xml:space="preserve">), </w:t>
      </w:r>
      <w:r w:rsidRPr="005C53F8">
        <w:rPr>
          <w:rFonts w:ascii="Times New Roman" w:hAnsi="Times New Roman" w:cs="Times New Roman"/>
          <w:sz w:val="24"/>
          <w:szCs w:val="24"/>
        </w:rPr>
        <w:t>выделяемых</w:t>
      </w:r>
      <w:r w:rsidR="005C53F8">
        <w:rPr>
          <w:rFonts w:ascii="Times New Roman" w:hAnsi="Times New Roman" w:cs="Times New Roman"/>
          <w:sz w:val="24"/>
          <w:szCs w:val="24"/>
        </w:rPr>
        <w:t xml:space="preserve"> в рамках реализации меропри</w:t>
      </w:r>
      <w:r w:rsidR="00EB3D3D">
        <w:rPr>
          <w:rFonts w:ascii="Times New Roman" w:hAnsi="Times New Roman" w:cs="Times New Roman"/>
          <w:sz w:val="24"/>
          <w:szCs w:val="24"/>
        </w:rPr>
        <w:t>ятия</w:t>
      </w:r>
      <w:r w:rsidRPr="005C53F8"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</w:t>
      </w:r>
      <w:r w:rsidR="00857E0F" w:rsidRPr="005C53F8">
        <w:rPr>
          <w:rFonts w:ascii="Times New Roman" w:hAnsi="Times New Roman" w:cs="Times New Roman"/>
          <w:sz w:val="24"/>
          <w:szCs w:val="24"/>
        </w:rPr>
        <w:br/>
      </w:r>
      <w:r w:rsidRPr="005C53F8">
        <w:rPr>
          <w:rFonts w:ascii="Times New Roman" w:hAnsi="Times New Roman" w:cs="Times New Roman"/>
          <w:sz w:val="24"/>
          <w:szCs w:val="24"/>
        </w:rPr>
        <w:t>с бюджетным законодательством.</w:t>
      </w:r>
    </w:p>
    <w:p w:rsidR="00B353D3" w:rsidRDefault="00216D27" w:rsidP="007252D4">
      <w:pPr>
        <w:pStyle w:val="af4"/>
        <w:numPr>
          <w:ilvl w:val="1"/>
          <w:numId w:val="9"/>
        </w:numPr>
        <w:tabs>
          <w:tab w:val="left" w:pos="1418"/>
        </w:tabs>
        <w:spacing w:before="0"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353D3">
        <w:rPr>
          <w:rFonts w:ascii="Times New Roman" w:hAnsi="Times New Roman" w:cs="Times New Roman"/>
          <w:sz w:val="24"/>
          <w:szCs w:val="24"/>
        </w:rPr>
        <w:t xml:space="preserve">Сумма финансовых средств, предоставленных </w:t>
      </w:r>
      <w:r w:rsidR="005C53F8" w:rsidRPr="00B353D3">
        <w:rPr>
          <w:rFonts w:ascii="Times New Roman" w:hAnsi="Times New Roman" w:cs="Times New Roman"/>
          <w:sz w:val="24"/>
          <w:szCs w:val="24"/>
        </w:rPr>
        <w:t xml:space="preserve">юридическому лицу, </w:t>
      </w:r>
      <w:r w:rsidR="00B353D3">
        <w:rPr>
          <w:rFonts w:ascii="Times New Roman" w:hAnsi="Times New Roman" w:cs="Times New Roman"/>
          <w:sz w:val="24"/>
          <w:szCs w:val="24"/>
        </w:rPr>
        <w:br/>
      </w:r>
      <w:r w:rsidR="005C53F8" w:rsidRPr="00B353D3">
        <w:rPr>
          <w:rFonts w:ascii="Times New Roman" w:hAnsi="Times New Roman" w:cs="Times New Roman"/>
          <w:sz w:val="24"/>
          <w:szCs w:val="24"/>
        </w:rPr>
        <w:t xml:space="preserve">в том числе частному агентству занятости, индивидуальному предпринимателю, организовавшим рабочие места у себя или посредством заключения договоров </w:t>
      </w:r>
      <w:r w:rsidR="005C53F8" w:rsidRPr="00B353D3">
        <w:rPr>
          <w:rFonts w:ascii="Times New Roman" w:hAnsi="Times New Roman" w:cs="Times New Roman"/>
          <w:sz w:val="24"/>
          <w:szCs w:val="24"/>
        </w:rPr>
        <w:br/>
        <w:t>о предоставлении труда работников (персонала) по профессиям (специальностям), необходимым для трудоустройства граждан в рамках реализации мероприяти</w:t>
      </w:r>
      <w:r w:rsidR="00EB3D3D">
        <w:rPr>
          <w:rFonts w:ascii="Times New Roman" w:hAnsi="Times New Roman" w:cs="Times New Roman"/>
          <w:sz w:val="24"/>
          <w:szCs w:val="24"/>
        </w:rPr>
        <w:t>я</w:t>
      </w:r>
      <w:r w:rsidR="005C53F8" w:rsidRPr="00B353D3">
        <w:rPr>
          <w:rFonts w:ascii="Times New Roman" w:hAnsi="Times New Roman" w:cs="Times New Roman"/>
          <w:sz w:val="24"/>
          <w:szCs w:val="24"/>
        </w:rPr>
        <w:t xml:space="preserve"> </w:t>
      </w:r>
      <w:r w:rsidR="005C53F8" w:rsidRPr="00B353D3">
        <w:rPr>
          <w:rFonts w:ascii="Times New Roman" w:hAnsi="Times New Roman" w:cs="Times New Roman"/>
          <w:sz w:val="24"/>
          <w:szCs w:val="24"/>
        </w:rPr>
        <w:br/>
        <w:t>(далее – работодатель)</w:t>
      </w:r>
      <w:r w:rsidRPr="00B353D3">
        <w:rPr>
          <w:rFonts w:ascii="Times New Roman" w:hAnsi="Times New Roman" w:cs="Times New Roman"/>
          <w:sz w:val="24"/>
          <w:szCs w:val="24"/>
        </w:rPr>
        <w:t xml:space="preserve">, включает в себя </w:t>
      </w:r>
      <w:r w:rsidR="00857E0F" w:rsidRPr="00B353D3">
        <w:rPr>
          <w:rFonts w:ascii="Times New Roman" w:hAnsi="Times New Roman" w:cs="Times New Roman"/>
          <w:sz w:val="24"/>
          <w:szCs w:val="24"/>
        </w:rPr>
        <w:t xml:space="preserve">частичное или полное </w:t>
      </w:r>
      <w:r w:rsidRPr="00B353D3">
        <w:rPr>
          <w:rFonts w:ascii="Times New Roman" w:hAnsi="Times New Roman" w:cs="Times New Roman"/>
          <w:sz w:val="24"/>
          <w:szCs w:val="24"/>
        </w:rPr>
        <w:t>возмещение</w:t>
      </w:r>
      <w:r w:rsidR="00B353D3">
        <w:rPr>
          <w:rFonts w:ascii="Times New Roman" w:hAnsi="Times New Roman" w:cs="Times New Roman"/>
          <w:sz w:val="24"/>
          <w:szCs w:val="24"/>
        </w:rPr>
        <w:t>:</w:t>
      </w:r>
    </w:p>
    <w:p w:rsidR="00B353D3" w:rsidRDefault="00216D27" w:rsidP="00B353D3">
      <w:pPr>
        <w:pStyle w:val="af4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53D3">
        <w:rPr>
          <w:rFonts w:ascii="Times New Roman" w:hAnsi="Times New Roman" w:cs="Times New Roman"/>
          <w:sz w:val="24"/>
          <w:szCs w:val="24"/>
        </w:rPr>
        <w:t>затрат на опл</w:t>
      </w:r>
      <w:r w:rsidR="007252D4" w:rsidRPr="00B353D3">
        <w:rPr>
          <w:rFonts w:ascii="Times New Roman" w:hAnsi="Times New Roman" w:cs="Times New Roman"/>
          <w:sz w:val="24"/>
          <w:szCs w:val="24"/>
        </w:rPr>
        <w:t xml:space="preserve">ату труда </w:t>
      </w:r>
      <w:r w:rsidR="00B353D3">
        <w:rPr>
          <w:rFonts w:ascii="Times New Roman" w:hAnsi="Times New Roman" w:cs="Times New Roman"/>
          <w:sz w:val="24"/>
          <w:szCs w:val="24"/>
        </w:rPr>
        <w:t>каждого стажирующегося</w:t>
      </w:r>
      <w:r w:rsidR="007252D4" w:rsidRPr="00B353D3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B353D3">
        <w:rPr>
          <w:rFonts w:ascii="Times New Roman" w:hAnsi="Times New Roman" w:cs="Times New Roman"/>
          <w:sz w:val="24"/>
          <w:szCs w:val="24"/>
        </w:rPr>
        <w:t>ина</w:t>
      </w:r>
      <w:r w:rsidR="007252D4" w:rsidRPr="00B353D3">
        <w:rPr>
          <w:rFonts w:ascii="Times New Roman" w:hAnsi="Times New Roman" w:cs="Times New Roman"/>
          <w:sz w:val="24"/>
          <w:szCs w:val="24"/>
        </w:rPr>
        <w:t>, которые устанавливаю</w:t>
      </w:r>
      <w:r w:rsidR="00B353D3" w:rsidRPr="00B353D3">
        <w:rPr>
          <w:rFonts w:ascii="Times New Roman" w:hAnsi="Times New Roman" w:cs="Times New Roman"/>
          <w:sz w:val="24"/>
          <w:szCs w:val="24"/>
        </w:rPr>
        <w:t xml:space="preserve">тся в размере, не превышающем </w:t>
      </w:r>
      <w:bookmarkStart w:id="68" w:name="OLE_LINK75"/>
      <w:bookmarkStart w:id="69" w:name="OLE_LINK76"/>
      <w:r w:rsidR="00B353D3" w:rsidRPr="00B353D3">
        <w:rPr>
          <w:rFonts w:ascii="Times New Roman" w:hAnsi="Times New Roman" w:cs="Times New Roman"/>
          <w:sz w:val="24"/>
          <w:szCs w:val="24"/>
        </w:rPr>
        <w:t>размер минимальной заработной платы</w:t>
      </w:r>
      <w:r w:rsidR="00B353D3">
        <w:rPr>
          <w:rFonts w:ascii="Times New Roman" w:hAnsi="Times New Roman" w:cs="Times New Roman"/>
          <w:sz w:val="24"/>
          <w:szCs w:val="24"/>
        </w:rPr>
        <w:br/>
      </w:r>
      <w:r w:rsidR="00B353D3" w:rsidRPr="00B353D3">
        <w:rPr>
          <w:rFonts w:ascii="Times New Roman" w:hAnsi="Times New Roman" w:cs="Times New Roman"/>
          <w:sz w:val="24"/>
          <w:szCs w:val="24"/>
        </w:rPr>
        <w:t>в Санкт-Петербурге, установленной региональным соглашением о минимальной заработной плате в Санкт-Петербурге на текущий финансовый год,</w:t>
      </w:r>
      <w:r w:rsidR="007252D4" w:rsidRPr="00B353D3">
        <w:rPr>
          <w:rFonts w:ascii="Times New Roman" w:hAnsi="Times New Roman" w:cs="Times New Roman"/>
          <w:sz w:val="24"/>
          <w:szCs w:val="24"/>
        </w:rPr>
        <w:t xml:space="preserve"> </w:t>
      </w:r>
      <w:bookmarkEnd w:id="68"/>
      <w:bookmarkEnd w:id="69"/>
      <w:r w:rsidRPr="00B353D3">
        <w:rPr>
          <w:rFonts w:ascii="Times New Roman" w:hAnsi="Times New Roman" w:cs="Times New Roman"/>
          <w:sz w:val="24"/>
          <w:szCs w:val="24"/>
        </w:rPr>
        <w:t xml:space="preserve">с учетом компенсации </w:t>
      </w:r>
      <w:r w:rsidR="00B353D3">
        <w:rPr>
          <w:rFonts w:ascii="Times New Roman" w:hAnsi="Times New Roman" w:cs="Times New Roman"/>
          <w:sz w:val="24"/>
          <w:szCs w:val="24"/>
        </w:rPr>
        <w:br/>
      </w:r>
      <w:r w:rsidRPr="00B353D3">
        <w:rPr>
          <w:rFonts w:ascii="Times New Roman" w:hAnsi="Times New Roman" w:cs="Times New Roman"/>
          <w:sz w:val="24"/>
          <w:szCs w:val="24"/>
        </w:rPr>
        <w:t xml:space="preserve">за неиспользованный отпуск, увеличенных на сумму страховых взносов </w:t>
      </w:r>
      <w:r w:rsidR="00B353D3">
        <w:rPr>
          <w:rFonts w:ascii="Times New Roman" w:hAnsi="Times New Roman" w:cs="Times New Roman"/>
          <w:sz w:val="24"/>
          <w:szCs w:val="24"/>
        </w:rPr>
        <w:br/>
      </w:r>
      <w:r w:rsidRPr="00B353D3">
        <w:rPr>
          <w:rFonts w:ascii="Times New Roman" w:hAnsi="Times New Roman" w:cs="Times New Roman"/>
          <w:sz w:val="24"/>
          <w:szCs w:val="24"/>
        </w:rPr>
        <w:t>в государственные внебюджетные фонды</w:t>
      </w:r>
      <w:r w:rsidR="00B353D3">
        <w:rPr>
          <w:rFonts w:ascii="Times New Roman" w:hAnsi="Times New Roman" w:cs="Times New Roman"/>
          <w:sz w:val="24"/>
          <w:szCs w:val="24"/>
        </w:rPr>
        <w:t xml:space="preserve"> </w:t>
      </w:r>
      <w:r w:rsidR="00B353D3" w:rsidRPr="00B353D3">
        <w:rPr>
          <w:rFonts w:ascii="Times New Roman" w:hAnsi="Times New Roman" w:cs="Times New Roman"/>
          <w:sz w:val="24"/>
          <w:szCs w:val="24"/>
        </w:rPr>
        <w:t>(далее – затраты на оплату труда)</w:t>
      </w:r>
      <w:r w:rsidR="00B353D3">
        <w:rPr>
          <w:rFonts w:ascii="Times New Roman" w:hAnsi="Times New Roman" w:cs="Times New Roman"/>
          <w:sz w:val="24"/>
          <w:szCs w:val="24"/>
        </w:rPr>
        <w:t>;</w:t>
      </w:r>
    </w:p>
    <w:p w:rsidR="007252D4" w:rsidRDefault="00B353D3" w:rsidP="00B353D3">
      <w:pPr>
        <w:pStyle w:val="af4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 на наставничество на каждого стажирующегося гражданина, которые устанавливаются в размере, не превышающем половину от размера </w:t>
      </w:r>
      <w:r w:rsidRPr="00B353D3">
        <w:rPr>
          <w:rFonts w:ascii="Times New Roman" w:hAnsi="Times New Roman" w:cs="Times New Roman"/>
          <w:sz w:val="24"/>
          <w:szCs w:val="24"/>
        </w:rPr>
        <w:t xml:space="preserve">минимальной заработной платы в Санкт-Петербурге, установленной региональным соглашением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B353D3">
        <w:rPr>
          <w:rFonts w:ascii="Times New Roman" w:hAnsi="Times New Roman" w:cs="Times New Roman"/>
          <w:sz w:val="24"/>
          <w:szCs w:val="24"/>
        </w:rPr>
        <w:t>о минимальной заработной плате в Санкт-Петербурге на текущий финансовый год,</w:t>
      </w:r>
      <w:r>
        <w:rPr>
          <w:rFonts w:ascii="Times New Roman" w:hAnsi="Times New Roman" w:cs="Times New Roman"/>
          <w:sz w:val="24"/>
          <w:szCs w:val="24"/>
        </w:rPr>
        <w:t xml:space="preserve"> увеличенных</w:t>
      </w:r>
      <w:r w:rsidR="00216D27" w:rsidRPr="00B353D3">
        <w:rPr>
          <w:rFonts w:ascii="Times New Roman" w:hAnsi="Times New Roman" w:cs="Times New Roman"/>
          <w:sz w:val="24"/>
          <w:szCs w:val="24"/>
        </w:rPr>
        <w:t xml:space="preserve"> на сумму страховых взносов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D27" w:rsidRPr="00B353D3">
        <w:rPr>
          <w:rFonts w:ascii="Times New Roman" w:hAnsi="Times New Roman" w:cs="Times New Roman"/>
          <w:sz w:val="24"/>
          <w:szCs w:val="24"/>
        </w:rPr>
        <w:t>в государственные внебюджетные фонды</w:t>
      </w:r>
      <w:r>
        <w:rPr>
          <w:rFonts w:ascii="Times New Roman" w:hAnsi="Times New Roman" w:cs="Times New Roman"/>
          <w:sz w:val="24"/>
          <w:szCs w:val="24"/>
        </w:rPr>
        <w:t xml:space="preserve"> (далее – затраты на наставничество)</w:t>
      </w:r>
      <w:r w:rsidR="00216D27" w:rsidRPr="00B353D3">
        <w:rPr>
          <w:rFonts w:ascii="Times New Roman" w:hAnsi="Times New Roman" w:cs="Times New Roman"/>
          <w:sz w:val="24"/>
          <w:szCs w:val="24"/>
        </w:rPr>
        <w:t>.</w:t>
      </w:r>
    </w:p>
    <w:p w:rsidR="00216D27" w:rsidRDefault="00216D27" w:rsidP="0068071C">
      <w:pPr>
        <w:pStyle w:val="af4"/>
        <w:numPr>
          <w:ilvl w:val="1"/>
          <w:numId w:val="9"/>
        </w:numPr>
        <w:tabs>
          <w:tab w:val="left" w:pos="1418"/>
        </w:tabs>
        <w:spacing w:before="0"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FF1701">
        <w:rPr>
          <w:rFonts w:ascii="Times New Roman" w:hAnsi="Times New Roman" w:cs="Times New Roman"/>
          <w:sz w:val="24"/>
          <w:szCs w:val="24"/>
        </w:rPr>
        <w:t>На этапе подготовки проекта договора об организации стажировки</w:t>
      </w:r>
      <w:r w:rsidR="007252D4">
        <w:rPr>
          <w:rFonts w:ascii="Times New Roman" w:hAnsi="Times New Roman" w:cs="Times New Roman"/>
          <w:sz w:val="24"/>
          <w:szCs w:val="24"/>
        </w:rPr>
        <w:t xml:space="preserve"> </w:t>
      </w:r>
      <w:r w:rsidR="007252D4">
        <w:rPr>
          <w:rFonts w:ascii="Times New Roman" w:hAnsi="Times New Roman" w:cs="Times New Roman"/>
          <w:sz w:val="24"/>
          <w:szCs w:val="24"/>
        </w:rPr>
        <w:br/>
        <w:t>(далее – договор)</w:t>
      </w:r>
      <w:r w:rsidRPr="00FF1701">
        <w:rPr>
          <w:rFonts w:ascii="Times New Roman" w:hAnsi="Times New Roman" w:cs="Times New Roman"/>
          <w:sz w:val="24"/>
          <w:szCs w:val="24"/>
        </w:rPr>
        <w:t xml:space="preserve"> определяется сумма финансовых средств, предоставляемых работо</w:t>
      </w:r>
      <w:r w:rsidR="005C53F8">
        <w:rPr>
          <w:rFonts w:ascii="Times New Roman" w:hAnsi="Times New Roman" w:cs="Times New Roman"/>
          <w:sz w:val="24"/>
          <w:szCs w:val="24"/>
        </w:rPr>
        <w:t>дателю на реализацию мероприяти</w:t>
      </w:r>
      <w:r w:rsidR="00EB3D3D">
        <w:rPr>
          <w:rFonts w:ascii="Times New Roman" w:hAnsi="Times New Roman" w:cs="Times New Roman"/>
          <w:sz w:val="24"/>
          <w:szCs w:val="24"/>
        </w:rPr>
        <w:t>я</w:t>
      </w:r>
      <w:r w:rsidRPr="00FF1701">
        <w:rPr>
          <w:rFonts w:ascii="Times New Roman" w:hAnsi="Times New Roman" w:cs="Times New Roman"/>
          <w:sz w:val="24"/>
          <w:szCs w:val="24"/>
        </w:rPr>
        <w:t xml:space="preserve">, с учетом наличия граждан, заинтересованных в стажировке, и вакантных рабочих мест по </w:t>
      </w:r>
      <w:r w:rsidR="007252D4" w:rsidRPr="007252D4">
        <w:rPr>
          <w:rFonts w:ascii="Times New Roman" w:hAnsi="Times New Roman" w:cs="Times New Roman"/>
          <w:sz w:val="24"/>
          <w:szCs w:val="24"/>
        </w:rPr>
        <w:t>професси</w:t>
      </w:r>
      <w:r w:rsidR="007252D4">
        <w:rPr>
          <w:rFonts w:ascii="Times New Roman" w:hAnsi="Times New Roman" w:cs="Times New Roman"/>
          <w:sz w:val="24"/>
          <w:szCs w:val="24"/>
        </w:rPr>
        <w:t>и</w:t>
      </w:r>
      <w:r w:rsidR="007252D4" w:rsidRPr="007252D4">
        <w:rPr>
          <w:rFonts w:ascii="Times New Roman" w:hAnsi="Times New Roman" w:cs="Times New Roman"/>
          <w:sz w:val="24"/>
          <w:szCs w:val="24"/>
        </w:rPr>
        <w:t xml:space="preserve"> (специальност</w:t>
      </w:r>
      <w:r w:rsidR="007252D4">
        <w:rPr>
          <w:rFonts w:ascii="Times New Roman" w:hAnsi="Times New Roman" w:cs="Times New Roman"/>
          <w:sz w:val="24"/>
          <w:szCs w:val="24"/>
        </w:rPr>
        <w:t>и), необходимых</w:t>
      </w:r>
      <w:r w:rsidR="007252D4" w:rsidRPr="007252D4">
        <w:rPr>
          <w:rFonts w:ascii="Times New Roman" w:hAnsi="Times New Roman" w:cs="Times New Roman"/>
          <w:sz w:val="24"/>
          <w:szCs w:val="24"/>
        </w:rPr>
        <w:t xml:space="preserve"> </w:t>
      </w:r>
      <w:r w:rsidR="007252D4">
        <w:rPr>
          <w:rFonts w:ascii="Times New Roman" w:hAnsi="Times New Roman" w:cs="Times New Roman"/>
          <w:sz w:val="24"/>
          <w:szCs w:val="24"/>
        </w:rPr>
        <w:br/>
      </w:r>
      <w:r w:rsidR="007252D4" w:rsidRPr="007252D4">
        <w:rPr>
          <w:rFonts w:ascii="Times New Roman" w:hAnsi="Times New Roman" w:cs="Times New Roman"/>
          <w:sz w:val="24"/>
          <w:szCs w:val="24"/>
        </w:rPr>
        <w:t>для трудоустройства граждан</w:t>
      </w:r>
      <w:r w:rsidR="007252D4">
        <w:rPr>
          <w:rFonts w:ascii="Times New Roman" w:hAnsi="Times New Roman" w:cs="Times New Roman"/>
          <w:sz w:val="24"/>
          <w:szCs w:val="24"/>
        </w:rPr>
        <w:t xml:space="preserve"> в рамках реализации мероприяти</w:t>
      </w:r>
      <w:r w:rsidR="00EB3D3D">
        <w:rPr>
          <w:rFonts w:ascii="Times New Roman" w:hAnsi="Times New Roman" w:cs="Times New Roman"/>
          <w:sz w:val="24"/>
          <w:szCs w:val="24"/>
        </w:rPr>
        <w:t>я</w:t>
      </w:r>
      <w:r w:rsidR="007252D4">
        <w:rPr>
          <w:rFonts w:ascii="Times New Roman" w:hAnsi="Times New Roman" w:cs="Times New Roman"/>
          <w:sz w:val="24"/>
          <w:szCs w:val="24"/>
        </w:rPr>
        <w:t xml:space="preserve"> (далее – сумма возмещения затрат)</w:t>
      </w:r>
      <w:r w:rsidRPr="00FF1701">
        <w:rPr>
          <w:rFonts w:ascii="Times New Roman" w:hAnsi="Times New Roman" w:cs="Times New Roman"/>
          <w:sz w:val="24"/>
          <w:szCs w:val="24"/>
        </w:rPr>
        <w:t>.</w:t>
      </w:r>
    </w:p>
    <w:p w:rsidR="00B353D3" w:rsidRDefault="00B353D3" w:rsidP="00B353D3">
      <w:pPr>
        <w:pStyle w:val="af4"/>
        <w:tabs>
          <w:tab w:val="left" w:pos="1418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B353D3" w:rsidRDefault="00B353D3" w:rsidP="00B353D3">
      <w:pPr>
        <w:pStyle w:val="af4"/>
        <w:tabs>
          <w:tab w:val="left" w:pos="1418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B353D3" w:rsidRDefault="00B353D3" w:rsidP="00B353D3">
      <w:pPr>
        <w:pStyle w:val="af4"/>
        <w:tabs>
          <w:tab w:val="left" w:pos="1418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B353D3" w:rsidRPr="00FF1701" w:rsidRDefault="00B353D3" w:rsidP="00B353D3">
      <w:pPr>
        <w:pStyle w:val="af4"/>
        <w:tabs>
          <w:tab w:val="left" w:pos="1418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216D27" w:rsidRPr="00FF1701" w:rsidRDefault="00216D27" w:rsidP="005C53F8">
      <w:pPr>
        <w:pStyle w:val="af4"/>
        <w:numPr>
          <w:ilvl w:val="0"/>
          <w:numId w:val="9"/>
        </w:numPr>
        <w:tabs>
          <w:tab w:val="left" w:pos="567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701">
        <w:rPr>
          <w:rFonts w:ascii="Times New Roman" w:hAnsi="Times New Roman" w:cs="Times New Roman"/>
          <w:b/>
          <w:sz w:val="24"/>
          <w:szCs w:val="24"/>
        </w:rPr>
        <w:lastRenderedPageBreak/>
        <w:t>Расчетная формула</w:t>
      </w:r>
    </w:p>
    <w:p w:rsidR="00216D27" w:rsidRPr="00FF1701" w:rsidRDefault="00EF5060" w:rsidP="00216D27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701">
        <w:rPr>
          <w:rFonts w:ascii="Times New Roman" w:hAnsi="Times New Roman" w:cs="Times New Roman"/>
          <w:sz w:val="24"/>
          <w:szCs w:val="24"/>
        </w:rPr>
        <w:t>Размер</w:t>
      </w:r>
      <w:r w:rsidR="007252D4">
        <w:rPr>
          <w:rFonts w:ascii="Times New Roman" w:hAnsi="Times New Roman" w:cs="Times New Roman"/>
          <w:sz w:val="24"/>
          <w:szCs w:val="24"/>
        </w:rPr>
        <w:t xml:space="preserve"> суммы</w:t>
      </w:r>
      <w:r w:rsidRPr="00FF1701">
        <w:rPr>
          <w:rFonts w:ascii="Times New Roman" w:hAnsi="Times New Roman" w:cs="Times New Roman"/>
          <w:sz w:val="24"/>
          <w:szCs w:val="24"/>
        </w:rPr>
        <w:t xml:space="preserve"> возмещения затрат в рамках одного договора рассчитывается </w:t>
      </w:r>
      <w:r w:rsidR="007252D4">
        <w:rPr>
          <w:rFonts w:ascii="Times New Roman" w:hAnsi="Times New Roman" w:cs="Times New Roman"/>
          <w:sz w:val="24"/>
          <w:szCs w:val="24"/>
        </w:rPr>
        <w:br/>
        <w:t>по формуле</w:t>
      </w:r>
      <w:r w:rsidRPr="00FF17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6D27" w:rsidRPr="00B353D3" w:rsidRDefault="00B353D3" w:rsidP="007252D4">
      <w:pPr>
        <w:spacing w:after="60"/>
        <w:jc w:val="center"/>
        <w:rPr>
          <w:bCs/>
        </w:rPr>
      </w:pPr>
      <w:r>
        <w:rPr>
          <w:bCs/>
        </w:rPr>
        <w:t>СЗ</w:t>
      </w:r>
      <w:r w:rsidR="007252D4">
        <w:rPr>
          <w:bCs/>
          <w:lang w:val="en-US"/>
        </w:rPr>
        <w:t xml:space="preserve"> = (</w:t>
      </w:r>
      <w:r w:rsidR="00216D27" w:rsidRPr="007252D4">
        <w:rPr>
          <w:bCs/>
          <w:lang w:val="en-US"/>
        </w:rPr>
        <w:t>P</w:t>
      </w:r>
      <w:r>
        <w:rPr>
          <w:bCs/>
        </w:rPr>
        <w:t>от</w:t>
      </w:r>
      <w:r w:rsidR="007252D4">
        <w:rPr>
          <w:bCs/>
        </w:rPr>
        <w:t xml:space="preserve"> </w:t>
      </w:r>
      <w:r w:rsidR="00216D27" w:rsidRPr="007252D4">
        <w:rPr>
          <w:bCs/>
          <w:lang w:val="en-US"/>
        </w:rPr>
        <w:t>x</w:t>
      </w:r>
      <w:r w:rsidR="007252D4">
        <w:rPr>
          <w:bCs/>
          <w:lang w:val="en-US"/>
        </w:rPr>
        <w:t xml:space="preserve"> </w:t>
      </w:r>
      <w:r>
        <w:rPr>
          <w:bCs/>
        </w:rPr>
        <w:t>Кст</w:t>
      </w:r>
      <w:r w:rsidR="007252D4">
        <w:rPr>
          <w:bCs/>
          <w:lang w:val="en-US"/>
        </w:rPr>
        <w:t xml:space="preserve"> </w:t>
      </w:r>
      <w:r w:rsidR="00216D27" w:rsidRPr="007252D4">
        <w:rPr>
          <w:bCs/>
          <w:lang w:val="en-US"/>
        </w:rPr>
        <w:t>+ P</w:t>
      </w:r>
      <w:r>
        <w:rPr>
          <w:bCs/>
        </w:rPr>
        <w:t>наст</w:t>
      </w:r>
      <w:r w:rsidR="007252D4">
        <w:rPr>
          <w:bCs/>
        </w:rPr>
        <w:t xml:space="preserve"> </w:t>
      </w:r>
      <w:r w:rsidR="00216D27" w:rsidRPr="007252D4">
        <w:rPr>
          <w:bCs/>
          <w:lang w:val="en-US"/>
        </w:rPr>
        <w:t xml:space="preserve">x </w:t>
      </w:r>
      <w:r>
        <w:rPr>
          <w:bCs/>
        </w:rPr>
        <w:t>Кнаст</w:t>
      </w:r>
      <w:r w:rsidR="007252D4">
        <w:rPr>
          <w:bCs/>
          <w:lang w:val="en-US"/>
        </w:rPr>
        <w:t>)</w:t>
      </w:r>
      <w:r w:rsidR="00216D27" w:rsidRPr="007252D4">
        <w:rPr>
          <w:bCs/>
          <w:lang w:val="en-US"/>
        </w:rPr>
        <w:t xml:space="preserve"> x</w:t>
      </w:r>
      <w:r w:rsidR="007252D4">
        <w:rPr>
          <w:bCs/>
          <w:lang w:val="en-US"/>
        </w:rPr>
        <w:t xml:space="preserve"> </w:t>
      </w:r>
      <w:r>
        <w:rPr>
          <w:bCs/>
        </w:rPr>
        <w:t>П</w:t>
      </w:r>
    </w:p>
    <w:p w:rsidR="007252D4" w:rsidRDefault="00216D27" w:rsidP="007252D4">
      <w:pPr>
        <w:ind w:firstLine="709"/>
        <w:jc w:val="both"/>
        <w:rPr>
          <w:bCs/>
        </w:rPr>
      </w:pPr>
      <w:r w:rsidRPr="00FF1701">
        <w:rPr>
          <w:bCs/>
        </w:rPr>
        <w:t>где:</w:t>
      </w:r>
    </w:p>
    <w:p w:rsidR="007252D4" w:rsidRDefault="00B353D3" w:rsidP="007252D4">
      <w:pPr>
        <w:ind w:firstLine="709"/>
        <w:jc w:val="both"/>
      </w:pPr>
      <w:r>
        <w:t>СЗ</w:t>
      </w:r>
      <w:r w:rsidR="007252D4">
        <w:t xml:space="preserve"> – </w:t>
      </w:r>
      <w:r w:rsidR="007252D4" w:rsidRPr="00FF1701">
        <w:t xml:space="preserve">сумма </w:t>
      </w:r>
      <w:r w:rsidR="007252D4">
        <w:t>возмещения затрат</w:t>
      </w:r>
      <w:r w:rsidR="007252D4" w:rsidRPr="00FF1701">
        <w:t>;</w:t>
      </w:r>
    </w:p>
    <w:p w:rsidR="007252D4" w:rsidRPr="00FF1701" w:rsidRDefault="00B353D3" w:rsidP="007252D4">
      <w:pPr>
        <w:ind w:firstLine="709"/>
        <w:jc w:val="both"/>
        <w:rPr>
          <w:b/>
        </w:rPr>
      </w:pPr>
      <w:r>
        <w:t>Рот</w:t>
      </w:r>
      <w:r w:rsidR="007252D4">
        <w:rPr>
          <w:rFonts w:eastAsia="Calibri"/>
          <w:lang w:eastAsia="en-US"/>
        </w:rPr>
        <w:t xml:space="preserve"> </w:t>
      </w:r>
      <w:r w:rsidR="007252D4">
        <w:t xml:space="preserve">– </w:t>
      </w:r>
      <w:r w:rsidR="007252D4" w:rsidRPr="00FF1701">
        <w:t xml:space="preserve">размер </w:t>
      </w:r>
      <w:r w:rsidR="007252D4">
        <w:t>затрат на оплату труда</w:t>
      </w:r>
      <w:r>
        <w:t xml:space="preserve"> в месяц</w:t>
      </w:r>
      <w:r w:rsidR="007252D4" w:rsidRPr="00FF1701">
        <w:t xml:space="preserve">; </w:t>
      </w:r>
    </w:p>
    <w:p w:rsidR="00B353D3" w:rsidRDefault="00B353D3" w:rsidP="007252D4">
      <w:pPr>
        <w:tabs>
          <w:tab w:val="left" w:pos="1162"/>
          <w:tab w:val="left" w:pos="1446"/>
        </w:tabs>
        <w:ind w:firstLine="709"/>
        <w:jc w:val="both"/>
      </w:pPr>
      <w:r>
        <w:t>Рнаст</w:t>
      </w:r>
      <w:r w:rsidR="007252D4">
        <w:rPr>
          <w:rFonts w:eastAsia="Calibri"/>
          <w:lang w:eastAsia="en-US"/>
        </w:rPr>
        <w:t xml:space="preserve"> – </w:t>
      </w:r>
      <w:r w:rsidR="007252D4" w:rsidRPr="00FF1701">
        <w:t xml:space="preserve">размер </w:t>
      </w:r>
      <w:r>
        <w:t>затрат на наставничество в месяц;</w:t>
      </w:r>
    </w:p>
    <w:p w:rsidR="007252D4" w:rsidRPr="00FF1701" w:rsidRDefault="00B353D3" w:rsidP="007252D4">
      <w:pPr>
        <w:pStyle w:val="8"/>
        <w:tabs>
          <w:tab w:val="left" w:pos="1162"/>
          <w:tab w:val="left" w:pos="1446"/>
        </w:tabs>
        <w:ind w:firstLine="709"/>
        <w:rPr>
          <w:sz w:val="24"/>
        </w:rPr>
      </w:pPr>
      <w:r>
        <w:rPr>
          <w:sz w:val="24"/>
        </w:rPr>
        <w:t>Кст</w:t>
      </w:r>
      <w:r w:rsidR="007252D4">
        <w:rPr>
          <w:sz w:val="24"/>
        </w:rPr>
        <w:t xml:space="preserve"> – </w:t>
      </w:r>
      <w:r w:rsidR="007252D4" w:rsidRPr="00FF1701">
        <w:rPr>
          <w:sz w:val="24"/>
        </w:rPr>
        <w:t xml:space="preserve">численность </w:t>
      </w:r>
      <w:r>
        <w:rPr>
          <w:sz w:val="24"/>
        </w:rPr>
        <w:t xml:space="preserve">граждан, </w:t>
      </w:r>
      <w:bookmarkStart w:id="70" w:name="OLE_LINK77"/>
      <w:bookmarkStart w:id="71" w:name="OLE_LINK78"/>
      <w:r>
        <w:rPr>
          <w:sz w:val="24"/>
        </w:rPr>
        <w:t>участвующих в мероприяти</w:t>
      </w:r>
      <w:bookmarkEnd w:id="70"/>
      <w:bookmarkEnd w:id="71"/>
      <w:r w:rsidR="00EB3D3D">
        <w:rPr>
          <w:sz w:val="24"/>
        </w:rPr>
        <w:t>и</w:t>
      </w:r>
      <w:r w:rsidR="007252D4" w:rsidRPr="00FF1701">
        <w:rPr>
          <w:sz w:val="24"/>
        </w:rPr>
        <w:t>;</w:t>
      </w:r>
    </w:p>
    <w:p w:rsidR="007252D4" w:rsidRDefault="00B353D3" w:rsidP="007252D4">
      <w:pPr>
        <w:pStyle w:val="8"/>
        <w:tabs>
          <w:tab w:val="left" w:pos="1162"/>
          <w:tab w:val="left" w:pos="1446"/>
        </w:tabs>
        <w:ind w:firstLine="709"/>
        <w:rPr>
          <w:sz w:val="24"/>
        </w:rPr>
      </w:pPr>
      <w:r>
        <w:rPr>
          <w:sz w:val="24"/>
        </w:rPr>
        <w:t>Кнаст</w:t>
      </w:r>
      <w:r w:rsidR="007252D4">
        <w:rPr>
          <w:sz w:val="24"/>
        </w:rPr>
        <w:t xml:space="preserve"> – </w:t>
      </w:r>
      <w:r w:rsidR="007252D4" w:rsidRPr="00FF1701">
        <w:rPr>
          <w:sz w:val="24"/>
        </w:rPr>
        <w:t xml:space="preserve">численность </w:t>
      </w:r>
      <w:r>
        <w:rPr>
          <w:sz w:val="24"/>
        </w:rPr>
        <w:t>граждан</w:t>
      </w:r>
      <w:r w:rsidR="007252D4" w:rsidRPr="00FF1701">
        <w:rPr>
          <w:sz w:val="24"/>
        </w:rPr>
        <w:t xml:space="preserve">, </w:t>
      </w:r>
      <w:r w:rsidR="00EB3D3D">
        <w:rPr>
          <w:sz w:val="24"/>
        </w:rPr>
        <w:t>участвующих в мероприятии</w:t>
      </w:r>
      <w:r w:rsidRPr="00FF1701">
        <w:rPr>
          <w:sz w:val="24"/>
        </w:rPr>
        <w:t xml:space="preserve"> </w:t>
      </w:r>
      <w:r w:rsidR="007252D4" w:rsidRPr="00FF1701">
        <w:rPr>
          <w:sz w:val="24"/>
        </w:rPr>
        <w:t xml:space="preserve">под руководством наставника </w:t>
      </w:r>
      <w:r>
        <w:rPr>
          <w:sz w:val="24"/>
        </w:rPr>
        <w:t xml:space="preserve">(при условии, что </w:t>
      </w:r>
      <w:r w:rsidR="00895017">
        <w:rPr>
          <w:sz w:val="24"/>
        </w:rPr>
        <w:t>Кст</w:t>
      </w:r>
      <w:r w:rsidR="007252D4" w:rsidRPr="00FF1701">
        <w:rPr>
          <w:sz w:val="24"/>
        </w:rPr>
        <w:t xml:space="preserve"> ≥ </w:t>
      </w:r>
      <w:r w:rsidR="00895017">
        <w:rPr>
          <w:sz w:val="24"/>
        </w:rPr>
        <w:t>Кнаст</w:t>
      </w:r>
      <w:r w:rsidR="007252D4" w:rsidRPr="00FF1701">
        <w:rPr>
          <w:sz w:val="24"/>
        </w:rPr>
        <w:t>);</w:t>
      </w:r>
    </w:p>
    <w:p w:rsidR="00216D27" w:rsidRPr="007252D4" w:rsidRDefault="00B353D3" w:rsidP="007252D4">
      <w:pPr>
        <w:pStyle w:val="8"/>
        <w:tabs>
          <w:tab w:val="left" w:pos="1162"/>
          <w:tab w:val="left" w:pos="1446"/>
        </w:tabs>
        <w:ind w:firstLine="709"/>
        <w:rPr>
          <w:sz w:val="24"/>
        </w:rPr>
      </w:pPr>
      <w:r>
        <w:rPr>
          <w:sz w:val="24"/>
        </w:rPr>
        <w:t>П</w:t>
      </w:r>
      <w:r w:rsidR="007252D4">
        <w:rPr>
          <w:sz w:val="24"/>
        </w:rPr>
        <w:t xml:space="preserve"> – </w:t>
      </w:r>
      <w:r w:rsidR="007252D4" w:rsidRPr="00FF1701">
        <w:rPr>
          <w:sz w:val="24"/>
        </w:rPr>
        <w:t>средний период стажировки</w:t>
      </w:r>
      <w:r w:rsidR="007252D4">
        <w:rPr>
          <w:sz w:val="24"/>
        </w:rPr>
        <w:t>.</w:t>
      </w:r>
    </w:p>
    <w:p w:rsidR="00216D27" w:rsidRPr="00FF1701" w:rsidRDefault="00216D27" w:rsidP="00216D27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216D27" w:rsidRPr="00FF1701" w:rsidRDefault="00216D27" w:rsidP="007252D4">
      <w:pPr>
        <w:pStyle w:val="ConsPlusNormal"/>
        <w:suppressAutoHyphens/>
        <w:ind w:firstLine="4395"/>
        <w:rPr>
          <w:rFonts w:ascii="Times New Roman" w:hAnsi="Times New Roman" w:cs="Times New Roman"/>
          <w:sz w:val="24"/>
          <w:szCs w:val="24"/>
        </w:rPr>
        <w:sectPr w:rsidR="00216D27" w:rsidRPr="00FF1701" w:rsidSect="00DF74D7">
          <w:pgSz w:w="11906" w:h="16838"/>
          <w:pgMar w:top="1135" w:right="850" w:bottom="709" w:left="1701" w:header="0" w:footer="708" w:gutter="0"/>
          <w:pgNumType w:start="1"/>
          <w:cols w:space="708"/>
          <w:titlePg/>
          <w:docGrid w:linePitch="360"/>
        </w:sectPr>
      </w:pPr>
    </w:p>
    <w:p w:rsidR="00E04567" w:rsidRDefault="00E04567" w:rsidP="00E04567">
      <w:pPr>
        <w:pStyle w:val="af4"/>
        <w:spacing w:before="0" w:after="0" w:line="240" w:lineRule="auto"/>
        <w:ind w:left="6237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>
        <w:rPr>
          <w:rFonts w:ascii="Times New Roman" w:hAnsi="Times New Roman" w:cs="Times New Roman"/>
          <w:sz w:val="24"/>
          <w:szCs w:val="24"/>
        </w:rPr>
        <w:br/>
        <w:t xml:space="preserve">к Порядку реализации мероприятия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организации стажировок граждан, испытывающих трудности </w:t>
      </w:r>
      <w:r>
        <w:rPr>
          <w:rFonts w:ascii="Times New Roman" w:hAnsi="Times New Roman" w:cs="Times New Roman"/>
          <w:bCs/>
          <w:sz w:val="24"/>
          <w:szCs w:val="24"/>
        </w:rPr>
        <w:br/>
        <w:t>в поиске работы</w:t>
      </w:r>
    </w:p>
    <w:p w:rsidR="00B353D3" w:rsidRDefault="00B353D3" w:rsidP="00E04567">
      <w:pPr>
        <w:pStyle w:val="af4"/>
        <w:spacing w:before="0" w:after="0" w:line="240" w:lineRule="auto"/>
        <w:ind w:left="6237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353D3" w:rsidRDefault="00B353D3" w:rsidP="00E04567">
      <w:pPr>
        <w:pStyle w:val="af4"/>
        <w:spacing w:before="0" w:after="0" w:line="240" w:lineRule="auto"/>
        <w:ind w:left="6237"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DF74D7" w:rsidRPr="00B353D3" w:rsidRDefault="00DF74D7" w:rsidP="00DF74D7">
      <w:pPr>
        <w:pStyle w:val="af4"/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DF74D7" w:rsidRPr="00B353D3" w:rsidRDefault="00B353D3" w:rsidP="00B353D3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3D3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:rsidR="00B353D3" w:rsidRDefault="00B353D3" w:rsidP="00B353D3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направления </w:t>
      </w:r>
      <w:r w:rsidRPr="00B353D3">
        <w:rPr>
          <w:rFonts w:ascii="Times New Roman" w:hAnsi="Times New Roman" w:cs="Times New Roman"/>
          <w:b/>
          <w:sz w:val="24"/>
          <w:szCs w:val="24"/>
        </w:rPr>
        <w:t xml:space="preserve">Санкт-Петербургского государственного автономного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353D3">
        <w:rPr>
          <w:rFonts w:ascii="Times New Roman" w:hAnsi="Times New Roman" w:cs="Times New Roman"/>
          <w:b/>
          <w:sz w:val="24"/>
          <w:szCs w:val="24"/>
        </w:rPr>
        <w:t>учреждения «Центр занятости населения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3D3">
        <w:rPr>
          <w:rFonts w:ascii="Times New Roman" w:hAnsi="Times New Roman" w:cs="Times New Roman"/>
          <w:b/>
          <w:sz w:val="24"/>
          <w:szCs w:val="24"/>
        </w:rPr>
        <w:t xml:space="preserve">Санкт-Петербурга» </w:t>
      </w:r>
      <w:r>
        <w:rPr>
          <w:rFonts w:ascii="Times New Roman" w:hAnsi="Times New Roman" w:cs="Times New Roman"/>
          <w:b/>
          <w:sz w:val="24"/>
          <w:szCs w:val="24"/>
        </w:rPr>
        <w:t>гражданина</w:t>
      </w:r>
      <w:r w:rsidRPr="00B353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C53F8"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72" w:name="OLE_LINK94"/>
      <w:bookmarkStart w:id="73" w:name="OLE_LINK95"/>
      <w:r w:rsidRPr="005C53F8">
        <w:rPr>
          <w:rFonts w:ascii="Times New Roman" w:hAnsi="Times New Roman" w:cs="Times New Roman"/>
          <w:b/>
          <w:sz w:val="24"/>
          <w:szCs w:val="24"/>
        </w:rPr>
        <w:t xml:space="preserve">рамках реализации мероприятия по организации стажировок </w:t>
      </w:r>
      <w:bookmarkStart w:id="74" w:name="OLE_LINK84"/>
      <w:bookmarkStart w:id="75" w:name="OLE_LINK85"/>
      <w:bookmarkStart w:id="76" w:name="OLE_LINK86"/>
      <w:bookmarkStart w:id="77" w:name="OLE_LINK87"/>
      <w:r>
        <w:rPr>
          <w:rFonts w:ascii="Times New Roman" w:hAnsi="Times New Roman" w:cs="Times New Roman"/>
          <w:b/>
          <w:sz w:val="24"/>
          <w:szCs w:val="24"/>
        </w:rPr>
        <w:br/>
      </w:r>
      <w:r w:rsidRPr="005C53F8">
        <w:rPr>
          <w:rFonts w:ascii="Times New Roman" w:hAnsi="Times New Roman" w:cs="Times New Roman"/>
          <w:b/>
          <w:sz w:val="24"/>
          <w:szCs w:val="24"/>
        </w:rPr>
        <w:t>граждан, испытывающих трудности в поиске работы</w:t>
      </w:r>
      <w:bookmarkEnd w:id="74"/>
      <w:bookmarkEnd w:id="75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End w:id="76"/>
      <w:bookmarkEnd w:id="77"/>
      <w:r>
        <w:rPr>
          <w:rFonts w:ascii="Times New Roman" w:hAnsi="Times New Roman" w:cs="Times New Roman"/>
          <w:b/>
          <w:sz w:val="24"/>
          <w:szCs w:val="24"/>
        </w:rPr>
        <w:t xml:space="preserve">на стажировку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C53F8">
        <w:rPr>
          <w:rFonts w:ascii="Times New Roman" w:hAnsi="Times New Roman" w:cs="Times New Roman"/>
          <w:b/>
          <w:sz w:val="24"/>
          <w:szCs w:val="24"/>
        </w:rPr>
        <w:t>граждан, испытывающих трудности в поиске работы</w:t>
      </w:r>
      <w:bookmarkEnd w:id="72"/>
      <w:bookmarkEnd w:id="73"/>
    </w:p>
    <w:p w:rsidR="00B353D3" w:rsidRDefault="00B353D3" w:rsidP="00DF74D7">
      <w:pPr>
        <w:pStyle w:val="af4"/>
        <w:spacing w:before="0" w:after="0" w:line="240" w:lineRule="auto"/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835"/>
        <w:gridCol w:w="6804"/>
      </w:tblGrid>
      <w:tr w:rsidR="00466A47" w:rsidRPr="00FF1701" w:rsidTr="008E4767">
        <w:tc>
          <w:tcPr>
            <w:tcW w:w="2835" w:type="dxa"/>
          </w:tcPr>
          <w:p w:rsidR="00466A47" w:rsidRDefault="00466A47" w:rsidP="00B353D3">
            <w:pPr>
              <w:widowControl w:val="0"/>
              <w:rPr>
                <w:sz w:val="20"/>
              </w:rPr>
            </w:pPr>
            <w:r w:rsidRPr="00FF1701">
              <w:rPr>
                <w:sz w:val="20"/>
              </w:rPr>
              <w:t xml:space="preserve">На бланке </w:t>
            </w:r>
            <w:r w:rsidR="00B353D3">
              <w:rPr>
                <w:sz w:val="20"/>
              </w:rPr>
              <w:t xml:space="preserve">структурного </w:t>
            </w:r>
          </w:p>
          <w:p w:rsidR="00B353D3" w:rsidRPr="00FF1701" w:rsidRDefault="00B353D3" w:rsidP="00B353D3">
            <w:pPr>
              <w:widowControl w:val="0"/>
            </w:pPr>
            <w:r>
              <w:rPr>
                <w:sz w:val="20"/>
              </w:rPr>
              <w:t>подразделения СПб ГАУ ЦЗН</w:t>
            </w:r>
          </w:p>
        </w:tc>
        <w:tc>
          <w:tcPr>
            <w:tcW w:w="6804" w:type="dxa"/>
          </w:tcPr>
          <w:p w:rsidR="00EF5060" w:rsidRPr="00FF1701" w:rsidRDefault="00EF5060" w:rsidP="008E4767"/>
          <w:p w:rsidR="00B353D3" w:rsidRDefault="00B353D3" w:rsidP="008E4767"/>
          <w:p w:rsidR="00466A47" w:rsidRPr="00FF1701" w:rsidRDefault="00466A47" w:rsidP="008E4767">
            <w:r w:rsidRPr="00FF1701">
              <w:t>______________________________________________________</w:t>
            </w:r>
          </w:p>
          <w:p w:rsidR="00466A47" w:rsidRPr="00FF1701" w:rsidRDefault="00466A47" w:rsidP="008E4767">
            <w:pPr>
              <w:jc w:val="center"/>
              <w:rPr>
                <w:sz w:val="20"/>
                <w:szCs w:val="20"/>
              </w:rPr>
            </w:pPr>
            <w:r w:rsidRPr="00FF1701">
              <w:rPr>
                <w:sz w:val="20"/>
                <w:szCs w:val="20"/>
              </w:rPr>
              <w:t>(</w:t>
            </w:r>
            <w:r w:rsidR="000653E3">
              <w:rPr>
                <w:sz w:val="20"/>
                <w:szCs w:val="20"/>
              </w:rPr>
              <w:t>Н</w:t>
            </w:r>
            <w:r w:rsidRPr="00FF1701">
              <w:rPr>
                <w:sz w:val="20"/>
                <w:szCs w:val="20"/>
              </w:rPr>
              <w:t xml:space="preserve">аименование юридического лица, </w:t>
            </w:r>
            <w:bookmarkStart w:id="78" w:name="OLE_LINK90"/>
            <w:bookmarkStart w:id="79" w:name="OLE_LINK91"/>
            <w:r w:rsidRPr="00FF1701">
              <w:rPr>
                <w:sz w:val="20"/>
                <w:szCs w:val="20"/>
              </w:rPr>
              <w:t xml:space="preserve">фамилия, имя, отчество (при наличии) </w:t>
            </w:r>
            <w:bookmarkEnd w:id="78"/>
            <w:bookmarkEnd w:id="79"/>
            <w:r w:rsidRPr="00FF1701">
              <w:rPr>
                <w:sz w:val="20"/>
                <w:szCs w:val="20"/>
              </w:rPr>
              <w:t>индивидуального предпринимателя)</w:t>
            </w:r>
          </w:p>
          <w:p w:rsidR="00466A47" w:rsidRPr="00FF1701" w:rsidRDefault="00466A47" w:rsidP="008E4767">
            <w:r w:rsidRPr="00FF1701">
              <w:t>______________________________________________________</w:t>
            </w:r>
          </w:p>
          <w:p w:rsidR="00466A47" w:rsidRPr="00FF1701" w:rsidRDefault="00466A47" w:rsidP="008E4767">
            <w:r w:rsidRPr="00FF1701">
              <w:t xml:space="preserve">           (</w:t>
            </w:r>
            <w:r w:rsidRPr="00FF1701">
              <w:rPr>
                <w:sz w:val="20"/>
              </w:rPr>
              <w:t>адрес места нахождения, проезд, номер контактного телефона)</w:t>
            </w:r>
          </w:p>
        </w:tc>
      </w:tr>
    </w:tbl>
    <w:p w:rsidR="00466A47" w:rsidRPr="00FF1701" w:rsidRDefault="00466A47" w:rsidP="00466A47">
      <w:pPr>
        <w:widowControl w:val="0"/>
        <w:ind w:left="4395"/>
        <w:jc w:val="right"/>
        <w:rPr>
          <w:b/>
        </w:rPr>
      </w:pPr>
    </w:p>
    <w:p w:rsidR="00466A47" w:rsidRPr="00FF1701" w:rsidRDefault="000653E3" w:rsidP="00466A47">
      <w:pPr>
        <w:jc w:val="center"/>
        <w:rPr>
          <w:b/>
          <w:szCs w:val="28"/>
        </w:rPr>
      </w:pPr>
      <w:r w:rsidRPr="00FF1701">
        <w:rPr>
          <w:b/>
          <w:szCs w:val="28"/>
        </w:rPr>
        <w:t xml:space="preserve">НАПРАВЛЕНИЕ </w:t>
      </w:r>
      <w:r>
        <w:rPr>
          <w:b/>
          <w:szCs w:val="28"/>
        </w:rPr>
        <w:br/>
      </w:r>
      <w:r w:rsidR="00466A47" w:rsidRPr="00FF1701">
        <w:rPr>
          <w:b/>
          <w:szCs w:val="28"/>
        </w:rPr>
        <w:t xml:space="preserve">для участия в стажировке </w:t>
      </w:r>
    </w:p>
    <w:p w:rsidR="00466A47" w:rsidRPr="00FF1701" w:rsidRDefault="00466A47" w:rsidP="00466A47">
      <w:pPr>
        <w:jc w:val="center"/>
        <w:rPr>
          <w:b/>
          <w:sz w:val="20"/>
          <w:szCs w:val="28"/>
        </w:rPr>
      </w:pPr>
    </w:p>
    <w:tbl>
      <w:tblPr>
        <w:tblW w:w="9571" w:type="dxa"/>
        <w:tblLook w:val="01E0"/>
      </w:tblPr>
      <w:tblGrid>
        <w:gridCol w:w="9571"/>
      </w:tblGrid>
      <w:tr w:rsidR="00466A47" w:rsidRPr="00FF1701" w:rsidTr="008E4767">
        <w:tc>
          <w:tcPr>
            <w:tcW w:w="9571" w:type="dxa"/>
          </w:tcPr>
          <w:p w:rsidR="00466A47" w:rsidRPr="00FF1701" w:rsidRDefault="00466A47" w:rsidP="000653E3">
            <w:pPr>
              <w:ind w:firstLine="567"/>
            </w:pPr>
            <w:r w:rsidRPr="00FF1701">
              <w:t>Гражданин_______________________________________________________________</w:t>
            </w:r>
          </w:p>
        </w:tc>
      </w:tr>
    </w:tbl>
    <w:p w:rsidR="00466A47" w:rsidRPr="00FF1701" w:rsidRDefault="00466A47" w:rsidP="00466A47">
      <w:pPr>
        <w:jc w:val="both"/>
      </w:pPr>
      <w:r w:rsidRPr="00FF1701">
        <w:t xml:space="preserve">                                                 (</w:t>
      </w:r>
      <w:r w:rsidR="000653E3">
        <w:rPr>
          <w:sz w:val="20"/>
        </w:rPr>
        <w:t>Ф</w:t>
      </w:r>
      <w:r w:rsidRPr="00FF1701">
        <w:rPr>
          <w:sz w:val="20"/>
        </w:rPr>
        <w:t>амилия, имя, отчество (при наличии) гражданина)</w:t>
      </w:r>
    </w:p>
    <w:p w:rsidR="00466A47" w:rsidRPr="00FF1701" w:rsidRDefault="00466A47" w:rsidP="00466A47">
      <w:pPr>
        <w:jc w:val="both"/>
        <w:rPr>
          <w:sz w:val="4"/>
        </w:rPr>
      </w:pPr>
    </w:p>
    <w:tbl>
      <w:tblPr>
        <w:tblW w:w="9606" w:type="dxa"/>
        <w:tblLayout w:type="fixed"/>
        <w:tblLook w:val="01E0"/>
      </w:tblPr>
      <w:tblGrid>
        <w:gridCol w:w="3102"/>
        <w:gridCol w:w="3014"/>
        <w:gridCol w:w="1080"/>
        <w:gridCol w:w="2410"/>
      </w:tblGrid>
      <w:tr w:rsidR="00466A47" w:rsidRPr="00FF1701" w:rsidTr="000653E3">
        <w:tc>
          <w:tcPr>
            <w:tcW w:w="9606" w:type="dxa"/>
            <w:gridSpan w:val="4"/>
          </w:tcPr>
          <w:p w:rsidR="00466A47" w:rsidRPr="00FF1701" w:rsidRDefault="00466A47" w:rsidP="000653E3">
            <w:pPr>
              <w:jc w:val="both"/>
            </w:pPr>
            <w:r w:rsidRPr="00FF1701">
              <w:t>направляется для замещения временного рабочего места, созданно</w:t>
            </w:r>
            <w:r w:rsidR="005B0061" w:rsidRPr="00FF1701">
              <w:t xml:space="preserve">го в соответствии </w:t>
            </w:r>
            <w:r w:rsidR="005B0061" w:rsidRPr="00FF1701">
              <w:br/>
              <w:t xml:space="preserve">с договором </w:t>
            </w:r>
            <w:r w:rsidRPr="00FF1701">
              <w:t>от  « _</w:t>
            </w:r>
            <w:r w:rsidR="000653E3">
              <w:t>__» _________ 20___ г</w:t>
            </w:r>
            <w:r w:rsidRPr="00FF1701">
              <w:t xml:space="preserve"> №____________</w:t>
            </w:r>
            <w:r w:rsidR="000653E3">
              <w:t>.</w:t>
            </w:r>
          </w:p>
        </w:tc>
      </w:tr>
      <w:tr w:rsidR="00466A47" w:rsidRPr="00FF1701" w:rsidTr="000653E3">
        <w:tc>
          <w:tcPr>
            <w:tcW w:w="7196" w:type="dxa"/>
            <w:gridSpan w:val="3"/>
          </w:tcPr>
          <w:p w:rsidR="00466A47" w:rsidRPr="00FF1701" w:rsidRDefault="00466A47" w:rsidP="000653E3">
            <w:pPr>
              <w:ind w:firstLine="567"/>
            </w:pPr>
            <w:r w:rsidRPr="00FF1701">
              <w:t xml:space="preserve">Рекомендуется на должность, по профессии (специальности) </w:t>
            </w:r>
          </w:p>
        </w:tc>
        <w:tc>
          <w:tcPr>
            <w:tcW w:w="2410" w:type="dxa"/>
          </w:tcPr>
          <w:p w:rsidR="00466A47" w:rsidRPr="00FF1701" w:rsidRDefault="00466A47" w:rsidP="000653E3">
            <w:pPr>
              <w:rPr>
                <w:sz w:val="22"/>
              </w:rPr>
            </w:pPr>
            <w:r w:rsidRPr="00FF1701">
              <w:rPr>
                <w:sz w:val="22"/>
              </w:rPr>
              <w:t>___________________</w:t>
            </w:r>
            <w:r w:rsidR="000653E3">
              <w:rPr>
                <w:sz w:val="22"/>
              </w:rPr>
              <w:t>.</w:t>
            </w:r>
          </w:p>
        </w:tc>
      </w:tr>
      <w:tr w:rsidR="00466A47" w:rsidRPr="00FF1701" w:rsidTr="000653E3">
        <w:tc>
          <w:tcPr>
            <w:tcW w:w="9606" w:type="dxa"/>
            <w:gridSpan w:val="4"/>
          </w:tcPr>
          <w:p w:rsidR="00466A47" w:rsidRPr="00FF1701" w:rsidRDefault="000653E3" w:rsidP="008E4767"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(Н</w:t>
            </w:r>
            <w:r w:rsidRPr="00FF1701">
              <w:rPr>
                <w:sz w:val="20"/>
                <w:szCs w:val="20"/>
              </w:rPr>
              <w:t>ужное указать)</w:t>
            </w:r>
          </w:p>
        </w:tc>
      </w:tr>
      <w:tr w:rsidR="00466A47" w:rsidRPr="00FF1701" w:rsidTr="000653E3">
        <w:tc>
          <w:tcPr>
            <w:tcW w:w="9606" w:type="dxa"/>
            <w:gridSpan w:val="4"/>
          </w:tcPr>
          <w:p w:rsidR="00466A47" w:rsidRPr="00FF1701" w:rsidRDefault="00466A47" w:rsidP="008E4767">
            <w:pPr>
              <w:ind w:left="267"/>
              <w:jc w:val="center"/>
              <w:rPr>
                <w:sz w:val="20"/>
                <w:szCs w:val="20"/>
              </w:rPr>
            </w:pPr>
          </w:p>
        </w:tc>
      </w:tr>
      <w:tr w:rsidR="00466A47" w:rsidRPr="00FF1701" w:rsidTr="000653E3">
        <w:tc>
          <w:tcPr>
            <w:tcW w:w="9606" w:type="dxa"/>
            <w:gridSpan w:val="4"/>
          </w:tcPr>
          <w:p w:rsidR="00466A47" w:rsidRPr="00FF1701" w:rsidRDefault="00466A47" w:rsidP="008E4767">
            <w:pPr>
              <w:jc w:val="right"/>
              <w:rPr>
                <w:sz w:val="14"/>
                <w:szCs w:val="20"/>
              </w:rPr>
            </w:pPr>
          </w:p>
        </w:tc>
      </w:tr>
      <w:tr w:rsidR="00466A47" w:rsidRPr="00FF1701" w:rsidTr="000653E3">
        <w:tc>
          <w:tcPr>
            <w:tcW w:w="9606" w:type="dxa"/>
            <w:gridSpan w:val="4"/>
          </w:tcPr>
          <w:p w:rsidR="00466A47" w:rsidRPr="00FF1701" w:rsidRDefault="00466A47" w:rsidP="000653E3">
            <w:pPr>
              <w:ind w:firstLine="567"/>
            </w:pPr>
            <w:r w:rsidRPr="00FF1701">
              <w:t>Просим письменно сообщить о принятом решении по предложенной кандидатуре.</w:t>
            </w:r>
          </w:p>
        </w:tc>
      </w:tr>
      <w:tr w:rsidR="00466A47" w:rsidRPr="00FF1701" w:rsidTr="000653E3">
        <w:tc>
          <w:tcPr>
            <w:tcW w:w="9606" w:type="dxa"/>
            <w:gridSpan w:val="4"/>
          </w:tcPr>
          <w:p w:rsidR="00466A47" w:rsidRPr="00FF1701" w:rsidRDefault="00466A47" w:rsidP="000653E3">
            <w:pPr>
              <w:ind w:firstLine="567"/>
            </w:pPr>
            <w:r w:rsidRPr="00FF1701">
              <w:t>Номер телефона для справок __________________________ «___»___________ 20__г.</w:t>
            </w:r>
          </w:p>
        </w:tc>
      </w:tr>
      <w:tr w:rsidR="00466A47" w:rsidRPr="00FF1701" w:rsidTr="000653E3">
        <w:tc>
          <w:tcPr>
            <w:tcW w:w="3102" w:type="dxa"/>
            <w:tcBorders>
              <w:bottom w:val="single" w:sz="4" w:space="0" w:color="auto"/>
            </w:tcBorders>
          </w:tcPr>
          <w:p w:rsidR="00466A47" w:rsidRPr="00FF1701" w:rsidRDefault="00466A47" w:rsidP="008E4767"/>
        </w:tc>
        <w:tc>
          <w:tcPr>
            <w:tcW w:w="3014" w:type="dxa"/>
            <w:tcBorders>
              <w:bottom w:val="single" w:sz="4" w:space="0" w:color="auto"/>
            </w:tcBorders>
          </w:tcPr>
          <w:p w:rsidR="00466A47" w:rsidRPr="00FF1701" w:rsidRDefault="00466A47" w:rsidP="008E4767"/>
        </w:tc>
        <w:tc>
          <w:tcPr>
            <w:tcW w:w="3490" w:type="dxa"/>
            <w:gridSpan w:val="2"/>
            <w:tcBorders>
              <w:bottom w:val="single" w:sz="4" w:space="0" w:color="auto"/>
            </w:tcBorders>
          </w:tcPr>
          <w:p w:rsidR="00466A47" w:rsidRPr="00FF1701" w:rsidRDefault="00466A47" w:rsidP="008E4767"/>
        </w:tc>
      </w:tr>
      <w:tr w:rsidR="00466A47" w:rsidRPr="00FF1701" w:rsidTr="000653E3">
        <w:trPr>
          <w:trHeight w:val="738"/>
        </w:trPr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:rsidR="00466A47" w:rsidRPr="00FF1701" w:rsidRDefault="000653E3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(Должность, подпись, фамилия, имя, отчество (при наличии) </w:t>
            </w:r>
            <w:r w:rsidR="00466A47" w:rsidRPr="00FF1701">
              <w:rPr>
                <w:sz w:val="20"/>
                <w:szCs w:val="20"/>
              </w:rPr>
              <w:t xml:space="preserve">работника </w:t>
            </w:r>
            <w:r>
              <w:rPr>
                <w:sz w:val="20"/>
                <w:szCs w:val="20"/>
              </w:rPr>
              <w:br/>
              <w:t>структурного подразделения СПб ГАУ ЦЗН</w:t>
            </w:r>
            <w:r w:rsidR="00466A47" w:rsidRPr="00FF1701">
              <w:rPr>
                <w:sz w:val="20"/>
                <w:szCs w:val="20"/>
              </w:rPr>
              <w:t>)</w:t>
            </w:r>
          </w:p>
          <w:p w:rsidR="00466A47" w:rsidRPr="00FF1701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66A47" w:rsidRPr="00FF1701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F1701">
              <w:rPr>
                <w:sz w:val="20"/>
                <w:szCs w:val="20"/>
              </w:rPr>
              <w:t xml:space="preserve">- - - - - - - - - - - - - - - - - - - - - - - - - - - - - - - -  - </w:t>
            </w:r>
            <w:r w:rsidR="000653E3">
              <w:rPr>
                <w:sz w:val="20"/>
                <w:szCs w:val="20"/>
                <w:u w:val="single"/>
              </w:rPr>
              <w:t>(Л</w:t>
            </w:r>
            <w:r w:rsidRPr="00FF1701">
              <w:rPr>
                <w:sz w:val="20"/>
                <w:szCs w:val="20"/>
                <w:u w:val="single"/>
              </w:rPr>
              <w:t xml:space="preserve">иния отрыва) </w:t>
            </w:r>
            <w:r w:rsidRPr="00FF1701">
              <w:rPr>
                <w:sz w:val="20"/>
                <w:szCs w:val="20"/>
              </w:rPr>
              <w:t xml:space="preserve"> - - - - - - - - - - - - - - - - - - - - - - - - - - - - - - - - - - -</w:t>
            </w:r>
          </w:p>
          <w:p w:rsidR="00466A47" w:rsidRPr="00FF1701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66A47" w:rsidRPr="00FF1701" w:rsidRDefault="00466A47" w:rsidP="00466A47">
      <w:pPr>
        <w:jc w:val="center"/>
        <w:rPr>
          <w:b/>
          <w:szCs w:val="28"/>
        </w:rPr>
      </w:pPr>
      <w:r w:rsidRPr="00FF1701">
        <w:rPr>
          <w:b/>
          <w:szCs w:val="28"/>
        </w:rPr>
        <w:t xml:space="preserve">Результат рассмотрения кандидатуры гражданина  </w:t>
      </w:r>
    </w:p>
    <w:p w:rsidR="00466A47" w:rsidRPr="00FF1701" w:rsidRDefault="00466A47" w:rsidP="00466A47">
      <w:pPr>
        <w:autoSpaceDE w:val="0"/>
        <w:autoSpaceDN w:val="0"/>
        <w:adjustRightInd w:val="0"/>
        <w:rPr>
          <w:b/>
          <w:sz w:val="20"/>
        </w:rPr>
      </w:pPr>
    </w:p>
    <w:p w:rsidR="00466A47" w:rsidRPr="00FF1701" w:rsidRDefault="00466A47" w:rsidP="000653E3">
      <w:pPr>
        <w:autoSpaceDE w:val="0"/>
        <w:autoSpaceDN w:val="0"/>
        <w:adjustRightInd w:val="0"/>
        <w:ind w:firstLine="567"/>
      </w:pPr>
      <w:r w:rsidRPr="00FF1701">
        <w:t>Гражданин _______________________________________________________________</w:t>
      </w:r>
    </w:p>
    <w:p w:rsidR="00466A47" w:rsidRPr="00FF1701" w:rsidRDefault="00466A47" w:rsidP="00466A47">
      <w:pPr>
        <w:autoSpaceDE w:val="0"/>
        <w:autoSpaceDN w:val="0"/>
        <w:adjustRightInd w:val="0"/>
        <w:jc w:val="center"/>
      </w:pPr>
      <w:r w:rsidRPr="00FF1701">
        <w:t>(</w:t>
      </w:r>
      <w:r w:rsidR="000653E3">
        <w:rPr>
          <w:sz w:val="20"/>
        </w:rPr>
        <w:t>Ф</w:t>
      </w:r>
      <w:r w:rsidRPr="00FF1701">
        <w:rPr>
          <w:sz w:val="20"/>
        </w:rPr>
        <w:t>амилия, имя, отчество (при наличии</w:t>
      </w:r>
      <w:r w:rsidR="000653E3">
        <w:rPr>
          <w:sz w:val="20"/>
        </w:rPr>
        <w:t>) гражданина</w:t>
      </w:r>
      <w:r w:rsidRPr="00FF1701">
        <w:rPr>
          <w:sz w:val="20"/>
        </w:rPr>
        <w:t>)</w:t>
      </w:r>
    </w:p>
    <w:p w:rsidR="00466A47" w:rsidRPr="00FF1701" w:rsidRDefault="00466A47" w:rsidP="000653E3">
      <w:pPr>
        <w:autoSpaceDE w:val="0"/>
        <w:autoSpaceDN w:val="0"/>
        <w:adjustRightInd w:val="0"/>
        <w:jc w:val="both"/>
      </w:pPr>
      <w:r w:rsidRPr="00FF1701">
        <w:t>принимается на стажировку в соответствии с договором от «___»______ 20__ г. №_____,</w:t>
      </w:r>
    </w:p>
    <w:p w:rsidR="00466A47" w:rsidRPr="00FF1701" w:rsidRDefault="00466A47" w:rsidP="00466A47">
      <w:pPr>
        <w:autoSpaceDE w:val="0"/>
        <w:autoSpaceDN w:val="0"/>
        <w:adjustRightInd w:val="0"/>
        <w:ind w:right="-143"/>
      </w:pPr>
      <w:r w:rsidRPr="00FF1701">
        <w:t>с  «___» ________ 20__ г. по «___»_______ 20__ г., приказ от  «___»______ 20__ г. №_____,</w:t>
      </w:r>
    </w:p>
    <w:p w:rsidR="00466A47" w:rsidRPr="00FF1701" w:rsidRDefault="00466A47" w:rsidP="00466A47">
      <w:pPr>
        <w:autoSpaceDE w:val="0"/>
        <w:autoSpaceDN w:val="0"/>
        <w:adjustRightInd w:val="0"/>
      </w:pPr>
      <w:r w:rsidRPr="00FF1701">
        <w:t>с ним заключен срочный трудовой договор от «___»_____________ 20___ г. №__________</w:t>
      </w:r>
    </w:p>
    <w:p w:rsidR="00466A47" w:rsidRPr="00FF1701" w:rsidRDefault="00466A47" w:rsidP="000653E3">
      <w:pPr>
        <w:autoSpaceDE w:val="0"/>
        <w:autoSpaceDN w:val="0"/>
        <w:adjustRightInd w:val="0"/>
        <w:jc w:val="both"/>
      </w:pPr>
      <w:r w:rsidRPr="00FF1701">
        <w:t>на должность, по профессии (специальности) _____________________________________</w:t>
      </w:r>
      <w:r w:rsidR="000653E3">
        <w:t>.</w:t>
      </w:r>
    </w:p>
    <w:p w:rsidR="00466A47" w:rsidRPr="00FF1701" w:rsidRDefault="00466A47" w:rsidP="00466A4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F1701">
        <w:rPr>
          <w:sz w:val="20"/>
          <w:szCs w:val="20"/>
        </w:rPr>
        <w:t xml:space="preserve">                                                                  </w:t>
      </w:r>
      <w:r w:rsidR="000653E3">
        <w:rPr>
          <w:sz w:val="20"/>
          <w:szCs w:val="20"/>
        </w:rPr>
        <w:t xml:space="preserve">                              (Н</w:t>
      </w:r>
      <w:r w:rsidRPr="00FF1701">
        <w:rPr>
          <w:sz w:val="20"/>
          <w:szCs w:val="20"/>
        </w:rPr>
        <w:t>ужное указать)</w:t>
      </w:r>
    </w:p>
    <w:p w:rsidR="00466A47" w:rsidRPr="00FF1701" w:rsidRDefault="00466A47" w:rsidP="000653E3">
      <w:pPr>
        <w:autoSpaceDE w:val="0"/>
        <w:autoSpaceDN w:val="0"/>
        <w:adjustRightInd w:val="0"/>
        <w:ind w:firstLine="567"/>
      </w:pPr>
      <w:r w:rsidRPr="00FF1701">
        <w:t xml:space="preserve">Кандидатура отклонена в </w:t>
      </w:r>
      <w:r w:rsidR="000653E3">
        <w:t>связи с ___________________</w:t>
      </w:r>
      <w:r w:rsidRPr="00FF1701">
        <w:t>_________________________</w:t>
      </w:r>
      <w:r w:rsidR="000653E3">
        <w:t>.</w:t>
      </w:r>
    </w:p>
    <w:p w:rsidR="00466A47" w:rsidRPr="00FF1701" w:rsidRDefault="00466A47" w:rsidP="00466A4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F1701">
        <w:rPr>
          <w:sz w:val="20"/>
          <w:szCs w:val="20"/>
        </w:rPr>
        <w:t xml:space="preserve">                                                                    </w:t>
      </w:r>
      <w:r w:rsidR="000653E3">
        <w:rPr>
          <w:sz w:val="20"/>
          <w:szCs w:val="20"/>
        </w:rPr>
        <w:t xml:space="preserve">              (У</w:t>
      </w:r>
      <w:r w:rsidRPr="00FF1701">
        <w:rPr>
          <w:sz w:val="20"/>
          <w:szCs w:val="20"/>
        </w:rPr>
        <w:t>казать причину отказа)</w:t>
      </w:r>
    </w:p>
    <w:p w:rsidR="00466A47" w:rsidRPr="00FF1701" w:rsidRDefault="00466A47" w:rsidP="000653E3">
      <w:pPr>
        <w:autoSpaceDE w:val="0"/>
        <w:autoSpaceDN w:val="0"/>
        <w:adjustRightInd w:val="0"/>
        <w:ind w:firstLine="567"/>
      </w:pPr>
      <w:r w:rsidRPr="00FF1701">
        <w:t>Гражданин от участия в стажировке отказался в свя</w:t>
      </w:r>
      <w:r w:rsidR="000653E3">
        <w:t>зи с _________________________.</w:t>
      </w:r>
    </w:p>
    <w:p w:rsidR="00466A47" w:rsidRPr="000653E3" w:rsidRDefault="00466A47" w:rsidP="00466A47">
      <w:pPr>
        <w:autoSpaceDE w:val="0"/>
        <w:autoSpaceDN w:val="0"/>
        <w:adjustRightInd w:val="0"/>
        <w:rPr>
          <w:sz w:val="20"/>
          <w:szCs w:val="20"/>
        </w:rPr>
      </w:pPr>
      <w:r w:rsidRPr="000653E3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0653E3">
        <w:rPr>
          <w:sz w:val="20"/>
          <w:szCs w:val="20"/>
        </w:rPr>
        <w:t xml:space="preserve">   (У</w:t>
      </w:r>
      <w:r w:rsidRPr="000653E3">
        <w:rPr>
          <w:sz w:val="20"/>
          <w:szCs w:val="20"/>
        </w:rPr>
        <w:t>казать причину)</w:t>
      </w:r>
    </w:p>
    <w:p w:rsidR="000653E3" w:rsidRDefault="000653E3" w:rsidP="00466A47">
      <w:pPr>
        <w:autoSpaceDE w:val="0"/>
        <w:autoSpaceDN w:val="0"/>
        <w:adjustRightInd w:val="0"/>
        <w:rPr>
          <w:sz w:val="16"/>
          <w:szCs w:val="16"/>
        </w:rPr>
      </w:pPr>
    </w:p>
    <w:p w:rsidR="000653E3" w:rsidRDefault="000653E3" w:rsidP="00466A47">
      <w:pPr>
        <w:autoSpaceDE w:val="0"/>
        <w:autoSpaceDN w:val="0"/>
        <w:adjustRightInd w:val="0"/>
        <w:rPr>
          <w:sz w:val="16"/>
          <w:szCs w:val="16"/>
        </w:rPr>
      </w:pPr>
    </w:p>
    <w:p w:rsidR="000653E3" w:rsidRDefault="000653E3" w:rsidP="00466A47">
      <w:pPr>
        <w:autoSpaceDE w:val="0"/>
        <w:autoSpaceDN w:val="0"/>
        <w:adjustRightInd w:val="0"/>
        <w:rPr>
          <w:sz w:val="16"/>
          <w:szCs w:val="16"/>
        </w:rPr>
      </w:pPr>
    </w:p>
    <w:p w:rsidR="000653E3" w:rsidRDefault="000653E3" w:rsidP="00466A47">
      <w:pPr>
        <w:autoSpaceDE w:val="0"/>
        <w:autoSpaceDN w:val="0"/>
        <w:adjustRightInd w:val="0"/>
        <w:rPr>
          <w:sz w:val="16"/>
          <w:szCs w:val="16"/>
        </w:rPr>
      </w:pPr>
    </w:p>
    <w:p w:rsidR="00466A47" w:rsidRPr="00FF1701" w:rsidRDefault="00466A47" w:rsidP="00466A47">
      <w:pPr>
        <w:autoSpaceDE w:val="0"/>
        <w:autoSpaceDN w:val="0"/>
        <w:adjustRightInd w:val="0"/>
        <w:rPr>
          <w:sz w:val="16"/>
          <w:szCs w:val="16"/>
        </w:rPr>
      </w:pPr>
      <w:r w:rsidRPr="00FF1701">
        <w:rPr>
          <w:sz w:val="16"/>
          <w:szCs w:val="16"/>
        </w:rPr>
        <w:lastRenderedPageBreak/>
        <w:t>_____________</w:t>
      </w:r>
      <w:r w:rsidR="000653E3">
        <w:rPr>
          <w:sz w:val="16"/>
          <w:szCs w:val="16"/>
        </w:rPr>
        <w:t>__</w:t>
      </w:r>
      <w:r w:rsidRPr="00FF1701">
        <w:rPr>
          <w:sz w:val="16"/>
          <w:szCs w:val="16"/>
        </w:rPr>
        <w:t>_______________________________________________________________________________________________________</w:t>
      </w:r>
    </w:p>
    <w:p w:rsidR="00466A47" w:rsidRPr="000653E3" w:rsidRDefault="000653E3" w:rsidP="000653E3">
      <w:pPr>
        <w:autoSpaceDE w:val="0"/>
        <w:autoSpaceDN w:val="0"/>
        <w:adjustRightInd w:val="0"/>
        <w:jc w:val="center"/>
      </w:pPr>
      <w:r w:rsidRPr="00FF1701">
        <w:rPr>
          <w:sz w:val="16"/>
        </w:rPr>
        <w:t xml:space="preserve"> </w:t>
      </w:r>
      <w:r w:rsidR="00466A47" w:rsidRPr="00FF1701">
        <w:rPr>
          <w:sz w:val="16"/>
        </w:rPr>
        <w:t>(</w:t>
      </w:r>
      <w:r>
        <w:rPr>
          <w:sz w:val="20"/>
          <w:szCs w:val="20"/>
        </w:rPr>
        <w:t>Наименование юридического лица,</w:t>
      </w:r>
      <w:r w:rsidR="00466A47" w:rsidRPr="000653E3">
        <w:rPr>
          <w:sz w:val="20"/>
          <w:szCs w:val="20"/>
        </w:rPr>
        <w:t xml:space="preserve"> фамилия, имя, отчество (при наличии) </w:t>
      </w:r>
      <w:r>
        <w:rPr>
          <w:sz w:val="20"/>
          <w:szCs w:val="20"/>
        </w:rPr>
        <w:br/>
      </w:r>
      <w:r w:rsidR="00466A47" w:rsidRPr="000653E3">
        <w:rPr>
          <w:sz w:val="20"/>
          <w:szCs w:val="20"/>
        </w:rPr>
        <w:t>индивидуального предпринимателя</w:t>
      </w:r>
      <w:r w:rsidR="00466A47" w:rsidRPr="000653E3">
        <w:rPr>
          <w:sz w:val="20"/>
        </w:rPr>
        <w:t>)</w:t>
      </w:r>
    </w:p>
    <w:p w:rsidR="00466A47" w:rsidRPr="00FF1701" w:rsidRDefault="00466A47" w:rsidP="00466A47">
      <w:pPr>
        <w:autoSpaceDE w:val="0"/>
        <w:autoSpaceDN w:val="0"/>
        <w:adjustRightInd w:val="0"/>
        <w:jc w:val="center"/>
        <w:rPr>
          <w:sz w:val="20"/>
        </w:rPr>
      </w:pPr>
    </w:p>
    <w:p w:rsidR="00466A47" w:rsidRPr="00FF1701" w:rsidRDefault="00466A47" w:rsidP="00466A47">
      <w:r w:rsidRPr="00FF1701">
        <w:t>« ___»_________ 20___ г.               ________________________________________________</w:t>
      </w:r>
    </w:p>
    <w:p w:rsidR="00466A47" w:rsidRPr="00FF1701" w:rsidRDefault="00466A47" w:rsidP="00466A47">
      <w:pPr>
        <w:pStyle w:val="af4"/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FF1701">
        <w:tab/>
      </w:r>
      <w:r w:rsidRPr="00FF1701">
        <w:tab/>
      </w:r>
      <w:r w:rsidR="000653E3">
        <w:rPr>
          <w:rFonts w:ascii="Times New Roman" w:hAnsi="Times New Roman" w:cs="Times New Roman"/>
          <w:sz w:val="20"/>
          <w:szCs w:val="20"/>
        </w:rPr>
        <w:tab/>
      </w:r>
      <w:r w:rsidR="000653E3">
        <w:rPr>
          <w:rFonts w:ascii="Times New Roman" w:hAnsi="Times New Roman" w:cs="Times New Roman"/>
          <w:sz w:val="20"/>
          <w:szCs w:val="20"/>
        </w:rPr>
        <w:tab/>
      </w:r>
      <w:r w:rsidR="000653E3">
        <w:rPr>
          <w:rFonts w:ascii="Times New Roman" w:hAnsi="Times New Roman" w:cs="Times New Roman"/>
          <w:sz w:val="20"/>
          <w:szCs w:val="20"/>
        </w:rPr>
        <w:tab/>
        <w:t>(Д</w:t>
      </w:r>
      <w:r w:rsidRPr="00FF1701">
        <w:rPr>
          <w:rFonts w:ascii="Times New Roman" w:hAnsi="Times New Roman" w:cs="Times New Roman"/>
          <w:sz w:val="20"/>
          <w:szCs w:val="20"/>
        </w:rPr>
        <w:t>олжность, Ф.И.</w:t>
      </w:r>
      <w:r w:rsidR="005A433E" w:rsidRPr="00FF1701">
        <w:rPr>
          <w:rFonts w:ascii="Times New Roman" w:hAnsi="Times New Roman" w:cs="Times New Roman"/>
          <w:sz w:val="20"/>
          <w:szCs w:val="20"/>
        </w:rPr>
        <w:t>О.,</w:t>
      </w:r>
      <w:r w:rsidRPr="00FF1701">
        <w:rPr>
          <w:rFonts w:ascii="Times New Roman" w:hAnsi="Times New Roman" w:cs="Times New Roman"/>
          <w:sz w:val="20"/>
          <w:szCs w:val="20"/>
        </w:rPr>
        <w:t xml:space="preserve"> подпись р</w:t>
      </w:r>
      <w:r w:rsidR="000653E3">
        <w:rPr>
          <w:rFonts w:ascii="Times New Roman" w:hAnsi="Times New Roman" w:cs="Times New Roman"/>
          <w:sz w:val="20"/>
          <w:szCs w:val="20"/>
        </w:rPr>
        <w:t>аботодателя (его представителя)</w:t>
      </w:r>
    </w:p>
    <w:p w:rsidR="00EF5060" w:rsidRPr="00FF1701" w:rsidRDefault="00466A47" w:rsidP="00466A47">
      <w:pPr>
        <w:pStyle w:val="ConsPlusNormal"/>
        <w:suppressAutoHyphens/>
        <w:ind w:firstLine="0"/>
        <w:rPr>
          <w:rFonts w:ascii="Times New Roman" w:hAnsi="Times New Roman" w:cs="Times New Roman"/>
        </w:rPr>
      </w:pP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  <w:r w:rsidRPr="00FF1701">
        <w:rPr>
          <w:rFonts w:ascii="Times New Roman" w:hAnsi="Times New Roman" w:cs="Times New Roman"/>
        </w:rPr>
        <w:tab/>
      </w:r>
    </w:p>
    <w:p w:rsidR="00466A47" w:rsidRPr="00FF1701" w:rsidRDefault="00466A47" w:rsidP="00EF5060">
      <w:pPr>
        <w:pStyle w:val="ConsPlusNormal"/>
        <w:suppressAutoHyphens/>
        <w:ind w:left="4956" w:firstLine="708"/>
        <w:rPr>
          <w:rFonts w:ascii="Times New Roman" w:hAnsi="Times New Roman" w:cs="Times New Roman"/>
        </w:rPr>
      </w:pPr>
      <w:r w:rsidRPr="00FF1701">
        <w:rPr>
          <w:rFonts w:ascii="Times New Roman" w:hAnsi="Times New Roman" w:cs="Times New Roman"/>
        </w:rPr>
        <w:t>М.П.</w:t>
      </w:r>
    </w:p>
    <w:p w:rsidR="000653E3" w:rsidRDefault="000653E3" w:rsidP="00B353D3">
      <w:pPr>
        <w:pStyle w:val="ConsPlusTitle"/>
        <w:tabs>
          <w:tab w:val="left" w:pos="1418"/>
        </w:tabs>
        <w:ind w:left="6096" w:hanging="6096"/>
        <w:rPr>
          <w:rFonts w:ascii="Times New Roman" w:hAnsi="Times New Roman" w:cs="Times New Roman"/>
          <w:b w:val="0"/>
          <w:sz w:val="24"/>
        </w:rPr>
      </w:pPr>
      <w:bookmarkStart w:id="80" w:name="OLE_LINK7"/>
    </w:p>
    <w:p w:rsidR="00B353D3" w:rsidRPr="000653E3" w:rsidRDefault="00B353D3" w:rsidP="00B353D3">
      <w:pPr>
        <w:pStyle w:val="ConsPlusTitle"/>
        <w:tabs>
          <w:tab w:val="left" w:pos="1418"/>
        </w:tabs>
        <w:ind w:left="6096" w:hanging="6096"/>
        <w:rPr>
          <w:rFonts w:ascii="Times New Roman" w:hAnsi="Times New Roman" w:cs="Times New Roman"/>
          <w:b w:val="0"/>
          <w:sz w:val="24"/>
        </w:rPr>
      </w:pPr>
      <w:bookmarkStart w:id="81" w:name="OLE_LINK100"/>
      <w:bookmarkStart w:id="82" w:name="OLE_LINK101"/>
      <w:r w:rsidRPr="000653E3">
        <w:rPr>
          <w:rFonts w:ascii="Times New Roman" w:hAnsi="Times New Roman" w:cs="Times New Roman"/>
          <w:b w:val="0"/>
          <w:sz w:val="24"/>
        </w:rPr>
        <w:t>Принятое сокращение.</w:t>
      </w:r>
    </w:p>
    <w:p w:rsidR="00B353D3" w:rsidRPr="000653E3" w:rsidRDefault="00B353D3" w:rsidP="00B353D3">
      <w:pPr>
        <w:pStyle w:val="ConsPlusTitle"/>
        <w:tabs>
          <w:tab w:val="left" w:pos="1418"/>
          <w:tab w:val="left" w:pos="5387"/>
          <w:tab w:val="left" w:pos="5954"/>
        </w:tabs>
        <w:jc w:val="both"/>
        <w:rPr>
          <w:rFonts w:ascii="Times New Roman" w:hAnsi="Times New Roman" w:cs="Times New Roman"/>
          <w:b w:val="0"/>
          <w:sz w:val="24"/>
        </w:rPr>
      </w:pPr>
      <w:r w:rsidRPr="000653E3">
        <w:rPr>
          <w:rFonts w:ascii="Times New Roman" w:hAnsi="Times New Roman" w:cs="Times New Roman"/>
          <w:b w:val="0"/>
          <w:sz w:val="24"/>
        </w:rPr>
        <w:t xml:space="preserve">СПб ГАУ ЦЗН – Санкт-Петербургское государственное автономное учреждение </w:t>
      </w:r>
      <w:r w:rsidRPr="000653E3">
        <w:rPr>
          <w:rFonts w:ascii="Times New Roman" w:hAnsi="Times New Roman" w:cs="Times New Roman"/>
          <w:b w:val="0"/>
          <w:sz w:val="24"/>
        </w:rPr>
        <w:br/>
        <w:t>«Центр занятости населения Санкт-Петербурга».</w:t>
      </w:r>
      <w:bookmarkEnd w:id="80"/>
    </w:p>
    <w:bookmarkEnd w:id="81"/>
    <w:bookmarkEnd w:id="82"/>
    <w:p w:rsidR="00EF5060" w:rsidRPr="000653E3" w:rsidRDefault="00EF5060" w:rsidP="00B353D3">
      <w:pPr>
        <w:pStyle w:val="ConsPlusNormal"/>
        <w:suppressAutoHyphens/>
        <w:ind w:firstLine="0"/>
        <w:rPr>
          <w:rFonts w:ascii="Times New Roman" w:hAnsi="Times New Roman" w:cs="Times New Roman"/>
          <w:b/>
          <w:bCs/>
          <w:sz w:val="28"/>
          <w:szCs w:val="24"/>
        </w:rPr>
      </w:pPr>
    </w:p>
    <w:p w:rsidR="00216D27" w:rsidRPr="000653E3" w:rsidRDefault="00216D27" w:rsidP="00216D27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</w:p>
    <w:p w:rsidR="00EF5060" w:rsidRPr="00FF1701" w:rsidRDefault="00EF5060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  <w:sectPr w:rsidR="00EF5060" w:rsidRPr="00FF1701" w:rsidSect="0024349F">
          <w:headerReference w:type="default" r:id="rId11"/>
          <w:headerReference w:type="first" r:id="rId12"/>
          <w:pgSz w:w="11906" w:h="16838"/>
          <w:pgMar w:top="993" w:right="707" w:bottom="284" w:left="1701" w:header="0" w:footer="708" w:gutter="0"/>
          <w:pgNumType w:start="1"/>
          <w:cols w:space="708"/>
          <w:titlePg/>
          <w:docGrid w:linePitch="360"/>
        </w:sectPr>
      </w:pPr>
    </w:p>
    <w:p w:rsidR="00E04567" w:rsidRDefault="00E04567" w:rsidP="00E04567">
      <w:pPr>
        <w:pStyle w:val="af4"/>
        <w:spacing w:before="0" w:after="0" w:line="240" w:lineRule="auto"/>
        <w:ind w:left="12474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>
        <w:rPr>
          <w:rFonts w:ascii="Times New Roman" w:hAnsi="Times New Roman" w:cs="Times New Roman"/>
          <w:sz w:val="24"/>
          <w:szCs w:val="24"/>
        </w:rPr>
        <w:br/>
        <w:t xml:space="preserve">к Порядку реализации мероприятия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организации стажировок граждан, испытывающих трудности </w:t>
      </w:r>
      <w:r>
        <w:rPr>
          <w:rFonts w:ascii="Times New Roman" w:hAnsi="Times New Roman" w:cs="Times New Roman"/>
          <w:bCs/>
          <w:sz w:val="24"/>
          <w:szCs w:val="24"/>
        </w:rPr>
        <w:br/>
        <w:t>в поиске работы</w:t>
      </w:r>
    </w:p>
    <w:p w:rsidR="00216D27" w:rsidRPr="000653E3" w:rsidRDefault="000653E3" w:rsidP="000653E3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3E3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16D27" w:rsidRPr="00FF1701" w:rsidRDefault="000653E3" w:rsidP="000653E3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информации </w:t>
      </w:r>
      <w:r w:rsidRPr="000653E3">
        <w:rPr>
          <w:rFonts w:ascii="Times New Roman" w:hAnsi="Times New Roman" w:cs="Times New Roman"/>
          <w:b/>
          <w:bCs/>
          <w:sz w:val="24"/>
          <w:szCs w:val="24"/>
        </w:rPr>
        <w:t>об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653E3">
        <w:rPr>
          <w:rFonts w:ascii="Times New Roman" w:hAnsi="Times New Roman" w:cs="Times New Roman"/>
          <w:b/>
          <w:bCs/>
          <w:sz w:val="24"/>
          <w:szCs w:val="24"/>
        </w:rPr>
        <w:t xml:space="preserve">стажировок граждан, испытывающих трудности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в поиске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216D27" w:rsidRPr="00FF1701" w:rsidRDefault="00F56782" w:rsidP="00216D27">
      <w:pPr>
        <w:jc w:val="center"/>
        <w:rPr>
          <w:b/>
          <w:bCs/>
          <w:szCs w:val="28"/>
        </w:rPr>
      </w:pPr>
      <w:r w:rsidRPr="00FF1701">
        <w:rPr>
          <w:b/>
          <w:bCs/>
          <w:szCs w:val="28"/>
        </w:rPr>
        <w:t>Информация</w:t>
      </w:r>
    </w:p>
    <w:p w:rsidR="00216D27" w:rsidRPr="00FF1701" w:rsidRDefault="00216D27" w:rsidP="00216D27">
      <w:pPr>
        <w:jc w:val="center"/>
        <w:textAlignment w:val="bottom"/>
        <w:outlineLvl w:val="1"/>
        <w:rPr>
          <w:b/>
          <w:bCs/>
          <w:szCs w:val="28"/>
        </w:rPr>
      </w:pPr>
      <w:r w:rsidRPr="00FF1701">
        <w:rPr>
          <w:b/>
          <w:bCs/>
          <w:szCs w:val="28"/>
        </w:rPr>
        <w:t>о</w:t>
      </w:r>
      <w:r w:rsidR="00F600EA" w:rsidRPr="00FF1701">
        <w:rPr>
          <w:b/>
          <w:bCs/>
          <w:szCs w:val="28"/>
        </w:rPr>
        <w:t>б</w:t>
      </w:r>
      <w:r w:rsidRPr="00FF1701">
        <w:rPr>
          <w:b/>
          <w:bCs/>
          <w:szCs w:val="28"/>
        </w:rPr>
        <w:t xml:space="preserve"> организации стажировки граждан</w:t>
      </w:r>
      <w:r w:rsidRPr="00FF1701">
        <w:rPr>
          <w:rStyle w:val="a6"/>
          <w:szCs w:val="28"/>
        </w:rPr>
        <w:t xml:space="preserve">, </w:t>
      </w:r>
      <w:r w:rsidR="00F600EA" w:rsidRPr="00FF1701">
        <w:rPr>
          <w:rStyle w:val="a6"/>
          <w:szCs w:val="28"/>
        </w:rPr>
        <w:br/>
      </w:r>
      <w:r w:rsidRPr="00FF1701">
        <w:rPr>
          <w:rStyle w:val="a6"/>
          <w:szCs w:val="28"/>
        </w:rPr>
        <w:t>испытывающих трудности в поиске работы</w:t>
      </w:r>
    </w:p>
    <w:p w:rsidR="00216D27" w:rsidRPr="00FF1701" w:rsidRDefault="00A443BF" w:rsidP="00216D27">
      <w:pPr>
        <w:jc w:val="center"/>
        <w:textAlignment w:val="bottom"/>
        <w:outlineLvl w:val="1"/>
        <w:rPr>
          <w:b/>
          <w:bCs/>
          <w:szCs w:val="28"/>
          <w:u w:val="single"/>
        </w:rPr>
      </w:pPr>
      <w:r w:rsidRPr="00FF1701">
        <w:rPr>
          <w:b/>
          <w:bCs/>
          <w:szCs w:val="28"/>
        </w:rPr>
        <w:t>за</w:t>
      </w:r>
      <w:r w:rsidR="00216D27" w:rsidRPr="00FF1701">
        <w:rPr>
          <w:b/>
          <w:bCs/>
          <w:szCs w:val="28"/>
        </w:rPr>
        <w:t xml:space="preserve"> ___________</w:t>
      </w:r>
      <w:r w:rsidRPr="00FF1701">
        <w:rPr>
          <w:rStyle w:val="a6"/>
          <w:rFonts w:eastAsia="TimesNewRomanPSMT"/>
          <w:szCs w:val="28"/>
        </w:rPr>
        <w:t xml:space="preserve">– </w:t>
      </w:r>
      <w:r w:rsidR="00216D27" w:rsidRPr="00FF1701">
        <w:rPr>
          <w:b/>
          <w:bCs/>
          <w:szCs w:val="28"/>
        </w:rPr>
        <w:t>____</w:t>
      </w:r>
      <w:r w:rsidRPr="00FF1701">
        <w:rPr>
          <w:b/>
          <w:bCs/>
          <w:szCs w:val="28"/>
        </w:rPr>
        <w:t>______</w:t>
      </w:r>
      <w:r w:rsidR="00FB7D43">
        <w:rPr>
          <w:rStyle w:val="afe"/>
          <w:b/>
          <w:bCs/>
          <w:szCs w:val="28"/>
        </w:rPr>
        <w:footnoteReference w:id="2"/>
      </w:r>
    </w:p>
    <w:p w:rsidR="00216D27" w:rsidRPr="00FF1701" w:rsidRDefault="00216D27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317" w:type="dxa"/>
        <w:tblInd w:w="93" w:type="dxa"/>
        <w:tblLayout w:type="fixed"/>
        <w:tblLook w:val="04A0"/>
      </w:tblPr>
      <w:tblGrid>
        <w:gridCol w:w="582"/>
        <w:gridCol w:w="1276"/>
        <w:gridCol w:w="1134"/>
        <w:gridCol w:w="1560"/>
        <w:gridCol w:w="1984"/>
        <w:gridCol w:w="1418"/>
        <w:gridCol w:w="1701"/>
        <w:gridCol w:w="1984"/>
        <w:gridCol w:w="1276"/>
        <w:gridCol w:w="1701"/>
        <w:gridCol w:w="1701"/>
      </w:tblGrid>
      <w:tr w:rsidR="00E35BA4" w:rsidRPr="00FF1701" w:rsidTr="000653E3">
        <w:trPr>
          <w:trHeight w:val="141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BA4" w:rsidRPr="000653E3" w:rsidRDefault="000653E3" w:rsidP="000653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№ п</w:t>
            </w:r>
            <w:r w:rsidR="00E35BA4" w:rsidRPr="000653E3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BA4" w:rsidRPr="000653E3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Дата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BA4" w:rsidRPr="000653E3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№ договора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BA4" w:rsidRPr="000653E3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0653E3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Профессия/</w:t>
            </w:r>
            <w:r w:rsidR="000653E3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t>спец</w:t>
            </w:r>
            <w:r w:rsidR="00D87756" w:rsidRPr="000653E3">
              <w:rPr>
                <w:b/>
                <w:bCs/>
                <w:color w:val="000000"/>
                <w:sz w:val="20"/>
                <w:szCs w:val="20"/>
              </w:rPr>
              <w:t>иальность при трудоустройстве</w:t>
            </w:r>
            <w:r w:rsidR="00D87756" w:rsidRPr="000653E3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t xml:space="preserve">в соответствии 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br/>
              <w:t>с договором)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0653E3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Количество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0653E3" w:rsidRDefault="00E35BA4" w:rsidP="00845F92">
            <w:pPr>
              <w:ind w:right="-108" w:firstLine="3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>Численность трудоустроенных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BA4" w:rsidRPr="000653E3" w:rsidRDefault="00E35BA4" w:rsidP="000653E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0653E3">
              <w:rPr>
                <w:b/>
                <w:bCs/>
                <w:sz w:val="20"/>
                <w:szCs w:val="20"/>
              </w:rPr>
              <w:t>Категория граждан, направленных</w:t>
            </w:r>
            <w:r w:rsidR="000653E3">
              <w:rPr>
                <w:b/>
                <w:bCs/>
                <w:sz w:val="20"/>
                <w:szCs w:val="20"/>
              </w:rPr>
              <w:t xml:space="preserve"> </w:t>
            </w:r>
            <w:r w:rsidR="000653E3">
              <w:rPr>
                <w:b/>
                <w:bCs/>
                <w:sz w:val="20"/>
                <w:szCs w:val="20"/>
              </w:rPr>
              <w:br/>
            </w:r>
            <w:r w:rsidRPr="000653E3">
              <w:rPr>
                <w:b/>
                <w:bCs/>
                <w:sz w:val="20"/>
                <w:szCs w:val="20"/>
              </w:rPr>
              <w:t>и трудоустроенных на стажировку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BA4" w:rsidRPr="000653E3" w:rsidRDefault="00E35BA4" w:rsidP="00845F92">
            <w:pPr>
              <w:ind w:left="-108" w:right="-108" w:firstLine="108"/>
              <w:jc w:val="center"/>
              <w:rPr>
                <w:b/>
                <w:bCs/>
                <w:sz w:val="20"/>
                <w:szCs w:val="20"/>
              </w:rPr>
            </w:pPr>
            <w:r w:rsidRPr="000653E3">
              <w:rPr>
                <w:b/>
                <w:bCs/>
                <w:sz w:val="20"/>
                <w:szCs w:val="20"/>
              </w:rPr>
              <w:t xml:space="preserve">Работают </w:t>
            </w:r>
            <w:r w:rsidR="000653E3">
              <w:rPr>
                <w:b/>
                <w:bCs/>
                <w:sz w:val="20"/>
                <w:szCs w:val="20"/>
              </w:rPr>
              <w:br/>
            </w:r>
            <w:r w:rsidRPr="000653E3">
              <w:rPr>
                <w:b/>
                <w:bCs/>
                <w:sz w:val="20"/>
                <w:szCs w:val="20"/>
              </w:rPr>
              <w:t>по состоянию на __________ (дата)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5BA4" w:rsidRPr="000653E3" w:rsidRDefault="00E35BA4" w:rsidP="00D877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 xml:space="preserve">Трудоустроено по окончании стажировки 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br/>
              <w:t>в той</w:t>
            </w:r>
            <w:r w:rsidR="000653E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t>же организации (чел</w:t>
            </w:r>
            <w:r w:rsidR="00B64237" w:rsidRPr="000653E3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BA4" w:rsidRPr="000653E3" w:rsidRDefault="00E35BA4" w:rsidP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3E3">
              <w:rPr>
                <w:b/>
                <w:bCs/>
                <w:color w:val="000000"/>
                <w:sz w:val="20"/>
                <w:szCs w:val="20"/>
              </w:rPr>
              <w:t xml:space="preserve">Трудоустроено по окончании стажировки 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br/>
              <w:t>в другую организацию (чел</w:t>
            </w:r>
            <w:r w:rsidR="00B64237" w:rsidRPr="000653E3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0653E3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653E3" w:rsidRPr="00FF1701" w:rsidTr="000653E3">
        <w:trPr>
          <w:trHeight w:val="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3E3" w:rsidRDefault="000653E3" w:rsidP="000653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E3" w:rsidRPr="00FF1701" w:rsidRDefault="000653E3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E3" w:rsidRPr="00FF1701" w:rsidRDefault="000653E3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E3" w:rsidRPr="00FF1701" w:rsidRDefault="000653E3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E3" w:rsidRPr="00FF1701" w:rsidRDefault="000653E3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E3" w:rsidRPr="00FF1701" w:rsidRDefault="000653E3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3E3" w:rsidRPr="00FF1701" w:rsidRDefault="000653E3" w:rsidP="00845F92">
            <w:pPr>
              <w:ind w:right="-108" w:firstLine="3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E3" w:rsidRPr="00FF1701" w:rsidRDefault="000653E3" w:rsidP="00845F92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E3" w:rsidRPr="00FF1701" w:rsidRDefault="000653E3" w:rsidP="00845F92">
            <w:pPr>
              <w:ind w:left="-108" w:right="-108" w:firstLine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53E3" w:rsidRPr="00FF1701" w:rsidRDefault="000653E3" w:rsidP="00D877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53E3" w:rsidRPr="00FF1701" w:rsidRDefault="000653E3" w:rsidP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E35BA4" w:rsidRPr="00FF1701" w:rsidTr="000653E3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170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FF1701" w:rsidRDefault="00E35BA4" w:rsidP="00A336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rPr>
                <w:color w:val="000000"/>
                <w:sz w:val="22"/>
                <w:szCs w:val="22"/>
              </w:rPr>
            </w:pPr>
          </w:p>
        </w:tc>
      </w:tr>
      <w:tr w:rsidR="00E35BA4" w:rsidRPr="00FF1701" w:rsidTr="000653E3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170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FF1701" w:rsidRDefault="00E35BA4" w:rsidP="00A336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rPr>
                <w:color w:val="000000"/>
                <w:sz w:val="22"/>
                <w:szCs w:val="22"/>
              </w:rPr>
            </w:pPr>
          </w:p>
        </w:tc>
      </w:tr>
      <w:tr w:rsidR="00E35BA4" w:rsidRPr="00FF1701" w:rsidTr="000653E3">
        <w:trPr>
          <w:trHeight w:val="71"/>
        </w:trPr>
        <w:tc>
          <w:tcPr>
            <w:tcW w:w="6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BA4" w:rsidRPr="00FF1701" w:rsidRDefault="00E35BA4" w:rsidP="00845F9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F1701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FF1701" w:rsidRDefault="00E35BA4" w:rsidP="00A336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BA4" w:rsidRPr="00FF1701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FF1701" w:rsidRDefault="00E35BA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216D27" w:rsidRPr="00FF1701" w:rsidRDefault="00216D27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170EBC" w:rsidRPr="00FF1701" w:rsidRDefault="00170EBC" w:rsidP="00216D2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170EBC" w:rsidRPr="00FF1701" w:rsidRDefault="00DF7AD4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F1701">
        <w:rPr>
          <w:rFonts w:ascii="Times New Roman" w:hAnsi="Times New Roman" w:cs="Times New Roman"/>
          <w:sz w:val="20"/>
          <w:szCs w:val="20"/>
        </w:rPr>
        <w:t>И</w:t>
      </w:r>
      <w:r w:rsidR="00170EBC" w:rsidRPr="00FF1701">
        <w:rPr>
          <w:rFonts w:ascii="Times New Roman" w:hAnsi="Times New Roman" w:cs="Times New Roman"/>
          <w:sz w:val="20"/>
          <w:szCs w:val="20"/>
        </w:rPr>
        <w:t>сполнитель</w:t>
      </w:r>
      <w:r w:rsidRPr="00FF1701">
        <w:rPr>
          <w:rFonts w:ascii="Times New Roman" w:hAnsi="Times New Roman" w:cs="Times New Roman"/>
          <w:sz w:val="20"/>
          <w:szCs w:val="20"/>
        </w:rPr>
        <w:t xml:space="preserve"> _______________</w:t>
      </w:r>
    </w:p>
    <w:p w:rsidR="00F600EA" w:rsidRPr="00FF1701" w:rsidRDefault="00170EBC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F1701">
        <w:rPr>
          <w:rFonts w:ascii="Times New Roman" w:hAnsi="Times New Roman" w:cs="Times New Roman"/>
          <w:sz w:val="20"/>
          <w:szCs w:val="20"/>
        </w:rPr>
        <w:t>тел.</w:t>
      </w:r>
    </w:p>
    <w:p w:rsidR="00B64237" w:rsidRPr="00FF1701" w:rsidRDefault="00B64237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B64237" w:rsidRPr="00FF1701" w:rsidRDefault="00B64237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B64237" w:rsidRPr="00FF1701" w:rsidRDefault="00B64237" w:rsidP="00170EBC">
      <w:pPr>
        <w:pStyle w:val="Default"/>
        <w:rPr>
          <w:rFonts w:ascii="Times New Roman" w:hAnsi="Times New Roman" w:cs="Times New Roman"/>
          <w:sz w:val="20"/>
          <w:szCs w:val="20"/>
        </w:rPr>
        <w:sectPr w:rsidR="00B64237" w:rsidRPr="00FF1701" w:rsidSect="002436A1">
          <w:pgSz w:w="16838" w:h="11906" w:orient="landscape"/>
          <w:pgMar w:top="993" w:right="993" w:bottom="707" w:left="284" w:header="0" w:footer="708" w:gutter="0"/>
          <w:pgNumType w:start="1"/>
          <w:cols w:space="708"/>
          <w:titlePg/>
          <w:docGrid w:linePitch="360"/>
        </w:sectPr>
      </w:pPr>
    </w:p>
    <w:p w:rsidR="00E04567" w:rsidRDefault="00E04567" w:rsidP="00E04567">
      <w:pPr>
        <w:pStyle w:val="af4"/>
        <w:spacing w:before="0" w:after="0" w:line="240" w:lineRule="auto"/>
        <w:ind w:left="6237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>
        <w:rPr>
          <w:rFonts w:ascii="Times New Roman" w:hAnsi="Times New Roman" w:cs="Times New Roman"/>
          <w:sz w:val="24"/>
          <w:szCs w:val="24"/>
        </w:rPr>
        <w:br/>
        <w:t xml:space="preserve">к Порядку реализации мероприятия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организации стажировок граждан, испытывающих трудности </w:t>
      </w:r>
      <w:r>
        <w:rPr>
          <w:rFonts w:ascii="Times New Roman" w:hAnsi="Times New Roman" w:cs="Times New Roman"/>
          <w:bCs/>
          <w:sz w:val="24"/>
          <w:szCs w:val="24"/>
        </w:rPr>
        <w:br/>
        <w:t>в поиске работы</w:t>
      </w:r>
    </w:p>
    <w:p w:rsidR="00E04567" w:rsidRDefault="00E04567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B7D43" w:rsidRPr="00FB7D43" w:rsidRDefault="00FB7D43" w:rsidP="00FB7D43">
      <w:pPr>
        <w:pStyle w:val="Default"/>
        <w:jc w:val="center"/>
        <w:rPr>
          <w:rStyle w:val="a6"/>
          <w:rFonts w:ascii="Times New Roman" w:eastAsia="TimesNewRomanPSMT" w:hAnsi="Times New Roman" w:cs="Times New Roman"/>
          <w:color w:val="auto"/>
        </w:rPr>
      </w:pPr>
      <w:r w:rsidRPr="00FB7D43">
        <w:rPr>
          <w:rStyle w:val="a6"/>
          <w:rFonts w:ascii="Times New Roman" w:eastAsia="TimesNewRomanPSMT" w:hAnsi="Times New Roman" w:cs="Times New Roman"/>
          <w:color w:val="auto"/>
        </w:rPr>
        <w:t>ФОРМА</w:t>
      </w:r>
    </w:p>
    <w:p w:rsidR="00FB7D43" w:rsidRPr="00FB7D43" w:rsidRDefault="00FB7D43" w:rsidP="00FB7D43">
      <w:pPr>
        <w:pStyle w:val="Default"/>
        <w:jc w:val="center"/>
        <w:rPr>
          <w:rStyle w:val="a6"/>
          <w:rFonts w:ascii="Times New Roman" w:eastAsia="TimesNewRomanPSMT" w:hAnsi="Times New Roman" w:cs="Times New Roman"/>
          <w:color w:val="auto"/>
        </w:rPr>
      </w:pPr>
      <w:r w:rsidRPr="00FB7D43">
        <w:rPr>
          <w:rStyle w:val="a6"/>
          <w:rFonts w:ascii="Times New Roman" w:eastAsia="TimesNewRomanPSMT" w:hAnsi="Times New Roman" w:cs="Times New Roman"/>
          <w:color w:val="auto"/>
        </w:rPr>
        <w:t xml:space="preserve">отчета о реализации мероприятия по организации </w:t>
      </w:r>
    </w:p>
    <w:p w:rsidR="00F600EA" w:rsidRPr="00FB7D43" w:rsidRDefault="00FB7D43" w:rsidP="00FB7D43">
      <w:pPr>
        <w:pStyle w:val="Default"/>
        <w:jc w:val="center"/>
        <w:rPr>
          <w:rFonts w:ascii="Times New Roman" w:hAnsi="Times New Roman" w:cs="Times New Roman"/>
          <w:szCs w:val="20"/>
        </w:rPr>
      </w:pPr>
      <w:r w:rsidRPr="00FB7D43">
        <w:rPr>
          <w:rStyle w:val="a6"/>
          <w:rFonts w:ascii="Times New Roman" w:eastAsia="TimesNewRomanPSMT" w:hAnsi="Times New Roman" w:cs="Times New Roman"/>
          <w:color w:val="auto"/>
        </w:rPr>
        <w:t>стажировок граждан, испытывающих трудности в поиске работы</w:t>
      </w:r>
    </w:p>
    <w:p w:rsidR="00F600EA" w:rsidRPr="00FF1701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600EA" w:rsidRPr="00FF1701" w:rsidRDefault="00F600EA" w:rsidP="00F600EA">
      <w:pPr>
        <w:jc w:val="center"/>
        <w:rPr>
          <w:b/>
          <w:bCs/>
          <w:szCs w:val="28"/>
        </w:rPr>
      </w:pPr>
      <w:r w:rsidRPr="00FF1701">
        <w:rPr>
          <w:b/>
          <w:bCs/>
          <w:szCs w:val="28"/>
        </w:rPr>
        <w:t>Отчет</w:t>
      </w:r>
    </w:p>
    <w:p w:rsidR="00F600EA" w:rsidRPr="00FF1701" w:rsidRDefault="00F600EA" w:rsidP="00F600EA">
      <w:pPr>
        <w:jc w:val="center"/>
        <w:textAlignment w:val="bottom"/>
        <w:outlineLvl w:val="1"/>
        <w:rPr>
          <w:b/>
          <w:bCs/>
          <w:szCs w:val="28"/>
        </w:rPr>
      </w:pPr>
      <w:r w:rsidRPr="00FF1701">
        <w:rPr>
          <w:b/>
          <w:bCs/>
          <w:szCs w:val="28"/>
        </w:rPr>
        <w:t xml:space="preserve">о </w:t>
      </w:r>
      <w:r w:rsidR="00FB7D43">
        <w:rPr>
          <w:b/>
          <w:bCs/>
          <w:szCs w:val="28"/>
        </w:rPr>
        <w:t>реализации</w:t>
      </w:r>
      <w:r w:rsidR="00252BDF" w:rsidRPr="00FF1701">
        <w:rPr>
          <w:b/>
          <w:bCs/>
          <w:szCs w:val="28"/>
        </w:rPr>
        <w:t xml:space="preserve"> мероприяти</w:t>
      </w:r>
      <w:r w:rsidR="00EB3D3D">
        <w:rPr>
          <w:b/>
          <w:bCs/>
          <w:szCs w:val="28"/>
        </w:rPr>
        <w:t>я</w:t>
      </w:r>
      <w:r w:rsidR="00252BDF" w:rsidRPr="00FF1701">
        <w:rPr>
          <w:b/>
          <w:bCs/>
          <w:szCs w:val="28"/>
        </w:rPr>
        <w:t xml:space="preserve"> по организации</w:t>
      </w:r>
    </w:p>
    <w:p w:rsidR="00F600EA" w:rsidRPr="00FF1701" w:rsidRDefault="00F600EA" w:rsidP="00F600EA">
      <w:pPr>
        <w:jc w:val="center"/>
        <w:textAlignment w:val="bottom"/>
        <w:outlineLvl w:val="1"/>
        <w:rPr>
          <w:b/>
          <w:bCs/>
          <w:szCs w:val="28"/>
        </w:rPr>
      </w:pPr>
      <w:r w:rsidRPr="00FF1701">
        <w:rPr>
          <w:b/>
          <w:bCs/>
          <w:szCs w:val="28"/>
        </w:rPr>
        <w:t>стажировки граждан</w:t>
      </w:r>
      <w:r w:rsidRPr="00FF1701">
        <w:rPr>
          <w:rStyle w:val="a6"/>
          <w:szCs w:val="28"/>
        </w:rPr>
        <w:t>, испытывающих трудности в поиске работы</w:t>
      </w:r>
    </w:p>
    <w:p w:rsidR="00DF7AD4" w:rsidRPr="00FF1701" w:rsidRDefault="00DF7AD4" w:rsidP="00DF7AD4">
      <w:pPr>
        <w:jc w:val="center"/>
        <w:textAlignment w:val="bottom"/>
        <w:outlineLvl w:val="1"/>
        <w:rPr>
          <w:b/>
          <w:bCs/>
          <w:szCs w:val="28"/>
          <w:u w:val="single"/>
        </w:rPr>
      </w:pPr>
      <w:r w:rsidRPr="00FF1701">
        <w:rPr>
          <w:b/>
          <w:bCs/>
          <w:szCs w:val="28"/>
        </w:rPr>
        <w:t xml:space="preserve">за ___________ </w:t>
      </w:r>
      <w:r w:rsidRPr="00FF1701">
        <w:rPr>
          <w:rStyle w:val="a6"/>
          <w:rFonts w:eastAsia="TimesNewRomanPSMT"/>
          <w:szCs w:val="28"/>
        </w:rPr>
        <w:t xml:space="preserve">– </w:t>
      </w:r>
      <w:r w:rsidRPr="00FF1701">
        <w:rPr>
          <w:b/>
          <w:bCs/>
          <w:szCs w:val="28"/>
        </w:rPr>
        <w:t>__________</w:t>
      </w:r>
      <w:r w:rsidR="00FB7D43">
        <w:rPr>
          <w:rStyle w:val="afe"/>
          <w:b/>
          <w:bCs/>
          <w:szCs w:val="28"/>
        </w:rPr>
        <w:footnoteReference w:id="3"/>
      </w:r>
    </w:p>
    <w:p w:rsidR="00F600EA" w:rsidRPr="00FF1701" w:rsidRDefault="00F600EA" w:rsidP="00F600EA">
      <w:pPr>
        <w:pStyle w:val="Default"/>
        <w:jc w:val="center"/>
        <w:rPr>
          <w:rFonts w:ascii="Times New Roman" w:hAnsi="Times New Roman" w:cs="Times New Roman"/>
          <w:sz w:val="18"/>
          <w:szCs w:val="20"/>
        </w:rPr>
      </w:pPr>
    </w:p>
    <w:tbl>
      <w:tblPr>
        <w:tblStyle w:val="af2"/>
        <w:tblW w:w="9639" w:type="dxa"/>
        <w:tblInd w:w="108" w:type="dxa"/>
        <w:tblLayout w:type="fixed"/>
        <w:tblLook w:val="04A0"/>
      </w:tblPr>
      <w:tblGrid>
        <w:gridCol w:w="567"/>
        <w:gridCol w:w="142"/>
        <w:gridCol w:w="1418"/>
        <w:gridCol w:w="1559"/>
        <w:gridCol w:w="1701"/>
        <w:gridCol w:w="1843"/>
        <w:gridCol w:w="850"/>
        <w:gridCol w:w="1559"/>
      </w:tblGrid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2"/>
              </w:rPr>
              <w:t>№</w:t>
            </w:r>
          </w:p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2"/>
              </w:rPr>
              <w:t>п/п</w:t>
            </w:r>
          </w:p>
        </w:tc>
        <w:tc>
          <w:tcPr>
            <w:tcW w:w="6521" w:type="dxa"/>
            <w:gridSpan w:val="4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2"/>
              </w:rPr>
              <w:t>Ед.</w:t>
            </w:r>
          </w:p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2"/>
              </w:rPr>
              <w:t>изм.</w:t>
            </w:r>
          </w:p>
        </w:tc>
        <w:tc>
          <w:tcPr>
            <w:tcW w:w="1559" w:type="dxa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2"/>
              </w:rPr>
              <w:t>Результат выполнения</w:t>
            </w: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4"/>
            <w:vAlign w:val="center"/>
          </w:tcPr>
          <w:p w:rsidR="00F600EA" w:rsidRPr="00FB7D43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600EA" w:rsidRPr="00FB7D43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Количество заключенных договоров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A44E76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организованных рабочих мест 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A44E76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Сумма заключенных договоров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A44E76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 xml:space="preserve">Затраты по договорам (прошла оплата) 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A44E76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4"/>
          </w:tcPr>
          <w:p w:rsidR="00F600EA" w:rsidRDefault="00F600EA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Количество трудоустроенных, всего</w:t>
            </w:r>
          </w:p>
          <w:p w:rsidR="00FB7D43" w:rsidRPr="00FF1701" w:rsidRDefault="00FB7D43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 (по категориям):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E76" w:rsidRPr="00FF1701" w:rsidTr="00FB7D43">
        <w:tc>
          <w:tcPr>
            <w:tcW w:w="709" w:type="dxa"/>
            <w:gridSpan w:val="2"/>
            <w:vAlign w:val="center"/>
          </w:tcPr>
          <w:p w:rsidR="00A44E76" w:rsidRPr="00FB7D43" w:rsidRDefault="00A44E76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5.1</w:t>
            </w:r>
          </w:p>
        </w:tc>
        <w:tc>
          <w:tcPr>
            <w:tcW w:w="6521" w:type="dxa"/>
            <w:gridSpan w:val="4"/>
          </w:tcPr>
          <w:p w:rsidR="00A44E76" w:rsidRDefault="00FB7D43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инвалиды, всего</w:t>
            </w:r>
          </w:p>
          <w:p w:rsidR="00FB7D43" w:rsidRPr="00FF1701" w:rsidRDefault="00FB7D43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850" w:type="dxa"/>
            <w:vAlign w:val="center"/>
          </w:tcPr>
          <w:p w:rsidR="00A44E76" w:rsidRPr="00FF1701" w:rsidRDefault="00A44E76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4E76" w:rsidRPr="00FF1701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5.1.</w:t>
            </w:r>
            <w:r w:rsidR="00A44E76"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 </w:t>
            </w: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  <w:r w:rsidR="001017DC" w:rsidRPr="00FF1701">
              <w:rPr>
                <w:rFonts w:ascii="Times New Roman" w:hAnsi="Times New Roman" w:cs="Times New Roman"/>
                <w:sz w:val="22"/>
                <w:szCs w:val="22"/>
              </w:rPr>
              <w:t xml:space="preserve"> / военная травма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jc w:val="center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FF1701" w:rsidRDefault="001017DC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  <w:r w:rsidR="00A44E76"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1.2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 xml:space="preserve"> группа</w:t>
            </w:r>
            <w:r w:rsidR="001017DC" w:rsidRPr="00FF1701">
              <w:rPr>
                <w:rFonts w:ascii="Times New Roman" w:hAnsi="Times New Roman" w:cs="Times New Roman"/>
                <w:sz w:val="22"/>
                <w:szCs w:val="22"/>
              </w:rPr>
              <w:t xml:space="preserve"> / военная травма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jc w:val="center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FF1701" w:rsidRDefault="001017DC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  <w:r w:rsidR="00A44E76"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1.3</w:t>
            </w:r>
          </w:p>
        </w:tc>
        <w:tc>
          <w:tcPr>
            <w:tcW w:w="6521" w:type="dxa"/>
            <w:gridSpan w:val="4"/>
          </w:tcPr>
          <w:p w:rsidR="00F600EA" w:rsidRPr="00FF1701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 xml:space="preserve"> группа</w:t>
            </w:r>
            <w:r w:rsidR="001017DC" w:rsidRPr="00FF1701">
              <w:rPr>
                <w:rFonts w:ascii="Times New Roman" w:hAnsi="Times New Roman" w:cs="Times New Roman"/>
                <w:sz w:val="22"/>
                <w:szCs w:val="22"/>
              </w:rPr>
              <w:t>/ военная травма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jc w:val="center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FF1701" w:rsidRDefault="001017DC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5.2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 xml:space="preserve">лица, освобожденные из учреждений, исполняющих наказание </w:t>
            </w:r>
            <w:r w:rsidRPr="00FF1701">
              <w:rPr>
                <w:sz w:val="22"/>
                <w:szCs w:val="22"/>
              </w:rPr>
              <w:br/>
              <w:t>в виде лишения свободы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5.3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A2155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несовершеннолетние в возрасте от 14 до 18 лет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5.4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 xml:space="preserve">граждане предпенсионного возраста 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5.5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беженцы и вынужденные переселенцы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5.6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граждане, уволенные с военной службы, и члены их семей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5.7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одинокие и многодетные родители, воспитывающие несовершеннолетних детей, детей-инвалидов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5.8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>граждане, подвергшиеся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FF1701" w:rsidTr="00FB7D43">
        <w:tc>
          <w:tcPr>
            <w:tcW w:w="709" w:type="dxa"/>
            <w:gridSpan w:val="2"/>
            <w:vAlign w:val="center"/>
          </w:tcPr>
          <w:p w:rsidR="00A018B8" w:rsidRPr="00FB7D43" w:rsidRDefault="00A018B8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5.9</w:t>
            </w:r>
          </w:p>
        </w:tc>
        <w:tc>
          <w:tcPr>
            <w:tcW w:w="6521" w:type="dxa"/>
            <w:gridSpan w:val="4"/>
          </w:tcPr>
          <w:p w:rsidR="00A018B8" w:rsidRPr="00FF1701" w:rsidRDefault="00A018B8" w:rsidP="00A01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F1701">
              <w:rPr>
                <w:sz w:val="22"/>
                <w:szCs w:val="22"/>
              </w:rPr>
              <w:t xml:space="preserve">граждане в возрасте от 18 до 25 лет, имеющие среднее профессиональное образование или высшее образование </w:t>
            </w:r>
            <w:r w:rsidRPr="00FF1701">
              <w:rPr>
                <w:sz w:val="22"/>
                <w:szCs w:val="22"/>
              </w:rPr>
              <w:br/>
              <w:t xml:space="preserve">и ищущие работу в течение года с даты выдачи им документа </w:t>
            </w:r>
            <w:r w:rsidRPr="00FF1701">
              <w:rPr>
                <w:sz w:val="22"/>
                <w:szCs w:val="22"/>
              </w:rPr>
              <w:br/>
              <w:t>об образовании и о квалификации</w:t>
            </w:r>
          </w:p>
        </w:tc>
        <w:tc>
          <w:tcPr>
            <w:tcW w:w="850" w:type="dxa"/>
            <w:vAlign w:val="center"/>
          </w:tcPr>
          <w:p w:rsidR="00A018B8" w:rsidRPr="00FF1701" w:rsidRDefault="00A018B8" w:rsidP="00FB7D43">
            <w:pPr>
              <w:jc w:val="center"/>
            </w:pPr>
            <w:r w:rsidRPr="00FF170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FF1701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c>
          <w:tcPr>
            <w:tcW w:w="709" w:type="dxa"/>
            <w:gridSpan w:val="2"/>
            <w:vAlign w:val="center"/>
          </w:tcPr>
          <w:p w:rsidR="00F600EA" w:rsidRPr="00FB7D43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7D43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4"/>
          </w:tcPr>
          <w:p w:rsidR="00F600EA" w:rsidRPr="00FF1701" w:rsidRDefault="00FB7D43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работодателей</w:t>
            </w:r>
          </w:p>
        </w:tc>
        <w:tc>
          <w:tcPr>
            <w:tcW w:w="850" w:type="dxa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170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FF1701" w:rsidTr="00FB7D43">
        <w:trPr>
          <w:trHeight w:val="626"/>
        </w:trPr>
        <w:tc>
          <w:tcPr>
            <w:tcW w:w="9639" w:type="dxa"/>
            <w:gridSpan w:val="8"/>
            <w:vAlign w:val="center"/>
          </w:tcPr>
          <w:p w:rsidR="00A018B8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2"/>
                <w:szCs w:val="20"/>
              </w:rPr>
              <w:t>Наименование работодателей с указанием профессий,</w:t>
            </w:r>
          </w:p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по которым </w:t>
            </w:r>
            <w:r w:rsidR="00A018B8" w:rsidRPr="00FF1701">
              <w:rPr>
                <w:rFonts w:ascii="Times New Roman" w:hAnsi="Times New Roman" w:cs="Times New Roman"/>
                <w:b/>
                <w:sz w:val="22"/>
                <w:szCs w:val="20"/>
              </w:rPr>
              <w:t>организованы стажировки граждан</w:t>
            </w:r>
          </w:p>
        </w:tc>
      </w:tr>
      <w:tr w:rsidR="00FE731F" w:rsidRPr="00FF1701" w:rsidTr="00FB7D43">
        <w:tc>
          <w:tcPr>
            <w:tcW w:w="567" w:type="dxa"/>
            <w:vAlign w:val="center"/>
          </w:tcPr>
          <w:p w:rsidR="00FE731F" w:rsidRPr="00FF1701" w:rsidRDefault="00FE731F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  <w:gridSpan w:val="2"/>
            <w:vAlign w:val="center"/>
          </w:tcPr>
          <w:p w:rsidR="00FE731F" w:rsidRPr="00FF1701" w:rsidRDefault="00FE731F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работодателя</w:t>
            </w:r>
          </w:p>
        </w:tc>
        <w:tc>
          <w:tcPr>
            <w:tcW w:w="1559" w:type="dxa"/>
            <w:vAlign w:val="center"/>
          </w:tcPr>
          <w:p w:rsidR="00FE731F" w:rsidRPr="00FF1701" w:rsidRDefault="00FE731F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профессии</w:t>
            </w:r>
          </w:p>
        </w:tc>
        <w:tc>
          <w:tcPr>
            <w:tcW w:w="1701" w:type="dxa"/>
            <w:vAlign w:val="center"/>
          </w:tcPr>
          <w:p w:rsidR="00FE731F" w:rsidRPr="00FF1701" w:rsidRDefault="00FE731F" w:rsidP="00FB7D43">
            <w:pPr>
              <w:pStyle w:val="Default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организованных рабочих мест</w:t>
            </w:r>
          </w:p>
        </w:tc>
        <w:tc>
          <w:tcPr>
            <w:tcW w:w="1843" w:type="dxa"/>
            <w:vAlign w:val="center"/>
          </w:tcPr>
          <w:p w:rsidR="00FE731F" w:rsidRPr="00FF1701" w:rsidRDefault="00FE731F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70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трудоустроенных граждан</w:t>
            </w:r>
          </w:p>
        </w:tc>
        <w:tc>
          <w:tcPr>
            <w:tcW w:w="2409" w:type="dxa"/>
            <w:gridSpan w:val="2"/>
            <w:vAlign w:val="center"/>
          </w:tcPr>
          <w:p w:rsidR="00FE731F" w:rsidRPr="00FF1701" w:rsidRDefault="00FE731F" w:rsidP="00FB7D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1701">
              <w:rPr>
                <w:b/>
                <w:bCs/>
                <w:color w:val="000000"/>
                <w:sz w:val="20"/>
                <w:szCs w:val="20"/>
              </w:rPr>
              <w:t>Трудоустроен</w:t>
            </w:r>
            <w:r w:rsidR="00FB7D43">
              <w:rPr>
                <w:b/>
                <w:bCs/>
                <w:color w:val="000000"/>
                <w:sz w:val="20"/>
                <w:szCs w:val="20"/>
              </w:rPr>
              <w:t xml:space="preserve">о </w:t>
            </w:r>
            <w:r w:rsidR="00FB7D43">
              <w:rPr>
                <w:b/>
                <w:bCs/>
                <w:color w:val="000000"/>
                <w:sz w:val="20"/>
                <w:szCs w:val="20"/>
              </w:rPr>
              <w:br/>
              <w:t>по окончании стажировки в той</w:t>
            </w:r>
            <w:r w:rsidR="00FB7D43">
              <w:rPr>
                <w:b/>
                <w:bCs/>
                <w:color w:val="000000"/>
                <w:sz w:val="20"/>
                <w:szCs w:val="20"/>
              </w:rPr>
              <w:br/>
              <w:t xml:space="preserve">же организации, </w:t>
            </w:r>
            <w:r w:rsidRPr="00FF1701">
              <w:rPr>
                <w:b/>
                <w:bCs/>
                <w:color w:val="000000"/>
                <w:sz w:val="20"/>
                <w:szCs w:val="20"/>
              </w:rPr>
              <w:t>чел</w:t>
            </w:r>
            <w:r w:rsidR="00FB7D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F7AD4" w:rsidRPr="00FF1701" w:rsidTr="00FB7D43">
        <w:tc>
          <w:tcPr>
            <w:tcW w:w="567" w:type="dxa"/>
            <w:vAlign w:val="center"/>
          </w:tcPr>
          <w:p w:rsidR="00DF7AD4" w:rsidRPr="00FB7D43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DF7AD4" w:rsidRPr="00FB7D43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DF7AD4" w:rsidRPr="00FB7D43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DF7AD4" w:rsidRPr="00FB7D43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DF7AD4" w:rsidRPr="00FB7D43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vAlign w:val="center"/>
          </w:tcPr>
          <w:p w:rsidR="00DF7AD4" w:rsidRPr="00FB7D43" w:rsidRDefault="00DF7AD4" w:rsidP="00FB7D4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D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600EA" w:rsidRPr="00FF1701" w:rsidTr="00FB7D43">
        <w:tc>
          <w:tcPr>
            <w:tcW w:w="567" w:type="dxa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600EA" w:rsidRPr="00FF1701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F600EA" w:rsidRPr="00FF1701" w:rsidRDefault="00F600EA" w:rsidP="00FB7D4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00EA" w:rsidRPr="00FF1701" w:rsidRDefault="00F600EA" w:rsidP="00F600E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F600EA" w:rsidRPr="00FF1701" w:rsidRDefault="00F600EA" w:rsidP="00F600EA">
      <w:pPr>
        <w:pStyle w:val="Default"/>
        <w:jc w:val="both"/>
        <w:rPr>
          <w:rFonts w:ascii="Times New Roman" w:hAnsi="Times New Roman" w:cs="Times New Roman"/>
          <w:b/>
          <w:szCs w:val="20"/>
        </w:rPr>
      </w:pPr>
      <w:r w:rsidRPr="00FF1701">
        <w:rPr>
          <w:rFonts w:ascii="Times New Roman" w:hAnsi="Times New Roman" w:cs="Times New Roman"/>
          <w:b/>
          <w:szCs w:val="20"/>
        </w:rPr>
        <w:t>Директор СПб ГАУ ЦЗН</w:t>
      </w:r>
      <w:r w:rsidRPr="00FF1701">
        <w:rPr>
          <w:rFonts w:ascii="Times New Roman" w:hAnsi="Times New Roman" w:cs="Times New Roman"/>
          <w:b/>
          <w:szCs w:val="20"/>
        </w:rPr>
        <w:tab/>
      </w:r>
      <w:r w:rsidRPr="00FF1701">
        <w:rPr>
          <w:rFonts w:ascii="Times New Roman" w:hAnsi="Times New Roman" w:cs="Times New Roman"/>
          <w:b/>
          <w:szCs w:val="20"/>
        </w:rPr>
        <w:tab/>
      </w:r>
      <w:r w:rsidRPr="00FF1701">
        <w:rPr>
          <w:rFonts w:ascii="Times New Roman" w:hAnsi="Times New Roman" w:cs="Times New Roman"/>
          <w:b/>
          <w:szCs w:val="20"/>
        </w:rPr>
        <w:tab/>
      </w:r>
      <w:r w:rsidRPr="00FF1701">
        <w:rPr>
          <w:rFonts w:ascii="Times New Roman" w:hAnsi="Times New Roman" w:cs="Times New Roman"/>
          <w:b/>
          <w:szCs w:val="20"/>
        </w:rPr>
        <w:tab/>
      </w:r>
      <w:r w:rsidRPr="00FF1701">
        <w:rPr>
          <w:rFonts w:ascii="Times New Roman" w:hAnsi="Times New Roman" w:cs="Times New Roman"/>
          <w:b/>
          <w:szCs w:val="20"/>
        </w:rPr>
        <w:tab/>
      </w:r>
      <w:r w:rsidRPr="00FF1701">
        <w:rPr>
          <w:rFonts w:ascii="Times New Roman" w:hAnsi="Times New Roman" w:cs="Times New Roman"/>
          <w:b/>
          <w:szCs w:val="20"/>
        </w:rPr>
        <w:tab/>
        <w:t xml:space="preserve">     _____________________</w:t>
      </w:r>
    </w:p>
    <w:p w:rsidR="00F600EA" w:rsidRPr="00FF1701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600EA" w:rsidRPr="00FF1701" w:rsidRDefault="00DF7AD4" w:rsidP="00F600E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F1701">
        <w:rPr>
          <w:rFonts w:ascii="Times New Roman" w:hAnsi="Times New Roman" w:cs="Times New Roman"/>
          <w:sz w:val="20"/>
          <w:szCs w:val="20"/>
        </w:rPr>
        <w:t>И</w:t>
      </w:r>
      <w:r w:rsidR="00F600EA" w:rsidRPr="00FF1701">
        <w:rPr>
          <w:rFonts w:ascii="Times New Roman" w:hAnsi="Times New Roman" w:cs="Times New Roman"/>
          <w:sz w:val="20"/>
          <w:szCs w:val="20"/>
        </w:rPr>
        <w:t>сполнитель</w:t>
      </w:r>
      <w:r w:rsidRPr="00FF1701">
        <w:rPr>
          <w:rFonts w:ascii="Times New Roman" w:hAnsi="Times New Roman" w:cs="Times New Roman"/>
          <w:sz w:val="20"/>
          <w:szCs w:val="20"/>
        </w:rPr>
        <w:t xml:space="preserve"> _____________</w:t>
      </w:r>
    </w:p>
    <w:p w:rsidR="00170EBC" w:rsidRDefault="00F600EA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F1701">
        <w:rPr>
          <w:rFonts w:ascii="Times New Roman" w:hAnsi="Times New Roman" w:cs="Times New Roman"/>
          <w:sz w:val="20"/>
          <w:szCs w:val="20"/>
        </w:rPr>
        <w:t>тел.</w:t>
      </w:r>
    </w:p>
    <w:p w:rsidR="00FB7D43" w:rsidRPr="00FB7D43" w:rsidRDefault="00FB7D43" w:rsidP="00FB7D43">
      <w:pPr>
        <w:pStyle w:val="ConsPlusTitle"/>
        <w:tabs>
          <w:tab w:val="left" w:pos="1418"/>
        </w:tabs>
        <w:ind w:left="6096" w:hanging="6096"/>
        <w:rPr>
          <w:rFonts w:ascii="Times New Roman" w:hAnsi="Times New Roman" w:cs="Times New Roman"/>
          <w:b w:val="0"/>
        </w:rPr>
      </w:pPr>
      <w:r w:rsidRPr="00FB7D43">
        <w:rPr>
          <w:rFonts w:ascii="Times New Roman" w:hAnsi="Times New Roman" w:cs="Times New Roman"/>
          <w:b w:val="0"/>
        </w:rPr>
        <w:t>Принятое сокращение.</w:t>
      </w:r>
    </w:p>
    <w:p w:rsidR="00FB7D43" w:rsidRPr="00FB7D43" w:rsidRDefault="00FB7D43" w:rsidP="00FB7D43">
      <w:pPr>
        <w:pStyle w:val="ConsPlusTitle"/>
        <w:tabs>
          <w:tab w:val="left" w:pos="1418"/>
          <w:tab w:val="left" w:pos="5387"/>
          <w:tab w:val="left" w:pos="5954"/>
        </w:tabs>
        <w:jc w:val="both"/>
        <w:rPr>
          <w:rFonts w:ascii="Times New Roman" w:hAnsi="Times New Roman" w:cs="Times New Roman"/>
          <w:b w:val="0"/>
        </w:rPr>
      </w:pPr>
      <w:r w:rsidRPr="00FB7D43">
        <w:rPr>
          <w:rFonts w:ascii="Times New Roman" w:hAnsi="Times New Roman" w:cs="Times New Roman"/>
          <w:b w:val="0"/>
        </w:rPr>
        <w:t xml:space="preserve">СПб ГАУ ЦЗН – Санкт-Петербургское государственное автономное учреждение </w:t>
      </w:r>
      <w:r w:rsidRPr="00FB7D43">
        <w:rPr>
          <w:rFonts w:ascii="Times New Roman" w:hAnsi="Times New Roman" w:cs="Times New Roman"/>
          <w:b w:val="0"/>
        </w:rPr>
        <w:br/>
        <w:t>«Центр занятости населения Санкт-Петербурга».</w:t>
      </w:r>
    </w:p>
    <w:sectPr w:rsidR="00FB7D43" w:rsidRPr="00FB7D43" w:rsidSect="00FB7D43">
      <w:footnotePr>
        <w:numRestart w:val="eachPage"/>
      </w:footnotePr>
      <w:type w:val="continuous"/>
      <w:pgSz w:w="11906" w:h="16838"/>
      <w:pgMar w:top="284" w:right="707" w:bottom="284" w:left="1701" w:header="0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7EE05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399" w:rsidRPr="002D4915" w:rsidRDefault="002D4399" w:rsidP="00D9348D">
      <w:r>
        <w:separator/>
      </w:r>
    </w:p>
  </w:endnote>
  <w:endnote w:type="continuationSeparator" w:id="1">
    <w:p w:rsidR="002D4399" w:rsidRPr="002D4915" w:rsidRDefault="002D439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399" w:rsidRPr="002D4915" w:rsidRDefault="002D4399" w:rsidP="00D9348D">
      <w:r>
        <w:separator/>
      </w:r>
    </w:p>
  </w:footnote>
  <w:footnote w:type="continuationSeparator" w:id="1">
    <w:p w:rsidR="002D4399" w:rsidRPr="002D4915" w:rsidRDefault="002D4399" w:rsidP="00D9348D">
      <w:r>
        <w:continuationSeparator/>
      </w:r>
    </w:p>
  </w:footnote>
  <w:footnote w:id="2">
    <w:p w:rsidR="00FB7D43" w:rsidRPr="00FB7D43" w:rsidRDefault="00FB7D43" w:rsidP="00FB7D43">
      <w:pPr>
        <w:pStyle w:val="Default"/>
        <w:jc w:val="both"/>
        <w:rPr>
          <w:rFonts w:ascii="Times New Roman" w:hAnsi="Times New Roman" w:cs="Times New Roman"/>
          <w:sz w:val="18"/>
          <w:szCs w:val="20"/>
        </w:rPr>
      </w:pPr>
      <w:r w:rsidRPr="00FB7D43">
        <w:rPr>
          <w:rStyle w:val="afe"/>
          <w:rFonts w:ascii="Times New Roman" w:hAnsi="Times New Roman" w:cs="Times New Roman"/>
          <w:sz w:val="18"/>
          <w:szCs w:val="20"/>
        </w:rPr>
        <w:footnoteRef/>
      </w:r>
      <w:r w:rsidRPr="00FB7D43">
        <w:rPr>
          <w:rFonts w:ascii="Times New Roman" w:hAnsi="Times New Roman" w:cs="Times New Roman"/>
          <w:sz w:val="18"/>
          <w:szCs w:val="20"/>
        </w:rPr>
        <w:t xml:space="preserve"> Предоставляется еженедельно, нарастающим итогом.</w:t>
      </w:r>
    </w:p>
  </w:footnote>
  <w:footnote w:id="3">
    <w:p w:rsidR="00FB7D43" w:rsidRPr="00FB7D43" w:rsidRDefault="00FB7D43" w:rsidP="00FB7D43">
      <w:pPr>
        <w:pStyle w:val="afc"/>
        <w:jc w:val="both"/>
        <w:rPr>
          <w:sz w:val="18"/>
        </w:rPr>
      </w:pPr>
      <w:r w:rsidRPr="00FB7D43">
        <w:rPr>
          <w:rStyle w:val="afe"/>
          <w:sz w:val="18"/>
        </w:rPr>
        <w:footnoteRef/>
      </w:r>
      <w:r w:rsidRPr="00FB7D43">
        <w:rPr>
          <w:sz w:val="18"/>
        </w:rPr>
        <w:t xml:space="preserve"> Предоставляется ежеквартально, до 15 числа месяца, следующего за отчетным периодом, нарастающим итогом.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3C1" w:rsidRDefault="004C13C1">
    <w:pPr>
      <w:pStyle w:val="ae"/>
      <w:jc w:val="center"/>
      <w:rPr>
        <w:noProof/>
        <w:szCs w:val="20"/>
      </w:rPr>
    </w:pPr>
  </w:p>
  <w:p w:rsidR="004C13C1" w:rsidRDefault="004C13C1">
    <w:pPr>
      <w:pStyle w:val="ae"/>
      <w:jc w:val="center"/>
      <w:rPr>
        <w:noProof/>
        <w:szCs w:val="20"/>
      </w:rPr>
    </w:pPr>
  </w:p>
  <w:p w:rsidR="004C13C1" w:rsidRPr="00A84A92" w:rsidRDefault="00E840F4">
    <w:pPr>
      <w:pStyle w:val="ae"/>
      <w:jc w:val="center"/>
      <w:rPr>
        <w:szCs w:val="20"/>
      </w:rPr>
    </w:pPr>
    <w:r w:rsidRPr="00A84A92">
      <w:rPr>
        <w:noProof/>
        <w:szCs w:val="20"/>
      </w:rPr>
      <w:fldChar w:fldCharType="begin"/>
    </w:r>
    <w:r w:rsidR="004C13C1" w:rsidRPr="00A84A92">
      <w:rPr>
        <w:noProof/>
        <w:szCs w:val="20"/>
      </w:rPr>
      <w:instrText>PAGE   \* MERGEFORMAT</w:instrText>
    </w:r>
    <w:r w:rsidRPr="00A84A92">
      <w:rPr>
        <w:noProof/>
        <w:szCs w:val="20"/>
      </w:rPr>
      <w:fldChar w:fldCharType="separate"/>
    </w:r>
    <w:r w:rsidR="00EB3D3D">
      <w:rPr>
        <w:noProof/>
        <w:szCs w:val="20"/>
      </w:rPr>
      <w:t>2</w:t>
    </w:r>
    <w:r w:rsidRPr="00A84A92">
      <w:rPr>
        <w:noProof/>
        <w:szCs w:val="20"/>
      </w:rPr>
      <w:fldChar w:fldCharType="end"/>
    </w:r>
  </w:p>
  <w:p w:rsidR="004C13C1" w:rsidRPr="00E30421" w:rsidRDefault="004C13C1">
    <w:pPr>
      <w:pStyle w:val="ae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3C1" w:rsidRDefault="004C13C1">
    <w:pPr>
      <w:pStyle w:val="ae"/>
    </w:pPr>
  </w:p>
  <w:p w:rsidR="004C13C1" w:rsidRDefault="004C13C1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3C1" w:rsidRDefault="004C13C1">
    <w:pPr>
      <w:pStyle w:val="ae"/>
      <w:jc w:val="center"/>
    </w:pPr>
  </w:p>
  <w:p w:rsidR="004C13C1" w:rsidRDefault="004C13C1">
    <w:pPr>
      <w:pStyle w:val="ae"/>
      <w:jc w:val="center"/>
    </w:pPr>
  </w:p>
  <w:p w:rsidR="004C13C1" w:rsidRDefault="00E840F4">
    <w:pPr>
      <w:pStyle w:val="ae"/>
      <w:jc w:val="center"/>
    </w:pPr>
    <w:fldSimple w:instr="PAGE   \* MERGEFORMAT">
      <w:r w:rsidR="00EB3D3D">
        <w:rPr>
          <w:noProof/>
        </w:rPr>
        <w:t>2</w:t>
      </w:r>
    </w:fldSimple>
  </w:p>
  <w:p w:rsidR="004C13C1" w:rsidRDefault="004C13C1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3C1" w:rsidRDefault="004C13C1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5E6"/>
    <w:multiLevelType w:val="multilevel"/>
    <w:tmpl w:val="0F3481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BBB4593"/>
    <w:multiLevelType w:val="hybridMultilevel"/>
    <w:tmpl w:val="73B2EE24"/>
    <w:lvl w:ilvl="0" w:tplc="8786A63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59179D"/>
    <w:multiLevelType w:val="multilevel"/>
    <w:tmpl w:val="0F3481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AA4466B"/>
    <w:multiLevelType w:val="hybridMultilevel"/>
    <w:tmpl w:val="17AA36E2"/>
    <w:lvl w:ilvl="0" w:tplc="032E40BE">
      <w:start w:val="2"/>
      <w:numFmt w:val="bullet"/>
      <w:lvlText w:val=""/>
      <w:lvlJc w:val="left"/>
      <w:pPr>
        <w:ind w:left="1068" w:hanging="360"/>
      </w:pPr>
      <w:rPr>
        <w:rFonts w:ascii="Symbol" w:eastAsia="TimesNewRomanPSMT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31B7A5B"/>
    <w:multiLevelType w:val="hybridMultilevel"/>
    <w:tmpl w:val="1302A066"/>
    <w:lvl w:ilvl="0" w:tplc="DA36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BEA72EF"/>
    <w:multiLevelType w:val="multilevel"/>
    <w:tmpl w:val="2B58175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auto"/>
      </w:rPr>
    </w:lvl>
  </w:abstractNum>
  <w:abstractNum w:abstractNumId="7">
    <w:nsid w:val="2F56435E"/>
    <w:multiLevelType w:val="hybridMultilevel"/>
    <w:tmpl w:val="25C4173C"/>
    <w:lvl w:ilvl="0" w:tplc="DD8032EA">
      <w:start w:val="1"/>
      <w:numFmt w:val="decimal"/>
      <w:lvlText w:val="%1."/>
      <w:lvlJc w:val="left"/>
      <w:pPr>
        <w:ind w:left="1683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D33F1C"/>
    <w:multiLevelType w:val="multilevel"/>
    <w:tmpl w:val="0F3481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3870C9E"/>
    <w:multiLevelType w:val="multilevel"/>
    <w:tmpl w:val="0F3481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5D9501A"/>
    <w:multiLevelType w:val="hybridMultilevel"/>
    <w:tmpl w:val="0E68EA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528A434C"/>
    <w:multiLevelType w:val="multilevel"/>
    <w:tmpl w:val="0F3481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2EC6B5D"/>
    <w:multiLevelType w:val="multilevel"/>
    <w:tmpl w:val="4DDC5DF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1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9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4" w:hanging="1800"/>
      </w:pPr>
      <w:rPr>
        <w:rFonts w:hint="default"/>
      </w:rPr>
    </w:lvl>
  </w:abstractNum>
  <w:abstractNum w:abstractNumId="13">
    <w:nsid w:val="54186F9E"/>
    <w:multiLevelType w:val="multilevel"/>
    <w:tmpl w:val="5DE82BD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A36897"/>
    <w:multiLevelType w:val="multilevel"/>
    <w:tmpl w:val="5DE82BD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5048BB"/>
    <w:multiLevelType w:val="multilevel"/>
    <w:tmpl w:val="2B58175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auto"/>
      </w:rPr>
    </w:lvl>
  </w:abstractNum>
  <w:abstractNum w:abstractNumId="16">
    <w:nsid w:val="6C4A310D"/>
    <w:multiLevelType w:val="hybridMultilevel"/>
    <w:tmpl w:val="5DE82BDA"/>
    <w:lvl w:ilvl="0" w:tplc="B64ADF0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C048BD"/>
    <w:multiLevelType w:val="hybridMultilevel"/>
    <w:tmpl w:val="4C12AABA"/>
    <w:lvl w:ilvl="0" w:tplc="AD0AEC1A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8">
    <w:nsid w:val="79910279"/>
    <w:multiLevelType w:val="multilevel"/>
    <w:tmpl w:val="0F3481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4"/>
  </w:num>
  <w:num w:numId="7">
    <w:abstractNumId w:val="15"/>
  </w:num>
  <w:num w:numId="8">
    <w:abstractNumId w:val="1"/>
  </w:num>
  <w:num w:numId="9">
    <w:abstractNumId w:val="12"/>
  </w:num>
  <w:num w:numId="10">
    <w:abstractNumId w:val="3"/>
  </w:num>
  <w:num w:numId="11">
    <w:abstractNumId w:val="6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8"/>
  </w:num>
  <w:num w:numId="17">
    <w:abstractNumId w:val="11"/>
  </w:num>
  <w:num w:numId="18">
    <w:abstractNumId w:val="16"/>
  </w:num>
  <w:num w:numId="19">
    <w:abstractNumId w:val="13"/>
  </w:num>
  <w:num w:numId="20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лотникова Елена Владимировна">
    <w15:presenceInfo w15:providerId="AD" w15:userId="S-1-5-21-3573832250-2207538264-1471123535-16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3F61"/>
    <w:rsid w:val="00007549"/>
    <w:rsid w:val="0001389E"/>
    <w:rsid w:val="0001500D"/>
    <w:rsid w:val="00020098"/>
    <w:rsid w:val="00020FBD"/>
    <w:rsid w:val="000212B2"/>
    <w:rsid w:val="00023CC4"/>
    <w:rsid w:val="00026646"/>
    <w:rsid w:val="00026BB7"/>
    <w:rsid w:val="00027F01"/>
    <w:rsid w:val="00030774"/>
    <w:rsid w:val="00030F31"/>
    <w:rsid w:val="000317CF"/>
    <w:rsid w:val="00032832"/>
    <w:rsid w:val="00033F19"/>
    <w:rsid w:val="000376DB"/>
    <w:rsid w:val="0004280A"/>
    <w:rsid w:val="000440F7"/>
    <w:rsid w:val="00045257"/>
    <w:rsid w:val="00045BB1"/>
    <w:rsid w:val="00045EE3"/>
    <w:rsid w:val="000468C1"/>
    <w:rsid w:val="00051386"/>
    <w:rsid w:val="00053469"/>
    <w:rsid w:val="00053785"/>
    <w:rsid w:val="00054471"/>
    <w:rsid w:val="00055D95"/>
    <w:rsid w:val="00062F1A"/>
    <w:rsid w:val="000653E3"/>
    <w:rsid w:val="000708D4"/>
    <w:rsid w:val="00075F0F"/>
    <w:rsid w:val="000819D2"/>
    <w:rsid w:val="00082175"/>
    <w:rsid w:val="00083FAE"/>
    <w:rsid w:val="00085871"/>
    <w:rsid w:val="000861AE"/>
    <w:rsid w:val="00092089"/>
    <w:rsid w:val="000963EA"/>
    <w:rsid w:val="0009717F"/>
    <w:rsid w:val="000A0B5A"/>
    <w:rsid w:val="000B253C"/>
    <w:rsid w:val="000B7626"/>
    <w:rsid w:val="000B7834"/>
    <w:rsid w:val="000C01F2"/>
    <w:rsid w:val="000C3C61"/>
    <w:rsid w:val="000C5FA2"/>
    <w:rsid w:val="000C6EAF"/>
    <w:rsid w:val="000D781C"/>
    <w:rsid w:val="000E0B17"/>
    <w:rsid w:val="000E1D5C"/>
    <w:rsid w:val="000E3536"/>
    <w:rsid w:val="000E48A7"/>
    <w:rsid w:val="000E521B"/>
    <w:rsid w:val="000E5AB3"/>
    <w:rsid w:val="000E6C18"/>
    <w:rsid w:val="000F2615"/>
    <w:rsid w:val="000F4247"/>
    <w:rsid w:val="000F5B31"/>
    <w:rsid w:val="000F72C3"/>
    <w:rsid w:val="00101360"/>
    <w:rsid w:val="001017DC"/>
    <w:rsid w:val="00103A2F"/>
    <w:rsid w:val="00106976"/>
    <w:rsid w:val="001070EB"/>
    <w:rsid w:val="00114195"/>
    <w:rsid w:val="00115244"/>
    <w:rsid w:val="00117C13"/>
    <w:rsid w:val="00120A46"/>
    <w:rsid w:val="00123ACA"/>
    <w:rsid w:val="00124665"/>
    <w:rsid w:val="00125537"/>
    <w:rsid w:val="00125FD4"/>
    <w:rsid w:val="001276BC"/>
    <w:rsid w:val="00134C57"/>
    <w:rsid w:val="00136546"/>
    <w:rsid w:val="001430F1"/>
    <w:rsid w:val="001440FE"/>
    <w:rsid w:val="0014675F"/>
    <w:rsid w:val="001500F2"/>
    <w:rsid w:val="00151108"/>
    <w:rsid w:val="001552A1"/>
    <w:rsid w:val="0015562E"/>
    <w:rsid w:val="0015666B"/>
    <w:rsid w:val="00157FE0"/>
    <w:rsid w:val="00161664"/>
    <w:rsid w:val="0016245E"/>
    <w:rsid w:val="001626A2"/>
    <w:rsid w:val="001675B8"/>
    <w:rsid w:val="00170EBC"/>
    <w:rsid w:val="0017133A"/>
    <w:rsid w:val="001720D9"/>
    <w:rsid w:val="00174131"/>
    <w:rsid w:val="001807DD"/>
    <w:rsid w:val="0018249E"/>
    <w:rsid w:val="001829E2"/>
    <w:rsid w:val="00187388"/>
    <w:rsid w:val="00187817"/>
    <w:rsid w:val="0019245C"/>
    <w:rsid w:val="00194162"/>
    <w:rsid w:val="001A39BC"/>
    <w:rsid w:val="001A5FF6"/>
    <w:rsid w:val="001B4156"/>
    <w:rsid w:val="001C3B4E"/>
    <w:rsid w:val="001C44C3"/>
    <w:rsid w:val="001C65B7"/>
    <w:rsid w:val="001C6837"/>
    <w:rsid w:val="001D3E30"/>
    <w:rsid w:val="001E2F29"/>
    <w:rsid w:val="001F1BFF"/>
    <w:rsid w:val="001F5EE8"/>
    <w:rsid w:val="00207206"/>
    <w:rsid w:val="00216364"/>
    <w:rsid w:val="00216D27"/>
    <w:rsid w:val="00217232"/>
    <w:rsid w:val="00225175"/>
    <w:rsid w:val="0023138E"/>
    <w:rsid w:val="00237024"/>
    <w:rsid w:val="00240577"/>
    <w:rsid w:val="00240AE8"/>
    <w:rsid w:val="00240E48"/>
    <w:rsid w:val="00242F23"/>
    <w:rsid w:val="0024339C"/>
    <w:rsid w:val="0024349F"/>
    <w:rsid w:val="002436A1"/>
    <w:rsid w:val="00244734"/>
    <w:rsid w:val="00250C58"/>
    <w:rsid w:val="00251123"/>
    <w:rsid w:val="00252BDF"/>
    <w:rsid w:val="002532EC"/>
    <w:rsid w:val="00253CE3"/>
    <w:rsid w:val="00253CE9"/>
    <w:rsid w:val="00255EC0"/>
    <w:rsid w:val="002568FB"/>
    <w:rsid w:val="0026788D"/>
    <w:rsid w:val="0027083D"/>
    <w:rsid w:val="002718A4"/>
    <w:rsid w:val="00271D4F"/>
    <w:rsid w:val="002746C4"/>
    <w:rsid w:val="002860E3"/>
    <w:rsid w:val="002929F9"/>
    <w:rsid w:val="002A0AA3"/>
    <w:rsid w:val="002A521F"/>
    <w:rsid w:val="002B7510"/>
    <w:rsid w:val="002C5BC8"/>
    <w:rsid w:val="002D39F9"/>
    <w:rsid w:val="002D4399"/>
    <w:rsid w:val="002D6367"/>
    <w:rsid w:val="002E716C"/>
    <w:rsid w:val="002E71DB"/>
    <w:rsid w:val="002E7721"/>
    <w:rsid w:val="002E7964"/>
    <w:rsid w:val="002E7A56"/>
    <w:rsid w:val="002F071F"/>
    <w:rsid w:val="002F123C"/>
    <w:rsid w:val="002F430C"/>
    <w:rsid w:val="002F68BF"/>
    <w:rsid w:val="00301610"/>
    <w:rsid w:val="0030479E"/>
    <w:rsid w:val="00306389"/>
    <w:rsid w:val="00317B61"/>
    <w:rsid w:val="00321E00"/>
    <w:rsid w:val="0032309A"/>
    <w:rsid w:val="003237A0"/>
    <w:rsid w:val="003252EE"/>
    <w:rsid w:val="00327F5D"/>
    <w:rsid w:val="00336347"/>
    <w:rsid w:val="003421BB"/>
    <w:rsid w:val="003445DE"/>
    <w:rsid w:val="003446D6"/>
    <w:rsid w:val="00346010"/>
    <w:rsid w:val="00346ED7"/>
    <w:rsid w:val="00347A8E"/>
    <w:rsid w:val="003510A7"/>
    <w:rsid w:val="003559A4"/>
    <w:rsid w:val="00356CB3"/>
    <w:rsid w:val="003573A1"/>
    <w:rsid w:val="00360E74"/>
    <w:rsid w:val="003612E9"/>
    <w:rsid w:val="00361FA1"/>
    <w:rsid w:val="003679F7"/>
    <w:rsid w:val="00374D81"/>
    <w:rsid w:val="003757BB"/>
    <w:rsid w:val="0038158C"/>
    <w:rsid w:val="003834CE"/>
    <w:rsid w:val="00383C31"/>
    <w:rsid w:val="003866C0"/>
    <w:rsid w:val="00386A1F"/>
    <w:rsid w:val="0038755B"/>
    <w:rsid w:val="00391B86"/>
    <w:rsid w:val="00396955"/>
    <w:rsid w:val="00397E75"/>
    <w:rsid w:val="003A548E"/>
    <w:rsid w:val="003A6B20"/>
    <w:rsid w:val="003B4B9C"/>
    <w:rsid w:val="003B69F2"/>
    <w:rsid w:val="003C3FF8"/>
    <w:rsid w:val="003C4E8B"/>
    <w:rsid w:val="003D19B6"/>
    <w:rsid w:val="003E0AAA"/>
    <w:rsid w:val="003E32CA"/>
    <w:rsid w:val="003E4EA5"/>
    <w:rsid w:val="003E7B42"/>
    <w:rsid w:val="003F580E"/>
    <w:rsid w:val="003F5ECF"/>
    <w:rsid w:val="003F7FED"/>
    <w:rsid w:val="00402A2F"/>
    <w:rsid w:val="00403BCD"/>
    <w:rsid w:val="004059A3"/>
    <w:rsid w:val="0040714F"/>
    <w:rsid w:val="00407DDF"/>
    <w:rsid w:val="00412855"/>
    <w:rsid w:val="00423AFF"/>
    <w:rsid w:val="00427E42"/>
    <w:rsid w:val="00431C67"/>
    <w:rsid w:val="00441D34"/>
    <w:rsid w:val="004435B7"/>
    <w:rsid w:val="00444D92"/>
    <w:rsid w:val="00447F8A"/>
    <w:rsid w:val="004568D0"/>
    <w:rsid w:val="00461F6C"/>
    <w:rsid w:val="004632E6"/>
    <w:rsid w:val="004667FA"/>
    <w:rsid w:val="00466A47"/>
    <w:rsid w:val="00471B76"/>
    <w:rsid w:val="00475D71"/>
    <w:rsid w:val="00484EB2"/>
    <w:rsid w:val="004854B6"/>
    <w:rsid w:val="004858A8"/>
    <w:rsid w:val="0048634E"/>
    <w:rsid w:val="0048760F"/>
    <w:rsid w:val="00487D3C"/>
    <w:rsid w:val="0049139B"/>
    <w:rsid w:val="004914FE"/>
    <w:rsid w:val="004924DF"/>
    <w:rsid w:val="00496906"/>
    <w:rsid w:val="004A043B"/>
    <w:rsid w:val="004A11A7"/>
    <w:rsid w:val="004A5449"/>
    <w:rsid w:val="004B0DED"/>
    <w:rsid w:val="004C0C88"/>
    <w:rsid w:val="004C13C1"/>
    <w:rsid w:val="004C1E94"/>
    <w:rsid w:val="004C1FD6"/>
    <w:rsid w:val="004C2C1A"/>
    <w:rsid w:val="004C336D"/>
    <w:rsid w:val="004C3852"/>
    <w:rsid w:val="004D1CEF"/>
    <w:rsid w:val="004D1FB3"/>
    <w:rsid w:val="004D2AD8"/>
    <w:rsid w:val="004D3901"/>
    <w:rsid w:val="004D4BE9"/>
    <w:rsid w:val="004D4E8E"/>
    <w:rsid w:val="004D6568"/>
    <w:rsid w:val="004D7E54"/>
    <w:rsid w:val="004E097A"/>
    <w:rsid w:val="004E2AE6"/>
    <w:rsid w:val="004E2F58"/>
    <w:rsid w:val="004F1D3B"/>
    <w:rsid w:val="004F2501"/>
    <w:rsid w:val="004F5130"/>
    <w:rsid w:val="004F63D5"/>
    <w:rsid w:val="0050055D"/>
    <w:rsid w:val="00501F02"/>
    <w:rsid w:val="00502E68"/>
    <w:rsid w:val="005131C0"/>
    <w:rsid w:val="00513F4F"/>
    <w:rsid w:val="00515003"/>
    <w:rsid w:val="005167D0"/>
    <w:rsid w:val="00517050"/>
    <w:rsid w:val="00517BE3"/>
    <w:rsid w:val="00520D1C"/>
    <w:rsid w:val="00524FD7"/>
    <w:rsid w:val="00525405"/>
    <w:rsid w:val="0052603C"/>
    <w:rsid w:val="00527A87"/>
    <w:rsid w:val="00530C46"/>
    <w:rsid w:val="00530F69"/>
    <w:rsid w:val="00533F0C"/>
    <w:rsid w:val="00535C1E"/>
    <w:rsid w:val="005368CA"/>
    <w:rsid w:val="00536A43"/>
    <w:rsid w:val="00537B29"/>
    <w:rsid w:val="00541160"/>
    <w:rsid w:val="005418BB"/>
    <w:rsid w:val="005452AA"/>
    <w:rsid w:val="005471AE"/>
    <w:rsid w:val="00552377"/>
    <w:rsid w:val="00552C72"/>
    <w:rsid w:val="00552D29"/>
    <w:rsid w:val="005562EC"/>
    <w:rsid w:val="00560FC6"/>
    <w:rsid w:val="005640CD"/>
    <w:rsid w:val="005647A0"/>
    <w:rsid w:val="00570F58"/>
    <w:rsid w:val="005721D0"/>
    <w:rsid w:val="00577B4D"/>
    <w:rsid w:val="0058247D"/>
    <w:rsid w:val="005844F1"/>
    <w:rsid w:val="00585AA4"/>
    <w:rsid w:val="00590B9D"/>
    <w:rsid w:val="00593B95"/>
    <w:rsid w:val="005959D0"/>
    <w:rsid w:val="00595B58"/>
    <w:rsid w:val="005966D6"/>
    <w:rsid w:val="005A400F"/>
    <w:rsid w:val="005A433E"/>
    <w:rsid w:val="005B0061"/>
    <w:rsid w:val="005B22F0"/>
    <w:rsid w:val="005B55F7"/>
    <w:rsid w:val="005B5F2B"/>
    <w:rsid w:val="005B6177"/>
    <w:rsid w:val="005B6800"/>
    <w:rsid w:val="005B6E82"/>
    <w:rsid w:val="005C53F8"/>
    <w:rsid w:val="005D174C"/>
    <w:rsid w:val="005D33A7"/>
    <w:rsid w:val="005D7C24"/>
    <w:rsid w:val="005E101A"/>
    <w:rsid w:val="005E20A9"/>
    <w:rsid w:val="005F051A"/>
    <w:rsid w:val="005F442A"/>
    <w:rsid w:val="005F5572"/>
    <w:rsid w:val="00603C59"/>
    <w:rsid w:val="00607F0D"/>
    <w:rsid w:val="00610C96"/>
    <w:rsid w:val="00610EDE"/>
    <w:rsid w:val="0061110E"/>
    <w:rsid w:val="0061677C"/>
    <w:rsid w:val="00620832"/>
    <w:rsid w:val="00622CEA"/>
    <w:rsid w:val="00623974"/>
    <w:rsid w:val="00624682"/>
    <w:rsid w:val="00625F7E"/>
    <w:rsid w:val="00631BA7"/>
    <w:rsid w:val="00635FDB"/>
    <w:rsid w:val="00645263"/>
    <w:rsid w:val="006568A0"/>
    <w:rsid w:val="006655B6"/>
    <w:rsid w:val="00674F3D"/>
    <w:rsid w:val="00675898"/>
    <w:rsid w:val="00675978"/>
    <w:rsid w:val="0068071C"/>
    <w:rsid w:val="00680DC2"/>
    <w:rsid w:val="006869BF"/>
    <w:rsid w:val="00687D59"/>
    <w:rsid w:val="006907FA"/>
    <w:rsid w:val="006A0C50"/>
    <w:rsid w:val="006A2367"/>
    <w:rsid w:val="006A2BE9"/>
    <w:rsid w:val="006B38B0"/>
    <w:rsid w:val="006B3ACA"/>
    <w:rsid w:val="006C19EF"/>
    <w:rsid w:val="006C32B7"/>
    <w:rsid w:val="006C3DB6"/>
    <w:rsid w:val="006C5094"/>
    <w:rsid w:val="006C57F4"/>
    <w:rsid w:val="006C6262"/>
    <w:rsid w:val="006C75B8"/>
    <w:rsid w:val="006D3CF2"/>
    <w:rsid w:val="006D5C9D"/>
    <w:rsid w:val="006D6999"/>
    <w:rsid w:val="006E1AFB"/>
    <w:rsid w:val="006E4C18"/>
    <w:rsid w:val="006E67E0"/>
    <w:rsid w:val="006E6A65"/>
    <w:rsid w:val="006E6FCA"/>
    <w:rsid w:val="006F10CF"/>
    <w:rsid w:val="006F257E"/>
    <w:rsid w:val="00701230"/>
    <w:rsid w:val="00703AF6"/>
    <w:rsid w:val="007050C6"/>
    <w:rsid w:val="0071315E"/>
    <w:rsid w:val="00715725"/>
    <w:rsid w:val="00716703"/>
    <w:rsid w:val="007205B1"/>
    <w:rsid w:val="007252D4"/>
    <w:rsid w:val="00726008"/>
    <w:rsid w:val="00732931"/>
    <w:rsid w:val="00733CD5"/>
    <w:rsid w:val="007420A3"/>
    <w:rsid w:val="007472DD"/>
    <w:rsid w:val="00752752"/>
    <w:rsid w:val="007547B5"/>
    <w:rsid w:val="00755578"/>
    <w:rsid w:val="00756ED1"/>
    <w:rsid w:val="00756F2A"/>
    <w:rsid w:val="007641AE"/>
    <w:rsid w:val="00767770"/>
    <w:rsid w:val="00772AC9"/>
    <w:rsid w:val="00773F53"/>
    <w:rsid w:val="0078174D"/>
    <w:rsid w:val="00782337"/>
    <w:rsid w:val="00787CE3"/>
    <w:rsid w:val="007945E0"/>
    <w:rsid w:val="007A2067"/>
    <w:rsid w:val="007A228B"/>
    <w:rsid w:val="007A2411"/>
    <w:rsid w:val="007A4AB1"/>
    <w:rsid w:val="007A7A31"/>
    <w:rsid w:val="007B4531"/>
    <w:rsid w:val="007B586B"/>
    <w:rsid w:val="007B6426"/>
    <w:rsid w:val="007B78BD"/>
    <w:rsid w:val="007C2DE0"/>
    <w:rsid w:val="007C7B1D"/>
    <w:rsid w:val="007D54CC"/>
    <w:rsid w:val="007D5F58"/>
    <w:rsid w:val="007D6C82"/>
    <w:rsid w:val="007E6002"/>
    <w:rsid w:val="007E6A10"/>
    <w:rsid w:val="007E6CDF"/>
    <w:rsid w:val="007F059D"/>
    <w:rsid w:val="007F3FE4"/>
    <w:rsid w:val="008025BB"/>
    <w:rsid w:val="00804B3C"/>
    <w:rsid w:val="00806400"/>
    <w:rsid w:val="0081283B"/>
    <w:rsid w:val="00813946"/>
    <w:rsid w:val="00813CCE"/>
    <w:rsid w:val="00820DDC"/>
    <w:rsid w:val="00826271"/>
    <w:rsid w:val="00826A19"/>
    <w:rsid w:val="00830209"/>
    <w:rsid w:val="00832D57"/>
    <w:rsid w:val="00845F92"/>
    <w:rsid w:val="00851F07"/>
    <w:rsid w:val="00857E0F"/>
    <w:rsid w:val="00862B9A"/>
    <w:rsid w:val="00865F73"/>
    <w:rsid w:val="00866489"/>
    <w:rsid w:val="00871528"/>
    <w:rsid w:val="00871CE9"/>
    <w:rsid w:val="00875BD6"/>
    <w:rsid w:val="00875D8C"/>
    <w:rsid w:val="00876BC2"/>
    <w:rsid w:val="00885F63"/>
    <w:rsid w:val="008871BF"/>
    <w:rsid w:val="00890AF0"/>
    <w:rsid w:val="00895017"/>
    <w:rsid w:val="008A07EE"/>
    <w:rsid w:val="008A4630"/>
    <w:rsid w:val="008A61E4"/>
    <w:rsid w:val="008A6B31"/>
    <w:rsid w:val="008B2918"/>
    <w:rsid w:val="008C5275"/>
    <w:rsid w:val="008C583B"/>
    <w:rsid w:val="008D0411"/>
    <w:rsid w:val="008D1BE8"/>
    <w:rsid w:val="008D256C"/>
    <w:rsid w:val="008D5F19"/>
    <w:rsid w:val="008D613B"/>
    <w:rsid w:val="008E10E2"/>
    <w:rsid w:val="008E36AC"/>
    <w:rsid w:val="008E4767"/>
    <w:rsid w:val="008F087B"/>
    <w:rsid w:val="008F343F"/>
    <w:rsid w:val="008F5BB9"/>
    <w:rsid w:val="00903F70"/>
    <w:rsid w:val="009041F6"/>
    <w:rsid w:val="00910A45"/>
    <w:rsid w:val="00914459"/>
    <w:rsid w:val="00914C57"/>
    <w:rsid w:val="0091501D"/>
    <w:rsid w:val="009168CD"/>
    <w:rsid w:val="0091736A"/>
    <w:rsid w:val="00921671"/>
    <w:rsid w:val="00923682"/>
    <w:rsid w:val="009273F8"/>
    <w:rsid w:val="009322AE"/>
    <w:rsid w:val="00935A21"/>
    <w:rsid w:val="00936CAD"/>
    <w:rsid w:val="00937A0E"/>
    <w:rsid w:val="00940625"/>
    <w:rsid w:val="009429EC"/>
    <w:rsid w:val="00943BBE"/>
    <w:rsid w:val="009449A1"/>
    <w:rsid w:val="00955663"/>
    <w:rsid w:val="009643A5"/>
    <w:rsid w:val="00964DB7"/>
    <w:rsid w:val="00966A36"/>
    <w:rsid w:val="00970453"/>
    <w:rsid w:val="00970F53"/>
    <w:rsid w:val="00970F60"/>
    <w:rsid w:val="0097469A"/>
    <w:rsid w:val="0098099D"/>
    <w:rsid w:val="0098453A"/>
    <w:rsid w:val="00984E8F"/>
    <w:rsid w:val="00990ACA"/>
    <w:rsid w:val="009A5B61"/>
    <w:rsid w:val="009A78E0"/>
    <w:rsid w:val="009C1ADA"/>
    <w:rsid w:val="009C303F"/>
    <w:rsid w:val="009C6C9B"/>
    <w:rsid w:val="009C6DFB"/>
    <w:rsid w:val="009C7D6E"/>
    <w:rsid w:val="009D1488"/>
    <w:rsid w:val="009D294A"/>
    <w:rsid w:val="009D2CFF"/>
    <w:rsid w:val="009D3450"/>
    <w:rsid w:val="009D389C"/>
    <w:rsid w:val="009D6A29"/>
    <w:rsid w:val="009D75A9"/>
    <w:rsid w:val="009E4E57"/>
    <w:rsid w:val="009F0FE5"/>
    <w:rsid w:val="00A01304"/>
    <w:rsid w:val="00A018B8"/>
    <w:rsid w:val="00A0384E"/>
    <w:rsid w:val="00A04BBF"/>
    <w:rsid w:val="00A05E88"/>
    <w:rsid w:val="00A076D7"/>
    <w:rsid w:val="00A1209E"/>
    <w:rsid w:val="00A12E8C"/>
    <w:rsid w:val="00A21556"/>
    <w:rsid w:val="00A23644"/>
    <w:rsid w:val="00A25D9E"/>
    <w:rsid w:val="00A3033D"/>
    <w:rsid w:val="00A309AE"/>
    <w:rsid w:val="00A31FFC"/>
    <w:rsid w:val="00A336CB"/>
    <w:rsid w:val="00A35B62"/>
    <w:rsid w:val="00A42075"/>
    <w:rsid w:val="00A443BF"/>
    <w:rsid w:val="00A44E76"/>
    <w:rsid w:val="00A452D8"/>
    <w:rsid w:val="00A4738B"/>
    <w:rsid w:val="00A515A8"/>
    <w:rsid w:val="00A535B0"/>
    <w:rsid w:val="00A540F4"/>
    <w:rsid w:val="00A57D8F"/>
    <w:rsid w:val="00A64983"/>
    <w:rsid w:val="00A751D2"/>
    <w:rsid w:val="00A763B3"/>
    <w:rsid w:val="00A77646"/>
    <w:rsid w:val="00A833C5"/>
    <w:rsid w:val="00A84A92"/>
    <w:rsid w:val="00A90DF4"/>
    <w:rsid w:val="00A91982"/>
    <w:rsid w:val="00A920AD"/>
    <w:rsid w:val="00A9262E"/>
    <w:rsid w:val="00A973B0"/>
    <w:rsid w:val="00AA4E16"/>
    <w:rsid w:val="00AB0852"/>
    <w:rsid w:val="00AB3014"/>
    <w:rsid w:val="00AB5281"/>
    <w:rsid w:val="00AB7E14"/>
    <w:rsid w:val="00AC2CDB"/>
    <w:rsid w:val="00AC768E"/>
    <w:rsid w:val="00AD1200"/>
    <w:rsid w:val="00AD436F"/>
    <w:rsid w:val="00AD49D3"/>
    <w:rsid w:val="00AD6459"/>
    <w:rsid w:val="00AD6C45"/>
    <w:rsid w:val="00AE632E"/>
    <w:rsid w:val="00AF11F5"/>
    <w:rsid w:val="00AF4936"/>
    <w:rsid w:val="00B106BD"/>
    <w:rsid w:val="00B145B8"/>
    <w:rsid w:val="00B244F1"/>
    <w:rsid w:val="00B246F2"/>
    <w:rsid w:val="00B25776"/>
    <w:rsid w:val="00B25C6B"/>
    <w:rsid w:val="00B30AD8"/>
    <w:rsid w:val="00B353D3"/>
    <w:rsid w:val="00B408FA"/>
    <w:rsid w:val="00B429A1"/>
    <w:rsid w:val="00B42A44"/>
    <w:rsid w:val="00B43E80"/>
    <w:rsid w:val="00B45797"/>
    <w:rsid w:val="00B46B61"/>
    <w:rsid w:val="00B4771B"/>
    <w:rsid w:val="00B55698"/>
    <w:rsid w:val="00B60774"/>
    <w:rsid w:val="00B60D7D"/>
    <w:rsid w:val="00B64237"/>
    <w:rsid w:val="00B671C2"/>
    <w:rsid w:val="00B679BE"/>
    <w:rsid w:val="00B72E86"/>
    <w:rsid w:val="00B73E24"/>
    <w:rsid w:val="00B7516F"/>
    <w:rsid w:val="00B75865"/>
    <w:rsid w:val="00B810A4"/>
    <w:rsid w:val="00B8190B"/>
    <w:rsid w:val="00B82E82"/>
    <w:rsid w:val="00B83A8B"/>
    <w:rsid w:val="00B841EC"/>
    <w:rsid w:val="00B9276A"/>
    <w:rsid w:val="00B94E3A"/>
    <w:rsid w:val="00B96169"/>
    <w:rsid w:val="00BA6FB2"/>
    <w:rsid w:val="00BA7A0D"/>
    <w:rsid w:val="00BB09F3"/>
    <w:rsid w:val="00BB192A"/>
    <w:rsid w:val="00BB2E9F"/>
    <w:rsid w:val="00BB5EC5"/>
    <w:rsid w:val="00BC0C19"/>
    <w:rsid w:val="00BC1A5A"/>
    <w:rsid w:val="00BC2645"/>
    <w:rsid w:val="00BC3FBD"/>
    <w:rsid w:val="00BC78D3"/>
    <w:rsid w:val="00BD1AA7"/>
    <w:rsid w:val="00BD2E64"/>
    <w:rsid w:val="00BE0023"/>
    <w:rsid w:val="00BE6EA4"/>
    <w:rsid w:val="00BE7425"/>
    <w:rsid w:val="00BE78CB"/>
    <w:rsid w:val="00BF11D7"/>
    <w:rsid w:val="00C10BFB"/>
    <w:rsid w:val="00C10D4A"/>
    <w:rsid w:val="00C12AA1"/>
    <w:rsid w:val="00C133E3"/>
    <w:rsid w:val="00C21A0E"/>
    <w:rsid w:val="00C33504"/>
    <w:rsid w:val="00C34E75"/>
    <w:rsid w:val="00C4087A"/>
    <w:rsid w:val="00C40FCC"/>
    <w:rsid w:val="00C50C3A"/>
    <w:rsid w:val="00C51AC6"/>
    <w:rsid w:val="00C52D26"/>
    <w:rsid w:val="00C53817"/>
    <w:rsid w:val="00C540B1"/>
    <w:rsid w:val="00C54C9B"/>
    <w:rsid w:val="00C55847"/>
    <w:rsid w:val="00C612B6"/>
    <w:rsid w:val="00C61C6A"/>
    <w:rsid w:val="00C6740E"/>
    <w:rsid w:val="00C67AAB"/>
    <w:rsid w:val="00C71C6D"/>
    <w:rsid w:val="00C86CBF"/>
    <w:rsid w:val="00C916CA"/>
    <w:rsid w:val="00C93041"/>
    <w:rsid w:val="00CA026A"/>
    <w:rsid w:val="00CA2724"/>
    <w:rsid w:val="00CA5AFE"/>
    <w:rsid w:val="00CA5D7C"/>
    <w:rsid w:val="00CA787A"/>
    <w:rsid w:val="00CB0FEE"/>
    <w:rsid w:val="00CB45F9"/>
    <w:rsid w:val="00CC3ED4"/>
    <w:rsid w:val="00CC6713"/>
    <w:rsid w:val="00CD4A1D"/>
    <w:rsid w:val="00CD79BE"/>
    <w:rsid w:val="00CE3389"/>
    <w:rsid w:val="00CE690E"/>
    <w:rsid w:val="00CF4202"/>
    <w:rsid w:val="00CF49D8"/>
    <w:rsid w:val="00D000A9"/>
    <w:rsid w:val="00D02B1F"/>
    <w:rsid w:val="00D036C0"/>
    <w:rsid w:val="00D11786"/>
    <w:rsid w:val="00D1497A"/>
    <w:rsid w:val="00D15585"/>
    <w:rsid w:val="00D23467"/>
    <w:rsid w:val="00D26F70"/>
    <w:rsid w:val="00D332DD"/>
    <w:rsid w:val="00D33A53"/>
    <w:rsid w:val="00D36B28"/>
    <w:rsid w:val="00D42399"/>
    <w:rsid w:val="00D425C9"/>
    <w:rsid w:val="00D4689B"/>
    <w:rsid w:val="00D50301"/>
    <w:rsid w:val="00D52F03"/>
    <w:rsid w:val="00D5439B"/>
    <w:rsid w:val="00D54537"/>
    <w:rsid w:val="00D61ECA"/>
    <w:rsid w:val="00D63A8F"/>
    <w:rsid w:val="00D65300"/>
    <w:rsid w:val="00D670DC"/>
    <w:rsid w:val="00D70155"/>
    <w:rsid w:val="00D77C3B"/>
    <w:rsid w:val="00D85D94"/>
    <w:rsid w:val="00D87756"/>
    <w:rsid w:val="00D929F0"/>
    <w:rsid w:val="00D9348D"/>
    <w:rsid w:val="00D93A47"/>
    <w:rsid w:val="00D94455"/>
    <w:rsid w:val="00D944AB"/>
    <w:rsid w:val="00D95AD9"/>
    <w:rsid w:val="00D95F01"/>
    <w:rsid w:val="00D97257"/>
    <w:rsid w:val="00DA41C3"/>
    <w:rsid w:val="00DA61C8"/>
    <w:rsid w:val="00DA7387"/>
    <w:rsid w:val="00DB25E3"/>
    <w:rsid w:val="00DE6E43"/>
    <w:rsid w:val="00DE7E5D"/>
    <w:rsid w:val="00DF4749"/>
    <w:rsid w:val="00DF5F10"/>
    <w:rsid w:val="00DF74D7"/>
    <w:rsid w:val="00DF7AD4"/>
    <w:rsid w:val="00E00DCE"/>
    <w:rsid w:val="00E04567"/>
    <w:rsid w:val="00E05CEA"/>
    <w:rsid w:val="00E11473"/>
    <w:rsid w:val="00E1372C"/>
    <w:rsid w:val="00E14AE1"/>
    <w:rsid w:val="00E15025"/>
    <w:rsid w:val="00E1780E"/>
    <w:rsid w:val="00E17EDD"/>
    <w:rsid w:val="00E204A4"/>
    <w:rsid w:val="00E21846"/>
    <w:rsid w:val="00E24F57"/>
    <w:rsid w:val="00E269D4"/>
    <w:rsid w:val="00E26A55"/>
    <w:rsid w:val="00E30421"/>
    <w:rsid w:val="00E31C03"/>
    <w:rsid w:val="00E338BE"/>
    <w:rsid w:val="00E3433C"/>
    <w:rsid w:val="00E34772"/>
    <w:rsid w:val="00E35856"/>
    <w:rsid w:val="00E35BA4"/>
    <w:rsid w:val="00E36CA2"/>
    <w:rsid w:val="00E4183B"/>
    <w:rsid w:val="00E456B4"/>
    <w:rsid w:val="00E45E2F"/>
    <w:rsid w:val="00E46BC0"/>
    <w:rsid w:val="00E47867"/>
    <w:rsid w:val="00E47C4D"/>
    <w:rsid w:val="00E5081B"/>
    <w:rsid w:val="00E50A4D"/>
    <w:rsid w:val="00E539E3"/>
    <w:rsid w:val="00E579F9"/>
    <w:rsid w:val="00E7236E"/>
    <w:rsid w:val="00E73C00"/>
    <w:rsid w:val="00E74A2D"/>
    <w:rsid w:val="00E77983"/>
    <w:rsid w:val="00E82EBC"/>
    <w:rsid w:val="00E840F4"/>
    <w:rsid w:val="00E84779"/>
    <w:rsid w:val="00E86124"/>
    <w:rsid w:val="00E86A46"/>
    <w:rsid w:val="00E91C51"/>
    <w:rsid w:val="00E920DA"/>
    <w:rsid w:val="00E9471E"/>
    <w:rsid w:val="00E95743"/>
    <w:rsid w:val="00EA01EC"/>
    <w:rsid w:val="00EA1757"/>
    <w:rsid w:val="00EA2D97"/>
    <w:rsid w:val="00EA6C91"/>
    <w:rsid w:val="00EB3D3D"/>
    <w:rsid w:val="00EB3FB6"/>
    <w:rsid w:val="00EB65AA"/>
    <w:rsid w:val="00EC2E72"/>
    <w:rsid w:val="00EC5F6B"/>
    <w:rsid w:val="00EC7DB6"/>
    <w:rsid w:val="00ED222D"/>
    <w:rsid w:val="00ED273B"/>
    <w:rsid w:val="00EE0047"/>
    <w:rsid w:val="00EE6541"/>
    <w:rsid w:val="00EE678C"/>
    <w:rsid w:val="00EF0DE9"/>
    <w:rsid w:val="00EF4703"/>
    <w:rsid w:val="00EF5060"/>
    <w:rsid w:val="00EF5900"/>
    <w:rsid w:val="00EF69B7"/>
    <w:rsid w:val="00EF7FF4"/>
    <w:rsid w:val="00F10FBF"/>
    <w:rsid w:val="00F16C9C"/>
    <w:rsid w:val="00F17C7E"/>
    <w:rsid w:val="00F23BE4"/>
    <w:rsid w:val="00F33387"/>
    <w:rsid w:val="00F33E0B"/>
    <w:rsid w:val="00F33F47"/>
    <w:rsid w:val="00F34644"/>
    <w:rsid w:val="00F34B37"/>
    <w:rsid w:val="00F4118B"/>
    <w:rsid w:val="00F413FD"/>
    <w:rsid w:val="00F4202B"/>
    <w:rsid w:val="00F45DCE"/>
    <w:rsid w:val="00F4656B"/>
    <w:rsid w:val="00F4734B"/>
    <w:rsid w:val="00F509AD"/>
    <w:rsid w:val="00F51800"/>
    <w:rsid w:val="00F52DC8"/>
    <w:rsid w:val="00F53E2A"/>
    <w:rsid w:val="00F56782"/>
    <w:rsid w:val="00F600EA"/>
    <w:rsid w:val="00F6221C"/>
    <w:rsid w:val="00F632C2"/>
    <w:rsid w:val="00F63C00"/>
    <w:rsid w:val="00F647D3"/>
    <w:rsid w:val="00F67D73"/>
    <w:rsid w:val="00F70B68"/>
    <w:rsid w:val="00F7361B"/>
    <w:rsid w:val="00F7581E"/>
    <w:rsid w:val="00F80517"/>
    <w:rsid w:val="00F80B3F"/>
    <w:rsid w:val="00F81BC0"/>
    <w:rsid w:val="00F94AE5"/>
    <w:rsid w:val="00FA022D"/>
    <w:rsid w:val="00FA66A2"/>
    <w:rsid w:val="00FA67FD"/>
    <w:rsid w:val="00FB10E4"/>
    <w:rsid w:val="00FB163C"/>
    <w:rsid w:val="00FB2088"/>
    <w:rsid w:val="00FB351A"/>
    <w:rsid w:val="00FB3A6A"/>
    <w:rsid w:val="00FB5C14"/>
    <w:rsid w:val="00FB78E6"/>
    <w:rsid w:val="00FB7D3E"/>
    <w:rsid w:val="00FB7D43"/>
    <w:rsid w:val="00FC54F2"/>
    <w:rsid w:val="00FD1EEC"/>
    <w:rsid w:val="00FD2971"/>
    <w:rsid w:val="00FD4C5E"/>
    <w:rsid w:val="00FD6E59"/>
    <w:rsid w:val="00FD7431"/>
    <w:rsid w:val="00FD7B0E"/>
    <w:rsid w:val="00FE0B09"/>
    <w:rsid w:val="00FE0DE5"/>
    <w:rsid w:val="00FE14CD"/>
    <w:rsid w:val="00FE270A"/>
    <w:rsid w:val="00FE731F"/>
    <w:rsid w:val="00FE7448"/>
    <w:rsid w:val="00FF1701"/>
    <w:rsid w:val="00FF1DB7"/>
    <w:rsid w:val="00FF2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table" w:styleId="af2">
    <w:name w:val="Table Grid"/>
    <w:basedOn w:val="a2"/>
    <w:rsid w:val="007C2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1"/>
    <w:uiPriority w:val="99"/>
    <w:unhideWhenUsed/>
    <w:rsid w:val="00120A46"/>
    <w:rPr>
      <w:color w:val="0563C1"/>
      <w:u w:val="single"/>
    </w:rPr>
  </w:style>
  <w:style w:type="paragraph" w:styleId="af4">
    <w:name w:val="Normal (Web)"/>
    <w:basedOn w:val="a0"/>
    <w:uiPriority w:val="99"/>
    <w:rsid w:val="008D256C"/>
    <w:pPr>
      <w:spacing w:before="120" w:after="120" w:line="510" w:lineRule="atLeast"/>
      <w:ind w:firstLine="450"/>
      <w:jc w:val="both"/>
    </w:pPr>
    <w:rPr>
      <w:rFonts w:ascii="Arial" w:hAnsi="Arial" w:cs="Arial"/>
      <w:sz w:val="36"/>
      <w:szCs w:val="36"/>
    </w:rPr>
  </w:style>
  <w:style w:type="paragraph" w:customStyle="1" w:styleId="ConsPlusNonformat">
    <w:name w:val="ConsPlusNonformat"/>
    <w:rsid w:val="008D25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8D256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5">
    <w:name w:val="Body Text"/>
    <w:basedOn w:val="a0"/>
    <w:link w:val="af6"/>
    <w:rsid w:val="008D256C"/>
    <w:rPr>
      <w:rFonts w:ascii="Arial" w:hAnsi="Arial"/>
      <w:sz w:val="22"/>
    </w:rPr>
  </w:style>
  <w:style w:type="character" w:customStyle="1" w:styleId="af6">
    <w:name w:val="Основной текст Знак"/>
    <w:basedOn w:val="a1"/>
    <w:link w:val="af5"/>
    <w:rsid w:val="008D256C"/>
    <w:rPr>
      <w:rFonts w:ascii="Arial" w:hAnsi="Arial"/>
      <w:sz w:val="22"/>
      <w:szCs w:val="24"/>
    </w:rPr>
  </w:style>
  <w:style w:type="paragraph" w:customStyle="1" w:styleId="ConsPlusNormal">
    <w:name w:val="ConsPlusNormal"/>
    <w:link w:val="ConsPlusNormal0"/>
    <w:rsid w:val="008D25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256C"/>
    <w:rPr>
      <w:rFonts w:ascii="Arial" w:hAnsi="Arial" w:cs="Arial"/>
      <w:lang w:val="ru-RU" w:eastAsia="ru-RU" w:bidi="ar-SA"/>
    </w:rPr>
  </w:style>
  <w:style w:type="paragraph" w:customStyle="1" w:styleId="8">
    <w:name w:val="Стиль8"/>
    <w:basedOn w:val="a0"/>
    <w:qFormat/>
    <w:rsid w:val="008D256C"/>
    <w:pPr>
      <w:widowControl w:val="0"/>
      <w:autoSpaceDE w:val="0"/>
      <w:autoSpaceDN w:val="0"/>
      <w:adjustRightInd w:val="0"/>
      <w:jc w:val="both"/>
    </w:pPr>
    <w:rPr>
      <w:rFonts w:eastAsia="Calibri"/>
      <w:sz w:val="22"/>
      <w:lang w:eastAsia="en-US"/>
    </w:rPr>
  </w:style>
  <w:style w:type="paragraph" w:customStyle="1" w:styleId="Default">
    <w:name w:val="Default"/>
    <w:rsid w:val="002B751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nobr1">
    <w:name w:val="nobr1"/>
    <w:basedOn w:val="a1"/>
    <w:rsid w:val="00D1497A"/>
    <w:rPr>
      <w:vanish w:val="0"/>
      <w:webHidden w:val="0"/>
      <w:bdr w:val="none" w:sz="0" w:space="0" w:color="auto" w:frame="1"/>
      <w:shd w:val="clear" w:color="auto" w:fill="auto"/>
      <w:vertAlign w:val="baseline"/>
      <w:specVanish w:val="0"/>
    </w:rPr>
  </w:style>
  <w:style w:type="paragraph" w:customStyle="1" w:styleId="ConsPlusTitle">
    <w:name w:val="ConsPlusTitle"/>
    <w:rsid w:val="00216D2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7">
    <w:name w:val="annotation reference"/>
    <w:basedOn w:val="a1"/>
    <w:uiPriority w:val="99"/>
    <w:semiHidden/>
    <w:unhideWhenUsed/>
    <w:rsid w:val="0026788D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26788D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26788D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6788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26788D"/>
    <w:rPr>
      <w:b/>
      <w:bCs/>
    </w:rPr>
  </w:style>
  <w:style w:type="paragraph" w:styleId="afc">
    <w:name w:val="footnote text"/>
    <w:basedOn w:val="a0"/>
    <w:link w:val="afd"/>
    <w:uiPriority w:val="99"/>
    <w:semiHidden/>
    <w:unhideWhenUsed/>
    <w:rsid w:val="000653E3"/>
    <w:rPr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0653E3"/>
  </w:style>
  <w:style w:type="character" w:styleId="afe">
    <w:name w:val="footnote reference"/>
    <w:basedOn w:val="a1"/>
    <w:uiPriority w:val="99"/>
    <w:semiHidden/>
    <w:unhideWhenUsed/>
    <w:rsid w:val="000653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table" w:styleId="af2">
    <w:name w:val="Table Grid"/>
    <w:basedOn w:val="a2"/>
    <w:rsid w:val="007C2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1"/>
    <w:uiPriority w:val="99"/>
    <w:unhideWhenUsed/>
    <w:rsid w:val="00120A46"/>
    <w:rPr>
      <w:color w:val="0563C1"/>
      <w:u w:val="single"/>
    </w:rPr>
  </w:style>
  <w:style w:type="paragraph" w:styleId="af4">
    <w:name w:val="Normal (Web)"/>
    <w:basedOn w:val="a0"/>
    <w:uiPriority w:val="99"/>
    <w:rsid w:val="008D256C"/>
    <w:pPr>
      <w:spacing w:before="120" w:after="120" w:line="510" w:lineRule="atLeast"/>
      <w:ind w:firstLine="450"/>
      <w:jc w:val="both"/>
    </w:pPr>
    <w:rPr>
      <w:rFonts w:ascii="Arial" w:hAnsi="Arial" w:cs="Arial"/>
      <w:sz w:val="36"/>
      <w:szCs w:val="36"/>
    </w:rPr>
  </w:style>
  <w:style w:type="paragraph" w:customStyle="1" w:styleId="ConsPlusNonformat">
    <w:name w:val="ConsPlusNonformat"/>
    <w:rsid w:val="008D25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8D256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5">
    <w:name w:val="Body Text"/>
    <w:basedOn w:val="a0"/>
    <w:link w:val="af6"/>
    <w:rsid w:val="008D256C"/>
    <w:rPr>
      <w:rFonts w:ascii="Arial" w:hAnsi="Arial"/>
      <w:sz w:val="22"/>
    </w:rPr>
  </w:style>
  <w:style w:type="character" w:customStyle="1" w:styleId="af6">
    <w:name w:val="Основной текст Знак"/>
    <w:basedOn w:val="a1"/>
    <w:link w:val="af5"/>
    <w:rsid w:val="008D256C"/>
    <w:rPr>
      <w:rFonts w:ascii="Arial" w:hAnsi="Arial"/>
      <w:sz w:val="22"/>
      <w:szCs w:val="24"/>
    </w:rPr>
  </w:style>
  <w:style w:type="paragraph" w:customStyle="1" w:styleId="ConsPlusNormal">
    <w:name w:val="ConsPlusNormal"/>
    <w:link w:val="ConsPlusNormal0"/>
    <w:rsid w:val="008D25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256C"/>
    <w:rPr>
      <w:rFonts w:ascii="Arial" w:hAnsi="Arial" w:cs="Arial"/>
      <w:lang w:val="ru-RU" w:eastAsia="ru-RU" w:bidi="ar-SA"/>
    </w:rPr>
  </w:style>
  <w:style w:type="paragraph" w:customStyle="1" w:styleId="8">
    <w:name w:val="Стиль8"/>
    <w:basedOn w:val="a0"/>
    <w:qFormat/>
    <w:rsid w:val="008D256C"/>
    <w:pPr>
      <w:widowControl w:val="0"/>
      <w:autoSpaceDE w:val="0"/>
      <w:autoSpaceDN w:val="0"/>
      <w:adjustRightInd w:val="0"/>
      <w:jc w:val="both"/>
    </w:pPr>
    <w:rPr>
      <w:rFonts w:eastAsia="Calibri"/>
      <w:sz w:val="22"/>
      <w:lang w:eastAsia="en-US"/>
    </w:rPr>
  </w:style>
  <w:style w:type="paragraph" w:customStyle="1" w:styleId="Default">
    <w:name w:val="Default"/>
    <w:rsid w:val="002B751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nobr1">
    <w:name w:val="nobr1"/>
    <w:basedOn w:val="a1"/>
    <w:rsid w:val="00D1497A"/>
    <w:rPr>
      <w:vanish w:val="0"/>
      <w:webHidden w:val="0"/>
      <w:bdr w:val="none" w:sz="0" w:space="0" w:color="auto" w:frame="1"/>
      <w:shd w:val="clear" w:color="auto" w:fill="auto"/>
      <w:vertAlign w:val="baseline"/>
      <w:specVanish w:val="0"/>
    </w:rPr>
  </w:style>
  <w:style w:type="paragraph" w:customStyle="1" w:styleId="ConsPlusTitle">
    <w:name w:val="ConsPlusTitle"/>
    <w:rsid w:val="00216D2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7">
    <w:name w:val="annotation reference"/>
    <w:basedOn w:val="a1"/>
    <w:uiPriority w:val="99"/>
    <w:semiHidden/>
    <w:unhideWhenUsed/>
    <w:rsid w:val="0026788D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26788D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26788D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6788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2678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7512-09F5-4A88-BD55-1E9ED8C1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198</TotalTime>
  <Pages>12</Pages>
  <Words>3893</Words>
  <Characters>22193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zotov_kv</cp:lastModifiedBy>
  <cp:revision>9</cp:revision>
  <cp:lastPrinted>2023-11-29T13:08:00Z</cp:lastPrinted>
  <dcterms:created xsi:type="dcterms:W3CDTF">2025-03-06T09:28:00Z</dcterms:created>
  <dcterms:modified xsi:type="dcterms:W3CDTF">2025-03-06T13:34:00Z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