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F4218A" w:rsidRPr="003B4C9A" w:rsidRDefault="00F4218A" w:rsidP="00F4218A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3B4C9A">
        <w:rPr>
          <w:rFonts w:ascii="Times New Roman" w:hAnsi="Times New Roman" w:cs="Times New Roman"/>
          <w:sz w:val="24"/>
          <w:szCs w:val="24"/>
        </w:rPr>
        <w:t>О компенсации безработным гражданам</w:t>
      </w:r>
    </w:p>
    <w:p w:rsidR="00F4218A" w:rsidRPr="003B4C9A" w:rsidRDefault="00F4218A" w:rsidP="00F4218A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3B4C9A">
        <w:rPr>
          <w:rFonts w:ascii="Times New Roman" w:hAnsi="Times New Roman" w:cs="Times New Roman"/>
          <w:sz w:val="24"/>
          <w:szCs w:val="24"/>
        </w:rPr>
        <w:t>затрат на медицинское освидетельствование</w:t>
      </w:r>
    </w:p>
    <w:p w:rsidR="00F4218A" w:rsidRPr="003B4C9A" w:rsidRDefault="00F4218A" w:rsidP="00F4218A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3B4C9A">
        <w:rPr>
          <w:rFonts w:ascii="Times New Roman" w:hAnsi="Times New Roman" w:cs="Times New Roman"/>
          <w:sz w:val="24"/>
          <w:szCs w:val="24"/>
        </w:rPr>
        <w:t>при направлении органами службы</w:t>
      </w:r>
    </w:p>
    <w:p w:rsidR="00F4218A" w:rsidRPr="003B4C9A" w:rsidRDefault="00F4218A" w:rsidP="00F4218A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3B4C9A">
        <w:rPr>
          <w:rFonts w:ascii="Times New Roman" w:hAnsi="Times New Roman" w:cs="Times New Roman"/>
          <w:sz w:val="24"/>
          <w:szCs w:val="24"/>
        </w:rPr>
        <w:t>занятости для прохождения профессионального</w:t>
      </w:r>
    </w:p>
    <w:p w:rsidR="00F4218A" w:rsidRPr="003B4C9A" w:rsidRDefault="00F4218A" w:rsidP="00F4218A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3B4C9A">
        <w:rPr>
          <w:rFonts w:ascii="Times New Roman" w:hAnsi="Times New Roman" w:cs="Times New Roman"/>
          <w:sz w:val="24"/>
          <w:szCs w:val="24"/>
        </w:rPr>
        <w:t>обучения</w:t>
      </w:r>
      <w:r w:rsidR="00A13097" w:rsidRPr="003B4C9A">
        <w:rPr>
          <w:rFonts w:ascii="Times New Roman" w:hAnsi="Times New Roman" w:cs="Times New Roman"/>
          <w:sz w:val="24"/>
          <w:szCs w:val="24"/>
        </w:rPr>
        <w:t>,</w:t>
      </w:r>
      <w:r w:rsidRPr="003B4C9A">
        <w:rPr>
          <w:rFonts w:ascii="Times New Roman" w:hAnsi="Times New Roman" w:cs="Times New Roman"/>
          <w:sz w:val="24"/>
          <w:szCs w:val="24"/>
        </w:rPr>
        <w:t xml:space="preserve"> получения дополнительного</w:t>
      </w:r>
    </w:p>
    <w:p w:rsidR="00DF2300" w:rsidRDefault="00F4218A" w:rsidP="00F4218A">
      <w:pPr>
        <w:pStyle w:val="ab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B4C9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профессионального образования и о признании</w:t>
      </w:r>
    </w:p>
    <w:p w:rsidR="00F4218A" w:rsidRPr="003B4C9A" w:rsidRDefault="00F4218A" w:rsidP="00F4218A">
      <w:pPr>
        <w:pStyle w:val="ab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gramStart"/>
      <w:r w:rsidRPr="003B4C9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утратившим</w:t>
      </w:r>
      <w:proofErr w:type="gramEnd"/>
      <w:r w:rsidRPr="003B4C9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силу распоряжения Комитета по труду</w:t>
      </w:r>
    </w:p>
    <w:p w:rsidR="00F4218A" w:rsidRPr="003B4C9A" w:rsidRDefault="00F4218A" w:rsidP="00F4218A">
      <w:pPr>
        <w:pStyle w:val="ab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B4C9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и занятости населения Санкт-Петербурга </w:t>
      </w:r>
    </w:p>
    <w:p w:rsidR="002C2C92" w:rsidRPr="003B4C9A" w:rsidRDefault="00F4218A" w:rsidP="00F4218A">
      <w:pPr>
        <w:pStyle w:val="ab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B4C9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 08.02.2023  № 35</w:t>
      </w:r>
      <w:r w:rsidR="002C5E79" w:rsidRPr="003B4C9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-р</w:t>
      </w:r>
    </w:p>
    <w:p w:rsidR="002C2C92" w:rsidRPr="003B4C9A" w:rsidRDefault="002C2C92" w:rsidP="00F4218A">
      <w:pPr>
        <w:pStyle w:val="ab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21846" w:rsidRPr="003B4C9A" w:rsidRDefault="002C2C92" w:rsidP="00F326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C9A">
        <w:rPr>
          <w:rFonts w:ascii="Times New Roman" w:hAnsi="Times New Roman" w:cs="Times New Roman"/>
          <w:sz w:val="24"/>
          <w:szCs w:val="24"/>
        </w:rPr>
        <w:t>В целях обеспечения гарантии безработным гражданам на бесплатное медицинское освидетельствование при направлении органами службы занятости для прохождения профессионального обучения</w:t>
      </w:r>
      <w:r w:rsidR="00A13097" w:rsidRPr="003B4C9A">
        <w:rPr>
          <w:rFonts w:ascii="Times New Roman" w:hAnsi="Times New Roman" w:cs="Times New Roman"/>
          <w:sz w:val="24"/>
          <w:szCs w:val="24"/>
        </w:rPr>
        <w:t xml:space="preserve">, </w:t>
      </w:r>
      <w:r w:rsidRPr="003B4C9A">
        <w:rPr>
          <w:rFonts w:ascii="Times New Roman" w:hAnsi="Times New Roman" w:cs="Times New Roman"/>
          <w:sz w:val="24"/>
          <w:szCs w:val="24"/>
        </w:rPr>
        <w:t xml:space="preserve">получения дополнительного профессионального образования (далее </w:t>
      </w:r>
      <w:r w:rsidR="005C5B51" w:rsidRPr="003B4C9A">
        <w:rPr>
          <w:rFonts w:ascii="Times New Roman" w:hAnsi="Times New Roman" w:cs="Times New Roman"/>
          <w:sz w:val="24"/>
          <w:szCs w:val="24"/>
        </w:rPr>
        <w:t>–</w:t>
      </w:r>
      <w:r w:rsidRPr="003B4C9A">
        <w:rPr>
          <w:rFonts w:ascii="Times New Roman" w:hAnsi="Times New Roman" w:cs="Times New Roman"/>
          <w:sz w:val="24"/>
          <w:szCs w:val="24"/>
        </w:rPr>
        <w:t xml:space="preserve"> обучение), во исполнение </w:t>
      </w:r>
      <w:hyperlink r:id="rId10">
        <w:r w:rsidRPr="003B4C9A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324608" w:rsidRPr="003B4C9A">
          <w:rPr>
            <w:rFonts w:ascii="Times New Roman" w:hAnsi="Times New Roman" w:cs="Times New Roman"/>
            <w:sz w:val="24"/>
            <w:szCs w:val="24"/>
          </w:rPr>
          <w:t>4</w:t>
        </w:r>
        <w:r w:rsidRPr="003B4C9A">
          <w:rPr>
            <w:rFonts w:ascii="Times New Roman" w:hAnsi="Times New Roman" w:cs="Times New Roman"/>
            <w:sz w:val="24"/>
            <w:szCs w:val="24"/>
          </w:rPr>
          <w:t xml:space="preserve"> статьи </w:t>
        </w:r>
        <w:r w:rsidR="00324608" w:rsidRPr="003B4C9A">
          <w:rPr>
            <w:rFonts w:ascii="Times New Roman" w:hAnsi="Times New Roman" w:cs="Times New Roman"/>
            <w:sz w:val="24"/>
            <w:szCs w:val="24"/>
          </w:rPr>
          <w:t>30</w:t>
        </w:r>
      </w:hyperlink>
      <w:r w:rsidRPr="003B4C9A">
        <w:rPr>
          <w:rFonts w:ascii="Times New Roman" w:hAnsi="Times New Roman" w:cs="Times New Roman"/>
          <w:sz w:val="24"/>
          <w:szCs w:val="24"/>
        </w:rPr>
        <w:t xml:space="preserve"> </w:t>
      </w:r>
      <w:r w:rsidR="00360B08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Pr="003B4C9A">
        <w:rPr>
          <w:rFonts w:ascii="Times New Roman" w:hAnsi="Times New Roman" w:cs="Times New Roman"/>
          <w:sz w:val="24"/>
          <w:szCs w:val="24"/>
        </w:rPr>
        <w:t xml:space="preserve"> «О занятости населения в Российской Федерации» и </w:t>
      </w:r>
      <w:r w:rsidR="00F326A1" w:rsidRPr="003B4C9A">
        <w:rPr>
          <w:rFonts w:ascii="Times New Roman" w:hAnsi="Times New Roman" w:cs="Times New Roman"/>
          <w:sz w:val="24"/>
          <w:szCs w:val="24"/>
        </w:rPr>
        <w:t xml:space="preserve">Стандарта деятельности </w:t>
      </w:r>
      <w:r w:rsidR="00BB24BB">
        <w:rPr>
          <w:rFonts w:ascii="Times New Roman" w:hAnsi="Times New Roman" w:cs="Times New Roman"/>
          <w:sz w:val="24"/>
          <w:szCs w:val="24"/>
        </w:rPr>
        <w:br/>
      </w:r>
      <w:r w:rsidR="00F326A1" w:rsidRPr="003B4C9A">
        <w:rPr>
          <w:rFonts w:ascii="Times New Roman" w:hAnsi="Times New Roman" w:cs="Times New Roman"/>
          <w:sz w:val="24"/>
          <w:szCs w:val="24"/>
        </w:rPr>
        <w:t>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безработными гражданами</w:t>
      </w:r>
      <w:proofErr w:type="gramEnd"/>
      <w:r w:rsidR="00F326A1" w:rsidRPr="003B4C9A">
        <w:rPr>
          <w:rFonts w:ascii="Times New Roman" w:hAnsi="Times New Roman" w:cs="Times New Roman"/>
          <w:sz w:val="24"/>
          <w:szCs w:val="24"/>
        </w:rPr>
        <w:t>, включая прохождение обучения в другой местности, утвержденного приказом Министерства труда и социальной защиты Российской Федерации от 07.11.2024 № 611н:</w:t>
      </w:r>
    </w:p>
    <w:p w:rsidR="00DB2F0D" w:rsidRPr="003B4C9A" w:rsidRDefault="00DB2F0D" w:rsidP="00DB2F0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B4C9A">
        <w:rPr>
          <w:rFonts w:ascii="Times New Roman" w:hAnsi="Times New Roman" w:cs="Times New Roman"/>
          <w:sz w:val="24"/>
          <w:szCs w:val="24"/>
        </w:rPr>
        <w:t xml:space="preserve">1. Утвердить </w:t>
      </w:r>
      <w:hyperlink w:anchor="P31">
        <w:r w:rsidRPr="003B4C9A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3B4C9A">
        <w:rPr>
          <w:rFonts w:ascii="Times New Roman" w:hAnsi="Times New Roman" w:cs="Times New Roman"/>
          <w:sz w:val="24"/>
          <w:szCs w:val="24"/>
        </w:rPr>
        <w:t xml:space="preserve"> компенсации безработным гражданам затрат на медицинское освидетельствование при направлении органами службы занятости для прохождения профессионального обучения</w:t>
      </w:r>
      <w:r w:rsidR="005C5B51" w:rsidRPr="003B4C9A">
        <w:rPr>
          <w:rFonts w:ascii="Times New Roman" w:hAnsi="Times New Roman" w:cs="Times New Roman"/>
          <w:sz w:val="24"/>
          <w:szCs w:val="24"/>
        </w:rPr>
        <w:t xml:space="preserve">, </w:t>
      </w:r>
      <w:r w:rsidRPr="003B4C9A">
        <w:rPr>
          <w:rFonts w:ascii="Times New Roman" w:hAnsi="Times New Roman" w:cs="Times New Roman"/>
          <w:sz w:val="24"/>
          <w:szCs w:val="24"/>
        </w:rPr>
        <w:t xml:space="preserve">получения дополнительного профессионального образования по профессиям (специальностям), требующим обязательного медицинского освидетельствования в соответствии с законодательством Российской Федерации </w:t>
      </w:r>
      <w:r w:rsidR="00A13097" w:rsidRPr="003B4C9A">
        <w:rPr>
          <w:rFonts w:ascii="Times New Roman" w:hAnsi="Times New Roman" w:cs="Times New Roman"/>
          <w:sz w:val="24"/>
          <w:szCs w:val="24"/>
        </w:rPr>
        <w:br/>
      </w:r>
      <w:r w:rsidRPr="003B4C9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A13097" w:rsidRPr="003B4C9A">
        <w:rPr>
          <w:rFonts w:ascii="Times New Roman" w:hAnsi="Times New Roman" w:cs="Times New Roman"/>
          <w:sz w:val="24"/>
          <w:szCs w:val="24"/>
        </w:rPr>
        <w:t xml:space="preserve">– </w:t>
      </w:r>
      <w:r w:rsidRPr="003B4C9A">
        <w:rPr>
          <w:rFonts w:ascii="Times New Roman" w:hAnsi="Times New Roman" w:cs="Times New Roman"/>
          <w:sz w:val="24"/>
          <w:szCs w:val="24"/>
        </w:rPr>
        <w:t>Порядок), согласно приложению к распоряжению.</w:t>
      </w:r>
    </w:p>
    <w:p w:rsidR="00DB2F0D" w:rsidRPr="003B4C9A" w:rsidRDefault="00DB2F0D" w:rsidP="00DB2F0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B4C9A">
        <w:rPr>
          <w:rFonts w:ascii="Times New Roman" w:hAnsi="Times New Roman" w:cs="Times New Roman"/>
          <w:sz w:val="24"/>
          <w:szCs w:val="24"/>
        </w:rPr>
        <w:t xml:space="preserve">2. Директору Санкт-Петербургского государственного автономного учреждения «Центр занятости населения Санкт-Петербурга» обеспечить направление безработных граждан на медицинское освидетельствование и осуществление компенсации безработным гражданам затрат на медицинское освидетельствование при направлении </w:t>
      </w:r>
      <w:r w:rsidR="00F4716D">
        <w:rPr>
          <w:rFonts w:ascii="Times New Roman" w:hAnsi="Times New Roman" w:cs="Times New Roman"/>
          <w:sz w:val="24"/>
          <w:szCs w:val="24"/>
        </w:rPr>
        <w:br/>
      </w:r>
      <w:r w:rsidRPr="003B4C9A">
        <w:rPr>
          <w:rFonts w:ascii="Times New Roman" w:hAnsi="Times New Roman" w:cs="Times New Roman"/>
          <w:sz w:val="24"/>
          <w:szCs w:val="24"/>
        </w:rPr>
        <w:t>на обучение в соответствии с Порядком.</w:t>
      </w:r>
    </w:p>
    <w:p w:rsidR="00DF2300" w:rsidRDefault="00DB2F0D" w:rsidP="00DF23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B4C9A">
        <w:rPr>
          <w:rFonts w:ascii="Times New Roman" w:hAnsi="Times New Roman" w:cs="Times New Roman"/>
          <w:sz w:val="24"/>
          <w:szCs w:val="24"/>
        </w:rPr>
        <w:t>3. Признать утратившим</w:t>
      </w:r>
      <w:r w:rsidR="00F326A1" w:rsidRPr="003B4C9A">
        <w:rPr>
          <w:rFonts w:ascii="Times New Roman" w:hAnsi="Times New Roman" w:cs="Times New Roman"/>
          <w:sz w:val="24"/>
          <w:szCs w:val="24"/>
        </w:rPr>
        <w:t xml:space="preserve"> силу</w:t>
      </w:r>
      <w:r w:rsidRPr="003B4C9A">
        <w:rPr>
          <w:rFonts w:ascii="Times New Roman" w:hAnsi="Times New Roman" w:cs="Times New Roman"/>
          <w:sz w:val="24"/>
          <w:szCs w:val="24"/>
        </w:rPr>
        <w:t xml:space="preserve"> </w:t>
      </w:r>
      <w:r w:rsidR="00F326A1" w:rsidRPr="003B4C9A">
        <w:rPr>
          <w:rFonts w:ascii="Times New Roman" w:hAnsi="Times New Roman" w:cs="Times New Roman"/>
          <w:sz w:val="24"/>
          <w:szCs w:val="24"/>
        </w:rPr>
        <w:t>распоряжение Комитета по труду и занятости населения Санкт-Петербурга от 08.02.2023 № 35-р «</w:t>
      </w:r>
      <w:r w:rsidR="00DF2300" w:rsidRPr="00DF2300">
        <w:rPr>
          <w:rFonts w:ascii="Times New Roman" w:hAnsi="Times New Roman" w:cs="Times New Roman"/>
          <w:sz w:val="24"/>
          <w:szCs w:val="24"/>
        </w:rPr>
        <w:t>О компенсации безработным</w:t>
      </w:r>
      <w:r w:rsidR="00DF2300">
        <w:rPr>
          <w:rFonts w:ascii="Times New Roman" w:hAnsi="Times New Roman" w:cs="Times New Roman"/>
          <w:sz w:val="24"/>
          <w:szCs w:val="24"/>
        </w:rPr>
        <w:t xml:space="preserve"> </w:t>
      </w:r>
      <w:r w:rsidR="00DF2300" w:rsidRPr="00DF2300">
        <w:rPr>
          <w:rFonts w:ascii="Times New Roman" w:hAnsi="Times New Roman" w:cs="Times New Roman"/>
          <w:sz w:val="24"/>
          <w:szCs w:val="24"/>
        </w:rPr>
        <w:t>гражданам</w:t>
      </w:r>
      <w:r w:rsidR="00DF2300">
        <w:rPr>
          <w:rFonts w:ascii="Times New Roman" w:hAnsi="Times New Roman" w:cs="Times New Roman"/>
          <w:sz w:val="24"/>
          <w:szCs w:val="24"/>
        </w:rPr>
        <w:t xml:space="preserve"> </w:t>
      </w:r>
      <w:r w:rsidR="00DF2300" w:rsidRPr="00DF2300">
        <w:rPr>
          <w:rFonts w:ascii="Times New Roman" w:hAnsi="Times New Roman" w:cs="Times New Roman"/>
          <w:sz w:val="24"/>
          <w:szCs w:val="24"/>
        </w:rPr>
        <w:t>затрат</w:t>
      </w:r>
      <w:r w:rsidR="00DF2300">
        <w:rPr>
          <w:rFonts w:ascii="Times New Roman" w:hAnsi="Times New Roman" w:cs="Times New Roman"/>
          <w:sz w:val="24"/>
          <w:szCs w:val="24"/>
        </w:rPr>
        <w:t xml:space="preserve"> </w:t>
      </w:r>
      <w:r w:rsidR="00DF2300" w:rsidRPr="00DF2300">
        <w:rPr>
          <w:rFonts w:ascii="Times New Roman" w:hAnsi="Times New Roman" w:cs="Times New Roman"/>
          <w:sz w:val="24"/>
          <w:szCs w:val="24"/>
        </w:rPr>
        <w:t>на</w:t>
      </w:r>
      <w:r w:rsidR="00DF2300">
        <w:rPr>
          <w:rFonts w:ascii="Times New Roman" w:hAnsi="Times New Roman" w:cs="Times New Roman"/>
          <w:sz w:val="24"/>
          <w:szCs w:val="24"/>
        </w:rPr>
        <w:t xml:space="preserve"> </w:t>
      </w:r>
      <w:r w:rsidR="00DF2300" w:rsidRPr="00DF2300">
        <w:rPr>
          <w:rFonts w:ascii="Times New Roman" w:hAnsi="Times New Roman" w:cs="Times New Roman"/>
          <w:sz w:val="24"/>
          <w:szCs w:val="24"/>
        </w:rPr>
        <w:t>медицинское освидетельствование</w:t>
      </w:r>
      <w:r w:rsidR="00DF2300">
        <w:rPr>
          <w:rFonts w:ascii="Times New Roman" w:hAnsi="Times New Roman" w:cs="Times New Roman"/>
          <w:sz w:val="24"/>
          <w:szCs w:val="24"/>
        </w:rPr>
        <w:t xml:space="preserve"> </w:t>
      </w:r>
      <w:r w:rsidR="00DF2300" w:rsidRPr="00DF2300">
        <w:rPr>
          <w:rFonts w:ascii="Times New Roman" w:hAnsi="Times New Roman" w:cs="Times New Roman"/>
          <w:sz w:val="24"/>
          <w:szCs w:val="24"/>
        </w:rPr>
        <w:t>при направлении органами службы занятости</w:t>
      </w:r>
      <w:r w:rsidR="00DF2300">
        <w:rPr>
          <w:rFonts w:ascii="Times New Roman" w:hAnsi="Times New Roman" w:cs="Times New Roman"/>
          <w:sz w:val="24"/>
          <w:szCs w:val="24"/>
        </w:rPr>
        <w:t xml:space="preserve"> </w:t>
      </w:r>
      <w:r w:rsidR="00DF2300" w:rsidRPr="00DF2300">
        <w:rPr>
          <w:rFonts w:ascii="Times New Roman" w:hAnsi="Times New Roman" w:cs="Times New Roman"/>
          <w:sz w:val="24"/>
          <w:szCs w:val="24"/>
        </w:rPr>
        <w:t>для прохождения</w:t>
      </w:r>
      <w:r w:rsidR="00DF2300">
        <w:rPr>
          <w:rFonts w:ascii="Times New Roman" w:hAnsi="Times New Roman" w:cs="Times New Roman"/>
          <w:sz w:val="24"/>
          <w:szCs w:val="24"/>
        </w:rPr>
        <w:t xml:space="preserve"> </w:t>
      </w:r>
      <w:r w:rsidR="00DF2300" w:rsidRPr="00DF2300">
        <w:rPr>
          <w:rFonts w:ascii="Times New Roman" w:hAnsi="Times New Roman" w:cs="Times New Roman"/>
          <w:sz w:val="24"/>
          <w:szCs w:val="24"/>
        </w:rPr>
        <w:t>профессионального обучения</w:t>
      </w:r>
      <w:r w:rsidR="00DF2300">
        <w:rPr>
          <w:rFonts w:ascii="Times New Roman" w:hAnsi="Times New Roman" w:cs="Times New Roman"/>
          <w:sz w:val="24"/>
          <w:szCs w:val="24"/>
        </w:rPr>
        <w:t xml:space="preserve"> </w:t>
      </w:r>
      <w:r w:rsidR="00DF2300" w:rsidRPr="00DF2300">
        <w:rPr>
          <w:rFonts w:ascii="Times New Roman" w:hAnsi="Times New Roman" w:cs="Times New Roman"/>
          <w:sz w:val="24"/>
          <w:szCs w:val="24"/>
        </w:rPr>
        <w:t>или получения дополнительного профессионального образования</w:t>
      </w:r>
      <w:r w:rsidR="00DF230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B2F0D" w:rsidRPr="003B4C9A" w:rsidRDefault="00DB2F0D" w:rsidP="00DF23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B4C9A">
        <w:rPr>
          <w:rFonts w:ascii="Times New Roman" w:hAnsi="Times New Roman" w:cs="Times New Roman"/>
          <w:sz w:val="24"/>
          <w:szCs w:val="24"/>
        </w:rPr>
        <w:t>4. </w:t>
      </w:r>
      <w:proofErr w:type="gramStart"/>
      <w:r w:rsidRPr="003B4C9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B4C9A">
        <w:rPr>
          <w:rFonts w:ascii="Times New Roman" w:hAnsi="Times New Roman" w:cs="Times New Roman"/>
          <w:sz w:val="24"/>
          <w:szCs w:val="24"/>
        </w:rPr>
        <w:t xml:space="preserve"> выполнением распоряжения возложить на заместителя председателя Комитета Морозкову Т.А.</w:t>
      </w:r>
    </w:p>
    <w:p w:rsidR="00DB2F0D" w:rsidRPr="003B4C9A" w:rsidRDefault="00DB2F0D" w:rsidP="00DB2F0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C5B51" w:rsidRPr="003B4C9A" w:rsidRDefault="005C5B51" w:rsidP="00DB2F0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A0701" w:rsidRPr="003B4C9A" w:rsidRDefault="00E21846" w:rsidP="00E21846">
      <w:pPr>
        <w:jc w:val="both"/>
        <w:rPr>
          <w:b/>
        </w:rPr>
      </w:pPr>
      <w:r w:rsidRPr="003B4C9A">
        <w:rPr>
          <w:b/>
        </w:rPr>
        <w:t>Председатель Комитета</w:t>
      </w:r>
      <w:r w:rsidRPr="003B4C9A">
        <w:rPr>
          <w:b/>
        </w:rPr>
        <w:tab/>
      </w:r>
      <w:r w:rsidRPr="003B4C9A">
        <w:rPr>
          <w:b/>
        </w:rPr>
        <w:tab/>
      </w:r>
      <w:r w:rsidRPr="003B4C9A">
        <w:rPr>
          <w:b/>
        </w:rPr>
        <w:tab/>
      </w:r>
      <w:r w:rsidRPr="003B4C9A">
        <w:rPr>
          <w:b/>
        </w:rPr>
        <w:tab/>
      </w:r>
      <w:r w:rsidRPr="003B4C9A">
        <w:rPr>
          <w:b/>
        </w:rPr>
        <w:tab/>
      </w:r>
      <w:r w:rsidR="005C5B51" w:rsidRPr="003B4C9A">
        <w:rPr>
          <w:b/>
        </w:rPr>
        <w:t xml:space="preserve">                           </w:t>
      </w:r>
      <w:r w:rsidRPr="003B4C9A">
        <w:rPr>
          <w:b/>
        </w:rPr>
        <w:t xml:space="preserve"> </w:t>
      </w:r>
      <w:r w:rsidR="00CA0701" w:rsidRPr="003B4C9A">
        <w:rPr>
          <w:b/>
        </w:rPr>
        <w:t xml:space="preserve">  </w:t>
      </w:r>
      <w:r w:rsidRPr="003B4C9A">
        <w:rPr>
          <w:b/>
        </w:rPr>
        <w:t xml:space="preserve">   </w:t>
      </w:r>
      <w:proofErr w:type="spellStart"/>
      <w:r w:rsidR="00F4218A" w:rsidRPr="003B4C9A">
        <w:rPr>
          <w:b/>
        </w:rPr>
        <w:t>В.А.Пониделко</w:t>
      </w:r>
      <w:proofErr w:type="spellEnd"/>
    </w:p>
    <w:p w:rsidR="00F02C00" w:rsidRPr="003B4C9A" w:rsidRDefault="00F02C00" w:rsidP="00E21846">
      <w:pPr>
        <w:jc w:val="both"/>
        <w:rPr>
          <w:b/>
        </w:rPr>
      </w:pPr>
    </w:p>
    <w:p w:rsidR="00F02C00" w:rsidRPr="003B4C9A" w:rsidRDefault="00F02C00" w:rsidP="00E21846">
      <w:pPr>
        <w:jc w:val="both"/>
        <w:rPr>
          <w:b/>
        </w:rPr>
      </w:pPr>
    </w:p>
    <w:tbl>
      <w:tblPr>
        <w:tblStyle w:val="af2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3685"/>
      </w:tblGrid>
      <w:tr w:rsidR="00F02C00" w:rsidRPr="003B4C9A" w:rsidTr="00F02C00">
        <w:tc>
          <w:tcPr>
            <w:tcW w:w="6204" w:type="dxa"/>
          </w:tcPr>
          <w:p w:rsidR="00F02C00" w:rsidRPr="003B4C9A" w:rsidRDefault="00F02C00" w:rsidP="00F02C00">
            <w:pPr>
              <w:pStyle w:val="ConsPlusNormal"/>
              <w:jc w:val="right"/>
              <w:outlineLvl w:val="0"/>
            </w:pPr>
          </w:p>
        </w:tc>
        <w:tc>
          <w:tcPr>
            <w:tcW w:w="3685" w:type="dxa"/>
          </w:tcPr>
          <w:p w:rsidR="00F02C00" w:rsidRPr="003B4C9A" w:rsidRDefault="00F02C00" w:rsidP="00F02C00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9A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F02C00" w:rsidRPr="003B4C9A" w:rsidRDefault="00F02C00" w:rsidP="00F02C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4C9A">
              <w:rPr>
                <w:rFonts w:ascii="Times New Roman" w:hAnsi="Times New Roman" w:cs="Times New Roman"/>
                <w:sz w:val="24"/>
                <w:szCs w:val="24"/>
              </w:rPr>
              <w:t>к распоряжению</w:t>
            </w:r>
          </w:p>
          <w:p w:rsidR="00F02C00" w:rsidRPr="003B4C9A" w:rsidRDefault="00F02C00" w:rsidP="00F02C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4C9A">
              <w:rPr>
                <w:rFonts w:ascii="Times New Roman" w:hAnsi="Times New Roman" w:cs="Times New Roman"/>
                <w:sz w:val="24"/>
                <w:szCs w:val="24"/>
              </w:rPr>
              <w:t>Комитета по труду и занятости</w:t>
            </w:r>
          </w:p>
          <w:p w:rsidR="00F02C00" w:rsidRPr="003B4C9A" w:rsidRDefault="00F02C00" w:rsidP="00F02C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4C9A">
              <w:rPr>
                <w:rFonts w:ascii="Times New Roman" w:hAnsi="Times New Roman" w:cs="Times New Roman"/>
                <w:sz w:val="24"/>
                <w:szCs w:val="24"/>
              </w:rPr>
              <w:t>населения Санкт-Петербурга</w:t>
            </w:r>
          </w:p>
          <w:p w:rsidR="00F02C00" w:rsidRPr="003B4C9A" w:rsidRDefault="00F02C00" w:rsidP="00F02C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4C9A">
              <w:rPr>
                <w:rFonts w:ascii="Times New Roman" w:hAnsi="Times New Roman" w:cs="Times New Roman"/>
                <w:sz w:val="24"/>
                <w:szCs w:val="24"/>
              </w:rPr>
              <w:t>от _______ № _______</w:t>
            </w:r>
          </w:p>
          <w:p w:rsidR="00F02C00" w:rsidRPr="003B4C9A" w:rsidRDefault="00F02C00" w:rsidP="00F02C00">
            <w:pPr>
              <w:pStyle w:val="ConsPlusNormal"/>
              <w:outlineLvl w:val="0"/>
            </w:pPr>
          </w:p>
        </w:tc>
      </w:tr>
    </w:tbl>
    <w:p w:rsidR="00F02C00" w:rsidRPr="003B4C9A" w:rsidRDefault="00F02C00" w:rsidP="00F02C00">
      <w:pPr>
        <w:pStyle w:val="ConsPlusNormal"/>
        <w:jc w:val="right"/>
        <w:outlineLvl w:val="0"/>
      </w:pPr>
    </w:p>
    <w:p w:rsidR="00F02C00" w:rsidRPr="004F225A" w:rsidRDefault="00F02C00" w:rsidP="00F02C0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2C00" w:rsidRPr="004F225A" w:rsidRDefault="00F02C00" w:rsidP="00F02C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 w:rsidRPr="004F225A">
        <w:rPr>
          <w:rFonts w:ascii="Times New Roman" w:hAnsi="Times New Roman" w:cs="Times New Roman"/>
          <w:sz w:val="24"/>
          <w:szCs w:val="24"/>
        </w:rPr>
        <w:t>ПОРЯДОК</w:t>
      </w:r>
    </w:p>
    <w:p w:rsidR="00F02C00" w:rsidRPr="004F225A" w:rsidRDefault="00F02C00" w:rsidP="00F02C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 xml:space="preserve">компенсации безработным гражданам затрат на </w:t>
      </w:r>
      <w:proofErr w:type="gramStart"/>
      <w:r w:rsidRPr="004F225A">
        <w:rPr>
          <w:rFonts w:ascii="Times New Roman" w:hAnsi="Times New Roman" w:cs="Times New Roman"/>
          <w:sz w:val="24"/>
          <w:szCs w:val="24"/>
        </w:rPr>
        <w:t>медицинское</w:t>
      </w:r>
      <w:proofErr w:type="gramEnd"/>
    </w:p>
    <w:p w:rsidR="00F02C00" w:rsidRPr="004F225A" w:rsidRDefault="00F02C00" w:rsidP="00F02C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освидетельствование при направлении органами службы</w:t>
      </w:r>
    </w:p>
    <w:p w:rsidR="00F02C00" w:rsidRPr="004F225A" w:rsidRDefault="00F02C00" w:rsidP="00F02C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занятости для прохождения профессионального обучения,</w:t>
      </w:r>
    </w:p>
    <w:p w:rsidR="00F02C00" w:rsidRPr="004F225A" w:rsidRDefault="00F02C00" w:rsidP="00F02C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получения дополнительного профессионального образования</w:t>
      </w:r>
    </w:p>
    <w:p w:rsidR="00F02C00" w:rsidRPr="004F225A" w:rsidRDefault="00F02C00" w:rsidP="00F02C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 xml:space="preserve">по профессиям (специальностям), требующим </w:t>
      </w:r>
      <w:proofErr w:type="gramStart"/>
      <w:r w:rsidRPr="004F225A">
        <w:rPr>
          <w:rFonts w:ascii="Times New Roman" w:hAnsi="Times New Roman" w:cs="Times New Roman"/>
          <w:sz w:val="24"/>
          <w:szCs w:val="24"/>
        </w:rPr>
        <w:t>обязательного</w:t>
      </w:r>
      <w:proofErr w:type="gramEnd"/>
    </w:p>
    <w:p w:rsidR="00F02C00" w:rsidRPr="004F225A" w:rsidRDefault="00F02C00" w:rsidP="00F02C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медицинского освидетельствования в соответствии</w:t>
      </w:r>
    </w:p>
    <w:p w:rsidR="00F02C00" w:rsidRPr="004F225A" w:rsidRDefault="00F02C00" w:rsidP="00F02C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</w:t>
      </w:r>
    </w:p>
    <w:p w:rsidR="00F02C00" w:rsidRPr="004F225A" w:rsidRDefault="00F02C00" w:rsidP="00F02C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2C00" w:rsidRPr="004F225A" w:rsidRDefault="00F02C00" w:rsidP="008058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 xml:space="preserve">1. Настоящим порядком устанавливаются правила предоставления компенсации затрат на медицинское освидетельствование (далее </w:t>
      </w:r>
      <w:r w:rsidR="005B0A0B" w:rsidRPr="004F225A">
        <w:rPr>
          <w:rFonts w:ascii="Times New Roman" w:hAnsi="Times New Roman" w:cs="Times New Roman"/>
          <w:sz w:val="24"/>
          <w:szCs w:val="24"/>
        </w:rPr>
        <w:t>–</w:t>
      </w:r>
      <w:r w:rsidRPr="004F225A">
        <w:rPr>
          <w:rFonts w:ascii="Times New Roman" w:hAnsi="Times New Roman" w:cs="Times New Roman"/>
          <w:sz w:val="24"/>
          <w:szCs w:val="24"/>
        </w:rPr>
        <w:t xml:space="preserve"> компенсация затрат) безработным гражданам (далее </w:t>
      </w:r>
      <w:r w:rsidR="005B0A0B" w:rsidRPr="004F225A">
        <w:rPr>
          <w:rFonts w:ascii="Times New Roman" w:hAnsi="Times New Roman" w:cs="Times New Roman"/>
          <w:sz w:val="24"/>
          <w:szCs w:val="24"/>
        </w:rPr>
        <w:t>–</w:t>
      </w:r>
      <w:r w:rsidRPr="004F225A">
        <w:rPr>
          <w:rFonts w:ascii="Times New Roman" w:hAnsi="Times New Roman" w:cs="Times New Roman"/>
          <w:sz w:val="24"/>
          <w:szCs w:val="24"/>
        </w:rPr>
        <w:t xml:space="preserve"> граждане), направленным органами службы занятости для прохождения профессионального обучения</w:t>
      </w:r>
      <w:r w:rsidR="0063183B" w:rsidRPr="004F225A">
        <w:rPr>
          <w:rFonts w:ascii="Times New Roman" w:hAnsi="Times New Roman" w:cs="Times New Roman"/>
          <w:sz w:val="24"/>
          <w:szCs w:val="24"/>
        </w:rPr>
        <w:t xml:space="preserve">, </w:t>
      </w:r>
      <w:r w:rsidRPr="004F225A">
        <w:rPr>
          <w:rFonts w:ascii="Times New Roman" w:hAnsi="Times New Roman" w:cs="Times New Roman"/>
          <w:sz w:val="24"/>
          <w:szCs w:val="24"/>
        </w:rPr>
        <w:t xml:space="preserve">получения дополнительного профессионального образования (далее </w:t>
      </w:r>
      <w:r w:rsidR="005B0A0B" w:rsidRPr="004F225A">
        <w:rPr>
          <w:rFonts w:ascii="Times New Roman" w:hAnsi="Times New Roman" w:cs="Times New Roman"/>
          <w:sz w:val="24"/>
          <w:szCs w:val="24"/>
        </w:rPr>
        <w:t xml:space="preserve">– </w:t>
      </w:r>
      <w:r w:rsidRPr="004F225A">
        <w:rPr>
          <w:rFonts w:ascii="Times New Roman" w:hAnsi="Times New Roman" w:cs="Times New Roman"/>
          <w:sz w:val="24"/>
          <w:szCs w:val="24"/>
        </w:rPr>
        <w:t xml:space="preserve">обучение) по профессиям (специальностям), требующим обязательного медицинского освидетельствования в соответствии </w:t>
      </w:r>
      <w:r w:rsidR="005B0A0B" w:rsidRPr="004F225A">
        <w:rPr>
          <w:rFonts w:ascii="Times New Roman" w:hAnsi="Times New Roman" w:cs="Times New Roman"/>
          <w:sz w:val="24"/>
          <w:szCs w:val="24"/>
        </w:rPr>
        <w:br/>
      </w:r>
      <w:r w:rsidRPr="004F225A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:rsidR="00F02C00" w:rsidRPr="004F225A" w:rsidRDefault="00F02C00" w:rsidP="008058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 xml:space="preserve">2. Компенсация затрат при направлении граждан на обучение в соответствии </w:t>
      </w:r>
      <w:r w:rsidR="003B4C9A" w:rsidRPr="004F225A">
        <w:rPr>
          <w:rFonts w:ascii="Times New Roman" w:hAnsi="Times New Roman" w:cs="Times New Roman"/>
          <w:sz w:val="24"/>
          <w:szCs w:val="24"/>
        </w:rPr>
        <w:br/>
      </w:r>
      <w:r w:rsidRPr="004F225A">
        <w:rPr>
          <w:rFonts w:ascii="Times New Roman" w:hAnsi="Times New Roman" w:cs="Times New Roman"/>
          <w:sz w:val="24"/>
          <w:szCs w:val="24"/>
        </w:rPr>
        <w:t xml:space="preserve">с перечнем профессий, специальностей, требующих медицинского освидетельствования, осуществляется Санкт-Петербургским государственным автономным учреждением </w:t>
      </w:r>
      <w:r w:rsidR="0080586C" w:rsidRPr="004F225A">
        <w:rPr>
          <w:rFonts w:ascii="Times New Roman" w:hAnsi="Times New Roman" w:cs="Times New Roman"/>
          <w:sz w:val="24"/>
          <w:szCs w:val="24"/>
        </w:rPr>
        <w:t>«</w:t>
      </w:r>
      <w:r w:rsidRPr="004F225A">
        <w:rPr>
          <w:rFonts w:ascii="Times New Roman" w:hAnsi="Times New Roman" w:cs="Times New Roman"/>
          <w:sz w:val="24"/>
          <w:szCs w:val="24"/>
        </w:rPr>
        <w:t>Центр занятости населения Санкт-Петербурга</w:t>
      </w:r>
      <w:r w:rsidR="0080586C" w:rsidRPr="004F225A">
        <w:rPr>
          <w:rFonts w:ascii="Times New Roman" w:hAnsi="Times New Roman" w:cs="Times New Roman"/>
          <w:sz w:val="24"/>
          <w:szCs w:val="24"/>
        </w:rPr>
        <w:t>»</w:t>
      </w:r>
      <w:r w:rsidRPr="004F225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80586C" w:rsidRPr="004F225A">
        <w:rPr>
          <w:rFonts w:ascii="Times New Roman" w:hAnsi="Times New Roman" w:cs="Times New Roman"/>
          <w:sz w:val="24"/>
          <w:szCs w:val="24"/>
        </w:rPr>
        <w:t xml:space="preserve">– </w:t>
      </w:r>
      <w:r w:rsidRPr="004F225A">
        <w:rPr>
          <w:rFonts w:ascii="Times New Roman" w:hAnsi="Times New Roman" w:cs="Times New Roman"/>
          <w:sz w:val="24"/>
          <w:szCs w:val="24"/>
        </w:rPr>
        <w:t>СПб ГАУ ЦЗН) в порядке финансирования мероприятий по содействию занятости населения за счет средств бюджета Санкт-Петербурга.</w:t>
      </w:r>
    </w:p>
    <w:p w:rsidR="00F02C00" w:rsidRPr="004F225A" w:rsidRDefault="00F02C00" w:rsidP="008058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2"/>
      <w:bookmarkEnd w:id="2"/>
      <w:r w:rsidRPr="004F225A">
        <w:rPr>
          <w:rFonts w:ascii="Times New Roman" w:hAnsi="Times New Roman" w:cs="Times New Roman"/>
          <w:sz w:val="24"/>
          <w:szCs w:val="24"/>
        </w:rPr>
        <w:t xml:space="preserve">3. Компенсация затрат осуществляется на </w:t>
      </w:r>
      <w:proofErr w:type="gramStart"/>
      <w:r w:rsidRPr="004F225A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4F225A">
        <w:rPr>
          <w:rFonts w:ascii="Times New Roman" w:hAnsi="Times New Roman" w:cs="Times New Roman"/>
          <w:sz w:val="24"/>
          <w:szCs w:val="24"/>
        </w:rPr>
        <w:t xml:space="preserve"> </w:t>
      </w:r>
      <w:hyperlink w:anchor="P81">
        <w:r w:rsidRPr="004F225A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Pr="004F225A">
        <w:rPr>
          <w:rFonts w:ascii="Times New Roman" w:hAnsi="Times New Roman" w:cs="Times New Roman"/>
          <w:sz w:val="24"/>
          <w:szCs w:val="24"/>
        </w:rPr>
        <w:t xml:space="preserve"> гражданина, поданного в СПб ГАУ ЦЗН</w:t>
      </w:r>
      <w:r w:rsidR="00A27A92" w:rsidRPr="004F225A">
        <w:rPr>
          <w:rFonts w:ascii="Times New Roman" w:hAnsi="Times New Roman" w:cs="Times New Roman"/>
          <w:sz w:val="24"/>
          <w:szCs w:val="24"/>
        </w:rPr>
        <w:t>.</w:t>
      </w:r>
    </w:p>
    <w:p w:rsidR="00F02C00" w:rsidRPr="004F225A" w:rsidRDefault="00F02C00" w:rsidP="008058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Одновременно с заявлением предоставляются документы:</w:t>
      </w:r>
    </w:p>
    <w:p w:rsidR="00F02C00" w:rsidRPr="004F225A" w:rsidRDefault="00F02C00" w:rsidP="008058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 xml:space="preserve">договор на оказание возмездных услуг, заключенный медицинским учреждением </w:t>
      </w:r>
      <w:r w:rsidR="00815F4E" w:rsidRPr="004F225A">
        <w:rPr>
          <w:rFonts w:ascii="Times New Roman" w:hAnsi="Times New Roman" w:cs="Times New Roman"/>
          <w:sz w:val="24"/>
          <w:szCs w:val="24"/>
        </w:rPr>
        <w:br/>
      </w:r>
      <w:r w:rsidRPr="004F225A">
        <w:rPr>
          <w:rFonts w:ascii="Times New Roman" w:hAnsi="Times New Roman" w:cs="Times New Roman"/>
          <w:sz w:val="24"/>
          <w:szCs w:val="24"/>
        </w:rPr>
        <w:t>с гражданином, или товарный чек с перечислением оказанных медицинских услуг;</w:t>
      </w:r>
    </w:p>
    <w:p w:rsidR="00F02C00" w:rsidRPr="004F225A" w:rsidRDefault="00F02C00" w:rsidP="008058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кассовый чек, подтверждающий оплату медицинских услуг;</w:t>
      </w:r>
    </w:p>
    <w:p w:rsidR="00F02C00" w:rsidRPr="004F225A" w:rsidRDefault="00F02C00" w:rsidP="008058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заключение о прохождении медицинского освидетельствования (санитарная книжка, медицинская справка).</w:t>
      </w:r>
    </w:p>
    <w:p w:rsidR="00F02C00" w:rsidRPr="004F225A" w:rsidRDefault="00F02C00" w:rsidP="00A27A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7"/>
      <w:bookmarkEnd w:id="3"/>
      <w:r w:rsidRPr="004F225A">
        <w:rPr>
          <w:rFonts w:ascii="Times New Roman" w:hAnsi="Times New Roman" w:cs="Times New Roman"/>
          <w:sz w:val="24"/>
          <w:szCs w:val="24"/>
        </w:rPr>
        <w:t xml:space="preserve">4. Компенсация затрат гражданину осуществляется СПб ГАУ ЦЗН при условии личного предоставления гражданином в СПб ГАУ ЦЗН заключения о прохождении медицинского освидетельствования в срок не позднее </w:t>
      </w:r>
      <w:r w:rsidR="006A05FF" w:rsidRPr="004F225A">
        <w:rPr>
          <w:rFonts w:ascii="Times New Roman" w:hAnsi="Times New Roman" w:cs="Times New Roman"/>
          <w:sz w:val="24"/>
          <w:szCs w:val="24"/>
        </w:rPr>
        <w:t>10</w:t>
      </w:r>
      <w:r w:rsidRPr="004F225A">
        <w:rPr>
          <w:rFonts w:ascii="Times New Roman" w:hAnsi="Times New Roman" w:cs="Times New Roman"/>
          <w:sz w:val="24"/>
          <w:szCs w:val="24"/>
        </w:rPr>
        <w:t xml:space="preserve"> </w:t>
      </w:r>
      <w:r w:rsidR="006A05FF" w:rsidRPr="004F225A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4F225A">
        <w:rPr>
          <w:rFonts w:ascii="Times New Roman" w:hAnsi="Times New Roman" w:cs="Times New Roman"/>
          <w:sz w:val="24"/>
          <w:szCs w:val="24"/>
        </w:rPr>
        <w:t>дней со дня получения направления на медицинское освидетельствование и на основании приказа образовательной организации о зачислении гражданина на обучение.</w:t>
      </w:r>
    </w:p>
    <w:p w:rsidR="00A27A92" w:rsidRPr="004F225A" w:rsidRDefault="00A27A92" w:rsidP="00A27A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5. СПб ГАУ ЦЗН не позднее 1 рабочего дня со дня представления гражданином заключения о прохождении медицинского освидетельствования, документов, подтверждающих затраты на медицинское освидетельствование:</w:t>
      </w:r>
    </w:p>
    <w:p w:rsidR="00A27A92" w:rsidRPr="004F225A" w:rsidRDefault="00A27A92" w:rsidP="00A27A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225A">
        <w:rPr>
          <w:rFonts w:ascii="Times New Roman" w:hAnsi="Times New Roman" w:cs="Times New Roman"/>
          <w:sz w:val="24"/>
          <w:szCs w:val="24"/>
        </w:rPr>
        <w:t xml:space="preserve">фиксирует сведения, содержащиеся в заключении о прохождении медицинского освидетельствования, сведения на основе документов, подтверждающих затраты </w:t>
      </w:r>
      <w:r w:rsidR="00F4716D" w:rsidRPr="004F225A">
        <w:rPr>
          <w:rFonts w:ascii="Times New Roman" w:hAnsi="Times New Roman" w:cs="Times New Roman"/>
          <w:sz w:val="24"/>
          <w:szCs w:val="24"/>
        </w:rPr>
        <w:br/>
      </w:r>
      <w:r w:rsidRPr="004F225A">
        <w:rPr>
          <w:rFonts w:ascii="Times New Roman" w:hAnsi="Times New Roman" w:cs="Times New Roman"/>
          <w:sz w:val="24"/>
          <w:szCs w:val="24"/>
        </w:rPr>
        <w:t xml:space="preserve">на медицинское освидетельствование, </w:t>
      </w:r>
      <w:r w:rsidR="00102D4E" w:rsidRPr="004F225A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Единая цифровая платформа в сфере занятости и трудовых отношений «Работа</w:t>
      </w:r>
      <w:r w:rsidR="00102D4E" w:rsidRPr="004F225A">
        <w:rPr>
          <w:rFonts w:ascii="Times New Roman" w:hAnsi="Times New Roman" w:cs="Times New Roman"/>
          <w:sz w:val="24"/>
          <w:szCs w:val="24"/>
        </w:rPr>
        <w:br/>
        <w:t>в России» (далее – единая цифровая платформа)</w:t>
      </w:r>
      <w:r w:rsidRPr="004F225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02D4E" w:rsidRPr="004F225A" w:rsidRDefault="00A27A92" w:rsidP="003B4C9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 xml:space="preserve">направляет запрос в порядке межведомственного взаимодействия, в том числе </w:t>
      </w:r>
      <w:r w:rsidR="003B4C9A" w:rsidRPr="004F225A">
        <w:rPr>
          <w:rFonts w:ascii="Times New Roman" w:hAnsi="Times New Roman" w:cs="Times New Roman"/>
          <w:sz w:val="24"/>
          <w:szCs w:val="24"/>
        </w:rPr>
        <w:br/>
      </w:r>
      <w:r w:rsidRPr="004F225A">
        <w:rPr>
          <w:rFonts w:ascii="Times New Roman" w:hAnsi="Times New Roman" w:cs="Times New Roman"/>
          <w:sz w:val="24"/>
          <w:szCs w:val="24"/>
        </w:rPr>
        <w:t xml:space="preserve">с использованием единой системы межведомственного электронного взаимодействия, </w:t>
      </w:r>
      <w:r w:rsidR="003B4C9A" w:rsidRPr="004F225A">
        <w:rPr>
          <w:rFonts w:ascii="Times New Roman" w:hAnsi="Times New Roman" w:cs="Times New Roman"/>
          <w:sz w:val="24"/>
          <w:szCs w:val="24"/>
        </w:rPr>
        <w:br/>
      </w:r>
      <w:r w:rsidRPr="004F225A">
        <w:rPr>
          <w:rFonts w:ascii="Times New Roman" w:hAnsi="Times New Roman" w:cs="Times New Roman"/>
          <w:sz w:val="24"/>
          <w:szCs w:val="24"/>
        </w:rPr>
        <w:t xml:space="preserve">в </w:t>
      </w:r>
      <w:r w:rsidR="00102D4E" w:rsidRPr="004F225A">
        <w:rPr>
          <w:rFonts w:ascii="Times New Roman" w:hAnsi="Times New Roman" w:cs="Times New Roman"/>
          <w:sz w:val="24"/>
          <w:szCs w:val="24"/>
        </w:rPr>
        <w:t xml:space="preserve">  </w:t>
      </w:r>
      <w:r w:rsidRPr="004F225A">
        <w:rPr>
          <w:rFonts w:ascii="Times New Roman" w:hAnsi="Times New Roman" w:cs="Times New Roman"/>
          <w:sz w:val="24"/>
          <w:szCs w:val="24"/>
        </w:rPr>
        <w:t xml:space="preserve">Федеральную </w:t>
      </w:r>
      <w:r w:rsidR="00102D4E" w:rsidRPr="004F225A">
        <w:rPr>
          <w:rFonts w:ascii="Times New Roman" w:hAnsi="Times New Roman" w:cs="Times New Roman"/>
          <w:sz w:val="24"/>
          <w:szCs w:val="24"/>
        </w:rPr>
        <w:t xml:space="preserve">   </w:t>
      </w:r>
      <w:r w:rsidRPr="004F225A">
        <w:rPr>
          <w:rFonts w:ascii="Times New Roman" w:hAnsi="Times New Roman" w:cs="Times New Roman"/>
          <w:sz w:val="24"/>
          <w:szCs w:val="24"/>
        </w:rPr>
        <w:t xml:space="preserve">налоговую </w:t>
      </w:r>
      <w:r w:rsidR="00102D4E" w:rsidRPr="004F225A">
        <w:rPr>
          <w:rFonts w:ascii="Times New Roman" w:hAnsi="Times New Roman" w:cs="Times New Roman"/>
          <w:sz w:val="24"/>
          <w:szCs w:val="24"/>
        </w:rPr>
        <w:t xml:space="preserve">   </w:t>
      </w:r>
      <w:r w:rsidRPr="004F225A">
        <w:rPr>
          <w:rFonts w:ascii="Times New Roman" w:hAnsi="Times New Roman" w:cs="Times New Roman"/>
          <w:sz w:val="24"/>
          <w:szCs w:val="24"/>
        </w:rPr>
        <w:t xml:space="preserve">службу </w:t>
      </w:r>
      <w:r w:rsidR="00102D4E" w:rsidRPr="004F225A">
        <w:rPr>
          <w:rFonts w:ascii="Times New Roman" w:hAnsi="Times New Roman" w:cs="Times New Roman"/>
          <w:sz w:val="24"/>
          <w:szCs w:val="24"/>
        </w:rPr>
        <w:t xml:space="preserve">  </w:t>
      </w:r>
      <w:r w:rsidRPr="004F225A">
        <w:rPr>
          <w:rFonts w:ascii="Times New Roman" w:hAnsi="Times New Roman" w:cs="Times New Roman"/>
          <w:sz w:val="24"/>
          <w:szCs w:val="24"/>
        </w:rPr>
        <w:t xml:space="preserve">о проведении проверки подлинности </w:t>
      </w:r>
      <w:proofErr w:type="gramStart"/>
      <w:r w:rsidRPr="004F225A">
        <w:rPr>
          <w:rFonts w:ascii="Times New Roman" w:hAnsi="Times New Roman" w:cs="Times New Roman"/>
          <w:sz w:val="24"/>
          <w:szCs w:val="24"/>
        </w:rPr>
        <w:t>фискальных</w:t>
      </w:r>
      <w:proofErr w:type="gramEnd"/>
      <w:r w:rsidRPr="004F22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D4E" w:rsidRPr="004F225A" w:rsidRDefault="00102D4E" w:rsidP="003B4C9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102D4E" w:rsidRPr="004F225A" w:rsidRDefault="00102D4E" w:rsidP="00102D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2</w:t>
      </w:r>
    </w:p>
    <w:p w:rsidR="00102D4E" w:rsidRPr="004F225A" w:rsidRDefault="00102D4E" w:rsidP="00102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7A92" w:rsidRPr="004F225A" w:rsidRDefault="00A27A92" w:rsidP="00102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признаков,</w:t>
      </w:r>
      <w:r w:rsidR="003B4C9A" w:rsidRPr="004F225A">
        <w:rPr>
          <w:rFonts w:ascii="Times New Roman" w:hAnsi="Times New Roman" w:cs="Times New Roman"/>
          <w:sz w:val="24"/>
          <w:szCs w:val="24"/>
        </w:rPr>
        <w:t xml:space="preserve">   </w:t>
      </w:r>
      <w:r w:rsidRPr="004F225A">
        <w:rPr>
          <w:rFonts w:ascii="Times New Roman" w:hAnsi="Times New Roman" w:cs="Times New Roman"/>
          <w:sz w:val="24"/>
          <w:szCs w:val="24"/>
        </w:rPr>
        <w:t xml:space="preserve"> указанных </w:t>
      </w:r>
      <w:r w:rsidR="003B4C9A" w:rsidRPr="004F225A">
        <w:rPr>
          <w:rFonts w:ascii="Times New Roman" w:hAnsi="Times New Roman" w:cs="Times New Roman"/>
          <w:sz w:val="24"/>
          <w:szCs w:val="24"/>
        </w:rPr>
        <w:t xml:space="preserve">    </w:t>
      </w:r>
      <w:r w:rsidRPr="004F225A">
        <w:rPr>
          <w:rFonts w:ascii="Times New Roman" w:hAnsi="Times New Roman" w:cs="Times New Roman"/>
          <w:sz w:val="24"/>
          <w:szCs w:val="24"/>
        </w:rPr>
        <w:t xml:space="preserve">в </w:t>
      </w:r>
      <w:r w:rsidR="003B4C9A" w:rsidRPr="004F225A">
        <w:rPr>
          <w:rFonts w:ascii="Times New Roman" w:hAnsi="Times New Roman" w:cs="Times New Roman"/>
          <w:sz w:val="24"/>
          <w:szCs w:val="24"/>
        </w:rPr>
        <w:t xml:space="preserve">    </w:t>
      </w:r>
      <w:r w:rsidRPr="004F225A">
        <w:rPr>
          <w:rFonts w:ascii="Times New Roman" w:hAnsi="Times New Roman" w:cs="Times New Roman"/>
          <w:sz w:val="24"/>
          <w:szCs w:val="24"/>
        </w:rPr>
        <w:t>документах,</w:t>
      </w:r>
      <w:r w:rsidR="003B4C9A" w:rsidRPr="004F225A">
        <w:rPr>
          <w:rFonts w:ascii="Times New Roman" w:hAnsi="Times New Roman" w:cs="Times New Roman"/>
          <w:sz w:val="24"/>
          <w:szCs w:val="24"/>
        </w:rPr>
        <w:t xml:space="preserve">    </w:t>
      </w:r>
      <w:r w:rsidRPr="004F225A">
        <w:rPr>
          <w:rFonts w:ascii="Times New Roman" w:hAnsi="Times New Roman" w:cs="Times New Roman"/>
          <w:sz w:val="24"/>
          <w:szCs w:val="24"/>
        </w:rPr>
        <w:t xml:space="preserve"> подтверждающих </w:t>
      </w:r>
      <w:r w:rsidR="003B4C9A" w:rsidRPr="004F225A">
        <w:rPr>
          <w:rFonts w:ascii="Times New Roman" w:hAnsi="Times New Roman" w:cs="Times New Roman"/>
          <w:sz w:val="24"/>
          <w:szCs w:val="24"/>
        </w:rPr>
        <w:t xml:space="preserve">   </w:t>
      </w:r>
      <w:r w:rsidRPr="004F225A">
        <w:rPr>
          <w:rFonts w:ascii="Times New Roman" w:hAnsi="Times New Roman" w:cs="Times New Roman"/>
          <w:sz w:val="24"/>
          <w:szCs w:val="24"/>
        </w:rPr>
        <w:t>затраты</w:t>
      </w:r>
      <w:r w:rsidR="003B4C9A" w:rsidRPr="004F225A">
        <w:rPr>
          <w:rFonts w:ascii="Times New Roman" w:hAnsi="Times New Roman" w:cs="Times New Roman"/>
          <w:sz w:val="24"/>
          <w:szCs w:val="24"/>
        </w:rPr>
        <w:t xml:space="preserve"> </w:t>
      </w:r>
      <w:r w:rsidRPr="004F225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4F225A">
        <w:rPr>
          <w:rFonts w:ascii="Times New Roman" w:hAnsi="Times New Roman" w:cs="Times New Roman"/>
          <w:sz w:val="24"/>
          <w:szCs w:val="24"/>
        </w:rPr>
        <w:t>медицинское</w:t>
      </w:r>
      <w:proofErr w:type="gramEnd"/>
      <w:r w:rsidRPr="004F22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A92" w:rsidRPr="004F225A" w:rsidRDefault="00A27A92" w:rsidP="00A27A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освидетельствование</w:t>
      </w:r>
    </w:p>
    <w:p w:rsidR="00F02C00" w:rsidRPr="004F225A" w:rsidRDefault="00D4007C" w:rsidP="00A27A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6</w:t>
      </w:r>
      <w:r w:rsidR="00F02C00" w:rsidRPr="004F225A">
        <w:rPr>
          <w:rFonts w:ascii="Times New Roman" w:hAnsi="Times New Roman" w:cs="Times New Roman"/>
          <w:sz w:val="24"/>
          <w:szCs w:val="24"/>
        </w:rPr>
        <w:t xml:space="preserve">. Компенсация затрат гражданину осуществляется СПб ГАУ ЦЗН в соответствии </w:t>
      </w:r>
      <w:r w:rsidR="0080586C" w:rsidRPr="004F225A">
        <w:rPr>
          <w:rFonts w:ascii="Times New Roman" w:hAnsi="Times New Roman" w:cs="Times New Roman"/>
          <w:sz w:val="24"/>
          <w:szCs w:val="24"/>
        </w:rPr>
        <w:br/>
      </w:r>
      <w:r w:rsidR="00F02C00" w:rsidRPr="004F225A">
        <w:rPr>
          <w:rFonts w:ascii="Times New Roman" w:hAnsi="Times New Roman" w:cs="Times New Roman"/>
          <w:sz w:val="24"/>
          <w:szCs w:val="24"/>
        </w:rPr>
        <w:t xml:space="preserve">с приказом СПб ГАУ ЦЗН </w:t>
      </w:r>
      <w:r w:rsidR="0080586C" w:rsidRPr="004F225A">
        <w:rPr>
          <w:rFonts w:ascii="Times New Roman" w:hAnsi="Times New Roman" w:cs="Times New Roman"/>
          <w:sz w:val="24"/>
          <w:szCs w:val="24"/>
        </w:rPr>
        <w:t>«</w:t>
      </w:r>
      <w:r w:rsidR="00F02C00" w:rsidRPr="004F225A">
        <w:rPr>
          <w:rFonts w:ascii="Times New Roman" w:hAnsi="Times New Roman" w:cs="Times New Roman"/>
          <w:sz w:val="24"/>
          <w:szCs w:val="24"/>
        </w:rPr>
        <w:t>О возмещении затрат на медицинское освидетельствование при направлении безработного гражданина для прохождения профессионального обучения</w:t>
      </w:r>
      <w:r w:rsidR="0080586C" w:rsidRPr="004F225A">
        <w:rPr>
          <w:rFonts w:ascii="Times New Roman" w:hAnsi="Times New Roman" w:cs="Times New Roman"/>
          <w:sz w:val="24"/>
          <w:szCs w:val="24"/>
        </w:rPr>
        <w:t>,</w:t>
      </w:r>
      <w:r w:rsidR="00F02C00" w:rsidRPr="004F225A">
        <w:rPr>
          <w:rFonts w:ascii="Times New Roman" w:hAnsi="Times New Roman" w:cs="Times New Roman"/>
          <w:sz w:val="24"/>
          <w:szCs w:val="24"/>
        </w:rPr>
        <w:t xml:space="preserve"> или получения дополнительного профессионального образования</w:t>
      </w:r>
      <w:r w:rsidR="0080586C" w:rsidRPr="004F225A">
        <w:rPr>
          <w:rFonts w:ascii="Times New Roman" w:hAnsi="Times New Roman" w:cs="Times New Roman"/>
          <w:sz w:val="24"/>
          <w:szCs w:val="24"/>
        </w:rPr>
        <w:t>»</w:t>
      </w:r>
      <w:r w:rsidR="00F02C00" w:rsidRPr="004F225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02C00" w:rsidRPr="004F225A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F02C00" w:rsidRPr="004F225A">
        <w:rPr>
          <w:rFonts w:ascii="Times New Roman" w:hAnsi="Times New Roman" w:cs="Times New Roman"/>
          <w:sz w:val="24"/>
          <w:szCs w:val="24"/>
        </w:rPr>
        <w:t xml:space="preserve"> формируется работником СПб ГАУ ЦЗН </w:t>
      </w:r>
      <w:r w:rsidR="00A27A92" w:rsidRPr="004F225A">
        <w:rPr>
          <w:rFonts w:ascii="Times New Roman" w:hAnsi="Times New Roman" w:cs="Times New Roman"/>
          <w:sz w:val="24"/>
          <w:szCs w:val="24"/>
        </w:rPr>
        <w:t>на</w:t>
      </w:r>
      <w:r w:rsidR="00F02C00" w:rsidRPr="004F225A">
        <w:rPr>
          <w:rFonts w:ascii="Times New Roman" w:hAnsi="Times New Roman" w:cs="Times New Roman"/>
          <w:sz w:val="24"/>
          <w:szCs w:val="24"/>
        </w:rPr>
        <w:t xml:space="preserve"> един</w:t>
      </w:r>
      <w:r w:rsidR="00A27A92" w:rsidRPr="004F225A">
        <w:rPr>
          <w:rFonts w:ascii="Times New Roman" w:hAnsi="Times New Roman" w:cs="Times New Roman"/>
          <w:sz w:val="24"/>
          <w:szCs w:val="24"/>
        </w:rPr>
        <w:t>ой</w:t>
      </w:r>
      <w:r w:rsidR="00F02C00" w:rsidRPr="004F225A">
        <w:rPr>
          <w:rFonts w:ascii="Times New Roman" w:hAnsi="Times New Roman" w:cs="Times New Roman"/>
          <w:sz w:val="24"/>
          <w:szCs w:val="24"/>
        </w:rPr>
        <w:t xml:space="preserve"> цифров</w:t>
      </w:r>
      <w:r w:rsidR="00A27A92" w:rsidRPr="004F225A">
        <w:rPr>
          <w:rFonts w:ascii="Times New Roman" w:hAnsi="Times New Roman" w:cs="Times New Roman"/>
          <w:sz w:val="24"/>
          <w:szCs w:val="24"/>
        </w:rPr>
        <w:t>ой платформе</w:t>
      </w:r>
      <w:r w:rsidR="00F02C00" w:rsidRPr="004F225A">
        <w:rPr>
          <w:rFonts w:ascii="Times New Roman" w:hAnsi="Times New Roman" w:cs="Times New Roman"/>
          <w:sz w:val="24"/>
          <w:szCs w:val="24"/>
        </w:rPr>
        <w:t>.</w:t>
      </w:r>
    </w:p>
    <w:p w:rsidR="00F02C00" w:rsidRPr="004F225A" w:rsidRDefault="00D4007C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7</w:t>
      </w:r>
      <w:r w:rsidR="00F02C00" w:rsidRPr="004F225A">
        <w:rPr>
          <w:rFonts w:ascii="Times New Roman" w:hAnsi="Times New Roman" w:cs="Times New Roman"/>
          <w:sz w:val="24"/>
          <w:szCs w:val="24"/>
        </w:rPr>
        <w:t xml:space="preserve">. Компенсация затрат гражданину осуществляется СПб ГАУ ЦЗН в срок, </w:t>
      </w:r>
      <w:r w:rsidR="0063183B" w:rsidRPr="004F225A">
        <w:rPr>
          <w:rFonts w:ascii="Times New Roman" w:hAnsi="Times New Roman" w:cs="Times New Roman"/>
          <w:sz w:val="24"/>
          <w:szCs w:val="24"/>
        </w:rPr>
        <w:br/>
      </w:r>
      <w:r w:rsidR="00F02C00" w:rsidRPr="004F225A">
        <w:rPr>
          <w:rFonts w:ascii="Times New Roman" w:hAnsi="Times New Roman" w:cs="Times New Roman"/>
          <w:sz w:val="24"/>
          <w:szCs w:val="24"/>
        </w:rPr>
        <w:t xml:space="preserve">не превышающий 3 месяцев со дня предоставления гражданином документов, указанных </w:t>
      </w:r>
      <w:r w:rsidR="0063183B" w:rsidRPr="004F225A">
        <w:rPr>
          <w:rFonts w:ascii="Times New Roman" w:hAnsi="Times New Roman" w:cs="Times New Roman"/>
          <w:sz w:val="24"/>
          <w:szCs w:val="24"/>
        </w:rPr>
        <w:br/>
      </w:r>
      <w:r w:rsidR="00F02C00" w:rsidRPr="004F225A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2">
        <w:r w:rsidR="00F02C00" w:rsidRPr="004F225A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="00F02C00" w:rsidRPr="004F225A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F02C00" w:rsidRPr="004F225A" w:rsidRDefault="00D4007C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8</w:t>
      </w:r>
      <w:r w:rsidR="00F02C00" w:rsidRPr="004F225A">
        <w:rPr>
          <w:rFonts w:ascii="Times New Roman" w:hAnsi="Times New Roman" w:cs="Times New Roman"/>
          <w:sz w:val="24"/>
          <w:szCs w:val="24"/>
        </w:rPr>
        <w:t>. Денежные средства на компенсацию затрат гражданину перечисляются на счет гражданина, открытый в любом банке, имеющем отделение в Санкт-Петербурге.</w:t>
      </w:r>
    </w:p>
    <w:p w:rsidR="00F02C00" w:rsidRPr="004F225A" w:rsidRDefault="00D4007C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9</w:t>
      </w:r>
      <w:r w:rsidR="00F02C00" w:rsidRPr="004F225A">
        <w:rPr>
          <w:rFonts w:ascii="Times New Roman" w:hAnsi="Times New Roman" w:cs="Times New Roman"/>
          <w:sz w:val="24"/>
          <w:szCs w:val="24"/>
        </w:rPr>
        <w:t>. Компенсация затрат гражданину не осуществляется в случае:</w:t>
      </w:r>
    </w:p>
    <w:p w:rsidR="00F02C00" w:rsidRPr="004F225A" w:rsidRDefault="00F02C00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25A">
        <w:rPr>
          <w:rFonts w:ascii="Times New Roman" w:hAnsi="Times New Roman" w:cs="Times New Roman"/>
          <w:sz w:val="24"/>
          <w:szCs w:val="24"/>
        </w:rPr>
        <w:t>незачисления</w:t>
      </w:r>
      <w:proofErr w:type="spellEnd"/>
      <w:r w:rsidRPr="004F225A">
        <w:rPr>
          <w:rFonts w:ascii="Times New Roman" w:hAnsi="Times New Roman" w:cs="Times New Roman"/>
          <w:sz w:val="24"/>
          <w:szCs w:val="24"/>
        </w:rPr>
        <w:t xml:space="preserve"> гражданина на обучение;</w:t>
      </w:r>
    </w:p>
    <w:p w:rsidR="00F02C00" w:rsidRPr="004F225A" w:rsidRDefault="00F02C00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 xml:space="preserve">предоставления неполного перечня документов или документов, </w:t>
      </w:r>
      <w:r w:rsidR="0063183B" w:rsidRPr="004F225A">
        <w:rPr>
          <w:rFonts w:ascii="Times New Roman" w:hAnsi="Times New Roman" w:cs="Times New Roman"/>
          <w:sz w:val="24"/>
          <w:szCs w:val="24"/>
        </w:rPr>
        <w:br/>
      </w:r>
      <w:r w:rsidRPr="004F225A">
        <w:rPr>
          <w:rFonts w:ascii="Times New Roman" w:hAnsi="Times New Roman" w:cs="Times New Roman"/>
          <w:sz w:val="24"/>
          <w:szCs w:val="24"/>
        </w:rPr>
        <w:t xml:space="preserve">не соответствующих перечню, указанному в </w:t>
      </w:r>
      <w:hyperlink w:anchor="P42">
        <w:r w:rsidRPr="004F225A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4F225A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F02C00" w:rsidRPr="004F225A" w:rsidRDefault="00F02C00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 xml:space="preserve">несоблюдения срока предоставления заключения о прохождении медицинского освидетельствования, указанного в </w:t>
      </w:r>
      <w:hyperlink w:anchor="P47">
        <w:r w:rsidRPr="004F225A">
          <w:rPr>
            <w:rFonts w:ascii="Times New Roman" w:hAnsi="Times New Roman" w:cs="Times New Roman"/>
            <w:sz w:val="24"/>
            <w:szCs w:val="24"/>
          </w:rPr>
          <w:t>пункте 4</w:t>
        </w:r>
      </w:hyperlink>
      <w:r w:rsidRPr="004F225A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F02C00" w:rsidRPr="004F225A" w:rsidRDefault="00F02C00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 xml:space="preserve">предоставления документов с признаками подчисток, приписок, зачеркнутых слов </w:t>
      </w:r>
      <w:r w:rsidR="0063183B" w:rsidRPr="004F225A">
        <w:rPr>
          <w:rFonts w:ascii="Times New Roman" w:hAnsi="Times New Roman" w:cs="Times New Roman"/>
          <w:sz w:val="24"/>
          <w:szCs w:val="24"/>
        </w:rPr>
        <w:br/>
      </w:r>
      <w:r w:rsidRPr="004F225A">
        <w:rPr>
          <w:rFonts w:ascii="Times New Roman" w:hAnsi="Times New Roman" w:cs="Times New Roman"/>
          <w:sz w:val="24"/>
          <w:szCs w:val="24"/>
        </w:rPr>
        <w:t>и иных исправлений, незаверенных надлежащим образом.</w:t>
      </w:r>
    </w:p>
    <w:p w:rsidR="00F02C00" w:rsidRPr="004F225A" w:rsidRDefault="00D4007C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225A">
        <w:rPr>
          <w:rFonts w:ascii="Times New Roman" w:hAnsi="Times New Roman" w:cs="Times New Roman"/>
          <w:sz w:val="24"/>
          <w:szCs w:val="24"/>
        </w:rPr>
        <w:t>10</w:t>
      </w:r>
      <w:r w:rsidR="00F02C00" w:rsidRPr="004F225A">
        <w:rPr>
          <w:rFonts w:ascii="Times New Roman" w:hAnsi="Times New Roman" w:cs="Times New Roman"/>
          <w:sz w:val="24"/>
          <w:szCs w:val="24"/>
        </w:rPr>
        <w:t>. Решение об отказе в компенсации затрат оформляется приказом СПб ГАУ ЦЗН, который формируется работником СПб ГАУ ЦЗН на единой цифровой платформе.</w:t>
      </w: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Pr="004F225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E26" w:rsidRDefault="00D4007C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07C" w:rsidRDefault="00D4007C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528"/>
      </w:tblGrid>
      <w:tr w:rsidR="000F4E26" w:rsidRPr="002749A9" w:rsidTr="00F9761F">
        <w:tc>
          <w:tcPr>
            <w:tcW w:w="4219" w:type="dxa"/>
          </w:tcPr>
          <w:p w:rsidR="000F4E26" w:rsidRPr="00C45DD0" w:rsidRDefault="000F4E26" w:rsidP="00F97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</w:tcPr>
          <w:p w:rsidR="000F4E26" w:rsidRPr="0049090B" w:rsidRDefault="000F4E26" w:rsidP="00F97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Приложение</w:t>
            </w:r>
          </w:p>
          <w:p w:rsidR="000F4E26" w:rsidRPr="002F21F8" w:rsidRDefault="000F4E26" w:rsidP="00F97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F21F8">
              <w:rPr>
                <w:rFonts w:ascii="Times New Roman" w:hAnsi="Times New Roman" w:cs="Times New Roman"/>
                <w:sz w:val="20"/>
              </w:rPr>
              <w:t>к П</w:t>
            </w:r>
            <w:r>
              <w:rPr>
                <w:rFonts w:ascii="Times New Roman" w:hAnsi="Times New Roman" w:cs="Times New Roman"/>
                <w:sz w:val="20"/>
              </w:rPr>
              <w:t xml:space="preserve">орядку </w:t>
            </w:r>
            <w:r w:rsidRPr="002F21F8">
              <w:rPr>
                <w:rFonts w:ascii="Times New Roman" w:hAnsi="Times New Roman" w:cs="Times New Roman"/>
                <w:sz w:val="20"/>
              </w:rPr>
              <w:t xml:space="preserve">компенсации </w:t>
            </w:r>
            <w:r>
              <w:rPr>
                <w:rFonts w:ascii="Times New Roman" w:hAnsi="Times New Roman" w:cs="Times New Roman"/>
                <w:sz w:val="20"/>
              </w:rPr>
              <w:t xml:space="preserve">безработным </w:t>
            </w:r>
            <w:r w:rsidRPr="002F21F8">
              <w:rPr>
                <w:rFonts w:ascii="Times New Roman" w:hAnsi="Times New Roman" w:cs="Times New Roman"/>
                <w:sz w:val="20"/>
              </w:rPr>
              <w:t>гражданам затрат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2F21F8">
              <w:rPr>
                <w:rFonts w:ascii="Times New Roman" w:hAnsi="Times New Roman" w:cs="Times New Roman"/>
                <w:sz w:val="20"/>
              </w:rPr>
              <w:t xml:space="preserve">на медицинское освидетельствование при направлении </w:t>
            </w:r>
            <w:r>
              <w:rPr>
                <w:rFonts w:ascii="Times New Roman" w:hAnsi="Times New Roman" w:cs="Times New Roman"/>
                <w:sz w:val="20"/>
              </w:rPr>
              <w:t xml:space="preserve">органами службы занятости </w:t>
            </w:r>
            <w:r w:rsidRPr="002F21F8">
              <w:rPr>
                <w:rFonts w:ascii="Times New Roman" w:hAnsi="Times New Roman" w:cs="Times New Roman"/>
                <w:sz w:val="20"/>
              </w:rPr>
              <w:t>для прохождения профессионального обучения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2F21F8">
              <w:rPr>
                <w:rFonts w:ascii="Times New Roman" w:hAnsi="Times New Roman" w:cs="Times New Roman"/>
                <w:sz w:val="20"/>
              </w:rPr>
              <w:t>получения дополнительного профессионального образования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49090B">
              <w:rPr>
                <w:rFonts w:ascii="Times New Roman" w:hAnsi="Times New Roman" w:cs="Times New Roman"/>
                <w:sz w:val="20"/>
              </w:rPr>
              <w:t xml:space="preserve">по профессиям (специальностям), требующим обязательного медицинского освидетельствования в соответствии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49090B">
              <w:rPr>
                <w:rFonts w:ascii="Times New Roman" w:hAnsi="Times New Roman" w:cs="Times New Roman"/>
                <w:sz w:val="20"/>
              </w:rPr>
              <w:t>с законодательством Российской Федерации</w:t>
            </w:r>
          </w:p>
          <w:p w:rsidR="000F4E26" w:rsidRDefault="000F4E26" w:rsidP="00F97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4E26" w:rsidRDefault="000F4E26" w:rsidP="00F97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4E26" w:rsidRPr="002F21F8" w:rsidRDefault="000F4E26" w:rsidP="00F97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Руководителю структурного подразделения </w:t>
            </w:r>
            <w:r>
              <w:rPr>
                <w:rFonts w:ascii="Times New Roman" w:hAnsi="Times New Roman" w:cs="Times New Roman"/>
                <w:sz w:val="20"/>
              </w:rPr>
              <w:br/>
              <w:t>Санкт-Петербургского государственного автономного учреждения «Центр занятости населения Санкт-Петербурга»</w:t>
            </w:r>
          </w:p>
          <w:p w:rsidR="000F4E26" w:rsidRPr="002749A9" w:rsidRDefault="000F4E26" w:rsidP="00F97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F4E26" w:rsidRPr="002749A9" w:rsidRDefault="000F4E26" w:rsidP="000F4E26">
      <w:pPr>
        <w:pStyle w:val="ConsPlusNormal"/>
        <w:rPr>
          <w:rFonts w:ascii="Times New Roman" w:hAnsi="Times New Roman" w:cs="Times New Roman"/>
          <w:sz w:val="20"/>
        </w:rPr>
      </w:pPr>
    </w:p>
    <w:p w:rsidR="000F4E26" w:rsidRPr="002749A9" w:rsidRDefault="000F4E26" w:rsidP="000F4E26">
      <w:pPr>
        <w:ind w:left="5954" w:firstLine="850"/>
        <w:rPr>
          <w:sz w:val="20"/>
        </w:rPr>
      </w:pPr>
    </w:p>
    <w:p w:rsidR="000F4E26" w:rsidRPr="00075B65" w:rsidRDefault="000F4E26" w:rsidP="000F4E26">
      <w:pPr>
        <w:jc w:val="center"/>
        <w:rPr>
          <w:b/>
        </w:rPr>
      </w:pPr>
      <w:r w:rsidRPr="006D2446">
        <w:rPr>
          <w:b/>
        </w:rPr>
        <w:t>ЗАЯВЛЕНИЕ</w:t>
      </w:r>
    </w:p>
    <w:p w:rsidR="000F4E26" w:rsidRPr="00075B65" w:rsidRDefault="000F4E26" w:rsidP="000F4E26">
      <w:pPr>
        <w:pStyle w:val="ConsPlusNormal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446">
        <w:rPr>
          <w:rFonts w:ascii="Times New Roman" w:eastAsia="Times New Roman" w:hAnsi="Times New Roman" w:cs="Times New Roman"/>
          <w:b/>
          <w:sz w:val="24"/>
          <w:szCs w:val="24"/>
        </w:rPr>
        <w:t xml:space="preserve">о компенсации затрат на медицинское освидетельствование </w:t>
      </w:r>
    </w:p>
    <w:p w:rsidR="000F4E26" w:rsidRPr="00075B65" w:rsidRDefault="000F4E26" w:rsidP="000F4E26">
      <w:pPr>
        <w:pStyle w:val="ConsPlusNormal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446">
        <w:rPr>
          <w:rFonts w:ascii="Times New Roman" w:eastAsia="Times New Roman" w:hAnsi="Times New Roman" w:cs="Times New Roman"/>
          <w:b/>
          <w:sz w:val="24"/>
          <w:szCs w:val="24"/>
        </w:rPr>
        <w:t xml:space="preserve">при направлении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органами службы занятости </w:t>
      </w:r>
      <w:r w:rsidRPr="006D2446">
        <w:rPr>
          <w:rFonts w:ascii="Times New Roman" w:eastAsia="Times New Roman" w:hAnsi="Times New Roman" w:cs="Times New Roman"/>
          <w:b/>
          <w:sz w:val="24"/>
          <w:szCs w:val="24"/>
        </w:rPr>
        <w:t>для прохождения профессионального обучения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6D2446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получения дополнительного профессионального образования по профессиям (специальностям), требующим обязательного медицинского освидетельствования в соответствии с законодательством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6D2446">
        <w:rPr>
          <w:rFonts w:ascii="Times New Roman" w:eastAsia="Times New Roman" w:hAnsi="Times New Roman" w:cs="Times New Roman"/>
          <w:b/>
          <w:sz w:val="24"/>
          <w:szCs w:val="24"/>
        </w:rPr>
        <w:t>Российской Федерации</w:t>
      </w:r>
    </w:p>
    <w:p w:rsidR="000F4E26" w:rsidRPr="00075B65" w:rsidRDefault="000F4E26" w:rsidP="000F4E26">
      <w:pPr>
        <w:pStyle w:val="ConsPlus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4E26" w:rsidRPr="00075B65" w:rsidRDefault="000F4E26" w:rsidP="000F4E26">
      <w:pPr>
        <w:pStyle w:val="ConsPlusNormal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446">
        <w:rPr>
          <w:rFonts w:ascii="Times New Roman" w:eastAsia="Times New Roman" w:hAnsi="Times New Roman" w:cs="Times New Roman"/>
          <w:sz w:val="24"/>
          <w:szCs w:val="24"/>
        </w:rPr>
        <w:t>Я,________________________________________________________________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0F4E26" w:rsidRPr="00352593" w:rsidRDefault="000F4E26" w:rsidP="000F4E26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352593">
        <w:rPr>
          <w:rFonts w:ascii="Times New Roman" w:hAnsi="Times New Roman" w:cs="Times New Roman"/>
          <w:sz w:val="20"/>
          <w:szCs w:val="20"/>
        </w:rPr>
        <w:t>(фамилия, имя, отчество (при наличии) гражданина)</w:t>
      </w:r>
    </w:p>
    <w:p w:rsidR="000F4E26" w:rsidRPr="00075B65" w:rsidRDefault="000F4E26" w:rsidP="000F4E26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E26" w:rsidRPr="00075B65" w:rsidRDefault="000F4E26" w:rsidP="000F4E26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446">
        <w:rPr>
          <w:rFonts w:ascii="Times New Roman" w:eastAsia="Times New Roman" w:hAnsi="Times New Roman" w:cs="Times New Roman"/>
          <w:sz w:val="24"/>
          <w:szCs w:val="24"/>
        </w:rPr>
        <w:t xml:space="preserve">Прошу компенсировать мне затраты на медицинское освидетельствование </w:t>
      </w:r>
      <w:r w:rsidRPr="006D2446">
        <w:rPr>
          <w:rFonts w:ascii="Times New Roman" w:eastAsia="Times New Roman" w:hAnsi="Times New Roman" w:cs="Times New Roman"/>
          <w:sz w:val="24"/>
          <w:szCs w:val="24"/>
        </w:rPr>
        <w:br/>
        <w:t xml:space="preserve">в сумме </w:t>
      </w:r>
      <w:proofErr w:type="spellStart"/>
      <w:r w:rsidRPr="006D2446">
        <w:rPr>
          <w:rFonts w:ascii="Times New Roman" w:eastAsia="Times New Roman" w:hAnsi="Times New Roman" w:cs="Times New Roman"/>
          <w:sz w:val="24"/>
          <w:szCs w:val="24"/>
        </w:rPr>
        <w:t>________рублей</w:t>
      </w:r>
      <w:proofErr w:type="spellEnd"/>
      <w:proofErr w:type="gramStart"/>
      <w:r w:rsidRPr="006D2446">
        <w:rPr>
          <w:rFonts w:ascii="Times New Roman" w:eastAsia="Times New Roman" w:hAnsi="Times New Roman" w:cs="Times New Roman"/>
          <w:sz w:val="24"/>
          <w:szCs w:val="24"/>
        </w:rPr>
        <w:t xml:space="preserve"> (___________________________________________)</w:t>
      </w:r>
      <w:proofErr w:type="gramEnd"/>
    </w:p>
    <w:p w:rsidR="000F4E26" w:rsidRPr="00352593" w:rsidRDefault="000F4E26" w:rsidP="000F4E26">
      <w:pPr>
        <w:jc w:val="center"/>
        <w:rPr>
          <w:rFonts w:eastAsiaTheme="minorEastAsia"/>
          <w:sz w:val="20"/>
          <w:szCs w:val="20"/>
        </w:rPr>
      </w:pPr>
      <w:r w:rsidRPr="00352593">
        <w:rPr>
          <w:rFonts w:eastAsiaTheme="minorEastAsia"/>
          <w:sz w:val="20"/>
          <w:szCs w:val="20"/>
        </w:rPr>
        <w:t xml:space="preserve"> (сумма прописью)</w:t>
      </w:r>
    </w:p>
    <w:p w:rsidR="000F4E26" w:rsidRPr="00075B65" w:rsidRDefault="000F4E26" w:rsidP="000F4E26">
      <w:pPr>
        <w:jc w:val="both"/>
      </w:pPr>
      <w:r>
        <w:t>с</w:t>
      </w:r>
      <w:r w:rsidRPr="006D2446">
        <w:t>огласно прилагаемым документам:</w:t>
      </w:r>
    </w:p>
    <w:p w:rsidR="000F4E26" w:rsidRPr="00807B46" w:rsidRDefault="000F4E26" w:rsidP="000F4E26">
      <w:pPr>
        <w:jc w:val="both"/>
      </w:pPr>
      <w:r w:rsidRPr="006D2446">
        <w:t>____________________________________________________________________</w:t>
      </w:r>
      <w:r w:rsidRPr="00807B46"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</w:t>
      </w:r>
    </w:p>
    <w:p w:rsidR="000F4E26" w:rsidRPr="00807B46" w:rsidRDefault="000F4E26" w:rsidP="000F4E26">
      <w:pPr>
        <w:jc w:val="both"/>
      </w:pPr>
    </w:p>
    <w:p w:rsidR="000F4E26" w:rsidRPr="00075B65" w:rsidRDefault="000F4E26" w:rsidP="000F4E26"/>
    <w:p w:rsidR="000F4E26" w:rsidRPr="00075B65" w:rsidRDefault="000F4E26" w:rsidP="000F4E26">
      <w:pPr>
        <w:rPr>
          <w:lang w:val="en-US"/>
        </w:rPr>
      </w:pPr>
      <w:r w:rsidRPr="00075B65">
        <w:t>«__</w:t>
      </w:r>
      <w:r w:rsidRPr="00352593">
        <w:t>___» __________ 20__ г.</w:t>
      </w:r>
      <w:r w:rsidRPr="00352593">
        <w:rPr>
          <w:lang w:val="en-US"/>
        </w:rPr>
        <w:t xml:space="preserve">                            </w:t>
      </w:r>
      <w:r>
        <w:t xml:space="preserve">     </w:t>
      </w:r>
      <w:r w:rsidRPr="00352593">
        <w:rPr>
          <w:lang w:val="en-US"/>
        </w:rPr>
        <w:t xml:space="preserve">      __________________________</w:t>
      </w:r>
    </w:p>
    <w:p w:rsidR="000F4E26" w:rsidRPr="00F876A9" w:rsidRDefault="000F4E26" w:rsidP="000F4E26">
      <w:pPr>
        <w:rPr>
          <w:sz w:val="20"/>
          <w:lang w:val="en-US"/>
        </w:rPr>
      </w:pPr>
      <w:r>
        <w:rPr>
          <w:sz w:val="20"/>
          <w:lang w:val="en-US"/>
        </w:rPr>
        <w:t xml:space="preserve">                                                                                             </w:t>
      </w:r>
      <w:r>
        <w:rPr>
          <w:sz w:val="20"/>
        </w:rPr>
        <w:t xml:space="preserve">    </w:t>
      </w:r>
      <w:r>
        <w:rPr>
          <w:sz w:val="20"/>
          <w:lang w:val="en-US"/>
        </w:rPr>
        <w:t xml:space="preserve">               </w:t>
      </w:r>
      <w:r>
        <w:rPr>
          <w:sz w:val="20"/>
        </w:rPr>
        <w:t xml:space="preserve">   </w:t>
      </w:r>
      <w:r>
        <w:rPr>
          <w:sz w:val="20"/>
          <w:lang w:val="en-US"/>
        </w:rPr>
        <w:t xml:space="preserve"> (</w:t>
      </w:r>
      <w:proofErr w:type="gramStart"/>
      <w:r>
        <w:rPr>
          <w:sz w:val="20"/>
        </w:rPr>
        <w:t>подпись</w:t>
      </w:r>
      <w:proofErr w:type="gramEnd"/>
      <w:r>
        <w:rPr>
          <w:sz w:val="20"/>
        </w:rPr>
        <w:t xml:space="preserve"> гражданина</w:t>
      </w:r>
      <w:r>
        <w:rPr>
          <w:sz w:val="20"/>
          <w:lang w:val="en-US"/>
        </w:rPr>
        <w:t>)</w:t>
      </w:r>
    </w:p>
    <w:p w:rsidR="000F4E26" w:rsidRPr="003B4C9A" w:rsidRDefault="000F4E26" w:rsidP="00F10D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2C00" w:rsidRPr="003B4C9A" w:rsidRDefault="00F02C00" w:rsidP="00F10D0A">
      <w:pPr>
        <w:jc w:val="both"/>
        <w:rPr>
          <w:b/>
        </w:rPr>
      </w:pPr>
    </w:p>
    <w:sectPr w:rsidR="00F02C00" w:rsidRPr="003B4C9A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354" w:rsidRPr="002D4915" w:rsidRDefault="00A07354" w:rsidP="00D9348D">
      <w:r>
        <w:separator/>
      </w:r>
    </w:p>
  </w:endnote>
  <w:endnote w:type="continuationSeparator" w:id="0">
    <w:p w:rsidR="00A07354" w:rsidRPr="002D4915" w:rsidRDefault="00A07354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354" w:rsidRPr="002D4915" w:rsidRDefault="00A07354" w:rsidP="00D9348D">
      <w:r>
        <w:separator/>
      </w:r>
    </w:p>
  </w:footnote>
  <w:footnote w:type="continuationSeparator" w:id="0">
    <w:p w:rsidR="00A07354" w:rsidRPr="002D4915" w:rsidRDefault="00A07354" w:rsidP="00D934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30FCE"/>
    <w:rsid w:val="0005147C"/>
    <w:rsid w:val="00062F1A"/>
    <w:rsid w:val="00075F0F"/>
    <w:rsid w:val="00082175"/>
    <w:rsid w:val="0009025A"/>
    <w:rsid w:val="000963EA"/>
    <w:rsid w:val="000B7834"/>
    <w:rsid w:val="000C3C61"/>
    <w:rsid w:val="000F4E26"/>
    <w:rsid w:val="00101360"/>
    <w:rsid w:val="00102D4E"/>
    <w:rsid w:val="00117C13"/>
    <w:rsid w:val="00125FD4"/>
    <w:rsid w:val="00136546"/>
    <w:rsid w:val="00157FD4"/>
    <w:rsid w:val="00187817"/>
    <w:rsid w:val="001B2339"/>
    <w:rsid w:val="001C65B7"/>
    <w:rsid w:val="00225175"/>
    <w:rsid w:val="0023179B"/>
    <w:rsid w:val="00240861"/>
    <w:rsid w:val="00240AE8"/>
    <w:rsid w:val="00246A4A"/>
    <w:rsid w:val="00253CE3"/>
    <w:rsid w:val="002C2C92"/>
    <w:rsid w:val="002C5E79"/>
    <w:rsid w:val="002E4ED9"/>
    <w:rsid w:val="00301610"/>
    <w:rsid w:val="00324608"/>
    <w:rsid w:val="00327F5D"/>
    <w:rsid w:val="003510A7"/>
    <w:rsid w:val="003573A1"/>
    <w:rsid w:val="00360B08"/>
    <w:rsid w:val="00360E74"/>
    <w:rsid w:val="003679F7"/>
    <w:rsid w:val="00381DD7"/>
    <w:rsid w:val="003B4C9A"/>
    <w:rsid w:val="004435B7"/>
    <w:rsid w:val="00457CA0"/>
    <w:rsid w:val="004832AD"/>
    <w:rsid w:val="00487D3C"/>
    <w:rsid w:val="004924DF"/>
    <w:rsid w:val="004B0DED"/>
    <w:rsid w:val="004C1E94"/>
    <w:rsid w:val="004D68F6"/>
    <w:rsid w:val="004F225A"/>
    <w:rsid w:val="00520D1C"/>
    <w:rsid w:val="00520E01"/>
    <w:rsid w:val="00524FD7"/>
    <w:rsid w:val="005452AA"/>
    <w:rsid w:val="005471AE"/>
    <w:rsid w:val="00552377"/>
    <w:rsid w:val="00552C72"/>
    <w:rsid w:val="00564133"/>
    <w:rsid w:val="00574DDC"/>
    <w:rsid w:val="00593B95"/>
    <w:rsid w:val="005B0A0B"/>
    <w:rsid w:val="005C41A4"/>
    <w:rsid w:val="005C5B51"/>
    <w:rsid w:val="005D7C24"/>
    <w:rsid w:val="005F051A"/>
    <w:rsid w:val="00607F0D"/>
    <w:rsid w:val="0061677C"/>
    <w:rsid w:val="00623974"/>
    <w:rsid w:val="0063183B"/>
    <w:rsid w:val="00635FDB"/>
    <w:rsid w:val="006568A0"/>
    <w:rsid w:val="006655B6"/>
    <w:rsid w:val="006A05FF"/>
    <w:rsid w:val="006B596B"/>
    <w:rsid w:val="006C5094"/>
    <w:rsid w:val="006D3CF2"/>
    <w:rsid w:val="00703AF6"/>
    <w:rsid w:val="00752909"/>
    <w:rsid w:val="00755578"/>
    <w:rsid w:val="007641AE"/>
    <w:rsid w:val="007A2411"/>
    <w:rsid w:val="007B586B"/>
    <w:rsid w:val="007C2232"/>
    <w:rsid w:val="007D54CC"/>
    <w:rsid w:val="007E6002"/>
    <w:rsid w:val="0080586C"/>
    <w:rsid w:val="00815F4E"/>
    <w:rsid w:val="00820DDC"/>
    <w:rsid w:val="00826271"/>
    <w:rsid w:val="008269DF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54BED"/>
    <w:rsid w:val="00964DB7"/>
    <w:rsid w:val="00970F60"/>
    <w:rsid w:val="0097469A"/>
    <w:rsid w:val="0099356F"/>
    <w:rsid w:val="009A160D"/>
    <w:rsid w:val="009C1ADA"/>
    <w:rsid w:val="009C303F"/>
    <w:rsid w:val="009D389C"/>
    <w:rsid w:val="00A07354"/>
    <w:rsid w:val="00A11E8E"/>
    <w:rsid w:val="00A13097"/>
    <w:rsid w:val="00A27A92"/>
    <w:rsid w:val="00A64983"/>
    <w:rsid w:val="00A763B3"/>
    <w:rsid w:val="00A9151F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B24BB"/>
    <w:rsid w:val="00BE0023"/>
    <w:rsid w:val="00BF11D7"/>
    <w:rsid w:val="00C4450E"/>
    <w:rsid w:val="00C51AC6"/>
    <w:rsid w:val="00C53817"/>
    <w:rsid w:val="00C54C9B"/>
    <w:rsid w:val="00C71C6D"/>
    <w:rsid w:val="00C75A56"/>
    <w:rsid w:val="00C767B0"/>
    <w:rsid w:val="00C93041"/>
    <w:rsid w:val="00CA0701"/>
    <w:rsid w:val="00CA5AFE"/>
    <w:rsid w:val="00CA5D7C"/>
    <w:rsid w:val="00CB45F9"/>
    <w:rsid w:val="00CC3ED4"/>
    <w:rsid w:val="00D000A9"/>
    <w:rsid w:val="00D4007C"/>
    <w:rsid w:val="00D42399"/>
    <w:rsid w:val="00D52F03"/>
    <w:rsid w:val="00D9348D"/>
    <w:rsid w:val="00D95AD9"/>
    <w:rsid w:val="00DB2F0D"/>
    <w:rsid w:val="00DF2300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02C00"/>
    <w:rsid w:val="00F10D0A"/>
    <w:rsid w:val="00F10FBF"/>
    <w:rsid w:val="00F326A1"/>
    <w:rsid w:val="00F33E0B"/>
    <w:rsid w:val="00F34B37"/>
    <w:rsid w:val="00F4218A"/>
    <w:rsid w:val="00F4716D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Title">
    <w:name w:val="ConsPlusTitle"/>
    <w:rsid w:val="00F4218A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Normal">
    <w:name w:val="ConsPlusNormal"/>
    <w:rsid w:val="002C2C92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f2">
    <w:name w:val="Table Grid"/>
    <w:basedOn w:val="a2"/>
    <w:uiPriority w:val="59"/>
    <w:rsid w:val="00F02C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64355&amp;dst=34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205</TotalTime>
  <Pages>1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Колесова Елена Петровна</cp:lastModifiedBy>
  <cp:revision>30</cp:revision>
  <cp:lastPrinted>2025-03-06T13:13:00Z</cp:lastPrinted>
  <dcterms:created xsi:type="dcterms:W3CDTF">2025-03-05T11:51:00Z</dcterms:created>
  <dcterms:modified xsi:type="dcterms:W3CDTF">2025-03-06T13:13:00Z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