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0A5477" w:rsidP="00030653">
            <w:pPr>
              <w:pStyle w:val="5"/>
              <w:tabs>
                <w:tab w:val="center" w:pos="4753"/>
                <w:tab w:val="left" w:pos="8295"/>
              </w:tabs>
              <w:spacing w:before="0" w:after="0"/>
            </w:pPr>
            <w:r>
              <w:tab/>
            </w:r>
            <w:r w:rsidR="00C93041"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>ПРАВИТЕЛЬСТВО 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ОКУД</w:t>
            </w:r>
          </w:p>
        </w:tc>
      </w:tr>
    </w:tbl>
    <w:p w:rsidR="00E21846" w:rsidRDefault="007A4447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1356111</wp:posOffset>
            </wp:positionH>
            <wp:positionV relativeFrom="paragraph">
              <wp:posOffset>7013</wp:posOffset>
            </wp:positionV>
            <wp:extent cx="3345318" cy="286247"/>
            <wp:effectExtent l="19050" t="0" r="7482" b="0"/>
            <wp:wrapNone/>
            <wp:docPr id="5" name="Рисунок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5318" cy="286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254"/>
      </w:tblGrid>
      <w:tr w:rsidR="00A52DBD" w:rsidRPr="0022223A" w:rsidTr="0022223A">
        <w:trPr>
          <w:trHeight w:val="1229"/>
        </w:trPr>
        <w:tc>
          <w:tcPr>
            <w:tcW w:w="6254" w:type="dxa"/>
          </w:tcPr>
          <w:p w:rsidR="009A6EC8" w:rsidRPr="0022223A" w:rsidRDefault="009A6EC8" w:rsidP="009A6EC8">
            <w:pPr>
              <w:spacing w:line="280" w:lineRule="exact"/>
              <w:ind w:right="566"/>
              <w:rPr>
                <w:b/>
              </w:rPr>
            </w:pPr>
          </w:p>
          <w:p w:rsidR="00A52DBD" w:rsidRPr="0022223A" w:rsidRDefault="009A6EC8" w:rsidP="009A6EC8">
            <w:pPr>
              <w:spacing w:line="280" w:lineRule="exact"/>
              <w:ind w:right="566"/>
              <w:rPr>
                <w:b/>
              </w:rPr>
            </w:pPr>
            <w:r w:rsidRPr="0022223A">
              <w:rPr>
                <w:b/>
              </w:rPr>
              <w:t>О внесении изменений в распоряжение</w:t>
            </w:r>
          </w:p>
          <w:p w:rsidR="009A6EC8" w:rsidRPr="0022223A" w:rsidRDefault="009A6EC8" w:rsidP="009A6EC8">
            <w:pPr>
              <w:spacing w:line="280" w:lineRule="exact"/>
              <w:ind w:right="566"/>
              <w:rPr>
                <w:b/>
              </w:rPr>
            </w:pPr>
            <w:r w:rsidRPr="0022223A">
              <w:rPr>
                <w:b/>
              </w:rPr>
              <w:t>Комитета по труду и занятости населения</w:t>
            </w:r>
          </w:p>
          <w:p w:rsidR="009A6EC8" w:rsidRPr="0022223A" w:rsidRDefault="009A6EC8" w:rsidP="00BD6CCE">
            <w:pPr>
              <w:spacing w:line="280" w:lineRule="exact"/>
              <w:ind w:right="566"/>
              <w:rPr>
                <w:b/>
              </w:rPr>
            </w:pPr>
            <w:r w:rsidRPr="0022223A">
              <w:rPr>
                <w:b/>
              </w:rPr>
              <w:t>Санкт-Петербу</w:t>
            </w:r>
            <w:r w:rsidR="00263213" w:rsidRPr="0022223A">
              <w:rPr>
                <w:b/>
              </w:rPr>
              <w:t>рга</w:t>
            </w:r>
            <w:r w:rsidR="009C545D">
              <w:rPr>
                <w:b/>
              </w:rPr>
              <w:t xml:space="preserve"> от</w:t>
            </w:r>
            <w:r w:rsidR="00CF6493">
              <w:rPr>
                <w:b/>
              </w:rPr>
              <w:t xml:space="preserve"> </w:t>
            </w:r>
            <w:r w:rsidR="00BD6CCE">
              <w:rPr>
                <w:b/>
                <w:lang w:val="en-US"/>
              </w:rPr>
              <w:t>10</w:t>
            </w:r>
            <w:r w:rsidR="003862AF" w:rsidRPr="0022223A">
              <w:rPr>
                <w:b/>
              </w:rPr>
              <w:t>.0</w:t>
            </w:r>
            <w:r w:rsidR="00BD6CCE">
              <w:rPr>
                <w:b/>
              </w:rPr>
              <w:t>2</w:t>
            </w:r>
            <w:r w:rsidR="003862AF" w:rsidRPr="0022223A">
              <w:rPr>
                <w:b/>
              </w:rPr>
              <w:t xml:space="preserve">.2025 № </w:t>
            </w:r>
            <w:r w:rsidR="00BD6CCE">
              <w:rPr>
                <w:b/>
              </w:rPr>
              <w:t>22</w:t>
            </w:r>
            <w:r w:rsidR="003862AF" w:rsidRPr="0022223A">
              <w:rPr>
                <w:b/>
              </w:rPr>
              <w:t>-р</w:t>
            </w:r>
          </w:p>
        </w:tc>
      </w:tr>
      <w:tr w:rsidR="00A52DBD" w:rsidRPr="0022223A" w:rsidTr="0022223A">
        <w:trPr>
          <w:trHeight w:val="68"/>
        </w:trPr>
        <w:tc>
          <w:tcPr>
            <w:tcW w:w="6254" w:type="dxa"/>
          </w:tcPr>
          <w:p w:rsidR="00A52DBD" w:rsidRPr="0022223A" w:rsidRDefault="00A52DBD" w:rsidP="00FC2875">
            <w:pPr>
              <w:spacing w:line="280" w:lineRule="exact"/>
              <w:ind w:right="566"/>
            </w:pPr>
          </w:p>
        </w:tc>
      </w:tr>
    </w:tbl>
    <w:p w:rsidR="00123468" w:rsidRDefault="009A6EC8" w:rsidP="007A4447">
      <w:pPr>
        <w:pStyle w:val="a7"/>
        <w:numPr>
          <w:ilvl w:val="0"/>
          <w:numId w:val="9"/>
        </w:numPr>
        <w:tabs>
          <w:tab w:val="left" w:pos="1276"/>
        </w:tabs>
        <w:ind w:left="0" w:right="-284" w:firstLine="709"/>
        <w:jc w:val="both"/>
      </w:pPr>
      <w:r w:rsidRPr="0022223A">
        <w:t xml:space="preserve">Внести в </w:t>
      </w:r>
      <w:r w:rsidR="0022223A">
        <w:t>распоряжение</w:t>
      </w:r>
      <w:r w:rsidRPr="0022223A">
        <w:t xml:space="preserve"> Комитета по труду и занятости населения </w:t>
      </w:r>
      <w:r w:rsidR="0022223A">
        <w:br/>
      </w:r>
      <w:r w:rsidRPr="0022223A">
        <w:t xml:space="preserve">Санкт-Петербурга от </w:t>
      </w:r>
      <w:r w:rsidR="00BD6CCE">
        <w:t>10</w:t>
      </w:r>
      <w:r w:rsidR="003862AF" w:rsidRPr="0022223A">
        <w:t>.0</w:t>
      </w:r>
      <w:r w:rsidR="00BD6CCE">
        <w:t>2</w:t>
      </w:r>
      <w:r w:rsidR="003862AF" w:rsidRPr="0022223A">
        <w:t xml:space="preserve">.2025 № </w:t>
      </w:r>
      <w:r w:rsidR="00BD6CCE">
        <w:t>22</w:t>
      </w:r>
      <w:r w:rsidR="003862AF" w:rsidRPr="0022223A">
        <w:t xml:space="preserve">-р </w:t>
      </w:r>
      <w:r w:rsidR="00263213" w:rsidRPr="0022223A">
        <w:t>«</w:t>
      </w:r>
      <w:r w:rsidR="00123468">
        <w:t>Об утверждении Порядка осуществления Комитетом по труду и занятости населения Санкт-Петербурга контроля за деятельностью государственных автономных учреждений, в отношении которы</w:t>
      </w:r>
      <w:r w:rsidR="001A0DBB">
        <w:t>х Комитет по труду</w:t>
      </w:r>
      <w:r w:rsidR="001A0DBB">
        <w:br/>
      </w:r>
      <w:r w:rsidR="00123468">
        <w:t xml:space="preserve">и занятости населения Санкт-Петербурга осуществляет функции </w:t>
      </w:r>
      <w:r w:rsidR="001A0DBB">
        <w:t>и полномочия учредителя,</w:t>
      </w:r>
      <w:r w:rsidR="001A0DBB">
        <w:br/>
      </w:r>
      <w:r w:rsidR="00123468">
        <w:t>а также контроля за реализацией ими положений Федерального закона</w:t>
      </w:r>
      <w:r w:rsidR="008E3EC7">
        <w:br/>
      </w:r>
      <w:r w:rsidR="00123468">
        <w:t>«О занятости населения в Российской Федерации»</w:t>
      </w:r>
      <w:r w:rsidR="00FB5052">
        <w:t xml:space="preserve"> следующие изменения: </w:t>
      </w:r>
    </w:p>
    <w:p w:rsidR="00FB5052" w:rsidRDefault="00FB5052" w:rsidP="007A4447">
      <w:pPr>
        <w:pStyle w:val="a7"/>
        <w:numPr>
          <w:ilvl w:val="1"/>
          <w:numId w:val="9"/>
        </w:numPr>
        <w:tabs>
          <w:tab w:val="left" w:pos="1276"/>
        </w:tabs>
        <w:ind w:left="0" w:right="-284" w:firstLine="709"/>
        <w:jc w:val="both"/>
      </w:pPr>
      <w:r>
        <w:t>Пункт</w:t>
      </w:r>
      <w:r w:rsidR="00CF6493">
        <w:t>ы</w:t>
      </w:r>
      <w:r>
        <w:t xml:space="preserve"> 15.</w:t>
      </w:r>
      <w:r w:rsidR="005635E2">
        <w:t>2</w:t>
      </w:r>
      <w:r>
        <w:t xml:space="preserve"> </w:t>
      </w:r>
      <w:r w:rsidR="00CF6493">
        <w:t xml:space="preserve">и 15.3 </w:t>
      </w:r>
      <w:r>
        <w:t xml:space="preserve">Порядка осуществления Комитетом по труду и занятости </w:t>
      </w:r>
      <w:r w:rsidR="00A8559B" w:rsidRPr="00A8559B">
        <w:t>населения Санкт-Петербурга контроля за деятельностью государственных автономных учреждений,</w:t>
      </w:r>
      <w:r w:rsidR="00CF6493">
        <w:t xml:space="preserve"> </w:t>
      </w:r>
      <w:r w:rsidR="00A8559B" w:rsidRPr="00A8559B">
        <w:t xml:space="preserve">в отношении которых Комитет по труду и занятости населения </w:t>
      </w:r>
      <w:r w:rsidR="00CF6493">
        <w:br/>
      </w:r>
      <w:r w:rsidR="00A8559B" w:rsidRPr="00A8559B">
        <w:t>Санкт-Петербурга осуществляет функции и полномочия учредителя, а также ко</w:t>
      </w:r>
      <w:r w:rsidR="001A0DBB">
        <w:t xml:space="preserve">нтроля </w:t>
      </w:r>
      <w:r w:rsidR="00CF6493">
        <w:br/>
      </w:r>
      <w:r w:rsidR="001A0DBB">
        <w:t>за реализацией</w:t>
      </w:r>
      <w:r w:rsidR="00CF6493">
        <w:t xml:space="preserve"> </w:t>
      </w:r>
      <w:r w:rsidR="00A8559B" w:rsidRPr="00A8559B">
        <w:t xml:space="preserve">ими положений Федерального закона «О занятости населения </w:t>
      </w:r>
      <w:r w:rsidR="00CF6493">
        <w:br/>
      </w:r>
      <w:r w:rsidR="00A8559B" w:rsidRPr="00A8559B">
        <w:t>в Российской Федерации</w:t>
      </w:r>
      <w:r w:rsidR="00A8559B">
        <w:t>», утвержденного указанным распоряжением</w:t>
      </w:r>
      <w:r w:rsidR="00F07913">
        <w:t xml:space="preserve"> (далее – Порядок)</w:t>
      </w:r>
      <w:r w:rsidR="005635E2">
        <w:t>,</w:t>
      </w:r>
      <w:r>
        <w:t xml:space="preserve"> </w:t>
      </w:r>
      <w:r w:rsidR="00CF6493">
        <w:br/>
      </w:r>
      <w:r>
        <w:t>изложить в следующей редакции:</w:t>
      </w:r>
    </w:p>
    <w:p w:rsidR="002638FF" w:rsidRDefault="0022223A" w:rsidP="007A4447">
      <w:pPr>
        <w:pStyle w:val="a7"/>
        <w:tabs>
          <w:tab w:val="left" w:pos="1276"/>
        </w:tabs>
        <w:ind w:left="0" w:right="-284" w:firstLine="709"/>
        <w:jc w:val="both"/>
      </w:pPr>
      <w:r>
        <w:t>«</w:t>
      </w:r>
      <w:r w:rsidR="007A4447">
        <w:t xml:space="preserve">15.2. </w:t>
      </w:r>
      <w:r w:rsidR="00257D23" w:rsidRPr="00257D23">
        <w:t xml:space="preserve">Акт проверки составляется </w:t>
      </w:r>
      <w:r w:rsidR="00F473C2" w:rsidRPr="00257D23">
        <w:t>в двух экземплярах</w:t>
      </w:r>
      <w:r w:rsidR="00CF6493">
        <w:t xml:space="preserve"> </w:t>
      </w:r>
      <w:r w:rsidR="00257D23" w:rsidRPr="00257D23">
        <w:t>в течение пятнадцати рабочих дней со дня</w:t>
      </w:r>
      <w:r w:rsidR="00CF6493">
        <w:t xml:space="preserve"> </w:t>
      </w:r>
      <w:r w:rsidR="00257D23" w:rsidRPr="00257D23">
        <w:t>окончания срока проведения проверки</w:t>
      </w:r>
      <w:r w:rsidR="00F473C2">
        <w:t xml:space="preserve"> и подписывае</w:t>
      </w:r>
      <w:r w:rsidR="00257D23" w:rsidRPr="00257D23">
        <w:t>тся всеми должностными лицами, входящими в состав комиссии. Один экземпляр акта проверки вручается руководителю проверяемого лица, второй э</w:t>
      </w:r>
      <w:r w:rsidR="001A0DBB">
        <w:t>кземпляр акта проверки остается</w:t>
      </w:r>
      <w:r w:rsidR="00CF6493">
        <w:t xml:space="preserve"> </w:t>
      </w:r>
      <w:r w:rsidR="00257D23" w:rsidRPr="00257D23">
        <w:t>в Комитете</w:t>
      </w:r>
      <w:r>
        <w:t>.</w:t>
      </w:r>
    </w:p>
    <w:p w:rsidR="00CF6493" w:rsidRDefault="00CF6493" w:rsidP="00CF6493">
      <w:pPr>
        <w:tabs>
          <w:tab w:val="left" w:pos="1276"/>
          <w:tab w:val="left" w:pos="1418"/>
        </w:tabs>
        <w:ind w:right="-285" w:firstLine="709"/>
        <w:jc w:val="both"/>
      </w:pPr>
      <w:r>
        <w:t>15.3. При наличии у проверяемого лица возражений на акт проверки, руководитель проверяемого лица вправе в течение 3 рабочих дней со дня составления акта проверки представить письменные возражения с приложением документов либо их заверенных копий, подтверждающих обоснованность таких возражений (при их наличии).</w:t>
      </w:r>
    </w:p>
    <w:p w:rsidR="00CF6493" w:rsidRDefault="00CF6493" w:rsidP="00CF6493">
      <w:pPr>
        <w:tabs>
          <w:tab w:val="left" w:pos="1276"/>
          <w:tab w:val="left" w:pos="1418"/>
        </w:tabs>
        <w:ind w:right="-285" w:firstLine="709"/>
        <w:jc w:val="both"/>
      </w:pPr>
      <w:r>
        <w:t>Письменные возражения подлежат рассмотрению комиссией в течение 2 рабочих дней с момента их получения</w:t>
      </w:r>
      <w:r w:rsidRPr="00F07913">
        <w:t>»</w:t>
      </w:r>
      <w:r>
        <w:t>.</w:t>
      </w:r>
    </w:p>
    <w:p w:rsidR="008D06D7" w:rsidRDefault="00A656C8" w:rsidP="007A4447">
      <w:pPr>
        <w:pStyle w:val="a7"/>
        <w:numPr>
          <w:ilvl w:val="1"/>
          <w:numId w:val="9"/>
        </w:numPr>
        <w:tabs>
          <w:tab w:val="left" w:pos="1276"/>
        </w:tabs>
        <w:ind w:left="0" w:right="-284" w:firstLine="709"/>
        <w:jc w:val="both"/>
      </w:pPr>
      <w:r>
        <w:t>Пункт</w:t>
      </w:r>
      <w:r w:rsidR="00F07913">
        <w:t xml:space="preserve"> 15.4 Порядка </w:t>
      </w:r>
      <w:r w:rsidR="00CF6493">
        <w:t>исключить.</w:t>
      </w:r>
    </w:p>
    <w:p w:rsidR="00CF6493" w:rsidRDefault="00CF6493" w:rsidP="007A4447">
      <w:pPr>
        <w:pStyle w:val="a7"/>
        <w:numPr>
          <w:ilvl w:val="1"/>
          <w:numId w:val="9"/>
        </w:numPr>
        <w:tabs>
          <w:tab w:val="left" w:pos="1276"/>
          <w:tab w:val="left" w:pos="1418"/>
        </w:tabs>
        <w:ind w:left="0" w:right="-285" w:firstLine="709"/>
        <w:jc w:val="both"/>
      </w:pPr>
      <w:r>
        <w:t>В п</w:t>
      </w:r>
      <w:r w:rsidR="00760736">
        <w:t>ункт</w:t>
      </w:r>
      <w:r>
        <w:t>ах</w:t>
      </w:r>
      <w:r w:rsidR="00760736">
        <w:t xml:space="preserve"> 17</w:t>
      </w:r>
      <w:r>
        <w:t xml:space="preserve"> и 23</w:t>
      </w:r>
      <w:r w:rsidR="00760736">
        <w:t xml:space="preserve"> Порядка</w:t>
      </w:r>
      <w:r>
        <w:t xml:space="preserve"> слово «утверждения» заменить словом «составления».</w:t>
      </w:r>
    </w:p>
    <w:p w:rsidR="00E21846" w:rsidRPr="0022223A" w:rsidRDefault="00705362" w:rsidP="007A4447">
      <w:pPr>
        <w:pStyle w:val="ab"/>
        <w:numPr>
          <w:ilvl w:val="0"/>
          <w:numId w:val="9"/>
        </w:numPr>
        <w:tabs>
          <w:tab w:val="left" w:pos="1276"/>
        </w:tabs>
        <w:ind w:left="0" w:righ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223A">
        <w:rPr>
          <w:rFonts w:ascii="Times New Roman" w:hAnsi="Times New Roman" w:cs="Times New Roman"/>
          <w:sz w:val="24"/>
          <w:szCs w:val="24"/>
        </w:rPr>
        <w:t>Контроль за вы</w:t>
      </w:r>
      <w:r w:rsidR="00A52DBD" w:rsidRPr="0022223A">
        <w:rPr>
          <w:rFonts w:ascii="Times New Roman" w:hAnsi="Times New Roman" w:cs="Times New Roman"/>
          <w:sz w:val="24"/>
          <w:szCs w:val="24"/>
        </w:rPr>
        <w:t>полнением распоряжения оста</w:t>
      </w:r>
      <w:r w:rsidR="00DF496D" w:rsidRPr="0022223A">
        <w:rPr>
          <w:rFonts w:ascii="Times New Roman" w:hAnsi="Times New Roman" w:cs="Times New Roman"/>
          <w:sz w:val="24"/>
          <w:szCs w:val="24"/>
        </w:rPr>
        <w:t>ется</w:t>
      </w:r>
      <w:r w:rsidR="00A52DBD" w:rsidRPr="0022223A">
        <w:rPr>
          <w:rFonts w:ascii="Times New Roman" w:hAnsi="Times New Roman" w:cs="Times New Roman"/>
          <w:sz w:val="24"/>
          <w:szCs w:val="24"/>
        </w:rPr>
        <w:t xml:space="preserve"> за </w:t>
      </w:r>
      <w:r w:rsidR="00653D0D" w:rsidRPr="0022223A">
        <w:rPr>
          <w:rFonts w:ascii="Times New Roman" w:hAnsi="Times New Roman" w:cs="Times New Roman"/>
          <w:sz w:val="24"/>
          <w:szCs w:val="24"/>
        </w:rPr>
        <w:t>председателем</w:t>
      </w:r>
      <w:r w:rsidR="00DF496D" w:rsidRPr="0022223A">
        <w:rPr>
          <w:rFonts w:ascii="Times New Roman" w:hAnsi="Times New Roman" w:cs="Times New Roman"/>
          <w:sz w:val="24"/>
          <w:szCs w:val="24"/>
        </w:rPr>
        <w:t xml:space="preserve"> Комитета</w:t>
      </w:r>
      <w:r w:rsidR="00A52DBD" w:rsidRPr="0022223A">
        <w:rPr>
          <w:rFonts w:ascii="Times New Roman" w:hAnsi="Times New Roman" w:cs="Times New Roman"/>
          <w:sz w:val="24"/>
          <w:szCs w:val="24"/>
        </w:rPr>
        <w:t>.</w:t>
      </w:r>
    </w:p>
    <w:p w:rsidR="00A11E8E" w:rsidRDefault="00A11E8E" w:rsidP="00CF6493">
      <w:pPr>
        <w:pStyle w:val="ab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E767A" w:rsidRDefault="004E767A" w:rsidP="00CF6493">
      <w:pPr>
        <w:pStyle w:val="ab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A0DBB" w:rsidRPr="0022223A" w:rsidRDefault="001A0DBB" w:rsidP="00CF6493">
      <w:pPr>
        <w:pStyle w:val="ab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054B1" w:rsidRPr="00F473C2" w:rsidRDefault="001A0DBB" w:rsidP="002511F5">
      <w:pPr>
        <w:ind w:right="-285"/>
        <w:jc w:val="both"/>
        <w:rPr>
          <w:b/>
        </w:rPr>
      </w:pPr>
      <w:r>
        <w:rPr>
          <w:b/>
        </w:rPr>
        <w:t>Председатель</w:t>
      </w:r>
      <w:r w:rsidR="00B22489">
        <w:rPr>
          <w:b/>
        </w:rPr>
        <w:t xml:space="preserve"> Комитета</w:t>
      </w:r>
      <w:r w:rsidR="00CF6493">
        <w:rPr>
          <w:b/>
        </w:rPr>
        <w:tab/>
      </w:r>
      <w:r w:rsidR="00CF6493">
        <w:rPr>
          <w:b/>
        </w:rPr>
        <w:tab/>
      </w:r>
      <w:bookmarkStart w:id="0" w:name="_GoBack"/>
      <w:bookmarkEnd w:id="0"/>
      <w:r w:rsidR="00CF6493">
        <w:rPr>
          <w:b/>
        </w:rPr>
        <w:tab/>
      </w:r>
      <w:r w:rsidR="00CF6493">
        <w:rPr>
          <w:b/>
        </w:rPr>
        <w:tab/>
      </w:r>
      <w:r w:rsidR="00CF6493">
        <w:rPr>
          <w:b/>
        </w:rPr>
        <w:tab/>
      </w:r>
      <w:r w:rsidR="00CF6493">
        <w:rPr>
          <w:b/>
        </w:rPr>
        <w:tab/>
        <w:t xml:space="preserve">                      </w:t>
      </w:r>
      <w:r w:rsidR="002511F5">
        <w:rPr>
          <w:b/>
        </w:rPr>
        <w:t xml:space="preserve">    </w:t>
      </w:r>
      <w:r>
        <w:rPr>
          <w:b/>
        </w:rPr>
        <w:t>В.А.Пониделко</w:t>
      </w:r>
    </w:p>
    <w:sectPr w:rsidR="000054B1" w:rsidRPr="00F473C2" w:rsidSect="0022223A">
      <w:headerReference w:type="default" r:id="rId11"/>
      <w:pgSz w:w="11906" w:h="16838" w:code="9"/>
      <w:pgMar w:top="142" w:right="851" w:bottom="709" w:left="1701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EF2" w:rsidRPr="002D4915" w:rsidRDefault="00040EF2" w:rsidP="00D9348D">
      <w:r>
        <w:separator/>
      </w:r>
    </w:p>
  </w:endnote>
  <w:endnote w:type="continuationSeparator" w:id="0">
    <w:p w:rsidR="00040EF2" w:rsidRPr="002D4915" w:rsidRDefault="00040EF2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EF2" w:rsidRPr="002D4915" w:rsidRDefault="00040EF2" w:rsidP="00D9348D">
      <w:r>
        <w:separator/>
      </w:r>
    </w:p>
  </w:footnote>
  <w:footnote w:type="continuationSeparator" w:id="0">
    <w:p w:rsidR="00040EF2" w:rsidRPr="002D4915" w:rsidRDefault="00040EF2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7098323"/>
      <w:docPartObj>
        <w:docPartGallery w:val="Page Numbers (Top of Page)"/>
        <w:docPartUnique/>
      </w:docPartObj>
    </w:sdtPr>
    <w:sdtEndPr/>
    <w:sdtContent>
      <w:p w:rsidR="003D7BCA" w:rsidRDefault="003C2A23">
        <w:pPr>
          <w:pStyle w:val="ae"/>
          <w:jc w:val="center"/>
        </w:pPr>
        <w:r>
          <w:fldChar w:fldCharType="begin"/>
        </w:r>
        <w:r w:rsidR="003D7BCA">
          <w:instrText>PAGE   \* MERGEFORMAT</w:instrText>
        </w:r>
        <w:r>
          <w:fldChar w:fldCharType="separate"/>
        </w:r>
        <w:r w:rsidR="00CF6493">
          <w:rPr>
            <w:noProof/>
          </w:rPr>
          <w:t>2</w:t>
        </w:r>
        <w:r>
          <w:fldChar w:fldCharType="end"/>
        </w:r>
      </w:p>
    </w:sdtContent>
  </w:sdt>
  <w:p w:rsidR="00A52DBD" w:rsidRDefault="00A52DB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85B6937"/>
    <w:multiLevelType w:val="hybridMultilevel"/>
    <w:tmpl w:val="9A0C2A74"/>
    <w:lvl w:ilvl="0" w:tplc="7A466A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93B7C"/>
    <w:multiLevelType w:val="hybridMultilevel"/>
    <w:tmpl w:val="F2067AB8"/>
    <w:lvl w:ilvl="0" w:tplc="B2E6A7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8D91C65"/>
    <w:multiLevelType w:val="multilevel"/>
    <w:tmpl w:val="10FE51A4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40716F25"/>
    <w:multiLevelType w:val="hybridMultilevel"/>
    <w:tmpl w:val="D58281DE"/>
    <w:lvl w:ilvl="0" w:tplc="E0D870D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412726BA"/>
    <w:multiLevelType w:val="hybridMultilevel"/>
    <w:tmpl w:val="ADA088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3AA1B71"/>
    <w:multiLevelType w:val="multilevel"/>
    <w:tmpl w:val="10FE51A4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596678EB"/>
    <w:multiLevelType w:val="hybridMultilevel"/>
    <w:tmpl w:val="A58696EC"/>
    <w:lvl w:ilvl="0" w:tplc="5E6CC024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5947B9"/>
    <w:multiLevelType w:val="hybridMultilevel"/>
    <w:tmpl w:val="CC7E7EEA"/>
    <w:lvl w:ilvl="0" w:tplc="B60A34D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8"/>
  </w:num>
  <w:num w:numId="4">
    <w:abstractNumId w:val="4"/>
  </w:num>
  <w:num w:numId="5">
    <w:abstractNumId w:val="1"/>
  </w:num>
  <w:num w:numId="6">
    <w:abstractNumId w:val="2"/>
  </w:num>
  <w:num w:numId="7">
    <w:abstractNumId w:val="7"/>
  </w:num>
  <w:num w:numId="8">
    <w:abstractNumId w:val="5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BDCTemplate" w:val="Shablon"/>
    <w:docVar w:name="BossProviderVariable" w:val="25_01_2006!337b96b3-ad25-4b60-8550-5c807d7f1d37"/>
  </w:docVars>
  <w:rsids>
    <w:rsidRoot w:val="00C93041"/>
    <w:rsid w:val="000001F1"/>
    <w:rsid w:val="000030B2"/>
    <w:rsid w:val="000054B1"/>
    <w:rsid w:val="00007D83"/>
    <w:rsid w:val="000276B4"/>
    <w:rsid w:val="00030653"/>
    <w:rsid w:val="00031870"/>
    <w:rsid w:val="00040EF2"/>
    <w:rsid w:val="0004525B"/>
    <w:rsid w:val="0005147C"/>
    <w:rsid w:val="000604A1"/>
    <w:rsid w:val="0006222D"/>
    <w:rsid w:val="00062F1A"/>
    <w:rsid w:val="00072E43"/>
    <w:rsid w:val="00075F0F"/>
    <w:rsid w:val="00082175"/>
    <w:rsid w:val="000963EA"/>
    <w:rsid w:val="000A5477"/>
    <w:rsid w:val="000B5A31"/>
    <w:rsid w:val="000B7834"/>
    <w:rsid w:val="000C3C61"/>
    <w:rsid w:val="000D4799"/>
    <w:rsid w:val="000F0E50"/>
    <w:rsid w:val="000F3B84"/>
    <w:rsid w:val="00101360"/>
    <w:rsid w:val="00115387"/>
    <w:rsid w:val="00117C13"/>
    <w:rsid w:val="00121031"/>
    <w:rsid w:val="001212E7"/>
    <w:rsid w:val="00123468"/>
    <w:rsid w:val="00125C30"/>
    <w:rsid w:val="00125FD4"/>
    <w:rsid w:val="00136546"/>
    <w:rsid w:val="00136806"/>
    <w:rsid w:val="00142019"/>
    <w:rsid w:val="00161289"/>
    <w:rsid w:val="00174457"/>
    <w:rsid w:val="00184497"/>
    <w:rsid w:val="00187817"/>
    <w:rsid w:val="001A0DBB"/>
    <w:rsid w:val="001C65B7"/>
    <w:rsid w:val="001D2AAA"/>
    <w:rsid w:val="001F367F"/>
    <w:rsid w:val="001F4544"/>
    <w:rsid w:val="002077D5"/>
    <w:rsid w:val="0021245B"/>
    <w:rsid w:val="002157A4"/>
    <w:rsid w:val="0022223A"/>
    <w:rsid w:val="00225175"/>
    <w:rsid w:val="0023209F"/>
    <w:rsid w:val="00240861"/>
    <w:rsid w:val="00240AE8"/>
    <w:rsid w:val="002427B3"/>
    <w:rsid w:val="002452F0"/>
    <w:rsid w:val="00246A4A"/>
    <w:rsid w:val="002511F5"/>
    <w:rsid w:val="00253CE3"/>
    <w:rsid w:val="00257D23"/>
    <w:rsid w:val="00263213"/>
    <w:rsid w:val="002638FF"/>
    <w:rsid w:val="002A1C89"/>
    <w:rsid w:val="002A40CE"/>
    <w:rsid w:val="002B57DE"/>
    <w:rsid w:val="002C157C"/>
    <w:rsid w:val="002C5699"/>
    <w:rsid w:val="002E4ED9"/>
    <w:rsid w:val="002F5195"/>
    <w:rsid w:val="002F7EDB"/>
    <w:rsid w:val="00301610"/>
    <w:rsid w:val="0030514A"/>
    <w:rsid w:val="003146BA"/>
    <w:rsid w:val="00327F5D"/>
    <w:rsid w:val="003350BA"/>
    <w:rsid w:val="003510A7"/>
    <w:rsid w:val="003573A1"/>
    <w:rsid w:val="00360E74"/>
    <w:rsid w:val="003679F7"/>
    <w:rsid w:val="003862AF"/>
    <w:rsid w:val="00390204"/>
    <w:rsid w:val="003973FD"/>
    <w:rsid w:val="003A01F2"/>
    <w:rsid w:val="003A1680"/>
    <w:rsid w:val="003A1787"/>
    <w:rsid w:val="003C2A23"/>
    <w:rsid w:val="003D165B"/>
    <w:rsid w:val="003D7BCA"/>
    <w:rsid w:val="003D7D3F"/>
    <w:rsid w:val="003F1279"/>
    <w:rsid w:val="003F6159"/>
    <w:rsid w:val="00403B44"/>
    <w:rsid w:val="00405CE6"/>
    <w:rsid w:val="004112E8"/>
    <w:rsid w:val="00415B44"/>
    <w:rsid w:val="0044227C"/>
    <w:rsid w:val="00442EC1"/>
    <w:rsid w:val="004435B7"/>
    <w:rsid w:val="0044363E"/>
    <w:rsid w:val="0044668F"/>
    <w:rsid w:val="004563A7"/>
    <w:rsid w:val="00472337"/>
    <w:rsid w:val="004832AD"/>
    <w:rsid w:val="004834CE"/>
    <w:rsid w:val="00487D3C"/>
    <w:rsid w:val="004924DF"/>
    <w:rsid w:val="004B0DED"/>
    <w:rsid w:val="004C1E94"/>
    <w:rsid w:val="004D016C"/>
    <w:rsid w:val="004D68F6"/>
    <w:rsid w:val="004E280F"/>
    <w:rsid w:val="004E4015"/>
    <w:rsid w:val="004E767A"/>
    <w:rsid w:val="004F4D21"/>
    <w:rsid w:val="00516305"/>
    <w:rsid w:val="00520D1C"/>
    <w:rsid w:val="00524FD7"/>
    <w:rsid w:val="005452AA"/>
    <w:rsid w:val="005471AE"/>
    <w:rsid w:val="00552377"/>
    <w:rsid w:val="00552C72"/>
    <w:rsid w:val="00552FF9"/>
    <w:rsid w:val="005635E2"/>
    <w:rsid w:val="00564133"/>
    <w:rsid w:val="005641A9"/>
    <w:rsid w:val="00574DDC"/>
    <w:rsid w:val="00593B95"/>
    <w:rsid w:val="00597C37"/>
    <w:rsid w:val="005A544B"/>
    <w:rsid w:val="005C3014"/>
    <w:rsid w:val="005C41A4"/>
    <w:rsid w:val="005D7C24"/>
    <w:rsid w:val="005E5288"/>
    <w:rsid w:val="005F051A"/>
    <w:rsid w:val="005F1227"/>
    <w:rsid w:val="005F2C82"/>
    <w:rsid w:val="006050D9"/>
    <w:rsid w:val="00607F0D"/>
    <w:rsid w:val="0061677C"/>
    <w:rsid w:val="00623974"/>
    <w:rsid w:val="00635226"/>
    <w:rsid w:val="00635FDB"/>
    <w:rsid w:val="0064218C"/>
    <w:rsid w:val="00651737"/>
    <w:rsid w:val="00653D0D"/>
    <w:rsid w:val="006541C0"/>
    <w:rsid w:val="006568A0"/>
    <w:rsid w:val="00656D5B"/>
    <w:rsid w:val="006634C0"/>
    <w:rsid w:val="006655B6"/>
    <w:rsid w:val="006671AA"/>
    <w:rsid w:val="00675BBE"/>
    <w:rsid w:val="00683D47"/>
    <w:rsid w:val="006A4DB9"/>
    <w:rsid w:val="006A654C"/>
    <w:rsid w:val="006C1CD8"/>
    <w:rsid w:val="006C5094"/>
    <w:rsid w:val="006D3CF2"/>
    <w:rsid w:val="006E462C"/>
    <w:rsid w:val="00703AF6"/>
    <w:rsid w:val="00705362"/>
    <w:rsid w:val="00705731"/>
    <w:rsid w:val="00721C50"/>
    <w:rsid w:val="00726408"/>
    <w:rsid w:val="00727C13"/>
    <w:rsid w:val="00752909"/>
    <w:rsid w:val="00755578"/>
    <w:rsid w:val="00760736"/>
    <w:rsid w:val="007641AE"/>
    <w:rsid w:val="007706FC"/>
    <w:rsid w:val="007864D6"/>
    <w:rsid w:val="00794AD0"/>
    <w:rsid w:val="007A2411"/>
    <w:rsid w:val="007A42AB"/>
    <w:rsid w:val="007A4447"/>
    <w:rsid w:val="007B1ECB"/>
    <w:rsid w:val="007B586B"/>
    <w:rsid w:val="007C1113"/>
    <w:rsid w:val="007C2BD4"/>
    <w:rsid w:val="007D54CC"/>
    <w:rsid w:val="007E4A67"/>
    <w:rsid w:val="007E6002"/>
    <w:rsid w:val="007F1A52"/>
    <w:rsid w:val="007F3E01"/>
    <w:rsid w:val="00812CB9"/>
    <w:rsid w:val="00814AA7"/>
    <w:rsid w:val="00820DDC"/>
    <w:rsid w:val="00826271"/>
    <w:rsid w:val="008474C8"/>
    <w:rsid w:val="00850340"/>
    <w:rsid w:val="00850F64"/>
    <w:rsid w:val="00851F07"/>
    <w:rsid w:val="00862686"/>
    <w:rsid w:val="00864CD2"/>
    <w:rsid w:val="00871CE9"/>
    <w:rsid w:val="00876BC2"/>
    <w:rsid w:val="00880F31"/>
    <w:rsid w:val="00883C57"/>
    <w:rsid w:val="00885A22"/>
    <w:rsid w:val="00885CB2"/>
    <w:rsid w:val="008A2674"/>
    <w:rsid w:val="008A6B31"/>
    <w:rsid w:val="008A72C4"/>
    <w:rsid w:val="008B261A"/>
    <w:rsid w:val="008B5C00"/>
    <w:rsid w:val="008D06D7"/>
    <w:rsid w:val="008D613B"/>
    <w:rsid w:val="008E3EC7"/>
    <w:rsid w:val="00910292"/>
    <w:rsid w:val="00910A45"/>
    <w:rsid w:val="0091276E"/>
    <w:rsid w:val="00915E7B"/>
    <w:rsid w:val="00935A21"/>
    <w:rsid w:val="00943BBE"/>
    <w:rsid w:val="009461C6"/>
    <w:rsid w:val="00956290"/>
    <w:rsid w:val="00964DB7"/>
    <w:rsid w:val="009678A7"/>
    <w:rsid w:val="00970F60"/>
    <w:rsid w:val="0097469A"/>
    <w:rsid w:val="00977515"/>
    <w:rsid w:val="009A160D"/>
    <w:rsid w:val="009A6EC8"/>
    <w:rsid w:val="009C1ADA"/>
    <w:rsid w:val="009C303F"/>
    <w:rsid w:val="009C545D"/>
    <w:rsid w:val="009C5E82"/>
    <w:rsid w:val="009D389C"/>
    <w:rsid w:val="009E35EF"/>
    <w:rsid w:val="009F3FF3"/>
    <w:rsid w:val="009F6499"/>
    <w:rsid w:val="00A110ED"/>
    <w:rsid w:val="00A11E8E"/>
    <w:rsid w:val="00A47B2E"/>
    <w:rsid w:val="00A52DBD"/>
    <w:rsid w:val="00A64983"/>
    <w:rsid w:val="00A656C8"/>
    <w:rsid w:val="00A763B3"/>
    <w:rsid w:val="00A8559B"/>
    <w:rsid w:val="00A874A8"/>
    <w:rsid w:val="00A93651"/>
    <w:rsid w:val="00AA7D15"/>
    <w:rsid w:val="00AB7773"/>
    <w:rsid w:val="00AC768E"/>
    <w:rsid w:val="00AD49D3"/>
    <w:rsid w:val="00B106BD"/>
    <w:rsid w:val="00B13F82"/>
    <w:rsid w:val="00B22489"/>
    <w:rsid w:val="00B246F2"/>
    <w:rsid w:val="00B25C6B"/>
    <w:rsid w:val="00B32CFF"/>
    <w:rsid w:val="00B43E80"/>
    <w:rsid w:val="00B45797"/>
    <w:rsid w:val="00B45D33"/>
    <w:rsid w:val="00B46B61"/>
    <w:rsid w:val="00B53CD3"/>
    <w:rsid w:val="00B57633"/>
    <w:rsid w:val="00B6651F"/>
    <w:rsid w:val="00B710B3"/>
    <w:rsid w:val="00B82E82"/>
    <w:rsid w:val="00B83A8B"/>
    <w:rsid w:val="00B94E3A"/>
    <w:rsid w:val="00BA6FB2"/>
    <w:rsid w:val="00BB02E8"/>
    <w:rsid w:val="00BD0479"/>
    <w:rsid w:val="00BD6CCE"/>
    <w:rsid w:val="00BE0023"/>
    <w:rsid w:val="00BE3B89"/>
    <w:rsid w:val="00BE5641"/>
    <w:rsid w:val="00BF11D7"/>
    <w:rsid w:val="00C4156E"/>
    <w:rsid w:val="00C4450E"/>
    <w:rsid w:val="00C44520"/>
    <w:rsid w:val="00C51AC6"/>
    <w:rsid w:val="00C53817"/>
    <w:rsid w:val="00C54C9B"/>
    <w:rsid w:val="00C71C6D"/>
    <w:rsid w:val="00C7467D"/>
    <w:rsid w:val="00C75A56"/>
    <w:rsid w:val="00C93041"/>
    <w:rsid w:val="00C94A3F"/>
    <w:rsid w:val="00CA0701"/>
    <w:rsid w:val="00CA5AFE"/>
    <w:rsid w:val="00CA5D7C"/>
    <w:rsid w:val="00CB45F9"/>
    <w:rsid w:val="00CC33B8"/>
    <w:rsid w:val="00CC3ED4"/>
    <w:rsid w:val="00CE41FA"/>
    <w:rsid w:val="00CF6493"/>
    <w:rsid w:val="00D000A9"/>
    <w:rsid w:val="00D22AD7"/>
    <w:rsid w:val="00D328C4"/>
    <w:rsid w:val="00D42399"/>
    <w:rsid w:val="00D52F03"/>
    <w:rsid w:val="00D728FF"/>
    <w:rsid w:val="00D73EAF"/>
    <w:rsid w:val="00D84419"/>
    <w:rsid w:val="00D9348D"/>
    <w:rsid w:val="00D95AD9"/>
    <w:rsid w:val="00DA210A"/>
    <w:rsid w:val="00DB0311"/>
    <w:rsid w:val="00DD13F6"/>
    <w:rsid w:val="00DE783A"/>
    <w:rsid w:val="00DF23B6"/>
    <w:rsid w:val="00DF496D"/>
    <w:rsid w:val="00E1026C"/>
    <w:rsid w:val="00E11473"/>
    <w:rsid w:val="00E11CFA"/>
    <w:rsid w:val="00E15025"/>
    <w:rsid w:val="00E161EE"/>
    <w:rsid w:val="00E21846"/>
    <w:rsid w:val="00E24F57"/>
    <w:rsid w:val="00E34772"/>
    <w:rsid w:val="00E44FF6"/>
    <w:rsid w:val="00E45CD5"/>
    <w:rsid w:val="00E46BC0"/>
    <w:rsid w:val="00E4786F"/>
    <w:rsid w:val="00E5081B"/>
    <w:rsid w:val="00E66963"/>
    <w:rsid w:val="00E6785E"/>
    <w:rsid w:val="00E80142"/>
    <w:rsid w:val="00EB3FB6"/>
    <w:rsid w:val="00EC5F6B"/>
    <w:rsid w:val="00EE678C"/>
    <w:rsid w:val="00EF1280"/>
    <w:rsid w:val="00F06C20"/>
    <w:rsid w:val="00F07913"/>
    <w:rsid w:val="00F10FBF"/>
    <w:rsid w:val="00F202D6"/>
    <w:rsid w:val="00F2116B"/>
    <w:rsid w:val="00F33E0B"/>
    <w:rsid w:val="00F34B37"/>
    <w:rsid w:val="00F4369F"/>
    <w:rsid w:val="00F473C2"/>
    <w:rsid w:val="00F509AD"/>
    <w:rsid w:val="00F5571F"/>
    <w:rsid w:val="00F63C00"/>
    <w:rsid w:val="00F70B68"/>
    <w:rsid w:val="00F71177"/>
    <w:rsid w:val="00F7581E"/>
    <w:rsid w:val="00F80B3F"/>
    <w:rsid w:val="00F81BC0"/>
    <w:rsid w:val="00F82B6A"/>
    <w:rsid w:val="00F90B7A"/>
    <w:rsid w:val="00F94AE5"/>
    <w:rsid w:val="00F97384"/>
    <w:rsid w:val="00FA67FD"/>
    <w:rsid w:val="00FB2F6E"/>
    <w:rsid w:val="00FB5052"/>
    <w:rsid w:val="00FC2875"/>
    <w:rsid w:val="00FC6E54"/>
    <w:rsid w:val="00FD4C5E"/>
    <w:rsid w:val="00FE7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5D2944"/>
  <w15:docId w15:val="{B5186FB1-1954-4B94-8205-D41995472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Заголовок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character" w:styleId="af2">
    <w:name w:val="Hyperlink"/>
    <w:basedOn w:val="a1"/>
    <w:uiPriority w:val="99"/>
    <w:unhideWhenUsed/>
    <w:rsid w:val="00A52DBD"/>
    <w:rPr>
      <w:color w:val="0000D4"/>
      <w:u w:val="single"/>
    </w:rPr>
  </w:style>
  <w:style w:type="paragraph" w:customStyle="1" w:styleId="ConsPlusTitle">
    <w:name w:val="ConsPlusTitle"/>
    <w:uiPriority w:val="99"/>
    <w:rsid w:val="00A52DB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A52DB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Default">
    <w:name w:val="Default"/>
    <w:rsid w:val="00A52DBD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Style6">
    <w:name w:val="Style6"/>
    <w:basedOn w:val="a0"/>
    <w:uiPriority w:val="99"/>
    <w:rsid w:val="00A52DBD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a0"/>
    <w:uiPriority w:val="99"/>
    <w:rsid w:val="00A52DBD"/>
    <w:pPr>
      <w:widowControl w:val="0"/>
      <w:autoSpaceDE w:val="0"/>
      <w:autoSpaceDN w:val="0"/>
      <w:adjustRightInd w:val="0"/>
      <w:spacing w:line="283" w:lineRule="exact"/>
    </w:pPr>
    <w:rPr>
      <w:rFonts w:eastAsiaTheme="minorEastAsia"/>
    </w:rPr>
  </w:style>
  <w:style w:type="character" w:customStyle="1" w:styleId="FontStyle19">
    <w:name w:val="Font Style19"/>
    <w:basedOn w:val="a1"/>
    <w:uiPriority w:val="99"/>
    <w:rsid w:val="00A52DBD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CB8CE-0DA0-4765-8630-814AC0D8A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33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Саенко Мария Александровна</cp:lastModifiedBy>
  <cp:revision>5</cp:revision>
  <cp:lastPrinted>2025-03-05T08:08:00Z</cp:lastPrinted>
  <dcterms:created xsi:type="dcterms:W3CDTF">2025-03-04T14:32:00Z</dcterms:created>
  <dcterms:modified xsi:type="dcterms:W3CDTF">2025-03-05T08:08:00Z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