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3D07" w:rsidRPr="00453D07" w:rsidRDefault="00FC2F07" w:rsidP="00161669">
      <w:pPr>
        <w:spacing w:after="120"/>
        <w:ind w:firstLine="708"/>
        <w:jc w:val="both"/>
      </w:pPr>
      <w:r>
        <w:rPr>
          <w:noProof/>
        </w:rPr>
        <mc:AlternateContent>
          <mc:Choice Requires="wps">
            <w:drawing>
              <wp:anchor distT="0" distB="107950" distL="114300" distR="114300" simplePos="0" relativeHeight="251657728" behindDoc="0" locked="0" layoutInCell="0" allowOverlap="1">
                <wp:simplePos x="0" y="0"/>
                <wp:positionH relativeFrom="margin">
                  <wp:align>left</wp:align>
                </wp:positionH>
                <wp:positionV relativeFrom="paragraph">
                  <wp:posOffset>2167946</wp:posOffset>
                </wp:positionV>
                <wp:extent cx="3253740" cy="1251585"/>
                <wp:effectExtent l="0" t="0" r="3810" b="5715"/>
                <wp:wrapTopAndBottom/>
                <wp:docPr id="3" name="doc_nam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3740" cy="1251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D07" w:rsidRPr="00453D07" w:rsidRDefault="00453D07" w:rsidP="00453D07">
                            <w:pPr>
                              <w:rPr>
                                <w:b/>
                              </w:rPr>
                            </w:pPr>
                            <w:r w:rsidRPr="00453D07">
                              <w:rPr>
                                <w:b/>
                              </w:rPr>
                              <w:t xml:space="preserve">О Порядке предоставления </w:t>
                            </w:r>
                          </w:p>
                          <w:p w:rsidR="00374473" w:rsidRDefault="00453D07" w:rsidP="00453D07">
                            <w:pPr>
                              <w:rPr>
                                <w:b/>
                              </w:rPr>
                            </w:pPr>
                            <w:r w:rsidRPr="00453D07">
                              <w:rPr>
                                <w:b/>
                              </w:rPr>
                              <w:t>в 20</w:t>
                            </w:r>
                            <w:r w:rsidR="00042CE4">
                              <w:rPr>
                                <w:b/>
                              </w:rPr>
                              <w:t>2</w:t>
                            </w:r>
                            <w:r w:rsidR="0049356D">
                              <w:rPr>
                                <w:b/>
                              </w:rPr>
                              <w:t>5</w:t>
                            </w:r>
                            <w:r w:rsidRPr="00453D07">
                              <w:rPr>
                                <w:b/>
                              </w:rPr>
                              <w:t xml:space="preserve"> году субсидий социально ориентированным некоммерческим организациям на организацию </w:t>
                            </w:r>
                          </w:p>
                          <w:p w:rsidR="00453D07" w:rsidRPr="00453D07" w:rsidRDefault="00453D07" w:rsidP="00453D07">
                            <w:pPr>
                              <w:rPr>
                                <w:b/>
                              </w:rPr>
                            </w:pPr>
                            <w:r w:rsidRPr="00453D07">
                              <w:rPr>
                                <w:b/>
                              </w:rPr>
                              <w:t>и проведение</w:t>
                            </w:r>
                            <w:r w:rsidR="00374473">
                              <w:rPr>
                                <w:b/>
                              </w:rPr>
                              <w:t xml:space="preserve"> </w:t>
                            </w:r>
                            <w:r w:rsidRPr="00453D07">
                              <w:rPr>
                                <w:b/>
                              </w:rPr>
                              <w:t xml:space="preserve">в Санкт-Петербурге </w:t>
                            </w:r>
                            <w:r w:rsidR="00EF1D28">
                              <w:rPr>
                                <w:b/>
                              </w:rPr>
                              <w:br/>
                            </w:r>
                            <w:r w:rsidRPr="00453D07">
                              <w:rPr>
                                <w:b/>
                              </w:rPr>
                              <w:t>конгрессно-выставочных мероприятий</w:t>
                            </w:r>
                          </w:p>
                          <w:p w:rsidR="005712D2" w:rsidRDefault="005712D2">
                            <w:pPr>
                              <w:pStyle w:val="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doc_name" o:spid="_x0000_s1026" style="position:absolute;left:0;text-align:left;margin-left:0;margin-top:170.7pt;width:256.2pt;height:98.55pt;z-index:251657728;visibility:visible;mso-wrap-style:square;mso-width-percent:0;mso-height-percent:0;mso-wrap-distance-left:9pt;mso-wrap-distance-top:0;mso-wrap-distance-right:9pt;mso-wrap-distance-bottom:8.5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" o:allowincell="f" filled="f" stroked="f">
                <v:textbox inset="0,0,0,0">
                  <w:txbxContent>
                    <w:p w:rsidR="00453D07" w:rsidRPr="00453D07" w:rsidRDefault="00453D07" w:rsidP="00453D07">
                      <w:pPr>
                        <w:rPr>
                          <w:b/>
                        </w:rPr>
                      </w:pPr>
                      <w:r w:rsidRPr="00453D07">
                        <w:rPr>
                          <w:b/>
                        </w:rPr>
                        <w:t xml:space="preserve">О Порядке предоставления </w:t>
                      </w:r>
                    </w:p>
                    <w:p w:rsidR="00374473" w:rsidRDefault="00453D07" w:rsidP="00453D07">
                      <w:pPr>
                        <w:rPr>
                          <w:b/>
                        </w:rPr>
                      </w:pPr>
                      <w:r w:rsidRPr="00453D07">
                        <w:rPr>
                          <w:b/>
                        </w:rPr>
                        <w:t>в 20</w:t>
                      </w:r>
                      <w:r w:rsidR="00042CE4">
                        <w:rPr>
                          <w:b/>
                        </w:rPr>
                        <w:t>2</w:t>
                      </w:r>
                      <w:r w:rsidR="0049356D">
                        <w:rPr>
                          <w:b/>
                        </w:rPr>
                        <w:t>5</w:t>
                      </w:r>
                      <w:r w:rsidRPr="00453D07">
                        <w:rPr>
                          <w:b/>
                        </w:rPr>
                        <w:t xml:space="preserve"> году субсидий социально ориентированным некоммерческим организациям на организацию </w:t>
                      </w:r>
                    </w:p>
                    <w:p w:rsidR="00453D07" w:rsidRPr="00453D07" w:rsidRDefault="00453D07" w:rsidP="00453D07">
                      <w:pPr>
                        <w:rPr>
                          <w:b/>
                        </w:rPr>
                      </w:pPr>
                      <w:r w:rsidRPr="00453D07">
                        <w:rPr>
                          <w:b/>
                        </w:rPr>
                        <w:t>и проведение</w:t>
                      </w:r>
                      <w:r w:rsidR="00374473">
                        <w:rPr>
                          <w:b/>
                        </w:rPr>
                        <w:t xml:space="preserve"> </w:t>
                      </w:r>
                      <w:r w:rsidRPr="00453D07">
                        <w:rPr>
                          <w:b/>
                        </w:rPr>
                        <w:t xml:space="preserve">в Санкт-Петербурге </w:t>
                      </w:r>
                      <w:r w:rsidR="00EF1D28">
                        <w:rPr>
                          <w:b/>
                        </w:rPr>
                        <w:br/>
                      </w:r>
                      <w:r w:rsidRPr="00453D07">
                        <w:rPr>
                          <w:b/>
                        </w:rPr>
                        <w:t>конгрессно-выставочных мероприятий</w:t>
                      </w:r>
                    </w:p>
                    <w:p w:rsidR="005712D2" w:rsidRDefault="005712D2">
                      <w:pPr>
                        <w:pStyle w:val="1"/>
                      </w:pPr>
                    </w:p>
                  </w:txbxContent>
                </v:textbox>
                <w10:wrap type="topAndBottom" anchorx="margin"/>
              </v:rect>
            </w:pict>
          </mc:Fallback>
        </mc:AlternateContent>
      </w:r>
      <w:r>
        <w:rPr>
          <w:noProof/>
        </w:rPr>
        <w:drawing>
          <wp:anchor distT="0" distB="107950" distL="114300" distR="114300" simplePos="0" relativeHeight="251656704" behindDoc="0" locked="0" layoutInCell="0" allowOverlap="1">
            <wp:simplePos x="0" y="0"/>
            <wp:positionH relativeFrom="column">
              <wp:posOffset>0</wp:posOffset>
            </wp:positionH>
            <wp:positionV relativeFrom="paragraph">
              <wp:posOffset>-311785</wp:posOffset>
            </wp:positionV>
            <wp:extent cx="7099300" cy="2302510"/>
            <wp:effectExtent l="0" t="0" r="6350" b="254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099300" cy="23025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752" behindDoc="0" locked="0" layoutInCell="0" allowOverlap="1">
                <wp:simplePos x="0" y="0"/>
                <wp:positionH relativeFrom="column">
                  <wp:posOffset>5623560</wp:posOffset>
                </wp:positionH>
                <wp:positionV relativeFrom="paragraph">
                  <wp:posOffset>1263650</wp:posOffset>
                </wp:positionV>
                <wp:extent cx="1270000" cy="137160"/>
                <wp:effectExtent l="0" t="0" r="6350" b="15240"/>
                <wp:wrapNone/>
                <wp:docPr id="1" name="OKUD_num"/>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0" cy="137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2D2" w:rsidRDefault="005712D2">
                            <w:pPr>
                              <w:rPr>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OKUD_num" o:spid="_x0000_s1027" style="position:absolute;left:0;text-align:left;margin-left:442.8pt;margin-top:99.5pt;width:100pt;height:10.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" o:allowincell="f" filled="f" stroked="f">
                <v:textbox inset="0,0,0,0">
                  <w:txbxContent>
                    <w:p w:rsidR="005712D2" w:rsidRDefault="005712D2">
                      <w:pPr>
                        <w:rPr>
                          <w:sz w:val="16"/>
                          <w:szCs w:val="16"/>
                        </w:rPr>
                      </w:pPr>
                    </w:p>
                  </w:txbxContent>
                </v:textbox>
              </v:rect>
            </w:pict>
          </mc:Fallback>
        </mc:AlternateContent>
      </w:r>
      <w:r w:rsidR="00453D07" w:rsidRPr="00453D07">
        <w:t xml:space="preserve">В соответствии с Бюджетным кодексом Российской Федерации, </w:t>
      </w:r>
      <w:hyperlink r:id="rId7" w:history="1">
        <w:r w:rsidR="00453D07" w:rsidRPr="00453D07">
          <w:t>Законом</w:t>
        </w:r>
      </w:hyperlink>
      <w:r w:rsidR="00453D07" w:rsidRPr="00453D07">
        <w:t xml:space="preserve"> </w:t>
      </w:r>
      <w:r w:rsidR="00453D07" w:rsidRPr="00453D07">
        <w:br/>
        <w:t xml:space="preserve">Санкт-Петербурга от 23.03.2011 № 153-41 «О поддержке социально ориентированных некоммерческих организаций в Санкт-Петербурге», </w:t>
      </w:r>
      <w:r w:rsidR="00A22736" w:rsidRPr="00A22736">
        <w:t xml:space="preserve">Законом Санкт-Петербурга </w:t>
      </w:r>
      <w:r w:rsidR="007D2E15">
        <w:br/>
      </w:r>
      <w:r w:rsidR="00A22736" w:rsidRPr="00A22736">
        <w:t xml:space="preserve">от </w:t>
      </w:r>
      <w:r w:rsidR="0049356D">
        <w:t>02</w:t>
      </w:r>
      <w:r w:rsidR="00A22736" w:rsidRPr="00A22736">
        <w:t>.1</w:t>
      </w:r>
      <w:r w:rsidR="0049356D">
        <w:t>2</w:t>
      </w:r>
      <w:r w:rsidR="00A22736" w:rsidRPr="00A22736">
        <w:t>.202</w:t>
      </w:r>
      <w:r w:rsidR="0049356D">
        <w:t>4</w:t>
      </w:r>
      <w:r w:rsidR="00A22736" w:rsidRPr="00A22736">
        <w:t xml:space="preserve"> № </w:t>
      </w:r>
      <w:r w:rsidR="0049356D">
        <w:t>730-165</w:t>
      </w:r>
      <w:r w:rsidR="00A22736" w:rsidRPr="00A22736">
        <w:t xml:space="preserve"> «О бюджете</w:t>
      </w:r>
      <w:r w:rsidR="00A22736">
        <w:t xml:space="preserve"> </w:t>
      </w:r>
      <w:r w:rsidR="00A22736" w:rsidRPr="00A22736">
        <w:t>Санкт-Петербурга на 202</w:t>
      </w:r>
      <w:r w:rsidR="0049356D">
        <w:t>5</w:t>
      </w:r>
      <w:r w:rsidR="00A22736" w:rsidRPr="00A22736">
        <w:t xml:space="preserve"> год и на плановый период 202</w:t>
      </w:r>
      <w:r w:rsidR="0049356D">
        <w:t>6</w:t>
      </w:r>
      <w:r w:rsidR="00A22736" w:rsidRPr="00A22736">
        <w:t xml:space="preserve"> и 202</w:t>
      </w:r>
      <w:r w:rsidR="0049356D">
        <w:t>7</w:t>
      </w:r>
      <w:r w:rsidR="00A22736" w:rsidRPr="00A22736">
        <w:t xml:space="preserve"> годов»</w:t>
      </w:r>
      <w:r w:rsidR="00EF7633">
        <w:t>,</w:t>
      </w:r>
      <w:r w:rsidR="00EF7633" w:rsidRPr="00EF7633">
        <w:t xml:space="preserve"> </w:t>
      </w:r>
      <w:r w:rsidR="007D3967">
        <w:t>п</w:t>
      </w:r>
      <w:r w:rsidR="007D3967" w:rsidRPr="007D3967">
        <w:t>остановлением Правительства Российской Федерации от 25.10.2023 № 1782 «Об</w:t>
      </w:r>
      <w:r w:rsidR="00427479">
        <w:t xml:space="preserve"> утверждении общих </w:t>
      </w:r>
      <w:r w:rsidR="007D3967" w:rsidRPr="007D3967">
        <w:t>требовани</w:t>
      </w:r>
      <w:r w:rsidR="00427479">
        <w:t>й</w:t>
      </w:r>
      <w:r w:rsidR="007D3967" w:rsidRPr="007D3967">
        <w:t xml:space="preserve"> к нормативным правовым актам, муниципальным правовым актам, регулирующим предоставление субсидий</w:t>
      </w:r>
      <w:r w:rsidR="00427479">
        <w:t xml:space="preserve"> </w:t>
      </w:r>
      <w:r w:rsidR="00427479" w:rsidRPr="00427479">
        <w:t>из бюджетов субъектов Российской Федерации, местных бюджетов субсидий</w:t>
      </w:r>
      <w:r w:rsidR="007D3967" w:rsidRPr="007D3967">
        <w:t xml:space="preserve">, в том числе грантов </w:t>
      </w:r>
      <w:r w:rsidR="000630B8">
        <w:br/>
      </w:r>
      <w:r w:rsidR="007D3967" w:rsidRPr="007D3967">
        <w:t xml:space="preserve">в форме субсидий, юридическим лицам, индивидуальным предпринимателям, а также физическим лицам </w:t>
      </w:r>
      <w:r w:rsidR="00C06295" w:rsidRPr="00C06295">
        <w:t>–</w:t>
      </w:r>
      <w:r w:rsidR="007D3967" w:rsidRPr="007D3967">
        <w:t xml:space="preserve"> производителям товаров, работ, услуг</w:t>
      </w:r>
      <w:r w:rsidR="00427479" w:rsidRPr="00427479">
        <w:t xml:space="preserve"> и проведение отборов получателей указанных субсидий, в том числе грантов в форме субсидий</w:t>
      </w:r>
      <w:r w:rsidR="007D3967" w:rsidRPr="007D3967">
        <w:t>»</w:t>
      </w:r>
      <w:r w:rsidR="007D2E15">
        <w:t xml:space="preserve"> </w:t>
      </w:r>
      <w:r w:rsidR="00453D07" w:rsidRPr="00453D07">
        <w:t xml:space="preserve">и </w:t>
      </w:r>
      <w:hyperlink r:id="rId8" w:history="1">
        <w:r w:rsidR="00453D07" w:rsidRPr="00453D07">
          <w:t>постановлением</w:t>
        </w:r>
      </w:hyperlink>
      <w:r w:rsidR="00453D07" w:rsidRPr="00453D07">
        <w:t xml:space="preserve"> Правительства </w:t>
      </w:r>
      <w:r w:rsidR="00EF1D28">
        <w:t>Санкт-Петербурга</w:t>
      </w:r>
      <w:r w:rsidR="007D3967">
        <w:t xml:space="preserve"> </w:t>
      </w:r>
      <w:r w:rsidR="00EF1D28">
        <w:t xml:space="preserve">от 14.11.2017 </w:t>
      </w:r>
      <w:r w:rsidR="00453D07" w:rsidRPr="00453D07">
        <w:t>№</w:t>
      </w:r>
      <w:r w:rsidR="00374473">
        <w:t xml:space="preserve"> </w:t>
      </w:r>
      <w:r w:rsidR="00453D07" w:rsidRPr="00453D07">
        <w:t xml:space="preserve">936 </w:t>
      </w:r>
      <w:r w:rsidR="000630B8">
        <w:br/>
      </w:r>
      <w:r w:rsidR="00453D07" w:rsidRPr="00453D07">
        <w:t xml:space="preserve">«О государственной программе Санкт-Петербурга «Развитие сферы туризма </w:t>
      </w:r>
      <w:r w:rsidR="000630B8">
        <w:br/>
      </w:r>
      <w:r w:rsidR="00453D07" w:rsidRPr="00453D07">
        <w:t xml:space="preserve">в Санкт-Петербурге» Правительство Санкт-Петербурга </w:t>
      </w:r>
    </w:p>
    <w:p w:rsidR="00453D07" w:rsidRPr="00374473" w:rsidRDefault="00453D07" w:rsidP="00374473">
      <w:pPr>
        <w:autoSpaceDE w:val="0"/>
        <w:autoSpaceDN w:val="0"/>
        <w:adjustRightInd w:val="0"/>
        <w:ind w:firstLine="567"/>
        <w:jc w:val="both"/>
        <w:rPr>
          <w:rFonts w:eastAsia="Arial Unicode MS"/>
          <w:color w:val="000000"/>
          <w:sz w:val="28"/>
          <w:szCs w:val="28"/>
        </w:rPr>
      </w:pPr>
    </w:p>
    <w:p w:rsidR="00453D07" w:rsidRDefault="00453D07" w:rsidP="00374473">
      <w:pPr>
        <w:autoSpaceDE w:val="0"/>
        <w:autoSpaceDN w:val="0"/>
        <w:adjustRightInd w:val="0"/>
        <w:jc w:val="both"/>
        <w:rPr>
          <w:rFonts w:eastAsia="Arial Unicode MS"/>
          <w:b/>
          <w:color w:val="000000"/>
          <w:spacing w:val="20"/>
        </w:rPr>
      </w:pPr>
      <w:r w:rsidRPr="00EF1D28">
        <w:rPr>
          <w:rFonts w:eastAsia="Arial Unicode MS"/>
          <w:b/>
          <w:color w:val="000000"/>
          <w:spacing w:val="20"/>
        </w:rPr>
        <w:t>П</w:t>
      </w:r>
      <w:r w:rsidR="00EF1D28">
        <w:rPr>
          <w:rFonts w:eastAsia="Arial Unicode MS"/>
          <w:b/>
          <w:color w:val="000000"/>
          <w:spacing w:val="20"/>
        </w:rPr>
        <w:t xml:space="preserve"> </w:t>
      </w:r>
      <w:r w:rsidRPr="00EF1D28">
        <w:rPr>
          <w:rFonts w:eastAsia="Arial Unicode MS"/>
          <w:b/>
          <w:color w:val="000000"/>
          <w:spacing w:val="20"/>
        </w:rPr>
        <w:t>О</w:t>
      </w:r>
      <w:r w:rsidR="00EF1D28">
        <w:rPr>
          <w:rFonts w:eastAsia="Arial Unicode MS"/>
          <w:b/>
          <w:color w:val="000000"/>
          <w:spacing w:val="20"/>
        </w:rPr>
        <w:t xml:space="preserve"> </w:t>
      </w:r>
      <w:r w:rsidRPr="00EF1D28">
        <w:rPr>
          <w:rFonts w:eastAsia="Arial Unicode MS"/>
          <w:b/>
          <w:color w:val="000000"/>
          <w:spacing w:val="20"/>
        </w:rPr>
        <w:t>С</w:t>
      </w:r>
      <w:r w:rsidR="00EF1D28">
        <w:rPr>
          <w:rFonts w:eastAsia="Arial Unicode MS"/>
          <w:b/>
          <w:color w:val="000000"/>
          <w:spacing w:val="20"/>
        </w:rPr>
        <w:t xml:space="preserve"> </w:t>
      </w:r>
      <w:r w:rsidRPr="00EF1D28">
        <w:rPr>
          <w:rFonts w:eastAsia="Arial Unicode MS"/>
          <w:b/>
          <w:color w:val="000000"/>
          <w:spacing w:val="20"/>
        </w:rPr>
        <w:t>Т</w:t>
      </w:r>
      <w:r w:rsidR="00EF1D28">
        <w:rPr>
          <w:rFonts w:eastAsia="Arial Unicode MS"/>
          <w:b/>
          <w:color w:val="000000"/>
          <w:spacing w:val="20"/>
        </w:rPr>
        <w:t xml:space="preserve"> </w:t>
      </w:r>
      <w:r w:rsidRPr="00EF1D28">
        <w:rPr>
          <w:rFonts w:eastAsia="Arial Unicode MS"/>
          <w:b/>
          <w:color w:val="000000"/>
          <w:spacing w:val="20"/>
        </w:rPr>
        <w:t>А</w:t>
      </w:r>
      <w:r w:rsidR="00EF1D28">
        <w:rPr>
          <w:rFonts w:eastAsia="Arial Unicode MS"/>
          <w:b/>
          <w:color w:val="000000"/>
          <w:spacing w:val="20"/>
        </w:rPr>
        <w:t xml:space="preserve"> </w:t>
      </w:r>
      <w:r w:rsidRPr="00EF1D28">
        <w:rPr>
          <w:rFonts w:eastAsia="Arial Unicode MS"/>
          <w:b/>
          <w:color w:val="000000"/>
          <w:spacing w:val="20"/>
        </w:rPr>
        <w:t>Н</w:t>
      </w:r>
      <w:r w:rsidR="00EF1D28">
        <w:rPr>
          <w:rFonts w:eastAsia="Arial Unicode MS"/>
          <w:b/>
          <w:color w:val="000000"/>
          <w:spacing w:val="20"/>
        </w:rPr>
        <w:t xml:space="preserve"> </w:t>
      </w:r>
      <w:r w:rsidRPr="00EF1D28">
        <w:rPr>
          <w:rFonts w:eastAsia="Arial Unicode MS"/>
          <w:b/>
          <w:color w:val="000000"/>
          <w:spacing w:val="20"/>
        </w:rPr>
        <w:t>О</w:t>
      </w:r>
      <w:r w:rsidR="00EF1D28">
        <w:rPr>
          <w:rFonts w:eastAsia="Arial Unicode MS"/>
          <w:b/>
          <w:color w:val="000000"/>
          <w:spacing w:val="20"/>
        </w:rPr>
        <w:t xml:space="preserve"> </w:t>
      </w:r>
      <w:r w:rsidRPr="00EF1D28">
        <w:rPr>
          <w:rFonts w:eastAsia="Arial Unicode MS"/>
          <w:b/>
          <w:color w:val="000000"/>
          <w:spacing w:val="20"/>
        </w:rPr>
        <w:t>В</w:t>
      </w:r>
      <w:r w:rsidR="00EF1D28">
        <w:rPr>
          <w:rFonts w:eastAsia="Arial Unicode MS"/>
          <w:b/>
          <w:color w:val="000000"/>
          <w:spacing w:val="20"/>
        </w:rPr>
        <w:t xml:space="preserve"> </w:t>
      </w:r>
      <w:r w:rsidRPr="00EF1D28">
        <w:rPr>
          <w:rFonts w:eastAsia="Arial Unicode MS"/>
          <w:b/>
          <w:color w:val="000000"/>
          <w:spacing w:val="20"/>
        </w:rPr>
        <w:t>Л</w:t>
      </w:r>
      <w:r w:rsidR="00EF1D28">
        <w:rPr>
          <w:rFonts w:eastAsia="Arial Unicode MS"/>
          <w:b/>
          <w:color w:val="000000"/>
          <w:spacing w:val="20"/>
        </w:rPr>
        <w:t xml:space="preserve"> </w:t>
      </w:r>
      <w:r w:rsidRPr="00EF1D28">
        <w:rPr>
          <w:rFonts w:eastAsia="Arial Unicode MS"/>
          <w:b/>
          <w:color w:val="000000"/>
          <w:spacing w:val="20"/>
        </w:rPr>
        <w:t>Я</w:t>
      </w:r>
      <w:r w:rsidR="00EF1D28">
        <w:rPr>
          <w:rFonts w:eastAsia="Arial Unicode MS"/>
          <w:b/>
          <w:color w:val="000000"/>
          <w:spacing w:val="20"/>
        </w:rPr>
        <w:t xml:space="preserve"> </w:t>
      </w:r>
      <w:r w:rsidRPr="00EF1D28">
        <w:rPr>
          <w:rFonts w:eastAsia="Arial Unicode MS"/>
          <w:b/>
          <w:color w:val="000000"/>
          <w:spacing w:val="20"/>
        </w:rPr>
        <w:t>Е</w:t>
      </w:r>
      <w:r w:rsidR="00EF1D28">
        <w:rPr>
          <w:rFonts w:eastAsia="Arial Unicode MS"/>
          <w:b/>
          <w:color w:val="000000"/>
          <w:spacing w:val="20"/>
        </w:rPr>
        <w:t xml:space="preserve"> </w:t>
      </w:r>
      <w:r w:rsidRPr="00EF1D28">
        <w:rPr>
          <w:rFonts w:eastAsia="Arial Unicode MS"/>
          <w:b/>
          <w:color w:val="000000"/>
          <w:spacing w:val="20"/>
        </w:rPr>
        <w:t>Т:</w:t>
      </w:r>
    </w:p>
    <w:p w:rsidR="00572B9A" w:rsidRPr="00374473" w:rsidRDefault="00572B9A" w:rsidP="00374473">
      <w:pPr>
        <w:autoSpaceDE w:val="0"/>
        <w:autoSpaceDN w:val="0"/>
        <w:adjustRightInd w:val="0"/>
        <w:ind w:firstLine="709"/>
        <w:jc w:val="both"/>
        <w:rPr>
          <w:rFonts w:eastAsia="Arial Unicode MS"/>
          <w:color w:val="000000"/>
          <w:sz w:val="28"/>
          <w:szCs w:val="28"/>
        </w:rPr>
      </w:pPr>
    </w:p>
    <w:p w:rsidR="00453D07" w:rsidRPr="00453D07" w:rsidRDefault="00374473" w:rsidP="00374473">
      <w:pPr>
        <w:tabs>
          <w:tab w:val="left" w:pos="993"/>
        </w:tabs>
        <w:ind w:firstLine="567"/>
        <w:jc w:val="both"/>
        <w:rPr>
          <w:b/>
        </w:rPr>
      </w:pPr>
      <w:r>
        <w:rPr>
          <w:rFonts w:eastAsia="Arial Unicode MS"/>
          <w:color w:val="000000"/>
        </w:rPr>
        <w:t>1.</w:t>
      </w:r>
      <w:r>
        <w:rPr>
          <w:rFonts w:eastAsia="Arial Unicode MS"/>
          <w:color w:val="000000"/>
        </w:rPr>
        <w:tab/>
      </w:r>
      <w:r w:rsidR="00453D07" w:rsidRPr="00453D07">
        <w:rPr>
          <w:rFonts w:eastAsia="Arial Unicode MS"/>
          <w:color w:val="000000"/>
        </w:rPr>
        <w:t xml:space="preserve">Утвердить </w:t>
      </w:r>
      <w:hyperlink w:anchor="P39" w:history="1">
        <w:r w:rsidR="00453D07" w:rsidRPr="00453D07">
          <w:t>Порядок</w:t>
        </w:r>
      </w:hyperlink>
      <w:r w:rsidR="00453D07" w:rsidRPr="00453D07">
        <w:t xml:space="preserve"> предоставления в 20</w:t>
      </w:r>
      <w:r w:rsidR="00FC2F07">
        <w:t>2</w:t>
      </w:r>
      <w:r w:rsidR="0049356D">
        <w:t>5</w:t>
      </w:r>
      <w:r w:rsidR="00453D07" w:rsidRPr="00453D07">
        <w:t xml:space="preserve"> году субсидий социально ориентированным некоммерческим организациям на организацию и проведение </w:t>
      </w:r>
      <w:r>
        <w:t xml:space="preserve">                        </w:t>
      </w:r>
      <w:r w:rsidR="00453D07" w:rsidRPr="00453D07">
        <w:t xml:space="preserve">в Санкт-Петербурге конгрессно-выставочных мероприятий (далее </w:t>
      </w:r>
      <w:r w:rsidR="000B1174" w:rsidRPr="000B1174">
        <w:t>–</w:t>
      </w:r>
      <w:r w:rsidR="00453D07" w:rsidRPr="00453D07">
        <w:t xml:space="preserve"> Порядок) согласно приложению.</w:t>
      </w:r>
    </w:p>
    <w:p w:rsidR="008E6527" w:rsidRDefault="00374473" w:rsidP="008E6527">
      <w:pPr>
        <w:autoSpaceDE w:val="0"/>
        <w:autoSpaceDN w:val="0"/>
        <w:adjustRightInd w:val="0"/>
        <w:ind w:firstLine="567"/>
        <w:jc w:val="both"/>
      </w:pPr>
      <w:r>
        <w:t xml:space="preserve">2.    </w:t>
      </w:r>
      <w:r w:rsidR="008E6527">
        <w:t xml:space="preserve">Комитету </w:t>
      </w:r>
      <w:r w:rsidR="008E6527" w:rsidRPr="00453D07">
        <w:t xml:space="preserve">по развитию туризма Санкт-Петербурга (далее </w:t>
      </w:r>
      <w:r w:rsidR="000B1174" w:rsidRPr="000B1174">
        <w:t>–</w:t>
      </w:r>
      <w:r w:rsidR="008E6527" w:rsidRPr="00453D07">
        <w:t xml:space="preserve"> Комитет) </w:t>
      </w:r>
      <w:r w:rsidR="008E6527">
        <w:t xml:space="preserve">в месячный срок в целях реализации Порядка </w:t>
      </w:r>
      <w:r w:rsidR="00161669">
        <w:t>утвердить</w:t>
      </w:r>
      <w:r w:rsidR="008E6527">
        <w:t xml:space="preserve"> нормативный правовой акт, регулирующий отдельные вопросы предоставления субсидии в соответствии с Порядком </w:t>
      </w:r>
      <w:r>
        <w:t xml:space="preserve">                            </w:t>
      </w:r>
      <w:r w:rsidR="008E6527">
        <w:t xml:space="preserve">(далее </w:t>
      </w:r>
      <w:r w:rsidR="000B1174" w:rsidRPr="000B1174">
        <w:t>–</w:t>
      </w:r>
      <w:r w:rsidR="008E6527">
        <w:t xml:space="preserve"> субсиди</w:t>
      </w:r>
      <w:r w:rsidR="00161669">
        <w:t>и</w:t>
      </w:r>
      <w:r w:rsidR="008E6527">
        <w:t xml:space="preserve">), </w:t>
      </w:r>
      <w:r w:rsidR="00161669">
        <w:t>устанавливающий (утверждающий)</w:t>
      </w:r>
      <w:r w:rsidR="008E6527">
        <w:t>:</w:t>
      </w:r>
    </w:p>
    <w:p w:rsidR="00161669" w:rsidRPr="00161669" w:rsidRDefault="00685128" w:rsidP="00161669">
      <w:pPr>
        <w:autoSpaceDE w:val="0"/>
        <w:autoSpaceDN w:val="0"/>
        <w:adjustRightInd w:val="0"/>
        <w:ind w:firstLine="567"/>
        <w:jc w:val="both"/>
      </w:pPr>
      <w:r>
        <w:t>2.1.  П</w:t>
      </w:r>
      <w:r w:rsidR="00161669" w:rsidRPr="00161669">
        <w:t xml:space="preserve">еречень документов, представляемых участниками отбора на предоставление субсидий (далее </w:t>
      </w:r>
      <w:r w:rsidR="000B1174" w:rsidRPr="000B1174">
        <w:t>–</w:t>
      </w:r>
      <w:r w:rsidR="00161669" w:rsidRPr="00161669">
        <w:t xml:space="preserve"> отбор) для подтверждения соответствия требованиям к участникам отбора, установленным Порядком (далее </w:t>
      </w:r>
      <w:r w:rsidR="000B1174" w:rsidRPr="000B1174">
        <w:t>–</w:t>
      </w:r>
      <w:r w:rsidR="00161669" w:rsidRPr="00161669">
        <w:t xml:space="preserve"> документы), и требования к ним</w:t>
      </w:r>
      <w:r>
        <w:t>,</w:t>
      </w:r>
      <w:r w:rsidRPr="00685128">
        <w:t xml:space="preserve"> включающих в себя в том числе документы, подтверждающие фактически произведенные затраты, возникшие при проведении с 16.06.2024 по 30.06.2025 конгрессно-выставочных мероприятий в Санкт-Петербурге</w:t>
      </w:r>
      <w:r w:rsidR="00161669" w:rsidRPr="00161669">
        <w:t>.</w:t>
      </w:r>
    </w:p>
    <w:p w:rsidR="00685128" w:rsidRPr="00685128" w:rsidRDefault="00685128" w:rsidP="00685128">
      <w:pPr>
        <w:autoSpaceDE w:val="0"/>
        <w:autoSpaceDN w:val="0"/>
        <w:adjustRightInd w:val="0"/>
        <w:ind w:firstLine="567"/>
        <w:jc w:val="both"/>
      </w:pPr>
      <w:r>
        <w:t xml:space="preserve">2.2. </w:t>
      </w:r>
      <w:r w:rsidRPr="00685128">
        <w:t>Дату размещения на веб-странице Комитета на официальном сайте Администрации Санкт-Петербурга в информаци</w:t>
      </w:r>
      <w:r w:rsidR="000B1174">
        <w:t>онно-телекоммуникационной сети «</w:t>
      </w:r>
      <w:r w:rsidRPr="00685128">
        <w:t>Интернет</w:t>
      </w:r>
      <w:r w:rsidR="000B1174">
        <w:t>»</w:t>
      </w:r>
      <w:r w:rsidRPr="00685128">
        <w:t xml:space="preserve"> (далее </w:t>
      </w:r>
      <w:r w:rsidR="000B1174" w:rsidRPr="000B1174">
        <w:t>–</w:t>
      </w:r>
      <w:r w:rsidRPr="00685128">
        <w:t xml:space="preserve"> официальный сайт Комитета), а также дату публикации посредством </w:t>
      </w:r>
      <w:r w:rsidRPr="00685128">
        <w:lastRenderedPageBreak/>
        <w:t xml:space="preserve">Автоматизированной информационной системы бюджетного процесса </w:t>
      </w:r>
      <w:r w:rsidR="000B1174" w:rsidRPr="000B1174">
        <w:t>–</w:t>
      </w:r>
      <w:r w:rsidRPr="00685128">
        <w:t xml:space="preserve"> электронно</w:t>
      </w:r>
      <w:r w:rsidR="000B1174">
        <w:t>е</w:t>
      </w:r>
      <w:r w:rsidRPr="00685128">
        <w:t xml:space="preserve"> казначейств</w:t>
      </w:r>
      <w:r w:rsidR="000B1174">
        <w:t>о</w:t>
      </w:r>
      <w:r w:rsidRPr="00685128">
        <w:t xml:space="preserve"> (далее </w:t>
      </w:r>
      <w:r w:rsidR="000B1174" w:rsidRPr="000B1174">
        <w:t>–</w:t>
      </w:r>
      <w:r w:rsidRPr="00685128">
        <w:t xml:space="preserve"> АИС БП-ЭК) объявления о проведении отбора (далее </w:t>
      </w:r>
      <w:r w:rsidR="000B1174" w:rsidRPr="000B1174">
        <w:t>–</w:t>
      </w:r>
      <w:r w:rsidRPr="00685128">
        <w:t xml:space="preserve"> объявление) с указанием в объявлении:</w:t>
      </w:r>
    </w:p>
    <w:p w:rsidR="000B1174" w:rsidRPr="000B1174" w:rsidRDefault="000B1174" w:rsidP="000B1174">
      <w:pPr>
        <w:autoSpaceDE w:val="0"/>
        <w:autoSpaceDN w:val="0"/>
        <w:adjustRightInd w:val="0"/>
        <w:ind w:firstLine="567"/>
        <w:jc w:val="both"/>
      </w:pPr>
      <w:r w:rsidRPr="000B1174">
        <w:t>срок</w:t>
      </w:r>
      <w:r w:rsidR="00A35E50">
        <w:t>а</w:t>
      </w:r>
      <w:r w:rsidRPr="000B1174">
        <w:t xml:space="preserve"> проведения отбора;</w:t>
      </w:r>
    </w:p>
    <w:p w:rsidR="000B1174" w:rsidRDefault="000B1174" w:rsidP="000B1174">
      <w:pPr>
        <w:autoSpaceDE w:val="0"/>
        <w:autoSpaceDN w:val="0"/>
        <w:adjustRightInd w:val="0"/>
        <w:ind w:firstLine="567"/>
        <w:jc w:val="both"/>
      </w:pPr>
      <w:r w:rsidRPr="000B1174">
        <w:t>даты начала подачи заявок на участие в отборе (далее - заявки) и даты окончания приема заявок</w:t>
      </w:r>
      <w:r w:rsidR="00420754">
        <w:t>;</w:t>
      </w:r>
    </w:p>
    <w:p w:rsidR="00420754" w:rsidRPr="00420754" w:rsidRDefault="00420754" w:rsidP="00420754">
      <w:pPr>
        <w:autoSpaceDE w:val="0"/>
        <w:autoSpaceDN w:val="0"/>
        <w:adjustRightInd w:val="0"/>
        <w:ind w:firstLine="567"/>
        <w:jc w:val="both"/>
      </w:pPr>
      <w:r w:rsidRPr="00420754">
        <w:t>наименования, местонахождения, почтового адреса, адреса электронной почты Комитета;</w:t>
      </w:r>
    </w:p>
    <w:p w:rsidR="00420754" w:rsidRPr="00420754" w:rsidRDefault="00420754" w:rsidP="00420754">
      <w:pPr>
        <w:autoSpaceDE w:val="0"/>
        <w:autoSpaceDN w:val="0"/>
        <w:adjustRightInd w:val="0"/>
        <w:ind w:firstLine="567"/>
        <w:jc w:val="both"/>
      </w:pPr>
      <w:r w:rsidRPr="00420754">
        <w:t xml:space="preserve">требований к участникам </w:t>
      </w:r>
      <w:r>
        <w:t>отбора</w:t>
      </w:r>
      <w:r w:rsidRPr="00420754">
        <w:t xml:space="preserve"> и к перечню документов</w:t>
      </w:r>
      <w:r>
        <w:t>, установленных Порядком</w:t>
      </w:r>
      <w:r w:rsidRPr="00420754">
        <w:t>;</w:t>
      </w:r>
    </w:p>
    <w:p w:rsidR="00420754" w:rsidRPr="00420754" w:rsidRDefault="00420754" w:rsidP="00420754">
      <w:pPr>
        <w:autoSpaceDE w:val="0"/>
        <w:autoSpaceDN w:val="0"/>
        <w:adjustRightInd w:val="0"/>
        <w:ind w:firstLine="567"/>
        <w:jc w:val="both"/>
      </w:pPr>
      <w:r w:rsidRPr="00420754">
        <w:t>критериев отбора;</w:t>
      </w:r>
    </w:p>
    <w:p w:rsidR="00420754" w:rsidRPr="00420754" w:rsidRDefault="00420754" w:rsidP="00420754">
      <w:pPr>
        <w:autoSpaceDE w:val="0"/>
        <w:autoSpaceDN w:val="0"/>
        <w:adjustRightInd w:val="0"/>
        <w:ind w:firstLine="567"/>
        <w:jc w:val="both"/>
      </w:pPr>
      <w:r w:rsidRPr="00420754">
        <w:t>порядка формирования и подачи участниками отбора заявок и требований, предъявляемых к форме и содержанию заявки;</w:t>
      </w:r>
    </w:p>
    <w:p w:rsidR="00420754" w:rsidRPr="00420754" w:rsidRDefault="00420754" w:rsidP="00420754">
      <w:pPr>
        <w:autoSpaceDE w:val="0"/>
        <w:autoSpaceDN w:val="0"/>
        <w:adjustRightInd w:val="0"/>
        <w:ind w:firstLine="567"/>
        <w:jc w:val="both"/>
      </w:pPr>
      <w:r w:rsidRPr="00420754">
        <w:t>порядка отзыва</w:t>
      </w:r>
      <w:r>
        <w:t xml:space="preserve"> и возврата</w:t>
      </w:r>
      <w:r w:rsidRPr="00420754">
        <w:t xml:space="preserve"> заявок, определяющего в том числе основания для возврата заявок, порядка внесения </w:t>
      </w:r>
      <w:r>
        <w:t>в них изменений</w:t>
      </w:r>
      <w:r w:rsidRPr="00420754">
        <w:t>;</w:t>
      </w:r>
    </w:p>
    <w:p w:rsidR="00420754" w:rsidRPr="00420754" w:rsidRDefault="00420754" w:rsidP="00420754">
      <w:pPr>
        <w:autoSpaceDE w:val="0"/>
        <w:autoSpaceDN w:val="0"/>
        <w:adjustRightInd w:val="0"/>
        <w:ind w:firstLine="567"/>
        <w:jc w:val="both"/>
      </w:pPr>
      <w:r w:rsidRPr="00420754">
        <w:t>правил рассмотрения заявок;</w:t>
      </w:r>
    </w:p>
    <w:p w:rsidR="00420754" w:rsidRPr="00420754" w:rsidRDefault="00420754" w:rsidP="00420754">
      <w:pPr>
        <w:autoSpaceDE w:val="0"/>
        <w:autoSpaceDN w:val="0"/>
        <w:adjustRightInd w:val="0"/>
        <w:ind w:firstLine="567"/>
        <w:jc w:val="both"/>
      </w:pPr>
      <w:r w:rsidRPr="00420754">
        <w:t>порядка возврата заявок на доработку;</w:t>
      </w:r>
    </w:p>
    <w:p w:rsidR="00420754" w:rsidRPr="00420754" w:rsidRDefault="00420754" w:rsidP="00420754">
      <w:pPr>
        <w:autoSpaceDE w:val="0"/>
        <w:autoSpaceDN w:val="0"/>
        <w:adjustRightInd w:val="0"/>
        <w:ind w:firstLine="567"/>
        <w:jc w:val="both"/>
      </w:pPr>
      <w:r w:rsidRPr="00420754">
        <w:t>порядка отклонения заявок, включая информацию об основаниях их отклонения;</w:t>
      </w:r>
    </w:p>
    <w:p w:rsidR="0093678A" w:rsidRPr="0093678A" w:rsidRDefault="0093678A" w:rsidP="0093678A">
      <w:pPr>
        <w:autoSpaceDE w:val="0"/>
        <w:autoSpaceDN w:val="0"/>
        <w:adjustRightInd w:val="0"/>
        <w:ind w:firstLine="567"/>
        <w:jc w:val="both"/>
      </w:pPr>
      <w:r w:rsidRPr="0093678A">
        <w:t>срок</w:t>
      </w:r>
      <w:r w:rsidR="00A35E50">
        <w:t>а</w:t>
      </w:r>
      <w:r w:rsidRPr="0093678A">
        <w:t xml:space="preserve"> размещения протокола подведения итогов отбора посредством АИС БП-ЭК </w:t>
      </w:r>
      <w:r w:rsidR="00C06295">
        <w:t xml:space="preserve">     </w:t>
      </w:r>
      <w:r w:rsidR="00CB227A">
        <w:t>и на официальном сайте Комитета</w:t>
      </w:r>
      <w:r w:rsidRPr="0093678A">
        <w:t>.</w:t>
      </w:r>
    </w:p>
    <w:p w:rsidR="00B71685" w:rsidRPr="00B71685" w:rsidRDefault="00B71685" w:rsidP="00B71685">
      <w:pPr>
        <w:autoSpaceDE w:val="0"/>
        <w:autoSpaceDN w:val="0"/>
        <w:adjustRightInd w:val="0"/>
        <w:ind w:firstLine="567"/>
        <w:jc w:val="both"/>
      </w:pPr>
      <w:r>
        <w:t xml:space="preserve">2.3. </w:t>
      </w:r>
      <w:r w:rsidRPr="00B71685">
        <w:t xml:space="preserve">Перечень документов, представляемых получателями субсидий в Комитет </w:t>
      </w:r>
      <w:r w:rsidR="00C06295">
        <w:t xml:space="preserve">           </w:t>
      </w:r>
      <w:r w:rsidRPr="00B71685">
        <w:t>для принятия Комитетом решения о предоставлении субсидий, и требования к указанным документам.</w:t>
      </w:r>
    </w:p>
    <w:p w:rsidR="00B71685" w:rsidRDefault="00B71685" w:rsidP="00B71685">
      <w:pPr>
        <w:autoSpaceDE w:val="0"/>
        <w:autoSpaceDN w:val="0"/>
        <w:adjustRightInd w:val="0"/>
        <w:ind w:firstLine="567"/>
        <w:jc w:val="both"/>
      </w:pPr>
      <w:r>
        <w:t xml:space="preserve">2.4.  </w:t>
      </w:r>
      <w:r w:rsidRPr="00B71685">
        <w:t>Порядок и сроки проверки и принятия отчетов о достижении значений результата предоставления субсидий и характеристики результата предоставления субсидий.</w:t>
      </w:r>
    </w:p>
    <w:p w:rsidR="00C06295" w:rsidRPr="00C06295" w:rsidRDefault="00C06295" w:rsidP="00C06295">
      <w:pPr>
        <w:autoSpaceDE w:val="0"/>
        <w:autoSpaceDN w:val="0"/>
        <w:adjustRightInd w:val="0"/>
        <w:ind w:firstLine="567"/>
        <w:jc w:val="both"/>
      </w:pPr>
      <w:r>
        <w:t xml:space="preserve">2.5. </w:t>
      </w:r>
      <w:r w:rsidRPr="00C06295">
        <w:t>Порядок и сроки проведения Комитетом проверок соблюдения получателями субсидий условий и порядка предоставления субсидий, в том числе в части достижения резу</w:t>
      </w:r>
      <w:r>
        <w:t>льтата предоставления субсидий</w:t>
      </w:r>
      <w:r w:rsidRPr="00C06295">
        <w:t>.</w:t>
      </w:r>
    </w:p>
    <w:p w:rsidR="00453D07" w:rsidRPr="00453D07" w:rsidRDefault="00C06295" w:rsidP="00586430">
      <w:pPr>
        <w:widowControl w:val="0"/>
        <w:autoSpaceDE w:val="0"/>
        <w:autoSpaceDN w:val="0"/>
        <w:adjustRightInd w:val="0"/>
        <w:spacing w:line="260" w:lineRule="exact"/>
        <w:ind w:firstLine="567"/>
        <w:jc w:val="both"/>
      </w:pPr>
      <w:r>
        <w:t xml:space="preserve">3.  </w:t>
      </w:r>
      <w:r w:rsidR="00453D07" w:rsidRPr="00453D07">
        <w:t xml:space="preserve">Контроль за выполнением постановления возложить на вице-губернатора </w:t>
      </w:r>
      <w:r>
        <w:t xml:space="preserve">          </w:t>
      </w:r>
      <w:r w:rsidR="00453D07" w:rsidRPr="00453D07">
        <w:t xml:space="preserve">Санкт-Петербурга </w:t>
      </w:r>
      <w:r w:rsidR="00547A10">
        <w:t>Пиотровского Б</w:t>
      </w:r>
      <w:r w:rsidR="00FC2F07">
        <w:t>.</w:t>
      </w:r>
      <w:r w:rsidR="00547A10">
        <w:t>М</w:t>
      </w:r>
      <w:r w:rsidR="00FC2F07">
        <w:t>.</w:t>
      </w:r>
    </w:p>
    <w:p w:rsidR="00453D07" w:rsidRDefault="00453D07" w:rsidP="007E08B3">
      <w:pPr>
        <w:rPr>
          <w:b/>
          <w:sz w:val="22"/>
          <w:szCs w:val="22"/>
        </w:rPr>
      </w:pPr>
    </w:p>
    <w:p w:rsidR="00656EB8" w:rsidRPr="007E08B3" w:rsidRDefault="00656EB8" w:rsidP="007E08B3">
      <w:pPr>
        <w:rPr>
          <w:b/>
          <w:sz w:val="22"/>
          <w:szCs w:val="22"/>
        </w:rPr>
      </w:pPr>
    </w:p>
    <w:p w:rsidR="00856925" w:rsidRDefault="00C06295" w:rsidP="00EF1D28">
      <w:pPr>
        <w:ind w:firstLine="284"/>
        <w:rPr>
          <w:b/>
        </w:rPr>
      </w:pPr>
      <w:r>
        <w:rPr>
          <w:b/>
        </w:rPr>
        <w:t xml:space="preserve">  </w:t>
      </w:r>
      <w:r w:rsidR="00453D07" w:rsidRPr="00453D07">
        <w:rPr>
          <w:b/>
        </w:rPr>
        <w:t xml:space="preserve">Губернатор </w:t>
      </w:r>
    </w:p>
    <w:p w:rsidR="00E26F20" w:rsidRDefault="00453D07" w:rsidP="00C06295">
      <w:pPr>
        <w:rPr>
          <w:b/>
        </w:rPr>
      </w:pPr>
      <w:r w:rsidRPr="00453D07">
        <w:rPr>
          <w:b/>
        </w:rPr>
        <w:t xml:space="preserve">Санкт-Петербурга                                         </w:t>
      </w:r>
      <w:r>
        <w:rPr>
          <w:b/>
        </w:rPr>
        <w:t xml:space="preserve">  </w:t>
      </w:r>
      <w:r w:rsidRPr="00453D07">
        <w:rPr>
          <w:b/>
        </w:rPr>
        <w:t xml:space="preserve">                       </w:t>
      </w:r>
      <w:r w:rsidR="00EF1D28">
        <w:rPr>
          <w:b/>
        </w:rPr>
        <w:t xml:space="preserve">    </w:t>
      </w:r>
      <w:r w:rsidRPr="00453D07">
        <w:rPr>
          <w:b/>
        </w:rPr>
        <w:t xml:space="preserve">   </w:t>
      </w:r>
      <w:r w:rsidR="00856925">
        <w:rPr>
          <w:b/>
        </w:rPr>
        <w:t xml:space="preserve">                       </w:t>
      </w:r>
      <w:r w:rsidR="00C06295">
        <w:rPr>
          <w:b/>
        </w:rPr>
        <w:t xml:space="preserve">    </w:t>
      </w:r>
      <w:r w:rsidR="00856925">
        <w:rPr>
          <w:b/>
        </w:rPr>
        <w:t xml:space="preserve"> </w:t>
      </w:r>
      <w:r w:rsidRPr="00453D07">
        <w:rPr>
          <w:b/>
        </w:rPr>
        <w:t>А.Д.Беглов</w:t>
      </w:r>
    </w:p>
    <w:p w:rsidR="00151027" w:rsidRDefault="00151027" w:rsidP="00C06295">
      <w:pPr>
        <w:rPr>
          <w:b/>
        </w:rPr>
      </w:pPr>
    </w:p>
    <w:p w:rsidR="00151027" w:rsidRDefault="00151027" w:rsidP="00C06295">
      <w:pPr>
        <w:rPr>
          <w:b/>
        </w:rPr>
      </w:pPr>
    </w:p>
    <w:p w:rsidR="00151027" w:rsidRDefault="00151027" w:rsidP="00C06295">
      <w:pPr>
        <w:rPr>
          <w:b/>
        </w:rPr>
      </w:pPr>
    </w:p>
    <w:p w:rsidR="00151027" w:rsidRDefault="00151027" w:rsidP="00C06295">
      <w:pPr>
        <w:rPr>
          <w:b/>
        </w:rPr>
      </w:pPr>
    </w:p>
    <w:p w:rsidR="00151027" w:rsidRDefault="00151027" w:rsidP="00C06295">
      <w:pPr>
        <w:rPr>
          <w:b/>
        </w:rPr>
      </w:pPr>
    </w:p>
    <w:p w:rsidR="00151027" w:rsidRDefault="00151027" w:rsidP="00C06295">
      <w:pPr>
        <w:rPr>
          <w:b/>
        </w:rPr>
      </w:pPr>
    </w:p>
    <w:p w:rsidR="00151027" w:rsidRDefault="00151027" w:rsidP="00C06295">
      <w:pPr>
        <w:rPr>
          <w:b/>
        </w:rPr>
      </w:pPr>
    </w:p>
    <w:p w:rsidR="00151027" w:rsidRDefault="00151027" w:rsidP="00C06295">
      <w:pPr>
        <w:rPr>
          <w:b/>
        </w:rPr>
      </w:pPr>
    </w:p>
    <w:p w:rsidR="00151027" w:rsidRDefault="00151027" w:rsidP="00C06295">
      <w:pPr>
        <w:rPr>
          <w:b/>
        </w:rPr>
      </w:pPr>
    </w:p>
    <w:p w:rsidR="00151027" w:rsidRDefault="00151027" w:rsidP="00C06295">
      <w:pPr>
        <w:rPr>
          <w:b/>
        </w:rPr>
      </w:pPr>
    </w:p>
    <w:p w:rsidR="00151027" w:rsidRDefault="00151027" w:rsidP="00C06295">
      <w:pPr>
        <w:rPr>
          <w:b/>
        </w:rPr>
      </w:pPr>
    </w:p>
    <w:p w:rsidR="00151027" w:rsidRDefault="00151027" w:rsidP="00C06295">
      <w:pPr>
        <w:rPr>
          <w:b/>
        </w:rPr>
      </w:pPr>
    </w:p>
    <w:p w:rsidR="00151027" w:rsidRDefault="00151027" w:rsidP="00C06295">
      <w:pPr>
        <w:rPr>
          <w:b/>
        </w:rPr>
      </w:pPr>
    </w:p>
    <w:p w:rsidR="00151027" w:rsidRDefault="00151027" w:rsidP="00C06295">
      <w:pPr>
        <w:rPr>
          <w:b/>
        </w:rPr>
      </w:pPr>
    </w:p>
    <w:p w:rsidR="00151027" w:rsidRDefault="00151027" w:rsidP="00C06295">
      <w:pPr>
        <w:rPr>
          <w:b/>
        </w:rPr>
      </w:pPr>
    </w:p>
    <w:p w:rsidR="00151027" w:rsidRDefault="00151027" w:rsidP="00C06295">
      <w:pPr>
        <w:rPr>
          <w:b/>
        </w:rPr>
      </w:pPr>
    </w:p>
    <w:p w:rsidR="00151027" w:rsidRDefault="00151027" w:rsidP="00C06295">
      <w:pPr>
        <w:rPr>
          <w:b/>
        </w:rPr>
      </w:pPr>
    </w:p>
    <w:p w:rsidR="00151027" w:rsidRDefault="00151027" w:rsidP="00C06295">
      <w:pPr>
        <w:rPr>
          <w:b/>
        </w:rPr>
      </w:pPr>
    </w:p>
    <w:p w:rsidR="00151027" w:rsidRDefault="00151027" w:rsidP="00C06295">
      <w:pPr>
        <w:rPr>
          <w:b/>
        </w:rPr>
      </w:pPr>
    </w:p>
    <w:p w:rsidR="00151027" w:rsidRDefault="00151027" w:rsidP="00C06295">
      <w:pPr>
        <w:rPr>
          <w:b/>
        </w:rPr>
      </w:pPr>
    </w:p>
    <w:p w:rsidR="00151027" w:rsidRDefault="00151027" w:rsidP="00C06295">
      <w:pPr>
        <w:rPr>
          <w:b/>
        </w:rPr>
      </w:pPr>
    </w:p>
    <w:p w:rsidR="00151027" w:rsidRDefault="00151027" w:rsidP="00C06295">
      <w:pPr>
        <w:rPr>
          <w:b/>
        </w:rPr>
      </w:pPr>
    </w:p>
    <w:p w:rsidR="00151027" w:rsidRPr="00151027" w:rsidRDefault="00151027" w:rsidP="00151027">
      <w:pPr>
        <w:widowControl w:val="0"/>
        <w:autoSpaceDE w:val="0"/>
        <w:autoSpaceDN w:val="0"/>
        <w:adjustRightInd w:val="0"/>
        <w:jc w:val="right"/>
        <w:outlineLvl w:val="0"/>
      </w:pPr>
      <w:r w:rsidRPr="00151027">
        <w:lastRenderedPageBreak/>
        <w:t>ПРИЛОЖЕНИЕ</w:t>
      </w:r>
    </w:p>
    <w:p w:rsidR="00151027" w:rsidRPr="00151027" w:rsidRDefault="00151027" w:rsidP="00151027">
      <w:pPr>
        <w:widowControl w:val="0"/>
        <w:autoSpaceDE w:val="0"/>
        <w:autoSpaceDN w:val="0"/>
        <w:adjustRightInd w:val="0"/>
        <w:jc w:val="right"/>
      </w:pPr>
      <w:r w:rsidRPr="00151027">
        <w:t>к постановлению</w:t>
      </w:r>
    </w:p>
    <w:p w:rsidR="00151027" w:rsidRPr="00151027" w:rsidRDefault="00151027" w:rsidP="00151027">
      <w:pPr>
        <w:widowControl w:val="0"/>
        <w:autoSpaceDE w:val="0"/>
        <w:autoSpaceDN w:val="0"/>
        <w:adjustRightInd w:val="0"/>
        <w:jc w:val="right"/>
      </w:pPr>
      <w:r w:rsidRPr="00151027">
        <w:t>Правительства Санкт-Петербурга</w:t>
      </w:r>
    </w:p>
    <w:p w:rsidR="00151027" w:rsidRPr="00151027" w:rsidRDefault="00151027" w:rsidP="00151027">
      <w:pPr>
        <w:widowControl w:val="0"/>
        <w:autoSpaceDE w:val="0"/>
        <w:autoSpaceDN w:val="0"/>
        <w:adjustRightInd w:val="0"/>
        <w:jc w:val="right"/>
      </w:pPr>
      <w:r w:rsidRPr="00151027">
        <w:t>от _____________________№ _________</w:t>
      </w:r>
    </w:p>
    <w:p w:rsidR="00151027" w:rsidRPr="00151027" w:rsidRDefault="00151027" w:rsidP="00151027">
      <w:pPr>
        <w:widowControl w:val="0"/>
        <w:autoSpaceDE w:val="0"/>
        <w:autoSpaceDN w:val="0"/>
        <w:adjustRightInd w:val="0"/>
        <w:jc w:val="both"/>
      </w:pPr>
    </w:p>
    <w:p w:rsidR="00151027" w:rsidRPr="00151027" w:rsidRDefault="00151027" w:rsidP="00151027">
      <w:pPr>
        <w:widowControl w:val="0"/>
        <w:autoSpaceDE w:val="0"/>
        <w:autoSpaceDN w:val="0"/>
        <w:adjustRightInd w:val="0"/>
        <w:jc w:val="both"/>
      </w:pPr>
    </w:p>
    <w:p w:rsidR="00151027" w:rsidRPr="00151027" w:rsidRDefault="00151027" w:rsidP="00151027">
      <w:pPr>
        <w:widowControl w:val="0"/>
        <w:autoSpaceDE w:val="0"/>
        <w:autoSpaceDN w:val="0"/>
        <w:adjustRightInd w:val="0"/>
        <w:jc w:val="center"/>
        <w:rPr>
          <w:b/>
          <w:bCs/>
        </w:rPr>
      </w:pPr>
      <w:bookmarkStart w:id="0" w:name="Par40"/>
      <w:bookmarkEnd w:id="0"/>
      <w:r w:rsidRPr="00151027">
        <w:rPr>
          <w:b/>
          <w:bCs/>
        </w:rPr>
        <w:t>Порядок</w:t>
      </w:r>
    </w:p>
    <w:p w:rsidR="00151027" w:rsidRPr="00151027" w:rsidRDefault="00151027" w:rsidP="00151027">
      <w:pPr>
        <w:widowControl w:val="0"/>
        <w:autoSpaceDE w:val="0"/>
        <w:autoSpaceDN w:val="0"/>
        <w:adjustRightInd w:val="0"/>
        <w:jc w:val="center"/>
        <w:rPr>
          <w:b/>
          <w:bCs/>
        </w:rPr>
      </w:pPr>
      <w:r w:rsidRPr="00151027">
        <w:rPr>
          <w:b/>
          <w:bCs/>
        </w:rPr>
        <w:t xml:space="preserve">предоставления в 2025 году субсидий социально ориентированным некоммерческим организациям на организацию и проведение в Санкт-Петербурге </w:t>
      </w:r>
    </w:p>
    <w:p w:rsidR="00151027" w:rsidRPr="00151027" w:rsidRDefault="00151027" w:rsidP="00151027">
      <w:pPr>
        <w:widowControl w:val="0"/>
        <w:autoSpaceDE w:val="0"/>
        <w:autoSpaceDN w:val="0"/>
        <w:adjustRightInd w:val="0"/>
        <w:jc w:val="center"/>
        <w:rPr>
          <w:b/>
          <w:bCs/>
        </w:rPr>
      </w:pPr>
      <w:r w:rsidRPr="00151027">
        <w:rPr>
          <w:b/>
          <w:bCs/>
        </w:rPr>
        <w:t>конгрессно-выставочных мероприятий</w:t>
      </w:r>
    </w:p>
    <w:p w:rsidR="00151027" w:rsidRPr="00151027" w:rsidRDefault="00151027" w:rsidP="00151027">
      <w:pPr>
        <w:widowControl w:val="0"/>
        <w:autoSpaceDE w:val="0"/>
        <w:autoSpaceDN w:val="0"/>
        <w:adjustRightInd w:val="0"/>
        <w:jc w:val="center"/>
      </w:pPr>
    </w:p>
    <w:p w:rsidR="00151027" w:rsidRPr="00151027" w:rsidRDefault="00151027" w:rsidP="00151027">
      <w:pPr>
        <w:widowControl w:val="0"/>
        <w:autoSpaceDE w:val="0"/>
        <w:autoSpaceDN w:val="0"/>
        <w:adjustRightInd w:val="0"/>
        <w:jc w:val="center"/>
        <w:outlineLvl w:val="1"/>
        <w:rPr>
          <w:bCs/>
        </w:rPr>
      </w:pPr>
      <w:r w:rsidRPr="00151027">
        <w:rPr>
          <w:b/>
          <w:bCs/>
        </w:rPr>
        <w:t>1. Общие положения</w:t>
      </w:r>
    </w:p>
    <w:p w:rsidR="00151027" w:rsidRPr="00151027" w:rsidRDefault="00151027" w:rsidP="00151027">
      <w:pPr>
        <w:widowControl w:val="0"/>
        <w:autoSpaceDE w:val="0"/>
        <w:autoSpaceDN w:val="0"/>
        <w:adjustRightInd w:val="0"/>
        <w:jc w:val="center"/>
      </w:pPr>
    </w:p>
    <w:p w:rsidR="00151027" w:rsidRPr="00151027" w:rsidRDefault="00151027" w:rsidP="00151027">
      <w:pPr>
        <w:widowControl w:val="0"/>
        <w:autoSpaceDE w:val="0"/>
        <w:autoSpaceDN w:val="0"/>
        <w:adjustRightInd w:val="0"/>
        <w:jc w:val="both"/>
      </w:pPr>
      <w:bookmarkStart w:id="1" w:name="Par48"/>
      <w:bookmarkEnd w:id="1"/>
      <w:r w:rsidRPr="00151027">
        <w:t>1.1.</w:t>
      </w:r>
      <w:r w:rsidRPr="00151027">
        <w:tab/>
        <w:t xml:space="preserve">Настоящий Порядок устанавливает правила предоставления в 2025 году субсидий, предусмотренных Комитету по развитию туризма Санкт-Петербурга </w:t>
      </w:r>
      <w:r w:rsidRPr="00151027">
        <w:br/>
        <w:t xml:space="preserve">(далее – Комитет) </w:t>
      </w:r>
      <w:hyperlink r:id="rId9" w:history="1">
        <w:r w:rsidRPr="00151027">
          <w:t>статьей расходов</w:t>
        </w:r>
      </w:hyperlink>
      <w:r w:rsidRPr="00151027">
        <w:t xml:space="preserve"> «Субсидии некоммерческим организациям </w:t>
      </w:r>
      <w:r w:rsidRPr="00151027">
        <w:br/>
        <w:t xml:space="preserve">на организацию и проведение в Санкт-Петербурге конгрессно-выставочных мероприятий» (код целевой статьи 1850076150) в приложении 2 к Закону Санкт-Петербурга от 02.12.2024 №730-165 «О бюджете Санкт-Петербурга на 2025 год и на плановый период 2026 и 2027 годов» и </w:t>
      </w:r>
      <w:hyperlink r:id="rId10" w:history="1">
        <w:r w:rsidRPr="00151027">
          <w:t>подпрограммой 2</w:t>
        </w:r>
      </w:hyperlink>
      <w:r w:rsidRPr="00151027">
        <w:t xml:space="preserve"> государственной программы Санкт-Петербурга «Развитие сферы туризма в Санкт-Петербурге», утвержденной постановлением Правительства            Санкт-Петербурга от 14.11.2017 № 936 (далее - субсидии).</w:t>
      </w:r>
    </w:p>
    <w:p w:rsidR="00151027" w:rsidRPr="00151027" w:rsidRDefault="00151027" w:rsidP="00151027">
      <w:pPr>
        <w:widowControl w:val="0"/>
        <w:autoSpaceDE w:val="0"/>
        <w:autoSpaceDN w:val="0"/>
        <w:adjustRightInd w:val="0"/>
        <w:jc w:val="both"/>
      </w:pPr>
      <w:r w:rsidRPr="00151027">
        <w:t xml:space="preserve">1.2. </w:t>
      </w:r>
      <w:r w:rsidRPr="00151027">
        <w:tab/>
        <w:t>В настоящем Порядке применяются следующие термины:</w:t>
      </w:r>
    </w:p>
    <w:p w:rsidR="00151027" w:rsidRPr="00151027" w:rsidRDefault="00151027" w:rsidP="00151027">
      <w:pPr>
        <w:widowControl w:val="0"/>
        <w:autoSpaceDE w:val="0"/>
        <w:autoSpaceDN w:val="0"/>
        <w:adjustRightInd w:val="0"/>
        <w:spacing w:before="240"/>
        <w:contextualSpacing/>
        <w:jc w:val="both"/>
      </w:pPr>
      <w:r w:rsidRPr="00151027">
        <w:t xml:space="preserve">документы – материалы и документы, включающие в себя в том числе документы, подтверждающие фактически произведенные затраты, возникшие при проведении </w:t>
      </w:r>
      <w:r w:rsidRPr="00151027">
        <w:br/>
        <w:t>с 16.06.2024 по 30.06.2025 конгрессно-выставочных мероприятий в Санкт-Петербурге, представляемые для участия в конкурсном отборе на право получения в 2025 году субсидий (далее – конкурсный отбор), перечень которых утвержден Комитетом, а также расчет размера субсидии;</w:t>
      </w:r>
    </w:p>
    <w:p w:rsidR="00151027" w:rsidRPr="00151027" w:rsidRDefault="00151027" w:rsidP="00151027">
      <w:pPr>
        <w:widowControl w:val="0"/>
        <w:autoSpaceDE w:val="0"/>
        <w:autoSpaceDN w:val="0"/>
        <w:adjustRightInd w:val="0"/>
        <w:spacing w:before="240"/>
        <w:contextualSpacing/>
        <w:jc w:val="both"/>
      </w:pPr>
      <w:r w:rsidRPr="00151027">
        <w:t>конкурсный отбор – конкурс, который проводится для определения получателя субсидии исходя из наилучших условий достижения результатов, в целях достижения которых предоставляется субсидия;</w:t>
      </w:r>
    </w:p>
    <w:p w:rsidR="00151027" w:rsidRPr="00151027" w:rsidRDefault="00151027" w:rsidP="00151027">
      <w:pPr>
        <w:widowControl w:val="0"/>
        <w:autoSpaceDE w:val="0"/>
        <w:autoSpaceDN w:val="0"/>
        <w:adjustRightInd w:val="0"/>
        <w:spacing w:before="240"/>
        <w:contextualSpacing/>
        <w:jc w:val="both"/>
      </w:pPr>
      <w:r w:rsidRPr="00151027">
        <w:t>заявка – заявление на участие в конкурсном отборе, представляемое претендентом на получение субсидии (участником конкурсного отбора), по форме, утверждаемой Комитетом;</w:t>
      </w:r>
    </w:p>
    <w:p w:rsidR="00151027" w:rsidRPr="00151027" w:rsidRDefault="00151027" w:rsidP="00151027">
      <w:pPr>
        <w:widowControl w:val="0"/>
        <w:autoSpaceDE w:val="0"/>
        <w:autoSpaceDN w:val="0"/>
        <w:adjustRightInd w:val="0"/>
        <w:spacing w:before="240"/>
        <w:contextualSpacing/>
        <w:jc w:val="both"/>
      </w:pPr>
      <w:r w:rsidRPr="00151027">
        <w:t>конгрессно-выставочные мероприятия – организованные мероприятия представителей стран, отраслей, профессий или учреждений, организаций для обмена знаниями и опытом, поиска необходимых решений, проводимые претендентами на получение субсидий отдельно или сопровождаемые выставочно-ярмарочными мероприятиями (конгресс, съезд, форум, саммит, ассамблея, конференция, симпозиум, круглый стол), а также выставочно-ярмарочные мероприятия, проводимые отдельно. Формат проведения указанных мероприятий должен соответствовать запретам и ограничениям, установленным в целях противодействия распространению новой коронавирусной инфекции (COVID-19);</w:t>
      </w:r>
    </w:p>
    <w:p w:rsidR="00151027" w:rsidRPr="00151027" w:rsidRDefault="00151027" w:rsidP="00151027">
      <w:pPr>
        <w:widowControl w:val="0"/>
        <w:autoSpaceDE w:val="0"/>
        <w:autoSpaceDN w:val="0"/>
        <w:adjustRightInd w:val="0"/>
        <w:spacing w:before="240"/>
        <w:contextualSpacing/>
        <w:jc w:val="both"/>
      </w:pPr>
      <w:r w:rsidRPr="00151027">
        <w:t>конкурсная комиссия – комиссия, созданная Комитетом в целях определения победителей конкурсного отбора, принятия решения, носящего рекомендательный характер, о предоставлении субсидий и размерах предоставляемой субсидии;</w:t>
      </w:r>
    </w:p>
    <w:p w:rsidR="00151027" w:rsidRPr="00151027" w:rsidRDefault="00151027" w:rsidP="00151027">
      <w:pPr>
        <w:widowControl w:val="0"/>
        <w:autoSpaceDE w:val="0"/>
        <w:autoSpaceDN w:val="0"/>
        <w:adjustRightInd w:val="0"/>
        <w:spacing w:before="240"/>
        <w:contextualSpacing/>
        <w:jc w:val="both"/>
      </w:pPr>
      <w:r w:rsidRPr="00151027">
        <w:t>рабочая группа – рабочая группа, созданная Комитетом в целях рассмотрения документов, представляемых в Комитет;</w:t>
      </w:r>
    </w:p>
    <w:p w:rsidR="00151027" w:rsidRPr="00151027" w:rsidRDefault="00151027" w:rsidP="00151027">
      <w:pPr>
        <w:widowControl w:val="0"/>
        <w:autoSpaceDE w:val="0"/>
        <w:autoSpaceDN w:val="0"/>
        <w:adjustRightInd w:val="0"/>
        <w:spacing w:before="240"/>
        <w:contextualSpacing/>
        <w:jc w:val="both"/>
      </w:pPr>
      <w:bookmarkStart w:id="2" w:name="Par56"/>
      <w:bookmarkEnd w:id="2"/>
      <w:r w:rsidRPr="00151027">
        <w:t xml:space="preserve">претенденты на получение субсидий (участники конкурсного отбора) – социально ориентированные некоммерческие организации (за исключением государственных (муниципальных) учреждений), зарегистрированные и осуществляющие на территории Санкт-Петербурга в соответствии с учредительными документами виды деятельности, указанные в </w:t>
      </w:r>
      <w:hyperlink r:id="rId11" w:history="1">
        <w:r w:rsidRPr="00151027">
          <w:t>статье 3</w:t>
        </w:r>
      </w:hyperlink>
      <w:r w:rsidRPr="00151027">
        <w:t xml:space="preserve"> Закона Санкт-Петербурга от 23.03.2011 № 153-41 «О поддержке социально ориентированных некоммерческих организаций в Санкт-Петербурге», </w:t>
      </w:r>
      <w:r w:rsidRPr="00151027">
        <w:br/>
        <w:t xml:space="preserve">по основным направлениям в сфере развития туризма, указанным в </w:t>
      </w:r>
      <w:hyperlink r:id="rId12" w:history="1">
        <w:r w:rsidRPr="00151027">
          <w:t>Законе</w:t>
        </w:r>
      </w:hyperlink>
      <w:r w:rsidRPr="00151027">
        <w:t xml:space="preserve"> </w:t>
      </w:r>
      <w:r w:rsidRPr="00151027">
        <w:br/>
      </w:r>
      <w:r w:rsidRPr="00151027">
        <w:lastRenderedPageBreak/>
        <w:t>Санкт-Петербурга от 26.12.2012 № 741-126 «О туристской деятельности                                            в Санкт-Петербурге», подавшие заявки и документы в Комитет для участия в конкурсном отборе;</w:t>
      </w:r>
    </w:p>
    <w:p w:rsidR="00151027" w:rsidRPr="00151027" w:rsidRDefault="00151027" w:rsidP="00151027">
      <w:pPr>
        <w:widowControl w:val="0"/>
        <w:autoSpaceDE w:val="0"/>
        <w:autoSpaceDN w:val="0"/>
        <w:adjustRightInd w:val="0"/>
        <w:spacing w:before="240"/>
        <w:contextualSpacing/>
        <w:jc w:val="both"/>
      </w:pPr>
      <w:r w:rsidRPr="00151027">
        <w:t>получатели субсидий – претенденты на получение субсидий (участники конкурсного отбора), в отношении которых Комитетом принято решение о предоставлении субсидий;</w:t>
      </w:r>
    </w:p>
    <w:p w:rsidR="00151027" w:rsidRPr="00151027" w:rsidRDefault="00151027" w:rsidP="00151027">
      <w:pPr>
        <w:widowControl w:val="0"/>
        <w:autoSpaceDE w:val="0"/>
        <w:autoSpaceDN w:val="0"/>
        <w:adjustRightInd w:val="0"/>
        <w:spacing w:before="240"/>
        <w:contextualSpacing/>
        <w:jc w:val="both"/>
      </w:pPr>
      <w:bookmarkStart w:id="3" w:name="Par58"/>
      <w:bookmarkEnd w:id="3"/>
      <w:r w:rsidRPr="00151027">
        <w:t>результат предоставления субсидии – проведение конгрессно-выставочного мероприятия на территории Санкт-Петербурга в период с 16.06.2024 по 30.06.2025.</w:t>
      </w:r>
    </w:p>
    <w:p w:rsidR="00151027" w:rsidRPr="00151027" w:rsidRDefault="00151027" w:rsidP="00151027">
      <w:pPr>
        <w:widowControl w:val="0"/>
        <w:autoSpaceDE w:val="0"/>
        <w:autoSpaceDN w:val="0"/>
        <w:adjustRightInd w:val="0"/>
        <w:spacing w:before="240"/>
        <w:contextualSpacing/>
        <w:jc w:val="both"/>
      </w:pPr>
      <w:bookmarkStart w:id="4" w:name="Par59"/>
      <w:bookmarkEnd w:id="4"/>
      <w:r w:rsidRPr="00151027">
        <w:t xml:space="preserve">1.3. </w:t>
      </w:r>
      <w:r w:rsidRPr="00151027">
        <w:tab/>
        <w:t xml:space="preserve">Субсидии предоставляются на безвозмездной и безвозвратной основе получателям субсидий в целях возмещения затрат, возникших при проведении с 16.06.2024 по 30.06.2025 конгрессно-выставочных мероприятий в Санкт-Петербурге, в соответствии     с видами затрат, </w:t>
      </w:r>
      <w:hyperlink w:anchor="Par248" w:tooltip="ПЕРЕЧЕНЬ" w:history="1">
        <w:r w:rsidRPr="00151027">
          <w:t>перечень</w:t>
        </w:r>
      </w:hyperlink>
      <w:r w:rsidRPr="00151027">
        <w:t xml:space="preserve"> которых указан в приложении № 1 к настоящему Порядку </w:t>
      </w:r>
      <w:r w:rsidRPr="00151027">
        <w:br/>
        <w:t>(далее – затраты).</w:t>
      </w:r>
    </w:p>
    <w:p w:rsidR="00151027" w:rsidRPr="00151027" w:rsidRDefault="00151027" w:rsidP="00151027">
      <w:pPr>
        <w:widowControl w:val="0"/>
        <w:autoSpaceDE w:val="0"/>
        <w:autoSpaceDN w:val="0"/>
        <w:adjustRightInd w:val="0"/>
        <w:spacing w:before="240"/>
        <w:contextualSpacing/>
        <w:jc w:val="both"/>
      </w:pPr>
      <w:r w:rsidRPr="00151027">
        <w:t xml:space="preserve">1.3.1. </w:t>
      </w:r>
      <w:r w:rsidRPr="00151027">
        <w:tab/>
        <w:t xml:space="preserve">Сведения о субсидиях размещены на едином портале бюджетной системы Российской Федерации в информационно-телекоммуникационной сети «Интернет», единый портал (далее – сеть «Интернет», единый портал) (в разделе единого портала) </w:t>
      </w:r>
      <w:r w:rsidRPr="00151027">
        <w:br/>
        <w:t xml:space="preserve">в порядке, установленном Министерством финансов Российской Федерации. </w:t>
      </w:r>
    </w:p>
    <w:p w:rsidR="00151027" w:rsidRPr="00151027" w:rsidRDefault="00151027" w:rsidP="00151027">
      <w:pPr>
        <w:widowControl w:val="0"/>
        <w:autoSpaceDE w:val="0"/>
        <w:autoSpaceDN w:val="0"/>
        <w:adjustRightInd w:val="0"/>
        <w:spacing w:before="240"/>
        <w:contextualSpacing/>
        <w:jc w:val="both"/>
      </w:pPr>
      <w:r w:rsidRPr="00151027">
        <w:t xml:space="preserve">1.4. </w:t>
      </w:r>
      <w:r w:rsidRPr="00151027">
        <w:tab/>
        <w:t xml:space="preserve">Субсидии предоставляются по результатам проводимого Комитетом конкурсного отбора в пределах средств в соответствии с </w:t>
      </w:r>
      <w:hyperlink r:id="rId13" w:history="1">
        <w:r w:rsidRPr="00151027">
          <w:t>Законом</w:t>
        </w:r>
      </w:hyperlink>
      <w:r w:rsidRPr="00151027">
        <w:t xml:space="preserve"> Санкт-Петербурга </w:t>
      </w:r>
      <w:r w:rsidRPr="00151027">
        <w:br/>
        <w:t xml:space="preserve">от 02.12.2024 № 730-165 «О бюджете Санкт-Петербурга на 2025 год и на плановый период 2026 и 2027 годов» по статье расходов, указанной в </w:t>
      </w:r>
      <w:hyperlink w:anchor="Par48" w:tooltip="1.1. Настоящий Порядок устанавливает правила предоставления в 2023 году субсидий, предусмотренных Комитету по развитию туризма Санкт-Петербурга (далее - Комитет) статьей расходов &quot;Субсидии некоммерческим организациям на организацию и проведение в Санкт-Петербу" w:history="1">
        <w:r w:rsidRPr="00151027">
          <w:t>пункте 1.1</w:t>
        </w:r>
      </w:hyperlink>
      <w:r w:rsidRPr="00151027">
        <w:t xml:space="preserve"> настоящего Порядка.</w:t>
      </w:r>
    </w:p>
    <w:p w:rsidR="00151027" w:rsidRPr="00151027" w:rsidRDefault="00151027" w:rsidP="00151027">
      <w:pPr>
        <w:widowControl w:val="0"/>
        <w:autoSpaceDE w:val="0"/>
        <w:autoSpaceDN w:val="0"/>
        <w:adjustRightInd w:val="0"/>
        <w:spacing w:before="240"/>
        <w:contextualSpacing/>
        <w:jc w:val="both"/>
      </w:pPr>
      <w:bookmarkStart w:id="5" w:name="Par61"/>
      <w:bookmarkEnd w:id="5"/>
      <w:r w:rsidRPr="00151027">
        <w:t xml:space="preserve">1.5. </w:t>
      </w:r>
      <w:r w:rsidRPr="00151027">
        <w:tab/>
        <w:t>Конкурсный отбор проводится в целях принятия решений о предоставлении (непредоставлении) в 2025 году субсидий социально ориентированным некоммерческим организациям (за исключением государственных (муниципальных) учреждений) на организацию и проведение в Санкт-Петербурге конгрессно-выставочных мероприятий, размерах предоставляемой субсидии.</w:t>
      </w:r>
    </w:p>
    <w:p w:rsidR="00151027" w:rsidRPr="00151027" w:rsidRDefault="00151027" w:rsidP="00151027">
      <w:pPr>
        <w:widowControl w:val="0"/>
        <w:autoSpaceDE w:val="0"/>
        <w:autoSpaceDN w:val="0"/>
        <w:adjustRightInd w:val="0"/>
        <w:spacing w:before="240"/>
        <w:contextualSpacing/>
        <w:jc w:val="both"/>
      </w:pPr>
      <w:r w:rsidRPr="00151027">
        <w:t xml:space="preserve">1.6. </w:t>
      </w:r>
      <w:r w:rsidRPr="00151027">
        <w:tab/>
        <w:t xml:space="preserve">В целях принятия решений, указанных в </w:t>
      </w:r>
      <w:hyperlink w:anchor="Par61" w:tooltip="1.5. Конкурсный отбор проводится в целях принятия решений о предоставлении (непредоставлении) в 2023 году субсидий социально ориентированным некоммерческим организациям (за исключением государственных (муниципальных) учреждений) на организацию и проведение в С" w:history="1">
        <w:r w:rsidRPr="00151027">
          <w:t>пункте 1.5</w:t>
        </w:r>
      </w:hyperlink>
      <w:r w:rsidRPr="00151027">
        <w:t xml:space="preserve"> настоящего Порядка, Комитетом создается конкурсная комиссия.</w:t>
      </w:r>
    </w:p>
    <w:p w:rsidR="00151027" w:rsidRPr="00151027" w:rsidRDefault="00151027" w:rsidP="00151027">
      <w:pPr>
        <w:widowControl w:val="0"/>
        <w:autoSpaceDE w:val="0"/>
        <w:autoSpaceDN w:val="0"/>
        <w:adjustRightInd w:val="0"/>
        <w:spacing w:before="240"/>
        <w:contextualSpacing/>
        <w:jc w:val="both"/>
      </w:pPr>
      <w:r w:rsidRPr="00151027">
        <w:t>Положение о конкурсной комиссии и состав конкурсной комиссии утверждаются Комитетом.</w:t>
      </w:r>
    </w:p>
    <w:p w:rsidR="00151027" w:rsidRPr="00151027" w:rsidRDefault="00151027" w:rsidP="00151027">
      <w:pPr>
        <w:widowControl w:val="0"/>
        <w:autoSpaceDE w:val="0"/>
        <w:autoSpaceDN w:val="0"/>
        <w:adjustRightInd w:val="0"/>
        <w:spacing w:before="240"/>
        <w:contextualSpacing/>
        <w:jc w:val="both"/>
      </w:pPr>
      <w:r w:rsidRPr="00151027">
        <w:t xml:space="preserve">1.7. </w:t>
      </w:r>
      <w:r w:rsidRPr="00151027">
        <w:tab/>
      </w:r>
      <w:hyperlink w:anchor="Par296" w:tooltip="КРИТЕРИИ" w:history="1">
        <w:r w:rsidRPr="00151027">
          <w:t>Критерии</w:t>
        </w:r>
      </w:hyperlink>
      <w:r w:rsidRPr="00151027">
        <w:t xml:space="preserve"> определения победителей конкурсных отборов установлены </w:t>
      </w:r>
      <w:r w:rsidRPr="00151027">
        <w:br/>
        <w:t>в приложении № 2 к настоящему Порядку.</w:t>
      </w:r>
    </w:p>
    <w:p w:rsidR="00151027" w:rsidRPr="00151027" w:rsidRDefault="00151027" w:rsidP="00151027">
      <w:pPr>
        <w:widowControl w:val="0"/>
        <w:autoSpaceDE w:val="0"/>
        <w:autoSpaceDN w:val="0"/>
        <w:adjustRightInd w:val="0"/>
        <w:contextualSpacing/>
        <w:jc w:val="both"/>
      </w:pPr>
    </w:p>
    <w:p w:rsidR="00151027" w:rsidRPr="00151027" w:rsidRDefault="00151027" w:rsidP="00151027">
      <w:pPr>
        <w:widowControl w:val="0"/>
        <w:autoSpaceDE w:val="0"/>
        <w:autoSpaceDN w:val="0"/>
        <w:adjustRightInd w:val="0"/>
        <w:contextualSpacing/>
        <w:jc w:val="center"/>
        <w:outlineLvl w:val="1"/>
        <w:rPr>
          <w:b/>
          <w:bCs/>
        </w:rPr>
      </w:pPr>
      <w:r w:rsidRPr="00151027">
        <w:rPr>
          <w:b/>
          <w:bCs/>
        </w:rPr>
        <w:t>2. Условия предоставления субсидий</w:t>
      </w:r>
    </w:p>
    <w:p w:rsidR="00151027" w:rsidRPr="00151027" w:rsidRDefault="00151027" w:rsidP="00151027">
      <w:pPr>
        <w:widowControl w:val="0"/>
        <w:autoSpaceDE w:val="0"/>
        <w:autoSpaceDN w:val="0"/>
        <w:adjustRightInd w:val="0"/>
        <w:contextualSpacing/>
        <w:jc w:val="both"/>
      </w:pPr>
    </w:p>
    <w:p w:rsidR="00151027" w:rsidRPr="00151027" w:rsidRDefault="00151027" w:rsidP="00151027">
      <w:pPr>
        <w:widowControl w:val="0"/>
        <w:autoSpaceDE w:val="0"/>
        <w:autoSpaceDN w:val="0"/>
        <w:adjustRightInd w:val="0"/>
        <w:contextualSpacing/>
        <w:jc w:val="both"/>
      </w:pPr>
      <w:r w:rsidRPr="00151027">
        <w:t xml:space="preserve">2.1. </w:t>
      </w:r>
      <w:r w:rsidRPr="00151027">
        <w:tab/>
        <w:t xml:space="preserve">Для получения субсидий и в целях заключения соглашения о предоставлении субсидий, указанного в </w:t>
      </w:r>
      <w:hyperlink w:anchor="Par202" w:tooltip="7.5. В соответствии с распоряжением Комитета о предоставлении субсидий, указанным в пункте 7.4 настоящего Порядка, Комитетом и получателем субсидий заключается соглашение о предоставлении субсидий по типовой форме, утвержденной Комитетом финансов Санкт-Петербу" w:history="1">
        <w:r w:rsidRPr="00151027">
          <w:t>пункте 6.5</w:t>
        </w:r>
      </w:hyperlink>
      <w:r w:rsidRPr="00151027">
        <w:t xml:space="preserve"> настоящего Порядка, претенденты на получение субсидий представляют в Комитет заявку и документы в соответствии с перечнем документов, утверждаемым Комитетом (далее - Перечень документов).</w:t>
      </w:r>
    </w:p>
    <w:p w:rsidR="00151027" w:rsidRPr="00151027" w:rsidRDefault="00151027" w:rsidP="00151027">
      <w:pPr>
        <w:widowControl w:val="0"/>
        <w:autoSpaceDE w:val="0"/>
        <w:autoSpaceDN w:val="0"/>
        <w:adjustRightInd w:val="0"/>
        <w:spacing w:before="240"/>
        <w:contextualSpacing/>
        <w:jc w:val="both"/>
      </w:pPr>
      <w:r w:rsidRPr="00151027">
        <w:t xml:space="preserve">2.2. </w:t>
      </w:r>
      <w:r w:rsidRPr="00151027">
        <w:tab/>
        <w:t>Условиями предоставления субсидий, включая требования к претендентам</w:t>
      </w:r>
      <w:r w:rsidRPr="00151027">
        <w:br/>
        <w:t>на получение субсидий, являются:</w:t>
      </w:r>
    </w:p>
    <w:p w:rsidR="00151027" w:rsidRPr="00151027" w:rsidRDefault="00151027" w:rsidP="00151027">
      <w:pPr>
        <w:widowControl w:val="0"/>
        <w:autoSpaceDE w:val="0"/>
        <w:autoSpaceDN w:val="0"/>
        <w:adjustRightInd w:val="0"/>
        <w:spacing w:before="240"/>
        <w:contextualSpacing/>
        <w:jc w:val="both"/>
      </w:pPr>
      <w:r w:rsidRPr="00151027">
        <w:t xml:space="preserve">2.2.1. </w:t>
      </w:r>
      <w:r w:rsidRPr="00151027">
        <w:tab/>
        <w:t xml:space="preserve">Соответствие претендента на получение субсидий требованиям </w:t>
      </w:r>
      <w:hyperlink w:anchor="Par56" w:tooltip="претенденты на получение субсидий - социально ориентированные некоммерческие организации (за исключением государственных (муниципальных) учреждений), осуществляющие на территории Санкт-Петербурга в соответствии с учредительными документами виды деятельности, у" w:history="1">
        <w:r w:rsidRPr="00151027">
          <w:t>абзаца восьмого пункта 1.2</w:t>
        </w:r>
      </w:hyperlink>
      <w:r w:rsidRPr="00151027">
        <w:t xml:space="preserve"> настоящего Порядка;</w:t>
      </w:r>
    </w:p>
    <w:p w:rsidR="00151027" w:rsidRPr="00151027" w:rsidRDefault="00151027" w:rsidP="00151027">
      <w:pPr>
        <w:widowControl w:val="0"/>
        <w:autoSpaceDE w:val="0"/>
        <w:autoSpaceDN w:val="0"/>
        <w:adjustRightInd w:val="0"/>
        <w:spacing w:before="240"/>
        <w:contextualSpacing/>
        <w:jc w:val="both"/>
      </w:pPr>
      <w:r w:rsidRPr="00151027">
        <w:t xml:space="preserve">2.2.2. </w:t>
      </w:r>
      <w:r w:rsidRPr="00151027">
        <w:tab/>
        <w:t>Проведение на территории Санкт-Петербурга конгрессно-выставочных мероприятий в период с 16.06.2024 по 30.06.2025.</w:t>
      </w:r>
    </w:p>
    <w:p w:rsidR="00151027" w:rsidRPr="00151027" w:rsidRDefault="00151027" w:rsidP="00151027">
      <w:pPr>
        <w:widowControl w:val="0"/>
        <w:autoSpaceDE w:val="0"/>
        <w:autoSpaceDN w:val="0"/>
        <w:adjustRightInd w:val="0"/>
        <w:spacing w:before="240"/>
        <w:contextualSpacing/>
        <w:jc w:val="both"/>
      </w:pPr>
      <w:r w:rsidRPr="00151027">
        <w:t xml:space="preserve">2.2.3. </w:t>
      </w:r>
      <w:r w:rsidRPr="00151027">
        <w:tab/>
        <w:t>Документальное подтверждение затрат.</w:t>
      </w:r>
    </w:p>
    <w:p w:rsidR="00151027" w:rsidRPr="00151027" w:rsidRDefault="00151027" w:rsidP="00151027">
      <w:pPr>
        <w:widowControl w:val="0"/>
        <w:autoSpaceDE w:val="0"/>
        <w:autoSpaceDN w:val="0"/>
        <w:adjustRightInd w:val="0"/>
        <w:spacing w:before="240"/>
        <w:contextualSpacing/>
        <w:jc w:val="both"/>
      </w:pPr>
      <w:r w:rsidRPr="00151027">
        <w:t xml:space="preserve">2.2.4. </w:t>
      </w:r>
      <w:r w:rsidRPr="00151027">
        <w:tab/>
        <w:t xml:space="preserve">Наличие согласия претендента на получение субсидии (получателя субсидии) на проведение в отношении него Комитетом проверок соблюдения порядка и условий предоставления субсидий, в том числе в части достижения результата (далее - проверки), </w:t>
      </w:r>
      <w:r w:rsidRPr="00151027">
        <w:br/>
        <w:t xml:space="preserve">а также на осуществление проведения проверок органами государственного финансового контроля в соответствии со статьями 268.1 и 269.2 Бюджетного </w:t>
      </w:r>
      <w:hyperlink r:id="rId14" w:history="1">
        <w:r w:rsidRPr="00151027">
          <w:t>кодекс</w:t>
        </w:r>
      </w:hyperlink>
      <w:r w:rsidRPr="00151027">
        <w:t xml:space="preserve">а Российской Федерации. </w:t>
      </w:r>
    </w:p>
    <w:p w:rsidR="00151027" w:rsidRPr="00151027" w:rsidRDefault="00151027" w:rsidP="00151027">
      <w:pPr>
        <w:widowControl w:val="0"/>
        <w:autoSpaceDE w:val="0"/>
        <w:autoSpaceDN w:val="0"/>
        <w:adjustRightInd w:val="0"/>
        <w:spacing w:before="240"/>
        <w:contextualSpacing/>
        <w:jc w:val="both"/>
      </w:pPr>
      <w:r w:rsidRPr="00151027">
        <w:t xml:space="preserve">2.2.5. </w:t>
      </w:r>
      <w:r w:rsidRPr="00151027">
        <w:tab/>
        <w:t xml:space="preserve">Требования, которым должны соответствовать претенденты на получение субсидий:  </w:t>
      </w:r>
    </w:p>
    <w:p w:rsidR="00151027" w:rsidRPr="00151027" w:rsidRDefault="00151027" w:rsidP="00151027">
      <w:pPr>
        <w:widowControl w:val="0"/>
        <w:autoSpaceDE w:val="0"/>
        <w:autoSpaceDN w:val="0"/>
        <w:adjustRightInd w:val="0"/>
        <w:spacing w:before="240"/>
        <w:contextualSpacing/>
        <w:jc w:val="both"/>
      </w:pPr>
      <w:bookmarkStart w:id="6" w:name="Par75"/>
      <w:bookmarkEnd w:id="6"/>
      <w:r w:rsidRPr="00151027">
        <w:t xml:space="preserve">2.2.5.1. </w:t>
      </w:r>
      <w:r w:rsidRPr="00151027">
        <w:tab/>
        <w:t xml:space="preserve">На дату не ранее 30 календарных дней до даты подачи заявки </w:t>
      </w:r>
      <w:r w:rsidRPr="00151027">
        <w:br/>
        <w:t xml:space="preserve">и документов в Комитет для участия в отборе на получение субсидий в соответствии </w:t>
      </w:r>
      <w:r w:rsidRPr="00151027">
        <w:br/>
        <w:t xml:space="preserve">с Перечнем документов на едином налоговом счете отсутствует или не превышает размер, </w:t>
      </w:r>
      <w:r w:rsidRPr="00151027">
        <w:lastRenderedPageBreak/>
        <w:t xml:space="preserve">определенный </w:t>
      </w:r>
      <w:hyperlink r:id="rId15" w:history="1">
        <w:r w:rsidRPr="00151027">
          <w:t>пунктом 3 статьи 47</w:t>
        </w:r>
      </w:hyperlink>
      <w:r w:rsidRPr="00151027">
        <w:t xml:space="preserve"> Налогового кодекса Российской Федерации </w:t>
      </w:r>
      <w:r w:rsidRPr="00151027">
        <w:br/>
        <w:t>(30 тыс. руб.), задолженность по уплате налогов, сборов и страховых взносов в бюджеты бюджетной системы Российской Федерации.</w:t>
      </w:r>
    </w:p>
    <w:p w:rsidR="00151027" w:rsidRPr="00151027" w:rsidRDefault="00151027" w:rsidP="00151027">
      <w:pPr>
        <w:widowControl w:val="0"/>
        <w:autoSpaceDE w:val="0"/>
        <w:autoSpaceDN w:val="0"/>
        <w:adjustRightInd w:val="0"/>
        <w:spacing w:before="240"/>
        <w:contextualSpacing/>
        <w:jc w:val="both"/>
      </w:pPr>
      <w:r w:rsidRPr="00151027">
        <w:t>2.2.5.2. На дату не ранее 30 календарных дней до 1 числа месяца, в котором планируется проведение конкурсного отбора на получение субсидии отсутствует просроченная задолженность по возврату в бюджет Санкт-Петербурга субсидий, бюджетных инвестиций, предоставленных в том числе в соответствии с иными правовыми актами, и иная просроченная (неурегулированная) задолженность по денежным обязательствам перед бюджетом Санкт-Петербургом.</w:t>
      </w:r>
    </w:p>
    <w:p w:rsidR="00151027" w:rsidRPr="00151027" w:rsidRDefault="00151027" w:rsidP="00151027">
      <w:pPr>
        <w:widowControl w:val="0"/>
        <w:autoSpaceDE w:val="0"/>
        <w:autoSpaceDN w:val="0"/>
        <w:adjustRightInd w:val="0"/>
        <w:spacing w:before="240"/>
        <w:contextualSpacing/>
        <w:jc w:val="both"/>
      </w:pPr>
      <w:r w:rsidRPr="00151027">
        <w:t xml:space="preserve">2.2.5.3. </w:t>
      </w:r>
      <w:r w:rsidRPr="00151027">
        <w:tab/>
        <w:t xml:space="preserve">Претендент на получение субсидии, являющийся юридическим лицом, </w:t>
      </w:r>
      <w:r w:rsidRPr="00151027">
        <w:br/>
        <w:t>не находится в процессе реорганизации (за исключением реорганизации в форме присоединения к юридическому лицу, являющемуся претендентом на получение субсидии, другого юридического лица), ликвидации, в отношении него не введена процедура банкротства, деятельность получателя субсидии не приостановлена в порядке, предусмотренном законодательством Российской Федерации.</w:t>
      </w:r>
    </w:p>
    <w:p w:rsidR="00151027" w:rsidRPr="00151027" w:rsidRDefault="00151027" w:rsidP="00151027">
      <w:pPr>
        <w:widowControl w:val="0"/>
        <w:autoSpaceDE w:val="0"/>
        <w:autoSpaceDN w:val="0"/>
        <w:adjustRightInd w:val="0"/>
        <w:spacing w:before="240"/>
        <w:contextualSpacing/>
        <w:jc w:val="both"/>
      </w:pPr>
      <w:bookmarkStart w:id="7" w:name="Par78"/>
      <w:bookmarkEnd w:id="7"/>
      <w:r w:rsidRPr="00151027">
        <w:t xml:space="preserve">2.2.5.4. В реестре дисквалифицированных лиц отсутствуют сведения </w:t>
      </w:r>
      <w:r w:rsidRPr="00151027">
        <w:br/>
        <w:t xml:space="preserve">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претендента по получение субсидии. </w:t>
      </w:r>
    </w:p>
    <w:p w:rsidR="00151027" w:rsidRPr="00151027" w:rsidRDefault="00151027" w:rsidP="00151027">
      <w:pPr>
        <w:widowControl w:val="0"/>
        <w:autoSpaceDE w:val="0"/>
        <w:autoSpaceDN w:val="0"/>
        <w:adjustRightInd w:val="0"/>
        <w:spacing w:before="240"/>
        <w:contextualSpacing/>
        <w:jc w:val="both"/>
      </w:pPr>
      <w:r w:rsidRPr="00151027">
        <w:t>2.2.5.5. Претендент на получение субсидии не должен являться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151027" w:rsidRPr="00151027" w:rsidRDefault="00151027" w:rsidP="00151027">
      <w:pPr>
        <w:widowControl w:val="0"/>
        <w:autoSpaceDE w:val="0"/>
        <w:autoSpaceDN w:val="0"/>
        <w:adjustRightInd w:val="0"/>
        <w:spacing w:before="240"/>
        <w:contextualSpacing/>
        <w:jc w:val="both"/>
      </w:pPr>
      <w:r w:rsidRPr="00151027">
        <w:t xml:space="preserve">2.2.5.6. </w:t>
      </w:r>
      <w:r w:rsidRPr="00151027">
        <w:tab/>
        <w:t xml:space="preserve">Претендент на получение субсидии не находится в перечне организаций </w:t>
      </w:r>
      <w:r w:rsidRPr="00151027">
        <w:br/>
        <w:t xml:space="preserve">и физических лиц, в отношении которых имеются сведения об их причастности </w:t>
      </w:r>
      <w:r w:rsidRPr="00151027">
        <w:br/>
        <w:t>к экстремистской деятельности или терроризму.</w:t>
      </w:r>
    </w:p>
    <w:p w:rsidR="00151027" w:rsidRPr="00151027" w:rsidRDefault="00151027" w:rsidP="00151027">
      <w:pPr>
        <w:widowControl w:val="0"/>
        <w:autoSpaceDE w:val="0"/>
        <w:autoSpaceDN w:val="0"/>
        <w:adjustRightInd w:val="0"/>
        <w:spacing w:before="240"/>
        <w:contextualSpacing/>
        <w:jc w:val="both"/>
      </w:pPr>
      <w:r w:rsidRPr="00151027">
        <w:t xml:space="preserve">2.2.5.7. Претендент на получение субсидии не является иностранным агентом </w:t>
      </w:r>
      <w:r w:rsidRPr="00151027">
        <w:br/>
        <w:t xml:space="preserve">в соответствии с Федеральным </w:t>
      </w:r>
      <w:hyperlink r:id="rId16" w:history="1">
        <w:r w:rsidRPr="00151027">
          <w:t>законом</w:t>
        </w:r>
      </w:hyperlink>
      <w:r w:rsidRPr="00151027">
        <w:t xml:space="preserve"> «О контроле за деятельностью лиц, находящихся под иностранным влиянием».</w:t>
      </w:r>
    </w:p>
    <w:p w:rsidR="00151027" w:rsidRPr="00151027" w:rsidRDefault="00151027" w:rsidP="00151027">
      <w:pPr>
        <w:spacing w:line="288" w:lineRule="atLeast"/>
        <w:contextualSpacing/>
        <w:jc w:val="both"/>
      </w:pPr>
      <w:r w:rsidRPr="00151027">
        <w:t xml:space="preserve">2.2.5.8.  Претендент на получение субсидии не находится в составляемых в рамках реализации полномочий, предусмотренных </w:t>
      </w:r>
      <w:hyperlink r:id="rId17" w:history="1">
        <w:r w:rsidRPr="00151027">
          <w:t>главой VII</w:t>
        </w:r>
      </w:hyperlink>
      <w:r w:rsidRPr="00151027">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w:t>
      </w:r>
      <w:r w:rsidRPr="00151027">
        <w:br/>
        <w:t>и террористами или с распространением оружия массового уничтожения.</w:t>
      </w:r>
    </w:p>
    <w:p w:rsidR="00151027" w:rsidRPr="00151027" w:rsidRDefault="00151027" w:rsidP="00151027">
      <w:pPr>
        <w:spacing w:line="288" w:lineRule="atLeast"/>
        <w:contextualSpacing/>
        <w:jc w:val="both"/>
      </w:pPr>
      <w:r w:rsidRPr="00151027">
        <w:t>2.2.5.9.</w:t>
      </w:r>
      <w:r w:rsidRPr="00151027">
        <w:tab/>
        <w:t xml:space="preserve">Отсутствие у претендента на получение субсидии нарушений бюджетного законодательства Российской Федерации, иных нормативных правовых актов, регулирующих бюджетные правоотношения, и договоров (соглашений), на основании которых предоставляются средства из бюджета бюджетной системы Российской Федерации при использовании денежных средств, предоставляемых из бюджета </w:t>
      </w:r>
      <w:r w:rsidRPr="00151027">
        <w:br/>
        <w:t>Санкт-Петербурга, за период не менее одного календарного года, предшествующего году получения субсидий, по которым не исполнены требования о возврате средств бюджета Санкт-Петербурга и(или) вступило в силу постановление о назначении административного наказания.</w:t>
      </w:r>
    </w:p>
    <w:p w:rsidR="00151027" w:rsidRPr="00151027" w:rsidRDefault="00151027" w:rsidP="00151027">
      <w:pPr>
        <w:spacing w:line="288" w:lineRule="atLeast"/>
        <w:contextualSpacing/>
        <w:jc w:val="both"/>
      </w:pPr>
      <w:r w:rsidRPr="00151027">
        <w:lastRenderedPageBreak/>
        <w:t>2.2.5.10.</w:t>
      </w:r>
      <w:r w:rsidRPr="00151027">
        <w:tab/>
        <w:t xml:space="preserve">Претендент на получение субсидии не получает средства из бюджета </w:t>
      </w:r>
      <w:r w:rsidRPr="00151027">
        <w:br/>
        <w:t xml:space="preserve">Санкт-Петербурга на основании иных нормативных правовых актов Санкт-Петербурга </w:t>
      </w:r>
      <w:r w:rsidRPr="00151027">
        <w:br/>
        <w:t>на цели, установленные в пункте 1.3 настоящего Порядка</w:t>
      </w:r>
    </w:p>
    <w:p w:rsidR="00151027" w:rsidRPr="00151027" w:rsidRDefault="00151027" w:rsidP="00151027">
      <w:pPr>
        <w:spacing w:line="288" w:lineRule="atLeast"/>
        <w:contextualSpacing/>
        <w:jc w:val="both"/>
      </w:pPr>
      <w:r w:rsidRPr="00151027">
        <w:t>2.2.5.11.</w:t>
      </w:r>
      <w:r w:rsidRPr="00151027">
        <w:tab/>
        <w:t xml:space="preserve">Отсутствие информации о претенденте на получение субсидии в реестре недобросовестных поставщиков (подрядчиков, исполнителей), ведение которого осуществляется в соответствии с Федеральным </w:t>
      </w:r>
      <w:hyperlink r:id="rId18" w:history="1">
        <w:r w:rsidRPr="00151027">
          <w:t>законом</w:t>
        </w:r>
      </w:hyperlink>
      <w:r w:rsidRPr="00151027">
        <w:t xml:space="preserve"> «О контрактной системе в сфере закупок товаров, работ, услуг для обеспечения государственных и муниципальных нужд».</w:t>
      </w:r>
    </w:p>
    <w:p w:rsidR="00151027" w:rsidRPr="00151027" w:rsidRDefault="00151027" w:rsidP="00151027">
      <w:pPr>
        <w:spacing w:line="288" w:lineRule="atLeast"/>
        <w:contextualSpacing/>
        <w:jc w:val="both"/>
      </w:pPr>
      <w:r w:rsidRPr="00151027">
        <w:t>2.2.5.12.</w:t>
      </w:r>
      <w:r w:rsidRPr="00151027">
        <w:tab/>
        <w:t>Размер средней заработной платы каждого работника</w:t>
      </w:r>
      <w:r w:rsidRPr="00151027">
        <w:rPr>
          <w:rFonts w:asciiTheme="minorHAnsi" w:hAnsiTheme="minorHAnsi" w:cstheme="minorBidi"/>
          <w:sz w:val="22"/>
          <w:szCs w:val="22"/>
        </w:rPr>
        <w:t xml:space="preserve"> </w:t>
      </w:r>
      <w:r w:rsidRPr="00151027">
        <w:t xml:space="preserve">претендента </w:t>
      </w:r>
      <w:r w:rsidRPr="00151027">
        <w:br/>
        <w:t xml:space="preserve">на получение субсидии (включая обособленные подразделения, находящиеся </w:t>
      </w:r>
      <w:r w:rsidRPr="00151027">
        <w:br/>
        <w:t>на территории Санкт-Петербурга), рассчитываемый в соответствии со статьей 139 Трудового кодекса Российской Федерации, был в течение календарного года, предшествующего году, в котором объявлен конкурсный отбор не ниже размера минимальной заработной платы в Санкт-Петербурге, установленного региональным соглашением о минимальной заработной плате в Санкт-Петербурге на соответствующий период.</w:t>
      </w:r>
      <w:r w:rsidRPr="00151027">
        <w:tab/>
      </w:r>
    </w:p>
    <w:p w:rsidR="00151027" w:rsidRPr="00151027" w:rsidRDefault="00151027" w:rsidP="00151027">
      <w:pPr>
        <w:spacing w:line="288" w:lineRule="atLeast"/>
        <w:contextualSpacing/>
        <w:jc w:val="both"/>
      </w:pPr>
      <w:r w:rsidRPr="00151027">
        <w:t>2.2.6. Требования, которым должны соответствовать участники отбора, признанные получателями субсидии:</w:t>
      </w:r>
    </w:p>
    <w:p w:rsidR="00151027" w:rsidRPr="00151027" w:rsidRDefault="00151027" w:rsidP="00151027">
      <w:pPr>
        <w:spacing w:line="288" w:lineRule="atLeast"/>
        <w:contextualSpacing/>
        <w:jc w:val="both"/>
      </w:pPr>
      <w:r w:rsidRPr="00151027">
        <w:t xml:space="preserve">2.2.6.1. На момент принятия решения о перечислении субсидии на едином налоговом счете отсутствует или не превышает размер, определенный пунктом 3 статьи 47 Налогового кодекса Российской Федерации (30 тыс. руб.), задолженность по уплате налогов, сборов </w:t>
      </w:r>
      <w:r w:rsidRPr="00151027">
        <w:br/>
        <w:t>и страховых взносов в бюджеты бюджетной системы Российской Федерации.</w:t>
      </w:r>
    </w:p>
    <w:p w:rsidR="00151027" w:rsidRPr="00151027" w:rsidRDefault="00151027" w:rsidP="00151027">
      <w:pPr>
        <w:spacing w:line="288" w:lineRule="atLeast"/>
        <w:contextualSpacing/>
        <w:jc w:val="both"/>
      </w:pPr>
      <w:r w:rsidRPr="00151027">
        <w:t xml:space="preserve">2.2.6.2. На момент принятия решения о перечислении субсидии участнику отбора, признанному получателем субсидии, отсутствует просроченная задолженность по возврату в бюджет Санкт-Петербурга субсидий, бюджетных инвестиций, предоставленных в том числе в соответствии с иными правовыми актами, и иная просроченная (неурегулированная) задолженность по денежным обязательствам перед </w:t>
      </w:r>
      <w:r w:rsidRPr="00151027">
        <w:br/>
        <w:t>Санкт-Петербургом.</w:t>
      </w:r>
    </w:p>
    <w:p w:rsidR="00151027" w:rsidRPr="00151027" w:rsidRDefault="00151027" w:rsidP="00151027">
      <w:pPr>
        <w:spacing w:line="288" w:lineRule="atLeast"/>
        <w:contextualSpacing/>
        <w:jc w:val="both"/>
      </w:pPr>
      <w:r w:rsidRPr="00151027">
        <w:t>2.2.6.3. Размер средней заработной платы каждого работника получателя субсидии (включая обособленные подразделения, находящиеся на территории Санкт-Петербурга), рассчитываемый</w:t>
      </w:r>
      <w:r w:rsidRPr="00151027">
        <w:rPr>
          <w:rFonts w:asciiTheme="minorHAnsi" w:hAnsiTheme="minorHAnsi" w:cstheme="minorBidi"/>
          <w:sz w:val="22"/>
          <w:szCs w:val="22"/>
        </w:rPr>
        <w:t xml:space="preserve"> </w:t>
      </w:r>
      <w:r w:rsidRPr="00151027">
        <w:t xml:space="preserve">в соответствии со статьей 139 Трудового кодекса Российской Федерации, должен быть в течении периода со дня принятия решения о предоставлении субсидии </w:t>
      </w:r>
      <w:r w:rsidRPr="00151027">
        <w:br/>
        <w:t xml:space="preserve">до даты, по состоянию на которую получателем субсидии формируется отчетность </w:t>
      </w:r>
      <w:r w:rsidRPr="00151027">
        <w:br/>
        <w:t>о достижении значений результата и характеристик,</w:t>
      </w:r>
      <w:r w:rsidRPr="00151027">
        <w:rPr>
          <w:rFonts w:asciiTheme="minorHAnsi" w:hAnsiTheme="minorHAnsi" w:cstheme="minorBidi"/>
          <w:sz w:val="22"/>
          <w:szCs w:val="22"/>
        </w:rPr>
        <w:t xml:space="preserve"> </w:t>
      </w:r>
      <w:r w:rsidRPr="00151027">
        <w:t xml:space="preserve">не ниже размера минимальной заработной платы в Санкт-Петербурге, установленного региональным соглашением </w:t>
      </w:r>
      <w:r w:rsidRPr="00151027">
        <w:br/>
        <w:t>о минимальной заработной плате в Санкт-Петербурге</w:t>
      </w:r>
      <w:r w:rsidRPr="00151027">
        <w:rPr>
          <w:rFonts w:asciiTheme="minorHAnsi" w:hAnsiTheme="minorHAnsi" w:cstheme="minorBidi"/>
          <w:sz w:val="22"/>
          <w:szCs w:val="22"/>
        </w:rPr>
        <w:t xml:space="preserve"> </w:t>
      </w:r>
      <w:r w:rsidRPr="00151027">
        <w:t xml:space="preserve">на соответствующий период.   </w:t>
      </w:r>
    </w:p>
    <w:p w:rsidR="00151027" w:rsidRPr="00151027" w:rsidRDefault="00151027" w:rsidP="00151027">
      <w:pPr>
        <w:spacing w:line="288" w:lineRule="atLeast"/>
        <w:contextualSpacing/>
        <w:jc w:val="both"/>
      </w:pPr>
      <w:r w:rsidRPr="00151027">
        <w:t>2.2.7.</w:t>
      </w:r>
      <w:r w:rsidRPr="00151027">
        <w:tab/>
        <w:t>Требования, которым должны соответствовать получатели субсидий:</w:t>
      </w:r>
    </w:p>
    <w:p w:rsidR="00151027" w:rsidRPr="00151027" w:rsidRDefault="00151027" w:rsidP="00151027">
      <w:pPr>
        <w:spacing w:line="288" w:lineRule="atLeast"/>
        <w:contextualSpacing/>
        <w:jc w:val="both"/>
      </w:pPr>
      <w:r w:rsidRPr="00151027">
        <w:t>2.2.7.1.</w:t>
      </w:r>
      <w:r w:rsidRPr="00151027">
        <w:tab/>
        <w:t xml:space="preserve">Получатель субсидии, являющийся юридическим лицом, не находится </w:t>
      </w:r>
      <w:r w:rsidRPr="00151027">
        <w:br/>
        <w:t xml:space="preserve">в процессе реорганизации (за исключением реорганизации в форме присоединения </w:t>
      </w:r>
      <w:r w:rsidRPr="00151027">
        <w:br/>
        <w:t>к юридическому лицу, являющемуся претендентом на получение субсидии, другого юридического лица), ликвидации, в отношении него не введена процедура банкротства, деятельность получателя субсидии не приостановлена в порядке, предусмотренном законодательством Российской Федерации.</w:t>
      </w:r>
    </w:p>
    <w:p w:rsidR="00151027" w:rsidRPr="00151027" w:rsidRDefault="00151027" w:rsidP="00151027">
      <w:pPr>
        <w:spacing w:line="288" w:lineRule="atLeast"/>
        <w:contextualSpacing/>
        <w:jc w:val="both"/>
      </w:pPr>
      <w:r w:rsidRPr="00151027">
        <w:t>2.2.7.2.</w:t>
      </w:r>
      <w:r w:rsidRPr="00151027">
        <w:tab/>
        <w:t xml:space="preserve">В реестре дисквалифицированных лиц отсутствуют сведения </w:t>
      </w:r>
      <w:r w:rsidRPr="00151027">
        <w:br/>
        <w:t xml:space="preserve">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претендента по получение субсидии. </w:t>
      </w:r>
    </w:p>
    <w:p w:rsidR="00151027" w:rsidRPr="00151027" w:rsidRDefault="00151027" w:rsidP="00151027">
      <w:pPr>
        <w:spacing w:line="288" w:lineRule="atLeast"/>
        <w:contextualSpacing/>
        <w:jc w:val="both"/>
      </w:pPr>
      <w:r w:rsidRPr="00151027">
        <w:t xml:space="preserve">2.2.7.3. </w:t>
      </w:r>
      <w:r w:rsidRPr="00151027">
        <w:tab/>
        <w:t xml:space="preserve">Получатель субсидии не должен являться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w:t>
      </w:r>
      <w:r w:rsidRPr="00151027">
        <w:lastRenderedPageBreak/>
        <w:t>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151027" w:rsidRPr="00151027" w:rsidRDefault="00151027" w:rsidP="00151027">
      <w:pPr>
        <w:spacing w:line="288" w:lineRule="atLeast"/>
        <w:contextualSpacing/>
        <w:jc w:val="both"/>
      </w:pPr>
      <w:r w:rsidRPr="00151027">
        <w:t>2.2.7.4. Получатель субсидии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151027" w:rsidRPr="00151027" w:rsidRDefault="00151027" w:rsidP="00151027">
      <w:pPr>
        <w:spacing w:line="288" w:lineRule="atLeast"/>
        <w:contextualSpacing/>
        <w:jc w:val="both"/>
      </w:pPr>
      <w:r w:rsidRPr="00151027">
        <w:t xml:space="preserve">2.2.7.5. Получатель субсидии не является иностранным агентом в соответствии </w:t>
      </w:r>
      <w:r w:rsidRPr="00151027">
        <w:br/>
        <w:t xml:space="preserve">с Федеральным </w:t>
      </w:r>
      <w:hyperlink r:id="rId19" w:history="1">
        <w:r w:rsidRPr="00151027">
          <w:rPr>
            <w:color w:val="000000" w:themeColor="text1"/>
          </w:rPr>
          <w:t>законом</w:t>
        </w:r>
      </w:hyperlink>
      <w:r w:rsidRPr="00151027">
        <w:t xml:space="preserve"> «О контроле за деятельностью лиц, находящихся под иностранным влиянием».</w:t>
      </w:r>
    </w:p>
    <w:p w:rsidR="00151027" w:rsidRPr="00151027" w:rsidRDefault="00151027" w:rsidP="00151027">
      <w:pPr>
        <w:spacing w:line="288" w:lineRule="atLeast"/>
        <w:contextualSpacing/>
        <w:jc w:val="both"/>
      </w:pPr>
      <w:r w:rsidRPr="00151027">
        <w:t xml:space="preserve">2.2.7.6. Получатель субсидии не находится в составляемых в рамках реализации полномочий, предусмотренных </w:t>
      </w:r>
      <w:hyperlink r:id="rId20" w:history="1">
        <w:r w:rsidRPr="00151027">
          <w:rPr>
            <w:color w:val="000000" w:themeColor="text1"/>
          </w:rPr>
          <w:t>главой VII</w:t>
        </w:r>
      </w:hyperlink>
      <w:r w:rsidRPr="00151027">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w:t>
      </w:r>
      <w:r w:rsidRPr="00151027">
        <w:br/>
        <w:t>и террористами или с распространением оружия массового уничтожения.</w:t>
      </w:r>
    </w:p>
    <w:p w:rsidR="00151027" w:rsidRPr="00151027" w:rsidRDefault="00151027" w:rsidP="00151027">
      <w:pPr>
        <w:spacing w:line="288" w:lineRule="atLeast"/>
        <w:contextualSpacing/>
        <w:jc w:val="both"/>
      </w:pPr>
      <w:r w:rsidRPr="00151027">
        <w:t xml:space="preserve">2.2.7.7. Отсутствие у получателя субсидии нарушений бюджетного законодательства Российской Федерации, иных нормативных правовых актов, регулирующих бюджетные правоотношения, и договоров (соглашений), на основании которых предоставляются средства из бюджета бюджетной системы Российской Федерации при использовании денежных средств, предоставляемых из бюджета Санкт-Петербурга, за период не менее одного календарного года, предшествующего году получения субсидий, по которым </w:t>
      </w:r>
      <w:r w:rsidRPr="00151027">
        <w:br/>
        <w:t>не исполнены требования о возврате средств бюджета Санкт-Петербурга и(или) вступило   в силу постановление о назначении административного наказания.</w:t>
      </w:r>
    </w:p>
    <w:p w:rsidR="00151027" w:rsidRPr="00151027" w:rsidRDefault="00151027" w:rsidP="00151027">
      <w:pPr>
        <w:spacing w:line="288" w:lineRule="atLeast"/>
        <w:contextualSpacing/>
        <w:jc w:val="both"/>
      </w:pPr>
      <w:r w:rsidRPr="00151027">
        <w:t>2.2.7.8. Получатель субсидии не получает средства из бюджета Санкт-Петербурга        на цели, установленные в пункте 1.3 настоящего Порядка.</w:t>
      </w:r>
    </w:p>
    <w:p w:rsidR="00151027" w:rsidRPr="00151027" w:rsidRDefault="00151027" w:rsidP="00151027">
      <w:pPr>
        <w:spacing w:line="288" w:lineRule="atLeast"/>
        <w:contextualSpacing/>
        <w:jc w:val="both"/>
      </w:pPr>
      <w:r w:rsidRPr="00151027">
        <w:t xml:space="preserve">2.2.7.9. Отсутствие информации о претенденте на получение субсидии в реестре недобросовестных поставщиков (подрядчиков, исполнителей), ведение которого осуществляется в соответствии с Федеральным </w:t>
      </w:r>
      <w:hyperlink r:id="rId21" w:history="1">
        <w:r w:rsidRPr="00151027">
          <w:rPr>
            <w:color w:val="000000" w:themeColor="text1"/>
          </w:rPr>
          <w:t>законом</w:t>
        </w:r>
      </w:hyperlink>
      <w:r w:rsidRPr="00151027">
        <w:rPr>
          <w:color w:val="000000" w:themeColor="text1"/>
        </w:rPr>
        <w:t xml:space="preserve"> </w:t>
      </w:r>
      <w:r w:rsidRPr="00151027">
        <w:t>«О контрактной системе в сфере закупок товаров, работ, услуг для обеспечения государственных и муниципальных нужд».</w:t>
      </w:r>
    </w:p>
    <w:p w:rsidR="00151027" w:rsidRPr="00151027" w:rsidRDefault="00151027" w:rsidP="00151027">
      <w:pPr>
        <w:spacing w:line="288" w:lineRule="atLeast"/>
        <w:contextualSpacing/>
        <w:jc w:val="both"/>
      </w:pPr>
      <w:r w:rsidRPr="00151027">
        <w:t>2.2.8.</w:t>
      </w:r>
      <w:r w:rsidRPr="00151027">
        <w:tab/>
        <w:t>Признание конкурсной комиссией получателя субсидии прошедшим конкурсный отбор.</w:t>
      </w:r>
    </w:p>
    <w:p w:rsidR="00151027" w:rsidRPr="00151027" w:rsidRDefault="00151027" w:rsidP="00151027">
      <w:pPr>
        <w:spacing w:line="288" w:lineRule="atLeast"/>
        <w:contextualSpacing/>
        <w:jc w:val="both"/>
      </w:pPr>
      <w:r w:rsidRPr="00151027">
        <w:t xml:space="preserve">2.2.9. </w:t>
      </w:r>
      <w:r w:rsidRPr="00151027">
        <w:tab/>
        <w:t>Соответствие затрат перечню, указанному в Приложении № 1 к настоящему Порядку.</w:t>
      </w:r>
    </w:p>
    <w:p w:rsidR="00151027" w:rsidRPr="00151027" w:rsidRDefault="00151027" w:rsidP="00151027">
      <w:pPr>
        <w:spacing w:line="288" w:lineRule="atLeast"/>
        <w:contextualSpacing/>
        <w:jc w:val="both"/>
      </w:pPr>
      <w:r w:rsidRPr="00151027">
        <w:t>2.2.10.</w:t>
      </w:r>
      <w:r w:rsidRPr="00151027">
        <w:tab/>
        <w:t>Достижение получателем субсидии результата и характеристик.</w:t>
      </w:r>
    </w:p>
    <w:p w:rsidR="00151027" w:rsidRPr="00151027" w:rsidRDefault="00151027" w:rsidP="00151027">
      <w:pPr>
        <w:spacing w:line="288" w:lineRule="atLeast"/>
        <w:contextualSpacing/>
        <w:jc w:val="both"/>
      </w:pPr>
      <w:r w:rsidRPr="00151027">
        <w:t xml:space="preserve">2.2.11. Представление получателем субсидии отчетности о достижении результатов </w:t>
      </w:r>
      <w:r w:rsidRPr="00151027">
        <w:br/>
        <w:t xml:space="preserve">и характеристик в порядке, установленном Комитетом в соглашении о предоставлении субсидий, указанном в </w:t>
      </w:r>
      <w:hyperlink w:anchor="Par202" w:tooltip="7.5. В соответствии с распоряжением Комитета о предоставлении субсидий, указанным в пункте 7.4 настоящего Порядка, Комитетом и получателем субсидий заключается соглашение о предоставлении субсидий по типовой форме, утвержденной Комитетом финансов Санкт-Петербу" w:history="1">
        <w:r w:rsidRPr="00151027">
          <w:t>пункте 6.5</w:t>
        </w:r>
      </w:hyperlink>
      <w:r w:rsidRPr="00151027">
        <w:t xml:space="preserve"> настоящего Порядка.</w:t>
      </w:r>
    </w:p>
    <w:p w:rsidR="00151027" w:rsidRPr="00151027" w:rsidRDefault="00151027" w:rsidP="00151027">
      <w:pPr>
        <w:spacing w:line="288" w:lineRule="atLeast"/>
        <w:contextualSpacing/>
        <w:jc w:val="both"/>
      </w:pPr>
      <w:r w:rsidRPr="00151027">
        <w:t xml:space="preserve">2.2.12. Наличие согласия претендента на получение субсидии на обработку персональных данных лиц, указанных в </w:t>
      </w:r>
      <w:hyperlink w:anchor="Par78" w:tooltip="2.2.5.4. Отсутствие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олучателя субсидии." w:history="1">
        <w:r w:rsidRPr="00151027">
          <w:t>пункте 2.2.5.4</w:t>
        </w:r>
      </w:hyperlink>
      <w:r w:rsidRPr="00151027">
        <w:t xml:space="preserve"> настоящего Порядка (в свободной форме).</w:t>
      </w:r>
    </w:p>
    <w:p w:rsidR="00151027" w:rsidRPr="00151027" w:rsidRDefault="00151027" w:rsidP="00151027">
      <w:pPr>
        <w:widowControl w:val="0"/>
        <w:autoSpaceDE w:val="0"/>
        <w:autoSpaceDN w:val="0"/>
        <w:adjustRightInd w:val="0"/>
        <w:contextualSpacing/>
        <w:jc w:val="both"/>
      </w:pPr>
    </w:p>
    <w:p w:rsidR="00151027" w:rsidRPr="00151027" w:rsidRDefault="00151027" w:rsidP="00151027">
      <w:pPr>
        <w:widowControl w:val="0"/>
        <w:autoSpaceDE w:val="0"/>
        <w:autoSpaceDN w:val="0"/>
        <w:adjustRightInd w:val="0"/>
        <w:contextualSpacing/>
        <w:jc w:val="center"/>
        <w:outlineLvl w:val="1"/>
        <w:rPr>
          <w:b/>
          <w:bCs/>
        </w:rPr>
      </w:pPr>
      <w:r w:rsidRPr="00151027">
        <w:rPr>
          <w:b/>
          <w:bCs/>
        </w:rPr>
        <w:t>3. Порядок представления заявки</w:t>
      </w:r>
    </w:p>
    <w:p w:rsidR="00151027" w:rsidRPr="00151027" w:rsidRDefault="00151027" w:rsidP="00151027">
      <w:pPr>
        <w:widowControl w:val="0"/>
        <w:autoSpaceDE w:val="0"/>
        <w:autoSpaceDN w:val="0"/>
        <w:adjustRightInd w:val="0"/>
        <w:contextualSpacing/>
        <w:jc w:val="both"/>
      </w:pPr>
    </w:p>
    <w:p w:rsidR="00151027" w:rsidRPr="00151027" w:rsidRDefault="00151027" w:rsidP="00151027">
      <w:pPr>
        <w:widowControl w:val="0"/>
        <w:autoSpaceDE w:val="0"/>
        <w:autoSpaceDN w:val="0"/>
        <w:adjustRightInd w:val="0"/>
        <w:contextualSpacing/>
        <w:jc w:val="both"/>
      </w:pPr>
      <w:bookmarkStart w:id="8" w:name="Par98"/>
      <w:bookmarkEnd w:id="8"/>
      <w:r w:rsidRPr="00151027">
        <w:t xml:space="preserve">3.1. </w:t>
      </w:r>
      <w:r w:rsidRPr="00151027">
        <w:tab/>
        <w:t>Информация о проведении конкурсного отбора получателей субсидий размещается Комитетом на веб-странице Комитета на официальном сайте Администрации Санкт-Петербурга (www.gov.spb.ru) в информационно-телекоммуникационной сети «Интернет» в разделе «Сведения о бюджете».</w:t>
      </w:r>
    </w:p>
    <w:p w:rsidR="00151027" w:rsidRPr="00151027" w:rsidRDefault="00151027" w:rsidP="00151027">
      <w:pPr>
        <w:widowControl w:val="0"/>
        <w:autoSpaceDE w:val="0"/>
        <w:autoSpaceDN w:val="0"/>
        <w:adjustRightInd w:val="0"/>
        <w:contextualSpacing/>
        <w:jc w:val="both"/>
      </w:pPr>
      <w:r w:rsidRPr="00151027">
        <w:t>3.2.</w:t>
      </w:r>
      <w:r w:rsidRPr="00151027">
        <w:tab/>
        <w:t xml:space="preserve">Прием заявок и документов для приема и обработки документов на оказание социально ориентированным некоммерческим организациям мер финансовой поддержки и предоставления им субсидий в электронном виде осуществляется посредством Автоматизированной информационной системы бюджетного процесса – электронное </w:t>
      </w:r>
      <w:r w:rsidRPr="00151027">
        <w:lastRenderedPageBreak/>
        <w:t>казначейство (далее – АИС БП-ЭК). Проведение отбора получателей субсидий проводится в подсистеме «Площадка отбора получателей субсидии» АИС БП-ЭК. Руководство пользователя по проведению процедуры отбора размещено в разделе «Поддержка» https://edo.fincom.gov.spb.ru/subsidy-lk/navigator/.</w:t>
      </w:r>
    </w:p>
    <w:p w:rsidR="00151027" w:rsidRPr="00151027" w:rsidRDefault="00151027" w:rsidP="00151027">
      <w:pPr>
        <w:widowControl w:val="0"/>
        <w:autoSpaceDE w:val="0"/>
        <w:autoSpaceDN w:val="0"/>
        <w:adjustRightInd w:val="0"/>
        <w:contextualSpacing/>
        <w:jc w:val="both"/>
      </w:pPr>
      <w:r w:rsidRPr="00151027">
        <w:t xml:space="preserve">3.3. </w:t>
      </w:r>
      <w:r w:rsidRPr="00151027">
        <w:tab/>
        <w:t xml:space="preserve">Информация о веб-странице Комитета, на котором размещается объявление о проведении конкурсного отбор (далее – объявление), о его отмене и извещение о ходе </w:t>
      </w:r>
      <w:r w:rsidRPr="00151027">
        <w:br/>
        <w:t>и результатах конкурсного отбора публикуется на едином портале.</w:t>
      </w:r>
    </w:p>
    <w:p w:rsidR="00151027" w:rsidRPr="00151027" w:rsidRDefault="00151027" w:rsidP="00151027">
      <w:pPr>
        <w:widowControl w:val="0"/>
        <w:autoSpaceDE w:val="0"/>
        <w:autoSpaceDN w:val="0"/>
        <w:adjustRightInd w:val="0"/>
        <w:contextualSpacing/>
        <w:jc w:val="both"/>
      </w:pPr>
      <w:r w:rsidRPr="00151027">
        <w:t>Размещение объявления на веб-странице Комитета осуществляется не ранее размещения сведений о субсидии на едином портале в соответствии с пунктом 1.3.1.  настоящего Порядка.</w:t>
      </w:r>
    </w:p>
    <w:p w:rsidR="00151027" w:rsidRPr="00151027" w:rsidRDefault="00151027" w:rsidP="00151027">
      <w:pPr>
        <w:spacing w:after="160" w:line="259" w:lineRule="auto"/>
        <w:contextualSpacing/>
        <w:jc w:val="both"/>
      </w:pPr>
      <w:r w:rsidRPr="00151027">
        <w:t>3.4.</w:t>
      </w:r>
      <w:r w:rsidRPr="00151027">
        <w:rPr>
          <w:rFonts w:asciiTheme="minorHAnsi" w:eastAsiaTheme="minorHAnsi" w:hAnsiTheme="minorHAnsi" w:cstheme="minorBidi"/>
          <w:sz w:val="22"/>
          <w:szCs w:val="22"/>
          <w:lang w:eastAsia="en-US"/>
        </w:rPr>
        <w:t xml:space="preserve"> </w:t>
      </w:r>
      <w:r w:rsidRPr="00151027">
        <w:rPr>
          <w:rFonts w:asciiTheme="minorHAnsi" w:eastAsiaTheme="minorHAnsi" w:hAnsiTheme="minorHAnsi" w:cstheme="minorBidi"/>
          <w:sz w:val="22"/>
          <w:szCs w:val="22"/>
          <w:lang w:eastAsia="en-US"/>
        </w:rPr>
        <w:tab/>
        <w:t>З</w:t>
      </w:r>
      <w:r w:rsidRPr="00151027">
        <w:t xml:space="preserve">аявка и документы представляются претендентом на получение субсидии </w:t>
      </w:r>
      <w:r w:rsidRPr="00151027">
        <w:br/>
        <w:t xml:space="preserve">в сроки и по адресу, которые указаны в объявлении о проведении отбора </w:t>
      </w:r>
      <w:r w:rsidRPr="00151027">
        <w:br/>
        <w:t xml:space="preserve">(далее – объявление). Объявление размещается на веб-сайте Комитета в сроки, устанавливаемые Комитетом, с указанием сведений, перечисленных в пункте 21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утвержденных постановлением Правительства Российской Федерации от 25.10.2023 № 1782, определенных в соответствии с положениями Порядка </w:t>
      </w:r>
      <w:r w:rsidRPr="00151027">
        <w:br/>
        <w:t>и нормативного правового акта Комитета, регулирующего отдельные вопросы предоставления субсидий. Порядок предоставления участникам отбора разъяснения положений объявления утверждаются Комитетом.</w:t>
      </w:r>
    </w:p>
    <w:p w:rsidR="00151027" w:rsidRPr="00151027" w:rsidRDefault="00151027" w:rsidP="00151027">
      <w:pPr>
        <w:widowControl w:val="0"/>
        <w:autoSpaceDE w:val="0"/>
        <w:autoSpaceDN w:val="0"/>
        <w:adjustRightInd w:val="0"/>
        <w:spacing w:before="240"/>
        <w:contextualSpacing/>
        <w:jc w:val="both"/>
      </w:pPr>
      <w:r w:rsidRPr="00151027">
        <w:t>Порядок подачи заявок и документов в части, не урегулированной настоящим Порядком, утверждается Комитетом.</w:t>
      </w:r>
    </w:p>
    <w:p w:rsidR="00151027" w:rsidRPr="00151027" w:rsidRDefault="00151027" w:rsidP="00151027">
      <w:pPr>
        <w:widowControl w:val="0"/>
        <w:autoSpaceDE w:val="0"/>
        <w:autoSpaceDN w:val="0"/>
        <w:adjustRightInd w:val="0"/>
        <w:spacing w:before="240"/>
        <w:contextualSpacing/>
        <w:jc w:val="both"/>
      </w:pPr>
      <w:r w:rsidRPr="00151027">
        <w:t xml:space="preserve">Порядок отзыва и возврата заявок и документов, порядок возврата заявок </w:t>
      </w:r>
      <w:r w:rsidRPr="00151027">
        <w:br/>
        <w:t>на доработку, а также порядок внесения изменений в представленные заявки</w:t>
      </w:r>
      <w:r w:rsidRPr="00151027">
        <w:br/>
        <w:t>и документы утверждаются Комитетом.</w:t>
      </w:r>
    </w:p>
    <w:p w:rsidR="00151027" w:rsidRPr="00151027" w:rsidRDefault="00151027" w:rsidP="00151027">
      <w:pPr>
        <w:widowControl w:val="0"/>
        <w:autoSpaceDE w:val="0"/>
        <w:autoSpaceDN w:val="0"/>
        <w:adjustRightInd w:val="0"/>
        <w:spacing w:before="240"/>
        <w:contextualSpacing/>
        <w:jc w:val="both"/>
      </w:pPr>
      <w:r w:rsidRPr="00151027">
        <w:t xml:space="preserve">3.5. </w:t>
      </w:r>
      <w:r w:rsidRPr="00151027">
        <w:tab/>
        <w:t>Форма заявок утверждается Комитетом.</w:t>
      </w:r>
    </w:p>
    <w:p w:rsidR="00151027" w:rsidRPr="00151027" w:rsidRDefault="00151027" w:rsidP="00151027">
      <w:pPr>
        <w:widowControl w:val="0"/>
        <w:autoSpaceDE w:val="0"/>
        <w:autoSpaceDN w:val="0"/>
        <w:adjustRightInd w:val="0"/>
        <w:spacing w:before="240"/>
        <w:contextualSpacing/>
        <w:jc w:val="both"/>
      </w:pPr>
      <w:r w:rsidRPr="00151027">
        <w:t xml:space="preserve">Заявки и документы, представленные по истечении срока, указанного в </w:t>
      </w:r>
      <w:hyperlink w:anchor="Par98" w:tooltip="3.1. Заявления и документы представляются претендентами на получение субсидий в сроки и месте, которые установлены в объявлении о проведении конкурсного отбора (далее - объявление). Объявление размещается на официальном сайте Комитета в информационно-телекомму" w:history="1">
        <w:r w:rsidRPr="00151027">
          <w:t>пункте 3.</w:t>
        </w:r>
      </w:hyperlink>
      <w:r w:rsidRPr="00151027">
        <w:t>4 настоящего Порядка, не принимаются и не рассматриваются Комитетом.</w:t>
      </w:r>
    </w:p>
    <w:p w:rsidR="00151027" w:rsidRPr="00151027" w:rsidRDefault="00151027" w:rsidP="00151027">
      <w:pPr>
        <w:widowControl w:val="0"/>
        <w:autoSpaceDE w:val="0"/>
        <w:autoSpaceDN w:val="0"/>
        <w:adjustRightInd w:val="0"/>
        <w:spacing w:before="240"/>
        <w:contextualSpacing/>
        <w:jc w:val="both"/>
      </w:pPr>
      <w:r w:rsidRPr="00151027">
        <w:t xml:space="preserve">3.6. </w:t>
      </w:r>
      <w:r w:rsidRPr="00151027">
        <w:tab/>
        <w:t>Претендент на получение субсидии должен дать согласие на публикацию (размещение) в сети «Интернет» информации о себе как об участнике отбора, о подаваемом им предложении (заявке), иной информации, связанной с конкурсным отбором.</w:t>
      </w:r>
    </w:p>
    <w:p w:rsidR="00151027" w:rsidRPr="00151027" w:rsidRDefault="00151027" w:rsidP="00151027">
      <w:pPr>
        <w:widowControl w:val="0"/>
        <w:autoSpaceDE w:val="0"/>
        <w:autoSpaceDN w:val="0"/>
        <w:adjustRightInd w:val="0"/>
        <w:spacing w:before="240"/>
        <w:contextualSpacing/>
        <w:jc w:val="both"/>
      </w:pPr>
      <w:r w:rsidRPr="00151027">
        <w:t xml:space="preserve">3.7. Претенденты на получение субсидий в случае необходимости направляют </w:t>
      </w:r>
      <w:r w:rsidRPr="00151027">
        <w:br/>
        <w:t>в письменной форме в Комитет запрос, продублировав его направление в электронной форме на адрес электронной почты info@krt.gov.spb.ru, о представлении разъяснений положений, содержащихся в объявлении. В течение трех рабочих дней с даты поступления указанного запроса Комитет направляет в письменной форме или в форме электронного документа разъяснения положений, содержащихся в объявлении, если указанный запрос поступил в Комитет не позднее чем за тридцать рабочих дней до даты окончания срока подачи заявок и документов.</w:t>
      </w:r>
    </w:p>
    <w:p w:rsidR="00151027" w:rsidRPr="00151027" w:rsidRDefault="00151027" w:rsidP="00151027">
      <w:pPr>
        <w:widowControl w:val="0"/>
        <w:autoSpaceDE w:val="0"/>
        <w:autoSpaceDN w:val="0"/>
        <w:adjustRightInd w:val="0"/>
        <w:contextualSpacing/>
        <w:jc w:val="both"/>
      </w:pPr>
    </w:p>
    <w:p w:rsidR="00151027" w:rsidRPr="00151027" w:rsidRDefault="00151027" w:rsidP="00151027">
      <w:pPr>
        <w:widowControl w:val="0"/>
        <w:autoSpaceDE w:val="0"/>
        <w:autoSpaceDN w:val="0"/>
        <w:adjustRightInd w:val="0"/>
        <w:contextualSpacing/>
        <w:jc w:val="both"/>
      </w:pPr>
    </w:p>
    <w:p w:rsidR="00151027" w:rsidRPr="00151027" w:rsidRDefault="00151027" w:rsidP="00151027">
      <w:pPr>
        <w:widowControl w:val="0"/>
        <w:autoSpaceDE w:val="0"/>
        <w:autoSpaceDN w:val="0"/>
        <w:adjustRightInd w:val="0"/>
        <w:contextualSpacing/>
        <w:jc w:val="center"/>
        <w:outlineLvl w:val="1"/>
        <w:rPr>
          <w:b/>
          <w:bCs/>
        </w:rPr>
      </w:pPr>
      <w:r w:rsidRPr="00151027">
        <w:rPr>
          <w:b/>
          <w:bCs/>
        </w:rPr>
        <w:t>4.</w:t>
      </w:r>
      <w:r w:rsidRPr="00151027">
        <w:rPr>
          <w:rFonts w:ascii="Arial" w:hAnsi="Arial" w:cs="Arial"/>
          <w:b/>
          <w:bCs/>
        </w:rPr>
        <w:t xml:space="preserve"> </w:t>
      </w:r>
      <w:r w:rsidRPr="00151027">
        <w:rPr>
          <w:b/>
          <w:bCs/>
        </w:rPr>
        <w:t>Порядок проведения проверки рабочей группой</w:t>
      </w:r>
    </w:p>
    <w:p w:rsidR="00151027" w:rsidRPr="00151027" w:rsidRDefault="00151027" w:rsidP="00151027">
      <w:pPr>
        <w:widowControl w:val="0"/>
        <w:autoSpaceDE w:val="0"/>
        <w:autoSpaceDN w:val="0"/>
        <w:adjustRightInd w:val="0"/>
        <w:contextualSpacing/>
        <w:jc w:val="center"/>
        <w:rPr>
          <w:b/>
          <w:bCs/>
        </w:rPr>
      </w:pPr>
      <w:r w:rsidRPr="00151027">
        <w:rPr>
          <w:b/>
          <w:bCs/>
        </w:rPr>
        <w:t>заявок и документов</w:t>
      </w:r>
    </w:p>
    <w:p w:rsidR="00151027" w:rsidRPr="00151027" w:rsidRDefault="00151027" w:rsidP="00151027">
      <w:pPr>
        <w:widowControl w:val="0"/>
        <w:autoSpaceDE w:val="0"/>
        <w:autoSpaceDN w:val="0"/>
        <w:adjustRightInd w:val="0"/>
        <w:contextualSpacing/>
        <w:jc w:val="both"/>
      </w:pPr>
    </w:p>
    <w:p w:rsidR="00151027" w:rsidRPr="00151027" w:rsidRDefault="00151027" w:rsidP="00151027">
      <w:pPr>
        <w:widowControl w:val="0"/>
        <w:autoSpaceDE w:val="0"/>
        <w:autoSpaceDN w:val="0"/>
        <w:adjustRightInd w:val="0"/>
        <w:contextualSpacing/>
        <w:jc w:val="both"/>
      </w:pPr>
      <w:bookmarkStart w:id="9" w:name="Par122"/>
      <w:bookmarkEnd w:id="9"/>
      <w:r w:rsidRPr="00151027">
        <w:t>4.1.</w:t>
      </w:r>
      <w:r w:rsidRPr="00151027">
        <w:tab/>
        <w:t xml:space="preserve">Заявки и документы в течение 15 рабочих дней после даты окончания </w:t>
      </w:r>
      <w:r w:rsidRPr="00151027">
        <w:br/>
        <w:t>их подачи рассматриваются рабочей группой.</w:t>
      </w:r>
    </w:p>
    <w:p w:rsidR="00151027" w:rsidRPr="00151027" w:rsidRDefault="00151027" w:rsidP="00151027">
      <w:pPr>
        <w:widowControl w:val="0"/>
        <w:autoSpaceDE w:val="0"/>
        <w:autoSpaceDN w:val="0"/>
        <w:adjustRightInd w:val="0"/>
        <w:spacing w:before="240"/>
        <w:contextualSpacing/>
        <w:jc w:val="both"/>
      </w:pPr>
      <w:r w:rsidRPr="00151027">
        <w:t>Положение о рабочей группе и ее состав утверждаются Комитетом.</w:t>
      </w:r>
    </w:p>
    <w:p w:rsidR="00151027" w:rsidRPr="00151027" w:rsidRDefault="00151027" w:rsidP="00151027">
      <w:pPr>
        <w:widowControl w:val="0"/>
        <w:autoSpaceDE w:val="0"/>
        <w:autoSpaceDN w:val="0"/>
        <w:adjustRightInd w:val="0"/>
        <w:spacing w:before="240"/>
        <w:contextualSpacing/>
        <w:jc w:val="both"/>
      </w:pPr>
      <w:r w:rsidRPr="00151027">
        <w:t xml:space="preserve">4.2. </w:t>
      </w:r>
      <w:r w:rsidRPr="00151027">
        <w:tab/>
        <w:t>По результатам рассмотрения заявок и документов рабочая группа принимает заключение о результатах рассмотрения заявок и документов (далее - заключение).</w:t>
      </w:r>
    </w:p>
    <w:p w:rsidR="00151027" w:rsidRPr="00151027" w:rsidRDefault="00151027" w:rsidP="00151027">
      <w:pPr>
        <w:widowControl w:val="0"/>
        <w:autoSpaceDE w:val="0"/>
        <w:autoSpaceDN w:val="0"/>
        <w:adjustRightInd w:val="0"/>
        <w:spacing w:before="240"/>
        <w:contextualSpacing/>
        <w:jc w:val="both"/>
      </w:pPr>
      <w:r w:rsidRPr="00151027">
        <w:t>В заключении указываются:</w:t>
      </w:r>
    </w:p>
    <w:p w:rsidR="00151027" w:rsidRPr="00151027" w:rsidRDefault="00151027" w:rsidP="00151027">
      <w:pPr>
        <w:widowControl w:val="0"/>
        <w:autoSpaceDE w:val="0"/>
        <w:autoSpaceDN w:val="0"/>
        <w:adjustRightInd w:val="0"/>
        <w:spacing w:before="240"/>
        <w:contextualSpacing/>
        <w:jc w:val="both"/>
      </w:pPr>
      <w:r w:rsidRPr="00151027">
        <w:lastRenderedPageBreak/>
        <w:t>соблюдение (несоблюдение) условий и целей предоставления субсидий, установленных настоящим Порядком;</w:t>
      </w:r>
    </w:p>
    <w:p w:rsidR="00151027" w:rsidRPr="00151027" w:rsidRDefault="00151027" w:rsidP="00151027">
      <w:pPr>
        <w:widowControl w:val="0"/>
        <w:autoSpaceDE w:val="0"/>
        <w:autoSpaceDN w:val="0"/>
        <w:adjustRightInd w:val="0"/>
        <w:spacing w:before="240"/>
        <w:contextualSpacing/>
        <w:jc w:val="both"/>
      </w:pPr>
      <w:r w:rsidRPr="00151027">
        <w:t xml:space="preserve">соответствие (несоответствие) требованиям </w:t>
      </w:r>
      <w:hyperlink w:anchor="Par56" w:tooltip="претенденты на получение субсидий - социально ориентированные некоммерческие организации (за исключением государственных (муниципальных) учреждений), осуществляющие на территории Санкт-Петербурга в соответствии с учредительными документами виды деятельности, у" w:history="1">
        <w:r w:rsidRPr="00151027">
          <w:t>абзацев восьмого</w:t>
        </w:r>
      </w:hyperlink>
      <w:r w:rsidRPr="00151027">
        <w:t xml:space="preserve"> и </w:t>
      </w:r>
      <w:hyperlink w:anchor="Par58" w:tooltip="результат предоставления субсидии - проведение конгрессно-выставочного мероприятия на территории Санкт-Петербурга в период с 02.06.2022 по 01.09.2023." w:history="1">
        <w:r w:rsidRPr="00151027">
          <w:t>десятого пункта 1.2</w:t>
        </w:r>
      </w:hyperlink>
      <w:r w:rsidRPr="00151027">
        <w:t xml:space="preserve"> </w:t>
      </w:r>
      <w:r w:rsidRPr="00151027">
        <w:br/>
        <w:t xml:space="preserve">и </w:t>
      </w:r>
      <w:hyperlink w:anchor="Par75" w:tooltip="2.2.5.1. Отсутствие у претендента на получение субсид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w:history="1">
        <w:r w:rsidRPr="00151027">
          <w:t>пунктов 2.2.5.1</w:t>
        </w:r>
      </w:hyperlink>
      <w:r w:rsidRPr="00151027">
        <w:t xml:space="preserve"> - </w:t>
      </w:r>
      <w:hyperlink w:anchor="Par84" w:tooltip="2.2.5.10. Размер средней заработной платы работников претендента на получение субсидии (включая обособленные подразделения, находящиеся на территории Санкт-Петербурга), рассчитываемый в соответствии со статьей 139 Трудового кодекса Российской Федерации, должен" w:history="1">
        <w:r w:rsidRPr="00151027">
          <w:t>2.2.5.12</w:t>
        </w:r>
      </w:hyperlink>
      <w:r w:rsidRPr="00151027">
        <w:t xml:space="preserve"> настоящего Порядка;</w:t>
      </w:r>
    </w:p>
    <w:p w:rsidR="00151027" w:rsidRPr="00151027" w:rsidRDefault="00151027" w:rsidP="00151027">
      <w:pPr>
        <w:widowControl w:val="0"/>
        <w:autoSpaceDE w:val="0"/>
        <w:autoSpaceDN w:val="0"/>
        <w:adjustRightInd w:val="0"/>
        <w:spacing w:before="240"/>
        <w:contextualSpacing/>
        <w:jc w:val="both"/>
      </w:pPr>
      <w:r w:rsidRPr="00151027">
        <w:t xml:space="preserve">достоверность (недостоверность) сведений, содержащихся в заявках и документах, рассмотрение которых проводится рабочей группой в соответствии с </w:t>
      </w:r>
      <w:hyperlink w:anchor="Par122" w:tooltip="4.1. Заявления и документы в течение 15 рабочих дней после даты окончания подачи заявлений и документов рассматриваются рабочей группой." w:history="1">
        <w:r w:rsidRPr="00151027">
          <w:t>пунктом 4.1</w:t>
        </w:r>
      </w:hyperlink>
      <w:r w:rsidRPr="00151027">
        <w:t xml:space="preserve"> настоящего Порядка;</w:t>
      </w:r>
    </w:p>
    <w:p w:rsidR="00151027" w:rsidRPr="00151027" w:rsidRDefault="00151027" w:rsidP="00151027">
      <w:pPr>
        <w:widowControl w:val="0"/>
        <w:autoSpaceDE w:val="0"/>
        <w:autoSpaceDN w:val="0"/>
        <w:adjustRightInd w:val="0"/>
        <w:spacing w:before="240"/>
        <w:contextualSpacing/>
        <w:jc w:val="both"/>
      </w:pPr>
      <w:r w:rsidRPr="00151027">
        <w:t>соответствие (несоответствие) представленного комплекта документов Перечню документов;</w:t>
      </w:r>
    </w:p>
    <w:p w:rsidR="00151027" w:rsidRPr="00151027" w:rsidRDefault="00151027" w:rsidP="00151027">
      <w:pPr>
        <w:widowControl w:val="0"/>
        <w:autoSpaceDE w:val="0"/>
        <w:autoSpaceDN w:val="0"/>
        <w:adjustRightInd w:val="0"/>
        <w:spacing w:before="240"/>
        <w:contextualSpacing/>
        <w:jc w:val="both"/>
      </w:pPr>
      <w:r w:rsidRPr="00151027">
        <w:t>наличие (отсутствие) бюджетных ассигнований на предоставление субсидий на день рассмотрения заявок и документов.</w:t>
      </w:r>
    </w:p>
    <w:p w:rsidR="00151027" w:rsidRPr="00151027" w:rsidRDefault="00151027" w:rsidP="00151027">
      <w:pPr>
        <w:widowControl w:val="0"/>
        <w:autoSpaceDE w:val="0"/>
        <w:autoSpaceDN w:val="0"/>
        <w:adjustRightInd w:val="0"/>
        <w:spacing w:before="240"/>
        <w:contextualSpacing/>
        <w:jc w:val="both"/>
      </w:pPr>
      <w:r w:rsidRPr="00151027">
        <w:t>В случае обнаружения арифметических ошибок в расчете размера субсидий при проведении рассмотрения заявок и документов рабочая группа отражает указанную информацию в заключении.</w:t>
      </w:r>
    </w:p>
    <w:p w:rsidR="00151027" w:rsidRPr="00151027" w:rsidRDefault="00151027" w:rsidP="00151027">
      <w:pPr>
        <w:widowControl w:val="0"/>
        <w:autoSpaceDE w:val="0"/>
        <w:autoSpaceDN w:val="0"/>
        <w:adjustRightInd w:val="0"/>
        <w:spacing w:before="240"/>
        <w:contextualSpacing/>
        <w:jc w:val="both"/>
      </w:pPr>
      <w:r w:rsidRPr="00151027">
        <w:t>В заключении указываются в том числе рекомендации о допуске (недопуске) заявки</w:t>
      </w:r>
      <w:r w:rsidRPr="00151027">
        <w:br/>
        <w:t xml:space="preserve">к участию в конкурсном отборе и предельный размер подлежащих возмещению затрат. Предельный размер подлежащих возмещению затрат определяется рабочей группой на основании документов, подтверждающих фактически произведенные затраты, представленных претендентом на получение субсидий, как общая сумма фактически понесенных документально подтвержденных затрат, установленных в </w:t>
      </w:r>
      <w:hyperlink w:anchor="Par248" w:tooltip="ПЕРЕЧЕНЬ" w:history="1">
        <w:r w:rsidRPr="00151027">
          <w:t>приложении № 1</w:t>
        </w:r>
      </w:hyperlink>
      <w:r w:rsidRPr="00151027">
        <w:t xml:space="preserve"> </w:t>
      </w:r>
      <w:r w:rsidRPr="00151027">
        <w:br/>
        <w:t>к настоящему Порядку. Заключение носит рекомендательный характер.</w:t>
      </w:r>
    </w:p>
    <w:p w:rsidR="00151027" w:rsidRPr="00151027" w:rsidRDefault="00151027" w:rsidP="00151027">
      <w:pPr>
        <w:widowControl w:val="0"/>
        <w:autoSpaceDE w:val="0"/>
        <w:autoSpaceDN w:val="0"/>
        <w:adjustRightInd w:val="0"/>
        <w:spacing w:before="240"/>
        <w:contextualSpacing/>
        <w:jc w:val="both"/>
      </w:pPr>
      <w:r w:rsidRPr="00151027">
        <w:t xml:space="preserve">4.3. </w:t>
      </w:r>
      <w:r w:rsidRPr="00151027">
        <w:tab/>
        <w:t xml:space="preserve">Рабочая группа в течение трех рабочих дней со дня подписания заключения обеспечивает его передачу конкурсной комиссии вместе с заявками и документами </w:t>
      </w:r>
      <w:r w:rsidRPr="00151027">
        <w:br/>
        <w:t>в целях рассмотрения их на основании заключений и принятия решения о допуске (недопуске) претендентов на получение субсидий к участию в конкурсном отборе.</w:t>
      </w:r>
    </w:p>
    <w:p w:rsidR="00151027" w:rsidRPr="00151027" w:rsidRDefault="00151027" w:rsidP="00151027">
      <w:pPr>
        <w:widowControl w:val="0"/>
        <w:autoSpaceDE w:val="0"/>
        <w:autoSpaceDN w:val="0"/>
        <w:adjustRightInd w:val="0"/>
        <w:contextualSpacing/>
        <w:jc w:val="both"/>
      </w:pPr>
    </w:p>
    <w:p w:rsidR="00151027" w:rsidRPr="00151027" w:rsidRDefault="00151027" w:rsidP="00151027">
      <w:pPr>
        <w:widowControl w:val="0"/>
        <w:autoSpaceDE w:val="0"/>
        <w:autoSpaceDN w:val="0"/>
        <w:adjustRightInd w:val="0"/>
        <w:contextualSpacing/>
        <w:jc w:val="center"/>
        <w:outlineLvl w:val="1"/>
        <w:rPr>
          <w:b/>
          <w:bCs/>
        </w:rPr>
      </w:pPr>
      <w:r w:rsidRPr="00151027">
        <w:rPr>
          <w:b/>
          <w:bCs/>
        </w:rPr>
        <w:t>5. Рассмотрение заявок и документов конкурсной комиссией.</w:t>
      </w:r>
    </w:p>
    <w:p w:rsidR="00151027" w:rsidRPr="00151027" w:rsidRDefault="00151027" w:rsidP="00151027">
      <w:pPr>
        <w:widowControl w:val="0"/>
        <w:autoSpaceDE w:val="0"/>
        <w:autoSpaceDN w:val="0"/>
        <w:adjustRightInd w:val="0"/>
        <w:contextualSpacing/>
        <w:jc w:val="center"/>
        <w:rPr>
          <w:b/>
          <w:bCs/>
        </w:rPr>
      </w:pPr>
      <w:r w:rsidRPr="00151027">
        <w:rPr>
          <w:b/>
          <w:bCs/>
        </w:rPr>
        <w:t>Принятие решения о допуске (недопуске) претендентов</w:t>
      </w:r>
    </w:p>
    <w:p w:rsidR="00151027" w:rsidRPr="00151027" w:rsidRDefault="00151027" w:rsidP="00151027">
      <w:pPr>
        <w:widowControl w:val="0"/>
        <w:autoSpaceDE w:val="0"/>
        <w:autoSpaceDN w:val="0"/>
        <w:adjustRightInd w:val="0"/>
        <w:contextualSpacing/>
        <w:jc w:val="center"/>
        <w:rPr>
          <w:b/>
          <w:bCs/>
        </w:rPr>
      </w:pPr>
      <w:r w:rsidRPr="00151027">
        <w:rPr>
          <w:b/>
          <w:bCs/>
        </w:rPr>
        <w:t>на получение субсидий к участию в конкурсном отборе</w:t>
      </w:r>
    </w:p>
    <w:p w:rsidR="00151027" w:rsidRPr="00151027" w:rsidRDefault="00151027" w:rsidP="00151027">
      <w:pPr>
        <w:widowControl w:val="0"/>
        <w:autoSpaceDE w:val="0"/>
        <w:autoSpaceDN w:val="0"/>
        <w:adjustRightInd w:val="0"/>
        <w:contextualSpacing/>
        <w:jc w:val="both"/>
      </w:pPr>
    </w:p>
    <w:p w:rsidR="00151027" w:rsidRPr="00151027" w:rsidRDefault="00151027" w:rsidP="00151027">
      <w:pPr>
        <w:widowControl w:val="0"/>
        <w:autoSpaceDE w:val="0"/>
        <w:autoSpaceDN w:val="0"/>
        <w:adjustRightInd w:val="0"/>
        <w:contextualSpacing/>
        <w:jc w:val="both"/>
      </w:pPr>
      <w:r w:rsidRPr="00151027">
        <w:t xml:space="preserve">5.1. </w:t>
      </w:r>
      <w:r w:rsidRPr="00151027">
        <w:tab/>
        <w:t>Порядок оценки конкурсной комиссией заявок и документов, а также порядок расчета баллов в части, не урегулированной настоящим Порядком, утверждаются Комитетом.</w:t>
      </w:r>
    </w:p>
    <w:p w:rsidR="00151027" w:rsidRPr="00151027" w:rsidRDefault="00151027" w:rsidP="00151027">
      <w:pPr>
        <w:widowControl w:val="0"/>
        <w:autoSpaceDE w:val="0"/>
        <w:autoSpaceDN w:val="0"/>
        <w:adjustRightInd w:val="0"/>
        <w:spacing w:before="240"/>
        <w:contextualSpacing/>
        <w:jc w:val="both"/>
      </w:pPr>
      <w:bookmarkStart w:id="10" w:name="Par140"/>
      <w:bookmarkEnd w:id="10"/>
      <w:r w:rsidRPr="00151027">
        <w:t xml:space="preserve">5.2. </w:t>
      </w:r>
      <w:r w:rsidRPr="00151027">
        <w:tab/>
        <w:t xml:space="preserve">В течение 20 рабочих дней с момента получения направленных рабочей группой заявок, документов и заключения конкурсная комиссия рассматривает указанные документы и на своем заседании принимает решение о допуске (недопуске) претендентов на получение субсидий (участников конкурсного отбора) к участию </w:t>
      </w:r>
      <w:r w:rsidRPr="00151027">
        <w:br/>
        <w:t>в конкурсном отборе и размере предоставляемой субсидии.</w:t>
      </w:r>
    </w:p>
    <w:p w:rsidR="00151027" w:rsidRPr="00151027" w:rsidRDefault="00151027" w:rsidP="00151027">
      <w:pPr>
        <w:widowControl w:val="0"/>
        <w:autoSpaceDE w:val="0"/>
        <w:autoSpaceDN w:val="0"/>
        <w:adjustRightInd w:val="0"/>
        <w:spacing w:before="240"/>
        <w:contextualSpacing/>
        <w:jc w:val="both"/>
      </w:pPr>
      <w:r w:rsidRPr="00151027">
        <w:t xml:space="preserve">5.3. </w:t>
      </w:r>
      <w:r w:rsidRPr="00151027">
        <w:tab/>
        <w:t xml:space="preserve">Решение о допуске (недопуске) претендентов на получение субсидий </w:t>
      </w:r>
      <w:r w:rsidRPr="00151027">
        <w:br/>
        <w:t>к участию в конкурсном отборе принимается на основании следующих критериев:</w:t>
      </w:r>
    </w:p>
    <w:p w:rsidR="00151027" w:rsidRPr="00151027" w:rsidRDefault="00151027" w:rsidP="00151027">
      <w:pPr>
        <w:widowControl w:val="0"/>
        <w:autoSpaceDE w:val="0"/>
        <w:autoSpaceDN w:val="0"/>
        <w:adjustRightInd w:val="0"/>
        <w:spacing w:before="240"/>
        <w:contextualSpacing/>
        <w:jc w:val="both"/>
      </w:pPr>
      <w:r w:rsidRPr="00151027">
        <w:t>соблюдение (несоблюдение) условий и целей предоставления субсидий, установленных настоящим Порядком;</w:t>
      </w:r>
    </w:p>
    <w:p w:rsidR="00151027" w:rsidRPr="00151027" w:rsidRDefault="00151027" w:rsidP="00151027">
      <w:pPr>
        <w:widowControl w:val="0"/>
        <w:autoSpaceDE w:val="0"/>
        <w:autoSpaceDN w:val="0"/>
        <w:adjustRightInd w:val="0"/>
        <w:spacing w:before="240"/>
        <w:contextualSpacing/>
        <w:jc w:val="both"/>
      </w:pPr>
      <w:r w:rsidRPr="00151027">
        <w:t xml:space="preserve">соответствие (несоответствие) требованиям </w:t>
      </w:r>
      <w:hyperlink w:anchor="Par56" w:tooltip="претенденты на получение субсидий - социально ориентированные некоммерческие организации (за исключением государственных (муниципальных) учреждений), осуществляющие на территории Санкт-Петербурга в соответствии с учредительными документами виды деятельности, у" w:history="1">
        <w:r w:rsidRPr="00151027">
          <w:t>абзацев восьмого</w:t>
        </w:r>
      </w:hyperlink>
      <w:r w:rsidRPr="00151027">
        <w:t xml:space="preserve"> и </w:t>
      </w:r>
      <w:hyperlink w:anchor="Par58" w:tooltip="результат предоставления субсидии - проведение конгрессно-выставочного мероприятия на территории Санкт-Петербурга в период с 02.06.2022 по 01.09.2023." w:history="1">
        <w:r w:rsidRPr="00151027">
          <w:t>десятого пункта 1.2</w:t>
        </w:r>
      </w:hyperlink>
      <w:r w:rsidRPr="00151027">
        <w:t xml:space="preserve"> </w:t>
      </w:r>
      <w:r w:rsidRPr="00151027">
        <w:br/>
        <w:t xml:space="preserve">и </w:t>
      </w:r>
      <w:hyperlink w:anchor="Par75" w:tooltip="2.2.5.1. Отсутствие у претендента на получение субсид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w:history="1">
        <w:r w:rsidRPr="00151027">
          <w:t>пунктов 2.2.5.1</w:t>
        </w:r>
      </w:hyperlink>
      <w:r w:rsidRPr="00151027">
        <w:t xml:space="preserve"> - </w:t>
      </w:r>
      <w:hyperlink w:anchor="Par84" w:tooltip="2.2.5.10. Размер средней заработной платы работников претендента на получение субсидии (включая обособленные подразделения, находящиеся на территории Санкт-Петербурга), рассчитываемый в соответствии со статьей 139 Трудового кодекса Российской Федерации, должен" w:history="1">
        <w:r w:rsidRPr="00151027">
          <w:t>2.2.5.12</w:t>
        </w:r>
      </w:hyperlink>
      <w:r w:rsidRPr="00151027">
        <w:t xml:space="preserve"> настоящего Порядка;</w:t>
      </w:r>
    </w:p>
    <w:p w:rsidR="00151027" w:rsidRPr="00151027" w:rsidRDefault="00151027" w:rsidP="00151027">
      <w:pPr>
        <w:widowControl w:val="0"/>
        <w:autoSpaceDE w:val="0"/>
        <w:autoSpaceDN w:val="0"/>
        <w:adjustRightInd w:val="0"/>
        <w:spacing w:before="240"/>
        <w:contextualSpacing/>
        <w:jc w:val="both"/>
      </w:pPr>
      <w:r w:rsidRPr="00151027">
        <w:t>достоверность (недостоверность) сведений, содержащихся в заявке и документах;</w:t>
      </w:r>
    </w:p>
    <w:p w:rsidR="00151027" w:rsidRPr="00151027" w:rsidRDefault="00151027" w:rsidP="00151027">
      <w:pPr>
        <w:widowControl w:val="0"/>
        <w:autoSpaceDE w:val="0"/>
        <w:autoSpaceDN w:val="0"/>
        <w:adjustRightInd w:val="0"/>
        <w:spacing w:before="240"/>
        <w:contextualSpacing/>
        <w:jc w:val="both"/>
      </w:pPr>
      <w:r w:rsidRPr="00151027">
        <w:t>соответствие (несоответствие) представленного комплекта документов Перечню документов;</w:t>
      </w:r>
    </w:p>
    <w:p w:rsidR="00151027" w:rsidRPr="00151027" w:rsidRDefault="00151027" w:rsidP="00151027">
      <w:pPr>
        <w:widowControl w:val="0"/>
        <w:autoSpaceDE w:val="0"/>
        <w:autoSpaceDN w:val="0"/>
        <w:adjustRightInd w:val="0"/>
        <w:spacing w:before="240"/>
        <w:contextualSpacing/>
        <w:jc w:val="both"/>
      </w:pPr>
      <w:r w:rsidRPr="00151027">
        <w:t>наличие (отсутствие) бюджетных ассигнований (свободного остатка бюджетных ассигнований) на предоставление субсидий на день рассмотрения заявки и документов.</w:t>
      </w:r>
    </w:p>
    <w:p w:rsidR="00151027" w:rsidRPr="00151027" w:rsidRDefault="00151027" w:rsidP="00151027">
      <w:pPr>
        <w:widowControl w:val="0"/>
        <w:autoSpaceDE w:val="0"/>
        <w:autoSpaceDN w:val="0"/>
        <w:adjustRightInd w:val="0"/>
        <w:spacing w:before="240"/>
        <w:contextualSpacing/>
        <w:jc w:val="both"/>
      </w:pPr>
      <w:r w:rsidRPr="00151027">
        <w:t xml:space="preserve">Порядок и случаи отмены, а также продления срока проведения конкурсного отбора, случаи признания конкурсного отбора несостоявшимся устанавливаются Комитетом. </w:t>
      </w:r>
    </w:p>
    <w:p w:rsidR="00151027" w:rsidRPr="00151027" w:rsidRDefault="00151027" w:rsidP="00151027">
      <w:pPr>
        <w:widowControl w:val="0"/>
        <w:autoSpaceDE w:val="0"/>
        <w:autoSpaceDN w:val="0"/>
        <w:adjustRightInd w:val="0"/>
        <w:spacing w:before="240"/>
        <w:contextualSpacing/>
        <w:jc w:val="both"/>
      </w:pPr>
      <w:r w:rsidRPr="00151027">
        <w:t xml:space="preserve">5.4. </w:t>
      </w:r>
      <w:r w:rsidRPr="00151027">
        <w:tab/>
        <w:t>По результатам рассмотрения заявок конкурсной комиссией может быть принято решение об отклонении заявки по следующим основаниям:</w:t>
      </w:r>
    </w:p>
    <w:p w:rsidR="00151027" w:rsidRPr="00151027" w:rsidRDefault="00151027" w:rsidP="00151027">
      <w:pPr>
        <w:widowControl w:val="0"/>
        <w:autoSpaceDE w:val="0"/>
        <w:autoSpaceDN w:val="0"/>
        <w:adjustRightInd w:val="0"/>
        <w:spacing w:before="240"/>
        <w:contextualSpacing/>
        <w:jc w:val="both"/>
      </w:pPr>
      <w:r w:rsidRPr="00151027">
        <w:t>несоответствие участника отбора требованиям, установленным настоящим Порядком;</w:t>
      </w:r>
    </w:p>
    <w:p w:rsidR="00151027" w:rsidRPr="00151027" w:rsidRDefault="00151027" w:rsidP="00151027">
      <w:pPr>
        <w:widowControl w:val="0"/>
        <w:autoSpaceDE w:val="0"/>
        <w:autoSpaceDN w:val="0"/>
        <w:adjustRightInd w:val="0"/>
        <w:spacing w:before="240"/>
        <w:contextualSpacing/>
        <w:jc w:val="both"/>
      </w:pPr>
      <w:r w:rsidRPr="00151027">
        <w:t xml:space="preserve">несоответствие представленных участником отбора заявки и(или) документов </w:t>
      </w:r>
      <w:r w:rsidRPr="00151027">
        <w:lastRenderedPageBreak/>
        <w:t>требованиям, указанным в объявлении;</w:t>
      </w:r>
    </w:p>
    <w:p w:rsidR="00151027" w:rsidRPr="00151027" w:rsidRDefault="00151027" w:rsidP="00151027">
      <w:pPr>
        <w:widowControl w:val="0"/>
        <w:autoSpaceDE w:val="0"/>
        <w:autoSpaceDN w:val="0"/>
        <w:adjustRightInd w:val="0"/>
        <w:spacing w:before="240"/>
        <w:contextualSpacing/>
        <w:jc w:val="both"/>
      </w:pPr>
      <w:r w:rsidRPr="00151027">
        <w:t>непредставление (представление не в полном объеме) документов, указанных                    в объявлении;</w:t>
      </w:r>
    </w:p>
    <w:p w:rsidR="00151027" w:rsidRPr="00151027" w:rsidRDefault="00151027" w:rsidP="00151027">
      <w:pPr>
        <w:widowControl w:val="0"/>
        <w:autoSpaceDE w:val="0"/>
        <w:autoSpaceDN w:val="0"/>
        <w:adjustRightInd w:val="0"/>
        <w:spacing w:before="240"/>
        <w:contextualSpacing/>
        <w:jc w:val="both"/>
      </w:pPr>
      <w:r w:rsidRPr="00151027">
        <w:t>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в настоящем Порядке.</w:t>
      </w:r>
    </w:p>
    <w:p w:rsidR="00151027" w:rsidRPr="00151027" w:rsidRDefault="00151027" w:rsidP="00151027">
      <w:pPr>
        <w:widowControl w:val="0"/>
        <w:autoSpaceDE w:val="0"/>
        <w:autoSpaceDN w:val="0"/>
        <w:adjustRightInd w:val="0"/>
        <w:spacing w:before="240"/>
        <w:contextualSpacing/>
        <w:jc w:val="both"/>
      </w:pPr>
      <w:r w:rsidRPr="00151027">
        <w:t>Отклонение заявки осуществляется посредством «Площадка отбора получателей субсидии» АИС БП-ЭК с указанием основания для отклонения.</w:t>
      </w:r>
    </w:p>
    <w:p w:rsidR="00151027" w:rsidRPr="00151027" w:rsidRDefault="00151027" w:rsidP="00151027">
      <w:pPr>
        <w:widowControl w:val="0"/>
        <w:autoSpaceDE w:val="0"/>
        <w:autoSpaceDN w:val="0"/>
        <w:adjustRightInd w:val="0"/>
        <w:spacing w:before="240"/>
        <w:contextualSpacing/>
        <w:jc w:val="both"/>
      </w:pPr>
      <w:r w:rsidRPr="00151027">
        <w:t xml:space="preserve">5.5. </w:t>
      </w:r>
      <w:r w:rsidRPr="00151027">
        <w:tab/>
        <w:t>В случае отсутствия заявок или при несоответствии всех участников отбора критериям отбора отбор признается несостоявшимся.</w:t>
      </w:r>
    </w:p>
    <w:p w:rsidR="00151027" w:rsidRPr="00151027" w:rsidRDefault="00151027" w:rsidP="00151027">
      <w:pPr>
        <w:widowControl w:val="0"/>
        <w:autoSpaceDE w:val="0"/>
        <w:autoSpaceDN w:val="0"/>
        <w:adjustRightInd w:val="0"/>
        <w:spacing w:before="240"/>
        <w:contextualSpacing/>
        <w:jc w:val="both"/>
      </w:pPr>
      <w:r w:rsidRPr="00151027">
        <w:t>Объявление о признании отбора несостоявшимся подписывается руководителем Комитета или иным уполномоченным лицом и размещается на «Площадка отбора получателей субсидии» АИС БП-ЭК и на официальном сайте Комитета в течение трех рабочих дней со дня принятия решения о признании отбора несостоявшимся.</w:t>
      </w:r>
    </w:p>
    <w:p w:rsidR="00151027" w:rsidRPr="00151027" w:rsidRDefault="00151027" w:rsidP="00151027">
      <w:pPr>
        <w:widowControl w:val="0"/>
        <w:autoSpaceDE w:val="0"/>
        <w:autoSpaceDN w:val="0"/>
        <w:adjustRightInd w:val="0"/>
        <w:spacing w:before="240"/>
        <w:contextualSpacing/>
        <w:jc w:val="both"/>
      </w:pPr>
      <w:r w:rsidRPr="00151027">
        <w:t>5.6.</w:t>
      </w:r>
      <w:r w:rsidRPr="00151027">
        <w:tab/>
        <w:t xml:space="preserve">Конкурсная комиссия может отменить отбор в случае возникновения обстоятельств непреодолимой силы в соответствии с </w:t>
      </w:r>
      <w:hyperlink r:id="rId22" w:history="1">
        <w:r w:rsidRPr="00151027">
          <w:rPr>
            <w:color w:val="000000" w:themeColor="text1"/>
          </w:rPr>
          <w:t>пунктом 3 статьи 401</w:t>
        </w:r>
      </w:hyperlink>
      <w:r w:rsidRPr="00151027">
        <w:t xml:space="preserve"> Гражданского кодекса Российской Федерации, в случае уменьшения Комитету ранее доведенных лимитов бюджетных обязательств, приводящего к невозможности предоставления субсидии.</w:t>
      </w:r>
    </w:p>
    <w:p w:rsidR="00151027" w:rsidRPr="00151027" w:rsidRDefault="00151027" w:rsidP="00151027">
      <w:pPr>
        <w:widowControl w:val="0"/>
        <w:autoSpaceDE w:val="0"/>
        <w:autoSpaceDN w:val="0"/>
        <w:adjustRightInd w:val="0"/>
        <w:spacing w:before="240"/>
        <w:contextualSpacing/>
        <w:jc w:val="both"/>
      </w:pPr>
      <w:r w:rsidRPr="00151027">
        <w:t>Участники отбора, подавшие заявки и документы, информируются об отмене проведения отбора в АИС БП-ЭК.</w:t>
      </w:r>
    </w:p>
    <w:p w:rsidR="00151027" w:rsidRPr="00151027" w:rsidRDefault="00151027" w:rsidP="00151027">
      <w:pPr>
        <w:widowControl w:val="0"/>
        <w:autoSpaceDE w:val="0"/>
        <w:autoSpaceDN w:val="0"/>
        <w:adjustRightInd w:val="0"/>
        <w:spacing w:before="240"/>
        <w:contextualSpacing/>
        <w:jc w:val="both"/>
      </w:pPr>
      <w:r w:rsidRPr="00151027">
        <w:t xml:space="preserve">Отбор считается отмененным со дня размещения объявления о его отмене </w:t>
      </w:r>
      <w:r w:rsidRPr="00151027">
        <w:br/>
        <w:t>в АИС БП-ЭК.</w:t>
      </w:r>
    </w:p>
    <w:p w:rsidR="00151027" w:rsidRPr="00151027" w:rsidRDefault="00151027" w:rsidP="00151027">
      <w:pPr>
        <w:widowControl w:val="0"/>
        <w:autoSpaceDE w:val="0"/>
        <w:autoSpaceDN w:val="0"/>
        <w:adjustRightInd w:val="0"/>
        <w:spacing w:before="240"/>
        <w:contextualSpacing/>
        <w:jc w:val="both"/>
      </w:pPr>
      <w:r w:rsidRPr="00151027">
        <w:t xml:space="preserve">5.7. </w:t>
      </w:r>
      <w:r w:rsidRPr="00151027">
        <w:tab/>
        <w:t xml:space="preserve">Размер предоставляемых в 2025 году субсидий рассчитывается на основании набранного участниками конкурсного отбора количества баллов по каждому заявлению, суммы затрат, понесенных претендентами на получение субсидий, в соответствии </w:t>
      </w:r>
      <w:r w:rsidRPr="00151027">
        <w:br/>
        <w:t xml:space="preserve">с </w:t>
      </w:r>
      <w:hyperlink w:anchor="Par248" w:tooltip="ПЕРЕЧЕНЬ" w:history="1">
        <w:r w:rsidRPr="00151027">
          <w:t>перечнем</w:t>
        </w:r>
      </w:hyperlink>
      <w:r w:rsidRPr="00151027">
        <w:t xml:space="preserve"> затрат и предельными объемами их возмещения, указанными в приложении </w:t>
      </w:r>
      <w:r w:rsidRPr="00151027">
        <w:br/>
        <w:t>№ 1 к настоящему Порядку, по следующим формулам:</w:t>
      </w:r>
    </w:p>
    <w:p w:rsidR="00151027" w:rsidRPr="00151027" w:rsidRDefault="00151027" w:rsidP="00151027">
      <w:pPr>
        <w:widowControl w:val="0"/>
        <w:autoSpaceDE w:val="0"/>
        <w:autoSpaceDN w:val="0"/>
        <w:adjustRightInd w:val="0"/>
        <w:spacing w:before="240"/>
        <w:contextualSpacing/>
        <w:jc w:val="both"/>
      </w:pPr>
    </w:p>
    <w:p w:rsidR="00151027" w:rsidRPr="00151027" w:rsidRDefault="00151027" w:rsidP="00151027">
      <w:pPr>
        <w:widowControl w:val="0"/>
        <w:autoSpaceDE w:val="0"/>
        <w:autoSpaceDN w:val="0"/>
        <w:adjustRightInd w:val="0"/>
        <w:spacing w:before="240"/>
        <w:contextualSpacing/>
        <w:jc w:val="both"/>
      </w:pPr>
      <w:r w:rsidRPr="00151027">
        <w:t>Ритог = Р сзб x К, где:</w:t>
      </w:r>
    </w:p>
    <w:p w:rsidR="00151027" w:rsidRPr="00151027" w:rsidRDefault="00151027" w:rsidP="00151027">
      <w:pPr>
        <w:widowControl w:val="0"/>
        <w:autoSpaceDE w:val="0"/>
        <w:autoSpaceDN w:val="0"/>
        <w:adjustRightInd w:val="0"/>
        <w:spacing w:before="240"/>
        <w:contextualSpacing/>
        <w:jc w:val="both"/>
      </w:pPr>
    </w:p>
    <w:p w:rsidR="00151027" w:rsidRPr="00151027" w:rsidRDefault="00151027" w:rsidP="00151027">
      <w:pPr>
        <w:widowControl w:val="0"/>
        <w:autoSpaceDE w:val="0"/>
        <w:autoSpaceDN w:val="0"/>
        <w:adjustRightInd w:val="0"/>
        <w:spacing w:before="240"/>
        <w:contextualSpacing/>
        <w:jc w:val="both"/>
      </w:pPr>
      <w:r w:rsidRPr="00151027">
        <w:t xml:space="preserve"> </w:t>
      </w:r>
    </w:p>
    <w:p w:rsidR="00151027" w:rsidRPr="00151027" w:rsidRDefault="00151027" w:rsidP="00151027">
      <w:pPr>
        <w:widowControl w:val="0"/>
        <w:autoSpaceDE w:val="0"/>
        <w:autoSpaceDN w:val="0"/>
        <w:adjustRightInd w:val="0"/>
        <w:spacing w:before="240"/>
        <w:contextualSpacing/>
        <w:jc w:val="both"/>
        <w:rPr>
          <w:sz w:val="28"/>
          <w:szCs w:val="28"/>
        </w:rPr>
      </w:pPr>
      <m:oMath>
        <m:r>
          <m:rPr>
            <m:sty m:val="p"/>
          </m:rPr>
          <w:rPr>
            <w:rFonts w:ascii="Cambria Math" w:hAnsi="Cambria Math"/>
            <w:sz w:val="28"/>
            <w:szCs w:val="28"/>
          </w:rPr>
          <m:t>Рсзб=</m:t>
        </m:r>
        <m:f>
          <m:fPr>
            <m:ctrlPr>
              <w:rPr>
                <w:rFonts w:ascii="Cambria Math" w:hAnsi="Cambria Math"/>
                <w:sz w:val="28"/>
                <w:szCs w:val="28"/>
              </w:rPr>
            </m:ctrlPr>
          </m:fPr>
          <m:num>
            <m:r>
              <m:rPr>
                <m:sty m:val="p"/>
              </m:rPr>
              <w:rPr>
                <w:rFonts w:ascii="Cambria Math" w:hAnsi="Cambria Math"/>
                <w:sz w:val="28"/>
                <w:szCs w:val="28"/>
              </w:rPr>
              <m:t>Рпд ×Нб</m:t>
            </m:r>
          </m:num>
          <m:den>
            <m:r>
              <m:rPr>
                <m:sty m:val="p"/>
              </m:rPr>
              <w:rPr>
                <w:rFonts w:ascii="Cambria Math" w:hAnsi="Cambria Math"/>
                <w:sz w:val="28"/>
                <w:szCs w:val="28"/>
                <w:lang w:eastAsia="en-US"/>
              </w:rPr>
              <m:t>100</m:t>
            </m:r>
          </m:den>
        </m:f>
      </m:oMath>
      <w:r w:rsidRPr="00151027">
        <w:t>,</w:t>
      </w:r>
    </w:p>
    <w:p w:rsidR="00151027" w:rsidRPr="00151027" w:rsidRDefault="00151027" w:rsidP="00151027">
      <w:pPr>
        <w:widowControl w:val="0"/>
        <w:autoSpaceDE w:val="0"/>
        <w:autoSpaceDN w:val="0"/>
        <w:adjustRightInd w:val="0"/>
        <w:spacing w:before="240"/>
        <w:contextualSpacing/>
        <w:jc w:val="both"/>
      </w:pPr>
    </w:p>
    <w:p w:rsidR="00151027" w:rsidRPr="00151027" w:rsidRDefault="00151027" w:rsidP="00151027">
      <w:pPr>
        <w:widowControl w:val="0"/>
        <w:autoSpaceDE w:val="0"/>
        <w:autoSpaceDN w:val="0"/>
        <w:adjustRightInd w:val="0"/>
        <w:spacing w:before="240"/>
        <w:contextualSpacing/>
        <w:jc w:val="both"/>
      </w:pPr>
      <w:r w:rsidRPr="00151027">
        <w:rPr>
          <w:noProof/>
        </w:rPr>
        <w:drawing>
          <wp:inline distT="0" distB="0" distL="0" distR="0" wp14:anchorId="58B47E25" wp14:editId="1F583F10">
            <wp:extent cx="733425" cy="3905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33425" cy="390525"/>
                    </a:xfrm>
                    <a:prstGeom prst="rect">
                      <a:avLst/>
                    </a:prstGeom>
                    <a:noFill/>
                    <a:ln>
                      <a:noFill/>
                    </a:ln>
                  </pic:spPr>
                </pic:pic>
              </a:graphicData>
            </a:graphic>
          </wp:inline>
        </w:drawing>
      </w:r>
    </w:p>
    <w:p w:rsidR="00151027" w:rsidRPr="00151027" w:rsidRDefault="00151027" w:rsidP="00151027">
      <w:pPr>
        <w:widowControl w:val="0"/>
        <w:autoSpaceDE w:val="0"/>
        <w:autoSpaceDN w:val="0"/>
        <w:adjustRightInd w:val="0"/>
        <w:spacing w:before="240"/>
        <w:contextualSpacing/>
        <w:jc w:val="both"/>
      </w:pPr>
      <w:r w:rsidRPr="00151027">
        <w:t>где:</w:t>
      </w:r>
    </w:p>
    <w:p w:rsidR="00151027" w:rsidRPr="00151027" w:rsidRDefault="00151027" w:rsidP="00151027">
      <w:pPr>
        <w:widowControl w:val="0"/>
        <w:autoSpaceDE w:val="0"/>
        <w:autoSpaceDN w:val="0"/>
        <w:adjustRightInd w:val="0"/>
        <w:spacing w:before="240"/>
        <w:contextualSpacing/>
        <w:jc w:val="both"/>
      </w:pPr>
      <w:r w:rsidRPr="00151027">
        <w:t>Ритог - размер субсидии, предоставляемой получателю субсидии, руб.;</w:t>
      </w:r>
    </w:p>
    <w:p w:rsidR="00151027" w:rsidRPr="00151027" w:rsidRDefault="00151027" w:rsidP="00151027">
      <w:pPr>
        <w:widowControl w:val="0"/>
        <w:autoSpaceDE w:val="0"/>
        <w:autoSpaceDN w:val="0"/>
        <w:adjustRightInd w:val="0"/>
        <w:spacing w:before="240"/>
        <w:contextualSpacing/>
        <w:jc w:val="both"/>
      </w:pPr>
      <w:r w:rsidRPr="00151027">
        <w:t>Рсзб - расчетный размер субсидии, в соответствии с набранными баллами, руб.;</w:t>
      </w:r>
    </w:p>
    <w:p w:rsidR="00151027" w:rsidRPr="00151027" w:rsidRDefault="00151027" w:rsidP="00151027">
      <w:pPr>
        <w:widowControl w:val="0"/>
        <w:autoSpaceDE w:val="0"/>
        <w:autoSpaceDN w:val="0"/>
        <w:adjustRightInd w:val="0"/>
        <w:spacing w:before="240"/>
        <w:contextualSpacing/>
        <w:jc w:val="both"/>
      </w:pPr>
      <w:r w:rsidRPr="00151027">
        <w:t>Нб - количество набранных баллов;</w:t>
      </w:r>
    </w:p>
    <w:p w:rsidR="00151027" w:rsidRPr="00151027" w:rsidRDefault="00151027" w:rsidP="00151027">
      <w:pPr>
        <w:widowControl w:val="0"/>
        <w:autoSpaceDE w:val="0"/>
        <w:autoSpaceDN w:val="0"/>
        <w:adjustRightInd w:val="0"/>
        <w:spacing w:before="240"/>
        <w:contextualSpacing/>
        <w:jc w:val="both"/>
      </w:pPr>
      <w:r w:rsidRPr="00151027">
        <w:t>Рпд - запрашиваемый размер субсидии, подтвержденный первичными учетными документами, представленными организацией - победителем конкурсного отбора, с учетом предельных объемов возмещения затрат, руб.;</w:t>
      </w:r>
    </w:p>
    <w:p w:rsidR="00151027" w:rsidRPr="00151027" w:rsidRDefault="00151027" w:rsidP="00151027">
      <w:pPr>
        <w:widowControl w:val="0"/>
        <w:autoSpaceDE w:val="0"/>
        <w:autoSpaceDN w:val="0"/>
        <w:adjustRightInd w:val="0"/>
        <w:spacing w:before="240"/>
        <w:contextualSpacing/>
        <w:jc w:val="both"/>
      </w:pPr>
      <w:r w:rsidRPr="00151027">
        <w:t xml:space="preserve">К - коэффициент, устанавливаемый в случае, если совокупный размер субсидии без учета указанного коэффициента </w:t>
      </w:r>
      <w:r w:rsidRPr="00151027">
        <w:rPr>
          <w:noProof/>
        </w:rPr>
        <w:drawing>
          <wp:inline distT="0" distB="0" distL="0" distR="0" wp14:anchorId="177818B0" wp14:editId="7557E38A">
            <wp:extent cx="609600" cy="2476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09600" cy="247650"/>
                    </a:xfrm>
                    <a:prstGeom prst="rect">
                      <a:avLst/>
                    </a:prstGeom>
                    <a:noFill/>
                    <a:ln>
                      <a:noFill/>
                    </a:ln>
                  </pic:spPr>
                </pic:pic>
              </a:graphicData>
            </a:graphic>
          </wp:inline>
        </w:drawing>
      </w:r>
      <w:r w:rsidRPr="00151027">
        <w:t xml:space="preserve"> превышает остаток бюджетных ассигнований;</w:t>
      </w:r>
    </w:p>
    <w:p w:rsidR="00151027" w:rsidRPr="00151027" w:rsidRDefault="00151027" w:rsidP="00151027">
      <w:pPr>
        <w:widowControl w:val="0"/>
        <w:autoSpaceDE w:val="0"/>
        <w:autoSpaceDN w:val="0"/>
        <w:adjustRightInd w:val="0"/>
        <w:spacing w:before="240"/>
        <w:contextualSpacing/>
        <w:jc w:val="both"/>
      </w:pPr>
      <w:r w:rsidRPr="00151027">
        <w:t>Б - размер бюджетных ассигнований, предусмотренных сводной бюджетной росписью расходов бюджета Санкт-Петербурга.</w:t>
      </w:r>
    </w:p>
    <w:p w:rsidR="00151027" w:rsidRPr="00151027" w:rsidRDefault="00151027" w:rsidP="00151027">
      <w:pPr>
        <w:widowControl w:val="0"/>
        <w:autoSpaceDE w:val="0"/>
        <w:autoSpaceDN w:val="0"/>
        <w:adjustRightInd w:val="0"/>
        <w:spacing w:before="240"/>
        <w:contextualSpacing/>
        <w:jc w:val="both"/>
      </w:pPr>
      <w:r w:rsidRPr="00151027">
        <w:t xml:space="preserve">В случае если совокупный размер субсидии </w:t>
      </w:r>
      <w:r w:rsidRPr="00151027">
        <w:rPr>
          <w:noProof/>
        </w:rPr>
        <w:drawing>
          <wp:inline distT="0" distB="0" distL="0" distR="0" wp14:anchorId="47C10989" wp14:editId="5397B5E5">
            <wp:extent cx="609600" cy="2476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09600" cy="247650"/>
                    </a:xfrm>
                    <a:prstGeom prst="rect">
                      <a:avLst/>
                    </a:prstGeom>
                    <a:noFill/>
                    <a:ln>
                      <a:noFill/>
                    </a:ln>
                  </pic:spPr>
                </pic:pic>
              </a:graphicData>
            </a:graphic>
          </wp:inline>
        </w:drawing>
      </w:r>
      <w:r w:rsidRPr="00151027">
        <w:t xml:space="preserve"> превышает остаток бюджетных ассигнований, субсидии выплачиваются всем получателям субсидий с учетом единого понижающего коэффициента (К), рассчитанного как отношение объема остатка бюджетных ассигнований к совокупному размеру субсидий по всем получателям субсидий.</w:t>
      </w:r>
    </w:p>
    <w:p w:rsidR="00151027" w:rsidRPr="00151027" w:rsidRDefault="00151027" w:rsidP="00151027">
      <w:pPr>
        <w:widowControl w:val="0"/>
        <w:autoSpaceDE w:val="0"/>
        <w:autoSpaceDN w:val="0"/>
        <w:adjustRightInd w:val="0"/>
        <w:spacing w:before="240"/>
        <w:contextualSpacing/>
        <w:jc w:val="both"/>
      </w:pPr>
      <w:r w:rsidRPr="00151027">
        <w:t>Размер предоставляемой субсидии не может превышать размера затрат без учета НДС, подтвержденного первичными учетными документами, представленными претендентом на получение субсидии.</w:t>
      </w:r>
    </w:p>
    <w:p w:rsidR="00151027" w:rsidRPr="00151027" w:rsidRDefault="00151027" w:rsidP="00151027">
      <w:pPr>
        <w:widowControl w:val="0"/>
        <w:autoSpaceDE w:val="0"/>
        <w:autoSpaceDN w:val="0"/>
        <w:adjustRightInd w:val="0"/>
        <w:spacing w:before="240"/>
        <w:contextualSpacing/>
        <w:jc w:val="both"/>
      </w:pPr>
      <w:r w:rsidRPr="00151027">
        <w:lastRenderedPageBreak/>
        <w:t>Максимальный размер предоставляемой субсидии не может превышать 10 млн. руб., но не более 50 процентов от общей подтвержденной стоимости затрат.</w:t>
      </w:r>
    </w:p>
    <w:p w:rsidR="00151027" w:rsidRPr="00151027" w:rsidRDefault="00151027" w:rsidP="00151027">
      <w:pPr>
        <w:widowControl w:val="0"/>
        <w:autoSpaceDE w:val="0"/>
        <w:autoSpaceDN w:val="0"/>
        <w:adjustRightInd w:val="0"/>
        <w:spacing w:before="240"/>
        <w:contextualSpacing/>
        <w:jc w:val="both"/>
      </w:pPr>
      <w:r w:rsidRPr="00151027">
        <w:t xml:space="preserve">5.8. </w:t>
      </w:r>
      <w:r w:rsidRPr="00151027">
        <w:tab/>
        <w:t xml:space="preserve">Решение конкурсной комиссии принимается простым большинством голосов присутствующих на заседании конкурсной комиссии членов конкурсной комиссии. </w:t>
      </w:r>
      <w:r w:rsidRPr="00151027">
        <w:br/>
        <w:t>При равенстве голосов решающим является голос председательствующего на заседании конкурсной комиссии. Заседание конкурсной комиссии считается правомочным, если на нем присутствует не менее половины членов конкурсной комиссии. При отсутствии необходимого числа членов конкурсной комиссии заседание конкурсной комиссии переносится на дату не позднее трех дней после первого назначенного заседания.</w:t>
      </w:r>
    </w:p>
    <w:p w:rsidR="00151027" w:rsidRPr="00151027" w:rsidRDefault="00151027" w:rsidP="00151027">
      <w:pPr>
        <w:widowControl w:val="0"/>
        <w:autoSpaceDE w:val="0"/>
        <w:autoSpaceDN w:val="0"/>
        <w:adjustRightInd w:val="0"/>
        <w:spacing w:before="240"/>
        <w:contextualSpacing/>
        <w:jc w:val="both"/>
      </w:pPr>
      <w:bookmarkStart w:id="11" w:name="Par148"/>
      <w:bookmarkEnd w:id="11"/>
      <w:r w:rsidRPr="00151027">
        <w:t xml:space="preserve">5.9. </w:t>
      </w:r>
      <w:r w:rsidRPr="00151027">
        <w:tab/>
        <w:t xml:space="preserve">Решение конкурсной комиссии оформляется протоколом подведения итогов отбора, который не позднее 1-го рабочего дня, следующего за датой окончания рассмотрения заявок размещается на «Площадка отбора получателей субсидии» </w:t>
      </w:r>
      <w:r w:rsidRPr="00151027">
        <w:br/>
        <w:t xml:space="preserve">АИС БП-ЭК и на официальном сайте Комитета. </w:t>
      </w:r>
    </w:p>
    <w:p w:rsidR="00151027" w:rsidRPr="00151027" w:rsidRDefault="00151027" w:rsidP="00151027">
      <w:pPr>
        <w:widowControl w:val="0"/>
        <w:autoSpaceDE w:val="0"/>
        <w:autoSpaceDN w:val="0"/>
        <w:adjustRightInd w:val="0"/>
        <w:spacing w:before="240"/>
        <w:contextualSpacing/>
        <w:jc w:val="both"/>
      </w:pPr>
      <w:r w:rsidRPr="00151027">
        <w:t>Протокол подведения итогов отбора включает в себя следующие сведения:</w:t>
      </w:r>
    </w:p>
    <w:p w:rsidR="00151027" w:rsidRPr="00151027" w:rsidRDefault="00151027" w:rsidP="00151027">
      <w:pPr>
        <w:widowControl w:val="0"/>
        <w:autoSpaceDE w:val="0"/>
        <w:autoSpaceDN w:val="0"/>
        <w:adjustRightInd w:val="0"/>
        <w:spacing w:before="240"/>
        <w:contextualSpacing/>
        <w:jc w:val="both"/>
      </w:pPr>
      <w:r w:rsidRPr="00151027">
        <w:t>дата, время и место проведения рассмотрения заявок;</w:t>
      </w:r>
    </w:p>
    <w:p w:rsidR="00151027" w:rsidRPr="00151027" w:rsidRDefault="00151027" w:rsidP="00151027">
      <w:pPr>
        <w:widowControl w:val="0"/>
        <w:autoSpaceDE w:val="0"/>
        <w:autoSpaceDN w:val="0"/>
        <w:adjustRightInd w:val="0"/>
        <w:spacing w:before="240"/>
        <w:contextualSpacing/>
        <w:jc w:val="both"/>
      </w:pPr>
      <w:r w:rsidRPr="00151027">
        <w:t>дата, время и место оценки заявок (в случае проведения конкурса);</w:t>
      </w:r>
    </w:p>
    <w:p w:rsidR="00151027" w:rsidRPr="00151027" w:rsidRDefault="00151027" w:rsidP="00151027">
      <w:pPr>
        <w:widowControl w:val="0"/>
        <w:autoSpaceDE w:val="0"/>
        <w:autoSpaceDN w:val="0"/>
        <w:adjustRightInd w:val="0"/>
        <w:spacing w:before="240"/>
        <w:contextualSpacing/>
        <w:jc w:val="both"/>
      </w:pPr>
      <w:r w:rsidRPr="00151027">
        <w:t>информация об участниках отбора, заявки которых были рассмотрены;</w:t>
      </w:r>
    </w:p>
    <w:p w:rsidR="00151027" w:rsidRPr="00151027" w:rsidRDefault="00151027" w:rsidP="00151027">
      <w:pPr>
        <w:widowControl w:val="0"/>
        <w:autoSpaceDE w:val="0"/>
        <w:autoSpaceDN w:val="0"/>
        <w:adjustRightInd w:val="0"/>
        <w:spacing w:before="240"/>
        <w:contextualSpacing/>
        <w:jc w:val="both"/>
      </w:pPr>
      <w:r w:rsidRPr="00151027">
        <w:t>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rsidR="00151027" w:rsidRPr="00151027" w:rsidRDefault="00151027" w:rsidP="00151027">
      <w:pPr>
        <w:widowControl w:val="0"/>
        <w:autoSpaceDE w:val="0"/>
        <w:autoSpaceDN w:val="0"/>
        <w:adjustRightInd w:val="0"/>
        <w:spacing w:before="240"/>
        <w:contextualSpacing/>
        <w:jc w:val="both"/>
      </w:pPr>
      <w:r w:rsidRPr="00151027">
        <w:t>последовательность оценки заявок, присвоенные заявкам значения по каждому из предусмотренных критериев оценки, показателей критериев оценки (при необходимости), принятое на основании результатов оценки заявок решение о присвоении заявкам порядковых номеров (в случае проведения конкурса);</w:t>
      </w:r>
    </w:p>
    <w:p w:rsidR="00151027" w:rsidRPr="00151027" w:rsidRDefault="00151027" w:rsidP="00151027">
      <w:pPr>
        <w:widowControl w:val="0"/>
        <w:autoSpaceDE w:val="0"/>
        <w:autoSpaceDN w:val="0"/>
        <w:adjustRightInd w:val="0"/>
        <w:spacing w:before="240"/>
        <w:contextualSpacing/>
        <w:jc w:val="both"/>
      </w:pPr>
      <w:r w:rsidRPr="00151027">
        <w:t>наименование получателя субсидии, с которым заключается Соглашение, размер предоставляемой ему субсидии.</w:t>
      </w:r>
    </w:p>
    <w:p w:rsidR="00151027" w:rsidRPr="00151027" w:rsidRDefault="00151027" w:rsidP="00151027">
      <w:pPr>
        <w:widowControl w:val="0"/>
        <w:autoSpaceDE w:val="0"/>
        <w:autoSpaceDN w:val="0"/>
        <w:adjustRightInd w:val="0"/>
        <w:spacing w:before="240"/>
        <w:contextualSpacing/>
        <w:jc w:val="both"/>
      </w:pPr>
      <w:r w:rsidRPr="00151027">
        <w:t>5.10.</w:t>
      </w:r>
      <w:r w:rsidRPr="00151027">
        <w:tab/>
        <w:t>В случае несогласия с решением конкурсной комиссии любой из членов конкурсной комиссии вправе выразить особое мнение, которое отражается в протоколе либо приобщается к протоколу в виде отдельного документа.</w:t>
      </w:r>
    </w:p>
    <w:p w:rsidR="00151027" w:rsidRPr="00151027" w:rsidRDefault="00151027" w:rsidP="00151027">
      <w:pPr>
        <w:widowControl w:val="0"/>
        <w:autoSpaceDE w:val="0"/>
        <w:autoSpaceDN w:val="0"/>
        <w:adjustRightInd w:val="0"/>
        <w:contextualSpacing/>
        <w:jc w:val="both"/>
      </w:pPr>
      <w:r w:rsidRPr="00151027">
        <w:t>Порядок взаимодействия Комитета с победителем (победителями) конкурсного отбора по результатам его проведения устанавливается Комитетом.</w:t>
      </w:r>
    </w:p>
    <w:p w:rsidR="00151027" w:rsidRPr="00151027" w:rsidRDefault="00151027" w:rsidP="00151027">
      <w:pPr>
        <w:widowControl w:val="0"/>
        <w:autoSpaceDE w:val="0"/>
        <w:autoSpaceDN w:val="0"/>
        <w:adjustRightInd w:val="0"/>
        <w:contextualSpacing/>
        <w:jc w:val="both"/>
      </w:pPr>
      <w:r w:rsidRPr="00151027">
        <w:t xml:space="preserve">5.11. </w:t>
      </w:r>
      <w:r w:rsidRPr="00151027">
        <w:tab/>
        <w:t>С участником отбора, признанным получателем субсидий, в случае соблюдения им условий и порядка предоставления субсидий, установленных настоящим Порядком, заключается Соглашение в срок, установленный Комитетом.</w:t>
      </w:r>
    </w:p>
    <w:p w:rsidR="00151027" w:rsidRPr="00151027" w:rsidRDefault="00151027" w:rsidP="00151027">
      <w:pPr>
        <w:widowControl w:val="0"/>
        <w:autoSpaceDE w:val="0"/>
        <w:autoSpaceDN w:val="0"/>
        <w:adjustRightInd w:val="0"/>
        <w:contextualSpacing/>
        <w:jc w:val="both"/>
      </w:pPr>
    </w:p>
    <w:p w:rsidR="00151027" w:rsidRPr="00151027" w:rsidRDefault="00151027" w:rsidP="00151027">
      <w:pPr>
        <w:widowControl w:val="0"/>
        <w:autoSpaceDE w:val="0"/>
        <w:autoSpaceDN w:val="0"/>
        <w:adjustRightInd w:val="0"/>
        <w:contextualSpacing/>
        <w:jc w:val="center"/>
        <w:outlineLvl w:val="1"/>
        <w:rPr>
          <w:b/>
          <w:bCs/>
        </w:rPr>
      </w:pPr>
      <w:bookmarkStart w:id="12" w:name="Par182"/>
      <w:bookmarkEnd w:id="12"/>
      <w:r w:rsidRPr="00151027">
        <w:rPr>
          <w:b/>
          <w:bCs/>
        </w:rPr>
        <w:t>6. Соглашение о предоставлении субсидий</w:t>
      </w:r>
    </w:p>
    <w:p w:rsidR="00151027" w:rsidRPr="00151027" w:rsidRDefault="00151027" w:rsidP="00151027">
      <w:pPr>
        <w:widowControl w:val="0"/>
        <w:autoSpaceDE w:val="0"/>
        <w:autoSpaceDN w:val="0"/>
        <w:adjustRightInd w:val="0"/>
        <w:contextualSpacing/>
        <w:jc w:val="both"/>
      </w:pPr>
    </w:p>
    <w:p w:rsidR="00151027" w:rsidRPr="00151027" w:rsidRDefault="00151027" w:rsidP="00151027">
      <w:pPr>
        <w:widowControl w:val="0"/>
        <w:autoSpaceDE w:val="0"/>
        <w:autoSpaceDN w:val="0"/>
        <w:adjustRightInd w:val="0"/>
        <w:contextualSpacing/>
        <w:jc w:val="both"/>
      </w:pPr>
      <w:r w:rsidRPr="00151027">
        <w:t xml:space="preserve">6.1. </w:t>
      </w:r>
      <w:r w:rsidRPr="00151027">
        <w:tab/>
        <w:t>В течение десяти рабочих дней со дня подписания протокола секретарь конкурсной комиссии уведомляет в электронном виде претендентов на получение субсидий (участников конкурсного отбора):</w:t>
      </w:r>
    </w:p>
    <w:p w:rsidR="00151027" w:rsidRPr="00151027" w:rsidRDefault="00151027" w:rsidP="00151027">
      <w:pPr>
        <w:widowControl w:val="0"/>
        <w:autoSpaceDE w:val="0"/>
        <w:autoSpaceDN w:val="0"/>
        <w:adjustRightInd w:val="0"/>
        <w:spacing w:before="240"/>
        <w:contextualSpacing/>
        <w:jc w:val="both"/>
      </w:pPr>
      <w:r w:rsidRPr="00151027">
        <w:t xml:space="preserve">о непризнании победителем конкурсного отбора и непредоставлении субсидий </w:t>
      </w:r>
      <w:r w:rsidRPr="00151027">
        <w:br/>
        <w:t>с указанием причин отказа;</w:t>
      </w:r>
    </w:p>
    <w:p w:rsidR="00151027" w:rsidRPr="00151027" w:rsidRDefault="00151027" w:rsidP="00151027">
      <w:pPr>
        <w:widowControl w:val="0"/>
        <w:autoSpaceDE w:val="0"/>
        <w:autoSpaceDN w:val="0"/>
        <w:adjustRightInd w:val="0"/>
        <w:spacing w:before="240"/>
        <w:contextualSpacing/>
        <w:jc w:val="both"/>
      </w:pPr>
      <w:r w:rsidRPr="00151027">
        <w:t xml:space="preserve">о признании победителем конкурсного отбора и предоставлении субсидий </w:t>
      </w:r>
      <w:r w:rsidRPr="00151027">
        <w:br/>
        <w:t>с указанием рекомендуемого размера предоставляемых субсидий.</w:t>
      </w:r>
    </w:p>
    <w:p w:rsidR="00151027" w:rsidRPr="00151027" w:rsidRDefault="00151027" w:rsidP="00151027">
      <w:pPr>
        <w:widowControl w:val="0"/>
        <w:autoSpaceDE w:val="0"/>
        <w:autoSpaceDN w:val="0"/>
        <w:adjustRightInd w:val="0"/>
        <w:spacing w:before="240"/>
        <w:contextualSpacing/>
        <w:jc w:val="both"/>
      </w:pPr>
      <w:r w:rsidRPr="00151027">
        <w:t>Основаниями для отказа в предоставлении субсидий являются:</w:t>
      </w:r>
    </w:p>
    <w:p w:rsidR="00151027" w:rsidRPr="00151027" w:rsidRDefault="00151027" w:rsidP="00151027">
      <w:pPr>
        <w:widowControl w:val="0"/>
        <w:autoSpaceDE w:val="0"/>
        <w:autoSpaceDN w:val="0"/>
        <w:adjustRightInd w:val="0"/>
        <w:spacing w:before="240"/>
        <w:contextualSpacing/>
        <w:jc w:val="both"/>
      </w:pPr>
      <w:r w:rsidRPr="00151027">
        <w:t>несоответствие представленных претендентом на получение субсидии документов Перечню документов или непредставление (представление не в полном объеме) документов;</w:t>
      </w:r>
    </w:p>
    <w:p w:rsidR="00151027" w:rsidRPr="00151027" w:rsidRDefault="00151027" w:rsidP="00151027">
      <w:pPr>
        <w:widowControl w:val="0"/>
        <w:autoSpaceDE w:val="0"/>
        <w:autoSpaceDN w:val="0"/>
        <w:adjustRightInd w:val="0"/>
        <w:spacing w:before="240"/>
        <w:contextualSpacing/>
        <w:jc w:val="both"/>
      </w:pPr>
      <w:r w:rsidRPr="00151027">
        <w:t>недостоверность представленной претендентом на получение субсидии информации;</w:t>
      </w:r>
    </w:p>
    <w:p w:rsidR="00151027" w:rsidRPr="00151027" w:rsidRDefault="00151027" w:rsidP="00151027">
      <w:pPr>
        <w:widowControl w:val="0"/>
        <w:autoSpaceDE w:val="0"/>
        <w:autoSpaceDN w:val="0"/>
        <w:adjustRightInd w:val="0"/>
        <w:spacing w:before="240"/>
        <w:contextualSpacing/>
        <w:jc w:val="both"/>
      </w:pPr>
      <w:r w:rsidRPr="00151027">
        <w:t>непризнание претендента на получение субсидий победителем конкурсного отбора;</w:t>
      </w:r>
    </w:p>
    <w:p w:rsidR="00151027" w:rsidRPr="00151027" w:rsidRDefault="00151027" w:rsidP="00151027">
      <w:pPr>
        <w:widowControl w:val="0"/>
        <w:autoSpaceDE w:val="0"/>
        <w:autoSpaceDN w:val="0"/>
        <w:adjustRightInd w:val="0"/>
        <w:spacing w:before="240"/>
        <w:contextualSpacing/>
        <w:jc w:val="both"/>
      </w:pPr>
      <w:r w:rsidRPr="00151027">
        <w:t>отсутствие бюджетных ассигнований на предоставление субсидий.</w:t>
      </w:r>
    </w:p>
    <w:p w:rsidR="00151027" w:rsidRPr="00151027" w:rsidRDefault="00151027" w:rsidP="00151027">
      <w:pPr>
        <w:widowControl w:val="0"/>
        <w:autoSpaceDE w:val="0"/>
        <w:autoSpaceDN w:val="0"/>
        <w:adjustRightInd w:val="0"/>
        <w:spacing w:before="240"/>
        <w:contextualSpacing/>
        <w:jc w:val="both"/>
      </w:pPr>
      <w:bookmarkStart w:id="13" w:name="Par196"/>
      <w:bookmarkEnd w:id="13"/>
      <w:r w:rsidRPr="00151027">
        <w:t xml:space="preserve">6.2. </w:t>
      </w:r>
      <w:r w:rsidRPr="00151027">
        <w:tab/>
        <w:t xml:space="preserve">В случае если по решению конкурсной комиссии размер предоставляемой субсидии отличается от размера субсидии, заявленного претендентом на получение субсидий, секретарь конкурсной комиссии уведомляет получателей субсидий об этом </w:t>
      </w:r>
      <w:r w:rsidRPr="00151027">
        <w:br/>
        <w:t>с использованием одного из каналов связи, указанных в заявлении.</w:t>
      </w:r>
    </w:p>
    <w:p w:rsidR="00151027" w:rsidRPr="00151027" w:rsidRDefault="00151027" w:rsidP="00151027">
      <w:pPr>
        <w:widowControl w:val="0"/>
        <w:autoSpaceDE w:val="0"/>
        <w:autoSpaceDN w:val="0"/>
        <w:adjustRightInd w:val="0"/>
        <w:spacing w:before="240"/>
        <w:contextualSpacing/>
        <w:jc w:val="both"/>
      </w:pPr>
      <w:r w:rsidRPr="00151027">
        <w:lastRenderedPageBreak/>
        <w:t xml:space="preserve">6.3. </w:t>
      </w:r>
      <w:r w:rsidRPr="00151027">
        <w:tab/>
        <w:t>Претендент на получение субсидии в случае, указанном в пункте 6.2 настоящего Порядка, может выбрать один из следующих вариантов:</w:t>
      </w:r>
    </w:p>
    <w:p w:rsidR="00151027" w:rsidRPr="00151027" w:rsidRDefault="00151027" w:rsidP="00151027">
      <w:pPr>
        <w:widowControl w:val="0"/>
        <w:autoSpaceDE w:val="0"/>
        <w:autoSpaceDN w:val="0"/>
        <w:adjustRightInd w:val="0"/>
        <w:spacing w:before="240"/>
        <w:contextualSpacing/>
        <w:jc w:val="both"/>
      </w:pPr>
      <w:r w:rsidRPr="00151027">
        <w:t>согласиться с суммой предоставляемой субсидии;</w:t>
      </w:r>
    </w:p>
    <w:p w:rsidR="00151027" w:rsidRPr="00151027" w:rsidRDefault="00151027" w:rsidP="00151027">
      <w:pPr>
        <w:widowControl w:val="0"/>
        <w:autoSpaceDE w:val="0"/>
        <w:autoSpaceDN w:val="0"/>
        <w:adjustRightInd w:val="0"/>
        <w:spacing w:before="240"/>
        <w:contextualSpacing/>
        <w:jc w:val="both"/>
      </w:pPr>
      <w:r w:rsidRPr="00151027">
        <w:t>отказаться от предоставления субсидии.</w:t>
      </w:r>
    </w:p>
    <w:p w:rsidR="00151027" w:rsidRPr="00151027" w:rsidRDefault="00151027" w:rsidP="00151027">
      <w:pPr>
        <w:widowControl w:val="0"/>
        <w:autoSpaceDE w:val="0"/>
        <w:autoSpaceDN w:val="0"/>
        <w:adjustRightInd w:val="0"/>
        <w:spacing w:before="240"/>
        <w:contextualSpacing/>
        <w:jc w:val="both"/>
      </w:pPr>
      <w:r w:rsidRPr="00151027">
        <w:t xml:space="preserve">О принятом решении претендент на получение субсидии обязан проинформировать Комитет в письменном виде или посредством электронной почты на адрес: info@krt.gov.spb.ru в течение трех рабочих дней со дня уведомления, указанного в </w:t>
      </w:r>
      <w:hyperlink w:anchor="Par196" w:tooltip="7.2. В случае если по решению конкурсной комиссии размер предоставляемой субсидии отличается от размера субсидии, заявленного претендентом на получение субсидий, секретарь конкурсной комиссии уведомляет получателей субсидий об этом с использованием одного из к" w:history="1">
        <w:r w:rsidRPr="00151027">
          <w:t>пункте 6.2</w:t>
        </w:r>
      </w:hyperlink>
      <w:r w:rsidRPr="00151027">
        <w:t xml:space="preserve"> настоящего Порядка.</w:t>
      </w:r>
    </w:p>
    <w:p w:rsidR="00151027" w:rsidRPr="00151027" w:rsidRDefault="00151027" w:rsidP="00151027">
      <w:pPr>
        <w:widowControl w:val="0"/>
        <w:autoSpaceDE w:val="0"/>
        <w:autoSpaceDN w:val="0"/>
        <w:adjustRightInd w:val="0"/>
        <w:spacing w:before="240"/>
        <w:contextualSpacing/>
        <w:jc w:val="both"/>
      </w:pPr>
      <w:r w:rsidRPr="00151027">
        <w:t>В случае отказа претендента от предоставления субсидии, данная сумма субсидии подлежит возврату в бюджет Санкт-Петербурга.</w:t>
      </w:r>
    </w:p>
    <w:p w:rsidR="00151027" w:rsidRPr="00151027" w:rsidRDefault="00151027" w:rsidP="00151027">
      <w:pPr>
        <w:widowControl w:val="0"/>
        <w:autoSpaceDE w:val="0"/>
        <w:autoSpaceDN w:val="0"/>
        <w:adjustRightInd w:val="0"/>
        <w:spacing w:before="240"/>
        <w:contextualSpacing/>
        <w:jc w:val="both"/>
      </w:pPr>
      <w:bookmarkStart w:id="14" w:name="Par201"/>
      <w:bookmarkEnd w:id="14"/>
      <w:r w:rsidRPr="00151027">
        <w:t xml:space="preserve">6.4. </w:t>
      </w:r>
      <w:r w:rsidRPr="00151027">
        <w:tab/>
        <w:t xml:space="preserve">В течение пятнадцати рабочих дней со дня подписания протокола, Комитет принимает решение о предоставлении субсидий путем издания распоряжения Комитета </w:t>
      </w:r>
      <w:r w:rsidRPr="00151027">
        <w:br/>
        <w:t>о предоставлении субсидий, в котором указываются получатели субсидий и размер предоставляемых субсидий.</w:t>
      </w:r>
    </w:p>
    <w:p w:rsidR="00151027" w:rsidRPr="00151027" w:rsidRDefault="00151027" w:rsidP="00151027">
      <w:pPr>
        <w:widowControl w:val="0"/>
        <w:autoSpaceDE w:val="0"/>
        <w:autoSpaceDN w:val="0"/>
        <w:adjustRightInd w:val="0"/>
        <w:spacing w:before="240"/>
        <w:contextualSpacing/>
        <w:jc w:val="both"/>
      </w:pPr>
      <w:bookmarkStart w:id="15" w:name="Par202"/>
      <w:bookmarkEnd w:id="15"/>
      <w:r w:rsidRPr="00151027">
        <w:t xml:space="preserve">6.5. </w:t>
      </w:r>
      <w:r w:rsidRPr="00151027">
        <w:tab/>
        <w:t>В соответствии с распоряжением Комитета о предоставлении субсидий, указанным в пункте 6.4 настоящего Порядка, между Комитетом и получателем субсидий заключается соглашение о предоставлении субсидий по типовой форме, утвержденной Комитетом финансов Санкт-Петербурга (далее – Соглашение). Соглашение должно быть заключено не позднее семи рабочих дней после подписания распоряжения Комитета о предоставлении субсидий. В случае неподписания получателем субсидий Соглашения в указанный срок получатель субсидий признается уклонившимся от заключения Соглашения.</w:t>
      </w:r>
    </w:p>
    <w:p w:rsidR="00151027" w:rsidRPr="00151027" w:rsidRDefault="00151027" w:rsidP="00151027">
      <w:pPr>
        <w:widowControl w:val="0"/>
        <w:autoSpaceDE w:val="0"/>
        <w:autoSpaceDN w:val="0"/>
        <w:adjustRightInd w:val="0"/>
        <w:spacing w:before="240"/>
        <w:contextualSpacing/>
        <w:jc w:val="both"/>
      </w:pPr>
      <w:r w:rsidRPr="00151027">
        <w:t>Соглашение формируется в форме электронного документа и подписывается усиленными квалифицированными электронными подписями лиц, имеющих право действовать от имени каждой из сторон Соглашения, в АИС БП-ЭК.</w:t>
      </w:r>
    </w:p>
    <w:p w:rsidR="00151027" w:rsidRPr="00151027" w:rsidRDefault="00151027" w:rsidP="00151027">
      <w:pPr>
        <w:widowControl w:val="0"/>
        <w:autoSpaceDE w:val="0"/>
        <w:autoSpaceDN w:val="0"/>
        <w:adjustRightInd w:val="0"/>
        <w:spacing w:before="240"/>
        <w:contextualSpacing/>
        <w:jc w:val="both"/>
      </w:pPr>
      <w:r w:rsidRPr="00151027">
        <w:t xml:space="preserve">По истечении трех дней со дня заключения Соглашения подписывается акт </w:t>
      </w:r>
      <w:r w:rsidRPr="00151027">
        <w:br/>
        <w:t>об исполнении получателем субсидии обязательств по Соглашению.</w:t>
      </w:r>
    </w:p>
    <w:p w:rsidR="00151027" w:rsidRPr="00151027" w:rsidRDefault="00151027" w:rsidP="00151027">
      <w:pPr>
        <w:widowControl w:val="0"/>
        <w:autoSpaceDE w:val="0"/>
        <w:autoSpaceDN w:val="0"/>
        <w:adjustRightInd w:val="0"/>
        <w:spacing w:before="240"/>
        <w:contextualSpacing/>
        <w:jc w:val="both"/>
      </w:pPr>
      <w:r w:rsidRPr="00151027">
        <w:t xml:space="preserve">Комитет в Соглашении устанавливает значения характеристик, а также порядок, сроки и форму представления получателем субсидии отчетности о достижении значений результата предоставления субсидий и характеристик в соответствии с формой, утвержденной </w:t>
      </w:r>
      <w:hyperlink r:id="rId25" w:history="1">
        <w:r w:rsidRPr="00151027">
          <w:t>распоряжением</w:t>
        </w:r>
      </w:hyperlink>
      <w:r w:rsidRPr="00151027">
        <w:t xml:space="preserve"> Комитета финансов Санкт-Петербурга от 15.06.2017 № 53-р «Об утверждении типовых форм соглашений о предоставлении субсидий некоммерческим организациям».</w:t>
      </w:r>
    </w:p>
    <w:p w:rsidR="00151027" w:rsidRPr="00151027" w:rsidRDefault="00151027" w:rsidP="00151027">
      <w:pPr>
        <w:widowControl w:val="0"/>
        <w:autoSpaceDE w:val="0"/>
        <w:autoSpaceDN w:val="0"/>
        <w:adjustRightInd w:val="0"/>
        <w:spacing w:before="240"/>
        <w:contextualSpacing/>
        <w:jc w:val="both"/>
      </w:pPr>
      <w:r w:rsidRPr="00151027">
        <w:t xml:space="preserve">Результатом является проведение конгрессно-выставочного мероприятия </w:t>
      </w:r>
      <w:r w:rsidRPr="00151027">
        <w:br/>
        <w:t>на территории Санкт-Петербурга в период с 16.06.2024 по 30.06.2025.</w:t>
      </w:r>
    </w:p>
    <w:p w:rsidR="00151027" w:rsidRPr="00151027" w:rsidRDefault="00151027" w:rsidP="00151027">
      <w:pPr>
        <w:widowControl w:val="0"/>
        <w:autoSpaceDE w:val="0"/>
        <w:autoSpaceDN w:val="0"/>
        <w:adjustRightInd w:val="0"/>
        <w:spacing w:before="240"/>
        <w:contextualSpacing/>
        <w:jc w:val="both"/>
      </w:pPr>
      <w:r w:rsidRPr="00151027">
        <w:t>Типом результата предоставления субсидии в соответствии с приказом Министерства финансов Российской Федерации от 27.04.2024 № 53н «Об утверждении Порядка проведения мониторинга достижения результатов предоставления субсидий, в том числе грантов в форме субсидий, юридическим лицам, в том числе бюджетным и автономным учреждениям, индивидуальным предпринимателям, физическим лицам - производителям товаров, работ, услуг» является оказание услуг (выполнение работ).</w:t>
      </w:r>
    </w:p>
    <w:p w:rsidR="00151027" w:rsidRPr="00151027" w:rsidRDefault="00151027" w:rsidP="00151027">
      <w:pPr>
        <w:widowControl w:val="0"/>
        <w:autoSpaceDE w:val="0"/>
        <w:autoSpaceDN w:val="0"/>
        <w:adjustRightInd w:val="0"/>
        <w:spacing w:before="240"/>
        <w:contextualSpacing/>
        <w:jc w:val="both"/>
      </w:pPr>
      <w:r w:rsidRPr="00151027">
        <w:t>Характеристиками являются:</w:t>
      </w:r>
    </w:p>
    <w:p w:rsidR="00151027" w:rsidRPr="00151027" w:rsidRDefault="00151027" w:rsidP="00151027">
      <w:pPr>
        <w:widowControl w:val="0"/>
        <w:autoSpaceDE w:val="0"/>
        <w:autoSpaceDN w:val="0"/>
        <w:adjustRightInd w:val="0"/>
        <w:spacing w:before="240"/>
        <w:contextualSpacing/>
        <w:jc w:val="both"/>
      </w:pPr>
      <w:r w:rsidRPr="00151027">
        <w:t xml:space="preserve">количество принявших участие в конгрессно-выставочном мероприятии иностранных делегатов (участников) и(или) делегатов из субъектов Российской Федерации, </w:t>
      </w:r>
      <w:r w:rsidRPr="00151027">
        <w:br/>
        <w:t>за исключением Санкт-Петербурга;</w:t>
      </w:r>
    </w:p>
    <w:p w:rsidR="00151027" w:rsidRPr="00151027" w:rsidRDefault="00151027" w:rsidP="00151027">
      <w:pPr>
        <w:widowControl w:val="0"/>
        <w:autoSpaceDE w:val="0"/>
        <w:autoSpaceDN w:val="0"/>
        <w:adjustRightInd w:val="0"/>
        <w:spacing w:before="240"/>
        <w:contextualSpacing/>
        <w:jc w:val="both"/>
      </w:pPr>
      <w:r w:rsidRPr="00151027">
        <w:t>количество публикаций о конгрессно-выставочном мероприятии на отечественных и(или) зарубежных информационных ресурсах сети «Интернет» (за исключением социальных сетей) и(или) в средствах массовой информации.</w:t>
      </w:r>
    </w:p>
    <w:p w:rsidR="00151027" w:rsidRPr="00151027" w:rsidRDefault="00151027" w:rsidP="00151027">
      <w:pPr>
        <w:widowControl w:val="0"/>
        <w:autoSpaceDE w:val="0"/>
        <w:autoSpaceDN w:val="0"/>
        <w:adjustRightInd w:val="0"/>
        <w:spacing w:before="240"/>
        <w:contextualSpacing/>
        <w:jc w:val="both"/>
      </w:pPr>
      <w:r w:rsidRPr="00151027">
        <w:t xml:space="preserve">Порядок и сроки представления получателем субсидии отчетности о достижении значений результата предоставления субсидии и характеристик, порядок и сроки проверки и принятия Комитетом отчетности о достижении значений результатов получения субсидии утверждаются Комитетом. </w:t>
      </w:r>
    </w:p>
    <w:p w:rsidR="00151027" w:rsidRPr="00151027" w:rsidRDefault="00151027" w:rsidP="00151027">
      <w:pPr>
        <w:widowControl w:val="0"/>
        <w:autoSpaceDE w:val="0"/>
        <w:autoSpaceDN w:val="0"/>
        <w:adjustRightInd w:val="0"/>
        <w:spacing w:before="240"/>
        <w:contextualSpacing/>
        <w:jc w:val="both"/>
      </w:pPr>
      <w:r w:rsidRPr="00151027">
        <w:t xml:space="preserve">6.6. </w:t>
      </w:r>
      <w:r w:rsidRPr="00151027">
        <w:tab/>
        <w:t xml:space="preserve">Субсидия перечисляется единовременно на указанный в Соглашении расчетный счет получателя субсидии, открытый получателем субсидии в учреждениях Центрального банка Российской Федерации или кредитной организации, не позднее десяти рабочих дней, следующих за днем принятия решения о предоставлении субсидии, указанного в </w:t>
      </w:r>
      <w:hyperlink w:anchor="Par201" w:tooltip="7.4. В течение десяти рабочих дней со дня подписания протоколов заседания конкурсной комиссии, указанных в пунктах 5.5 и 6.5 настоящего Порядка, Комитет принимает решение о предоставлении субсидий путем издания распоряжения Комитета о предоставлении субсидий, " w:history="1">
        <w:r w:rsidRPr="00151027">
          <w:t>пункте 6.4</w:t>
        </w:r>
      </w:hyperlink>
      <w:r w:rsidRPr="00151027">
        <w:t xml:space="preserve"> </w:t>
      </w:r>
      <w:r w:rsidRPr="00151027">
        <w:lastRenderedPageBreak/>
        <w:t>настоящего Порядка.</w:t>
      </w:r>
    </w:p>
    <w:p w:rsidR="00151027" w:rsidRPr="00151027" w:rsidRDefault="00151027" w:rsidP="00151027">
      <w:pPr>
        <w:widowControl w:val="0"/>
        <w:autoSpaceDE w:val="0"/>
        <w:autoSpaceDN w:val="0"/>
        <w:adjustRightInd w:val="0"/>
        <w:spacing w:before="240"/>
        <w:contextualSpacing/>
        <w:jc w:val="both"/>
      </w:pPr>
      <w:r w:rsidRPr="00151027">
        <w:t>Средства субсидии не подлежат казначейскому сопровождению.</w:t>
      </w:r>
    </w:p>
    <w:p w:rsidR="00151027" w:rsidRPr="00151027" w:rsidRDefault="00151027" w:rsidP="00151027">
      <w:pPr>
        <w:widowControl w:val="0"/>
        <w:autoSpaceDE w:val="0"/>
        <w:autoSpaceDN w:val="0"/>
        <w:adjustRightInd w:val="0"/>
        <w:spacing w:before="240"/>
        <w:contextualSpacing/>
        <w:jc w:val="both"/>
      </w:pPr>
      <w:r w:rsidRPr="00151027">
        <w:t xml:space="preserve">6.7. </w:t>
      </w:r>
      <w:r w:rsidRPr="00151027">
        <w:tab/>
        <w:t xml:space="preserve">В случае уменьшения Комитету ранее доведенных лимитов бюджетных обязательств, приводящего к невозможности предоставления субсидии в размере, определенном в Соглашении, Комитет принимает решение об установлении новых условий, которые подлежат согласованию с получателем субсидии. При этом заключается дополнительное соглашение к Соглашению об уменьшении размера субсидии </w:t>
      </w:r>
      <w:r w:rsidRPr="00151027">
        <w:br/>
        <w:t>(далее – дополнительное соглашение) или дополнительное соглашение о расторжении Соглашения при недостижении согласия по новым условиям.</w:t>
      </w:r>
    </w:p>
    <w:p w:rsidR="00151027" w:rsidRPr="00151027" w:rsidRDefault="00151027" w:rsidP="00151027">
      <w:pPr>
        <w:widowControl w:val="0"/>
        <w:autoSpaceDE w:val="0"/>
        <w:autoSpaceDN w:val="0"/>
        <w:adjustRightInd w:val="0"/>
        <w:spacing w:before="240"/>
        <w:contextualSpacing/>
        <w:jc w:val="both"/>
      </w:pPr>
      <w:r w:rsidRPr="00151027">
        <w:t xml:space="preserve">Комитет в течение пяти рабочих дней после уменьшения указанных лимитов бюджетных обязательств направляет получателю субсидий проект дополнительного соглашения (проект дополнительного соглашения о расторжении Соглашения) </w:t>
      </w:r>
      <w:r w:rsidRPr="00151027">
        <w:br/>
        <w:t xml:space="preserve">при достижении (недостижении) согласия по новым условиям посредством электронной почты, указанной в заявке. Получатель субсидий подписывает дополнительное соглашение (дополнительное соглашение о расторжении Соглашения) и направляет его в Комитет </w:t>
      </w:r>
      <w:r w:rsidRPr="00151027">
        <w:br/>
        <w:t>в течение пяти рабочих дней со дня его получения.</w:t>
      </w:r>
    </w:p>
    <w:p w:rsidR="00151027" w:rsidRPr="00151027" w:rsidRDefault="00151027" w:rsidP="00151027">
      <w:pPr>
        <w:widowControl w:val="0"/>
        <w:autoSpaceDE w:val="0"/>
        <w:autoSpaceDN w:val="0"/>
        <w:adjustRightInd w:val="0"/>
        <w:spacing w:before="240"/>
        <w:contextualSpacing/>
        <w:jc w:val="both"/>
      </w:pPr>
      <w:r w:rsidRPr="00151027">
        <w:t xml:space="preserve">Проекты дополнительного соглашения и соглашения о расторжении Соглашения составляются по форме к типовой форме, установленной Комитетом финансов </w:t>
      </w:r>
      <w:r w:rsidRPr="00151027">
        <w:br/>
        <w:t>Санкт-Петербурга.</w:t>
      </w:r>
    </w:p>
    <w:p w:rsidR="00151027" w:rsidRPr="00151027" w:rsidRDefault="00151027" w:rsidP="00151027">
      <w:pPr>
        <w:widowControl w:val="0"/>
        <w:autoSpaceDE w:val="0"/>
        <w:autoSpaceDN w:val="0"/>
        <w:adjustRightInd w:val="0"/>
        <w:spacing w:before="240"/>
        <w:contextualSpacing/>
        <w:jc w:val="both"/>
      </w:pPr>
      <w:r w:rsidRPr="00151027">
        <w:t xml:space="preserve">6.8. </w:t>
      </w:r>
      <w:r w:rsidRPr="00151027">
        <w:tab/>
        <w:t>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w:t>
      </w:r>
      <w:r w:rsidRPr="00151027">
        <w:br/>
        <w:t>в обязательстве с указанием в Соглашении юридического лица, являющегося правопреемником.</w:t>
      </w:r>
    </w:p>
    <w:p w:rsidR="00151027" w:rsidRPr="00151027" w:rsidRDefault="00151027" w:rsidP="00151027">
      <w:pPr>
        <w:widowControl w:val="0"/>
        <w:autoSpaceDE w:val="0"/>
        <w:autoSpaceDN w:val="0"/>
        <w:adjustRightInd w:val="0"/>
        <w:spacing w:before="240"/>
        <w:contextualSpacing/>
        <w:jc w:val="both"/>
      </w:pPr>
      <w:r w:rsidRPr="00151027">
        <w:t xml:space="preserve">6.9. </w:t>
      </w:r>
      <w:r w:rsidRPr="00151027">
        <w:tab/>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 </w:t>
      </w:r>
    </w:p>
    <w:p w:rsidR="00151027" w:rsidRPr="00151027" w:rsidRDefault="00151027" w:rsidP="00151027">
      <w:pPr>
        <w:widowControl w:val="0"/>
        <w:autoSpaceDE w:val="0"/>
        <w:autoSpaceDN w:val="0"/>
        <w:adjustRightInd w:val="0"/>
        <w:contextualSpacing/>
        <w:jc w:val="both"/>
      </w:pPr>
    </w:p>
    <w:p w:rsidR="00151027" w:rsidRPr="00151027" w:rsidRDefault="00151027" w:rsidP="00151027">
      <w:pPr>
        <w:widowControl w:val="0"/>
        <w:autoSpaceDE w:val="0"/>
        <w:autoSpaceDN w:val="0"/>
        <w:adjustRightInd w:val="0"/>
        <w:contextualSpacing/>
        <w:jc w:val="center"/>
        <w:outlineLvl w:val="1"/>
        <w:rPr>
          <w:b/>
          <w:bCs/>
        </w:rPr>
      </w:pPr>
      <w:r w:rsidRPr="00151027">
        <w:rPr>
          <w:b/>
          <w:bCs/>
        </w:rPr>
        <w:t xml:space="preserve">7. Требования об осуществлении контроля </w:t>
      </w:r>
    </w:p>
    <w:p w:rsidR="00151027" w:rsidRPr="00151027" w:rsidRDefault="00151027" w:rsidP="00151027">
      <w:pPr>
        <w:widowControl w:val="0"/>
        <w:autoSpaceDE w:val="0"/>
        <w:autoSpaceDN w:val="0"/>
        <w:adjustRightInd w:val="0"/>
        <w:contextualSpacing/>
        <w:jc w:val="center"/>
        <w:rPr>
          <w:b/>
          <w:bCs/>
        </w:rPr>
      </w:pPr>
      <w:r w:rsidRPr="00151027">
        <w:rPr>
          <w:b/>
          <w:bCs/>
        </w:rPr>
        <w:t>за достижением результата и характеристик, за соблюдением условий и порядка предоставления субсидий и ответственность за их нарушение</w:t>
      </w:r>
    </w:p>
    <w:p w:rsidR="00151027" w:rsidRPr="00151027" w:rsidRDefault="00151027" w:rsidP="00151027">
      <w:pPr>
        <w:widowControl w:val="0"/>
        <w:autoSpaceDE w:val="0"/>
        <w:autoSpaceDN w:val="0"/>
        <w:adjustRightInd w:val="0"/>
        <w:contextualSpacing/>
        <w:jc w:val="both"/>
      </w:pPr>
    </w:p>
    <w:p w:rsidR="00151027" w:rsidRPr="00151027" w:rsidRDefault="00151027" w:rsidP="00151027">
      <w:pPr>
        <w:widowControl w:val="0"/>
        <w:autoSpaceDE w:val="0"/>
        <w:autoSpaceDN w:val="0"/>
        <w:adjustRightInd w:val="0"/>
        <w:contextualSpacing/>
        <w:jc w:val="both"/>
      </w:pPr>
      <w:r w:rsidRPr="00151027">
        <w:t xml:space="preserve">7.1. </w:t>
      </w:r>
      <w:r w:rsidRPr="00151027">
        <w:tab/>
        <w:t>Комитет в установленный им срок осуществляет проверки, по результатам которых составляются акты проведения проверок (далее - акты).</w:t>
      </w:r>
    </w:p>
    <w:p w:rsidR="00151027" w:rsidRPr="00151027" w:rsidRDefault="00151027" w:rsidP="00151027">
      <w:pPr>
        <w:widowControl w:val="0"/>
        <w:autoSpaceDE w:val="0"/>
        <w:autoSpaceDN w:val="0"/>
        <w:adjustRightInd w:val="0"/>
        <w:spacing w:before="240"/>
        <w:contextualSpacing/>
        <w:jc w:val="both"/>
      </w:pPr>
      <w:r w:rsidRPr="00151027">
        <w:t>Копия акта в течение пяти рабочих дней после его подписания направляется Комитетом в Комитет государственного финансового контроля Санкт-Петербурга</w:t>
      </w:r>
      <w:r w:rsidRPr="00151027">
        <w:br/>
        <w:t>(далее - КГФК).</w:t>
      </w:r>
    </w:p>
    <w:p w:rsidR="00151027" w:rsidRPr="00151027" w:rsidRDefault="00151027" w:rsidP="00151027">
      <w:pPr>
        <w:widowControl w:val="0"/>
        <w:autoSpaceDE w:val="0"/>
        <w:autoSpaceDN w:val="0"/>
        <w:adjustRightInd w:val="0"/>
        <w:spacing w:before="240"/>
        <w:contextualSpacing/>
        <w:jc w:val="both"/>
      </w:pPr>
      <w:bookmarkStart w:id="16" w:name="Par223"/>
      <w:bookmarkEnd w:id="16"/>
      <w:r w:rsidRPr="00151027">
        <w:t xml:space="preserve">7.2. </w:t>
      </w:r>
      <w:r w:rsidRPr="00151027">
        <w:tab/>
        <w:t>В случае выявления при проведении проверок нарушений получателями субсидий условий их предоставления Комитет одновременно с подписанием акта направляет получателям субсидий уведомление о нарушениях условий предоставления субсидий (далее - уведомление), в котором указываются выявленные нарушения и сроки их устранения получателями субсидий (не менее 3 и не более 10 рабочих дней).</w:t>
      </w:r>
    </w:p>
    <w:p w:rsidR="00151027" w:rsidRPr="00151027" w:rsidRDefault="00151027" w:rsidP="00151027">
      <w:pPr>
        <w:widowControl w:val="0"/>
        <w:autoSpaceDE w:val="0"/>
        <w:autoSpaceDN w:val="0"/>
        <w:adjustRightInd w:val="0"/>
        <w:spacing w:before="240"/>
        <w:contextualSpacing/>
        <w:jc w:val="both"/>
      </w:pPr>
      <w:r w:rsidRPr="00151027">
        <w:t>Копия уведомления в течение пяти рабочих дней после его подписания направляется Комитетом в КГФК.</w:t>
      </w:r>
    </w:p>
    <w:p w:rsidR="00151027" w:rsidRPr="00151027" w:rsidRDefault="00151027" w:rsidP="00151027">
      <w:pPr>
        <w:widowControl w:val="0"/>
        <w:autoSpaceDE w:val="0"/>
        <w:autoSpaceDN w:val="0"/>
        <w:adjustRightInd w:val="0"/>
        <w:spacing w:before="240"/>
        <w:contextualSpacing/>
        <w:jc w:val="both"/>
      </w:pPr>
      <w:bookmarkStart w:id="17" w:name="Par225"/>
      <w:bookmarkEnd w:id="17"/>
      <w:r w:rsidRPr="00151027">
        <w:t xml:space="preserve">7.3. </w:t>
      </w:r>
      <w:r w:rsidRPr="00151027">
        <w:tab/>
        <w:t>При устранении нарушений получателями субсидий условий их предоставления в установленные в уведомлении сроки Комитет направляет в КГФК информацию об устранении нарушений в течение 15 рабочих дней после направления уведомления.</w:t>
      </w:r>
    </w:p>
    <w:p w:rsidR="00151027" w:rsidRPr="00151027" w:rsidRDefault="00151027" w:rsidP="00151027">
      <w:pPr>
        <w:widowControl w:val="0"/>
        <w:autoSpaceDE w:val="0"/>
        <w:autoSpaceDN w:val="0"/>
        <w:adjustRightInd w:val="0"/>
        <w:spacing w:before="240"/>
        <w:contextualSpacing/>
        <w:jc w:val="both"/>
      </w:pPr>
      <w:bookmarkStart w:id="18" w:name="Par226"/>
      <w:bookmarkEnd w:id="18"/>
      <w:r w:rsidRPr="00151027">
        <w:t xml:space="preserve">7.4. </w:t>
      </w:r>
      <w:r w:rsidRPr="00151027">
        <w:tab/>
        <w:t xml:space="preserve">В случае неустранения нарушений в установленные в уведомлении сроки Комитет в течение пяти рабочих дней со дня истечения указанных сроков принимает решение о возврате в бюджет Санкт-Петербурга субсидий, полученных получателями субсидий, в </w:t>
      </w:r>
      <w:r w:rsidRPr="00151027">
        <w:lastRenderedPageBreak/>
        <w:t>форме распоряжения и направляет копии указанного распоряжения получателям субсидий и в КГФК вместе с требованием, в котором предусматриваются:</w:t>
      </w:r>
    </w:p>
    <w:p w:rsidR="00151027" w:rsidRPr="00151027" w:rsidRDefault="00151027" w:rsidP="00151027">
      <w:pPr>
        <w:widowControl w:val="0"/>
        <w:autoSpaceDE w:val="0"/>
        <w:autoSpaceDN w:val="0"/>
        <w:adjustRightInd w:val="0"/>
        <w:spacing w:before="240"/>
        <w:contextualSpacing/>
        <w:jc w:val="both"/>
      </w:pPr>
      <w:r w:rsidRPr="00151027">
        <w:t>подлежащая возврату в бюджет Санкт-Петербурга сумма денежных средств, а также сроки ее возврата;</w:t>
      </w:r>
    </w:p>
    <w:p w:rsidR="00151027" w:rsidRPr="00151027" w:rsidRDefault="00151027" w:rsidP="00151027">
      <w:pPr>
        <w:widowControl w:val="0"/>
        <w:autoSpaceDE w:val="0"/>
        <w:autoSpaceDN w:val="0"/>
        <w:adjustRightInd w:val="0"/>
        <w:spacing w:before="240"/>
        <w:contextualSpacing/>
        <w:jc w:val="both"/>
      </w:pPr>
      <w:r w:rsidRPr="00151027">
        <w:t>код бюджетной классификации Российской Федерации, по которому должен быть осуществлен возврат субсидий.</w:t>
      </w:r>
    </w:p>
    <w:p w:rsidR="00151027" w:rsidRPr="00151027" w:rsidRDefault="00151027" w:rsidP="00151027">
      <w:pPr>
        <w:widowControl w:val="0"/>
        <w:autoSpaceDE w:val="0"/>
        <w:autoSpaceDN w:val="0"/>
        <w:adjustRightInd w:val="0"/>
        <w:spacing w:before="240"/>
        <w:contextualSpacing/>
        <w:jc w:val="both"/>
      </w:pPr>
      <w:r w:rsidRPr="00151027">
        <w:t xml:space="preserve">7.5. </w:t>
      </w:r>
      <w:r w:rsidRPr="00151027">
        <w:tab/>
        <w:t>В случае выявления при проведении проверки недостижения получателями субсидий значений результата предоставления субсидий и характеристик Комитет</w:t>
      </w:r>
      <w:r w:rsidRPr="00151027">
        <w:br/>
        <w:t xml:space="preserve">в течение пяти рабочих дней со дня подписания акта принимает решение о возврате </w:t>
      </w:r>
      <w:r w:rsidRPr="00151027">
        <w:br/>
        <w:t xml:space="preserve">в бюджет Санкт-Петербурга части субсидий в сумме, пропорциональной объему </w:t>
      </w:r>
      <w:r w:rsidRPr="00151027">
        <w:br/>
        <w:t>не достигнутых получателями субсидий характеристик, в форме распоряжения</w:t>
      </w:r>
      <w:r w:rsidRPr="00151027">
        <w:br/>
        <w:t>и направляет копии указанного распоряжения получателям субсидий и в КГФК вместе</w:t>
      </w:r>
      <w:r w:rsidRPr="00151027">
        <w:br/>
        <w:t>с требованием, в котором предусматриваются:</w:t>
      </w:r>
    </w:p>
    <w:p w:rsidR="00151027" w:rsidRPr="00151027" w:rsidRDefault="00151027" w:rsidP="00151027">
      <w:pPr>
        <w:widowControl w:val="0"/>
        <w:autoSpaceDE w:val="0"/>
        <w:autoSpaceDN w:val="0"/>
        <w:adjustRightInd w:val="0"/>
        <w:spacing w:before="240"/>
        <w:contextualSpacing/>
        <w:jc w:val="both"/>
      </w:pPr>
      <w:r w:rsidRPr="00151027">
        <w:t>подлежащая возврату в бюджет Санкт-Петербурга сумма денежных средств, а также сроки ее возврата;</w:t>
      </w:r>
    </w:p>
    <w:p w:rsidR="00151027" w:rsidRPr="00151027" w:rsidRDefault="00151027" w:rsidP="00151027">
      <w:pPr>
        <w:widowControl w:val="0"/>
        <w:autoSpaceDE w:val="0"/>
        <w:autoSpaceDN w:val="0"/>
        <w:adjustRightInd w:val="0"/>
        <w:spacing w:before="240"/>
        <w:contextualSpacing/>
        <w:jc w:val="both"/>
      </w:pPr>
      <w:r w:rsidRPr="00151027">
        <w:t>код бюджетной классификации Российской Федерации, по которому должен быть осуществлен возврат субсидий.</w:t>
      </w:r>
    </w:p>
    <w:p w:rsidR="00151027" w:rsidRPr="00151027" w:rsidRDefault="00151027" w:rsidP="00151027">
      <w:pPr>
        <w:widowControl w:val="0"/>
        <w:autoSpaceDE w:val="0"/>
        <w:autoSpaceDN w:val="0"/>
        <w:adjustRightInd w:val="0"/>
        <w:spacing w:before="240"/>
        <w:contextualSpacing/>
        <w:jc w:val="both"/>
      </w:pPr>
      <w:r w:rsidRPr="00151027">
        <w:t xml:space="preserve">Размер субсидий, подлежащих возврату ограничивается размером средств, </w:t>
      </w:r>
      <w:r w:rsidRPr="00151027">
        <w:br/>
        <w:t>в отношении которых были установлены факты нарушений и рассчитывается по формуле:</w:t>
      </w:r>
    </w:p>
    <w:p w:rsidR="00151027" w:rsidRPr="00151027" w:rsidRDefault="00151027" w:rsidP="00151027">
      <w:pPr>
        <w:widowControl w:val="0"/>
        <w:autoSpaceDE w:val="0"/>
        <w:autoSpaceDN w:val="0"/>
        <w:adjustRightInd w:val="0"/>
        <w:spacing w:before="240"/>
        <w:contextualSpacing/>
        <w:jc w:val="both"/>
      </w:pPr>
    </w:p>
    <w:p w:rsidR="00151027" w:rsidRPr="00151027" w:rsidRDefault="00151027" w:rsidP="00151027">
      <w:pPr>
        <w:widowControl w:val="0"/>
        <w:autoSpaceDE w:val="0"/>
        <w:autoSpaceDN w:val="0"/>
        <w:adjustRightInd w:val="0"/>
        <w:spacing w:before="240"/>
        <w:contextualSpacing/>
        <w:jc w:val="both"/>
        <w:rPr>
          <w:b/>
          <w:sz w:val="28"/>
          <w:szCs w:val="28"/>
          <w:lang w:val="en-US"/>
        </w:rPr>
      </w:pPr>
      <w:r w:rsidRPr="00151027">
        <w:rPr>
          <w:b/>
          <w:sz w:val="28"/>
          <w:szCs w:val="28"/>
          <w:lang w:val="en-US"/>
        </w:rPr>
        <w:t xml:space="preserve">P = </w:t>
      </w:r>
      <m:oMath>
        <m:nary>
          <m:naryPr>
            <m:chr m:val="∑"/>
            <m:grow m:val="1"/>
            <m:ctrlPr>
              <w:rPr>
                <w:rFonts w:ascii="Cambria Math" w:hAnsi="Cambria Math"/>
                <w:b/>
                <w:sz w:val="28"/>
                <w:szCs w:val="28"/>
                <w:lang w:val="en-US"/>
              </w:rPr>
            </m:ctrlPr>
          </m:naryPr>
          <m:sub>
            <m:r>
              <m:rPr>
                <m:sty m:val="bi"/>
              </m:rPr>
              <w:rPr>
                <w:rFonts w:ascii="Cambria Math" w:hAnsi="Cambria Math"/>
                <w:sz w:val="28"/>
                <w:szCs w:val="28"/>
                <w:lang w:val="en-US"/>
              </w:rPr>
              <m:t>i=1</m:t>
            </m:r>
          </m:sub>
          <m:sup>
            <m:r>
              <m:rPr>
                <m:sty m:val="bi"/>
              </m:rPr>
              <w:rPr>
                <w:rFonts w:ascii="Cambria Math" w:hAnsi="Cambria Math"/>
                <w:sz w:val="28"/>
                <w:szCs w:val="28"/>
                <w:lang w:val="en-US"/>
              </w:rPr>
              <m:t>n</m:t>
            </m:r>
          </m:sup>
          <m:e>
            <m:d>
              <m:dPr>
                <m:ctrlPr>
                  <w:rPr>
                    <w:rFonts w:ascii="Cambria Math" w:hAnsi="Cambria Math"/>
                    <w:b/>
                    <w:sz w:val="28"/>
                    <w:szCs w:val="28"/>
                    <w:lang w:val="en-US"/>
                  </w:rPr>
                </m:ctrlPr>
              </m:dPr>
              <m:e>
                <m:r>
                  <m:rPr>
                    <m:sty m:val="bi"/>
                  </m:rPr>
                  <w:rPr>
                    <w:rFonts w:ascii="Cambria Math" w:hAnsi="Cambria Math"/>
                    <w:sz w:val="28"/>
                    <w:szCs w:val="28"/>
                    <w:lang w:val="en-US"/>
                  </w:rPr>
                  <m:t>1-</m:t>
                </m:r>
                <m:func>
                  <m:funcPr>
                    <m:ctrlPr>
                      <w:rPr>
                        <w:rFonts w:ascii="Cambria Math" w:hAnsi="Cambria Math"/>
                        <w:b/>
                        <w:sz w:val="28"/>
                        <w:szCs w:val="28"/>
                        <w:lang w:val="en-US"/>
                      </w:rPr>
                    </m:ctrlPr>
                  </m:funcPr>
                  <m:fName/>
                  <m:e>
                    <m:f>
                      <m:fPr>
                        <m:ctrlPr>
                          <w:rPr>
                            <w:rFonts w:ascii="Cambria Math" w:hAnsi="Cambria Math"/>
                            <w:b/>
                            <w:sz w:val="28"/>
                            <w:szCs w:val="28"/>
                            <w:lang w:val="en-US"/>
                          </w:rPr>
                        </m:ctrlPr>
                      </m:fPr>
                      <m:num>
                        <m:r>
                          <m:rPr>
                            <m:sty m:val="bi"/>
                          </m:rPr>
                          <w:rPr>
                            <w:rFonts w:ascii="Cambria Math" w:eastAsia="Cambria Math" w:hAnsi="Cambria Math" w:cs="Cambria Math"/>
                            <w:sz w:val="28"/>
                            <w:szCs w:val="28"/>
                            <w:lang w:val="en-US"/>
                          </w:rPr>
                          <m:t>Fi</m:t>
                        </m:r>
                      </m:num>
                      <m:den>
                        <m:r>
                          <m:rPr>
                            <m:sty m:val="bi"/>
                          </m:rPr>
                          <w:rPr>
                            <w:rFonts w:ascii="Cambria Math" w:eastAsia="Cambria Math" w:hAnsi="Cambria Math" w:cs="Cambria Math"/>
                            <w:sz w:val="28"/>
                            <w:szCs w:val="28"/>
                            <w:lang w:val="en-US"/>
                          </w:rPr>
                          <m:t>Pi</m:t>
                        </m:r>
                      </m:den>
                    </m:f>
                  </m:e>
                </m:func>
                <m:r>
                  <m:rPr>
                    <m:sty m:val="bi"/>
                  </m:rPr>
                  <w:rPr>
                    <w:rFonts w:ascii="Cambria Math" w:eastAsia="Cambria Math" w:hAnsi="Cambria Math" w:cs="Cambria Math"/>
                    <w:sz w:val="28"/>
                    <w:szCs w:val="28"/>
                    <w:lang w:val="en-US"/>
                  </w:rPr>
                  <m:t xml:space="preserve"> </m:t>
                </m:r>
              </m:e>
            </m:d>
            <m:r>
              <m:rPr>
                <m:sty m:val="bi"/>
              </m:rPr>
              <w:rPr>
                <w:rFonts w:ascii="Cambria Math" w:eastAsia="Cambria Math" w:hAnsi="Cambria Math" w:cs="Cambria Math"/>
                <w:sz w:val="28"/>
                <w:szCs w:val="28"/>
                <w:lang w:val="en-US"/>
              </w:rPr>
              <m:t>×</m:t>
            </m:r>
            <m:f>
              <m:fPr>
                <m:ctrlPr>
                  <w:rPr>
                    <w:rFonts w:ascii="Cambria Math" w:hAnsi="Cambria Math"/>
                    <w:b/>
                    <w:sz w:val="28"/>
                    <w:szCs w:val="28"/>
                    <w:lang w:val="en-US"/>
                  </w:rPr>
                </m:ctrlPr>
              </m:fPr>
              <m:num>
                <m:r>
                  <m:rPr>
                    <m:sty m:val="bi"/>
                  </m:rPr>
                  <w:rPr>
                    <w:rFonts w:ascii="Cambria Math" w:eastAsia="Cambria Math" w:hAnsi="Cambria Math" w:cs="Cambria Math"/>
                    <w:sz w:val="28"/>
                    <w:szCs w:val="28"/>
                    <w:lang w:val="en-US"/>
                  </w:rPr>
                  <m:t>V</m:t>
                </m:r>
              </m:num>
              <m:den>
                <m:r>
                  <m:rPr>
                    <m:sty m:val="bi"/>
                  </m:rPr>
                  <w:rPr>
                    <w:rFonts w:ascii="Cambria Math" w:eastAsia="Cambria Math" w:hAnsi="Cambria Math" w:cs="Cambria Math"/>
                    <w:sz w:val="28"/>
                    <w:szCs w:val="28"/>
                    <w:lang w:val="en-US"/>
                  </w:rPr>
                  <m:t>n</m:t>
                </m:r>
              </m:den>
            </m:f>
          </m:e>
        </m:nary>
      </m:oMath>
      <w:r w:rsidRPr="00151027">
        <w:rPr>
          <w:b/>
          <w:sz w:val="28"/>
          <w:szCs w:val="28"/>
          <w:lang w:val="en-US"/>
        </w:rPr>
        <w:t>,</w:t>
      </w:r>
    </w:p>
    <w:p w:rsidR="00151027" w:rsidRPr="00151027" w:rsidRDefault="00151027" w:rsidP="00151027">
      <w:pPr>
        <w:widowControl w:val="0"/>
        <w:autoSpaceDE w:val="0"/>
        <w:autoSpaceDN w:val="0"/>
        <w:adjustRightInd w:val="0"/>
        <w:spacing w:before="240"/>
        <w:contextualSpacing/>
        <w:jc w:val="both"/>
        <w:rPr>
          <w:lang w:val="en-US"/>
        </w:rPr>
      </w:pPr>
    </w:p>
    <w:p w:rsidR="00151027" w:rsidRPr="00151027" w:rsidRDefault="00151027" w:rsidP="00151027">
      <w:pPr>
        <w:widowControl w:val="0"/>
        <w:autoSpaceDE w:val="0"/>
        <w:autoSpaceDN w:val="0"/>
        <w:adjustRightInd w:val="0"/>
        <w:spacing w:before="240"/>
        <w:contextualSpacing/>
        <w:jc w:val="both"/>
      </w:pPr>
      <w:bookmarkStart w:id="19" w:name="Par233"/>
      <w:bookmarkEnd w:id="19"/>
      <w:r w:rsidRPr="00151027">
        <w:t>где: n – количество характеристик;</w:t>
      </w:r>
    </w:p>
    <w:p w:rsidR="00151027" w:rsidRPr="00151027" w:rsidRDefault="00151027" w:rsidP="00151027">
      <w:pPr>
        <w:widowControl w:val="0"/>
        <w:autoSpaceDE w:val="0"/>
        <w:autoSpaceDN w:val="0"/>
        <w:adjustRightInd w:val="0"/>
        <w:spacing w:before="240"/>
        <w:contextualSpacing/>
        <w:jc w:val="both"/>
      </w:pPr>
      <w:r w:rsidRPr="00151027">
        <w:t xml:space="preserve">Fi – фактическое значение i-й характеристики; </w:t>
      </w:r>
    </w:p>
    <w:p w:rsidR="00151027" w:rsidRPr="00151027" w:rsidRDefault="00151027" w:rsidP="00151027">
      <w:pPr>
        <w:widowControl w:val="0"/>
        <w:autoSpaceDE w:val="0"/>
        <w:autoSpaceDN w:val="0"/>
        <w:adjustRightInd w:val="0"/>
        <w:spacing w:before="240"/>
        <w:contextualSpacing/>
        <w:jc w:val="both"/>
      </w:pPr>
      <w:r w:rsidRPr="00151027">
        <w:t>Pi – плановое значение i-й характеристики согласно соглашению о предоставлении субсидии;</w:t>
      </w:r>
    </w:p>
    <w:p w:rsidR="00151027" w:rsidRPr="00151027" w:rsidRDefault="00151027" w:rsidP="00151027">
      <w:pPr>
        <w:widowControl w:val="0"/>
        <w:autoSpaceDE w:val="0"/>
        <w:autoSpaceDN w:val="0"/>
        <w:adjustRightInd w:val="0"/>
        <w:spacing w:before="240"/>
        <w:contextualSpacing/>
        <w:jc w:val="both"/>
      </w:pPr>
      <w:r w:rsidRPr="00151027">
        <w:t>V – размер субсидии, предоставленной получателю субсидии.</w:t>
      </w:r>
    </w:p>
    <w:p w:rsidR="00151027" w:rsidRPr="00151027" w:rsidRDefault="00151027" w:rsidP="00151027">
      <w:pPr>
        <w:widowControl w:val="0"/>
        <w:autoSpaceDE w:val="0"/>
        <w:autoSpaceDN w:val="0"/>
        <w:adjustRightInd w:val="0"/>
        <w:spacing w:before="240"/>
        <w:contextualSpacing/>
        <w:jc w:val="both"/>
      </w:pPr>
      <w:r w:rsidRPr="00151027">
        <w:t xml:space="preserve">7.6. </w:t>
      </w:r>
      <w:r w:rsidRPr="00151027">
        <w:tab/>
        <w:t xml:space="preserve">Получатели субсидий обязаны осуществить возврат субсидий в течение семи рабочих дней со дня получения требования и копии распоряжения, указанных в </w:t>
      </w:r>
      <w:hyperlink w:anchor="Par225" w:tooltip="8.3. При устранении нарушений получателями субсидий условий их предоставления в установленные в уведомлении сроки Комитет направляет в КГФК информацию об устранении нарушений в течение 15 рабочих дней после направления уведомления." w:history="1">
        <w:r w:rsidRPr="00151027">
          <w:t>пунктах 7.4</w:t>
        </w:r>
      </w:hyperlink>
      <w:r w:rsidRPr="00151027">
        <w:t xml:space="preserve"> и </w:t>
      </w:r>
      <w:hyperlink w:anchor="Par226" w:tooltip="8.4. В случае неустранения нарушений в установленные в уведомлении сроки Комитет в течение пяти рабочих дней со дня истечения указанных сроков принимает решение о возврате в бюджет Санкт-Петербурга субсидий, полученных получателями субсидий, в форме распоряжен" w:history="1">
        <w:r w:rsidRPr="00151027">
          <w:t>7.5</w:t>
        </w:r>
      </w:hyperlink>
      <w:r w:rsidRPr="00151027">
        <w:t xml:space="preserve"> настоящего Порядка.</w:t>
      </w:r>
    </w:p>
    <w:p w:rsidR="00151027" w:rsidRPr="00151027" w:rsidRDefault="00151027" w:rsidP="00151027">
      <w:pPr>
        <w:widowControl w:val="0"/>
        <w:autoSpaceDE w:val="0"/>
        <w:autoSpaceDN w:val="0"/>
        <w:adjustRightInd w:val="0"/>
        <w:spacing w:before="240"/>
        <w:contextualSpacing/>
        <w:jc w:val="both"/>
      </w:pPr>
      <w:r w:rsidRPr="00151027">
        <w:t xml:space="preserve">7.7. </w:t>
      </w:r>
      <w:r w:rsidRPr="00151027">
        <w:tab/>
        <w:t xml:space="preserve">Проверка органами государственного финансового контроля осуществляется в соответствии со статьями 268.1 и 269 Бюджетного </w:t>
      </w:r>
      <w:hyperlink r:id="rId26" w:history="1">
        <w:r w:rsidRPr="00151027">
          <w:t>кодекса</w:t>
        </w:r>
      </w:hyperlink>
      <w:r w:rsidRPr="00151027">
        <w:t xml:space="preserve"> Российской Федерации.</w:t>
      </w:r>
    </w:p>
    <w:p w:rsidR="00151027" w:rsidRPr="00151027" w:rsidRDefault="00151027" w:rsidP="00151027">
      <w:pPr>
        <w:widowControl w:val="0"/>
        <w:autoSpaceDE w:val="0"/>
        <w:autoSpaceDN w:val="0"/>
        <w:adjustRightInd w:val="0"/>
        <w:spacing w:before="240"/>
        <w:contextualSpacing/>
        <w:jc w:val="both"/>
        <w:rPr>
          <w:rFonts w:asciiTheme="minorHAnsi" w:eastAsiaTheme="minorHAnsi" w:hAnsiTheme="minorHAnsi" w:cstheme="minorBidi"/>
          <w:sz w:val="22"/>
          <w:szCs w:val="22"/>
          <w:lang w:eastAsia="en-US"/>
        </w:rPr>
      </w:pPr>
      <w:r w:rsidRPr="00151027">
        <w:t xml:space="preserve">7.8. </w:t>
      </w:r>
      <w:r w:rsidRPr="00151027">
        <w:tab/>
        <w:t xml:space="preserve">В случае если средства субсидий не возвращены в бюджет Санкт-Петербурга получателями субсидий в установленный в </w:t>
      </w:r>
      <w:hyperlink w:anchor="Par233" w:tooltip="8.6. Получатели субсидий обязаны осуществить возврат субсидий в течение семи рабочих дней со дня получения требования и копии распоряжения, указанных в пунктах 8.3 и 8.4 настоящего Порядка." w:history="1">
        <w:r w:rsidRPr="00151027">
          <w:t>пункте 7.6</w:t>
        </w:r>
      </w:hyperlink>
      <w:r w:rsidRPr="00151027">
        <w:t xml:space="preserve"> настоящего Порядка срок, Комитет в течение 15 рабочих дней со дня истечения срока, установленного в </w:t>
      </w:r>
      <w:hyperlink w:anchor="Par233" w:tooltip="8.6. Получатели субсидий обязаны осуществить возврат субсидий в течение семи рабочих дней со дня получения требования и копии распоряжения, указанных в пунктах 8.3 и 8.4 настоящего Порядка." w:history="1">
        <w:r w:rsidRPr="00151027">
          <w:t>пункте 7.6</w:t>
        </w:r>
      </w:hyperlink>
      <w:r w:rsidRPr="00151027">
        <w:t xml:space="preserve"> настоящего Порядка, направляет в суд исковое заявление о возврате субсидий в бюджет </w:t>
      </w:r>
      <w:r w:rsidRPr="00151027">
        <w:br/>
        <w:t>Санкт-Петербурга.</w:t>
      </w:r>
    </w:p>
    <w:p w:rsidR="00151027" w:rsidRDefault="00151027" w:rsidP="00C06295">
      <w:pPr>
        <w:rPr>
          <w:b/>
        </w:rPr>
      </w:pPr>
    </w:p>
    <w:p w:rsidR="003D2551" w:rsidRDefault="003D2551" w:rsidP="00C06295">
      <w:pPr>
        <w:rPr>
          <w:b/>
        </w:rPr>
      </w:pPr>
    </w:p>
    <w:p w:rsidR="003D2551" w:rsidRDefault="003D2551" w:rsidP="00C06295">
      <w:pPr>
        <w:rPr>
          <w:b/>
        </w:rPr>
      </w:pPr>
    </w:p>
    <w:p w:rsidR="003D2551" w:rsidRDefault="003D2551" w:rsidP="00C06295">
      <w:pPr>
        <w:rPr>
          <w:b/>
        </w:rPr>
      </w:pPr>
    </w:p>
    <w:p w:rsidR="003D2551" w:rsidRDefault="003D2551" w:rsidP="00C06295">
      <w:pPr>
        <w:rPr>
          <w:b/>
        </w:rPr>
      </w:pPr>
    </w:p>
    <w:p w:rsidR="003D2551" w:rsidRDefault="003D2551" w:rsidP="00C06295">
      <w:pPr>
        <w:rPr>
          <w:b/>
        </w:rPr>
      </w:pPr>
    </w:p>
    <w:p w:rsidR="003D2551" w:rsidRDefault="003D2551" w:rsidP="00C06295">
      <w:pPr>
        <w:rPr>
          <w:b/>
        </w:rPr>
      </w:pPr>
    </w:p>
    <w:p w:rsidR="003D2551" w:rsidRDefault="003D2551" w:rsidP="00C06295">
      <w:pPr>
        <w:rPr>
          <w:b/>
        </w:rPr>
      </w:pPr>
    </w:p>
    <w:p w:rsidR="003D2551" w:rsidRDefault="003D2551" w:rsidP="00C06295">
      <w:pPr>
        <w:rPr>
          <w:b/>
        </w:rPr>
      </w:pPr>
    </w:p>
    <w:p w:rsidR="003D2551" w:rsidRDefault="003D2551" w:rsidP="00C06295">
      <w:pPr>
        <w:rPr>
          <w:b/>
        </w:rPr>
      </w:pPr>
    </w:p>
    <w:p w:rsidR="003D2551" w:rsidRDefault="003D2551" w:rsidP="00C06295">
      <w:pPr>
        <w:rPr>
          <w:b/>
        </w:rPr>
      </w:pPr>
    </w:p>
    <w:p w:rsidR="003D2551" w:rsidRDefault="003D2551" w:rsidP="00C06295">
      <w:pPr>
        <w:rPr>
          <w:b/>
        </w:rPr>
      </w:pPr>
    </w:p>
    <w:p w:rsidR="003D2551" w:rsidRDefault="003D2551" w:rsidP="00C06295">
      <w:pPr>
        <w:rPr>
          <w:b/>
        </w:rPr>
      </w:pPr>
    </w:p>
    <w:p w:rsidR="003D2551" w:rsidRDefault="003D2551" w:rsidP="00C06295">
      <w:pPr>
        <w:rPr>
          <w:b/>
        </w:rPr>
      </w:pPr>
    </w:p>
    <w:p w:rsidR="003D2551" w:rsidRDefault="003D2551" w:rsidP="00C06295">
      <w:pPr>
        <w:rPr>
          <w:b/>
        </w:rPr>
      </w:pPr>
    </w:p>
    <w:p w:rsidR="003D2551" w:rsidRDefault="003D2551" w:rsidP="00C06295">
      <w:pPr>
        <w:rPr>
          <w:b/>
        </w:rPr>
      </w:pPr>
    </w:p>
    <w:p w:rsidR="003D2551" w:rsidRDefault="003D2551" w:rsidP="00C06295">
      <w:pPr>
        <w:rPr>
          <w:b/>
        </w:rPr>
      </w:pPr>
    </w:p>
    <w:p w:rsidR="003D2551" w:rsidRPr="003D2551" w:rsidRDefault="003D2551" w:rsidP="003D2551">
      <w:pPr>
        <w:widowControl w:val="0"/>
        <w:autoSpaceDE w:val="0"/>
        <w:autoSpaceDN w:val="0"/>
        <w:adjustRightInd w:val="0"/>
        <w:jc w:val="right"/>
        <w:outlineLvl w:val="1"/>
      </w:pPr>
      <w:r w:rsidRPr="003D2551">
        <w:lastRenderedPageBreak/>
        <w:t>Приложение № 1</w:t>
      </w:r>
    </w:p>
    <w:p w:rsidR="003D2551" w:rsidRPr="003D2551" w:rsidRDefault="003D2551" w:rsidP="003D2551">
      <w:pPr>
        <w:widowControl w:val="0"/>
        <w:autoSpaceDE w:val="0"/>
        <w:autoSpaceDN w:val="0"/>
        <w:adjustRightInd w:val="0"/>
        <w:jc w:val="right"/>
      </w:pPr>
      <w:r w:rsidRPr="003D2551">
        <w:t>к Порядку предоставления в 2025 году</w:t>
      </w:r>
    </w:p>
    <w:p w:rsidR="003D2551" w:rsidRPr="003D2551" w:rsidRDefault="003D2551" w:rsidP="003D2551">
      <w:pPr>
        <w:widowControl w:val="0"/>
        <w:autoSpaceDE w:val="0"/>
        <w:autoSpaceDN w:val="0"/>
        <w:adjustRightInd w:val="0"/>
        <w:jc w:val="right"/>
      </w:pPr>
      <w:r w:rsidRPr="003D2551">
        <w:t>субсидий социально ориентированным</w:t>
      </w:r>
    </w:p>
    <w:p w:rsidR="003D2551" w:rsidRPr="003D2551" w:rsidRDefault="003D2551" w:rsidP="003D2551">
      <w:pPr>
        <w:widowControl w:val="0"/>
        <w:autoSpaceDE w:val="0"/>
        <w:autoSpaceDN w:val="0"/>
        <w:adjustRightInd w:val="0"/>
        <w:jc w:val="right"/>
      </w:pPr>
      <w:r w:rsidRPr="003D2551">
        <w:t>некоммерческим организациям на организацию</w:t>
      </w:r>
    </w:p>
    <w:p w:rsidR="003D2551" w:rsidRPr="003D2551" w:rsidRDefault="003D2551" w:rsidP="003D2551">
      <w:pPr>
        <w:widowControl w:val="0"/>
        <w:autoSpaceDE w:val="0"/>
        <w:autoSpaceDN w:val="0"/>
        <w:adjustRightInd w:val="0"/>
        <w:jc w:val="right"/>
      </w:pPr>
      <w:r w:rsidRPr="003D2551">
        <w:t>и проведение в Санкт-Петербурге</w:t>
      </w:r>
    </w:p>
    <w:p w:rsidR="003D2551" w:rsidRPr="003D2551" w:rsidRDefault="003D2551" w:rsidP="003D2551">
      <w:pPr>
        <w:widowControl w:val="0"/>
        <w:autoSpaceDE w:val="0"/>
        <w:autoSpaceDN w:val="0"/>
        <w:adjustRightInd w:val="0"/>
        <w:jc w:val="right"/>
      </w:pPr>
      <w:r w:rsidRPr="003D2551">
        <w:t>конгрессно-выставочных мероприятий</w:t>
      </w:r>
    </w:p>
    <w:p w:rsidR="003D2551" w:rsidRPr="003D2551" w:rsidRDefault="003D2551" w:rsidP="003D2551">
      <w:pPr>
        <w:widowControl w:val="0"/>
        <w:autoSpaceDE w:val="0"/>
        <w:autoSpaceDN w:val="0"/>
        <w:adjustRightInd w:val="0"/>
        <w:ind w:firstLine="540"/>
        <w:jc w:val="both"/>
      </w:pPr>
    </w:p>
    <w:p w:rsidR="003D2551" w:rsidRPr="003D2551" w:rsidRDefault="003D2551" w:rsidP="003D2551">
      <w:pPr>
        <w:widowControl w:val="0"/>
        <w:autoSpaceDE w:val="0"/>
        <w:autoSpaceDN w:val="0"/>
        <w:adjustRightInd w:val="0"/>
        <w:jc w:val="center"/>
        <w:rPr>
          <w:rFonts w:ascii="Arial" w:hAnsi="Arial" w:cs="Arial"/>
          <w:b/>
          <w:bCs/>
        </w:rPr>
      </w:pPr>
      <w:bookmarkStart w:id="20" w:name="Par248"/>
      <w:bookmarkEnd w:id="20"/>
      <w:r w:rsidRPr="003D2551">
        <w:rPr>
          <w:rFonts w:ascii="Arial" w:hAnsi="Arial" w:cs="Arial"/>
          <w:b/>
          <w:bCs/>
        </w:rPr>
        <w:t>ПЕРЕЧЕНЬ</w:t>
      </w:r>
    </w:p>
    <w:p w:rsidR="003D2551" w:rsidRPr="003D2551" w:rsidRDefault="003D2551" w:rsidP="003D2551">
      <w:pPr>
        <w:widowControl w:val="0"/>
        <w:autoSpaceDE w:val="0"/>
        <w:autoSpaceDN w:val="0"/>
        <w:adjustRightInd w:val="0"/>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23"/>
        <w:gridCol w:w="8504"/>
      </w:tblGrid>
      <w:tr w:rsidR="003D2551" w:rsidRPr="003D2551" w:rsidTr="003D2551">
        <w:tc>
          <w:tcPr>
            <w:tcW w:w="523" w:type="dxa"/>
            <w:tcBorders>
              <w:top w:val="single" w:sz="4" w:space="0" w:color="auto"/>
              <w:left w:val="single" w:sz="4" w:space="0" w:color="auto"/>
              <w:bottom w:val="single" w:sz="4" w:space="0" w:color="auto"/>
              <w:right w:val="single" w:sz="4" w:space="0" w:color="auto"/>
            </w:tcBorders>
            <w:hideMark/>
          </w:tcPr>
          <w:p w:rsidR="003D2551" w:rsidRPr="003D2551" w:rsidRDefault="003D2551" w:rsidP="003D2551">
            <w:pPr>
              <w:widowControl w:val="0"/>
              <w:autoSpaceDE w:val="0"/>
              <w:autoSpaceDN w:val="0"/>
              <w:adjustRightInd w:val="0"/>
              <w:jc w:val="center"/>
            </w:pPr>
            <w:r w:rsidRPr="003D2551">
              <w:t>N п/п</w:t>
            </w:r>
          </w:p>
        </w:tc>
        <w:tc>
          <w:tcPr>
            <w:tcW w:w="8504" w:type="dxa"/>
            <w:tcBorders>
              <w:top w:val="single" w:sz="4" w:space="0" w:color="auto"/>
              <w:left w:val="single" w:sz="4" w:space="0" w:color="auto"/>
              <w:bottom w:val="single" w:sz="4" w:space="0" w:color="auto"/>
              <w:right w:val="single" w:sz="4" w:space="0" w:color="auto"/>
            </w:tcBorders>
            <w:hideMark/>
          </w:tcPr>
          <w:p w:rsidR="003D2551" w:rsidRPr="003D2551" w:rsidRDefault="003D2551" w:rsidP="003D2551">
            <w:pPr>
              <w:widowControl w:val="0"/>
              <w:autoSpaceDE w:val="0"/>
              <w:autoSpaceDN w:val="0"/>
              <w:adjustRightInd w:val="0"/>
              <w:jc w:val="center"/>
            </w:pPr>
            <w:r w:rsidRPr="003D2551">
              <w:t>Наименование затрат, подлежащих возмещению за счет субсидий</w:t>
            </w:r>
          </w:p>
        </w:tc>
      </w:tr>
      <w:tr w:rsidR="003D2551" w:rsidRPr="003D2551" w:rsidTr="003D2551">
        <w:tc>
          <w:tcPr>
            <w:tcW w:w="523" w:type="dxa"/>
            <w:tcBorders>
              <w:top w:val="single" w:sz="4" w:space="0" w:color="auto"/>
              <w:left w:val="single" w:sz="4" w:space="0" w:color="auto"/>
              <w:bottom w:val="single" w:sz="4" w:space="0" w:color="auto"/>
              <w:right w:val="single" w:sz="4" w:space="0" w:color="auto"/>
            </w:tcBorders>
            <w:hideMark/>
          </w:tcPr>
          <w:p w:rsidR="003D2551" w:rsidRPr="003D2551" w:rsidRDefault="003D2551" w:rsidP="003D2551">
            <w:pPr>
              <w:widowControl w:val="0"/>
              <w:autoSpaceDE w:val="0"/>
              <w:autoSpaceDN w:val="0"/>
              <w:adjustRightInd w:val="0"/>
              <w:jc w:val="center"/>
            </w:pPr>
            <w:r w:rsidRPr="003D2551">
              <w:t>1</w:t>
            </w:r>
          </w:p>
        </w:tc>
        <w:tc>
          <w:tcPr>
            <w:tcW w:w="8504" w:type="dxa"/>
            <w:tcBorders>
              <w:top w:val="single" w:sz="4" w:space="0" w:color="auto"/>
              <w:left w:val="single" w:sz="4" w:space="0" w:color="auto"/>
              <w:bottom w:val="single" w:sz="4" w:space="0" w:color="auto"/>
              <w:right w:val="single" w:sz="4" w:space="0" w:color="auto"/>
            </w:tcBorders>
            <w:hideMark/>
          </w:tcPr>
          <w:p w:rsidR="003D2551" w:rsidRPr="003D2551" w:rsidRDefault="003D2551" w:rsidP="003D2551">
            <w:pPr>
              <w:widowControl w:val="0"/>
              <w:autoSpaceDE w:val="0"/>
              <w:autoSpaceDN w:val="0"/>
              <w:adjustRightInd w:val="0"/>
              <w:jc w:val="center"/>
            </w:pPr>
            <w:r w:rsidRPr="003D2551">
              <w:t>2</w:t>
            </w:r>
          </w:p>
        </w:tc>
      </w:tr>
      <w:tr w:rsidR="003D2551" w:rsidRPr="003D2551" w:rsidTr="003D2551">
        <w:tc>
          <w:tcPr>
            <w:tcW w:w="523" w:type="dxa"/>
            <w:tcBorders>
              <w:top w:val="single" w:sz="4" w:space="0" w:color="auto"/>
              <w:left w:val="single" w:sz="4" w:space="0" w:color="auto"/>
              <w:bottom w:val="single" w:sz="4" w:space="0" w:color="auto"/>
              <w:right w:val="single" w:sz="4" w:space="0" w:color="auto"/>
            </w:tcBorders>
            <w:hideMark/>
          </w:tcPr>
          <w:p w:rsidR="003D2551" w:rsidRPr="003D2551" w:rsidRDefault="003D2551" w:rsidP="003D2551">
            <w:pPr>
              <w:widowControl w:val="0"/>
              <w:autoSpaceDE w:val="0"/>
              <w:autoSpaceDN w:val="0"/>
              <w:adjustRightInd w:val="0"/>
              <w:jc w:val="center"/>
            </w:pPr>
            <w:r w:rsidRPr="003D2551">
              <w:t>1</w:t>
            </w:r>
          </w:p>
        </w:tc>
        <w:tc>
          <w:tcPr>
            <w:tcW w:w="8504" w:type="dxa"/>
            <w:tcBorders>
              <w:top w:val="single" w:sz="4" w:space="0" w:color="auto"/>
              <w:left w:val="single" w:sz="4" w:space="0" w:color="auto"/>
              <w:bottom w:val="single" w:sz="4" w:space="0" w:color="auto"/>
              <w:right w:val="single" w:sz="4" w:space="0" w:color="auto"/>
            </w:tcBorders>
            <w:hideMark/>
          </w:tcPr>
          <w:p w:rsidR="003D2551" w:rsidRPr="003D2551" w:rsidRDefault="003D2551" w:rsidP="003D2551">
            <w:pPr>
              <w:widowControl w:val="0"/>
              <w:autoSpaceDE w:val="0"/>
              <w:autoSpaceDN w:val="0"/>
              <w:adjustRightInd w:val="0"/>
            </w:pPr>
            <w:r w:rsidRPr="003D2551">
              <w:t>Затраты на аренду территорий и помещений для проведения конгрессно-выставочных мероприятий</w:t>
            </w:r>
          </w:p>
        </w:tc>
      </w:tr>
      <w:tr w:rsidR="003D2551" w:rsidRPr="003D2551" w:rsidTr="003D2551">
        <w:tc>
          <w:tcPr>
            <w:tcW w:w="523" w:type="dxa"/>
            <w:tcBorders>
              <w:top w:val="single" w:sz="4" w:space="0" w:color="auto"/>
              <w:left w:val="single" w:sz="4" w:space="0" w:color="auto"/>
              <w:bottom w:val="single" w:sz="4" w:space="0" w:color="auto"/>
              <w:right w:val="single" w:sz="4" w:space="0" w:color="auto"/>
            </w:tcBorders>
            <w:hideMark/>
          </w:tcPr>
          <w:p w:rsidR="003D2551" w:rsidRPr="003D2551" w:rsidRDefault="003D2551" w:rsidP="003D2551">
            <w:pPr>
              <w:widowControl w:val="0"/>
              <w:autoSpaceDE w:val="0"/>
              <w:autoSpaceDN w:val="0"/>
              <w:adjustRightInd w:val="0"/>
              <w:jc w:val="center"/>
            </w:pPr>
            <w:r w:rsidRPr="003D2551">
              <w:t>2</w:t>
            </w:r>
          </w:p>
        </w:tc>
        <w:tc>
          <w:tcPr>
            <w:tcW w:w="8504" w:type="dxa"/>
            <w:tcBorders>
              <w:top w:val="single" w:sz="4" w:space="0" w:color="auto"/>
              <w:left w:val="single" w:sz="4" w:space="0" w:color="auto"/>
              <w:bottom w:val="single" w:sz="4" w:space="0" w:color="auto"/>
              <w:right w:val="single" w:sz="4" w:space="0" w:color="auto"/>
            </w:tcBorders>
            <w:hideMark/>
          </w:tcPr>
          <w:p w:rsidR="003D2551" w:rsidRPr="003D2551" w:rsidRDefault="003D2551" w:rsidP="003D2551">
            <w:pPr>
              <w:widowControl w:val="0"/>
              <w:autoSpaceDE w:val="0"/>
              <w:autoSpaceDN w:val="0"/>
              <w:adjustRightInd w:val="0"/>
            </w:pPr>
            <w:r w:rsidRPr="003D2551">
              <w:t>Затраты на оплату услуг по организации конгрессно-выставочного пространства (аренда, монтаж и демонтаж, доставка, обслуживание необходимой мебели, конструкций и оборудования для технического оснащения территорий для проведения конгрессно-выставочных мероприятий, услуги связи и Интернета)</w:t>
            </w:r>
          </w:p>
        </w:tc>
      </w:tr>
      <w:tr w:rsidR="003D2551" w:rsidRPr="003D2551" w:rsidTr="003D2551">
        <w:tc>
          <w:tcPr>
            <w:tcW w:w="523" w:type="dxa"/>
            <w:tcBorders>
              <w:top w:val="single" w:sz="4" w:space="0" w:color="auto"/>
              <w:left w:val="single" w:sz="4" w:space="0" w:color="auto"/>
              <w:bottom w:val="single" w:sz="4" w:space="0" w:color="auto"/>
              <w:right w:val="single" w:sz="4" w:space="0" w:color="auto"/>
            </w:tcBorders>
            <w:hideMark/>
          </w:tcPr>
          <w:p w:rsidR="003D2551" w:rsidRPr="003D2551" w:rsidRDefault="003D2551" w:rsidP="003D2551">
            <w:pPr>
              <w:widowControl w:val="0"/>
              <w:autoSpaceDE w:val="0"/>
              <w:autoSpaceDN w:val="0"/>
              <w:adjustRightInd w:val="0"/>
              <w:jc w:val="center"/>
            </w:pPr>
            <w:r w:rsidRPr="003D2551">
              <w:t>3</w:t>
            </w:r>
          </w:p>
        </w:tc>
        <w:tc>
          <w:tcPr>
            <w:tcW w:w="8504" w:type="dxa"/>
            <w:tcBorders>
              <w:top w:val="single" w:sz="4" w:space="0" w:color="auto"/>
              <w:left w:val="single" w:sz="4" w:space="0" w:color="auto"/>
              <w:bottom w:val="single" w:sz="4" w:space="0" w:color="auto"/>
              <w:right w:val="single" w:sz="4" w:space="0" w:color="auto"/>
            </w:tcBorders>
            <w:hideMark/>
          </w:tcPr>
          <w:p w:rsidR="003D2551" w:rsidRPr="003D2551" w:rsidRDefault="003D2551" w:rsidP="003D2551">
            <w:pPr>
              <w:widowControl w:val="0"/>
              <w:autoSpaceDE w:val="0"/>
              <w:autoSpaceDN w:val="0"/>
              <w:adjustRightInd w:val="0"/>
            </w:pPr>
            <w:r w:rsidRPr="003D2551">
              <w:t>Затраты на оплату услуг по обеспечению конгрессно-выставочных мероприятий выставочными стендами и другими конструкциями (аренда, изготовление, монтаж и демонтаж, доставка, обслуживание)</w:t>
            </w:r>
          </w:p>
        </w:tc>
      </w:tr>
      <w:tr w:rsidR="003D2551" w:rsidRPr="003D2551" w:rsidTr="003D2551">
        <w:tc>
          <w:tcPr>
            <w:tcW w:w="523" w:type="dxa"/>
            <w:tcBorders>
              <w:top w:val="single" w:sz="4" w:space="0" w:color="auto"/>
              <w:left w:val="single" w:sz="4" w:space="0" w:color="auto"/>
              <w:bottom w:val="single" w:sz="4" w:space="0" w:color="auto"/>
              <w:right w:val="single" w:sz="4" w:space="0" w:color="auto"/>
            </w:tcBorders>
            <w:hideMark/>
          </w:tcPr>
          <w:p w:rsidR="003D2551" w:rsidRPr="003D2551" w:rsidRDefault="003D2551" w:rsidP="003D2551">
            <w:pPr>
              <w:widowControl w:val="0"/>
              <w:autoSpaceDE w:val="0"/>
              <w:autoSpaceDN w:val="0"/>
              <w:adjustRightInd w:val="0"/>
              <w:jc w:val="center"/>
            </w:pPr>
            <w:r w:rsidRPr="003D2551">
              <w:t>4</w:t>
            </w:r>
          </w:p>
        </w:tc>
        <w:tc>
          <w:tcPr>
            <w:tcW w:w="8504" w:type="dxa"/>
            <w:tcBorders>
              <w:top w:val="single" w:sz="4" w:space="0" w:color="auto"/>
              <w:left w:val="single" w:sz="4" w:space="0" w:color="auto"/>
              <w:bottom w:val="single" w:sz="4" w:space="0" w:color="auto"/>
              <w:right w:val="single" w:sz="4" w:space="0" w:color="auto"/>
            </w:tcBorders>
            <w:hideMark/>
          </w:tcPr>
          <w:p w:rsidR="003D2551" w:rsidRPr="003D2551" w:rsidRDefault="003D2551" w:rsidP="003D2551">
            <w:pPr>
              <w:widowControl w:val="0"/>
              <w:autoSpaceDE w:val="0"/>
              <w:autoSpaceDN w:val="0"/>
              <w:adjustRightInd w:val="0"/>
            </w:pPr>
            <w:r w:rsidRPr="003D2551">
              <w:t>Затраты на оплату услуг по художественно-декорационному оформлению территорий и помещений в связи с проведением конгрессно-выставочных мероприятий</w:t>
            </w:r>
          </w:p>
        </w:tc>
      </w:tr>
      <w:tr w:rsidR="003D2551" w:rsidRPr="003D2551" w:rsidTr="003D2551">
        <w:tc>
          <w:tcPr>
            <w:tcW w:w="523"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jc w:val="center"/>
            </w:pPr>
            <w:r w:rsidRPr="003D2551">
              <w:t>5</w:t>
            </w:r>
          </w:p>
          <w:p w:rsidR="003D2551" w:rsidRPr="003D2551" w:rsidRDefault="003D2551" w:rsidP="003D2551">
            <w:pPr>
              <w:widowControl w:val="0"/>
              <w:autoSpaceDE w:val="0"/>
              <w:autoSpaceDN w:val="0"/>
              <w:adjustRightInd w:val="0"/>
            </w:pPr>
          </w:p>
        </w:tc>
        <w:tc>
          <w:tcPr>
            <w:tcW w:w="8504" w:type="dxa"/>
            <w:tcBorders>
              <w:top w:val="single" w:sz="4" w:space="0" w:color="auto"/>
              <w:left w:val="single" w:sz="4" w:space="0" w:color="auto"/>
              <w:bottom w:val="single" w:sz="4" w:space="0" w:color="auto"/>
              <w:right w:val="single" w:sz="4" w:space="0" w:color="auto"/>
            </w:tcBorders>
            <w:hideMark/>
          </w:tcPr>
          <w:p w:rsidR="003D2551" w:rsidRPr="003D2551" w:rsidRDefault="003D2551" w:rsidP="003D2551">
            <w:pPr>
              <w:widowControl w:val="0"/>
              <w:autoSpaceDE w:val="0"/>
              <w:autoSpaceDN w:val="0"/>
              <w:adjustRightInd w:val="0"/>
            </w:pPr>
            <w:r w:rsidRPr="003D2551">
              <w:t xml:space="preserve">Затраты на оплату услуг по размещению информации рекламного характера о проводимом мероприятии </w:t>
            </w:r>
          </w:p>
        </w:tc>
      </w:tr>
      <w:tr w:rsidR="003D2551" w:rsidRPr="003D2551" w:rsidTr="003D2551">
        <w:tc>
          <w:tcPr>
            <w:tcW w:w="523" w:type="dxa"/>
            <w:tcBorders>
              <w:top w:val="single" w:sz="4" w:space="0" w:color="auto"/>
              <w:left w:val="single" w:sz="4" w:space="0" w:color="auto"/>
              <w:bottom w:val="single" w:sz="4" w:space="0" w:color="auto"/>
              <w:right w:val="single" w:sz="4" w:space="0" w:color="auto"/>
            </w:tcBorders>
            <w:hideMark/>
          </w:tcPr>
          <w:p w:rsidR="003D2551" w:rsidRPr="003D2551" w:rsidRDefault="003D2551" w:rsidP="003D2551">
            <w:pPr>
              <w:widowControl w:val="0"/>
              <w:autoSpaceDE w:val="0"/>
              <w:autoSpaceDN w:val="0"/>
              <w:adjustRightInd w:val="0"/>
              <w:jc w:val="center"/>
            </w:pPr>
            <w:r w:rsidRPr="003D2551">
              <w:t>6</w:t>
            </w:r>
          </w:p>
        </w:tc>
        <w:tc>
          <w:tcPr>
            <w:tcW w:w="8504" w:type="dxa"/>
            <w:tcBorders>
              <w:top w:val="single" w:sz="4" w:space="0" w:color="auto"/>
              <w:left w:val="single" w:sz="4" w:space="0" w:color="auto"/>
              <w:bottom w:val="single" w:sz="4" w:space="0" w:color="auto"/>
              <w:right w:val="single" w:sz="4" w:space="0" w:color="auto"/>
            </w:tcBorders>
            <w:hideMark/>
          </w:tcPr>
          <w:p w:rsidR="003D2551" w:rsidRPr="003D2551" w:rsidRDefault="003D2551" w:rsidP="003D2551">
            <w:pPr>
              <w:widowControl w:val="0"/>
              <w:autoSpaceDE w:val="0"/>
              <w:autoSpaceDN w:val="0"/>
              <w:adjustRightInd w:val="0"/>
            </w:pPr>
            <w:r w:rsidRPr="003D2551">
              <w:t>Затраты на оплату услуг приглашенных спикеров, административно-хозяйственного, технического персонала и специалистов, привлекаемых в связи с проведением конгрессно-выставочных мероприятий</w:t>
            </w:r>
          </w:p>
        </w:tc>
      </w:tr>
      <w:tr w:rsidR="003D2551" w:rsidRPr="003D2551" w:rsidTr="003D2551">
        <w:tc>
          <w:tcPr>
            <w:tcW w:w="523" w:type="dxa"/>
            <w:tcBorders>
              <w:top w:val="single" w:sz="4" w:space="0" w:color="auto"/>
              <w:left w:val="single" w:sz="4" w:space="0" w:color="auto"/>
              <w:bottom w:val="single" w:sz="4" w:space="0" w:color="auto"/>
              <w:right w:val="single" w:sz="4" w:space="0" w:color="auto"/>
            </w:tcBorders>
            <w:hideMark/>
          </w:tcPr>
          <w:p w:rsidR="003D2551" w:rsidRPr="003D2551" w:rsidRDefault="003D2551" w:rsidP="003D2551">
            <w:pPr>
              <w:widowControl w:val="0"/>
              <w:autoSpaceDE w:val="0"/>
              <w:autoSpaceDN w:val="0"/>
              <w:adjustRightInd w:val="0"/>
              <w:jc w:val="center"/>
            </w:pPr>
            <w:r w:rsidRPr="003D2551">
              <w:t>7</w:t>
            </w:r>
          </w:p>
        </w:tc>
        <w:tc>
          <w:tcPr>
            <w:tcW w:w="8504" w:type="dxa"/>
            <w:tcBorders>
              <w:top w:val="single" w:sz="4" w:space="0" w:color="auto"/>
              <w:left w:val="single" w:sz="4" w:space="0" w:color="auto"/>
              <w:bottom w:val="single" w:sz="4" w:space="0" w:color="auto"/>
              <w:right w:val="single" w:sz="4" w:space="0" w:color="auto"/>
            </w:tcBorders>
            <w:hideMark/>
          </w:tcPr>
          <w:p w:rsidR="003D2551" w:rsidRPr="003D2551" w:rsidRDefault="003D2551" w:rsidP="003D2551">
            <w:pPr>
              <w:widowControl w:val="0"/>
              <w:autoSpaceDE w:val="0"/>
              <w:autoSpaceDN w:val="0"/>
              <w:adjustRightInd w:val="0"/>
            </w:pPr>
            <w:r w:rsidRPr="003D2551">
              <w:t>Затраты на оплату транспортных услуг, проезда специалистов и участников конгрессно-выставочных мероприятий (оплата проезда не выше экономкласса)</w:t>
            </w:r>
          </w:p>
        </w:tc>
      </w:tr>
      <w:tr w:rsidR="003D2551" w:rsidRPr="003D2551" w:rsidTr="003D2551">
        <w:tc>
          <w:tcPr>
            <w:tcW w:w="523" w:type="dxa"/>
            <w:tcBorders>
              <w:top w:val="single" w:sz="4" w:space="0" w:color="auto"/>
              <w:left w:val="single" w:sz="4" w:space="0" w:color="auto"/>
              <w:bottom w:val="single" w:sz="4" w:space="0" w:color="auto"/>
              <w:right w:val="single" w:sz="4" w:space="0" w:color="auto"/>
            </w:tcBorders>
            <w:hideMark/>
          </w:tcPr>
          <w:p w:rsidR="003D2551" w:rsidRPr="003D2551" w:rsidRDefault="003D2551" w:rsidP="003D2551">
            <w:pPr>
              <w:widowControl w:val="0"/>
              <w:autoSpaceDE w:val="0"/>
              <w:autoSpaceDN w:val="0"/>
              <w:adjustRightInd w:val="0"/>
              <w:jc w:val="center"/>
            </w:pPr>
            <w:r w:rsidRPr="003D2551">
              <w:t>8</w:t>
            </w:r>
          </w:p>
        </w:tc>
        <w:tc>
          <w:tcPr>
            <w:tcW w:w="8504" w:type="dxa"/>
            <w:tcBorders>
              <w:top w:val="single" w:sz="4" w:space="0" w:color="auto"/>
              <w:left w:val="single" w:sz="4" w:space="0" w:color="auto"/>
              <w:bottom w:val="single" w:sz="4" w:space="0" w:color="auto"/>
              <w:right w:val="single" w:sz="4" w:space="0" w:color="auto"/>
            </w:tcBorders>
            <w:hideMark/>
          </w:tcPr>
          <w:p w:rsidR="003D2551" w:rsidRPr="003D2551" w:rsidRDefault="003D2551" w:rsidP="003D2551">
            <w:pPr>
              <w:widowControl w:val="0"/>
              <w:autoSpaceDE w:val="0"/>
              <w:autoSpaceDN w:val="0"/>
              <w:adjustRightInd w:val="0"/>
            </w:pPr>
            <w:r w:rsidRPr="003D2551">
              <w:t>Затраты на оплату проживания специалистов и участников конгрессно-выставочных мероприятий (из расчета проживания в коллективных средствах размещения, классифицированных категорией не выше категории три звезды)</w:t>
            </w:r>
          </w:p>
        </w:tc>
      </w:tr>
      <w:tr w:rsidR="003D2551" w:rsidRPr="003D2551" w:rsidTr="003D2551">
        <w:tc>
          <w:tcPr>
            <w:tcW w:w="523" w:type="dxa"/>
            <w:tcBorders>
              <w:top w:val="single" w:sz="4" w:space="0" w:color="auto"/>
              <w:left w:val="single" w:sz="4" w:space="0" w:color="auto"/>
              <w:bottom w:val="single" w:sz="4" w:space="0" w:color="auto"/>
              <w:right w:val="single" w:sz="4" w:space="0" w:color="auto"/>
            </w:tcBorders>
            <w:hideMark/>
          </w:tcPr>
          <w:p w:rsidR="003D2551" w:rsidRPr="003D2551" w:rsidRDefault="003D2551" w:rsidP="003D2551">
            <w:pPr>
              <w:widowControl w:val="0"/>
              <w:autoSpaceDE w:val="0"/>
              <w:autoSpaceDN w:val="0"/>
              <w:adjustRightInd w:val="0"/>
              <w:jc w:val="center"/>
            </w:pPr>
            <w:r w:rsidRPr="003D2551">
              <w:t>9</w:t>
            </w:r>
          </w:p>
        </w:tc>
        <w:tc>
          <w:tcPr>
            <w:tcW w:w="8504" w:type="dxa"/>
            <w:tcBorders>
              <w:top w:val="single" w:sz="4" w:space="0" w:color="auto"/>
              <w:left w:val="single" w:sz="4" w:space="0" w:color="auto"/>
              <w:bottom w:val="single" w:sz="4" w:space="0" w:color="auto"/>
              <w:right w:val="single" w:sz="4" w:space="0" w:color="auto"/>
            </w:tcBorders>
            <w:hideMark/>
          </w:tcPr>
          <w:p w:rsidR="003D2551" w:rsidRPr="003D2551" w:rsidRDefault="003D2551" w:rsidP="003D2551">
            <w:pPr>
              <w:widowControl w:val="0"/>
              <w:autoSpaceDE w:val="0"/>
              <w:autoSpaceDN w:val="0"/>
              <w:adjustRightInd w:val="0"/>
            </w:pPr>
            <w:r w:rsidRPr="003D2551">
              <w:t>Затраты на организацию питания участников конгрессно-выставочных мероприятий</w:t>
            </w:r>
          </w:p>
        </w:tc>
      </w:tr>
      <w:tr w:rsidR="003D2551" w:rsidRPr="003D2551" w:rsidTr="003D2551">
        <w:tc>
          <w:tcPr>
            <w:tcW w:w="523" w:type="dxa"/>
            <w:tcBorders>
              <w:top w:val="single" w:sz="4" w:space="0" w:color="auto"/>
              <w:left w:val="single" w:sz="4" w:space="0" w:color="auto"/>
              <w:bottom w:val="single" w:sz="4" w:space="0" w:color="auto"/>
              <w:right w:val="single" w:sz="4" w:space="0" w:color="auto"/>
            </w:tcBorders>
            <w:hideMark/>
          </w:tcPr>
          <w:p w:rsidR="003D2551" w:rsidRPr="003D2551" w:rsidRDefault="003D2551" w:rsidP="003D2551">
            <w:pPr>
              <w:widowControl w:val="0"/>
              <w:autoSpaceDE w:val="0"/>
              <w:autoSpaceDN w:val="0"/>
              <w:adjustRightInd w:val="0"/>
              <w:jc w:val="center"/>
            </w:pPr>
            <w:r w:rsidRPr="003D2551">
              <w:t>10</w:t>
            </w:r>
          </w:p>
        </w:tc>
        <w:tc>
          <w:tcPr>
            <w:tcW w:w="8504" w:type="dxa"/>
            <w:tcBorders>
              <w:top w:val="single" w:sz="4" w:space="0" w:color="auto"/>
              <w:left w:val="single" w:sz="4" w:space="0" w:color="auto"/>
              <w:bottom w:val="single" w:sz="4" w:space="0" w:color="auto"/>
              <w:right w:val="single" w:sz="4" w:space="0" w:color="auto"/>
            </w:tcBorders>
            <w:hideMark/>
          </w:tcPr>
          <w:p w:rsidR="003D2551" w:rsidRPr="003D2551" w:rsidRDefault="003D2551" w:rsidP="003D2551">
            <w:pPr>
              <w:widowControl w:val="0"/>
              <w:autoSpaceDE w:val="0"/>
              <w:autoSpaceDN w:val="0"/>
              <w:adjustRightInd w:val="0"/>
            </w:pPr>
            <w:r w:rsidRPr="003D2551">
              <w:t>Затраты на иные расходы из следующего перечня:</w:t>
            </w:r>
          </w:p>
          <w:p w:rsidR="003D2551" w:rsidRPr="003D2551" w:rsidRDefault="003D2551" w:rsidP="003D2551">
            <w:pPr>
              <w:widowControl w:val="0"/>
              <w:autoSpaceDE w:val="0"/>
              <w:autoSpaceDN w:val="0"/>
              <w:adjustRightInd w:val="0"/>
            </w:pPr>
            <w:r w:rsidRPr="003D2551">
              <w:t>затраты на оплату услуг по обеспечению безопасности проведения конгрессно-выставочных мероприятий;</w:t>
            </w:r>
          </w:p>
          <w:p w:rsidR="003D2551" w:rsidRPr="003D2551" w:rsidRDefault="003D2551" w:rsidP="003D2551">
            <w:pPr>
              <w:widowControl w:val="0"/>
              <w:autoSpaceDE w:val="0"/>
              <w:autoSpaceDN w:val="0"/>
              <w:adjustRightInd w:val="0"/>
            </w:pPr>
            <w:r w:rsidRPr="003D2551">
              <w:t>затраты на оплату услуг по уборке территорий, помещений, используемых при проведении конгрессно-выставочных мероприятий;</w:t>
            </w:r>
          </w:p>
          <w:p w:rsidR="003D2551" w:rsidRPr="003D2551" w:rsidRDefault="003D2551" w:rsidP="003D2551">
            <w:pPr>
              <w:widowControl w:val="0"/>
              <w:autoSpaceDE w:val="0"/>
              <w:autoSpaceDN w:val="0"/>
              <w:adjustRightInd w:val="0"/>
            </w:pPr>
            <w:r w:rsidRPr="003D2551">
              <w:t>затраты на оплату арендной платы за аренду биотуалетов;</w:t>
            </w:r>
          </w:p>
          <w:p w:rsidR="003D2551" w:rsidRPr="003D2551" w:rsidRDefault="003D2551" w:rsidP="003D2551">
            <w:pPr>
              <w:widowControl w:val="0"/>
              <w:autoSpaceDE w:val="0"/>
              <w:autoSpaceDN w:val="0"/>
              <w:adjustRightInd w:val="0"/>
            </w:pPr>
            <w:r w:rsidRPr="003D2551">
              <w:t>затраты на оплату услуг (работ) по организации дежурства бригады скорой медицинской помощи при проведении конгрессно-выставочных мероприятий</w:t>
            </w:r>
          </w:p>
        </w:tc>
      </w:tr>
      <w:tr w:rsidR="003D2551" w:rsidRPr="003D2551" w:rsidTr="003D2551">
        <w:tc>
          <w:tcPr>
            <w:tcW w:w="523" w:type="dxa"/>
            <w:tcBorders>
              <w:top w:val="single" w:sz="4" w:space="0" w:color="auto"/>
              <w:left w:val="single" w:sz="4" w:space="0" w:color="auto"/>
              <w:bottom w:val="single" w:sz="4" w:space="0" w:color="auto"/>
              <w:right w:val="single" w:sz="4" w:space="0" w:color="auto"/>
            </w:tcBorders>
            <w:hideMark/>
          </w:tcPr>
          <w:p w:rsidR="003D2551" w:rsidRPr="003D2551" w:rsidRDefault="003D2551" w:rsidP="003D2551">
            <w:pPr>
              <w:widowControl w:val="0"/>
              <w:autoSpaceDE w:val="0"/>
              <w:autoSpaceDN w:val="0"/>
              <w:adjustRightInd w:val="0"/>
              <w:jc w:val="center"/>
            </w:pPr>
            <w:r w:rsidRPr="003D2551">
              <w:t>11</w:t>
            </w:r>
          </w:p>
        </w:tc>
        <w:tc>
          <w:tcPr>
            <w:tcW w:w="8504" w:type="dxa"/>
            <w:tcBorders>
              <w:top w:val="single" w:sz="4" w:space="0" w:color="auto"/>
              <w:left w:val="single" w:sz="4" w:space="0" w:color="auto"/>
              <w:bottom w:val="single" w:sz="4" w:space="0" w:color="auto"/>
              <w:right w:val="single" w:sz="4" w:space="0" w:color="auto"/>
            </w:tcBorders>
            <w:hideMark/>
          </w:tcPr>
          <w:p w:rsidR="003D2551" w:rsidRPr="003D2551" w:rsidRDefault="003D2551" w:rsidP="003D2551">
            <w:pPr>
              <w:widowControl w:val="0"/>
              <w:autoSpaceDE w:val="0"/>
              <w:autoSpaceDN w:val="0"/>
              <w:adjustRightInd w:val="0"/>
            </w:pPr>
            <w:r w:rsidRPr="003D2551">
              <w:t>Затраты на оплату услуг по обеспечению фото- и видеосъемки конгрессно-</w:t>
            </w:r>
            <w:r w:rsidRPr="003D2551">
              <w:lastRenderedPageBreak/>
              <w:t>выставочных мероприятий</w:t>
            </w:r>
          </w:p>
        </w:tc>
      </w:tr>
      <w:tr w:rsidR="003D2551" w:rsidRPr="003D2551" w:rsidTr="003D2551">
        <w:tc>
          <w:tcPr>
            <w:tcW w:w="523" w:type="dxa"/>
            <w:tcBorders>
              <w:top w:val="single" w:sz="4" w:space="0" w:color="auto"/>
              <w:left w:val="single" w:sz="4" w:space="0" w:color="auto"/>
              <w:bottom w:val="single" w:sz="4" w:space="0" w:color="auto"/>
              <w:right w:val="single" w:sz="4" w:space="0" w:color="auto"/>
            </w:tcBorders>
            <w:hideMark/>
          </w:tcPr>
          <w:p w:rsidR="003D2551" w:rsidRPr="003D2551" w:rsidRDefault="003D2551" w:rsidP="003D2551">
            <w:pPr>
              <w:widowControl w:val="0"/>
              <w:autoSpaceDE w:val="0"/>
              <w:autoSpaceDN w:val="0"/>
              <w:adjustRightInd w:val="0"/>
              <w:jc w:val="center"/>
            </w:pPr>
            <w:r w:rsidRPr="003D2551">
              <w:lastRenderedPageBreak/>
              <w:t>12</w:t>
            </w:r>
          </w:p>
        </w:tc>
        <w:tc>
          <w:tcPr>
            <w:tcW w:w="8504" w:type="dxa"/>
            <w:tcBorders>
              <w:top w:val="single" w:sz="4" w:space="0" w:color="auto"/>
              <w:left w:val="single" w:sz="4" w:space="0" w:color="auto"/>
              <w:bottom w:val="single" w:sz="4" w:space="0" w:color="auto"/>
              <w:right w:val="single" w:sz="4" w:space="0" w:color="auto"/>
            </w:tcBorders>
            <w:hideMark/>
          </w:tcPr>
          <w:p w:rsidR="003D2551" w:rsidRPr="003D2551" w:rsidRDefault="003D2551" w:rsidP="003D2551">
            <w:pPr>
              <w:widowControl w:val="0"/>
              <w:autoSpaceDE w:val="0"/>
              <w:autoSpaceDN w:val="0"/>
              <w:adjustRightInd w:val="0"/>
            </w:pPr>
            <w:r w:rsidRPr="003D2551">
              <w:t>Затраты на культурно-развлекательную программу для участников конгрессно-выставочных мероприятий</w:t>
            </w:r>
          </w:p>
        </w:tc>
      </w:tr>
    </w:tbl>
    <w:p w:rsidR="003D2551" w:rsidRPr="003D2551" w:rsidRDefault="003D2551" w:rsidP="003D2551">
      <w:pPr>
        <w:widowControl w:val="0"/>
        <w:autoSpaceDE w:val="0"/>
        <w:autoSpaceDN w:val="0"/>
        <w:adjustRightInd w:val="0"/>
        <w:ind w:firstLine="540"/>
        <w:jc w:val="both"/>
      </w:pPr>
    </w:p>
    <w:p w:rsidR="003D2551" w:rsidRPr="003D2551" w:rsidRDefault="003D2551" w:rsidP="003D2551">
      <w:pPr>
        <w:widowControl w:val="0"/>
        <w:autoSpaceDE w:val="0"/>
        <w:autoSpaceDN w:val="0"/>
        <w:adjustRightInd w:val="0"/>
        <w:ind w:firstLine="540"/>
        <w:jc w:val="both"/>
      </w:pPr>
      <w:r w:rsidRPr="003D2551">
        <w:t>Принятое сокращение.</w:t>
      </w:r>
    </w:p>
    <w:p w:rsidR="003D2551" w:rsidRPr="003D2551" w:rsidRDefault="003D2551" w:rsidP="003D2551">
      <w:pPr>
        <w:widowControl w:val="0"/>
        <w:autoSpaceDE w:val="0"/>
        <w:autoSpaceDN w:val="0"/>
        <w:adjustRightInd w:val="0"/>
        <w:spacing w:before="240"/>
        <w:ind w:firstLine="540"/>
        <w:jc w:val="both"/>
        <w:rPr>
          <w:rFonts w:ascii="Calibri" w:eastAsia="Calibri" w:hAnsi="Calibri"/>
          <w:sz w:val="22"/>
          <w:szCs w:val="22"/>
          <w:lang w:eastAsia="en-US"/>
        </w:rPr>
      </w:pPr>
      <w:r w:rsidRPr="003D2551">
        <w:t xml:space="preserve">Субсидии – субсидии, предусмотренные Комитету по развитию туризма </w:t>
      </w:r>
      <w:r w:rsidRPr="003D2551">
        <w:br/>
        <w:t xml:space="preserve">Санкт-Петербурга (далее - Комитет) статьей расходов «Субсидии некоммерческим организациям на организацию и проведение в Санкт-Петербурге конгрессно-выставочных мероприятий» (код целевой статьи 1850076150) в соответствии с Законом </w:t>
      </w:r>
      <w:r w:rsidRPr="003D2551">
        <w:br/>
        <w:t>Санкт-Петербурга от 02.12.2024 № 730-165 «О бюджете Санкт-Петербурга на 2025 год и на плановый период 2026 и 2027 годов» и подпрограммой 2 государственной программы Санкт-Петербурга «Развитие сферы туризма в Санкт-Петербурге», утвержденной постановлением Правительства Санкт-Петербурга от 14.11.2017 № 936.</w:t>
      </w:r>
    </w:p>
    <w:p w:rsidR="003D2551" w:rsidRDefault="003D2551" w:rsidP="00C06295">
      <w:pPr>
        <w:rPr>
          <w:b/>
        </w:rPr>
      </w:pPr>
    </w:p>
    <w:p w:rsidR="003D2551" w:rsidRDefault="003D2551" w:rsidP="00C06295">
      <w:pPr>
        <w:rPr>
          <w:b/>
        </w:rPr>
      </w:pPr>
    </w:p>
    <w:p w:rsidR="003D2551" w:rsidRDefault="003D2551" w:rsidP="00C06295">
      <w:pPr>
        <w:rPr>
          <w:b/>
        </w:rPr>
      </w:pPr>
    </w:p>
    <w:p w:rsidR="003D2551" w:rsidRDefault="003D2551" w:rsidP="00C06295">
      <w:pPr>
        <w:rPr>
          <w:b/>
        </w:rPr>
      </w:pPr>
    </w:p>
    <w:p w:rsidR="003D2551" w:rsidRDefault="003D2551" w:rsidP="00C06295">
      <w:pPr>
        <w:rPr>
          <w:b/>
        </w:rPr>
      </w:pPr>
    </w:p>
    <w:p w:rsidR="003D2551" w:rsidRDefault="003D2551" w:rsidP="00C06295">
      <w:pPr>
        <w:rPr>
          <w:b/>
        </w:rPr>
      </w:pPr>
    </w:p>
    <w:p w:rsidR="003D2551" w:rsidRDefault="003D2551" w:rsidP="00C06295">
      <w:pPr>
        <w:rPr>
          <w:b/>
        </w:rPr>
      </w:pPr>
    </w:p>
    <w:p w:rsidR="003D2551" w:rsidRDefault="003D2551" w:rsidP="00C06295">
      <w:pPr>
        <w:rPr>
          <w:b/>
        </w:rPr>
      </w:pPr>
    </w:p>
    <w:p w:rsidR="003D2551" w:rsidRDefault="003D2551" w:rsidP="00C06295">
      <w:pPr>
        <w:rPr>
          <w:b/>
        </w:rPr>
      </w:pPr>
    </w:p>
    <w:p w:rsidR="003D2551" w:rsidRDefault="003D2551" w:rsidP="00C06295">
      <w:pPr>
        <w:rPr>
          <w:b/>
        </w:rPr>
      </w:pPr>
    </w:p>
    <w:p w:rsidR="003D2551" w:rsidRDefault="003D2551" w:rsidP="00C06295">
      <w:pPr>
        <w:rPr>
          <w:b/>
        </w:rPr>
      </w:pPr>
    </w:p>
    <w:p w:rsidR="003D2551" w:rsidRDefault="003D2551" w:rsidP="00C06295">
      <w:pPr>
        <w:rPr>
          <w:b/>
        </w:rPr>
      </w:pPr>
    </w:p>
    <w:p w:rsidR="003D2551" w:rsidRDefault="003D2551" w:rsidP="00C06295">
      <w:pPr>
        <w:rPr>
          <w:b/>
        </w:rPr>
      </w:pPr>
    </w:p>
    <w:p w:rsidR="003D2551" w:rsidRDefault="003D2551" w:rsidP="00C06295">
      <w:pPr>
        <w:rPr>
          <w:b/>
        </w:rPr>
      </w:pPr>
    </w:p>
    <w:p w:rsidR="003D2551" w:rsidRDefault="003D2551" w:rsidP="00C06295">
      <w:pPr>
        <w:rPr>
          <w:b/>
        </w:rPr>
      </w:pPr>
    </w:p>
    <w:p w:rsidR="003D2551" w:rsidRDefault="003D2551" w:rsidP="00C06295">
      <w:pPr>
        <w:rPr>
          <w:b/>
        </w:rPr>
      </w:pPr>
    </w:p>
    <w:p w:rsidR="003D2551" w:rsidRDefault="003D2551" w:rsidP="00C06295">
      <w:pPr>
        <w:rPr>
          <w:b/>
        </w:rPr>
      </w:pPr>
    </w:p>
    <w:p w:rsidR="003D2551" w:rsidRDefault="003D2551" w:rsidP="00C06295">
      <w:pPr>
        <w:rPr>
          <w:b/>
        </w:rPr>
      </w:pPr>
    </w:p>
    <w:p w:rsidR="003D2551" w:rsidRDefault="003D2551" w:rsidP="00C06295">
      <w:pPr>
        <w:rPr>
          <w:b/>
        </w:rPr>
      </w:pPr>
    </w:p>
    <w:p w:rsidR="003D2551" w:rsidRDefault="003D2551" w:rsidP="00C06295">
      <w:pPr>
        <w:rPr>
          <w:b/>
        </w:rPr>
      </w:pPr>
    </w:p>
    <w:p w:rsidR="003D2551" w:rsidRDefault="003D2551" w:rsidP="00C06295">
      <w:pPr>
        <w:rPr>
          <w:b/>
        </w:rPr>
      </w:pPr>
    </w:p>
    <w:p w:rsidR="003D2551" w:rsidRDefault="003D2551" w:rsidP="00C06295">
      <w:pPr>
        <w:rPr>
          <w:b/>
        </w:rPr>
      </w:pPr>
    </w:p>
    <w:p w:rsidR="003D2551" w:rsidRDefault="003D2551" w:rsidP="00C06295">
      <w:pPr>
        <w:rPr>
          <w:b/>
        </w:rPr>
      </w:pPr>
    </w:p>
    <w:p w:rsidR="003D2551" w:rsidRDefault="003D2551" w:rsidP="00C06295">
      <w:pPr>
        <w:rPr>
          <w:b/>
        </w:rPr>
      </w:pPr>
    </w:p>
    <w:p w:rsidR="003D2551" w:rsidRDefault="003D2551" w:rsidP="00C06295">
      <w:pPr>
        <w:rPr>
          <w:b/>
        </w:rPr>
      </w:pPr>
    </w:p>
    <w:p w:rsidR="003D2551" w:rsidRDefault="003D2551" w:rsidP="00C06295">
      <w:pPr>
        <w:rPr>
          <w:b/>
        </w:rPr>
      </w:pPr>
    </w:p>
    <w:p w:rsidR="003D2551" w:rsidRDefault="003D2551" w:rsidP="00C06295">
      <w:pPr>
        <w:rPr>
          <w:b/>
        </w:rPr>
      </w:pPr>
    </w:p>
    <w:p w:rsidR="003D2551" w:rsidRDefault="003D2551" w:rsidP="00C06295">
      <w:pPr>
        <w:rPr>
          <w:b/>
        </w:rPr>
      </w:pPr>
    </w:p>
    <w:p w:rsidR="003D2551" w:rsidRDefault="003D2551" w:rsidP="00C06295">
      <w:pPr>
        <w:rPr>
          <w:b/>
        </w:rPr>
      </w:pPr>
    </w:p>
    <w:p w:rsidR="003D2551" w:rsidRDefault="003D2551" w:rsidP="00C06295">
      <w:pPr>
        <w:rPr>
          <w:b/>
        </w:rPr>
      </w:pPr>
    </w:p>
    <w:p w:rsidR="003D2551" w:rsidRDefault="003D2551" w:rsidP="00C06295">
      <w:pPr>
        <w:rPr>
          <w:b/>
        </w:rPr>
      </w:pPr>
    </w:p>
    <w:p w:rsidR="003D2551" w:rsidRDefault="003D2551" w:rsidP="00C06295">
      <w:pPr>
        <w:rPr>
          <w:b/>
        </w:rPr>
      </w:pPr>
    </w:p>
    <w:p w:rsidR="003D2551" w:rsidRDefault="003D2551" w:rsidP="00C06295">
      <w:pPr>
        <w:rPr>
          <w:b/>
        </w:rPr>
      </w:pPr>
    </w:p>
    <w:p w:rsidR="003D2551" w:rsidRDefault="003D2551" w:rsidP="00C06295">
      <w:pPr>
        <w:rPr>
          <w:b/>
        </w:rPr>
      </w:pPr>
    </w:p>
    <w:p w:rsidR="003D2551" w:rsidRDefault="003D2551" w:rsidP="00C06295">
      <w:pPr>
        <w:rPr>
          <w:b/>
        </w:rPr>
      </w:pPr>
    </w:p>
    <w:p w:rsidR="003D2551" w:rsidRDefault="003D2551" w:rsidP="00C06295">
      <w:pPr>
        <w:rPr>
          <w:b/>
        </w:rPr>
      </w:pPr>
    </w:p>
    <w:p w:rsidR="003D2551" w:rsidRDefault="003D2551" w:rsidP="00C06295">
      <w:pPr>
        <w:rPr>
          <w:b/>
        </w:rPr>
      </w:pPr>
    </w:p>
    <w:p w:rsidR="003D2551" w:rsidRDefault="003D2551" w:rsidP="00C06295">
      <w:pPr>
        <w:rPr>
          <w:b/>
        </w:rPr>
      </w:pPr>
    </w:p>
    <w:p w:rsidR="003D2551" w:rsidRDefault="003D2551" w:rsidP="00C06295">
      <w:pPr>
        <w:rPr>
          <w:b/>
        </w:rPr>
      </w:pPr>
    </w:p>
    <w:p w:rsidR="003D2551" w:rsidRDefault="003D2551" w:rsidP="00C06295">
      <w:pPr>
        <w:rPr>
          <w:b/>
        </w:rPr>
      </w:pPr>
    </w:p>
    <w:p w:rsidR="003D2551" w:rsidRDefault="003D2551" w:rsidP="00C06295">
      <w:pPr>
        <w:rPr>
          <w:b/>
        </w:rPr>
      </w:pPr>
    </w:p>
    <w:p w:rsidR="003D2551" w:rsidRPr="003D2551" w:rsidRDefault="003D2551" w:rsidP="003D2551">
      <w:pPr>
        <w:widowControl w:val="0"/>
        <w:autoSpaceDE w:val="0"/>
        <w:autoSpaceDN w:val="0"/>
        <w:adjustRightInd w:val="0"/>
        <w:jc w:val="right"/>
        <w:outlineLvl w:val="1"/>
      </w:pPr>
      <w:r w:rsidRPr="003D2551">
        <w:t>Приложение № 2</w:t>
      </w:r>
    </w:p>
    <w:p w:rsidR="003D2551" w:rsidRPr="003D2551" w:rsidRDefault="003D2551" w:rsidP="003D2551">
      <w:pPr>
        <w:widowControl w:val="0"/>
        <w:autoSpaceDE w:val="0"/>
        <w:autoSpaceDN w:val="0"/>
        <w:adjustRightInd w:val="0"/>
        <w:jc w:val="right"/>
      </w:pPr>
      <w:r w:rsidRPr="003D2551">
        <w:t>к Порядку предоставления в 2025 году</w:t>
      </w:r>
    </w:p>
    <w:p w:rsidR="003D2551" w:rsidRPr="003D2551" w:rsidRDefault="003D2551" w:rsidP="003D2551">
      <w:pPr>
        <w:widowControl w:val="0"/>
        <w:autoSpaceDE w:val="0"/>
        <w:autoSpaceDN w:val="0"/>
        <w:adjustRightInd w:val="0"/>
        <w:jc w:val="right"/>
      </w:pPr>
      <w:r w:rsidRPr="003D2551">
        <w:t>субсидий социально ориентированным</w:t>
      </w:r>
    </w:p>
    <w:p w:rsidR="003D2551" w:rsidRPr="003D2551" w:rsidRDefault="003D2551" w:rsidP="003D2551">
      <w:pPr>
        <w:widowControl w:val="0"/>
        <w:autoSpaceDE w:val="0"/>
        <w:autoSpaceDN w:val="0"/>
        <w:adjustRightInd w:val="0"/>
        <w:jc w:val="right"/>
      </w:pPr>
      <w:r w:rsidRPr="003D2551">
        <w:t>некоммерческим организациям на организацию</w:t>
      </w:r>
    </w:p>
    <w:p w:rsidR="003D2551" w:rsidRPr="003D2551" w:rsidRDefault="003D2551" w:rsidP="003D2551">
      <w:pPr>
        <w:widowControl w:val="0"/>
        <w:autoSpaceDE w:val="0"/>
        <w:autoSpaceDN w:val="0"/>
        <w:adjustRightInd w:val="0"/>
        <w:jc w:val="right"/>
      </w:pPr>
      <w:r w:rsidRPr="003D2551">
        <w:t>и проведение в Санкт-Петербурге</w:t>
      </w:r>
    </w:p>
    <w:p w:rsidR="003D2551" w:rsidRPr="003D2551" w:rsidRDefault="003D2551" w:rsidP="003D2551">
      <w:pPr>
        <w:widowControl w:val="0"/>
        <w:autoSpaceDE w:val="0"/>
        <w:autoSpaceDN w:val="0"/>
        <w:adjustRightInd w:val="0"/>
        <w:jc w:val="right"/>
      </w:pPr>
      <w:r w:rsidRPr="003D2551">
        <w:t>конгрессно-выставочных мероприятий</w:t>
      </w:r>
    </w:p>
    <w:p w:rsidR="003D2551" w:rsidRPr="003D2551" w:rsidRDefault="003D2551" w:rsidP="003D2551">
      <w:pPr>
        <w:widowControl w:val="0"/>
        <w:autoSpaceDE w:val="0"/>
        <w:autoSpaceDN w:val="0"/>
        <w:adjustRightInd w:val="0"/>
        <w:ind w:firstLine="540"/>
        <w:jc w:val="both"/>
      </w:pPr>
    </w:p>
    <w:p w:rsidR="003D2551" w:rsidRPr="003D2551" w:rsidRDefault="003D2551" w:rsidP="003D2551">
      <w:pPr>
        <w:widowControl w:val="0"/>
        <w:autoSpaceDE w:val="0"/>
        <w:autoSpaceDN w:val="0"/>
        <w:adjustRightInd w:val="0"/>
        <w:jc w:val="center"/>
        <w:rPr>
          <w:rFonts w:ascii="Arial" w:hAnsi="Arial" w:cs="Arial"/>
          <w:b/>
          <w:bCs/>
        </w:rPr>
      </w:pPr>
      <w:bookmarkStart w:id="21" w:name="Par296"/>
      <w:bookmarkEnd w:id="21"/>
      <w:r w:rsidRPr="003D2551">
        <w:rPr>
          <w:rFonts w:ascii="Arial" w:hAnsi="Arial" w:cs="Arial"/>
          <w:b/>
          <w:bCs/>
        </w:rPr>
        <w:t>КРИТЕРИИ</w:t>
      </w:r>
    </w:p>
    <w:p w:rsidR="003D2551" w:rsidRPr="003D2551" w:rsidRDefault="003D2551" w:rsidP="003D2551">
      <w:pPr>
        <w:widowControl w:val="0"/>
        <w:autoSpaceDE w:val="0"/>
        <w:autoSpaceDN w:val="0"/>
        <w:adjustRightInd w:val="0"/>
        <w:jc w:val="center"/>
        <w:rPr>
          <w:rFonts w:ascii="Arial" w:hAnsi="Arial" w:cs="Arial"/>
          <w:b/>
          <w:bCs/>
        </w:rPr>
      </w:pPr>
      <w:r w:rsidRPr="003D2551">
        <w:rPr>
          <w:rFonts w:ascii="Arial" w:hAnsi="Arial" w:cs="Arial"/>
          <w:b/>
          <w:bCs/>
        </w:rPr>
        <w:t>ОЦЕНКИ ЗАЯВОК И ДОКУМЕНТОВ НА УЧАСТИЕ В КОНКУРСНОМ ОТБОРЕ</w:t>
      </w:r>
      <w:r w:rsidRPr="003D2551">
        <w:rPr>
          <w:rFonts w:ascii="Arial" w:hAnsi="Arial" w:cs="Arial"/>
          <w:b/>
          <w:bCs/>
        </w:rPr>
        <w:br/>
        <w:t>ПО ПРЕДОСТАВЛЕНИЮ В 2025 ГОДУ СУБСИДИЙ СОЦИАЛЬНО</w:t>
      </w:r>
    </w:p>
    <w:p w:rsidR="003D2551" w:rsidRPr="003D2551" w:rsidRDefault="003D2551" w:rsidP="003D2551">
      <w:pPr>
        <w:widowControl w:val="0"/>
        <w:autoSpaceDE w:val="0"/>
        <w:autoSpaceDN w:val="0"/>
        <w:adjustRightInd w:val="0"/>
        <w:jc w:val="center"/>
        <w:rPr>
          <w:rFonts w:ascii="Arial" w:hAnsi="Arial" w:cs="Arial"/>
          <w:b/>
          <w:bCs/>
        </w:rPr>
      </w:pPr>
      <w:r w:rsidRPr="003D2551">
        <w:rPr>
          <w:rFonts w:ascii="Arial" w:hAnsi="Arial" w:cs="Arial"/>
          <w:b/>
          <w:bCs/>
        </w:rPr>
        <w:t xml:space="preserve">ОРИЕНТИРОВАННЫМ НЕКОММЕРЧЕСКИМ ОРГАНИЗАЦИЯМ </w:t>
      </w:r>
      <w:r w:rsidRPr="003D2551">
        <w:rPr>
          <w:rFonts w:ascii="Arial" w:hAnsi="Arial" w:cs="Arial"/>
          <w:b/>
          <w:bCs/>
        </w:rPr>
        <w:br/>
        <w:t xml:space="preserve">НА ОРГАНИЗАЦИЮ И ПРОВЕДЕНИЕ В САНКТ-ПЕТЕРБУРГЕ </w:t>
      </w:r>
      <w:r w:rsidRPr="003D2551">
        <w:rPr>
          <w:rFonts w:ascii="Arial" w:hAnsi="Arial" w:cs="Arial"/>
          <w:b/>
          <w:bCs/>
        </w:rPr>
        <w:br/>
        <w:t>КОНГРЕССНО-ВЫСТАВОЧНЫХ МЕРОПРИЯТИЙ</w:t>
      </w:r>
    </w:p>
    <w:p w:rsidR="003D2551" w:rsidRPr="003D2551" w:rsidRDefault="003D2551" w:rsidP="003D2551">
      <w:pPr>
        <w:widowControl w:val="0"/>
        <w:autoSpaceDE w:val="0"/>
        <w:autoSpaceDN w:val="0"/>
        <w:adjustRightInd w:val="0"/>
        <w:ind w:firstLine="540"/>
        <w:jc w:val="both"/>
      </w:pPr>
    </w:p>
    <w:tbl>
      <w:tblPr>
        <w:tblW w:w="9634" w:type="dxa"/>
        <w:tblLayout w:type="fixed"/>
        <w:tblCellMar>
          <w:top w:w="102" w:type="dxa"/>
          <w:left w:w="62" w:type="dxa"/>
          <w:bottom w:w="102" w:type="dxa"/>
          <w:right w:w="62" w:type="dxa"/>
        </w:tblCellMar>
        <w:tblLook w:val="0000" w:firstRow="0" w:lastRow="0" w:firstColumn="0" w:lastColumn="0" w:noHBand="0" w:noVBand="0"/>
      </w:tblPr>
      <w:tblGrid>
        <w:gridCol w:w="567"/>
        <w:gridCol w:w="6516"/>
        <w:gridCol w:w="1134"/>
        <w:gridCol w:w="1417"/>
      </w:tblGrid>
      <w:tr w:rsidR="003D2551" w:rsidRPr="003D2551" w:rsidTr="000434C3">
        <w:tc>
          <w:tcPr>
            <w:tcW w:w="567"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jc w:val="center"/>
            </w:pPr>
            <w:r w:rsidRPr="003D2551">
              <w:t>N п/п</w:t>
            </w:r>
          </w:p>
        </w:tc>
        <w:tc>
          <w:tcPr>
            <w:tcW w:w="6516"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jc w:val="center"/>
            </w:pPr>
            <w:r w:rsidRPr="003D2551">
              <w:t>Наименование критерия</w:t>
            </w:r>
          </w:p>
        </w:tc>
        <w:tc>
          <w:tcPr>
            <w:tcW w:w="1134"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jc w:val="center"/>
            </w:pPr>
            <w:r w:rsidRPr="003D2551">
              <w:t>Баллы</w:t>
            </w:r>
          </w:p>
        </w:tc>
        <w:tc>
          <w:tcPr>
            <w:tcW w:w="1417"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jc w:val="center"/>
            </w:pPr>
            <w:r w:rsidRPr="003D2551">
              <w:t>Доля от общей оценки, %</w:t>
            </w:r>
          </w:p>
        </w:tc>
      </w:tr>
      <w:tr w:rsidR="003D2551" w:rsidRPr="003D2551" w:rsidTr="000434C3">
        <w:tc>
          <w:tcPr>
            <w:tcW w:w="567"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jc w:val="center"/>
            </w:pPr>
            <w:r w:rsidRPr="003D2551">
              <w:t>1</w:t>
            </w:r>
          </w:p>
        </w:tc>
        <w:tc>
          <w:tcPr>
            <w:tcW w:w="6516"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jc w:val="center"/>
            </w:pPr>
            <w:r w:rsidRPr="003D2551">
              <w:t>2</w:t>
            </w:r>
          </w:p>
        </w:tc>
        <w:tc>
          <w:tcPr>
            <w:tcW w:w="1134"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jc w:val="center"/>
            </w:pPr>
            <w:r w:rsidRPr="003D2551">
              <w:t>3</w:t>
            </w:r>
          </w:p>
        </w:tc>
        <w:tc>
          <w:tcPr>
            <w:tcW w:w="1417"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jc w:val="center"/>
            </w:pPr>
            <w:r w:rsidRPr="003D2551">
              <w:t>4</w:t>
            </w:r>
          </w:p>
        </w:tc>
      </w:tr>
      <w:tr w:rsidR="003D2551" w:rsidRPr="003D2551" w:rsidTr="000434C3">
        <w:tc>
          <w:tcPr>
            <w:tcW w:w="567"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jc w:val="center"/>
            </w:pPr>
            <w:r w:rsidRPr="003D2551">
              <w:t>1</w:t>
            </w:r>
          </w:p>
        </w:tc>
        <w:tc>
          <w:tcPr>
            <w:tcW w:w="6516"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spacing w:line="216" w:lineRule="auto"/>
            </w:pPr>
            <w:r w:rsidRPr="003D2551">
              <w:t xml:space="preserve">Соответствие тематики конгрессно-выставочного мероприятия целям и задачам социально-экономической политики Санкт-Петербурга, определенным в </w:t>
            </w:r>
            <w:hyperlink r:id="rId27" w:history="1">
              <w:r w:rsidRPr="003D2551">
                <w:t>Стратегии</w:t>
              </w:r>
            </w:hyperlink>
            <w:r w:rsidRPr="003D2551">
              <w:t xml:space="preserve"> социально-экономического развития Санкт-Петербурга на период до 2035 года, утвержденной Законом Санкт-Петербурга от 19.12.2018 № 771-164</w:t>
            </w:r>
          </w:p>
        </w:tc>
        <w:tc>
          <w:tcPr>
            <w:tcW w:w="1134"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jc w:val="center"/>
            </w:pPr>
          </w:p>
        </w:tc>
        <w:tc>
          <w:tcPr>
            <w:tcW w:w="1417" w:type="dxa"/>
            <w:vMerge w:val="restart"/>
            <w:tcBorders>
              <w:top w:val="single" w:sz="4" w:space="0" w:color="auto"/>
              <w:left w:val="single" w:sz="4" w:space="0" w:color="auto"/>
              <w:right w:val="single" w:sz="4" w:space="0" w:color="auto"/>
            </w:tcBorders>
          </w:tcPr>
          <w:p w:rsidR="003D2551" w:rsidRPr="003D2551" w:rsidRDefault="003D2551" w:rsidP="003D2551">
            <w:pPr>
              <w:widowControl w:val="0"/>
              <w:autoSpaceDE w:val="0"/>
              <w:autoSpaceDN w:val="0"/>
              <w:adjustRightInd w:val="0"/>
              <w:jc w:val="center"/>
            </w:pPr>
            <w:r w:rsidRPr="003D2551">
              <w:t>10</w:t>
            </w:r>
          </w:p>
        </w:tc>
      </w:tr>
      <w:tr w:rsidR="003D2551" w:rsidRPr="003D2551" w:rsidTr="000434C3">
        <w:tc>
          <w:tcPr>
            <w:tcW w:w="567"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jc w:val="center"/>
            </w:pPr>
            <w:r w:rsidRPr="003D2551">
              <w:t>1.1</w:t>
            </w:r>
          </w:p>
        </w:tc>
        <w:tc>
          <w:tcPr>
            <w:tcW w:w="6516"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spacing w:line="216" w:lineRule="auto"/>
            </w:pPr>
            <w:r w:rsidRPr="003D2551">
              <w:t>Тематика не соответствует</w:t>
            </w:r>
          </w:p>
        </w:tc>
        <w:tc>
          <w:tcPr>
            <w:tcW w:w="1134"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jc w:val="center"/>
            </w:pPr>
            <w:r w:rsidRPr="003D2551">
              <w:t>0</w:t>
            </w:r>
          </w:p>
        </w:tc>
        <w:tc>
          <w:tcPr>
            <w:tcW w:w="1417" w:type="dxa"/>
            <w:vMerge/>
            <w:tcBorders>
              <w:left w:val="single" w:sz="4" w:space="0" w:color="auto"/>
              <w:right w:val="single" w:sz="4" w:space="0" w:color="auto"/>
            </w:tcBorders>
          </w:tcPr>
          <w:p w:rsidR="003D2551" w:rsidRPr="003D2551" w:rsidRDefault="003D2551" w:rsidP="003D2551">
            <w:pPr>
              <w:widowControl w:val="0"/>
              <w:autoSpaceDE w:val="0"/>
              <w:autoSpaceDN w:val="0"/>
              <w:adjustRightInd w:val="0"/>
              <w:jc w:val="center"/>
            </w:pPr>
          </w:p>
        </w:tc>
      </w:tr>
      <w:tr w:rsidR="003D2551" w:rsidRPr="003D2551" w:rsidTr="000434C3">
        <w:tc>
          <w:tcPr>
            <w:tcW w:w="567"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jc w:val="center"/>
            </w:pPr>
            <w:r w:rsidRPr="003D2551">
              <w:t>1.2</w:t>
            </w:r>
          </w:p>
        </w:tc>
        <w:tc>
          <w:tcPr>
            <w:tcW w:w="6516"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spacing w:line="216" w:lineRule="auto"/>
            </w:pPr>
            <w:r w:rsidRPr="003D2551">
              <w:t>Тематика соответствует</w:t>
            </w:r>
          </w:p>
        </w:tc>
        <w:tc>
          <w:tcPr>
            <w:tcW w:w="1134"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jc w:val="center"/>
            </w:pPr>
            <w:r w:rsidRPr="003D2551">
              <w:t>100</w:t>
            </w:r>
          </w:p>
        </w:tc>
        <w:tc>
          <w:tcPr>
            <w:tcW w:w="1417" w:type="dxa"/>
            <w:vMerge/>
            <w:tcBorders>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jc w:val="center"/>
            </w:pPr>
          </w:p>
        </w:tc>
      </w:tr>
      <w:tr w:rsidR="003D2551" w:rsidRPr="003D2551" w:rsidTr="000434C3">
        <w:tc>
          <w:tcPr>
            <w:tcW w:w="567"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jc w:val="center"/>
            </w:pPr>
            <w:r w:rsidRPr="003D2551">
              <w:t>2</w:t>
            </w:r>
          </w:p>
        </w:tc>
        <w:tc>
          <w:tcPr>
            <w:tcW w:w="6516"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spacing w:line="216" w:lineRule="auto"/>
            </w:pPr>
            <w:r w:rsidRPr="003D2551">
              <w:t>Сезонность проведения конгрессно-выставочного мероприятия:</w:t>
            </w:r>
          </w:p>
        </w:tc>
        <w:tc>
          <w:tcPr>
            <w:tcW w:w="1134"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jc w:val="center"/>
            </w:pPr>
          </w:p>
        </w:tc>
        <w:tc>
          <w:tcPr>
            <w:tcW w:w="1417" w:type="dxa"/>
            <w:vMerge w:val="restart"/>
            <w:tcBorders>
              <w:top w:val="single" w:sz="4" w:space="0" w:color="auto"/>
              <w:left w:val="single" w:sz="4" w:space="0" w:color="auto"/>
              <w:right w:val="single" w:sz="4" w:space="0" w:color="auto"/>
            </w:tcBorders>
          </w:tcPr>
          <w:p w:rsidR="003D2551" w:rsidRPr="003D2551" w:rsidRDefault="003D2551" w:rsidP="003D2551">
            <w:pPr>
              <w:widowControl w:val="0"/>
              <w:autoSpaceDE w:val="0"/>
              <w:autoSpaceDN w:val="0"/>
              <w:adjustRightInd w:val="0"/>
              <w:jc w:val="center"/>
            </w:pPr>
            <w:r w:rsidRPr="003D2551">
              <w:t>10</w:t>
            </w:r>
          </w:p>
        </w:tc>
      </w:tr>
      <w:tr w:rsidR="003D2551" w:rsidRPr="003D2551" w:rsidTr="000434C3">
        <w:tc>
          <w:tcPr>
            <w:tcW w:w="567"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jc w:val="center"/>
            </w:pPr>
            <w:r w:rsidRPr="003D2551">
              <w:t>2.1</w:t>
            </w:r>
          </w:p>
        </w:tc>
        <w:tc>
          <w:tcPr>
            <w:tcW w:w="6516"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spacing w:line="216" w:lineRule="auto"/>
            </w:pPr>
            <w:r w:rsidRPr="003D2551">
              <w:t>Ноябрь-март</w:t>
            </w:r>
          </w:p>
        </w:tc>
        <w:tc>
          <w:tcPr>
            <w:tcW w:w="1134"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jc w:val="center"/>
            </w:pPr>
            <w:r w:rsidRPr="003D2551">
              <w:t>100</w:t>
            </w:r>
          </w:p>
        </w:tc>
        <w:tc>
          <w:tcPr>
            <w:tcW w:w="1417" w:type="dxa"/>
            <w:vMerge/>
            <w:tcBorders>
              <w:left w:val="single" w:sz="4" w:space="0" w:color="auto"/>
              <w:right w:val="single" w:sz="4" w:space="0" w:color="auto"/>
            </w:tcBorders>
          </w:tcPr>
          <w:p w:rsidR="003D2551" w:rsidRPr="003D2551" w:rsidRDefault="003D2551" w:rsidP="003D2551">
            <w:pPr>
              <w:widowControl w:val="0"/>
              <w:autoSpaceDE w:val="0"/>
              <w:autoSpaceDN w:val="0"/>
              <w:adjustRightInd w:val="0"/>
              <w:jc w:val="center"/>
            </w:pPr>
          </w:p>
        </w:tc>
      </w:tr>
      <w:tr w:rsidR="003D2551" w:rsidRPr="003D2551" w:rsidTr="000434C3">
        <w:tc>
          <w:tcPr>
            <w:tcW w:w="567"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jc w:val="center"/>
            </w:pPr>
            <w:r w:rsidRPr="003D2551">
              <w:t>2.2</w:t>
            </w:r>
          </w:p>
        </w:tc>
        <w:tc>
          <w:tcPr>
            <w:tcW w:w="6516"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spacing w:line="216" w:lineRule="auto"/>
            </w:pPr>
            <w:r w:rsidRPr="003D2551">
              <w:t>Апрель, сентябрь-октябрь</w:t>
            </w:r>
          </w:p>
        </w:tc>
        <w:tc>
          <w:tcPr>
            <w:tcW w:w="1134"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jc w:val="center"/>
            </w:pPr>
            <w:r w:rsidRPr="003D2551">
              <w:t>90</w:t>
            </w:r>
          </w:p>
        </w:tc>
        <w:tc>
          <w:tcPr>
            <w:tcW w:w="1417" w:type="dxa"/>
            <w:vMerge/>
            <w:tcBorders>
              <w:left w:val="single" w:sz="4" w:space="0" w:color="auto"/>
              <w:right w:val="single" w:sz="4" w:space="0" w:color="auto"/>
            </w:tcBorders>
          </w:tcPr>
          <w:p w:rsidR="003D2551" w:rsidRPr="003D2551" w:rsidRDefault="003D2551" w:rsidP="003D2551">
            <w:pPr>
              <w:widowControl w:val="0"/>
              <w:autoSpaceDE w:val="0"/>
              <w:autoSpaceDN w:val="0"/>
              <w:adjustRightInd w:val="0"/>
              <w:jc w:val="center"/>
            </w:pPr>
          </w:p>
        </w:tc>
      </w:tr>
      <w:tr w:rsidR="003D2551" w:rsidRPr="003D2551" w:rsidTr="000434C3">
        <w:tc>
          <w:tcPr>
            <w:tcW w:w="567"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jc w:val="center"/>
            </w:pPr>
            <w:r w:rsidRPr="003D2551">
              <w:t>2.3</w:t>
            </w:r>
          </w:p>
        </w:tc>
        <w:tc>
          <w:tcPr>
            <w:tcW w:w="6516"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spacing w:line="216" w:lineRule="auto"/>
            </w:pPr>
            <w:r w:rsidRPr="003D2551">
              <w:t xml:space="preserve">Май-август </w:t>
            </w:r>
          </w:p>
        </w:tc>
        <w:tc>
          <w:tcPr>
            <w:tcW w:w="1134"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jc w:val="center"/>
            </w:pPr>
            <w:r w:rsidRPr="003D2551">
              <w:t>70</w:t>
            </w:r>
          </w:p>
        </w:tc>
        <w:tc>
          <w:tcPr>
            <w:tcW w:w="1417" w:type="dxa"/>
            <w:vMerge/>
            <w:tcBorders>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jc w:val="center"/>
            </w:pPr>
          </w:p>
        </w:tc>
      </w:tr>
      <w:tr w:rsidR="003D2551" w:rsidRPr="003D2551" w:rsidTr="000434C3">
        <w:tc>
          <w:tcPr>
            <w:tcW w:w="567"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jc w:val="center"/>
            </w:pPr>
            <w:r w:rsidRPr="003D2551">
              <w:t>3</w:t>
            </w:r>
          </w:p>
        </w:tc>
        <w:tc>
          <w:tcPr>
            <w:tcW w:w="6516"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spacing w:line="216" w:lineRule="auto"/>
            </w:pPr>
            <w:r w:rsidRPr="003D2551">
              <w:t>Длительность конгрессно-выставочного мероприятия:</w:t>
            </w:r>
          </w:p>
        </w:tc>
        <w:tc>
          <w:tcPr>
            <w:tcW w:w="1134"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jc w:val="center"/>
            </w:pPr>
          </w:p>
        </w:tc>
        <w:tc>
          <w:tcPr>
            <w:tcW w:w="1417" w:type="dxa"/>
            <w:vMerge w:val="restart"/>
            <w:tcBorders>
              <w:top w:val="single" w:sz="4" w:space="0" w:color="auto"/>
              <w:left w:val="single" w:sz="4" w:space="0" w:color="auto"/>
              <w:right w:val="single" w:sz="4" w:space="0" w:color="auto"/>
            </w:tcBorders>
          </w:tcPr>
          <w:p w:rsidR="003D2551" w:rsidRPr="003D2551" w:rsidRDefault="003D2551" w:rsidP="003D2551">
            <w:pPr>
              <w:widowControl w:val="0"/>
              <w:autoSpaceDE w:val="0"/>
              <w:autoSpaceDN w:val="0"/>
              <w:adjustRightInd w:val="0"/>
              <w:jc w:val="center"/>
            </w:pPr>
            <w:r w:rsidRPr="003D2551">
              <w:t>10</w:t>
            </w:r>
          </w:p>
        </w:tc>
      </w:tr>
      <w:tr w:rsidR="003D2551" w:rsidRPr="003D2551" w:rsidTr="000434C3">
        <w:tc>
          <w:tcPr>
            <w:tcW w:w="567"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jc w:val="center"/>
            </w:pPr>
            <w:r w:rsidRPr="003D2551">
              <w:t>3.1</w:t>
            </w:r>
          </w:p>
        </w:tc>
        <w:tc>
          <w:tcPr>
            <w:tcW w:w="6516"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spacing w:line="216" w:lineRule="auto"/>
            </w:pPr>
            <w:r w:rsidRPr="003D2551">
              <w:t>3 и более дней</w:t>
            </w:r>
          </w:p>
        </w:tc>
        <w:tc>
          <w:tcPr>
            <w:tcW w:w="1134"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jc w:val="center"/>
            </w:pPr>
            <w:r w:rsidRPr="003D2551">
              <w:t>100</w:t>
            </w:r>
          </w:p>
        </w:tc>
        <w:tc>
          <w:tcPr>
            <w:tcW w:w="1417" w:type="dxa"/>
            <w:vMerge/>
            <w:tcBorders>
              <w:left w:val="single" w:sz="4" w:space="0" w:color="auto"/>
              <w:right w:val="single" w:sz="4" w:space="0" w:color="auto"/>
            </w:tcBorders>
          </w:tcPr>
          <w:p w:rsidR="003D2551" w:rsidRPr="003D2551" w:rsidRDefault="003D2551" w:rsidP="003D2551">
            <w:pPr>
              <w:widowControl w:val="0"/>
              <w:autoSpaceDE w:val="0"/>
              <w:autoSpaceDN w:val="0"/>
              <w:adjustRightInd w:val="0"/>
              <w:jc w:val="center"/>
            </w:pPr>
          </w:p>
        </w:tc>
      </w:tr>
      <w:tr w:rsidR="003D2551" w:rsidRPr="003D2551" w:rsidTr="000434C3">
        <w:tc>
          <w:tcPr>
            <w:tcW w:w="567"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jc w:val="center"/>
            </w:pPr>
            <w:r w:rsidRPr="003D2551">
              <w:t>3.2</w:t>
            </w:r>
          </w:p>
        </w:tc>
        <w:tc>
          <w:tcPr>
            <w:tcW w:w="6516"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spacing w:line="216" w:lineRule="auto"/>
            </w:pPr>
            <w:r w:rsidRPr="003D2551">
              <w:t>2 дня</w:t>
            </w:r>
          </w:p>
        </w:tc>
        <w:tc>
          <w:tcPr>
            <w:tcW w:w="1134"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jc w:val="center"/>
            </w:pPr>
            <w:r w:rsidRPr="003D2551">
              <w:t>90</w:t>
            </w:r>
          </w:p>
        </w:tc>
        <w:tc>
          <w:tcPr>
            <w:tcW w:w="1417" w:type="dxa"/>
            <w:vMerge/>
            <w:tcBorders>
              <w:left w:val="single" w:sz="4" w:space="0" w:color="auto"/>
              <w:right w:val="single" w:sz="4" w:space="0" w:color="auto"/>
            </w:tcBorders>
          </w:tcPr>
          <w:p w:rsidR="003D2551" w:rsidRPr="003D2551" w:rsidRDefault="003D2551" w:rsidP="003D2551">
            <w:pPr>
              <w:widowControl w:val="0"/>
              <w:autoSpaceDE w:val="0"/>
              <w:autoSpaceDN w:val="0"/>
              <w:adjustRightInd w:val="0"/>
              <w:jc w:val="center"/>
            </w:pPr>
          </w:p>
        </w:tc>
      </w:tr>
      <w:tr w:rsidR="003D2551" w:rsidRPr="003D2551" w:rsidTr="000434C3">
        <w:tc>
          <w:tcPr>
            <w:tcW w:w="567"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jc w:val="center"/>
            </w:pPr>
            <w:r w:rsidRPr="003D2551">
              <w:t>3.3</w:t>
            </w:r>
          </w:p>
        </w:tc>
        <w:tc>
          <w:tcPr>
            <w:tcW w:w="6516"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spacing w:line="216" w:lineRule="auto"/>
            </w:pPr>
            <w:r w:rsidRPr="003D2551">
              <w:t>1 день</w:t>
            </w:r>
          </w:p>
        </w:tc>
        <w:tc>
          <w:tcPr>
            <w:tcW w:w="1134"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jc w:val="center"/>
            </w:pPr>
            <w:r w:rsidRPr="003D2551">
              <w:t>80</w:t>
            </w:r>
          </w:p>
        </w:tc>
        <w:tc>
          <w:tcPr>
            <w:tcW w:w="1417" w:type="dxa"/>
            <w:vMerge/>
            <w:tcBorders>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jc w:val="center"/>
            </w:pPr>
          </w:p>
        </w:tc>
      </w:tr>
      <w:tr w:rsidR="003D2551" w:rsidRPr="003D2551" w:rsidTr="000434C3">
        <w:tc>
          <w:tcPr>
            <w:tcW w:w="567"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jc w:val="center"/>
            </w:pPr>
            <w:r w:rsidRPr="003D2551">
              <w:t>4</w:t>
            </w:r>
          </w:p>
        </w:tc>
        <w:tc>
          <w:tcPr>
            <w:tcW w:w="6516"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spacing w:line="216" w:lineRule="auto"/>
            </w:pPr>
            <w:r w:rsidRPr="003D2551">
              <w:t>Количество участников (делегатов) конгрессно-выставочного мероприятия:</w:t>
            </w:r>
          </w:p>
        </w:tc>
        <w:tc>
          <w:tcPr>
            <w:tcW w:w="1134"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jc w:val="center"/>
            </w:pPr>
          </w:p>
        </w:tc>
        <w:tc>
          <w:tcPr>
            <w:tcW w:w="1417" w:type="dxa"/>
            <w:vMerge w:val="restart"/>
            <w:tcBorders>
              <w:top w:val="single" w:sz="4" w:space="0" w:color="auto"/>
              <w:left w:val="single" w:sz="4" w:space="0" w:color="auto"/>
              <w:right w:val="single" w:sz="4" w:space="0" w:color="auto"/>
            </w:tcBorders>
          </w:tcPr>
          <w:p w:rsidR="003D2551" w:rsidRPr="003D2551" w:rsidRDefault="003D2551" w:rsidP="003D2551">
            <w:pPr>
              <w:widowControl w:val="0"/>
              <w:autoSpaceDE w:val="0"/>
              <w:autoSpaceDN w:val="0"/>
              <w:adjustRightInd w:val="0"/>
              <w:jc w:val="center"/>
            </w:pPr>
            <w:r w:rsidRPr="003D2551">
              <w:t>10</w:t>
            </w:r>
          </w:p>
        </w:tc>
      </w:tr>
      <w:tr w:rsidR="003D2551" w:rsidRPr="003D2551" w:rsidTr="000434C3">
        <w:tc>
          <w:tcPr>
            <w:tcW w:w="567"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jc w:val="center"/>
            </w:pPr>
            <w:r w:rsidRPr="003D2551">
              <w:t>4.1</w:t>
            </w:r>
          </w:p>
        </w:tc>
        <w:tc>
          <w:tcPr>
            <w:tcW w:w="6516"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spacing w:line="216" w:lineRule="auto"/>
            </w:pPr>
            <w:r w:rsidRPr="003D2551">
              <w:t>От 1000 человек</w:t>
            </w:r>
          </w:p>
        </w:tc>
        <w:tc>
          <w:tcPr>
            <w:tcW w:w="1134"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jc w:val="center"/>
            </w:pPr>
            <w:r w:rsidRPr="003D2551">
              <w:t>100</w:t>
            </w:r>
          </w:p>
        </w:tc>
        <w:tc>
          <w:tcPr>
            <w:tcW w:w="1417" w:type="dxa"/>
            <w:vMerge/>
            <w:tcBorders>
              <w:left w:val="single" w:sz="4" w:space="0" w:color="auto"/>
              <w:right w:val="single" w:sz="4" w:space="0" w:color="auto"/>
            </w:tcBorders>
          </w:tcPr>
          <w:p w:rsidR="003D2551" w:rsidRPr="003D2551" w:rsidRDefault="003D2551" w:rsidP="003D2551">
            <w:pPr>
              <w:widowControl w:val="0"/>
              <w:autoSpaceDE w:val="0"/>
              <w:autoSpaceDN w:val="0"/>
              <w:adjustRightInd w:val="0"/>
              <w:jc w:val="center"/>
            </w:pPr>
          </w:p>
        </w:tc>
      </w:tr>
      <w:tr w:rsidR="003D2551" w:rsidRPr="003D2551" w:rsidTr="000434C3">
        <w:tc>
          <w:tcPr>
            <w:tcW w:w="567"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jc w:val="center"/>
            </w:pPr>
            <w:r w:rsidRPr="003D2551">
              <w:t>4.2</w:t>
            </w:r>
          </w:p>
        </w:tc>
        <w:tc>
          <w:tcPr>
            <w:tcW w:w="6516"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spacing w:line="216" w:lineRule="auto"/>
            </w:pPr>
            <w:r w:rsidRPr="003D2551">
              <w:t>От 300 до 1000 человек</w:t>
            </w:r>
          </w:p>
        </w:tc>
        <w:tc>
          <w:tcPr>
            <w:tcW w:w="1134"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jc w:val="center"/>
            </w:pPr>
            <w:r w:rsidRPr="003D2551">
              <w:t>80</w:t>
            </w:r>
          </w:p>
        </w:tc>
        <w:tc>
          <w:tcPr>
            <w:tcW w:w="1417" w:type="dxa"/>
            <w:vMerge/>
            <w:tcBorders>
              <w:left w:val="single" w:sz="4" w:space="0" w:color="auto"/>
              <w:right w:val="single" w:sz="4" w:space="0" w:color="auto"/>
            </w:tcBorders>
          </w:tcPr>
          <w:p w:rsidR="003D2551" w:rsidRPr="003D2551" w:rsidRDefault="003D2551" w:rsidP="003D2551">
            <w:pPr>
              <w:widowControl w:val="0"/>
              <w:autoSpaceDE w:val="0"/>
              <w:autoSpaceDN w:val="0"/>
              <w:adjustRightInd w:val="0"/>
              <w:jc w:val="center"/>
            </w:pPr>
          </w:p>
        </w:tc>
      </w:tr>
      <w:tr w:rsidR="003D2551" w:rsidRPr="003D2551" w:rsidTr="000434C3">
        <w:tc>
          <w:tcPr>
            <w:tcW w:w="567"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jc w:val="center"/>
            </w:pPr>
            <w:r w:rsidRPr="003D2551">
              <w:t>4.3</w:t>
            </w:r>
          </w:p>
        </w:tc>
        <w:tc>
          <w:tcPr>
            <w:tcW w:w="6516"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spacing w:line="216" w:lineRule="auto"/>
            </w:pPr>
            <w:r w:rsidRPr="003D2551">
              <w:t>До 300 человек</w:t>
            </w:r>
          </w:p>
        </w:tc>
        <w:tc>
          <w:tcPr>
            <w:tcW w:w="1134"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jc w:val="center"/>
            </w:pPr>
            <w:r w:rsidRPr="003D2551">
              <w:t>60</w:t>
            </w:r>
          </w:p>
        </w:tc>
        <w:tc>
          <w:tcPr>
            <w:tcW w:w="1417" w:type="dxa"/>
            <w:vMerge/>
            <w:tcBorders>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jc w:val="center"/>
            </w:pPr>
          </w:p>
        </w:tc>
      </w:tr>
      <w:tr w:rsidR="003D2551" w:rsidRPr="003D2551" w:rsidTr="000434C3">
        <w:tc>
          <w:tcPr>
            <w:tcW w:w="567"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jc w:val="center"/>
            </w:pPr>
            <w:r w:rsidRPr="003D2551">
              <w:t>5</w:t>
            </w:r>
          </w:p>
        </w:tc>
        <w:tc>
          <w:tcPr>
            <w:tcW w:w="6516"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spacing w:line="216" w:lineRule="auto"/>
            </w:pPr>
            <w:r w:rsidRPr="003D2551">
              <w:t xml:space="preserve">Доля иностранных делегатов (участников) и(или) делегатов </w:t>
            </w:r>
            <w:r w:rsidRPr="003D2551">
              <w:lastRenderedPageBreak/>
              <w:t>из иных субъектов Российской Федерации, за исключением Санкт-Петербурга, от общего количества участников (делегатов) конгрессно-выставочного мероприятия</w:t>
            </w:r>
          </w:p>
        </w:tc>
        <w:tc>
          <w:tcPr>
            <w:tcW w:w="1134"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jc w:val="center"/>
            </w:pPr>
          </w:p>
        </w:tc>
        <w:tc>
          <w:tcPr>
            <w:tcW w:w="1417" w:type="dxa"/>
            <w:vMerge w:val="restart"/>
            <w:tcBorders>
              <w:top w:val="single" w:sz="4" w:space="0" w:color="auto"/>
              <w:left w:val="single" w:sz="4" w:space="0" w:color="auto"/>
              <w:right w:val="single" w:sz="4" w:space="0" w:color="auto"/>
            </w:tcBorders>
          </w:tcPr>
          <w:p w:rsidR="003D2551" w:rsidRPr="003D2551" w:rsidRDefault="003D2551" w:rsidP="003D2551">
            <w:pPr>
              <w:widowControl w:val="0"/>
              <w:autoSpaceDE w:val="0"/>
              <w:autoSpaceDN w:val="0"/>
              <w:adjustRightInd w:val="0"/>
              <w:jc w:val="center"/>
            </w:pPr>
            <w:r w:rsidRPr="003D2551">
              <w:t>20</w:t>
            </w:r>
          </w:p>
        </w:tc>
      </w:tr>
      <w:tr w:rsidR="003D2551" w:rsidRPr="003D2551" w:rsidTr="000434C3">
        <w:tc>
          <w:tcPr>
            <w:tcW w:w="567"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jc w:val="center"/>
            </w:pPr>
            <w:r w:rsidRPr="003D2551">
              <w:t>5.1</w:t>
            </w:r>
          </w:p>
        </w:tc>
        <w:tc>
          <w:tcPr>
            <w:tcW w:w="6516"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spacing w:line="216" w:lineRule="auto"/>
            </w:pPr>
            <w:r w:rsidRPr="003D2551">
              <w:t>Более 10%</w:t>
            </w:r>
          </w:p>
        </w:tc>
        <w:tc>
          <w:tcPr>
            <w:tcW w:w="1134"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jc w:val="center"/>
            </w:pPr>
            <w:r w:rsidRPr="003D2551">
              <w:t>100</w:t>
            </w:r>
          </w:p>
        </w:tc>
        <w:tc>
          <w:tcPr>
            <w:tcW w:w="1417" w:type="dxa"/>
            <w:vMerge/>
            <w:tcBorders>
              <w:left w:val="single" w:sz="4" w:space="0" w:color="auto"/>
              <w:right w:val="single" w:sz="4" w:space="0" w:color="auto"/>
            </w:tcBorders>
          </w:tcPr>
          <w:p w:rsidR="003D2551" w:rsidRPr="003D2551" w:rsidRDefault="003D2551" w:rsidP="003D2551">
            <w:pPr>
              <w:widowControl w:val="0"/>
              <w:autoSpaceDE w:val="0"/>
              <w:autoSpaceDN w:val="0"/>
              <w:adjustRightInd w:val="0"/>
              <w:jc w:val="center"/>
            </w:pPr>
          </w:p>
        </w:tc>
      </w:tr>
      <w:tr w:rsidR="003D2551" w:rsidRPr="003D2551" w:rsidTr="000434C3">
        <w:tc>
          <w:tcPr>
            <w:tcW w:w="567"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jc w:val="center"/>
            </w:pPr>
            <w:r w:rsidRPr="003D2551">
              <w:t>5.2</w:t>
            </w:r>
          </w:p>
        </w:tc>
        <w:tc>
          <w:tcPr>
            <w:tcW w:w="6516"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spacing w:line="216" w:lineRule="auto"/>
            </w:pPr>
            <w:r w:rsidRPr="003D2551">
              <w:t>От 5 до 10%</w:t>
            </w:r>
          </w:p>
        </w:tc>
        <w:tc>
          <w:tcPr>
            <w:tcW w:w="1134"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jc w:val="center"/>
            </w:pPr>
            <w:r w:rsidRPr="003D2551">
              <w:t>80</w:t>
            </w:r>
          </w:p>
        </w:tc>
        <w:tc>
          <w:tcPr>
            <w:tcW w:w="1417" w:type="dxa"/>
            <w:vMerge/>
            <w:tcBorders>
              <w:left w:val="single" w:sz="4" w:space="0" w:color="auto"/>
              <w:right w:val="single" w:sz="4" w:space="0" w:color="auto"/>
            </w:tcBorders>
          </w:tcPr>
          <w:p w:rsidR="003D2551" w:rsidRPr="003D2551" w:rsidRDefault="003D2551" w:rsidP="003D2551">
            <w:pPr>
              <w:widowControl w:val="0"/>
              <w:autoSpaceDE w:val="0"/>
              <w:autoSpaceDN w:val="0"/>
              <w:adjustRightInd w:val="0"/>
              <w:jc w:val="center"/>
            </w:pPr>
          </w:p>
        </w:tc>
      </w:tr>
      <w:tr w:rsidR="003D2551" w:rsidRPr="003D2551" w:rsidTr="000434C3">
        <w:tc>
          <w:tcPr>
            <w:tcW w:w="567"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jc w:val="center"/>
            </w:pPr>
            <w:r w:rsidRPr="003D2551">
              <w:t>5.3</w:t>
            </w:r>
          </w:p>
        </w:tc>
        <w:tc>
          <w:tcPr>
            <w:tcW w:w="6516"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spacing w:line="216" w:lineRule="auto"/>
            </w:pPr>
            <w:r w:rsidRPr="003D2551">
              <w:t>До 5%</w:t>
            </w:r>
          </w:p>
        </w:tc>
        <w:tc>
          <w:tcPr>
            <w:tcW w:w="1134"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jc w:val="center"/>
            </w:pPr>
            <w:r w:rsidRPr="003D2551">
              <w:t>60</w:t>
            </w:r>
          </w:p>
        </w:tc>
        <w:tc>
          <w:tcPr>
            <w:tcW w:w="1417" w:type="dxa"/>
            <w:vMerge/>
            <w:tcBorders>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jc w:val="center"/>
            </w:pPr>
          </w:p>
        </w:tc>
      </w:tr>
      <w:tr w:rsidR="003D2551" w:rsidRPr="003D2551" w:rsidTr="000434C3">
        <w:tc>
          <w:tcPr>
            <w:tcW w:w="567"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jc w:val="center"/>
            </w:pPr>
            <w:r w:rsidRPr="003D2551">
              <w:t>6</w:t>
            </w:r>
          </w:p>
        </w:tc>
        <w:tc>
          <w:tcPr>
            <w:tcW w:w="6516"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spacing w:line="216" w:lineRule="auto"/>
            </w:pPr>
            <w:r w:rsidRPr="003D2551">
              <w:t>Наличие у участника конкурсного отбора в прошлом опыта реализации аналогичных по направлению и(или) масштабу конгрессно-выставочных мероприятий</w:t>
            </w:r>
          </w:p>
        </w:tc>
        <w:tc>
          <w:tcPr>
            <w:tcW w:w="1134"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jc w:val="center"/>
            </w:pPr>
          </w:p>
        </w:tc>
        <w:tc>
          <w:tcPr>
            <w:tcW w:w="1417" w:type="dxa"/>
            <w:vMerge w:val="restart"/>
            <w:tcBorders>
              <w:top w:val="single" w:sz="4" w:space="0" w:color="auto"/>
              <w:left w:val="single" w:sz="4" w:space="0" w:color="auto"/>
              <w:right w:val="single" w:sz="4" w:space="0" w:color="auto"/>
            </w:tcBorders>
          </w:tcPr>
          <w:p w:rsidR="003D2551" w:rsidRPr="003D2551" w:rsidRDefault="003D2551" w:rsidP="003D2551">
            <w:pPr>
              <w:widowControl w:val="0"/>
              <w:autoSpaceDE w:val="0"/>
              <w:autoSpaceDN w:val="0"/>
              <w:adjustRightInd w:val="0"/>
              <w:jc w:val="center"/>
            </w:pPr>
            <w:r w:rsidRPr="003D2551">
              <w:t>10</w:t>
            </w:r>
          </w:p>
        </w:tc>
      </w:tr>
      <w:tr w:rsidR="003D2551" w:rsidRPr="003D2551" w:rsidTr="000434C3">
        <w:tc>
          <w:tcPr>
            <w:tcW w:w="567"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jc w:val="center"/>
            </w:pPr>
            <w:r w:rsidRPr="003D2551">
              <w:t>6.1</w:t>
            </w:r>
          </w:p>
        </w:tc>
        <w:tc>
          <w:tcPr>
            <w:tcW w:w="6516"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spacing w:line="216" w:lineRule="auto"/>
            </w:pPr>
            <w:r w:rsidRPr="003D2551">
              <w:t>Более 3 проведенных аналогичных конгрессно-выставочных мероприятий</w:t>
            </w:r>
          </w:p>
        </w:tc>
        <w:tc>
          <w:tcPr>
            <w:tcW w:w="1134"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jc w:val="center"/>
            </w:pPr>
            <w:r w:rsidRPr="003D2551">
              <w:t>100</w:t>
            </w:r>
          </w:p>
        </w:tc>
        <w:tc>
          <w:tcPr>
            <w:tcW w:w="1417" w:type="dxa"/>
            <w:vMerge/>
            <w:tcBorders>
              <w:left w:val="single" w:sz="4" w:space="0" w:color="auto"/>
              <w:right w:val="single" w:sz="4" w:space="0" w:color="auto"/>
            </w:tcBorders>
          </w:tcPr>
          <w:p w:rsidR="003D2551" w:rsidRPr="003D2551" w:rsidRDefault="003D2551" w:rsidP="003D2551">
            <w:pPr>
              <w:widowControl w:val="0"/>
              <w:autoSpaceDE w:val="0"/>
              <w:autoSpaceDN w:val="0"/>
              <w:adjustRightInd w:val="0"/>
              <w:jc w:val="center"/>
            </w:pPr>
          </w:p>
        </w:tc>
      </w:tr>
      <w:tr w:rsidR="003D2551" w:rsidRPr="003D2551" w:rsidTr="000434C3">
        <w:tc>
          <w:tcPr>
            <w:tcW w:w="567"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jc w:val="center"/>
            </w:pPr>
            <w:r w:rsidRPr="003D2551">
              <w:t>6.2</w:t>
            </w:r>
          </w:p>
        </w:tc>
        <w:tc>
          <w:tcPr>
            <w:tcW w:w="6516"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spacing w:line="216" w:lineRule="auto"/>
            </w:pPr>
            <w:r w:rsidRPr="003D2551">
              <w:t>До 3 проведенных аналогичных конгрессно-выставочных мероприятий</w:t>
            </w:r>
          </w:p>
        </w:tc>
        <w:tc>
          <w:tcPr>
            <w:tcW w:w="1134"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jc w:val="center"/>
            </w:pPr>
            <w:r w:rsidRPr="003D2551">
              <w:t>80</w:t>
            </w:r>
          </w:p>
        </w:tc>
        <w:tc>
          <w:tcPr>
            <w:tcW w:w="1417" w:type="dxa"/>
            <w:vMerge/>
            <w:tcBorders>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jc w:val="center"/>
            </w:pPr>
          </w:p>
        </w:tc>
      </w:tr>
      <w:tr w:rsidR="003D2551" w:rsidRPr="003D2551" w:rsidTr="000434C3">
        <w:tc>
          <w:tcPr>
            <w:tcW w:w="567"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jc w:val="center"/>
            </w:pPr>
            <w:r w:rsidRPr="003D2551">
              <w:t>7</w:t>
            </w:r>
          </w:p>
        </w:tc>
        <w:tc>
          <w:tcPr>
            <w:tcW w:w="6516"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spacing w:line="216" w:lineRule="auto"/>
            </w:pPr>
            <w:r w:rsidRPr="003D2551">
              <w:t>Наличие информации о конгрессно-выставочном мероприятии в информационно-телекоммуникационной сети "Интернет" (за исключением социальных сетей) и(или) средствах массовой информации</w:t>
            </w:r>
          </w:p>
        </w:tc>
        <w:tc>
          <w:tcPr>
            <w:tcW w:w="1134"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jc w:val="center"/>
            </w:pPr>
          </w:p>
        </w:tc>
        <w:tc>
          <w:tcPr>
            <w:tcW w:w="1417" w:type="dxa"/>
            <w:vMerge w:val="restart"/>
            <w:tcBorders>
              <w:top w:val="single" w:sz="4" w:space="0" w:color="auto"/>
              <w:left w:val="single" w:sz="4" w:space="0" w:color="auto"/>
              <w:right w:val="single" w:sz="4" w:space="0" w:color="auto"/>
            </w:tcBorders>
          </w:tcPr>
          <w:p w:rsidR="003D2551" w:rsidRPr="003D2551" w:rsidRDefault="003D2551" w:rsidP="003D2551">
            <w:pPr>
              <w:widowControl w:val="0"/>
              <w:autoSpaceDE w:val="0"/>
              <w:autoSpaceDN w:val="0"/>
              <w:adjustRightInd w:val="0"/>
              <w:jc w:val="center"/>
            </w:pPr>
            <w:r w:rsidRPr="003D2551">
              <w:t>20</w:t>
            </w:r>
          </w:p>
        </w:tc>
      </w:tr>
      <w:tr w:rsidR="003D2551" w:rsidRPr="003D2551" w:rsidTr="000434C3">
        <w:tc>
          <w:tcPr>
            <w:tcW w:w="567"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jc w:val="center"/>
            </w:pPr>
            <w:r w:rsidRPr="003D2551">
              <w:t>7.1</w:t>
            </w:r>
          </w:p>
        </w:tc>
        <w:tc>
          <w:tcPr>
            <w:tcW w:w="6516"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spacing w:line="216" w:lineRule="auto"/>
            </w:pPr>
            <w:r w:rsidRPr="003D2551">
              <w:t>Более 10 упоминаний</w:t>
            </w:r>
          </w:p>
        </w:tc>
        <w:tc>
          <w:tcPr>
            <w:tcW w:w="1134"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jc w:val="center"/>
            </w:pPr>
            <w:r w:rsidRPr="003D2551">
              <w:t>100</w:t>
            </w:r>
          </w:p>
        </w:tc>
        <w:tc>
          <w:tcPr>
            <w:tcW w:w="1417" w:type="dxa"/>
            <w:vMerge/>
            <w:tcBorders>
              <w:left w:val="single" w:sz="4" w:space="0" w:color="auto"/>
              <w:right w:val="single" w:sz="4" w:space="0" w:color="auto"/>
            </w:tcBorders>
          </w:tcPr>
          <w:p w:rsidR="003D2551" w:rsidRPr="003D2551" w:rsidRDefault="003D2551" w:rsidP="003D2551">
            <w:pPr>
              <w:widowControl w:val="0"/>
              <w:autoSpaceDE w:val="0"/>
              <w:autoSpaceDN w:val="0"/>
              <w:adjustRightInd w:val="0"/>
              <w:jc w:val="center"/>
            </w:pPr>
          </w:p>
        </w:tc>
      </w:tr>
      <w:tr w:rsidR="003D2551" w:rsidRPr="003D2551" w:rsidTr="000434C3">
        <w:tc>
          <w:tcPr>
            <w:tcW w:w="567"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jc w:val="center"/>
            </w:pPr>
            <w:r w:rsidRPr="003D2551">
              <w:t>7.2</w:t>
            </w:r>
          </w:p>
        </w:tc>
        <w:tc>
          <w:tcPr>
            <w:tcW w:w="6516"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spacing w:line="216" w:lineRule="auto"/>
            </w:pPr>
            <w:r w:rsidRPr="003D2551">
              <w:t>От 5 до 10 упоминаний</w:t>
            </w:r>
          </w:p>
        </w:tc>
        <w:tc>
          <w:tcPr>
            <w:tcW w:w="1134"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jc w:val="center"/>
            </w:pPr>
            <w:r w:rsidRPr="003D2551">
              <w:t>80</w:t>
            </w:r>
          </w:p>
        </w:tc>
        <w:tc>
          <w:tcPr>
            <w:tcW w:w="1417" w:type="dxa"/>
            <w:vMerge/>
            <w:tcBorders>
              <w:left w:val="single" w:sz="4" w:space="0" w:color="auto"/>
              <w:right w:val="single" w:sz="4" w:space="0" w:color="auto"/>
            </w:tcBorders>
          </w:tcPr>
          <w:p w:rsidR="003D2551" w:rsidRPr="003D2551" w:rsidRDefault="003D2551" w:rsidP="003D2551">
            <w:pPr>
              <w:widowControl w:val="0"/>
              <w:autoSpaceDE w:val="0"/>
              <w:autoSpaceDN w:val="0"/>
              <w:adjustRightInd w:val="0"/>
              <w:jc w:val="center"/>
            </w:pPr>
          </w:p>
        </w:tc>
      </w:tr>
      <w:tr w:rsidR="003D2551" w:rsidRPr="003D2551" w:rsidTr="000434C3">
        <w:tc>
          <w:tcPr>
            <w:tcW w:w="567"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jc w:val="center"/>
            </w:pPr>
            <w:r w:rsidRPr="003D2551">
              <w:t>7.3</w:t>
            </w:r>
          </w:p>
        </w:tc>
        <w:tc>
          <w:tcPr>
            <w:tcW w:w="6516"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spacing w:line="216" w:lineRule="auto"/>
            </w:pPr>
            <w:r w:rsidRPr="003D2551">
              <w:t>Менее 5 упоминаний</w:t>
            </w:r>
          </w:p>
        </w:tc>
        <w:tc>
          <w:tcPr>
            <w:tcW w:w="1134"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jc w:val="center"/>
            </w:pPr>
            <w:r w:rsidRPr="003D2551">
              <w:t>60</w:t>
            </w:r>
          </w:p>
        </w:tc>
        <w:tc>
          <w:tcPr>
            <w:tcW w:w="1417" w:type="dxa"/>
            <w:vMerge/>
            <w:tcBorders>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jc w:val="center"/>
            </w:pPr>
          </w:p>
        </w:tc>
      </w:tr>
      <w:tr w:rsidR="003D2551" w:rsidRPr="003D2551" w:rsidTr="000434C3">
        <w:tc>
          <w:tcPr>
            <w:tcW w:w="567"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jc w:val="center"/>
            </w:pPr>
            <w:r w:rsidRPr="003D2551">
              <w:t>8</w:t>
            </w:r>
          </w:p>
        </w:tc>
        <w:tc>
          <w:tcPr>
            <w:tcW w:w="6516"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spacing w:line="216" w:lineRule="auto"/>
            </w:pPr>
            <w:r w:rsidRPr="003D2551">
              <w:t>Наличие информации о конгрессно-выставочном мероприятии в информационных ресурсах информационно-телекоммуникационной сети "Интернет", за исключением социальных сетей, размещенных на сайтах, доменное имя которых не входит в российскую национальную доменную зону, или в средствах массовой информации, продукция которых создается и(или) распространяется за пределами Российской Федерации</w:t>
            </w:r>
          </w:p>
        </w:tc>
        <w:tc>
          <w:tcPr>
            <w:tcW w:w="1134"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jc w:val="center"/>
            </w:pPr>
          </w:p>
        </w:tc>
        <w:tc>
          <w:tcPr>
            <w:tcW w:w="1417" w:type="dxa"/>
            <w:vMerge w:val="restart"/>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jc w:val="center"/>
            </w:pPr>
            <w:r w:rsidRPr="003D2551">
              <w:t>10</w:t>
            </w:r>
          </w:p>
        </w:tc>
      </w:tr>
      <w:tr w:rsidR="003D2551" w:rsidRPr="003D2551" w:rsidTr="000434C3">
        <w:tc>
          <w:tcPr>
            <w:tcW w:w="567"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jc w:val="center"/>
            </w:pPr>
            <w:r w:rsidRPr="003D2551">
              <w:t>8.1</w:t>
            </w:r>
          </w:p>
        </w:tc>
        <w:tc>
          <w:tcPr>
            <w:tcW w:w="6516"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spacing w:line="216" w:lineRule="auto"/>
            </w:pPr>
            <w:r w:rsidRPr="003D2551">
              <w:t xml:space="preserve">Наличие одного и более упоминаний </w:t>
            </w:r>
          </w:p>
        </w:tc>
        <w:tc>
          <w:tcPr>
            <w:tcW w:w="1134"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jc w:val="center"/>
            </w:pPr>
            <w:r w:rsidRPr="003D2551">
              <w:t>100</w:t>
            </w:r>
          </w:p>
        </w:tc>
        <w:tc>
          <w:tcPr>
            <w:tcW w:w="1417" w:type="dxa"/>
            <w:vMerge/>
            <w:tcBorders>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jc w:val="center"/>
            </w:pPr>
          </w:p>
        </w:tc>
      </w:tr>
      <w:tr w:rsidR="003D2551" w:rsidRPr="003D2551" w:rsidTr="000434C3">
        <w:tc>
          <w:tcPr>
            <w:tcW w:w="567"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jc w:val="center"/>
            </w:pPr>
            <w:r w:rsidRPr="003D2551">
              <w:t>8.2</w:t>
            </w:r>
          </w:p>
        </w:tc>
        <w:tc>
          <w:tcPr>
            <w:tcW w:w="6516"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spacing w:line="216" w:lineRule="auto"/>
            </w:pPr>
            <w:r w:rsidRPr="003D2551">
              <w:t>Отсутствует</w:t>
            </w:r>
          </w:p>
        </w:tc>
        <w:tc>
          <w:tcPr>
            <w:tcW w:w="1134" w:type="dxa"/>
            <w:tcBorders>
              <w:top w:val="single" w:sz="4" w:space="0" w:color="auto"/>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jc w:val="center"/>
            </w:pPr>
            <w:r w:rsidRPr="003D2551">
              <w:t>0</w:t>
            </w:r>
          </w:p>
        </w:tc>
        <w:tc>
          <w:tcPr>
            <w:tcW w:w="1417" w:type="dxa"/>
            <w:vMerge/>
            <w:tcBorders>
              <w:left w:val="single" w:sz="4" w:space="0" w:color="auto"/>
              <w:bottom w:val="single" w:sz="4" w:space="0" w:color="auto"/>
              <w:right w:val="single" w:sz="4" w:space="0" w:color="auto"/>
            </w:tcBorders>
          </w:tcPr>
          <w:p w:rsidR="003D2551" w:rsidRPr="003D2551" w:rsidRDefault="003D2551" w:rsidP="003D2551">
            <w:pPr>
              <w:widowControl w:val="0"/>
              <w:autoSpaceDE w:val="0"/>
              <w:autoSpaceDN w:val="0"/>
              <w:adjustRightInd w:val="0"/>
              <w:jc w:val="center"/>
            </w:pPr>
          </w:p>
        </w:tc>
      </w:tr>
    </w:tbl>
    <w:p w:rsidR="003D2551" w:rsidRPr="003D2551" w:rsidRDefault="003D2551" w:rsidP="003D2551">
      <w:pPr>
        <w:widowControl w:val="0"/>
        <w:autoSpaceDE w:val="0"/>
        <w:autoSpaceDN w:val="0"/>
        <w:adjustRightInd w:val="0"/>
        <w:ind w:firstLine="540"/>
        <w:jc w:val="both"/>
      </w:pPr>
    </w:p>
    <w:p w:rsidR="003D2551" w:rsidRPr="003D2551" w:rsidRDefault="003D2551" w:rsidP="003D2551">
      <w:pPr>
        <w:widowControl w:val="0"/>
        <w:autoSpaceDE w:val="0"/>
        <w:autoSpaceDN w:val="0"/>
        <w:adjustRightInd w:val="0"/>
        <w:ind w:firstLine="540"/>
        <w:jc w:val="both"/>
      </w:pPr>
      <w:r w:rsidRPr="003D2551">
        <w:t>Примечание</w:t>
      </w:r>
    </w:p>
    <w:p w:rsidR="003D2551" w:rsidRPr="003D2551" w:rsidRDefault="003D2551" w:rsidP="003D2551">
      <w:pPr>
        <w:widowControl w:val="0"/>
        <w:autoSpaceDE w:val="0"/>
        <w:autoSpaceDN w:val="0"/>
        <w:adjustRightInd w:val="0"/>
        <w:ind w:firstLine="540"/>
        <w:jc w:val="both"/>
      </w:pPr>
      <w:r w:rsidRPr="003D2551">
        <w:t>Расчет количества набранных баллов по каждой заявке на предоставление субсидии определяется как сумма произведений значения оценки (баллов) по каждому критерию и значения соответствующей доли от общей оценки.</w:t>
      </w:r>
    </w:p>
    <w:p w:rsidR="003D2551" w:rsidRPr="003D2551" w:rsidRDefault="003D2551" w:rsidP="003D2551">
      <w:pPr>
        <w:widowControl w:val="0"/>
        <w:autoSpaceDE w:val="0"/>
        <w:autoSpaceDN w:val="0"/>
        <w:adjustRightInd w:val="0"/>
        <w:ind w:firstLine="540"/>
        <w:jc w:val="both"/>
      </w:pPr>
    </w:p>
    <w:p w:rsidR="003D2551" w:rsidRPr="003D2551" w:rsidRDefault="003D2551" w:rsidP="003D2551">
      <w:pPr>
        <w:widowControl w:val="0"/>
        <w:autoSpaceDE w:val="0"/>
        <w:autoSpaceDN w:val="0"/>
        <w:adjustRightInd w:val="0"/>
        <w:ind w:firstLine="540"/>
        <w:jc w:val="both"/>
      </w:pPr>
      <w:r w:rsidRPr="003D2551">
        <w:t>Принятое сокращение.</w:t>
      </w:r>
    </w:p>
    <w:p w:rsidR="003D2551" w:rsidRPr="003D2551" w:rsidRDefault="003D2551" w:rsidP="003D2551">
      <w:pPr>
        <w:widowControl w:val="0"/>
        <w:autoSpaceDE w:val="0"/>
        <w:autoSpaceDN w:val="0"/>
        <w:adjustRightInd w:val="0"/>
        <w:ind w:firstLine="540"/>
        <w:jc w:val="both"/>
      </w:pPr>
      <w:r w:rsidRPr="003D2551">
        <w:t>Конкурсный отбор - конкурсный отбор на право получения в 2025 году субсидий в целях возмещения затрат социально ориентированным некоммерческим организациям (за исключением государственных (муниципальных) учреждений) на организацию и проведение в Санкт-Петербурге конгрессно-выставочных мероприятий.</w:t>
      </w:r>
    </w:p>
    <w:p w:rsidR="003D2551" w:rsidRDefault="003D2551" w:rsidP="00C06295">
      <w:pPr>
        <w:rPr>
          <w:b/>
        </w:rPr>
      </w:pPr>
      <w:bookmarkStart w:id="22" w:name="_GoBack"/>
      <w:bookmarkEnd w:id="22"/>
    </w:p>
    <w:p w:rsidR="003D2551" w:rsidRDefault="003D2551" w:rsidP="00C06295">
      <w:pPr>
        <w:rPr>
          <w:b/>
        </w:rPr>
      </w:pPr>
    </w:p>
    <w:p w:rsidR="003D2551" w:rsidRDefault="003D2551" w:rsidP="00C06295">
      <w:pPr>
        <w:rPr>
          <w:b/>
        </w:rPr>
      </w:pPr>
    </w:p>
    <w:p w:rsidR="003D2551" w:rsidRDefault="003D2551" w:rsidP="00C06295">
      <w:pPr>
        <w:rPr>
          <w:b/>
        </w:rPr>
      </w:pPr>
    </w:p>
    <w:p w:rsidR="003D2551" w:rsidRPr="00EF1D28" w:rsidRDefault="003D2551" w:rsidP="00C06295">
      <w:pPr>
        <w:rPr>
          <w:b/>
        </w:rPr>
      </w:pPr>
    </w:p>
    <w:sectPr w:rsidR="003D2551" w:rsidRPr="00EF1D28" w:rsidSect="00161669">
      <w:headerReference w:type="even" r:id="rId28"/>
      <w:type w:val="continuous"/>
      <w:pgSz w:w="11906" w:h="16838"/>
      <w:pgMar w:top="680" w:right="851" w:bottom="851" w:left="1701" w:header="709" w:footer="11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27BA" w:rsidRDefault="008B27BA">
      <w:r>
        <w:separator/>
      </w:r>
    </w:p>
  </w:endnote>
  <w:endnote w:type="continuationSeparator" w:id="0">
    <w:p w:rsidR="008B27BA" w:rsidRDefault="008B27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27BA" w:rsidRDefault="008B27BA">
      <w:r>
        <w:separator/>
      </w:r>
    </w:p>
  </w:footnote>
  <w:footnote w:type="continuationSeparator" w:id="0">
    <w:p w:rsidR="008B27BA" w:rsidRDefault="008B27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1D0F" w:rsidRDefault="00453D07" w:rsidP="00664044">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E51D0F" w:rsidRDefault="008B27B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ossProviderVariable" w:val="25_01_2006!4be59391-492c-439d-8af4-d548753f6737"/>
    <w:docVar w:name="SPD_Blank" w:val="857576368"/>
    <w:docVar w:name="SPD_BlankDefautVid" w:val="857500061"/>
    <w:docVar w:name="SPD_BlankDefautVidName" w:val="Постановление правительства СПб"/>
    <w:docVar w:name="SPD_BlankName" w:val="+ПОСТАНОВЛЕНИЕ ПРАВИТЕЛЬСТВА САНКТ-ПЕТЕРБУРГА (НОВЫЙ БЛАНК)+"/>
  </w:docVars>
  <w:rsids>
    <w:rsidRoot w:val="000A3AFA"/>
    <w:rsid w:val="00005FB1"/>
    <w:rsid w:val="000273C7"/>
    <w:rsid w:val="00042CE4"/>
    <w:rsid w:val="000630B8"/>
    <w:rsid w:val="000A25BC"/>
    <w:rsid w:val="000A3AFA"/>
    <w:rsid w:val="000B1174"/>
    <w:rsid w:val="00151027"/>
    <w:rsid w:val="00153331"/>
    <w:rsid w:val="00161669"/>
    <w:rsid w:val="00183604"/>
    <w:rsid w:val="00185B2E"/>
    <w:rsid w:val="001F79BD"/>
    <w:rsid w:val="00245DCC"/>
    <w:rsid w:val="002B105F"/>
    <w:rsid w:val="003679F5"/>
    <w:rsid w:val="00374473"/>
    <w:rsid w:val="00386919"/>
    <w:rsid w:val="003A1B46"/>
    <w:rsid w:val="003D2551"/>
    <w:rsid w:val="003E68BF"/>
    <w:rsid w:val="003E7F58"/>
    <w:rsid w:val="00420754"/>
    <w:rsid w:val="00427479"/>
    <w:rsid w:val="00451B28"/>
    <w:rsid w:val="00453D07"/>
    <w:rsid w:val="004579E5"/>
    <w:rsid w:val="0049356D"/>
    <w:rsid w:val="004965B5"/>
    <w:rsid w:val="004C0D5A"/>
    <w:rsid w:val="004E6E7D"/>
    <w:rsid w:val="005078B4"/>
    <w:rsid w:val="005178BA"/>
    <w:rsid w:val="005377B5"/>
    <w:rsid w:val="00547A10"/>
    <w:rsid w:val="005712D2"/>
    <w:rsid w:val="00572B9A"/>
    <w:rsid w:val="00573207"/>
    <w:rsid w:val="00582BBE"/>
    <w:rsid w:val="00586430"/>
    <w:rsid w:val="005E6C2B"/>
    <w:rsid w:val="00641BBF"/>
    <w:rsid w:val="00656EB8"/>
    <w:rsid w:val="0066275D"/>
    <w:rsid w:val="0067187F"/>
    <w:rsid w:val="00685128"/>
    <w:rsid w:val="006C2535"/>
    <w:rsid w:val="006C39BB"/>
    <w:rsid w:val="0072699A"/>
    <w:rsid w:val="00762C3B"/>
    <w:rsid w:val="007D2E15"/>
    <w:rsid w:val="007D3967"/>
    <w:rsid w:val="007E08B3"/>
    <w:rsid w:val="007F6A48"/>
    <w:rsid w:val="00856925"/>
    <w:rsid w:val="008B27BA"/>
    <w:rsid w:val="008D3519"/>
    <w:rsid w:val="008E6527"/>
    <w:rsid w:val="0093455E"/>
    <w:rsid w:val="0093678A"/>
    <w:rsid w:val="00954F8F"/>
    <w:rsid w:val="00965A40"/>
    <w:rsid w:val="009A4AF3"/>
    <w:rsid w:val="009C4C55"/>
    <w:rsid w:val="009D3500"/>
    <w:rsid w:val="009E2E9C"/>
    <w:rsid w:val="00A022B1"/>
    <w:rsid w:val="00A17B51"/>
    <w:rsid w:val="00A204CB"/>
    <w:rsid w:val="00A22736"/>
    <w:rsid w:val="00A35E50"/>
    <w:rsid w:val="00A61B42"/>
    <w:rsid w:val="00A65498"/>
    <w:rsid w:val="00A66FF7"/>
    <w:rsid w:val="00AA27C8"/>
    <w:rsid w:val="00B71685"/>
    <w:rsid w:val="00BF62DA"/>
    <w:rsid w:val="00C06295"/>
    <w:rsid w:val="00CB227A"/>
    <w:rsid w:val="00D555D6"/>
    <w:rsid w:val="00D97BF1"/>
    <w:rsid w:val="00DF350F"/>
    <w:rsid w:val="00E11F10"/>
    <w:rsid w:val="00E225C9"/>
    <w:rsid w:val="00E26F20"/>
    <w:rsid w:val="00E56FB5"/>
    <w:rsid w:val="00E63B8B"/>
    <w:rsid w:val="00EF1D28"/>
    <w:rsid w:val="00EF7633"/>
    <w:rsid w:val="00F014C0"/>
    <w:rsid w:val="00F03045"/>
    <w:rsid w:val="00F36A4B"/>
    <w:rsid w:val="00F869EE"/>
    <w:rsid w:val="00FA7FEF"/>
    <w:rsid w:val="00FC2F07"/>
    <w:rsid w:val="00FE220C"/>
    <w:rsid w:val="00FF5E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A2D4725-DDAD-4AE0-B224-2E821FBBE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аголовок 1"/>
    <w:basedOn w:val="a"/>
    <w:next w:val="a"/>
    <w:rsid w:val="00E26F20"/>
    <w:pPr>
      <w:keepNext/>
      <w:autoSpaceDE w:val="0"/>
      <w:autoSpaceDN w:val="0"/>
      <w:outlineLvl w:val="0"/>
    </w:pPr>
    <w:rPr>
      <w:b/>
      <w:bCs/>
    </w:rPr>
  </w:style>
  <w:style w:type="paragraph" w:styleId="a3">
    <w:name w:val="header"/>
    <w:basedOn w:val="a"/>
    <w:rsid w:val="005712D2"/>
    <w:pPr>
      <w:tabs>
        <w:tab w:val="center" w:pos="4677"/>
        <w:tab w:val="right" w:pos="9355"/>
      </w:tabs>
    </w:pPr>
  </w:style>
  <w:style w:type="paragraph" w:styleId="a4">
    <w:name w:val="footer"/>
    <w:basedOn w:val="a"/>
    <w:rsid w:val="005712D2"/>
    <w:pPr>
      <w:tabs>
        <w:tab w:val="center" w:pos="4677"/>
        <w:tab w:val="right" w:pos="9355"/>
      </w:tabs>
    </w:pPr>
  </w:style>
  <w:style w:type="character" w:styleId="a5">
    <w:name w:val="page number"/>
    <w:basedOn w:val="a0"/>
    <w:rsid w:val="009A4AF3"/>
  </w:style>
  <w:style w:type="paragraph" w:styleId="a6">
    <w:name w:val="Balloon Text"/>
    <w:basedOn w:val="a"/>
    <w:link w:val="a7"/>
    <w:uiPriority w:val="99"/>
    <w:rsid w:val="007E08B3"/>
    <w:rPr>
      <w:rFonts w:ascii="Segoe UI" w:hAnsi="Segoe UI" w:cs="Segoe UI"/>
      <w:sz w:val="18"/>
      <w:szCs w:val="18"/>
    </w:rPr>
  </w:style>
  <w:style w:type="character" w:customStyle="1" w:styleId="a7">
    <w:name w:val="Текст выноски Знак"/>
    <w:basedOn w:val="a0"/>
    <w:link w:val="a6"/>
    <w:uiPriority w:val="99"/>
    <w:rsid w:val="007E08B3"/>
    <w:rPr>
      <w:rFonts w:ascii="Segoe UI" w:hAnsi="Segoe UI" w:cs="Segoe UI"/>
      <w:sz w:val="18"/>
      <w:szCs w:val="18"/>
    </w:rPr>
  </w:style>
  <w:style w:type="paragraph" w:styleId="a8">
    <w:name w:val="List Paragraph"/>
    <w:basedOn w:val="a"/>
    <w:uiPriority w:val="34"/>
    <w:qFormat/>
    <w:rsid w:val="00374473"/>
    <w:pPr>
      <w:ind w:left="720"/>
      <w:contextualSpacing/>
    </w:pPr>
  </w:style>
  <w:style w:type="numbering" w:customStyle="1" w:styleId="10">
    <w:name w:val="Нет списка1"/>
    <w:next w:val="a2"/>
    <w:uiPriority w:val="99"/>
    <w:semiHidden/>
    <w:unhideWhenUsed/>
    <w:rsid w:val="00151027"/>
  </w:style>
  <w:style w:type="character" w:styleId="a9">
    <w:name w:val="Hyperlink"/>
    <w:basedOn w:val="a0"/>
    <w:uiPriority w:val="99"/>
    <w:unhideWhenUsed/>
    <w:rsid w:val="00151027"/>
    <w:rPr>
      <w:color w:val="0563C1" w:themeColor="hyperlink"/>
      <w:u w:val="single"/>
    </w:rPr>
  </w:style>
  <w:style w:type="paragraph" w:styleId="aa">
    <w:name w:val="Normal (Web)"/>
    <w:basedOn w:val="a"/>
    <w:uiPriority w:val="99"/>
    <w:unhideWhenUsed/>
    <w:rsid w:val="00151027"/>
    <w:pPr>
      <w:spacing w:after="160" w:line="259" w:lineRule="auto"/>
    </w:pPr>
    <w:rPr>
      <w:rFonts w:eastAsiaTheme="minorHAnsi"/>
      <w:lang w:eastAsia="en-US"/>
    </w:rPr>
  </w:style>
  <w:style w:type="character" w:styleId="ab">
    <w:name w:val="Placeholder Text"/>
    <w:basedOn w:val="a0"/>
    <w:uiPriority w:val="99"/>
    <w:semiHidden/>
    <w:rsid w:val="0015102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2739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15902390DEDF99113FB453CC7E6651536DB9CF5E50557639679E9937261D8477DD03EEEB8D79A59w83DN" TargetMode="External"/><Relationship Id="rId13" Type="http://schemas.openxmlformats.org/officeDocument/2006/relationships/hyperlink" Target="https://login.consultant.ru/link/?req=doc&amp;base=SPB&amp;n=265413&amp;date=09.06.2023" TargetMode="External"/><Relationship Id="rId18" Type="http://schemas.openxmlformats.org/officeDocument/2006/relationships/hyperlink" Target="https://login.consultant.ru/link/?req=doc&amp;base=LAW&amp;n=448215&amp;date=09.06.2023" TargetMode="External"/><Relationship Id="rId26" Type="http://schemas.openxmlformats.org/officeDocument/2006/relationships/hyperlink" Target="https://login.consultant.ru/link/?req=doc&amp;base=LAW&amp;n=432230&amp;date=09.06.2023"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448215&amp;date=09.06.2023" TargetMode="External"/><Relationship Id="rId7" Type="http://schemas.openxmlformats.org/officeDocument/2006/relationships/hyperlink" Target="consultantplus://offline/ref=715902390DEDF99113FB453CC7E6651536DB9FFEE30E57639679E9937261D8477DD03EEEB9D79F5Fw83BN" TargetMode="External"/><Relationship Id="rId12" Type="http://schemas.openxmlformats.org/officeDocument/2006/relationships/hyperlink" Target="https://login.consultant.ru/link/?req=doc&amp;base=SPB&amp;n=266715&amp;date=09.06.2023" TargetMode="External"/><Relationship Id="rId17" Type="http://schemas.openxmlformats.org/officeDocument/2006/relationships/hyperlink" Target="https://login.consultant.ru/link/?req=doc&amp;base=LAW&amp;n=121087&amp;dst=100142&amp;field=134&amp;date=14.03.2024" TargetMode="External"/><Relationship Id="rId25" Type="http://schemas.openxmlformats.org/officeDocument/2006/relationships/hyperlink" Target="https://login.consultant.ru/link/?req=doc&amp;base=SPB&amp;n=274344&amp;date=09.06.2023" TargetMode="External"/><Relationship Id="rId2" Type="http://schemas.openxmlformats.org/officeDocument/2006/relationships/settings" Target="settings.xml"/><Relationship Id="rId16" Type="http://schemas.openxmlformats.org/officeDocument/2006/relationships/hyperlink" Target="https://login.consultant.ru/link/?req=doc&amp;base=LAW&amp;n=452913&amp;date=14.03.2024" TargetMode="External"/><Relationship Id="rId20" Type="http://schemas.openxmlformats.org/officeDocument/2006/relationships/hyperlink" Target="https://login.consultant.ru/link/?req=doc&amp;base=LAW&amp;n=121087&amp;dst=100142&amp;field=134&amp;date=14.03.2024"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yperlink" Target="https://login.consultant.ru/link/?req=doc&amp;base=SPB&amp;n=270094&amp;date=09.06.2023&amp;dst=100050&amp;field=134" TargetMode="External"/><Relationship Id="rId24" Type="http://schemas.openxmlformats.org/officeDocument/2006/relationships/image" Target="media/image3.wmf"/><Relationship Id="rId5" Type="http://schemas.openxmlformats.org/officeDocument/2006/relationships/endnotes" Target="endnotes.xml"/><Relationship Id="rId15" Type="http://schemas.openxmlformats.org/officeDocument/2006/relationships/hyperlink" Target="https://login.consultant.ru/link/?req=doc&amp;base=LAW&amp;n=453770&amp;dst=5769&amp;field=134&amp;date=14.03.2024" TargetMode="External"/><Relationship Id="rId23" Type="http://schemas.openxmlformats.org/officeDocument/2006/relationships/image" Target="media/image2.wmf"/><Relationship Id="rId28" Type="http://schemas.openxmlformats.org/officeDocument/2006/relationships/header" Target="header1.xml"/><Relationship Id="rId10" Type="http://schemas.openxmlformats.org/officeDocument/2006/relationships/hyperlink" Target="https://login.consultant.ru/link/?req=doc&amp;base=SPB&amp;n=272519&amp;date=09.06.2023&amp;dst=122919&amp;field=134" TargetMode="External"/><Relationship Id="rId19" Type="http://schemas.openxmlformats.org/officeDocument/2006/relationships/hyperlink" Target="https://login.consultant.ru/link/?req=doc&amp;base=LAW&amp;n=452913&amp;date=14.03.2024" TargetMode="External"/><Relationship Id="rId4" Type="http://schemas.openxmlformats.org/officeDocument/2006/relationships/footnotes" Target="footnotes.xml"/><Relationship Id="rId9" Type="http://schemas.openxmlformats.org/officeDocument/2006/relationships/hyperlink" Target="https://login.consultant.ru/link/?req=doc&amp;base=SPB&amp;n=265413&amp;date=09.06.2023&amp;dst=112906&amp;field=134" TargetMode="External"/><Relationship Id="rId14" Type="http://schemas.openxmlformats.org/officeDocument/2006/relationships/hyperlink" Target="https://login.consultant.ru/link/?req=doc&amp;base=LAW&amp;n=432230&amp;date=09.06.2023" TargetMode="External"/><Relationship Id="rId22" Type="http://schemas.openxmlformats.org/officeDocument/2006/relationships/hyperlink" Target="https://login.consultant.ru/link/?req=doc&amp;base=LAW&amp;n=482692&amp;dst=101922" TargetMode="External"/><Relationship Id="rId27" Type="http://schemas.openxmlformats.org/officeDocument/2006/relationships/hyperlink" Target="https://login.consultant.ru/link/?req=doc&amp;base=SPB&amp;n=267008&amp;date=09.06.2023&amp;dst=100014&amp;field=134" TargetMode="Externa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voylova\AppData\Local\Temp\bdttmp\350c53e2-dc43-4ddb-99bc-22e3968c54d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350c53e2-dc43-4ddb-99bc-22e3968c54d4</Template>
  <TotalTime>2</TotalTime>
  <Pages>18</Pages>
  <Words>8916</Words>
  <Characters>50824</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Smolny</Company>
  <LinksUpToDate>false</LinksUpToDate>
  <CharactersWithSpaces>59621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Ивойлова Елена Николаевна</dc:creator>
  <cp:keywords/>
  <cp:lastModifiedBy>Худилайнен Мария Ивановна</cp:lastModifiedBy>
  <cp:revision>3</cp:revision>
  <cp:lastPrinted>2024-04-02T10:07:00Z</cp:lastPrinted>
  <dcterms:created xsi:type="dcterms:W3CDTF">2025-03-04T14:18:00Z</dcterms:created>
  <dcterms:modified xsi:type="dcterms:W3CDTF">2025-03-04T14:20:00Z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ssProviderVariable">
    <vt:lpwstr>4be59391-492c-439d-8af4-d548753f6737</vt:lpwstr>
  </property>
</Properties>
</file>