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14:paraId="768E30B1" w14:textId="77777777" w:rsidTr="00880F31">
        <w:trPr>
          <w:trHeight w:val="963"/>
        </w:trPr>
        <w:tc>
          <w:tcPr>
            <w:tcW w:w="9720" w:type="dxa"/>
          </w:tcPr>
          <w:p w14:paraId="016E10FB" w14:textId="77777777"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 wp14:anchorId="0B4BD296" wp14:editId="76DA83CE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14:paraId="0B5A01E3" w14:textId="77777777" w:rsidTr="00880F31">
        <w:trPr>
          <w:trHeight w:val="1931"/>
        </w:trPr>
        <w:tc>
          <w:tcPr>
            <w:tcW w:w="9720" w:type="dxa"/>
          </w:tcPr>
          <w:p w14:paraId="47EEE964" w14:textId="77777777"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proofErr w:type="gramStart"/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</w:t>
            </w:r>
            <w:proofErr w:type="gramEnd"/>
            <w:r>
              <w:rPr>
                <w:b w:val="0"/>
                <w:bCs w:val="0"/>
                <w:spacing w:val="-20"/>
                <w:sz w:val="24"/>
                <w:szCs w:val="24"/>
              </w:rPr>
              <w:t>-ПЕТЕРБУРГА</w:t>
            </w:r>
          </w:p>
          <w:p w14:paraId="337C86B5" w14:textId="77777777"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14:paraId="4B489E60" w14:textId="77777777"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14:paraId="3BF0B3CC" w14:textId="77777777"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14:paraId="1C2E7AAB" w14:textId="77777777"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14:paraId="3E24B8A1" w14:textId="77777777"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14:paraId="21CBCF68" w14:textId="77777777"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14:paraId="22E0973C" w14:textId="77777777"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  А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14:paraId="1D169318" w14:textId="77777777"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14:paraId="0615BF56" w14:textId="77777777"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14:paraId="17072B6C" w14:textId="77777777"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7FF6255" wp14:editId="5B6C315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198C6E" w14:textId="77777777" w:rsidR="00E21846" w:rsidRPr="007D1321" w:rsidRDefault="00E21846" w:rsidP="00E21846">
      <w:pPr>
        <w:pStyle w:val="aeoaeno12"/>
        <w:spacing w:line="240" w:lineRule="auto"/>
        <w:ind w:firstLine="0"/>
        <w:rPr>
          <w:sz w:val="16"/>
          <w:szCs w:val="16"/>
        </w:rPr>
      </w:pPr>
    </w:p>
    <w:p w14:paraId="342D024C" w14:textId="77777777" w:rsidR="007D1321" w:rsidRPr="007D1321" w:rsidRDefault="007D1321" w:rsidP="004366B6">
      <w:pPr>
        <w:pStyle w:val="aeoaeno12"/>
        <w:spacing w:line="240" w:lineRule="auto"/>
        <w:ind w:firstLine="0"/>
        <w:rPr>
          <w:sz w:val="16"/>
          <w:szCs w:val="16"/>
        </w:rPr>
      </w:pPr>
    </w:p>
    <w:p w14:paraId="3DBDE923" w14:textId="77777777" w:rsidR="004366B6" w:rsidRPr="0003426A" w:rsidRDefault="004366B6" w:rsidP="004366B6">
      <w:pPr>
        <w:pStyle w:val="aeoaeno12"/>
        <w:spacing w:line="240" w:lineRule="auto"/>
        <w:ind w:firstLine="0"/>
        <w:rPr>
          <w:b/>
        </w:rPr>
      </w:pPr>
      <w:r w:rsidRPr="0003426A">
        <w:rPr>
          <w:b/>
        </w:rPr>
        <w:t>О внесении изменений</w:t>
      </w:r>
    </w:p>
    <w:p w14:paraId="39A5C127" w14:textId="77777777" w:rsidR="004366B6" w:rsidRPr="0003426A" w:rsidRDefault="004366B6" w:rsidP="004366B6">
      <w:pPr>
        <w:pStyle w:val="aeoaeno12"/>
        <w:spacing w:line="240" w:lineRule="auto"/>
        <w:ind w:firstLine="0"/>
        <w:rPr>
          <w:b/>
        </w:rPr>
      </w:pPr>
      <w:r w:rsidRPr="0003426A">
        <w:rPr>
          <w:b/>
        </w:rPr>
        <w:t>в распоряжение Комитета</w:t>
      </w:r>
    </w:p>
    <w:p w14:paraId="26EFBC0D" w14:textId="77777777" w:rsidR="004366B6" w:rsidRPr="0003426A" w:rsidRDefault="004366B6" w:rsidP="004366B6">
      <w:pPr>
        <w:pStyle w:val="aeoaeno12"/>
        <w:spacing w:line="240" w:lineRule="auto"/>
        <w:ind w:firstLine="0"/>
        <w:rPr>
          <w:b/>
        </w:rPr>
      </w:pPr>
      <w:r w:rsidRPr="0003426A">
        <w:rPr>
          <w:b/>
        </w:rPr>
        <w:t>по труду и занятости</w:t>
      </w:r>
    </w:p>
    <w:p w14:paraId="560E121E" w14:textId="77777777" w:rsidR="004366B6" w:rsidRPr="0003426A" w:rsidRDefault="004366B6" w:rsidP="004366B6">
      <w:pPr>
        <w:pStyle w:val="aeoaeno12"/>
        <w:spacing w:line="240" w:lineRule="auto"/>
        <w:ind w:firstLine="0"/>
        <w:rPr>
          <w:b/>
        </w:rPr>
      </w:pPr>
      <w:r w:rsidRPr="0003426A">
        <w:rPr>
          <w:b/>
        </w:rPr>
        <w:t>населения Санкт-Петербурга</w:t>
      </w:r>
    </w:p>
    <w:p w14:paraId="74D9E91A" w14:textId="77777777" w:rsidR="004366B6" w:rsidRPr="0003426A" w:rsidRDefault="004366B6" w:rsidP="004366B6">
      <w:pPr>
        <w:pStyle w:val="aeoaeno12"/>
        <w:spacing w:line="240" w:lineRule="auto"/>
        <w:ind w:firstLine="0"/>
        <w:rPr>
          <w:b/>
        </w:rPr>
      </w:pPr>
      <w:r w:rsidRPr="0003426A">
        <w:rPr>
          <w:b/>
        </w:rPr>
        <w:t>от 24.05.2023 №</w:t>
      </w:r>
      <w:r w:rsidR="00A87376">
        <w:rPr>
          <w:b/>
        </w:rPr>
        <w:t> </w:t>
      </w:r>
      <w:r w:rsidRPr="0003426A">
        <w:rPr>
          <w:b/>
        </w:rPr>
        <w:t>117-р</w:t>
      </w:r>
    </w:p>
    <w:p w14:paraId="66D09356" w14:textId="77777777" w:rsidR="00E21846" w:rsidRPr="0032479F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AB1450C" w14:textId="77777777" w:rsidR="004366B6" w:rsidRPr="0032479F" w:rsidRDefault="004366B6" w:rsidP="0032479F">
      <w:pPr>
        <w:pStyle w:val="aeoaeno12"/>
        <w:spacing w:line="240" w:lineRule="auto"/>
      </w:pPr>
    </w:p>
    <w:p w14:paraId="2DB2D266" w14:textId="77777777" w:rsidR="004366B6" w:rsidRDefault="00A87376" w:rsidP="0032479F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1. </w:t>
      </w:r>
      <w:r w:rsidR="004366B6" w:rsidRPr="0003426A">
        <w:rPr>
          <w:rFonts w:ascii="Times New Roman" w:hAnsi="Times New Roman" w:cs="Times New Roman"/>
          <w:b w:val="0"/>
          <w:sz w:val="24"/>
          <w:szCs w:val="24"/>
        </w:rPr>
        <w:t xml:space="preserve">Внести в распоряжение Комитета по труду и занятости населения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="004366B6" w:rsidRPr="0003426A">
        <w:rPr>
          <w:rFonts w:ascii="Times New Roman" w:hAnsi="Times New Roman" w:cs="Times New Roman"/>
          <w:b w:val="0"/>
          <w:sz w:val="24"/>
          <w:szCs w:val="24"/>
        </w:rPr>
        <w:t>С</w:t>
      </w:r>
      <w:r>
        <w:rPr>
          <w:rFonts w:ascii="Times New Roman" w:hAnsi="Times New Roman" w:cs="Times New Roman"/>
          <w:b w:val="0"/>
          <w:sz w:val="24"/>
          <w:szCs w:val="24"/>
        </w:rPr>
        <w:t>анкт-Петербурга от 24.05.2023 № </w:t>
      </w:r>
      <w:r w:rsidR="004366B6" w:rsidRPr="0003426A">
        <w:rPr>
          <w:rFonts w:ascii="Times New Roman" w:hAnsi="Times New Roman" w:cs="Times New Roman"/>
          <w:b w:val="0"/>
          <w:sz w:val="24"/>
          <w:szCs w:val="24"/>
        </w:rPr>
        <w:t xml:space="preserve">117-р «Об учреждении награды </w:t>
      </w:r>
      <w:r w:rsidR="00BF4F93">
        <w:rPr>
          <w:rFonts w:ascii="Times New Roman" w:hAnsi="Times New Roman" w:cs="Times New Roman"/>
          <w:b w:val="0"/>
          <w:sz w:val="24"/>
          <w:szCs w:val="24"/>
        </w:rPr>
        <w:t>К</w:t>
      </w:r>
      <w:r w:rsidR="004366B6" w:rsidRPr="0003426A">
        <w:rPr>
          <w:rFonts w:ascii="Times New Roman" w:hAnsi="Times New Roman" w:cs="Times New Roman"/>
          <w:b w:val="0"/>
          <w:sz w:val="24"/>
          <w:szCs w:val="24"/>
        </w:rPr>
        <w:t xml:space="preserve">омитета по труду </w:t>
      </w:r>
      <w:r w:rsidR="004B746D">
        <w:rPr>
          <w:rFonts w:ascii="Times New Roman" w:hAnsi="Times New Roman" w:cs="Times New Roman"/>
          <w:b w:val="0"/>
          <w:sz w:val="24"/>
          <w:szCs w:val="24"/>
        </w:rPr>
        <w:br/>
      </w:r>
      <w:r w:rsidR="004366B6" w:rsidRPr="0003426A">
        <w:rPr>
          <w:rFonts w:ascii="Times New Roman" w:hAnsi="Times New Roman" w:cs="Times New Roman"/>
          <w:b w:val="0"/>
          <w:sz w:val="24"/>
          <w:szCs w:val="24"/>
        </w:rPr>
        <w:t xml:space="preserve">и занятости населения Санкт-Петербурга </w:t>
      </w:r>
      <w:r w:rsidR="00BF4F93">
        <w:rPr>
          <w:rFonts w:ascii="Times New Roman" w:hAnsi="Times New Roman" w:cs="Times New Roman"/>
          <w:b w:val="0"/>
          <w:sz w:val="24"/>
          <w:szCs w:val="24"/>
        </w:rPr>
        <w:t>-</w:t>
      </w:r>
      <w:r w:rsidR="004366B6" w:rsidRPr="0003426A">
        <w:rPr>
          <w:rFonts w:ascii="Times New Roman" w:hAnsi="Times New Roman" w:cs="Times New Roman"/>
          <w:b w:val="0"/>
          <w:sz w:val="24"/>
          <w:szCs w:val="24"/>
        </w:rPr>
        <w:t xml:space="preserve"> почетного знака «Кадры будущего» следующие изменения:</w:t>
      </w:r>
    </w:p>
    <w:p w14:paraId="60305613" w14:textId="4747F449" w:rsidR="00CF7E0C" w:rsidRPr="005E6ECE" w:rsidRDefault="00CF7E0C" w:rsidP="0032479F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E6ECE">
        <w:rPr>
          <w:rFonts w:ascii="Times New Roman" w:hAnsi="Times New Roman" w:cs="Times New Roman"/>
          <w:b w:val="0"/>
          <w:sz w:val="24"/>
          <w:szCs w:val="24"/>
        </w:rPr>
        <w:t>1.1. </w:t>
      </w:r>
      <w:r w:rsidR="000211A0" w:rsidRPr="005E6ECE">
        <w:rPr>
          <w:rFonts w:ascii="Times New Roman" w:hAnsi="Times New Roman" w:cs="Times New Roman"/>
          <w:b w:val="0"/>
          <w:sz w:val="24"/>
          <w:szCs w:val="24"/>
        </w:rPr>
        <w:t>В п</w:t>
      </w:r>
      <w:r w:rsidRPr="005E6ECE">
        <w:rPr>
          <w:rFonts w:ascii="Times New Roman" w:hAnsi="Times New Roman" w:cs="Times New Roman"/>
          <w:b w:val="0"/>
          <w:sz w:val="24"/>
          <w:szCs w:val="24"/>
        </w:rPr>
        <w:t>ункт</w:t>
      </w:r>
      <w:r w:rsidR="00054AD4" w:rsidRPr="005E6ECE">
        <w:rPr>
          <w:rFonts w:ascii="Times New Roman" w:hAnsi="Times New Roman" w:cs="Times New Roman"/>
          <w:b w:val="0"/>
          <w:sz w:val="24"/>
          <w:szCs w:val="24"/>
        </w:rPr>
        <w:t>е</w:t>
      </w:r>
      <w:r w:rsidRPr="005E6EC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E196A" w:rsidRPr="005E6ECE">
        <w:rPr>
          <w:rFonts w:ascii="Times New Roman" w:hAnsi="Times New Roman" w:cs="Times New Roman"/>
          <w:b w:val="0"/>
          <w:sz w:val="24"/>
          <w:szCs w:val="24"/>
        </w:rPr>
        <w:t>7</w:t>
      </w:r>
      <w:r w:rsidRPr="005E6ECE">
        <w:rPr>
          <w:rFonts w:ascii="Times New Roman" w:hAnsi="Times New Roman" w:cs="Times New Roman"/>
          <w:b w:val="0"/>
          <w:sz w:val="24"/>
          <w:szCs w:val="24"/>
        </w:rPr>
        <w:t xml:space="preserve"> распоряжения </w:t>
      </w:r>
      <w:r w:rsidR="000211A0" w:rsidRPr="005E6ECE">
        <w:rPr>
          <w:rFonts w:ascii="Times New Roman" w:hAnsi="Times New Roman" w:cs="Times New Roman"/>
          <w:b w:val="0"/>
          <w:sz w:val="24"/>
          <w:szCs w:val="24"/>
        </w:rPr>
        <w:t>слово</w:t>
      </w:r>
      <w:r w:rsidR="008F7C3F" w:rsidRPr="005E6ECE"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r w:rsidR="000211A0" w:rsidRPr="005E6ECE">
        <w:rPr>
          <w:rFonts w:ascii="Times New Roman" w:hAnsi="Times New Roman" w:cs="Times New Roman"/>
          <w:b w:val="0"/>
          <w:sz w:val="24"/>
          <w:szCs w:val="24"/>
        </w:rPr>
        <w:t>согласно</w:t>
      </w:r>
      <w:r w:rsidR="008F7C3F" w:rsidRPr="005E6ECE">
        <w:rPr>
          <w:rFonts w:ascii="Times New Roman" w:hAnsi="Times New Roman" w:cs="Times New Roman"/>
          <w:b w:val="0"/>
          <w:sz w:val="24"/>
          <w:szCs w:val="24"/>
        </w:rPr>
        <w:t xml:space="preserve">» </w:t>
      </w:r>
      <w:r w:rsidR="00054AD4" w:rsidRPr="005E6ECE">
        <w:rPr>
          <w:rFonts w:ascii="Times New Roman" w:hAnsi="Times New Roman" w:cs="Times New Roman"/>
          <w:b w:val="0"/>
          <w:sz w:val="24"/>
          <w:szCs w:val="24"/>
        </w:rPr>
        <w:t xml:space="preserve">заменить словами </w:t>
      </w:r>
      <w:r w:rsidR="00351665" w:rsidRPr="005E6ECE">
        <w:rPr>
          <w:rFonts w:ascii="Times New Roman" w:hAnsi="Times New Roman" w:cs="Times New Roman"/>
          <w:b w:val="0"/>
          <w:sz w:val="24"/>
          <w:szCs w:val="24"/>
        </w:rPr>
        <w:t>«</w:t>
      </w:r>
      <w:r w:rsidR="008F7C3F" w:rsidRPr="005E6ECE">
        <w:rPr>
          <w:rFonts w:ascii="Times New Roman" w:hAnsi="Times New Roman" w:cs="Times New Roman"/>
          <w:b w:val="0"/>
          <w:sz w:val="24"/>
          <w:szCs w:val="24"/>
        </w:rPr>
        <w:t>(</w:t>
      </w:r>
      <w:r w:rsidR="00F96958" w:rsidRPr="005E6ECE">
        <w:rPr>
          <w:rFonts w:ascii="Times New Roman" w:hAnsi="Times New Roman" w:cs="Times New Roman"/>
          <w:b w:val="0"/>
          <w:sz w:val="24"/>
          <w:szCs w:val="24"/>
        </w:rPr>
        <w:t>основные критерии</w:t>
      </w:r>
      <w:r w:rsidR="008F7C3F" w:rsidRPr="005E6ECE">
        <w:rPr>
          <w:rFonts w:ascii="Times New Roman" w:hAnsi="Times New Roman" w:cs="Times New Roman"/>
          <w:b w:val="0"/>
          <w:sz w:val="24"/>
          <w:szCs w:val="24"/>
        </w:rPr>
        <w:t>)</w:t>
      </w:r>
      <w:r w:rsidR="00054AD4" w:rsidRPr="005E6ECE">
        <w:rPr>
          <w:rFonts w:ascii="Times New Roman" w:hAnsi="Times New Roman" w:cs="Times New Roman"/>
          <w:b w:val="0"/>
          <w:sz w:val="24"/>
          <w:szCs w:val="24"/>
        </w:rPr>
        <w:t xml:space="preserve"> согласно</w:t>
      </w:r>
      <w:r w:rsidR="00351665" w:rsidRPr="005E6ECE">
        <w:rPr>
          <w:rFonts w:ascii="Times New Roman" w:hAnsi="Times New Roman" w:cs="Times New Roman"/>
          <w:b w:val="0"/>
          <w:sz w:val="24"/>
          <w:szCs w:val="24"/>
        </w:rPr>
        <w:t>»</w:t>
      </w:r>
      <w:r w:rsidR="00054AD4" w:rsidRPr="005E6ECE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403E6241" w14:textId="0C6C1550" w:rsidR="005D59F9" w:rsidRPr="005E6ECE" w:rsidRDefault="00BF4F93" w:rsidP="0032479F">
      <w:pPr>
        <w:pStyle w:val="ConsPlusTitle"/>
        <w:tabs>
          <w:tab w:val="left" w:pos="993"/>
        </w:tabs>
        <w:ind w:firstLine="720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5E6ECE">
        <w:rPr>
          <w:rFonts w:ascii="Times New Roman" w:hAnsi="Times New Roman" w:cs="Times New Roman"/>
          <w:b w:val="0"/>
          <w:bCs/>
          <w:sz w:val="24"/>
          <w:szCs w:val="24"/>
        </w:rPr>
        <w:t>1.</w:t>
      </w:r>
      <w:r w:rsidR="00D23C8B" w:rsidRPr="005E6ECE">
        <w:rPr>
          <w:rFonts w:ascii="Times New Roman" w:hAnsi="Times New Roman" w:cs="Times New Roman"/>
          <w:b w:val="0"/>
          <w:bCs/>
          <w:sz w:val="24"/>
          <w:szCs w:val="24"/>
        </w:rPr>
        <w:t>2</w:t>
      </w:r>
      <w:r w:rsidRPr="005E6ECE">
        <w:rPr>
          <w:rFonts w:ascii="Times New Roman" w:hAnsi="Times New Roman" w:cs="Times New Roman"/>
          <w:b w:val="0"/>
          <w:bCs/>
          <w:sz w:val="24"/>
          <w:szCs w:val="24"/>
        </w:rPr>
        <w:t>. </w:t>
      </w:r>
      <w:r w:rsidR="005D59F9" w:rsidRPr="005E6ECE">
        <w:rPr>
          <w:rFonts w:ascii="Times New Roman" w:hAnsi="Times New Roman" w:cs="Times New Roman"/>
          <w:b w:val="0"/>
          <w:bCs/>
          <w:sz w:val="24"/>
          <w:szCs w:val="24"/>
        </w:rPr>
        <w:t>Дополнить распоряжение пунктом 8.1 следующего содержания:</w:t>
      </w:r>
    </w:p>
    <w:p w14:paraId="344C313B" w14:textId="7A0D2FB5" w:rsidR="00B23696" w:rsidRDefault="00BA6C63" w:rsidP="00B23696">
      <w:pPr>
        <w:pStyle w:val="ConsPlusTitle"/>
        <w:tabs>
          <w:tab w:val="left" w:pos="993"/>
        </w:tabs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E6ECE">
        <w:rPr>
          <w:rFonts w:ascii="Times New Roman" w:hAnsi="Times New Roman" w:cs="Times New Roman"/>
          <w:b w:val="0"/>
          <w:bCs/>
          <w:sz w:val="24"/>
          <w:szCs w:val="24"/>
        </w:rPr>
        <w:t>«8.1. У</w:t>
      </w:r>
      <w:r w:rsidRPr="005E6ECE">
        <w:rPr>
          <w:rFonts w:ascii="Times New Roman" w:hAnsi="Times New Roman" w:cs="Times New Roman"/>
          <w:b w:val="0"/>
          <w:sz w:val="24"/>
          <w:szCs w:val="24"/>
        </w:rPr>
        <w:t xml:space="preserve">твердить </w:t>
      </w:r>
      <w:r w:rsidR="00F96958" w:rsidRPr="005E6ECE">
        <w:rPr>
          <w:rFonts w:ascii="Times New Roman" w:hAnsi="Times New Roman" w:cs="Times New Roman"/>
          <w:b w:val="0"/>
          <w:sz w:val="24"/>
          <w:szCs w:val="24"/>
        </w:rPr>
        <w:t xml:space="preserve">порядок определения баллов по критериям соответствия претендента категории получателя награды Комитета по труду и занятости населения Санкт-Петербурга </w:t>
      </w:r>
      <w:r w:rsidR="003F621D" w:rsidRPr="005E6ECE">
        <w:rPr>
          <w:rFonts w:ascii="Times New Roman" w:hAnsi="Times New Roman" w:cs="Times New Roman"/>
          <w:b w:val="0"/>
          <w:sz w:val="24"/>
          <w:szCs w:val="24"/>
        </w:rPr>
        <w:t>-</w:t>
      </w:r>
      <w:r w:rsidR="00F96958" w:rsidRPr="005E6ECE">
        <w:rPr>
          <w:rFonts w:ascii="Times New Roman" w:hAnsi="Times New Roman" w:cs="Times New Roman"/>
          <w:b w:val="0"/>
          <w:sz w:val="24"/>
          <w:szCs w:val="24"/>
        </w:rPr>
        <w:t xml:space="preserve"> почетного </w:t>
      </w:r>
      <w:r w:rsidR="003F621D" w:rsidRPr="005E6ECE">
        <w:rPr>
          <w:rFonts w:ascii="Times New Roman" w:hAnsi="Times New Roman" w:cs="Times New Roman"/>
          <w:b w:val="0"/>
          <w:sz w:val="24"/>
          <w:szCs w:val="24"/>
        </w:rPr>
        <w:t>знака «</w:t>
      </w:r>
      <w:r w:rsidR="00F96958" w:rsidRPr="005E6ECE">
        <w:rPr>
          <w:rFonts w:ascii="Times New Roman" w:hAnsi="Times New Roman" w:cs="Times New Roman"/>
          <w:b w:val="0"/>
          <w:sz w:val="24"/>
          <w:szCs w:val="24"/>
        </w:rPr>
        <w:t>Кадры будущего»</w:t>
      </w:r>
      <w:r w:rsidR="00D23C8B" w:rsidRPr="005E6ECE">
        <w:rPr>
          <w:rFonts w:ascii="Times New Roman" w:hAnsi="Times New Roman" w:cs="Times New Roman"/>
          <w:b w:val="0"/>
          <w:sz w:val="24"/>
          <w:szCs w:val="24"/>
        </w:rPr>
        <w:t xml:space="preserve"> (</w:t>
      </w:r>
      <w:proofErr w:type="spellStart"/>
      <w:r w:rsidR="00D23C8B" w:rsidRPr="005E6ECE">
        <w:rPr>
          <w:rFonts w:ascii="Times New Roman" w:hAnsi="Times New Roman" w:cs="Times New Roman"/>
          <w:b w:val="0"/>
          <w:sz w:val="24"/>
          <w:szCs w:val="24"/>
        </w:rPr>
        <w:t>самопрезентация</w:t>
      </w:r>
      <w:proofErr w:type="spellEnd"/>
      <w:r w:rsidR="00D23C8B" w:rsidRPr="005E6ECE">
        <w:rPr>
          <w:rFonts w:ascii="Times New Roman" w:hAnsi="Times New Roman" w:cs="Times New Roman"/>
          <w:b w:val="0"/>
          <w:sz w:val="24"/>
          <w:szCs w:val="24"/>
        </w:rPr>
        <w:t xml:space="preserve"> претендента)</w:t>
      </w:r>
      <w:r w:rsidR="00F96958" w:rsidRPr="005E6EC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5E6ECE">
        <w:rPr>
          <w:rFonts w:ascii="Times New Roman" w:hAnsi="Times New Roman" w:cs="Times New Roman"/>
          <w:b w:val="0"/>
          <w:sz w:val="24"/>
          <w:szCs w:val="24"/>
        </w:rPr>
        <w:t>согласно приложению № 6».</w:t>
      </w:r>
    </w:p>
    <w:p w14:paraId="6A096133" w14:textId="77777777" w:rsidR="00B23696" w:rsidRDefault="00BA6C63" w:rsidP="0032479F">
      <w:pPr>
        <w:pStyle w:val="ConsPlusTitle"/>
        <w:tabs>
          <w:tab w:val="left" w:pos="993"/>
        </w:tabs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1.2. </w:t>
      </w:r>
      <w:r w:rsidR="00B23696">
        <w:rPr>
          <w:rFonts w:ascii="Times New Roman" w:hAnsi="Times New Roman" w:cs="Times New Roman"/>
          <w:b w:val="0"/>
          <w:sz w:val="24"/>
          <w:szCs w:val="24"/>
        </w:rPr>
        <w:t>В пункте 9 распоряжения:</w:t>
      </w:r>
    </w:p>
    <w:p w14:paraId="04E2C749" w14:textId="77777777" w:rsidR="00B23696" w:rsidRDefault="00B23696" w:rsidP="0032479F">
      <w:pPr>
        <w:pStyle w:val="ConsPlusTitle"/>
        <w:tabs>
          <w:tab w:val="left" w:pos="993"/>
        </w:tabs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</w:t>
      </w:r>
      <w:r w:rsidR="004B746D">
        <w:rPr>
          <w:rFonts w:ascii="Times New Roman" w:hAnsi="Times New Roman" w:cs="Times New Roman"/>
          <w:b w:val="0"/>
          <w:sz w:val="24"/>
          <w:szCs w:val="24"/>
        </w:rPr>
        <w:t xml:space="preserve">бзац второй </w:t>
      </w:r>
      <w:r>
        <w:rPr>
          <w:rFonts w:ascii="Times New Roman" w:hAnsi="Times New Roman" w:cs="Times New Roman"/>
          <w:b w:val="0"/>
          <w:sz w:val="24"/>
          <w:szCs w:val="24"/>
        </w:rPr>
        <w:t>изложить в следующей редакции:</w:t>
      </w:r>
    </w:p>
    <w:p w14:paraId="0B03E243" w14:textId="77777777" w:rsidR="00E25D0E" w:rsidRPr="0003426A" w:rsidRDefault="00E25D0E" w:rsidP="00E25D0E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03426A">
        <w:rPr>
          <w:rFonts w:ascii="Times New Roman" w:hAnsi="Times New Roman" w:cs="Times New Roman"/>
          <w:sz w:val="24"/>
          <w:szCs w:val="24"/>
        </w:rPr>
        <w:t xml:space="preserve">награждение несовершеннолетних граждан в возрасте от 14 до 18 лет наградой Комитета по труду и занятости населения Санкт-Петербурга </w:t>
      </w:r>
      <w:r w:rsidR="00195DE6">
        <w:rPr>
          <w:rFonts w:ascii="Times New Roman" w:hAnsi="Times New Roman" w:cs="Times New Roman"/>
          <w:sz w:val="24"/>
          <w:szCs w:val="24"/>
        </w:rPr>
        <w:t>-</w:t>
      </w:r>
      <w:r w:rsidRPr="0003426A">
        <w:rPr>
          <w:rFonts w:ascii="Times New Roman" w:hAnsi="Times New Roman" w:cs="Times New Roman"/>
          <w:sz w:val="24"/>
          <w:szCs w:val="24"/>
        </w:rPr>
        <w:t xml:space="preserve"> почетным знаком «Кадры будущего» осуществляется </w:t>
      </w:r>
      <w:r w:rsidR="00B20EFE">
        <w:rPr>
          <w:rFonts w:ascii="Times New Roman" w:hAnsi="Times New Roman" w:cs="Times New Roman"/>
          <w:sz w:val="24"/>
          <w:szCs w:val="24"/>
        </w:rPr>
        <w:t>2</w:t>
      </w:r>
      <w:r w:rsidRPr="0003426A">
        <w:rPr>
          <w:rFonts w:ascii="Times New Roman" w:hAnsi="Times New Roman" w:cs="Times New Roman"/>
          <w:sz w:val="24"/>
          <w:szCs w:val="24"/>
        </w:rPr>
        <w:t xml:space="preserve"> раза в год. Списки награждаемых несовершеннолетних граждан утвержда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3426A">
        <w:rPr>
          <w:rFonts w:ascii="Times New Roman" w:hAnsi="Times New Roman" w:cs="Times New Roman"/>
          <w:sz w:val="24"/>
          <w:szCs w:val="24"/>
        </w:rPr>
        <w:t>тся распоряжением Комитета по труду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26A">
        <w:rPr>
          <w:rFonts w:ascii="Times New Roman" w:hAnsi="Times New Roman" w:cs="Times New Roman"/>
          <w:sz w:val="24"/>
          <w:szCs w:val="24"/>
        </w:rPr>
        <w:t xml:space="preserve">и занятости населения </w:t>
      </w:r>
      <w:r w:rsidR="00195DE6">
        <w:rPr>
          <w:rFonts w:ascii="Times New Roman" w:hAnsi="Times New Roman" w:cs="Times New Roman"/>
          <w:sz w:val="24"/>
          <w:szCs w:val="24"/>
        </w:rPr>
        <w:br/>
      </w:r>
      <w:r w:rsidRPr="0003426A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2F0BD44C" w14:textId="77777777" w:rsidR="00BA6C63" w:rsidRDefault="00B23696" w:rsidP="0032479F">
      <w:pPr>
        <w:pStyle w:val="ConsPlusTitle"/>
        <w:tabs>
          <w:tab w:val="left" w:pos="993"/>
        </w:tabs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абзац</w:t>
      </w:r>
      <w:r w:rsidR="004B746D">
        <w:rPr>
          <w:rFonts w:ascii="Times New Roman" w:hAnsi="Times New Roman" w:cs="Times New Roman"/>
          <w:b w:val="0"/>
          <w:sz w:val="24"/>
          <w:szCs w:val="24"/>
        </w:rPr>
        <w:t xml:space="preserve"> третий </w:t>
      </w:r>
      <w:r>
        <w:rPr>
          <w:rFonts w:ascii="Times New Roman" w:hAnsi="Times New Roman" w:cs="Times New Roman"/>
          <w:b w:val="0"/>
          <w:sz w:val="24"/>
          <w:szCs w:val="24"/>
        </w:rPr>
        <w:t>исключит</w:t>
      </w:r>
      <w:r w:rsidR="00F605CA">
        <w:rPr>
          <w:rFonts w:ascii="Times New Roman" w:hAnsi="Times New Roman" w:cs="Times New Roman"/>
          <w:b w:val="0"/>
          <w:sz w:val="24"/>
          <w:szCs w:val="24"/>
        </w:rPr>
        <w:t>ь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5F77DC1C" w14:textId="60EC6CCB" w:rsidR="004520B3" w:rsidRPr="00DF6FD6" w:rsidRDefault="004F4E56" w:rsidP="004520B3">
      <w:pPr>
        <w:pStyle w:val="ConsPlusTitle"/>
        <w:tabs>
          <w:tab w:val="left" w:pos="993"/>
        </w:tabs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F4E56">
        <w:rPr>
          <w:rFonts w:ascii="Times New Roman" w:hAnsi="Times New Roman" w:cs="Times New Roman"/>
          <w:b w:val="0"/>
          <w:sz w:val="24"/>
          <w:szCs w:val="24"/>
        </w:rPr>
        <w:t>1.</w:t>
      </w:r>
      <w:r w:rsidR="003005C4">
        <w:rPr>
          <w:rFonts w:ascii="Times New Roman" w:hAnsi="Times New Roman" w:cs="Times New Roman"/>
          <w:b w:val="0"/>
          <w:sz w:val="24"/>
          <w:szCs w:val="24"/>
        </w:rPr>
        <w:t>3</w:t>
      </w:r>
      <w:r w:rsidRPr="004F4E56">
        <w:rPr>
          <w:rFonts w:ascii="Times New Roman" w:hAnsi="Times New Roman" w:cs="Times New Roman"/>
          <w:b w:val="0"/>
          <w:sz w:val="24"/>
          <w:szCs w:val="24"/>
        </w:rPr>
        <w:t>. </w:t>
      </w:r>
      <w:r w:rsidR="009B01D1">
        <w:rPr>
          <w:rFonts w:ascii="Times New Roman" w:hAnsi="Times New Roman" w:cs="Times New Roman"/>
          <w:b w:val="0"/>
          <w:sz w:val="24"/>
          <w:szCs w:val="24"/>
        </w:rPr>
        <w:t>В</w:t>
      </w:r>
      <w:r w:rsidR="004520B3">
        <w:rPr>
          <w:rFonts w:ascii="Times New Roman" w:hAnsi="Times New Roman" w:cs="Times New Roman"/>
          <w:b w:val="0"/>
          <w:sz w:val="24"/>
          <w:szCs w:val="24"/>
        </w:rPr>
        <w:t xml:space="preserve"> Положени</w:t>
      </w:r>
      <w:r w:rsidR="009B01D1">
        <w:rPr>
          <w:rFonts w:ascii="Times New Roman" w:hAnsi="Times New Roman" w:cs="Times New Roman"/>
          <w:b w:val="0"/>
          <w:sz w:val="24"/>
          <w:szCs w:val="24"/>
        </w:rPr>
        <w:t>и</w:t>
      </w:r>
      <w:r w:rsidR="004520B3">
        <w:rPr>
          <w:rFonts w:ascii="Times New Roman" w:hAnsi="Times New Roman" w:cs="Times New Roman"/>
          <w:b w:val="0"/>
          <w:sz w:val="24"/>
          <w:szCs w:val="24"/>
        </w:rPr>
        <w:t xml:space="preserve"> о </w:t>
      </w:r>
      <w:r w:rsidR="004520B3" w:rsidRPr="00DF6FD6">
        <w:rPr>
          <w:rFonts w:ascii="Times New Roman" w:hAnsi="Times New Roman" w:cs="Times New Roman"/>
          <w:b w:val="0"/>
          <w:sz w:val="24"/>
          <w:szCs w:val="24"/>
        </w:rPr>
        <w:t xml:space="preserve">награде Комитета по труду и занятости населения </w:t>
      </w:r>
      <w:r w:rsidR="004520B3">
        <w:rPr>
          <w:rFonts w:ascii="Times New Roman" w:hAnsi="Times New Roman" w:cs="Times New Roman"/>
          <w:b w:val="0"/>
          <w:sz w:val="24"/>
          <w:szCs w:val="24"/>
        </w:rPr>
        <w:br/>
      </w:r>
      <w:r w:rsidR="004520B3" w:rsidRPr="00DF6FD6">
        <w:rPr>
          <w:rFonts w:ascii="Times New Roman" w:hAnsi="Times New Roman" w:cs="Times New Roman"/>
          <w:b w:val="0"/>
          <w:sz w:val="24"/>
          <w:szCs w:val="24"/>
        </w:rPr>
        <w:t>Сан</w:t>
      </w:r>
      <w:r w:rsidR="004520B3">
        <w:rPr>
          <w:rFonts w:ascii="Times New Roman" w:hAnsi="Times New Roman" w:cs="Times New Roman"/>
          <w:b w:val="0"/>
          <w:sz w:val="24"/>
          <w:szCs w:val="24"/>
        </w:rPr>
        <w:t>кт-Петербурга - почетном знаке «</w:t>
      </w:r>
      <w:r w:rsidR="004520B3" w:rsidRPr="00DF6FD6">
        <w:rPr>
          <w:rFonts w:ascii="Times New Roman" w:hAnsi="Times New Roman" w:cs="Times New Roman"/>
          <w:b w:val="0"/>
          <w:sz w:val="24"/>
          <w:szCs w:val="24"/>
        </w:rPr>
        <w:t>Кадры будущего</w:t>
      </w:r>
      <w:r w:rsidR="004520B3">
        <w:rPr>
          <w:rFonts w:ascii="Times New Roman" w:hAnsi="Times New Roman" w:cs="Times New Roman"/>
          <w:b w:val="0"/>
          <w:sz w:val="24"/>
          <w:szCs w:val="24"/>
        </w:rPr>
        <w:t>», утвержденно</w:t>
      </w:r>
      <w:r w:rsidR="009B01D1">
        <w:rPr>
          <w:rFonts w:ascii="Times New Roman" w:hAnsi="Times New Roman" w:cs="Times New Roman"/>
          <w:b w:val="0"/>
          <w:sz w:val="24"/>
          <w:szCs w:val="24"/>
        </w:rPr>
        <w:t>м</w:t>
      </w:r>
      <w:r w:rsidR="004520B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520B3" w:rsidRPr="001F40C9">
        <w:rPr>
          <w:rFonts w:ascii="Times New Roman" w:hAnsi="Times New Roman" w:cs="Times New Roman"/>
          <w:b w:val="0"/>
          <w:sz w:val="24"/>
          <w:szCs w:val="24"/>
        </w:rPr>
        <w:t>указанным распоряжением</w:t>
      </w:r>
      <w:r w:rsidR="000C1AD2">
        <w:rPr>
          <w:rFonts w:ascii="Times New Roman" w:hAnsi="Times New Roman" w:cs="Times New Roman"/>
          <w:b w:val="0"/>
          <w:sz w:val="24"/>
          <w:szCs w:val="24"/>
        </w:rPr>
        <w:t xml:space="preserve"> (далее – Положение</w:t>
      </w:r>
      <w:r w:rsidR="00E72793">
        <w:rPr>
          <w:rFonts w:ascii="Times New Roman" w:hAnsi="Times New Roman" w:cs="Times New Roman"/>
          <w:b w:val="0"/>
          <w:sz w:val="24"/>
          <w:szCs w:val="24"/>
        </w:rPr>
        <w:t xml:space="preserve"> 1</w:t>
      </w:r>
      <w:r w:rsidR="000C1AD2">
        <w:rPr>
          <w:rFonts w:ascii="Times New Roman" w:hAnsi="Times New Roman" w:cs="Times New Roman"/>
          <w:b w:val="0"/>
          <w:sz w:val="24"/>
          <w:szCs w:val="24"/>
        </w:rPr>
        <w:t>)</w:t>
      </w:r>
      <w:r w:rsidR="004520B3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1444014E" w14:textId="454287E8" w:rsidR="00384B91" w:rsidRDefault="008D3A9B" w:rsidP="0032479F">
      <w:pPr>
        <w:pStyle w:val="ConsPlusNormal"/>
        <w:tabs>
          <w:tab w:val="left" w:pos="993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366B6" w:rsidRPr="0003426A">
        <w:rPr>
          <w:rFonts w:ascii="Times New Roman" w:hAnsi="Times New Roman" w:cs="Times New Roman"/>
          <w:sz w:val="24"/>
          <w:szCs w:val="24"/>
        </w:rPr>
        <w:t xml:space="preserve">ункт 1.3 </w:t>
      </w:r>
      <w:r w:rsidR="000C1AD2">
        <w:rPr>
          <w:rFonts w:ascii="Times New Roman" w:hAnsi="Times New Roman" w:cs="Times New Roman"/>
          <w:sz w:val="24"/>
          <w:szCs w:val="24"/>
        </w:rPr>
        <w:t xml:space="preserve">Положения </w:t>
      </w:r>
      <w:r w:rsidR="00615327">
        <w:rPr>
          <w:rFonts w:ascii="Times New Roman" w:hAnsi="Times New Roman" w:cs="Times New Roman"/>
          <w:sz w:val="24"/>
          <w:szCs w:val="24"/>
        </w:rPr>
        <w:t xml:space="preserve">1 </w:t>
      </w:r>
      <w:r w:rsidR="004366B6" w:rsidRPr="0003426A">
        <w:rPr>
          <w:rFonts w:ascii="Times New Roman" w:hAnsi="Times New Roman" w:cs="Times New Roman"/>
          <w:sz w:val="24"/>
          <w:szCs w:val="24"/>
        </w:rPr>
        <w:t xml:space="preserve">дополнить абзацем следующего содержания: </w:t>
      </w:r>
    </w:p>
    <w:p w14:paraId="0FF2CCBB" w14:textId="04518C66" w:rsidR="004366B6" w:rsidRPr="005E6ECE" w:rsidRDefault="004366B6" w:rsidP="0032479F">
      <w:pPr>
        <w:pStyle w:val="ConsPlusNormal"/>
        <w:tabs>
          <w:tab w:val="left" w:pos="993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E6ECE">
        <w:rPr>
          <w:rFonts w:ascii="Times New Roman" w:hAnsi="Times New Roman" w:cs="Times New Roman"/>
          <w:sz w:val="24"/>
          <w:szCs w:val="24"/>
        </w:rPr>
        <w:t>«</w:t>
      </w:r>
      <w:r w:rsidR="00B87348" w:rsidRPr="005E6ECE">
        <w:rPr>
          <w:rFonts w:ascii="Times New Roman" w:hAnsi="Times New Roman" w:cs="Times New Roman"/>
          <w:sz w:val="24"/>
          <w:szCs w:val="24"/>
        </w:rPr>
        <w:t>а</w:t>
      </w:r>
      <w:r w:rsidRPr="005E6ECE">
        <w:rPr>
          <w:rFonts w:ascii="Times New Roman" w:hAnsi="Times New Roman" w:cs="Times New Roman"/>
          <w:sz w:val="24"/>
          <w:szCs w:val="24"/>
        </w:rPr>
        <w:t>ктивн</w:t>
      </w:r>
      <w:r w:rsidR="00B87348" w:rsidRPr="005E6ECE">
        <w:rPr>
          <w:rFonts w:ascii="Times New Roman" w:hAnsi="Times New Roman" w:cs="Times New Roman"/>
          <w:sz w:val="24"/>
          <w:szCs w:val="24"/>
        </w:rPr>
        <w:t>ая</w:t>
      </w:r>
      <w:r w:rsidRPr="005E6ECE">
        <w:rPr>
          <w:rFonts w:ascii="Times New Roman" w:hAnsi="Times New Roman" w:cs="Times New Roman"/>
          <w:sz w:val="24"/>
          <w:szCs w:val="24"/>
        </w:rPr>
        <w:t xml:space="preserve"> жизненн</w:t>
      </w:r>
      <w:r w:rsidR="00B87348" w:rsidRPr="005E6ECE">
        <w:rPr>
          <w:rFonts w:ascii="Times New Roman" w:hAnsi="Times New Roman" w:cs="Times New Roman"/>
          <w:sz w:val="24"/>
          <w:szCs w:val="24"/>
        </w:rPr>
        <w:t>ая</w:t>
      </w:r>
      <w:r w:rsidRPr="005E6ECE">
        <w:rPr>
          <w:rFonts w:ascii="Times New Roman" w:hAnsi="Times New Roman" w:cs="Times New Roman"/>
          <w:sz w:val="24"/>
          <w:szCs w:val="24"/>
        </w:rPr>
        <w:t xml:space="preserve"> позици</w:t>
      </w:r>
      <w:r w:rsidR="00B87348" w:rsidRPr="005E6ECE">
        <w:rPr>
          <w:rFonts w:ascii="Times New Roman" w:hAnsi="Times New Roman" w:cs="Times New Roman"/>
          <w:sz w:val="24"/>
          <w:szCs w:val="24"/>
        </w:rPr>
        <w:t>я</w:t>
      </w:r>
      <w:r w:rsidRPr="005E6ECE">
        <w:rPr>
          <w:rFonts w:ascii="Times New Roman" w:hAnsi="Times New Roman" w:cs="Times New Roman"/>
          <w:sz w:val="24"/>
          <w:szCs w:val="24"/>
        </w:rPr>
        <w:t xml:space="preserve"> и стремлени</w:t>
      </w:r>
      <w:r w:rsidR="00384B91" w:rsidRPr="005E6ECE">
        <w:rPr>
          <w:rFonts w:ascii="Times New Roman" w:hAnsi="Times New Roman" w:cs="Times New Roman"/>
          <w:sz w:val="24"/>
          <w:szCs w:val="24"/>
        </w:rPr>
        <w:t>е</w:t>
      </w:r>
      <w:r w:rsidRPr="005E6ECE">
        <w:rPr>
          <w:rFonts w:ascii="Times New Roman" w:hAnsi="Times New Roman" w:cs="Times New Roman"/>
          <w:sz w:val="24"/>
          <w:szCs w:val="24"/>
        </w:rPr>
        <w:t xml:space="preserve"> к получению дополнительных профессиональных знаний и навыков»</w:t>
      </w:r>
      <w:r w:rsidR="00D47AFF" w:rsidRPr="005E6ECE">
        <w:rPr>
          <w:rFonts w:ascii="Times New Roman" w:hAnsi="Times New Roman" w:cs="Times New Roman"/>
          <w:sz w:val="24"/>
          <w:szCs w:val="24"/>
        </w:rPr>
        <w:t>;</w:t>
      </w:r>
    </w:p>
    <w:p w14:paraId="70A4C8AB" w14:textId="69168C99" w:rsidR="004366B6" w:rsidRPr="0003426A" w:rsidRDefault="00477ACA" w:rsidP="0032479F">
      <w:pPr>
        <w:pStyle w:val="ConsPlusNormal"/>
        <w:tabs>
          <w:tab w:val="left" w:pos="567"/>
          <w:tab w:val="left" w:pos="1134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E6ECE">
        <w:rPr>
          <w:rFonts w:ascii="Times New Roman" w:hAnsi="Times New Roman" w:cs="Times New Roman"/>
          <w:sz w:val="24"/>
          <w:szCs w:val="24"/>
        </w:rPr>
        <w:t>в</w:t>
      </w:r>
      <w:r w:rsidR="004366B6" w:rsidRPr="005E6ECE">
        <w:rPr>
          <w:rFonts w:ascii="Times New Roman" w:hAnsi="Times New Roman" w:cs="Times New Roman"/>
          <w:sz w:val="24"/>
          <w:szCs w:val="24"/>
        </w:rPr>
        <w:t xml:space="preserve"> пункте 1.4 Положения</w:t>
      </w:r>
      <w:r w:rsidR="00E72793" w:rsidRPr="005E6ECE">
        <w:rPr>
          <w:rFonts w:ascii="Times New Roman" w:hAnsi="Times New Roman" w:cs="Times New Roman"/>
          <w:sz w:val="24"/>
          <w:szCs w:val="24"/>
        </w:rPr>
        <w:t xml:space="preserve"> 1</w:t>
      </w:r>
      <w:r w:rsidR="004366B6" w:rsidRPr="005E6ECE">
        <w:rPr>
          <w:rFonts w:ascii="Times New Roman" w:hAnsi="Times New Roman" w:cs="Times New Roman"/>
          <w:sz w:val="24"/>
          <w:szCs w:val="24"/>
        </w:rPr>
        <w:t xml:space="preserve"> </w:t>
      </w:r>
      <w:r w:rsidRPr="005E6ECE">
        <w:rPr>
          <w:rFonts w:ascii="Times New Roman" w:hAnsi="Times New Roman" w:cs="Times New Roman"/>
          <w:sz w:val="24"/>
          <w:szCs w:val="24"/>
        </w:rPr>
        <w:t>число</w:t>
      </w:r>
      <w:r w:rsidR="004366B6" w:rsidRPr="005E6ECE">
        <w:rPr>
          <w:rFonts w:ascii="Times New Roman" w:hAnsi="Times New Roman" w:cs="Times New Roman"/>
          <w:sz w:val="24"/>
          <w:szCs w:val="24"/>
        </w:rPr>
        <w:t xml:space="preserve"> «10» заменить </w:t>
      </w:r>
      <w:r w:rsidRPr="005E6ECE">
        <w:rPr>
          <w:rFonts w:ascii="Times New Roman" w:hAnsi="Times New Roman" w:cs="Times New Roman"/>
          <w:sz w:val="24"/>
          <w:szCs w:val="24"/>
        </w:rPr>
        <w:t xml:space="preserve">словом </w:t>
      </w:r>
      <w:r w:rsidR="004366B6" w:rsidRPr="005E6ECE">
        <w:rPr>
          <w:rFonts w:ascii="Times New Roman" w:hAnsi="Times New Roman" w:cs="Times New Roman"/>
          <w:sz w:val="24"/>
          <w:szCs w:val="24"/>
        </w:rPr>
        <w:t>«</w:t>
      </w:r>
      <w:r w:rsidRPr="005E6ECE">
        <w:rPr>
          <w:rFonts w:ascii="Times New Roman" w:hAnsi="Times New Roman" w:cs="Times New Roman"/>
          <w:sz w:val="24"/>
          <w:szCs w:val="24"/>
        </w:rPr>
        <w:t>сорок</w:t>
      </w:r>
      <w:r w:rsidR="00C75BDD" w:rsidRPr="005E6ECE">
        <w:rPr>
          <w:rFonts w:ascii="Times New Roman" w:hAnsi="Times New Roman" w:cs="Times New Roman"/>
          <w:sz w:val="24"/>
          <w:szCs w:val="24"/>
        </w:rPr>
        <w:t>а</w:t>
      </w:r>
      <w:r w:rsidR="004366B6" w:rsidRPr="005E6ECE">
        <w:rPr>
          <w:rFonts w:ascii="Times New Roman" w:hAnsi="Times New Roman" w:cs="Times New Roman"/>
          <w:sz w:val="24"/>
          <w:szCs w:val="24"/>
        </w:rPr>
        <w:t>»</w:t>
      </w:r>
      <w:r w:rsidR="00D47AFF" w:rsidRPr="005E6ECE">
        <w:rPr>
          <w:rFonts w:ascii="Times New Roman" w:hAnsi="Times New Roman" w:cs="Times New Roman"/>
          <w:sz w:val="24"/>
          <w:szCs w:val="24"/>
        </w:rPr>
        <w:t>;</w:t>
      </w:r>
    </w:p>
    <w:p w14:paraId="7CB344CC" w14:textId="3CFB3D00" w:rsidR="004366B6" w:rsidRPr="0003426A" w:rsidRDefault="00C75BDD" w:rsidP="00DD7DCC">
      <w:pPr>
        <w:pStyle w:val="ConsPlusNormal"/>
        <w:tabs>
          <w:tab w:val="left" w:pos="851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366B6" w:rsidRPr="0003426A">
        <w:rPr>
          <w:rFonts w:ascii="Times New Roman" w:hAnsi="Times New Roman" w:cs="Times New Roman"/>
          <w:sz w:val="24"/>
          <w:szCs w:val="24"/>
        </w:rPr>
        <w:t xml:space="preserve"> пункте 2.1 Положения</w:t>
      </w:r>
      <w:r w:rsidR="00E72793">
        <w:rPr>
          <w:rFonts w:ascii="Times New Roman" w:hAnsi="Times New Roman" w:cs="Times New Roman"/>
          <w:sz w:val="24"/>
          <w:szCs w:val="24"/>
        </w:rPr>
        <w:t xml:space="preserve"> 1</w:t>
      </w:r>
      <w:r w:rsidR="004366B6" w:rsidRPr="0003426A">
        <w:rPr>
          <w:rFonts w:ascii="Times New Roman" w:hAnsi="Times New Roman" w:cs="Times New Roman"/>
          <w:sz w:val="24"/>
          <w:szCs w:val="24"/>
        </w:rPr>
        <w:t xml:space="preserve"> слова «ежегодно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66B6" w:rsidRPr="0003426A">
        <w:rPr>
          <w:rFonts w:ascii="Times New Roman" w:hAnsi="Times New Roman" w:cs="Times New Roman"/>
          <w:sz w:val="24"/>
          <w:szCs w:val="24"/>
        </w:rPr>
        <w:t>не позднее 1 июня» заменить слова</w:t>
      </w:r>
      <w:r w:rsidR="006E64F5">
        <w:rPr>
          <w:rFonts w:ascii="Times New Roman" w:hAnsi="Times New Roman" w:cs="Times New Roman"/>
          <w:sz w:val="24"/>
          <w:szCs w:val="24"/>
        </w:rPr>
        <w:t>ми</w:t>
      </w:r>
      <w:r w:rsidR="004366B6" w:rsidRPr="0003426A">
        <w:rPr>
          <w:rFonts w:ascii="Times New Roman" w:hAnsi="Times New Roman" w:cs="Times New Roman"/>
          <w:sz w:val="24"/>
          <w:szCs w:val="24"/>
        </w:rPr>
        <w:t xml:space="preserve"> </w:t>
      </w:r>
      <w:r w:rsidR="006E64F5">
        <w:rPr>
          <w:rFonts w:ascii="Times New Roman" w:hAnsi="Times New Roman" w:cs="Times New Roman"/>
          <w:sz w:val="24"/>
          <w:szCs w:val="24"/>
        </w:rPr>
        <w:br/>
      </w:r>
      <w:r w:rsidR="004366B6" w:rsidRPr="0003426A">
        <w:rPr>
          <w:rFonts w:ascii="Times New Roman" w:hAnsi="Times New Roman" w:cs="Times New Roman"/>
          <w:sz w:val="24"/>
          <w:szCs w:val="24"/>
        </w:rPr>
        <w:t>«</w:t>
      </w:r>
      <w:r w:rsidR="00AC4E9D">
        <w:rPr>
          <w:rFonts w:ascii="Times New Roman" w:hAnsi="Times New Roman" w:cs="Times New Roman"/>
          <w:sz w:val="24"/>
          <w:szCs w:val="24"/>
        </w:rPr>
        <w:t>2</w:t>
      </w:r>
      <w:r w:rsidR="00006756">
        <w:rPr>
          <w:rFonts w:ascii="Times New Roman" w:hAnsi="Times New Roman" w:cs="Times New Roman"/>
          <w:sz w:val="24"/>
          <w:szCs w:val="24"/>
        </w:rPr>
        <w:t xml:space="preserve"> раза в год не </w:t>
      </w:r>
      <w:r w:rsidR="00006756" w:rsidRPr="00542C8A">
        <w:rPr>
          <w:rFonts w:ascii="Times New Roman" w:hAnsi="Times New Roman" w:cs="Times New Roman"/>
          <w:sz w:val="24"/>
          <w:szCs w:val="24"/>
        </w:rPr>
        <w:t>позднее 1 марта</w:t>
      </w:r>
      <w:r w:rsidR="004366B6" w:rsidRPr="00542C8A">
        <w:rPr>
          <w:rFonts w:ascii="Times New Roman" w:hAnsi="Times New Roman" w:cs="Times New Roman"/>
          <w:sz w:val="24"/>
          <w:szCs w:val="24"/>
        </w:rPr>
        <w:t xml:space="preserve"> и 1 сентября</w:t>
      </w:r>
      <w:r w:rsidR="004E16B9">
        <w:rPr>
          <w:rFonts w:ascii="Times New Roman" w:hAnsi="Times New Roman" w:cs="Times New Roman"/>
          <w:sz w:val="24"/>
          <w:szCs w:val="24"/>
        </w:rPr>
        <w:t xml:space="preserve"> текущего года</w:t>
      </w:r>
      <w:r w:rsidR="00D47AFF">
        <w:rPr>
          <w:rFonts w:ascii="Times New Roman" w:hAnsi="Times New Roman" w:cs="Times New Roman"/>
          <w:sz w:val="24"/>
          <w:szCs w:val="24"/>
        </w:rPr>
        <w:t>»;</w:t>
      </w:r>
    </w:p>
    <w:p w14:paraId="04634FE8" w14:textId="6584D793" w:rsidR="00DD7DCC" w:rsidRDefault="004366B6" w:rsidP="00DD7DCC">
      <w:pPr>
        <w:pStyle w:val="ConsPlusNormal"/>
        <w:tabs>
          <w:tab w:val="left" w:pos="851"/>
          <w:tab w:val="left" w:pos="1134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3426A">
        <w:rPr>
          <w:rFonts w:ascii="Times New Roman" w:hAnsi="Times New Roman" w:cs="Times New Roman"/>
          <w:sz w:val="24"/>
          <w:szCs w:val="24"/>
        </w:rPr>
        <w:t xml:space="preserve">абзац </w:t>
      </w:r>
      <w:r w:rsidR="00DD7DCC">
        <w:rPr>
          <w:rFonts w:ascii="Times New Roman" w:hAnsi="Times New Roman" w:cs="Times New Roman"/>
          <w:sz w:val="24"/>
          <w:szCs w:val="24"/>
        </w:rPr>
        <w:t>п</w:t>
      </w:r>
      <w:r w:rsidR="00DD7DCC" w:rsidRPr="0003426A">
        <w:rPr>
          <w:rFonts w:ascii="Times New Roman" w:hAnsi="Times New Roman" w:cs="Times New Roman"/>
          <w:sz w:val="24"/>
          <w:szCs w:val="24"/>
        </w:rPr>
        <w:t xml:space="preserve">ервый </w:t>
      </w:r>
      <w:r w:rsidRPr="0003426A">
        <w:rPr>
          <w:rFonts w:ascii="Times New Roman" w:hAnsi="Times New Roman" w:cs="Times New Roman"/>
          <w:sz w:val="24"/>
          <w:szCs w:val="24"/>
        </w:rPr>
        <w:t>пункта 2.2 Положения</w:t>
      </w:r>
      <w:r w:rsidR="00E72793">
        <w:rPr>
          <w:rFonts w:ascii="Times New Roman" w:hAnsi="Times New Roman" w:cs="Times New Roman"/>
          <w:sz w:val="24"/>
          <w:szCs w:val="24"/>
        </w:rPr>
        <w:t xml:space="preserve"> 1</w:t>
      </w:r>
      <w:r w:rsidRPr="0003426A">
        <w:rPr>
          <w:rFonts w:ascii="Times New Roman" w:hAnsi="Times New Roman" w:cs="Times New Roman"/>
          <w:sz w:val="24"/>
          <w:szCs w:val="24"/>
        </w:rPr>
        <w:t xml:space="preserve"> изложить</w:t>
      </w:r>
      <w:r w:rsidR="00C75BDD">
        <w:rPr>
          <w:rFonts w:ascii="Times New Roman" w:hAnsi="Times New Roman" w:cs="Times New Roman"/>
          <w:sz w:val="24"/>
          <w:szCs w:val="24"/>
        </w:rPr>
        <w:t xml:space="preserve"> </w:t>
      </w:r>
      <w:r w:rsidRPr="0003426A">
        <w:rPr>
          <w:rFonts w:ascii="Times New Roman" w:hAnsi="Times New Roman" w:cs="Times New Roman"/>
          <w:sz w:val="24"/>
          <w:szCs w:val="24"/>
        </w:rPr>
        <w:t xml:space="preserve">в следующей редакции: </w:t>
      </w:r>
    </w:p>
    <w:p w14:paraId="70FD2C41" w14:textId="36F6D1A8" w:rsidR="004366B6" w:rsidRPr="0003426A" w:rsidRDefault="004366B6" w:rsidP="00DD7DCC">
      <w:pPr>
        <w:pStyle w:val="ConsPlusNormal"/>
        <w:tabs>
          <w:tab w:val="left" w:pos="851"/>
          <w:tab w:val="left" w:pos="1134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E6ECE">
        <w:rPr>
          <w:rFonts w:ascii="Times New Roman" w:hAnsi="Times New Roman" w:cs="Times New Roman"/>
          <w:sz w:val="24"/>
          <w:szCs w:val="24"/>
        </w:rPr>
        <w:t>«</w:t>
      </w:r>
      <w:r w:rsidR="00AF7DB0" w:rsidRPr="005E6ECE">
        <w:rPr>
          <w:rFonts w:ascii="Times New Roman" w:hAnsi="Times New Roman" w:cs="Times New Roman"/>
          <w:sz w:val="24"/>
          <w:szCs w:val="24"/>
        </w:rPr>
        <w:t>2.2. </w:t>
      </w:r>
      <w:r w:rsidRPr="005E6ECE">
        <w:rPr>
          <w:rFonts w:ascii="Times New Roman" w:hAnsi="Times New Roman" w:cs="Times New Roman"/>
          <w:sz w:val="24"/>
          <w:szCs w:val="24"/>
        </w:rPr>
        <w:t xml:space="preserve">Наградные документы представляются в Комиссию по присуждению награды Комитета по труду и занятости населения Санкт-Петербурга </w:t>
      </w:r>
      <w:r w:rsidR="00D52B4D" w:rsidRPr="005E6ECE">
        <w:rPr>
          <w:rFonts w:ascii="Times New Roman" w:hAnsi="Times New Roman" w:cs="Times New Roman"/>
          <w:sz w:val="24"/>
          <w:szCs w:val="24"/>
        </w:rPr>
        <w:t>-</w:t>
      </w:r>
      <w:r w:rsidRPr="005E6ECE">
        <w:rPr>
          <w:rFonts w:ascii="Times New Roman" w:hAnsi="Times New Roman" w:cs="Times New Roman"/>
          <w:sz w:val="24"/>
          <w:szCs w:val="24"/>
        </w:rPr>
        <w:t xml:space="preserve"> почетного знака </w:t>
      </w:r>
      <w:r w:rsidR="00AC2D6E" w:rsidRPr="005E6ECE">
        <w:rPr>
          <w:rFonts w:ascii="Times New Roman" w:hAnsi="Times New Roman" w:cs="Times New Roman"/>
          <w:sz w:val="24"/>
          <w:szCs w:val="24"/>
        </w:rPr>
        <w:br/>
      </w:r>
      <w:r w:rsidRPr="005E6ECE">
        <w:rPr>
          <w:rFonts w:ascii="Times New Roman" w:hAnsi="Times New Roman" w:cs="Times New Roman"/>
          <w:sz w:val="24"/>
          <w:szCs w:val="24"/>
        </w:rPr>
        <w:t xml:space="preserve">«Кадры будущего» (далее – Комиссия) с использованием официального сайта </w:t>
      </w:r>
      <w:r w:rsidR="00AC2D6E" w:rsidRPr="005E6ECE">
        <w:rPr>
          <w:rFonts w:ascii="Times New Roman" w:hAnsi="Times New Roman" w:cs="Times New Roman"/>
          <w:sz w:val="24"/>
          <w:szCs w:val="24"/>
        </w:rPr>
        <w:br/>
        <w:t xml:space="preserve">СПб ГАУ ЦЗН </w:t>
      </w:r>
      <w:r w:rsidRPr="005E6ECE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</w:t>
      </w:r>
      <w:r w:rsidR="00AC2D6E" w:rsidRPr="005E6ECE">
        <w:rPr>
          <w:rFonts w:ascii="Times New Roman" w:hAnsi="Times New Roman" w:cs="Times New Roman"/>
          <w:sz w:val="24"/>
          <w:szCs w:val="24"/>
        </w:rPr>
        <w:t>(</w:t>
      </w:r>
      <w:r w:rsidR="004A3F4E" w:rsidRPr="005E6ECE">
        <w:rPr>
          <w:rFonts w:ascii="Times New Roman" w:hAnsi="Times New Roman" w:cs="Times New Roman"/>
          <w:sz w:val="24"/>
          <w:szCs w:val="24"/>
        </w:rPr>
        <w:t xml:space="preserve">доменное имя сайта </w:t>
      </w:r>
      <w:r w:rsidR="009B5E0B" w:rsidRPr="005E6ECE">
        <w:rPr>
          <w:rFonts w:ascii="Times New Roman" w:hAnsi="Times New Roman" w:cs="Times New Roman"/>
          <w:sz w:val="24"/>
          <w:szCs w:val="24"/>
        </w:rPr>
        <w:t xml:space="preserve">в сети «Интернет» – </w:t>
      </w:r>
      <w:r w:rsidRPr="005E6EC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5E6ECE">
        <w:rPr>
          <w:rFonts w:ascii="Times New Roman" w:hAnsi="Times New Roman" w:cs="Times New Roman"/>
          <w:sz w:val="24"/>
          <w:szCs w:val="24"/>
        </w:rPr>
        <w:t>21.</w:t>
      </w:r>
      <w:proofErr w:type="spellStart"/>
      <w:r w:rsidRPr="005E6ECE">
        <w:rPr>
          <w:rFonts w:ascii="Times New Roman" w:hAnsi="Times New Roman" w:cs="Times New Roman"/>
          <w:sz w:val="24"/>
          <w:szCs w:val="24"/>
          <w:lang w:val="en-US"/>
        </w:rPr>
        <w:t>spb</w:t>
      </w:r>
      <w:proofErr w:type="spellEnd"/>
      <w:r w:rsidRPr="005E6EC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E6EC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9B5E0B" w:rsidRPr="005E6ECE">
        <w:rPr>
          <w:rFonts w:ascii="Times New Roman" w:hAnsi="Times New Roman" w:cs="Times New Roman"/>
          <w:sz w:val="24"/>
          <w:szCs w:val="24"/>
        </w:rPr>
        <w:t>) 2</w:t>
      </w:r>
      <w:r w:rsidR="00006756">
        <w:rPr>
          <w:rFonts w:ascii="Times New Roman" w:hAnsi="Times New Roman" w:cs="Times New Roman"/>
          <w:sz w:val="24"/>
          <w:szCs w:val="24"/>
        </w:rPr>
        <w:t xml:space="preserve"> раза в год: </w:t>
      </w:r>
      <w:r w:rsidR="00006756" w:rsidRPr="00542C8A">
        <w:rPr>
          <w:rFonts w:ascii="Times New Roman" w:hAnsi="Times New Roman" w:cs="Times New Roman"/>
          <w:sz w:val="24"/>
          <w:szCs w:val="24"/>
        </w:rPr>
        <w:t>до 30</w:t>
      </w:r>
      <w:r w:rsidR="007029E3" w:rsidRPr="00542C8A">
        <w:rPr>
          <w:rFonts w:ascii="Times New Roman" w:hAnsi="Times New Roman" w:cs="Times New Roman"/>
          <w:sz w:val="24"/>
          <w:szCs w:val="24"/>
        </w:rPr>
        <w:t xml:space="preserve"> марта</w:t>
      </w:r>
      <w:r w:rsidR="00006756" w:rsidRPr="00542C8A">
        <w:rPr>
          <w:rFonts w:ascii="Times New Roman" w:hAnsi="Times New Roman" w:cs="Times New Roman"/>
          <w:sz w:val="24"/>
          <w:szCs w:val="24"/>
        </w:rPr>
        <w:t xml:space="preserve"> </w:t>
      </w:r>
      <w:r w:rsidRPr="00542C8A">
        <w:rPr>
          <w:rFonts w:ascii="Times New Roman" w:hAnsi="Times New Roman" w:cs="Times New Roman"/>
          <w:sz w:val="24"/>
          <w:szCs w:val="24"/>
        </w:rPr>
        <w:t>и 30 сентября</w:t>
      </w:r>
      <w:r w:rsidRPr="005E6ECE">
        <w:rPr>
          <w:rFonts w:ascii="Times New Roman" w:hAnsi="Times New Roman" w:cs="Times New Roman"/>
          <w:sz w:val="24"/>
          <w:szCs w:val="24"/>
        </w:rPr>
        <w:t xml:space="preserve"> текущего года»</w:t>
      </w:r>
      <w:r w:rsidR="007864E5" w:rsidRPr="005E6ECE">
        <w:rPr>
          <w:rFonts w:ascii="Times New Roman" w:hAnsi="Times New Roman" w:cs="Times New Roman"/>
          <w:sz w:val="24"/>
          <w:szCs w:val="24"/>
        </w:rPr>
        <w:t>.</w:t>
      </w:r>
    </w:p>
    <w:p w14:paraId="111BDBF7" w14:textId="77777777" w:rsidR="00564E82" w:rsidRDefault="00564E82" w:rsidP="00DD7DCC">
      <w:pPr>
        <w:pStyle w:val="ConsPlusNormal"/>
        <w:tabs>
          <w:tab w:val="left" w:pos="993"/>
        </w:tabs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4E238F" w14:textId="55F31F66" w:rsidR="00275D42" w:rsidRDefault="00275D42" w:rsidP="00DD7DCC">
      <w:pPr>
        <w:pStyle w:val="ConsPlusNormal"/>
        <w:tabs>
          <w:tab w:val="left" w:pos="993"/>
        </w:tabs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1.4. В Положении </w:t>
      </w:r>
      <w:r w:rsidRPr="0003426A">
        <w:rPr>
          <w:rFonts w:ascii="Times New Roman" w:hAnsi="Times New Roman" w:cs="Times New Roman"/>
          <w:bCs/>
          <w:sz w:val="24"/>
          <w:szCs w:val="24"/>
        </w:rPr>
        <w:t xml:space="preserve">о </w:t>
      </w:r>
      <w:r>
        <w:rPr>
          <w:rFonts w:ascii="Times New Roman" w:hAnsi="Times New Roman" w:cs="Times New Roman"/>
          <w:bCs/>
          <w:sz w:val="24"/>
          <w:szCs w:val="24"/>
        </w:rPr>
        <w:t>К</w:t>
      </w:r>
      <w:r w:rsidRPr="0003426A">
        <w:rPr>
          <w:rFonts w:ascii="Times New Roman" w:hAnsi="Times New Roman" w:cs="Times New Roman"/>
          <w:bCs/>
          <w:sz w:val="24"/>
          <w:szCs w:val="24"/>
        </w:rPr>
        <w:t xml:space="preserve">омиссии по присуждению награды Комитета по труду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03426A">
        <w:rPr>
          <w:rFonts w:ascii="Times New Roman" w:hAnsi="Times New Roman" w:cs="Times New Roman"/>
          <w:bCs/>
          <w:sz w:val="24"/>
          <w:szCs w:val="24"/>
        </w:rPr>
        <w:t xml:space="preserve">и занятости населения Санкт-Петербурга </w:t>
      </w:r>
      <w:r w:rsidR="00E72793">
        <w:rPr>
          <w:rFonts w:ascii="Times New Roman" w:hAnsi="Times New Roman" w:cs="Times New Roman"/>
          <w:bCs/>
          <w:sz w:val="24"/>
          <w:szCs w:val="24"/>
        </w:rPr>
        <w:t>-</w:t>
      </w:r>
      <w:r w:rsidRPr="0003426A">
        <w:rPr>
          <w:rFonts w:ascii="Times New Roman" w:hAnsi="Times New Roman" w:cs="Times New Roman"/>
          <w:bCs/>
          <w:sz w:val="24"/>
          <w:szCs w:val="24"/>
        </w:rPr>
        <w:t xml:space="preserve"> почетного знака «Кадры будущего»</w:t>
      </w:r>
      <w:r w:rsidR="00E72793">
        <w:rPr>
          <w:rFonts w:ascii="Times New Roman" w:hAnsi="Times New Roman" w:cs="Times New Roman"/>
          <w:bCs/>
          <w:sz w:val="24"/>
          <w:szCs w:val="24"/>
        </w:rPr>
        <w:t>, утвержденном указанным распоряжением (далее – Положение 2):</w:t>
      </w:r>
    </w:p>
    <w:p w14:paraId="6C68A52F" w14:textId="54BBAC72" w:rsidR="004366B6" w:rsidRPr="0003426A" w:rsidRDefault="002C5DE0" w:rsidP="00DD7DCC">
      <w:pPr>
        <w:pStyle w:val="ConsPlusNormal"/>
        <w:tabs>
          <w:tab w:val="left" w:pos="993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</w:t>
      </w:r>
      <w:r w:rsidR="004366B6" w:rsidRPr="0003426A">
        <w:rPr>
          <w:rFonts w:ascii="Times New Roman" w:hAnsi="Times New Roman" w:cs="Times New Roman"/>
          <w:bCs/>
          <w:sz w:val="24"/>
          <w:szCs w:val="24"/>
        </w:rPr>
        <w:t xml:space="preserve"> пункте </w:t>
      </w:r>
      <w:r w:rsidR="004366B6" w:rsidRPr="000342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4.1 </w:t>
      </w:r>
      <w:r w:rsidR="004366B6" w:rsidRPr="0003426A">
        <w:rPr>
          <w:rFonts w:ascii="Times New Roman" w:hAnsi="Times New Roman" w:cs="Times New Roman"/>
          <w:bCs/>
          <w:sz w:val="24"/>
          <w:szCs w:val="24"/>
        </w:rPr>
        <w:t xml:space="preserve">Положения </w:t>
      </w:r>
      <w:r w:rsidR="00E72793">
        <w:rPr>
          <w:rFonts w:ascii="Times New Roman" w:hAnsi="Times New Roman" w:cs="Times New Roman"/>
          <w:bCs/>
          <w:sz w:val="24"/>
          <w:szCs w:val="24"/>
        </w:rPr>
        <w:t xml:space="preserve">2 </w:t>
      </w:r>
      <w:r w:rsidR="002755C5">
        <w:rPr>
          <w:rFonts w:ascii="Times New Roman" w:hAnsi="Times New Roman" w:cs="Times New Roman"/>
          <w:bCs/>
          <w:sz w:val="24"/>
          <w:szCs w:val="24"/>
        </w:rPr>
        <w:t>число</w:t>
      </w:r>
      <w:r w:rsidR="004366B6" w:rsidRPr="0003426A">
        <w:rPr>
          <w:rFonts w:ascii="Times New Roman" w:hAnsi="Times New Roman" w:cs="Times New Roman"/>
          <w:bCs/>
          <w:sz w:val="24"/>
          <w:szCs w:val="24"/>
        </w:rPr>
        <w:t xml:space="preserve"> «7» заменить </w:t>
      </w:r>
      <w:r w:rsidR="002755C5">
        <w:rPr>
          <w:rFonts w:ascii="Times New Roman" w:hAnsi="Times New Roman" w:cs="Times New Roman"/>
          <w:bCs/>
          <w:sz w:val="24"/>
          <w:szCs w:val="24"/>
        </w:rPr>
        <w:t>числом «9»;</w:t>
      </w:r>
    </w:p>
    <w:p w14:paraId="0595EC3F" w14:textId="50BE1392" w:rsidR="004366B6" w:rsidRPr="0003426A" w:rsidRDefault="002755C5" w:rsidP="00DD7DCC">
      <w:pPr>
        <w:pStyle w:val="ConsPlusNormal"/>
        <w:tabs>
          <w:tab w:val="left" w:pos="426"/>
          <w:tab w:val="left" w:pos="709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366B6" w:rsidRPr="0003426A">
        <w:rPr>
          <w:rFonts w:ascii="Times New Roman" w:hAnsi="Times New Roman" w:cs="Times New Roman"/>
          <w:sz w:val="24"/>
          <w:szCs w:val="24"/>
        </w:rPr>
        <w:t>ункт 4.5</w:t>
      </w:r>
      <w:r w:rsidR="004366B6" w:rsidRPr="0003426A">
        <w:rPr>
          <w:rFonts w:ascii="Times New Roman" w:hAnsi="Times New Roman" w:cs="Times New Roman"/>
          <w:bCs/>
          <w:sz w:val="24"/>
          <w:szCs w:val="24"/>
        </w:rPr>
        <w:t xml:space="preserve"> Положения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2 </w:t>
      </w:r>
      <w:r w:rsidR="004366B6" w:rsidRPr="0003426A">
        <w:rPr>
          <w:rFonts w:ascii="Times New Roman" w:hAnsi="Times New Roman" w:cs="Times New Roman"/>
          <w:bCs/>
          <w:sz w:val="24"/>
          <w:szCs w:val="24"/>
        </w:rPr>
        <w:t>изложить в следующей редакции:</w:t>
      </w:r>
    </w:p>
    <w:p w14:paraId="68E86350" w14:textId="77777777" w:rsidR="00B721C3" w:rsidRDefault="004366B6" w:rsidP="00DD7DCC">
      <w:pPr>
        <w:widowControl w:val="0"/>
        <w:autoSpaceDE w:val="0"/>
        <w:autoSpaceDN w:val="0"/>
        <w:ind w:firstLine="720"/>
        <w:jc w:val="both"/>
      </w:pPr>
      <w:r w:rsidRPr="00944FA6">
        <w:t>«</w:t>
      </w:r>
      <w:r w:rsidR="00B721C3">
        <w:t>4.5. Секретарь Комиссии:</w:t>
      </w:r>
    </w:p>
    <w:p w14:paraId="6394DD37" w14:textId="3636DE03" w:rsidR="004366B6" w:rsidRPr="00944FA6" w:rsidRDefault="004366B6" w:rsidP="00DD7DCC">
      <w:pPr>
        <w:widowControl w:val="0"/>
        <w:autoSpaceDE w:val="0"/>
        <w:autoSpaceDN w:val="0"/>
        <w:ind w:firstLine="720"/>
        <w:jc w:val="both"/>
      </w:pPr>
      <w:r w:rsidRPr="00944FA6">
        <w:t>размещает объявление о проведении конкурсного отбора ходатайств</w:t>
      </w:r>
      <w:r w:rsidRPr="00944FA6">
        <w:br/>
        <w:t>о награждении почетным знаком «Кадры будущего» участников временного трудоустройства несовершеннолетних граждан в возрасте от 14 до 18 лет в свободное</w:t>
      </w:r>
      <w:r w:rsidRPr="00944FA6">
        <w:br/>
        <w:t xml:space="preserve">от учебы время, проявивших активность и трудолюбие в ходе трудового сезона и извещение о победителях конкурсного отбора на награждение почетным знаком «Кадры будущего» </w:t>
      </w:r>
      <w:r w:rsidRPr="00944FA6">
        <w:br/>
        <w:t xml:space="preserve">в информационно-телекоммуникационной сети «Интернет» на официальном сайте Комитета (доменное имя сайта в сети «Интернет» – </w:t>
      </w:r>
      <w:hyperlink r:id="rId11">
        <w:r w:rsidRPr="00944FA6">
          <w:t>ktzn.gov.spb.ru</w:t>
        </w:r>
      </w:hyperlink>
      <w:r w:rsidRPr="00944FA6">
        <w:t>);</w:t>
      </w:r>
    </w:p>
    <w:p w14:paraId="60F766E3" w14:textId="33880121" w:rsidR="004366B6" w:rsidRPr="00944FA6" w:rsidRDefault="004366B6" w:rsidP="00DD7DCC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44FA6">
        <w:rPr>
          <w:rFonts w:ascii="Times New Roman" w:hAnsi="Times New Roman" w:cs="Times New Roman"/>
          <w:b w:val="0"/>
          <w:sz w:val="24"/>
          <w:szCs w:val="24"/>
        </w:rPr>
        <w:t xml:space="preserve">осуществляет </w:t>
      </w:r>
      <w:proofErr w:type="spellStart"/>
      <w:r w:rsidRPr="00944FA6">
        <w:rPr>
          <w:rFonts w:ascii="Times New Roman" w:hAnsi="Times New Roman" w:cs="Times New Roman"/>
          <w:b w:val="0"/>
          <w:sz w:val="24"/>
          <w:szCs w:val="24"/>
        </w:rPr>
        <w:t>модерацию</w:t>
      </w:r>
      <w:proofErr w:type="spellEnd"/>
      <w:r w:rsidRPr="00944FA6">
        <w:rPr>
          <w:rFonts w:ascii="Times New Roman" w:hAnsi="Times New Roman" w:cs="Times New Roman"/>
          <w:b w:val="0"/>
          <w:sz w:val="24"/>
          <w:szCs w:val="24"/>
        </w:rPr>
        <w:t xml:space="preserve"> приема документов, предоставляемых работодателем</w:t>
      </w:r>
      <w:r w:rsidR="00944FA6" w:rsidRPr="00944FA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44FA6" w:rsidRPr="00944FA6">
        <w:rPr>
          <w:rFonts w:ascii="Times New Roman" w:hAnsi="Times New Roman" w:cs="Times New Roman"/>
          <w:b w:val="0"/>
          <w:sz w:val="24"/>
          <w:szCs w:val="24"/>
        </w:rPr>
        <w:br/>
      </w:r>
      <w:r w:rsidRPr="00944FA6">
        <w:rPr>
          <w:rFonts w:ascii="Times New Roman" w:hAnsi="Times New Roman" w:cs="Times New Roman"/>
          <w:b w:val="0"/>
          <w:sz w:val="24"/>
          <w:szCs w:val="24"/>
        </w:rPr>
        <w:t xml:space="preserve">на </w:t>
      </w:r>
      <w:r w:rsidR="00944FA6" w:rsidRPr="00944FA6">
        <w:rPr>
          <w:rFonts w:ascii="Times New Roman" w:hAnsi="Times New Roman" w:cs="Times New Roman"/>
          <w:b w:val="0"/>
          <w:sz w:val="24"/>
          <w:szCs w:val="24"/>
        </w:rPr>
        <w:t>К</w:t>
      </w:r>
      <w:r w:rsidRPr="00944FA6">
        <w:rPr>
          <w:rFonts w:ascii="Times New Roman" w:hAnsi="Times New Roman" w:cs="Times New Roman"/>
          <w:b w:val="0"/>
          <w:sz w:val="24"/>
          <w:szCs w:val="24"/>
        </w:rPr>
        <w:t>омиссию посредство</w:t>
      </w:r>
      <w:r w:rsidR="008270C3">
        <w:rPr>
          <w:rFonts w:ascii="Times New Roman" w:hAnsi="Times New Roman" w:cs="Times New Roman"/>
          <w:b w:val="0"/>
          <w:sz w:val="24"/>
          <w:szCs w:val="24"/>
        </w:rPr>
        <w:t>м</w:t>
      </w:r>
      <w:r w:rsidRPr="00944FA6">
        <w:rPr>
          <w:rFonts w:ascii="Times New Roman" w:hAnsi="Times New Roman" w:cs="Times New Roman"/>
          <w:b w:val="0"/>
          <w:sz w:val="24"/>
          <w:szCs w:val="24"/>
        </w:rPr>
        <w:t xml:space="preserve"> личного кабинета работодателя </w:t>
      </w:r>
      <w:r w:rsidR="008270C3" w:rsidRPr="00D973A4">
        <w:rPr>
          <w:rFonts w:ascii="Times New Roman" w:hAnsi="Times New Roman" w:cs="Times New Roman"/>
          <w:b w:val="0"/>
          <w:sz w:val="24"/>
          <w:szCs w:val="24"/>
        </w:rPr>
        <w:t xml:space="preserve">на официальном сайте </w:t>
      </w:r>
      <w:r w:rsidR="008270C3" w:rsidRPr="00D973A4">
        <w:rPr>
          <w:rFonts w:ascii="Times New Roman" w:hAnsi="Times New Roman" w:cs="Times New Roman"/>
          <w:b w:val="0"/>
          <w:sz w:val="24"/>
          <w:szCs w:val="24"/>
        </w:rPr>
        <w:br/>
        <w:t xml:space="preserve">СПб ГАУ ЦЗН в информационно-телекоммуникационной сети «Интернет» (доменное имя сайта в сети «Интернет» – </w:t>
      </w:r>
      <w:r w:rsidR="008270C3" w:rsidRPr="00D973A4">
        <w:rPr>
          <w:rFonts w:ascii="Times New Roman" w:hAnsi="Times New Roman" w:cs="Times New Roman"/>
          <w:b w:val="0"/>
          <w:sz w:val="24"/>
          <w:szCs w:val="24"/>
          <w:lang w:val="en-US"/>
        </w:rPr>
        <w:t>r</w:t>
      </w:r>
      <w:r w:rsidR="008270C3" w:rsidRPr="00D973A4">
        <w:rPr>
          <w:rFonts w:ascii="Times New Roman" w:hAnsi="Times New Roman" w:cs="Times New Roman"/>
          <w:b w:val="0"/>
          <w:sz w:val="24"/>
          <w:szCs w:val="24"/>
        </w:rPr>
        <w:t>21.</w:t>
      </w:r>
      <w:proofErr w:type="spellStart"/>
      <w:r w:rsidR="008270C3" w:rsidRPr="00D973A4">
        <w:rPr>
          <w:rFonts w:ascii="Times New Roman" w:hAnsi="Times New Roman" w:cs="Times New Roman"/>
          <w:b w:val="0"/>
          <w:sz w:val="24"/>
          <w:szCs w:val="24"/>
          <w:lang w:val="en-US"/>
        </w:rPr>
        <w:t>spb</w:t>
      </w:r>
      <w:proofErr w:type="spellEnd"/>
      <w:r w:rsidR="008270C3" w:rsidRPr="00D973A4">
        <w:rPr>
          <w:rFonts w:ascii="Times New Roman" w:hAnsi="Times New Roman" w:cs="Times New Roman"/>
          <w:b w:val="0"/>
          <w:sz w:val="24"/>
          <w:szCs w:val="24"/>
        </w:rPr>
        <w:t>.</w:t>
      </w:r>
      <w:proofErr w:type="spellStart"/>
      <w:r w:rsidR="008270C3" w:rsidRPr="00D973A4">
        <w:rPr>
          <w:rFonts w:ascii="Times New Roman" w:hAnsi="Times New Roman" w:cs="Times New Roman"/>
          <w:b w:val="0"/>
          <w:sz w:val="24"/>
          <w:szCs w:val="24"/>
          <w:lang w:val="en-US"/>
        </w:rPr>
        <w:t>ru</w:t>
      </w:r>
      <w:proofErr w:type="spellEnd"/>
      <w:r w:rsidR="008270C3" w:rsidRPr="00D973A4">
        <w:rPr>
          <w:rFonts w:ascii="Times New Roman" w:hAnsi="Times New Roman" w:cs="Times New Roman"/>
          <w:b w:val="0"/>
          <w:sz w:val="24"/>
          <w:szCs w:val="24"/>
        </w:rPr>
        <w:t>)</w:t>
      </w:r>
      <w:r w:rsidRPr="00D973A4">
        <w:rPr>
          <w:rFonts w:ascii="Times New Roman" w:hAnsi="Times New Roman" w:cs="Times New Roman"/>
          <w:b w:val="0"/>
          <w:sz w:val="24"/>
          <w:szCs w:val="24"/>
        </w:rPr>
        <w:t>,</w:t>
      </w:r>
      <w:r w:rsidRPr="00944FA6">
        <w:rPr>
          <w:rFonts w:ascii="Times New Roman" w:hAnsi="Times New Roman" w:cs="Times New Roman"/>
          <w:b w:val="0"/>
          <w:sz w:val="24"/>
          <w:szCs w:val="24"/>
        </w:rPr>
        <w:t xml:space="preserve"> согласно </w:t>
      </w:r>
      <w:hyperlink w:anchor="P265">
        <w:r w:rsidRPr="00944FA6">
          <w:rPr>
            <w:rFonts w:ascii="Times New Roman" w:hAnsi="Times New Roman" w:cs="Times New Roman"/>
            <w:b w:val="0"/>
            <w:sz w:val="24"/>
            <w:szCs w:val="24"/>
          </w:rPr>
          <w:t>перечню</w:t>
        </w:r>
      </w:hyperlink>
      <w:r w:rsidRPr="00944FA6">
        <w:rPr>
          <w:rFonts w:ascii="Times New Roman" w:hAnsi="Times New Roman" w:cs="Times New Roman"/>
          <w:b w:val="0"/>
          <w:sz w:val="24"/>
          <w:szCs w:val="24"/>
        </w:rPr>
        <w:t xml:space="preserve"> документов для награждения наградой Комитета по труду и занятости населения Санкт-Петербурга </w:t>
      </w:r>
      <w:r w:rsidR="005E0926">
        <w:rPr>
          <w:rFonts w:ascii="Times New Roman" w:hAnsi="Times New Roman" w:cs="Times New Roman"/>
          <w:b w:val="0"/>
          <w:sz w:val="24"/>
          <w:szCs w:val="24"/>
        </w:rPr>
        <w:t>-</w:t>
      </w:r>
      <w:r w:rsidRPr="00944FA6">
        <w:rPr>
          <w:rFonts w:ascii="Times New Roman" w:hAnsi="Times New Roman" w:cs="Times New Roman"/>
          <w:b w:val="0"/>
          <w:sz w:val="24"/>
          <w:szCs w:val="24"/>
        </w:rPr>
        <w:t xml:space="preserve"> почетным знаком «Кадры будущего», утвержденному приложением №</w:t>
      </w:r>
      <w:r w:rsidR="005E0926">
        <w:rPr>
          <w:rFonts w:ascii="Times New Roman" w:hAnsi="Times New Roman" w:cs="Times New Roman"/>
          <w:b w:val="0"/>
          <w:sz w:val="24"/>
          <w:szCs w:val="24"/>
        </w:rPr>
        <w:t> </w:t>
      </w:r>
      <w:r w:rsidRPr="00944FA6">
        <w:rPr>
          <w:rFonts w:ascii="Times New Roman" w:hAnsi="Times New Roman" w:cs="Times New Roman"/>
          <w:b w:val="0"/>
          <w:sz w:val="24"/>
          <w:szCs w:val="24"/>
        </w:rPr>
        <w:t>2 к настоящему распоряжению;</w:t>
      </w:r>
    </w:p>
    <w:p w14:paraId="0E32FF7D" w14:textId="15DE1852" w:rsidR="004366B6" w:rsidRPr="00944FA6" w:rsidRDefault="004366B6" w:rsidP="00DD7DCC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44FA6">
        <w:rPr>
          <w:rFonts w:ascii="Times New Roman" w:hAnsi="Times New Roman" w:cs="Times New Roman"/>
          <w:b w:val="0"/>
          <w:sz w:val="24"/>
          <w:szCs w:val="24"/>
        </w:rPr>
        <w:t>осуществляет рассылку уведомления членам Комиссии с указанием даты</w:t>
      </w:r>
      <w:r w:rsidR="00070D2B">
        <w:rPr>
          <w:rFonts w:ascii="Times New Roman" w:hAnsi="Times New Roman" w:cs="Times New Roman"/>
          <w:b w:val="0"/>
          <w:sz w:val="24"/>
          <w:szCs w:val="24"/>
        </w:rPr>
        <w:t>,</w:t>
      </w:r>
      <w:r w:rsidRPr="00944FA6">
        <w:rPr>
          <w:rFonts w:ascii="Times New Roman" w:hAnsi="Times New Roman" w:cs="Times New Roman"/>
          <w:b w:val="0"/>
          <w:sz w:val="24"/>
          <w:szCs w:val="24"/>
        </w:rPr>
        <w:t xml:space="preserve"> времени </w:t>
      </w:r>
      <w:r w:rsidRPr="00944FA6">
        <w:rPr>
          <w:rFonts w:ascii="Times New Roman" w:hAnsi="Times New Roman" w:cs="Times New Roman"/>
          <w:b w:val="0"/>
          <w:sz w:val="24"/>
          <w:szCs w:val="24"/>
        </w:rPr>
        <w:br/>
        <w:t>и места проведения Комиссии в режиме видео</w:t>
      </w:r>
      <w:r w:rsidR="00070D2B">
        <w:rPr>
          <w:rFonts w:ascii="Times New Roman" w:hAnsi="Times New Roman" w:cs="Times New Roman"/>
          <w:b w:val="0"/>
          <w:sz w:val="24"/>
          <w:szCs w:val="24"/>
        </w:rPr>
        <w:t>-</w:t>
      </w:r>
      <w:r w:rsidRPr="00944FA6">
        <w:rPr>
          <w:rFonts w:ascii="Times New Roman" w:hAnsi="Times New Roman" w:cs="Times New Roman"/>
          <w:b w:val="0"/>
          <w:sz w:val="24"/>
          <w:szCs w:val="24"/>
        </w:rPr>
        <w:t>конференц</w:t>
      </w:r>
      <w:r w:rsidR="00F800CB">
        <w:rPr>
          <w:rFonts w:ascii="Times New Roman" w:hAnsi="Times New Roman" w:cs="Times New Roman"/>
          <w:b w:val="0"/>
          <w:sz w:val="24"/>
          <w:szCs w:val="24"/>
        </w:rPr>
        <w:t>-</w:t>
      </w:r>
      <w:r w:rsidRPr="00944FA6">
        <w:rPr>
          <w:rFonts w:ascii="Times New Roman" w:hAnsi="Times New Roman" w:cs="Times New Roman"/>
          <w:b w:val="0"/>
          <w:sz w:val="24"/>
          <w:szCs w:val="24"/>
        </w:rPr>
        <w:t>связи;</w:t>
      </w:r>
    </w:p>
    <w:p w14:paraId="55801CE6" w14:textId="2F88210B" w:rsidR="004366B6" w:rsidRPr="00944FA6" w:rsidRDefault="004366B6" w:rsidP="00DD7DCC">
      <w:pPr>
        <w:ind w:firstLine="720"/>
        <w:jc w:val="both"/>
        <w:textAlignment w:val="baseline"/>
        <w:rPr>
          <w:rFonts w:eastAsia="Calibri"/>
          <w:lang w:eastAsia="en-US"/>
        </w:rPr>
      </w:pPr>
      <w:r w:rsidRPr="00944FA6">
        <w:t xml:space="preserve">осуществляет рассылку уведомления членам Комиссии с указанием </w:t>
      </w:r>
      <w:r w:rsidR="005A5E20">
        <w:br/>
      </w:r>
      <w:r w:rsidRPr="00944FA6">
        <w:t xml:space="preserve">ссылки для размещения работодателями пакета документов для награждения </w:t>
      </w:r>
      <w:r w:rsidR="00483529">
        <w:br/>
      </w:r>
      <w:r w:rsidR="005A5E20" w:rsidRPr="002433CB">
        <w:rPr>
          <w:rFonts w:eastAsia="Calibri"/>
          <w:lang w:eastAsia="en-US"/>
        </w:rPr>
        <w:t>в информационно-телекоммуникационной сети «Интернет»;</w:t>
      </w:r>
    </w:p>
    <w:p w14:paraId="2EE19021" w14:textId="77777777" w:rsidR="004366B6" w:rsidRPr="00944FA6" w:rsidRDefault="004366B6" w:rsidP="00DD7DCC">
      <w:pPr>
        <w:ind w:firstLine="720"/>
        <w:jc w:val="both"/>
        <w:textAlignment w:val="baseline"/>
      </w:pPr>
      <w:r w:rsidRPr="00944FA6">
        <w:t>ведет протоколы заседаний Комиссии, обеспечивает их подписание в Единой системе электронного документооборота и делопроизводства исполнительных органов государственной власти Санкт-Петербурга (далее – ЕСЭДД);</w:t>
      </w:r>
    </w:p>
    <w:p w14:paraId="1E62FD09" w14:textId="65520FD3" w:rsidR="004366B6" w:rsidRPr="00944FA6" w:rsidRDefault="004366B6" w:rsidP="00DD7DCC">
      <w:pPr>
        <w:widowControl w:val="0"/>
        <w:autoSpaceDE w:val="0"/>
        <w:autoSpaceDN w:val="0"/>
        <w:ind w:firstLine="720"/>
        <w:jc w:val="both"/>
      </w:pPr>
      <w:r w:rsidRPr="00944FA6">
        <w:t>выполняет иные обязанности, предусмотренные настоящим Положением»</w:t>
      </w:r>
      <w:r w:rsidR="00B721C3">
        <w:t>;</w:t>
      </w:r>
    </w:p>
    <w:p w14:paraId="5691FAD7" w14:textId="045DA430" w:rsidR="004366B6" w:rsidRDefault="00B20715" w:rsidP="00DD7DCC">
      <w:pPr>
        <w:widowControl w:val="0"/>
        <w:tabs>
          <w:tab w:val="left" w:pos="993"/>
        </w:tabs>
        <w:autoSpaceDE w:val="0"/>
        <w:autoSpaceDN w:val="0"/>
        <w:ind w:firstLine="720"/>
        <w:jc w:val="both"/>
        <w:rPr>
          <w:bCs/>
        </w:rPr>
      </w:pPr>
      <w:r>
        <w:rPr>
          <w:bCs/>
        </w:rPr>
        <w:t xml:space="preserve">в </w:t>
      </w:r>
      <w:r w:rsidR="00147797" w:rsidRPr="00147797">
        <w:rPr>
          <w:bCs/>
        </w:rPr>
        <w:t>п</w:t>
      </w:r>
      <w:r w:rsidR="004366B6" w:rsidRPr="00147797">
        <w:rPr>
          <w:bCs/>
        </w:rPr>
        <w:t>ункт</w:t>
      </w:r>
      <w:r>
        <w:rPr>
          <w:bCs/>
        </w:rPr>
        <w:t>е</w:t>
      </w:r>
      <w:r w:rsidR="004366B6" w:rsidRPr="00147797">
        <w:rPr>
          <w:bCs/>
        </w:rPr>
        <w:t xml:space="preserve"> 4.6 Положения</w:t>
      </w:r>
      <w:r w:rsidR="00147797" w:rsidRPr="00147797">
        <w:rPr>
          <w:bCs/>
        </w:rPr>
        <w:t xml:space="preserve"> 2</w:t>
      </w:r>
      <w:r>
        <w:rPr>
          <w:bCs/>
        </w:rPr>
        <w:t>:</w:t>
      </w:r>
    </w:p>
    <w:p w14:paraId="25A58754" w14:textId="4F08AF78" w:rsidR="00B20715" w:rsidRPr="00147797" w:rsidRDefault="00B20715" w:rsidP="00DD7DCC">
      <w:pPr>
        <w:widowControl w:val="0"/>
        <w:tabs>
          <w:tab w:val="left" w:pos="993"/>
        </w:tabs>
        <w:autoSpaceDE w:val="0"/>
        <w:autoSpaceDN w:val="0"/>
        <w:ind w:firstLine="720"/>
        <w:jc w:val="both"/>
      </w:pPr>
      <w:r>
        <w:t>абзац второй дополнить словами «</w:t>
      </w:r>
      <w:r w:rsidR="00895F2C" w:rsidRPr="0003426A">
        <w:t>как лично, так и в дистанционном формате</w:t>
      </w:r>
      <w:r w:rsidR="00895F2C">
        <w:t>»;</w:t>
      </w:r>
    </w:p>
    <w:p w14:paraId="6FB68E1E" w14:textId="69E84705" w:rsidR="004366B6" w:rsidRDefault="00895F2C" w:rsidP="00895F2C">
      <w:pPr>
        <w:widowControl w:val="0"/>
        <w:tabs>
          <w:tab w:val="left" w:pos="567"/>
        </w:tabs>
        <w:autoSpaceDE w:val="0"/>
        <w:autoSpaceDN w:val="0"/>
        <w:ind w:firstLine="720"/>
        <w:jc w:val="both"/>
      </w:pPr>
      <w:r>
        <w:t>абзац четвертый дополнить словами «</w:t>
      </w:r>
      <w:r w:rsidR="004366B6" w:rsidRPr="0003426A">
        <w:t xml:space="preserve">в электронном виде </w:t>
      </w:r>
      <w:r w:rsidR="00492755">
        <w:br/>
      </w:r>
      <w:r w:rsidR="00492755" w:rsidRPr="00492755">
        <w:t>в информационно-телекоммуникационной сети «Интернет»;</w:t>
      </w:r>
    </w:p>
    <w:p w14:paraId="4976FDB9" w14:textId="69912872" w:rsidR="004366B6" w:rsidRPr="0038768A" w:rsidRDefault="00856578" w:rsidP="00DD7DCC">
      <w:pPr>
        <w:pStyle w:val="ConsPlusTitle"/>
        <w:ind w:firstLine="720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8768A">
        <w:rPr>
          <w:rFonts w:ascii="Times New Roman" w:hAnsi="Times New Roman" w:cs="Times New Roman"/>
          <w:b w:val="0"/>
          <w:bCs/>
          <w:sz w:val="24"/>
          <w:szCs w:val="24"/>
        </w:rPr>
        <w:t>п</w:t>
      </w:r>
      <w:r w:rsidR="004366B6" w:rsidRPr="0038768A">
        <w:rPr>
          <w:rFonts w:ascii="Times New Roman" w:hAnsi="Times New Roman" w:cs="Times New Roman"/>
          <w:b w:val="0"/>
          <w:bCs/>
          <w:sz w:val="24"/>
          <w:szCs w:val="24"/>
        </w:rPr>
        <w:t xml:space="preserve">ункт 4.10 Положения </w:t>
      </w:r>
      <w:r w:rsidR="004C68C5" w:rsidRPr="0038768A">
        <w:rPr>
          <w:rFonts w:ascii="Times New Roman" w:hAnsi="Times New Roman" w:cs="Times New Roman"/>
          <w:b w:val="0"/>
          <w:bCs/>
          <w:sz w:val="24"/>
          <w:szCs w:val="24"/>
        </w:rPr>
        <w:t xml:space="preserve">2 </w:t>
      </w:r>
      <w:r w:rsidR="004366B6" w:rsidRPr="0038768A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дополнить</w:t>
      </w:r>
      <w:r w:rsidR="004366B6" w:rsidRPr="0038768A">
        <w:rPr>
          <w:rFonts w:ascii="Times New Roman" w:hAnsi="Times New Roman" w:cs="Times New Roman"/>
          <w:b w:val="0"/>
          <w:bCs/>
          <w:sz w:val="24"/>
          <w:szCs w:val="24"/>
        </w:rPr>
        <w:t xml:space="preserve"> словами</w:t>
      </w:r>
      <w:r w:rsidR="004C68C5" w:rsidRPr="0038768A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4366B6" w:rsidRPr="0038768A">
        <w:rPr>
          <w:rFonts w:ascii="Times New Roman" w:hAnsi="Times New Roman" w:cs="Times New Roman"/>
          <w:b w:val="0"/>
          <w:bCs/>
          <w:sz w:val="24"/>
          <w:szCs w:val="24"/>
        </w:rPr>
        <w:t>«в ЕСЭДД»;</w:t>
      </w:r>
    </w:p>
    <w:p w14:paraId="035EB615" w14:textId="5C174C64" w:rsidR="004C68C5" w:rsidRPr="00EA5CFE" w:rsidRDefault="00CC1FFE" w:rsidP="00DD7DCC">
      <w:pPr>
        <w:pStyle w:val="ConsPlusTitle"/>
        <w:ind w:firstLine="720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8768A">
        <w:rPr>
          <w:rFonts w:ascii="Times New Roman" w:hAnsi="Times New Roman" w:cs="Times New Roman"/>
          <w:b w:val="0"/>
          <w:bCs/>
          <w:sz w:val="24"/>
          <w:szCs w:val="24"/>
        </w:rPr>
        <w:t>пункт 4.11 Положения 2 дополнить словами «посредством ЕСЭДД»</w:t>
      </w:r>
      <w:r w:rsidR="00833500" w:rsidRPr="0038768A">
        <w:rPr>
          <w:rFonts w:ascii="Times New Roman" w:hAnsi="Times New Roman" w:cs="Times New Roman"/>
          <w:b w:val="0"/>
          <w:bCs/>
          <w:sz w:val="24"/>
          <w:szCs w:val="24"/>
        </w:rPr>
        <w:t>;</w:t>
      </w:r>
    </w:p>
    <w:p w14:paraId="74F0808A" w14:textId="092690D9" w:rsidR="004366B6" w:rsidRDefault="00833500" w:rsidP="00DD7DCC">
      <w:pPr>
        <w:pStyle w:val="ConsPlusTitle"/>
        <w:ind w:firstLine="720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>п</w:t>
      </w:r>
      <w:r w:rsidR="004366B6" w:rsidRPr="00EA5CFE">
        <w:rPr>
          <w:rFonts w:ascii="Times New Roman" w:hAnsi="Times New Roman" w:cs="Times New Roman"/>
          <w:b w:val="0"/>
          <w:bCs/>
          <w:sz w:val="24"/>
          <w:szCs w:val="24"/>
        </w:rPr>
        <w:t xml:space="preserve">риложение к Положению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2 </w:t>
      </w:r>
      <w:r w:rsidR="004366B6" w:rsidRPr="00EA5CFE">
        <w:rPr>
          <w:rFonts w:ascii="Times New Roman" w:hAnsi="Times New Roman" w:cs="Times New Roman"/>
          <w:b w:val="0"/>
          <w:bCs/>
          <w:sz w:val="24"/>
          <w:szCs w:val="24"/>
        </w:rPr>
        <w:t>исключить.</w:t>
      </w:r>
    </w:p>
    <w:p w14:paraId="187F26BC" w14:textId="65B82A55" w:rsidR="003005C4" w:rsidRDefault="003005C4" w:rsidP="003005C4">
      <w:pPr>
        <w:pStyle w:val="ConsPlusTitle"/>
        <w:tabs>
          <w:tab w:val="left" w:pos="993"/>
        </w:tabs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9152C">
        <w:rPr>
          <w:rFonts w:ascii="Times New Roman" w:hAnsi="Times New Roman" w:cs="Times New Roman"/>
          <w:b w:val="0"/>
          <w:sz w:val="24"/>
          <w:szCs w:val="24"/>
        </w:rPr>
        <w:t>1.3. П</w:t>
      </w:r>
      <w:r w:rsidRPr="0009152C">
        <w:rPr>
          <w:rFonts w:ascii="Times New Roman" w:hAnsi="Times New Roman" w:cs="Times New Roman"/>
          <w:b w:val="0"/>
          <w:bCs/>
          <w:sz w:val="24"/>
          <w:szCs w:val="24"/>
        </w:rPr>
        <w:t>риложени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я</w:t>
      </w:r>
      <w:r w:rsidRPr="0009152C">
        <w:rPr>
          <w:rFonts w:ascii="Times New Roman" w:hAnsi="Times New Roman" w:cs="Times New Roman"/>
          <w:b w:val="0"/>
          <w:bCs/>
          <w:sz w:val="24"/>
          <w:szCs w:val="24"/>
        </w:rPr>
        <w:t xml:space="preserve"> №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 </w:t>
      </w:r>
      <w:r w:rsidRPr="0009152C">
        <w:rPr>
          <w:rFonts w:ascii="Times New Roman" w:hAnsi="Times New Roman" w:cs="Times New Roman"/>
          <w:b w:val="0"/>
          <w:bCs/>
          <w:sz w:val="24"/>
          <w:szCs w:val="24"/>
        </w:rPr>
        <w:t>1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 – 5</w:t>
      </w:r>
      <w:r w:rsidRPr="0009152C">
        <w:rPr>
          <w:rFonts w:ascii="Times New Roman" w:hAnsi="Times New Roman" w:cs="Times New Roman"/>
          <w:b w:val="0"/>
          <w:bCs/>
          <w:sz w:val="24"/>
          <w:szCs w:val="24"/>
        </w:rPr>
        <w:t xml:space="preserve"> к распоряжению</w:t>
      </w:r>
      <w:r w:rsidRPr="0009152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9152C">
        <w:rPr>
          <w:rFonts w:ascii="Times New Roman" w:hAnsi="Times New Roman" w:cs="Times New Roman"/>
          <w:b w:val="0"/>
          <w:bCs/>
          <w:sz w:val="24"/>
          <w:szCs w:val="24"/>
        </w:rPr>
        <w:t>изложи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ть</w:t>
      </w:r>
      <w:r w:rsidRPr="0009152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в </w:t>
      </w:r>
      <w:r w:rsidRPr="0009152C">
        <w:rPr>
          <w:rFonts w:ascii="Times New Roman" w:hAnsi="Times New Roman" w:cs="Times New Roman"/>
          <w:b w:val="0"/>
          <w:bCs/>
          <w:sz w:val="24"/>
          <w:szCs w:val="24"/>
        </w:rPr>
        <w:t>редакции</w:t>
      </w:r>
      <w:r w:rsidRPr="0009152C">
        <w:rPr>
          <w:rFonts w:ascii="Times New Roman" w:hAnsi="Times New Roman" w:cs="Times New Roman"/>
          <w:b w:val="0"/>
          <w:sz w:val="24"/>
          <w:szCs w:val="24"/>
        </w:rPr>
        <w:t xml:space="preserve"> согласно приложени</w:t>
      </w:r>
      <w:r>
        <w:rPr>
          <w:rFonts w:ascii="Times New Roman" w:hAnsi="Times New Roman" w:cs="Times New Roman"/>
          <w:b w:val="0"/>
          <w:sz w:val="24"/>
          <w:szCs w:val="24"/>
        </w:rPr>
        <w:t>ям</w:t>
      </w:r>
      <w:r w:rsidR="00FE5A0E">
        <w:rPr>
          <w:rFonts w:ascii="Times New Roman" w:hAnsi="Times New Roman" w:cs="Times New Roman"/>
          <w:b w:val="0"/>
          <w:sz w:val="24"/>
          <w:szCs w:val="24"/>
        </w:rPr>
        <w:t>  </w:t>
      </w:r>
      <w:r>
        <w:rPr>
          <w:rFonts w:ascii="Times New Roman" w:hAnsi="Times New Roman" w:cs="Times New Roman"/>
          <w:b w:val="0"/>
          <w:sz w:val="24"/>
          <w:szCs w:val="24"/>
        </w:rPr>
        <w:t> </w:t>
      </w:r>
      <w:r w:rsidRPr="0009152C"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b w:val="0"/>
          <w:sz w:val="24"/>
          <w:szCs w:val="24"/>
        </w:rPr>
        <w:t> </w:t>
      </w:r>
      <w:r w:rsidRPr="0009152C">
        <w:rPr>
          <w:rFonts w:ascii="Times New Roman" w:hAnsi="Times New Roman" w:cs="Times New Roman"/>
          <w:b w:val="0"/>
          <w:sz w:val="24"/>
          <w:szCs w:val="24"/>
        </w:rPr>
        <w:t>1</w:t>
      </w:r>
      <w:r>
        <w:rPr>
          <w:rFonts w:ascii="Times New Roman" w:hAnsi="Times New Roman" w:cs="Times New Roman"/>
          <w:b w:val="0"/>
          <w:sz w:val="24"/>
          <w:szCs w:val="24"/>
        </w:rPr>
        <w:t> – 5</w:t>
      </w:r>
      <w:r w:rsidRPr="0009152C">
        <w:rPr>
          <w:rFonts w:ascii="Times New Roman" w:hAnsi="Times New Roman" w:cs="Times New Roman"/>
          <w:b w:val="0"/>
          <w:sz w:val="24"/>
          <w:szCs w:val="24"/>
        </w:rPr>
        <w:t xml:space="preserve"> к настоящему распоряжению.</w:t>
      </w:r>
    </w:p>
    <w:p w14:paraId="49802245" w14:textId="7D22B545" w:rsidR="004366B6" w:rsidRPr="0003426A" w:rsidRDefault="004366B6" w:rsidP="0032479F">
      <w:pPr>
        <w:pStyle w:val="aeoaeno12"/>
        <w:spacing w:line="240" w:lineRule="auto"/>
      </w:pPr>
      <w:r w:rsidRPr="0089426F">
        <w:t xml:space="preserve">2. Распоряжение вступает в силу с момента </w:t>
      </w:r>
      <w:r w:rsidR="008723A7" w:rsidRPr="0089426F">
        <w:t>его официального опубликования</w:t>
      </w:r>
      <w:r w:rsidRPr="0089426F">
        <w:t>.</w:t>
      </w:r>
    </w:p>
    <w:p w14:paraId="53AF9FE2" w14:textId="77777777" w:rsidR="004366B6" w:rsidRPr="0003426A" w:rsidRDefault="004366B6" w:rsidP="0032479F">
      <w:pPr>
        <w:pStyle w:val="aeoaeno12"/>
        <w:spacing w:line="240" w:lineRule="auto"/>
        <w:rPr>
          <w:b/>
        </w:rPr>
      </w:pPr>
    </w:p>
    <w:p w14:paraId="139593BF" w14:textId="77777777" w:rsidR="004366B6" w:rsidRPr="0003426A" w:rsidRDefault="004366B6" w:rsidP="0032479F">
      <w:pPr>
        <w:pStyle w:val="aeoaeno12"/>
        <w:spacing w:line="240" w:lineRule="auto"/>
        <w:rPr>
          <w:b/>
        </w:rPr>
      </w:pPr>
    </w:p>
    <w:p w14:paraId="6C51B66A" w14:textId="77777777" w:rsidR="004366B6" w:rsidRPr="0003426A" w:rsidRDefault="004366B6" w:rsidP="0032479F">
      <w:pPr>
        <w:pStyle w:val="aeoaeno12"/>
        <w:spacing w:line="240" w:lineRule="auto"/>
      </w:pPr>
    </w:p>
    <w:p w14:paraId="15CFEAE9" w14:textId="77777777" w:rsidR="004366B6" w:rsidRPr="0003426A" w:rsidRDefault="004366B6" w:rsidP="00906208">
      <w:pPr>
        <w:jc w:val="both"/>
        <w:rPr>
          <w:b/>
          <w:szCs w:val="28"/>
        </w:rPr>
      </w:pPr>
      <w:r w:rsidRPr="0003426A">
        <w:rPr>
          <w:b/>
          <w:szCs w:val="28"/>
        </w:rPr>
        <w:t>Председатель Комитета</w:t>
      </w:r>
    </w:p>
    <w:p w14:paraId="64739D6C" w14:textId="77777777" w:rsidR="004366B6" w:rsidRPr="0003426A" w:rsidRDefault="004366B6" w:rsidP="00906208">
      <w:pPr>
        <w:jc w:val="both"/>
        <w:rPr>
          <w:b/>
          <w:szCs w:val="28"/>
        </w:rPr>
      </w:pPr>
      <w:r w:rsidRPr="0003426A">
        <w:rPr>
          <w:b/>
          <w:szCs w:val="28"/>
        </w:rPr>
        <w:t>по труду и занятости</w:t>
      </w:r>
    </w:p>
    <w:p w14:paraId="5DCDA427" w14:textId="77777777" w:rsidR="00731937" w:rsidRDefault="004366B6" w:rsidP="00906208">
      <w:pPr>
        <w:jc w:val="both"/>
        <w:rPr>
          <w:b/>
          <w:szCs w:val="28"/>
        </w:rPr>
      </w:pPr>
      <w:r w:rsidRPr="0003426A">
        <w:rPr>
          <w:b/>
          <w:szCs w:val="28"/>
        </w:rPr>
        <w:t>населения Санкт-Петербурга</w:t>
      </w:r>
      <w:r w:rsidR="00906208">
        <w:rPr>
          <w:b/>
          <w:szCs w:val="28"/>
        </w:rPr>
        <w:tab/>
      </w:r>
      <w:r w:rsidR="00906208">
        <w:rPr>
          <w:b/>
          <w:szCs w:val="28"/>
        </w:rPr>
        <w:tab/>
      </w:r>
      <w:r w:rsidR="00906208">
        <w:rPr>
          <w:b/>
          <w:szCs w:val="28"/>
        </w:rPr>
        <w:tab/>
      </w:r>
      <w:r w:rsidR="00906208">
        <w:rPr>
          <w:b/>
          <w:szCs w:val="28"/>
        </w:rPr>
        <w:tab/>
      </w:r>
      <w:r w:rsidR="00906208">
        <w:rPr>
          <w:b/>
          <w:szCs w:val="28"/>
        </w:rPr>
        <w:tab/>
      </w:r>
      <w:r w:rsidR="00906208">
        <w:rPr>
          <w:b/>
          <w:szCs w:val="28"/>
        </w:rPr>
        <w:tab/>
        <w:t xml:space="preserve">          </w:t>
      </w:r>
      <w:proofErr w:type="spellStart"/>
      <w:r w:rsidRPr="0003426A">
        <w:rPr>
          <w:b/>
          <w:szCs w:val="28"/>
        </w:rPr>
        <w:t>В.А.Пониделко</w:t>
      </w:r>
      <w:proofErr w:type="spellEnd"/>
    </w:p>
    <w:p w14:paraId="58EE29C6" w14:textId="77777777" w:rsidR="00731937" w:rsidRDefault="00731937" w:rsidP="00906208">
      <w:pPr>
        <w:jc w:val="both"/>
        <w:rPr>
          <w:b/>
          <w:szCs w:val="28"/>
        </w:rPr>
      </w:pPr>
    </w:p>
    <w:p w14:paraId="4C3B37FA" w14:textId="77777777" w:rsidR="00731937" w:rsidRDefault="00731937" w:rsidP="00906208">
      <w:pPr>
        <w:jc w:val="both"/>
        <w:rPr>
          <w:b/>
          <w:szCs w:val="28"/>
        </w:rPr>
        <w:sectPr w:rsidR="00731937" w:rsidSect="00827A34">
          <w:headerReference w:type="default" r:id="rId12"/>
          <w:type w:val="continuous"/>
          <w:pgSz w:w="11906" w:h="16838"/>
          <w:pgMar w:top="232" w:right="851" w:bottom="993" w:left="1701" w:header="0" w:footer="709" w:gutter="0"/>
          <w:pgNumType w:start="1"/>
          <w:cols w:space="708"/>
          <w:titlePg/>
          <w:docGrid w:linePitch="360"/>
        </w:sectPr>
      </w:pPr>
    </w:p>
    <w:p w14:paraId="04308DAD" w14:textId="77777777" w:rsidR="00731937" w:rsidRPr="00F82F58" w:rsidRDefault="00731937" w:rsidP="00731937">
      <w:pPr>
        <w:ind w:left="6804"/>
        <w:rPr>
          <w:sz w:val="20"/>
          <w:szCs w:val="20"/>
        </w:rPr>
      </w:pPr>
      <w:r w:rsidRPr="00F82F58">
        <w:rPr>
          <w:sz w:val="20"/>
          <w:szCs w:val="20"/>
        </w:rPr>
        <w:lastRenderedPageBreak/>
        <w:t>Приложение №</w:t>
      </w:r>
      <w:r>
        <w:rPr>
          <w:sz w:val="20"/>
          <w:szCs w:val="20"/>
        </w:rPr>
        <w:t> </w:t>
      </w:r>
      <w:r w:rsidRPr="00F82F58">
        <w:rPr>
          <w:sz w:val="20"/>
          <w:szCs w:val="20"/>
        </w:rPr>
        <w:t>1</w:t>
      </w:r>
    </w:p>
    <w:p w14:paraId="55B7CE02" w14:textId="77777777" w:rsidR="00731937" w:rsidRDefault="00731937" w:rsidP="00731937">
      <w:pPr>
        <w:ind w:left="6804"/>
        <w:rPr>
          <w:sz w:val="20"/>
          <w:szCs w:val="20"/>
        </w:rPr>
      </w:pPr>
      <w:r w:rsidRPr="00F82F58">
        <w:rPr>
          <w:sz w:val="20"/>
          <w:szCs w:val="20"/>
        </w:rPr>
        <w:t>к распоряжению</w:t>
      </w:r>
      <w:r>
        <w:rPr>
          <w:sz w:val="20"/>
          <w:szCs w:val="20"/>
        </w:rPr>
        <w:t xml:space="preserve"> </w:t>
      </w:r>
      <w:r w:rsidRPr="00F82F58">
        <w:rPr>
          <w:sz w:val="20"/>
          <w:szCs w:val="20"/>
        </w:rPr>
        <w:t xml:space="preserve">Комитета </w:t>
      </w:r>
    </w:p>
    <w:p w14:paraId="07670A5B" w14:textId="77777777" w:rsidR="00731937" w:rsidRPr="00F82F58" w:rsidRDefault="00731937" w:rsidP="00731937">
      <w:pPr>
        <w:ind w:left="6804"/>
        <w:rPr>
          <w:sz w:val="20"/>
          <w:szCs w:val="20"/>
        </w:rPr>
      </w:pPr>
      <w:r w:rsidRPr="00F82F58">
        <w:rPr>
          <w:sz w:val="20"/>
          <w:szCs w:val="20"/>
        </w:rPr>
        <w:t>по труду и занятости населения Санкт-Петербурга</w:t>
      </w:r>
    </w:p>
    <w:p w14:paraId="1705008E" w14:textId="77777777" w:rsidR="00731937" w:rsidRPr="00F82F58" w:rsidRDefault="00731937" w:rsidP="00731937">
      <w:pPr>
        <w:widowControl w:val="0"/>
        <w:tabs>
          <w:tab w:val="left" w:pos="6096"/>
        </w:tabs>
        <w:autoSpaceDE w:val="0"/>
        <w:autoSpaceDN w:val="0"/>
        <w:ind w:left="6804"/>
        <w:rPr>
          <w:sz w:val="20"/>
          <w:szCs w:val="20"/>
        </w:rPr>
      </w:pPr>
      <w:r w:rsidRPr="00F82F58">
        <w:rPr>
          <w:sz w:val="20"/>
          <w:szCs w:val="20"/>
        </w:rPr>
        <w:t>от ___________</w:t>
      </w:r>
      <w:r>
        <w:rPr>
          <w:sz w:val="20"/>
          <w:szCs w:val="20"/>
        </w:rPr>
        <w:t>__</w:t>
      </w:r>
      <w:r w:rsidRPr="00F82F58">
        <w:rPr>
          <w:sz w:val="20"/>
          <w:szCs w:val="20"/>
        </w:rPr>
        <w:t xml:space="preserve"> № _____</w:t>
      </w:r>
      <w:r>
        <w:rPr>
          <w:sz w:val="20"/>
          <w:szCs w:val="20"/>
        </w:rPr>
        <w:t>__</w:t>
      </w:r>
    </w:p>
    <w:p w14:paraId="35F3039B" w14:textId="77777777" w:rsidR="00731937" w:rsidRPr="0003426A" w:rsidRDefault="00731937" w:rsidP="00731937">
      <w:pPr>
        <w:widowControl w:val="0"/>
        <w:autoSpaceDE w:val="0"/>
        <w:autoSpaceDN w:val="0"/>
        <w:ind w:firstLine="540"/>
        <w:jc w:val="both"/>
      </w:pPr>
    </w:p>
    <w:p w14:paraId="5141A3F9" w14:textId="77777777" w:rsidR="00731937" w:rsidRPr="0003426A" w:rsidRDefault="00731937" w:rsidP="00731937">
      <w:pPr>
        <w:widowControl w:val="0"/>
        <w:autoSpaceDE w:val="0"/>
        <w:autoSpaceDN w:val="0"/>
        <w:jc w:val="center"/>
        <w:rPr>
          <w:b/>
        </w:rPr>
      </w:pPr>
      <w:r w:rsidRPr="0003426A">
        <w:rPr>
          <w:b/>
        </w:rPr>
        <w:t>СОСТАВ</w:t>
      </w:r>
    </w:p>
    <w:p w14:paraId="5E3C5A07" w14:textId="77777777" w:rsidR="00731937" w:rsidRDefault="00731937" w:rsidP="00731937">
      <w:pPr>
        <w:widowControl w:val="0"/>
        <w:autoSpaceDE w:val="0"/>
        <w:autoSpaceDN w:val="0"/>
        <w:jc w:val="center"/>
        <w:rPr>
          <w:b/>
        </w:rPr>
      </w:pPr>
      <w:r>
        <w:rPr>
          <w:b/>
        </w:rPr>
        <w:t>К</w:t>
      </w:r>
      <w:r w:rsidRPr="0003426A">
        <w:rPr>
          <w:b/>
        </w:rPr>
        <w:t xml:space="preserve">омиссии по присуждению награды </w:t>
      </w:r>
      <w:r>
        <w:rPr>
          <w:b/>
        </w:rPr>
        <w:t>К</w:t>
      </w:r>
      <w:r w:rsidRPr="0003426A">
        <w:rPr>
          <w:b/>
        </w:rPr>
        <w:t>омитета по труду</w:t>
      </w:r>
      <w:r>
        <w:rPr>
          <w:b/>
        </w:rPr>
        <w:t xml:space="preserve"> </w:t>
      </w:r>
      <w:r w:rsidRPr="0003426A">
        <w:rPr>
          <w:b/>
        </w:rPr>
        <w:t>и занятости населения Санкт-Петербурга</w:t>
      </w:r>
      <w:r>
        <w:rPr>
          <w:b/>
        </w:rPr>
        <w:t xml:space="preserve"> - </w:t>
      </w:r>
      <w:r w:rsidRPr="0003426A">
        <w:rPr>
          <w:b/>
        </w:rPr>
        <w:t>почетного</w:t>
      </w:r>
      <w:r>
        <w:rPr>
          <w:b/>
        </w:rPr>
        <w:t xml:space="preserve"> </w:t>
      </w:r>
      <w:r w:rsidRPr="0003426A">
        <w:rPr>
          <w:b/>
        </w:rPr>
        <w:t>знака «Кадры будущего»</w:t>
      </w:r>
    </w:p>
    <w:p w14:paraId="426B1B97" w14:textId="2E7BC8A8" w:rsidR="008250A0" w:rsidRDefault="008250A0" w:rsidP="00906208">
      <w:pPr>
        <w:jc w:val="both"/>
        <w:rPr>
          <w:b/>
          <w:szCs w:val="28"/>
        </w:rPr>
      </w:pPr>
    </w:p>
    <w:tbl>
      <w:tblPr>
        <w:tblpPr w:leftFromText="180" w:rightFromText="180" w:vertAnchor="text" w:tblpY="1"/>
        <w:tblOverlap w:val="never"/>
        <w:tblW w:w="935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5953"/>
      </w:tblGrid>
      <w:tr w:rsidR="00C30D9E" w:rsidRPr="0003426A" w14:paraId="3E46A17C" w14:textId="77777777" w:rsidTr="00627E99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CE8163" w14:textId="77777777" w:rsidR="00C30D9E" w:rsidRPr="001C3960" w:rsidRDefault="00C30D9E" w:rsidP="00627E99">
            <w:pPr>
              <w:widowControl w:val="0"/>
              <w:autoSpaceDE w:val="0"/>
              <w:autoSpaceDN w:val="0"/>
            </w:pPr>
            <w:r w:rsidRPr="001C3960">
              <w:t>Члены Комиссии:</w:t>
            </w:r>
          </w:p>
        </w:tc>
      </w:tr>
      <w:tr w:rsidR="00C30D9E" w:rsidRPr="0003426A" w14:paraId="50BC56B8" w14:textId="77777777" w:rsidTr="00627E9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6ADE8D1" w14:textId="77777777" w:rsidR="00C30D9E" w:rsidRPr="0003426A" w:rsidRDefault="00C30D9E" w:rsidP="00627E99">
            <w:pPr>
              <w:widowControl w:val="0"/>
              <w:autoSpaceDE w:val="0"/>
              <w:autoSpaceDN w:val="0"/>
            </w:pPr>
            <w:r w:rsidRPr="0003426A">
              <w:t>Замышляева</w:t>
            </w:r>
          </w:p>
          <w:p w14:paraId="48C95A70" w14:textId="77777777" w:rsidR="00C30D9E" w:rsidRPr="0003426A" w:rsidRDefault="00C30D9E" w:rsidP="00627E99">
            <w:pPr>
              <w:widowControl w:val="0"/>
              <w:autoSpaceDE w:val="0"/>
              <w:autoSpaceDN w:val="0"/>
            </w:pPr>
            <w:r w:rsidRPr="0003426A">
              <w:t>Елена Евгеньевна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6F9F6396" w14:textId="77777777" w:rsidR="00C30D9E" w:rsidRPr="0003426A" w:rsidRDefault="00C30D9E" w:rsidP="00627E99">
            <w:pPr>
              <w:widowControl w:val="0"/>
              <w:autoSpaceDE w:val="0"/>
              <w:autoSpaceDN w:val="0"/>
              <w:jc w:val="both"/>
            </w:pPr>
            <w:r w:rsidRPr="0003426A">
              <w:t xml:space="preserve">– первый заместитель председателя Комитета по труду </w:t>
            </w:r>
            <w:r w:rsidRPr="0003426A">
              <w:br/>
              <w:t>и занятости населения Санкт-Петербурга</w:t>
            </w:r>
          </w:p>
        </w:tc>
      </w:tr>
      <w:tr w:rsidR="00C30D9E" w:rsidRPr="0003426A" w14:paraId="4C493262" w14:textId="77777777" w:rsidTr="00627E9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457B9F7" w14:textId="77777777" w:rsidR="00C30D9E" w:rsidRPr="0003426A" w:rsidRDefault="00C30D9E" w:rsidP="00627E99">
            <w:pPr>
              <w:widowControl w:val="0"/>
              <w:autoSpaceDE w:val="0"/>
              <w:autoSpaceDN w:val="0"/>
            </w:pPr>
            <w:r w:rsidRPr="0003426A">
              <w:t>Соколова</w:t>
            </w:r>
          </w:p>
          <w:p w14:paraId="148632DE" w14:textId="77777777" w:rsidR="00C30D9E" w:rsidRPr="0003426A" w:rsidRDefault="00C30D9E" w:rsidP="00627E99">
            <w:pPr>
              <w:widowControl w:val="0"/>
              <w:autoSpaceDE w:val="0"/>
              <w:autoSpaceDN w:val="0"/>
            </w:pPr>
            <w:r w:rsidRPr="0003426A">
              <w:t>Ирина Сергеевна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7B5A24F8" w14:textId="77777777" w:rsidR="00C30D9E" w:rsidRPr="0003426A" w:rsidRDefault="00C30D9E" w:rsidP="00627E99">
            <w:pPr>
              <w:widowControl w:val="0"/>
              <w:autoSpaceDE w:val="0"/>
              <w:autoSpaceDN w:val="0"/>
              <w:jc w:val="both"/>
            </w:pPr>
            <w:r w:rsidRPr="0003426A">
              <w:t xml:space="preserve">– начальник отдела координации деятельности подведомственных учреждений Комитета по труду </w:t>
            </w:r>
            <w:r w:rsidRPr="0003426A">
              <w:br/>
              <w:t>и занятости населения Санкт-Петербурга</w:t>
            </w:r>
          </w:p>
        </w:tc>
      </w:tr>
      <w:tr w:rsidR="00C30D9E" w:rsidRPr="0003426A" w14:paraId="51CAFB13" w14:textId="77777777" w:rsidTr="00627E9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F1EAFD8" w14:textId="77777777" w:rsidR="00C30D9E" w:rsidRPr="0003426A" w:rsidRDefault="00C30D9E" w:rsidP="00627E99">
            <w:pPr>
              <w:widowControl w:val="0"/>
              <w:autoSpaceDE w:val="0"/>
              <w:autoSpaceDN w:val="0"/>
            </w:pPr>
            <w:r w:rsidRPr="0003426A">
              <w:t>Лабай</w:t>
            </w:r>
          </w:p>
          <w:p w14:paraId="474CCDEE" w14:textId="77777777" w:rsidR="00C30D9E" w:rsidRPr="0003426A" w:rsidRDefault="00C30D9E" w:rsidP="00627E99">
            <w:pPr>
              <w:widowControl w:val="0"/>
              <w:autoSpaceDE w:val="0"/>
              <w:autoSpaceDN w:val="0"/>
            </w:pPr>
            <w:r w:rsidRPr="0003426A">
              <w:t>Мария Эдуардовна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688502D8" w14:textId="77777777" w:rsidR="00C30D9E" w:rsidRPr="0003426A" w:rsidRDefault="00C30D9E" w:rsidP="00627E99">
            <w:pPr>
              <w:widowControl w:val="0"/>
              <w:autoSpaceDE w:val="0"/>
              <w:autoSpaceDN w:val="0"/>
              <w:jc w:val="both"/>
            </w:pPr>
            <w:r w:rsidRPr="0003426A">
              <w:t xml:space="preserve">– главный специалист отдела развития человеческого капитала Комитета по труду и занятости населения </w:t>
            </w:r>
            <w:r w:rsidRPr="0003426A">
              <w:br/>
              <w:t>Санкт-Петербурга</w:t>
            </w:r>
          </w:p>
        </w:tc>
      </w:tr>
      <w:tr w:rsidR="00C30D9E" w:rsidRPr="0003426A" w14:paraId="6F6A181B" w14:textId="77777777" w:rsidTr="00627E9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30EE33D" w14:textId="77777777" w:rsidR="00C30D9E" w:rsidRPr="0003426A" w:rsidRDefault="00C30D9E" w:rsidP="00627E99">
            <w:pPr>
              <w:widowControl w:val="0"/>
              <w:autoSpaceDE w:val="0"/>
              <w:autoSpaceDN w:val="0"/>
            </w:pPr>
            <w:r w:rsidRPr="0003426A">
              <w:t>Эльм</w:t>
            </w:r>
          </w:p>
          <w:p w14:paraId="1D30851C" w14:textId="77777777" w:rsidR="00C30D9E" w:rsidRPr="0003426A" w:rsidRDefault="00C30D9E" w:rsidP="00627E99">
            <w:pPr>
              <w:widowControl w:val="0"/>
              <w:autoSpaceDE w:val="0"/>
              <w:autoSpaceDN w:val="0"/>
            </w:pPr>
            <w:r w:rsidRPr="0003426A">
              <w:t>Валентина Александровна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696F5704" w14:textId="2247D205" w:rsidR="00C30D9E" w:rsidRPr="0003426A" w:rsidRDefault="00C30D9E" w:rsidP="00FE5A0E">
            <w:pPr>
              <w:widowControl w:val="0"/>
              <w:autoSpaceDE w:val="0"/>
              <w:autoSpaceDN w:val="0"/>
              <w:jc w:val="both"/>
            </w:pPr>
            <w:r w:rsidRPr="0089426F">
              <w:t xml:space="preserve">– руководитель </w:t>
            </w:r>
            <w:r w:rsidR="00FE5A0E" w:rsidRPr="0089426F">
              <w:t xml:space="preserve">Территориального отделения занятости «Центральное» </w:t>
            </w:r>
            <w:r w:rsidRPr="0089426F">
              <w:t>Санкт-Петербургского государственного автономного учреждения «Центр занятости населения Санкт-Петербурга» (по согласованию)</w:t>
            </w:r>
          </w:p>
        </w:tc>
      </w:tr>
      <w:tr w:rsidR="00C30D9E" w:rsidRPr="0003426A" w14:paraId="7BDFCA59" w14:textId="77777777" w:rsidTr="00627E9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42BB3FA" w14:textId="77777777" w:rsidR="00C30D9E" w:rsidRPr="0003426A" w:rsidRDefault="00C30D9E" w:rsidP="00627E99">
            <w:pPr>
              <w:widowControl w:val="0"/>
              <w:autoSpaceDE w:val="0"/>
              <w:autoSpaceDN w:val="0"/>
            </w:pPr>
            <w:r w:rsidRPr="0003426A">
              <w:t>Погодина</w:t>
            </w:r>
          </w:p>
          <w:p w14:paraId="2BA45484" w14:textId="77777777" w:rsidR="00C30D9E" w:rsidRPr="0003426A" w:rsidRDefault="00C30D9E" w:rsidP="00627E99">
            <w:pPr>
              <w:widowControl w:val="0"/>
              <w:autoSpaceDE w:val="0"/>
              <w:autoSpaceDN w:val="0"/>
            </w:pPr>
            <w:r w:rsidRPr="0003426A">
              <w:t>Ольга Владимировна</w:t>
            </w:r>
          </w:p>
          <w:p w14:paraId="5A4B057F" w14:textId="77777777" w:rsidR="00C30D9E" w:rsidRPr="0003426A" w:rsidRDefault="00C30D9E" w:rsidP="00627E99">
            <w:pPr>
              <w:widowControl w:val="0"/>
              <w:autoSpaceDE w:val="0"/>
              <w:autoSpaceDN w:val="0"/>
            </w:pPr>
          </w:p>
          <w:p w14:paraId="0B1EC629" w14:textId="77777777" w:rsidR="00C30D9E" w:rsidRPr="0003426A" w:rsidRDefault="00C30D9E" w:rsidP="00627E99">
            <w:pPr>
              <w:widowControl w:val="0"/>
              <w:autoSpaceDE w:val="0"/>
              <w:autoSpaceDN w:val="0"/>
            </w:pPr>
          </w:p>
          <w:p w14:paraId="36A4D163" w14:textId="77777777" w:rsidR="00C30D9E" w:rsidRPr="0003426A" w:rsidRDefault="00C30D9E" w:rsidP="00627E99">
            <w:pPr>
              <w:rPr>
                <w:rFonts w:eastAsia="Calibri"/>
              </w:rPr>
            </w:pPr>
            <w:r w:rsidRPr="0003426A">
              <w:rPr>
                <w:rFonts w:eastAsia="Calibri"/>
              </w:rPr>
              <w:t xml:space="preserve">Ильиных </w:t>
            </w:r>
          </w:p>
          <w:p w14:paraId="6C01892C" w14:textId="77777777" w:rsidR="00C30D9E" w:rsidRPr="0003426A" w:rsidRDefault="00C30D9E" w:rsidP="00627E99">
            <w:r w:rsidRPr="0003426A">
              <w:rPr>
                <w:rFonts w:eastAsia="Calibri"/>
                <w:bCs/>
              </w:rPr>
              <w:t>Ирина Михайловна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11F83E65" w14:textId="77777777" w:rsidR="00C30D9E" w:rsidRPr="0003426A" w:rsidRDefault="00C30D9E" w:rsidP="00627E99">
            <w:pPr>
              <w:widowControl w:val="0"/>
              <w:autoSpaceDE w:val="0"/>
              <w:autoSpaceDN w:val="0"/>
              <w:jc w:val="both"/>
            </w:pPr>
            <w:r w:rsidRPr="0003426A">
              <w:t xml:space="preserve">– заместитель директора государственного автономного учреждения «Центр занятости населения </w:t>
            </w:r>
            <w:r w:rsidRPr="0003426A">
              <w:br/>
              <w:t>Санкт-Петербурга»</w:t>
            </w:r>
            <w:r>
              <w:t xml:space="preserve"> (по согласованию)</w:t>
            </w:r>
          </w:p>
          <w:p w14:paraId="7B7E6142" w14:textId="77777777" w:rsidR="00C30D9E" w:rsidRPr="0003426A" w:rsidRDefault="00C30D9E" w:rsidP="00627E99">
            <w:pPr>
              <w:widowControl w:val="0"/>
              <w:autoSpaceDE w:val="0"/>
              <w:autoSpaceDN w:val="0"/>
              <w:jc w:val="both"/>
            </w:pPr>
          </w:p>
          <w:p w14:paraId="3A662680" w14:textId="77777777" w:rsidR="00C30D9E" w:rsidRPr="0003426A" w:rsidRDefault="00C30D9E" w:rsidP="00627E99">
            <w:pPr>
              <w:jc w:val="both"/>
              <w:rPr>
                <w:rFonts w:eastAsia="Calibri"/>
              </w:rPr>
            </w:pPr>
            <w:r w:rsidRPr="0003426A">
              <w:rPr>
                <w:rFonts w:eastAsia="Calibri"/>
              </w:rPr>
              <w:t xml:space="preserve">– главный специалист отдела по взаимодействию </w:t>
            </w:r>
            <w:r w:rsidRPr="0003426A">
              <w:rPr>
                <w:rFonts w:eastAsia="Calibri"/>
              </w:rPr>
              <w:br/>
              <w:t>с органами местного самоуправления Комитета территориального развития Санкт-Петербурга</w:t>
            </w:r>
          </w:p>
        </w:tc>
      </w:tr>
      <w:tr w:rsidR="00C30D9E" w:rsidRPr="0003426A" w14:paraId="1BD9A4FD" w14:textId="77777777" w:rsidTr="00627E99">
        <w:trPr>
          <w:trHeight w:val="3221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362ADF8" w14:textId="77777777" w:rsidR="00C30D9E" w:rsidRPr="0003426A" w:rsidRDefault="00C30D9E" w:rsidP="00627E99">
            <w:pPr>
              <w:widowControl w:val="0"/>
              <w:autoSpaceDE w:val="0"/>
              <w:autoSpaceDN w:val="0"/>
            </w:pPr>
            <w:r w:rsidRPr="0003426A">
              <w:t>Еремин</w:t>
            </w:r>
          </w:p>
          <w:p w14:paraId="0BB8E3D4" w14:textId="77777777" w:rsidR="00C30D9E" w:rsidRPr="0003426A" w:rsidRDefault="00C30D9E" w:rsidP="00627E99">
            <w:pPr>
              <w:widowControl w:val="0"/>
              <w:autoSpaceDE w:val="0"/>
              <w:autoSpaceDN w:val="0"/>
            </w:pPr>
            <w:r w:rsidRPr="0003426A">
              <w:t>Денис Андреевич</w:t>
            </w:r>
          </w:p>
          <w:p w14:paraId="4F090299" w14:textId="77777777" w:rsidR="00C30D9E" w:rsidRPr="0003426A" w:rsidRDefault="00C30D9E" w:rsidP="00627E99">
            <w:pPr>
              <w:widowControl w:val="0"/>
              <w:autoSpaceDE w:val="0"/>
              <w:autoSpaceDN w:val="0"/>
            </w:pPr>
          </w:p>
          <w:p w14:paraId="27B58578" w14:textId="77777777" w:rsidR="00C30D9E" w:rsidRDefault="00C30D9E" w:rsidP="00627E99">
            <w:pPr>
              <w:widowControl w:val="0"/>
              <w:autoSpaceDE w:val="0"/>
              <w:autoSpaceDN w:val="0"/>
            </w:pPr>
          </w:p>
          <w:p w14:paraId="79CE16EB" w14:textId="77777777" w:rsidR="00C30D9E" w:rsidRPr="0003426A" w:rsidRDefault="00C30D9E" w:rsidP="00627E99">
            <w:pPr>
              <w:widowControl w:val="0"/>
              <w:autoSpaceDE w:val="0"/>
              <w:autoSpaceDN w:val="0"/>
            </w:pPr>
          </w:p>
          <w:p w14:paraId="72523CC4" w14:textId="77777777" w:rsidR="00C30D9E" w:rsidRPr="0003426A" w:rsidRDefault="00C30D9E" w:rsidP="00627E99">
            <w:pPr>
              <w:widowControl w:val="0"/>
              <w:autoSpaceDE w:val="0"/>
              <w:autoSpaceDN w:val="0"/>
            </w:pPr>
            <w:r w:rsidRPr="0003426A">
              <w:t>Левакова</w:t>
            </w:r>
          </w:p>
          <w:p w14:paraId="57F20DBC" w14:textId="77777777" w:rsidR="00C30D9E" w:rsidRPr="0003426A" w:rsidRDefault="00C30D9E" w:rsidP="00627E99">
            <w:pPr>
              <w:widowControl w:val="0"/>
              <w:autoSpaceDE w:val="0"/>
              <w:autoSpaceDN w:val="0"/>
            </w:pPr>
            <w:r w:rsidRPr="0003426A">
              <w:t>София</w:t>
            </w:r>
          </w:p>
          <w:p w14:paraId="7C05B9BD" w14:textId="77777777" w:rsidR="00C30D9E" w:rsidRPr="0003426A" w:rsidRDefault="00C30D9E" w:rsidP="00627E99">
            <w:pPr>
              <w:widowControl w:val="0"/>
              <w:autoSpaceDE w:val="0"/>
              <w:autoSpaceDN w:val="0"/>
            </w:pPr>
            <w:r w:rsidRPr="0003426A">
              <w:t>Александровна</w:t>
            </w:r>
          </w:p>
          <w:p w14:paraId="02B37CB4" w14:textId="77777777" w:rsidR="00C30D9E" w:rsidRPr="0003426A" w:rsidRDefault="00C30D9E" w:rsidP="00627E99">
            <w:pPr>
              <w:widowControl w:val="0"/>
              <w:autoSpaceDE w:val="0"/>
              <w:autoSpaceDN w:val="0"/>
            </w:pPr>
          </w:p>
          <w:p w14:paraId="3AC3AE61" w14:textId="77777777" w:rsidR="00C30D9E" w:rsidRPr="0003426A" w:rsidRDefault="00C30D9E" w:rsidP="00627E99">
            <w:pPr>
              <w:widowControl w:val="0"/>
              <w:autoSpaceDE w:val="0"/>
              <w:autoSpaceDN w:val="0"/>
              <w:rPr>
                <w:bCs/>
              </w:rPr>
            </w:pPr>
          </w:p>
          <w:p w14:paraId="0005806F" w14:textId="77777777" w:rsidR="00C30D9E" w:rsidRPr="0003426A" w:rsidRDefault="00C30D9E" w:rsidP="00627E99">
            <w:pPr>
              <w:widowControl w:val="0"/>
              <w:autoSpaceDE w:val="0"/>
              <w:autoSpaceDN w:val="0"/>
              <w:rPr>
                <w:bCs/>
              </w:rPr>
            </w:pPr>
            <w:r w:rsidRPr="0003426A">
              <w:rPr>
                <w:bCs/>
              </w:rPr>
              <w:t>Белоногов</w:t>
            </w:r>
          </w:p>
          <w:p w14:paraId="6E1CC77C" w14:textId="77777777" w:rsidR="00C30D9E" w:rsidRDefault="00C30D9E" w:rsidP="00627E99">
            <w:pPr>
              <w:widowControl w:val="0"/>
              <w:autoSpaceDE w:val="0"/>
              <w:autoSpaceDN w:val="0"/>
              <w:rPr>
                <w:bCs/>
              </w:rPr>
            </w:pPr>
            <w:r w:rsidRPr="0003426A">
              <w:rPr>
                <w:bCs/>
              </w:rPr>
              <w:t>Антон Витальевич</w:t>
            </w:r>
          </w:p>
          <w:p w14:paraId="611DE3D8" w14:textId="77777777" w:rsidR="00C30D9E" w:rsidRDefault="00C30D9E" w:rsidP="00627E99">
            <w:pPr>
              <w:widowControl w:val="0"/>
              <w:autoSpaceDE w:val="0"/>
              <w:autoSpaceDN w:val="0"/>
              <w:rPr>
                <w:bCs/>
              </w:rPr>
            </w:pPr>
          </w:p>
          <w:p w14:paraId="52BAD093" w14:textId="77777777" w:rsidR="00C30D9E" w:rsidRDefault="00C30D9E" w:rsidP="00627E99">
            <w:pPr>
              <w:widowControl w:val="0"/>
              <w:autoSpaceDE w:val="0"/>
              <w:autoSpaceDN w:val="0"/>
              <w:rPr>
                <w:bCs/>
              </w:rPr>
            </w:pPr>
          </w:p>
          <w:p w14:paraId="63E081F3" w14:textId="77777777" w:rsidR="00C30D9E" w:rsidRDefault="00C30D9E" w:rsidP="00627E99">
            <w:pPr>
              <w:widowControl w:val="0"/>
              <w:autoSpaceDE w:val="0"/>
              <w:autoSpaceDN w:val="0"/>
            </w:pPr>
            <w:r w:rsidRPr="0003426A">
              <w:t>Секретарь Комиссии</w:t>
            </w:r>
            <w:r>
              <w:t>:</w:t>
            </w:r>
          </w:p>
          <w:p w14:paraId="36E62C5B" w14:textId="77777777" w:rsidR="00C30D9E" w:rsidRDefault="00C30D9E" w:rsidP="00627E99">
            <w:pPr>
              <w:widowControl w:val="0"/>
              <w:autoSpaceDE w:val="0"/>
              <w:autoSpaceDN w:val="0"/>
            </w:pPr>
          </w:p>
          <w:p w14:paraId="37407A2C" w14:textId="77777777" w:rsidR="00C30D9E" w:rsidRPr="0003426A" w:rsidRDefault="00C30D9E" w:rsidP="00627E99">
            <w:pPr>
              <w:widowControl w:val="0"/>
              <w:autoSpaceDE w:val="0"/>
              <w:autoSpaceDN w:val="0"/>
            </w:pPr>
            <w:r w:rsidRPr="0003426A">
              <w:t>Сергеева</w:t>
            </w:r>
          </w:p>
          <w:p w14:paraId="3F9BBF07" w14:textId="77777777" w:rsidR="00C30D9E" w:rsidRPr="0003426A" w:rsidRDefault="00C30D9E" w:rsidP="00627E99">
            <w:pPr>
              <w:widowControl w:val="0"/>
              <w:autoSpaceDE w:val="0"/>
              <w:autoSpaceDN w:val="0"/>
            </w:pPr>
            <w:r w:rsidRPr="0003426A">
              <w:t>Светлана Олеговна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54FC4F9A" w14:textId="77777777" w:rsidR="00C30D9E" w:rsidRPr="0003426A" w:rsidRDefault="00C30D9E" w:rsidP="00627E99">
            <w:pPr>
              <w:widowControl w:val="0"/>
              <w:autoSpaceDE w:val="0"/>
              <w:autoSpaceDN w:val="0"/>
              <w:jc w:val="both"/>
            </w:pPr>
            <w:r w:rsidRPr="0003426A">
              <w:t xml:space="preserve">– директор Санкт-Петербургского государственного бюджетного учреждения «Центр содействия занятости </w:t>
            </w:r>
            <w:r w:rsidRPr="0003426A">
              <w:br/>
              <w:t>и профессиональной ориентации молодежи «ВЕКТОР»</w:t>
            </w:r>
            <w:r>
              <w:t xml:space="preserve"> (по согласованию)</w:t>
            </w:r>
          </w:p>
          <w:p w14:paraId="6E869B89" w14:textId="77777777" w:rsidR="00C30D9E" w:rsidRPr="0003426A" w:rsidRDefault="00C30D9E" w:rsidP="00627E99">
            <w:pPr>
              <w:widowControl w:val="0"/>
              <w:autoSpaceDE w:val="0"/>
              <w:autoSpaceDN w:val="0"/>
              <w:jc w:val="both"/>
            </w:pPr>
          </w:p>
          <w:p w14:paraId="3D09D9BF" w14:textId="77777777" w:rsidR="00C30D9E" w:rsidRPr="0003426A" w:rsidRDefault="00C30D9E" w:rsidP="00627E99">
            <w:pPr>
              <w:widowControl w:val="0"/>
              <w:autoSpaceDE w:val="0"/>
              <w:autoSpaceDN w:val="0"/>
              <w:jc w:val="both"/>
            </w:pPr>
            <w:r w:rsidRPr="0003426A">
              <w:t xml:space="preserve">– заместитель начальника отдела активных программ Санкт-Петербургского государственного автономного учреждения «Центр занятости населения </w:t>
            </w:r>
            <w:r w:rsidRPr="0003426A">
              <w:br/>
              <w:t>Санкт-Петербурга»</w:t>
            </w:r>
            <w:r>
              <w:t xml:space="preserve"> (по согласованию)</w:t>
            </w:r>
          </w:p>
          <w:p w14:paraId="3DF33B58" w14:textId="77777777" w:rsidR="00C30D9E" w:rsidRPr="0003426A" w:rsidRDefault="00C30D9E" w:rsidP="00627E99">
            <w:pPr>
              <w:widowControl w:val="0"/>
              <w:autoSpaceDE w:val="0"/>
              <w:autoSpaceDN w:val="0"/>
              <w:jc w:val="both"/>
            </w:pPr>
          </w:p>
          <w:p w14:paraId="37387955" w14:textId="77777777" w:rsidR="00C30D9E" w:rsidRDefault="00C30D9E" w:rsidP="00627E99">
            <w:pPr>
              <w:widowControl w:val="0"/>
              <w:autoSpaceDE w:val="0"/>
              <w:autoSpaceDN w:val="0"/>
              <w:jc w:val="both"/>
              <w:rPr>
                <w:bCs/>
              </w:rPr>
            </w:pPr>
            <w:r w:rsidRPr="0003426A">
              <w:t xml:space="preserve">– </w:t>
            </w:r>
            <w:r w:rsidRPr="00743941">
              <w:t xml:space="preserve">главный специалист отдела наград Комитета </w:t>
            </w:r>
            <w:r w:rsidRPr="00743941">
              <w:rPr>
                <w:bCs/>
              </w:rPr>
              <w:t xml:space="preserve">государственной службы и кадровой политики </w:t>
            </w:r>
            <w:r w:rsidRPr="00743941">
              <w:t xml:space="preserve"> </w:t>
            </w:r>
            <w:r w:rsidRPr="00743941">
              <w:rPr>
                <w:bCs/>
              </w:rPr>
              <w:t xml:space="preserve"> Администрации Губернатора Санкт</w:t>
            </w:r>
            <w:r w:rsidRPr="00743941">
              <w:rPr>
                <w:rFonts w:ascii="MS Mincho" w:hAnsi="MS Mincho" w:cs="MS Mincho"/>
                <w:bCs/>
              </w:rPr>
              <w:t>‑</w:t>
            </w:r>
            <w:r w:rsidRPr="00743941">
              <w:rPr>
                <w:bCs/>
              </w:rPr>
              <w:t>Петербурга</w:t>
            </w:r>
          </w:p>
          <w:p w14:paraId="0C938DF8" w14:textId="77777777" w:rsidR="00C30D9E" w:rsidRDefault="00C30D9E" w:rsidP="00627E99">
            <w:pPr>
              <w:widowControl w:val="0"/>
              <w:autoSpaceDE w:val="0"/>
              <w:autoSpaceDN w:val="0"/>
              <w:jc w:val="both"/>
              <w:rPr>
                <w:bCs/>
              </w:rPr>
            </w:pPr>
          </w:p>
          <w:p w14:paraId="13BA1FA4" w14:textId="77777777" w:rsidR="00C30D9E" w:rsidRDefault="00C30D9E" w:rsidP="00627E99">
            <w:pPr>
              <w:widowControl w:val="0"/>
              <w:autoSpaceDE w:val="0"/>
              <w:autoSpaceDN w:val="0"/>
              <w:jc w:val="both"/>
            </w:pPr>
          </w:p>
          <w:p w14:paraId="665C810F" w14:textId="77777777" w:rsidR="00C30D9E" w:rsidRDefault="00C30D9E" w:rsidP="00627E99">
            <w:pPr>
              <w:widowControl w:val="0"/>
              <w:autoSpaceDE w:val="0"/>
              <w:autoSpaceDN w:val="0"/>
              <w:jc w:val="both"/>
            </w:pPr>
          </w:p>
          <w:p w14:paraId="05D01C48" w14:textId="77777777" w:rsidR="00C30D9E" w:rsidRPr="0003426A" w:rsidRDefault="00C30D9E" w:rsidP="00627E99">
            <w:pPr>
              <w:widowControl w:val="0"/>
              <w:autoSpaceDE w:val="0"/>
              <w:autoSpaceDN w:val="0"/>
              <w:jc w:val="both"/>
            </w:pPr>
            <w:r>
              <w:t xml:space="preserve">– </w:t>
            </w:r>
            <w:r w:rsidRPr="0003426A">
              <w:t xml:space="preserve">ведущий специалист отдела развития человеческого </w:t>
            </w:r>
            <w:r>
              <w:t xml:space="preserve">             </w:t>
            </w:r>
            <w:r w:rsidRPr="0003426A">
              <w:t>капитала Комитета по труду и занятости населения Санкт-Петербурга</w:t>
            </w:r>
          </w:p>
        </w:tc>
      </w:tr>
    </w:tbl>
    <w:p w14:paraId="1D37D4FD" w14:textId="77777777" w:rsidR="00551BB3" w:rsidRDefault="00551BB3" w:rsidP="00327A98">
      <w:pPr>
        <w:ind w:left="6804"/>
        <w:rPr>
          <w:sz w:val="20"/>
          <w:szCs w:val="20"/>
        </w:rPr>
        <w:sectPr w:rsidR="00551BB3" w:rsidSect="00827A34">
          <w:pgSz w:w="11906" w:h="16838"/>
          <w:pgMar w:top="709" w:right="851" w:bottom="851" w:left="1701" w:header="0" w:footer="709" w:gutter="0"/>
          <w:pgNumType w:start="1"/>
          <w:cols w:space="708"/>
          <w:titlePg/>
          <w:docGrid w:linePitch="360"/>
        </w:sectPr>
      </w:pPr>
    </w:p>
    <w:p w14:paraId="2A3D1685" w14:textId="2900C2A4" w:rsidR="00327A98" w:rsidRPr="00F82F58" w:rsidRDefault="00327A98" w:rsidP="00327A98">
      <w:pPr>
        <w:ind w:left="6804"/>
        <w:rPr>
          <w:sz w:val="20"/>
          <w:szCs w:val="20"/>
        </w:rPr>
      </w:pPr>
      <w:r w:rsidRPr="00F82F58">
        <w:rPr>
          <w:sz w:val="20"/>
          <w:szCs w:val="20"/>
        </w:rPr>
        <w:lastRenderedPageBreak/>
        <w:t>Приложение №</w:t>
      </w:r>
      <w:r>
        <w:rPr>
          <w:sz w:val="20"/>
          <w:szCs w:val="20"/>
        </w:rPr>
        <w:t> </w:t>
      </w:r>
      <w:r w:rsidR="004811E6">
        <w:rPr>
          <w:sz w:val="20"/>
          <w:szCs w:val="20"/>
        </w:rPr>
        <w:t>2</w:t>
      </w:r>
    </w:p>
    <w:p w14:paraId="0495B7A0" w14:textId="77777777" w:rsidR="00327A98" w:rsidRDefault="00327A98" w:rsidP="00327A98">
      <w:pPr>
        <w:ind w:left="6804"/>
        <w:rPr>
          <w:sz w:val="20"/>
          <w:szCs w:val="20"/>
        </w:rPr>
      </w:pPr>
      <w:r w:rsidRPr="00F82F58">
        <w:rPr>
          <w:sz w:val="20"/>
          <w:szCs w:val="20"/>
        </w:rPr>
        <w:t>к распоряжению</w:t>
      </w:r>
      <w:r>
        <w:rPr>
          <w:sz w:val="20"/>
          <w:szCs w:val="20"/>
        </w:rPr>
        <w:t xml:space="preserve"> </w:t>
      </w:r>
      <w:r w:rsidRPr="00F82F58">
        <w:rPr>
          <w:sz w:val="20"/>
          <w:szCs w:val="20"/>
        </w:rPr>
        <w:t xml:space="preserve">Комитета </w:t>
      </w:r>
    </w:p>
    <w:p w14:paraId="7EB2174A" w14:textId="77777777" w:rsidR="00327A98" w:rsidRPr="00F82F58" w:rsidRDefault="00327A98" w:rsidP="00327A98">
      <w:pPr>
        <w:ind w:left="6804"/>
        <w:rPr>
          <w:sz w:val="20"/>
          <w:szCs w:val="20"/>
        </w:rPr>
      </w:pPr>
      <w:r w:rsidRPr="00F82F58">
        <w:rPr>
          <w:sz w:val="20"/>
          <w:szCs w:val="20"/>
        </w:rPr>
        <w:t>по труду и занятости населения Санкт-Петербурга</w:t>
      </w:r>
    </w:p>
    <w:p w14:paraId="11346B7F" w14:textId="77777777" w:rsidR="00327A98" w:rsidRPr="00F82F58" w:rsidRDefault="00327A98" w:rsidP="00327A98">
      <w:pPr>
        <w:widowControl w:val="0"/>
        <w:tabs>
          <w:tab w:val="left" w:pos="6096"/>
        </w:tabs>
        <w:autoSpaceDE w:val="0"/>
        <w:autoSpaceDN w:val="0"/>
        <w:ind w:left="6804"/>
        <w:rPr>
          <w:sz w:val="20"/>
          <w:szCs w:val="20"/>
        </w:rPr>
      </w:pPr>
      <w:r w:rsidRPr="00F82F58">
        <w:rPr>
          <w:sz w:val="20"/>
          <w:szCs w:val="20"/>
        </w:rPr>
        <w:t>от ___________</w:t>
      </w:r>
      <w:r>
        <w:rPr>
          <w:sz w:val="20"/>
          <w:szCs w:val="20"/>
        </w:rPr>
        <w:t>__</w:t>
      </w:r>
      <w:r w:rsidRPr="00F82F58">
        <w:rPr>
          <w:sz w:val="20"/>
          <w:szCs w:val="20"/>
        </w:rPr>
        <w:t xml:space="preserve"> № _____</w:t>
      </w:r>
      <w:r>
        <w:rPr>
          <w:sz w:val="20"/>
          <w:szCs w:val="20"/>
        </w:rPr>
        <w:t>__</w:t>
      </w:r>
    </w:p>
    <w:p w14:paraId="131C00EC" w14:textId="77777777" w:rsidR="00BB4049" w:rsidRPr="0003426A" w:rsidRDefault="00BB4049" w:rsidP="00BB4049">
      <w:pPr>
        <w:widowControl w:val="0"/>
        <w:autoSpaceDE w:val="0"/>
        <w:autoSpaceDN w:val="0"/>
        <w:ind w:firstLine="540"/>
        <w:jc w:val="both"/>
      </w:pPr>
    </w:p>
    <w:p w14:paraId="345C242B" w14:textId="77777777" w:rsidR="00BB4049" w:rsidRPr="0003426A" w:rsidRDefault="00BB4049" w:rsidP="00BB4049">
      <w:pPr>
        <w:widowControl w:val="0"/>
        <w:autoSpaceDE w:val="0"/>
        <w:autoSpaceDN w:val="0"/>
        <w:jc w:val="center"/>
        <w:rPr>
          <w:b/>
        </w:rPr>
      </w:pPr>
      <w:r w:rsidRPr="0003426A">
        <w:rPr>
          <w:b/>
        </w:rPr>
        <w:t>ПЕРЕЧЕНЬ</w:t>
      </w:r>
    </w:p>
    <w:p w14:paraId="435904F4" w14:textId="77493921" w:rsidR="00BB4049" w:rsidRPr="0003426A" w:rsidRDefault="00BB4049" w:rsidP="00BB4049">
      <w:pPr>
        <w:widowControl w:val="0"/>
        <w:autoSpaceDE w:val="0"/>
        <w:autoSpaceDN w:val="0"/>
        <w:jc w:val="center"/>
        <w:rPr>
          <w:b/>
        </w:rPr>
      </w:pPr>
      <w:r w:rsidRPr="0003426A">
        <w:rPr>
          <w:b/>
        </w:rPr>
        <w:t xml:space="preserve">документов для награждения наградой </w:t>
      </w:r>
      <w:r w:rsidR="00551BB3">
        <w:rPr>
          <w:b/>
        </w:rPr>
        <w:t>К</w:t>
      </w:r>
      <w:r w:rsidRPr="0003426A">
        <w:rPr>
          <w:b/>
        </w:rPr>
        <w:t>омитета по труду</w:t>
      </w:r>
      <w:r w:rsidR="00551BB3">
        <w:rPr>
          <w:b/>
        </w:rPr>
        <w:t xml:space="preserve"> </w:t>
      </w:r>
      <w:r w:rsidRPr="0003426A">
        <w:rPr>
          <w:b/>
        </w:rPr>
        <w:t xml:space="preserve">и занятости населения Санкт-Петербурга </w:t>
      </w:r>
      <w:r w:rsidR="000B26CB">
        <w:rPr>
          <w:b/>
        </w:rPr>
        <w:t>-</w:t>
      </w:r>
      <w:r w:rsidRPr="0003426A">
        <w:rPr>
          <w:b/>
        </w:rPr>
        <w:t xml:space="preserve"> почетным</w:t>
      </w:r>
      <w:r w:rsidR="00CB2F63">
        <w:rPr>
          <w:b/>
        </w:rPr>
        <w:t xml:space="preserve"> </w:t>
      </w:r>
      <w:r w:rsidRPr="0003426A">
        <w:rPr>
          <w:b/>
        </w:rPr>
        <w:t>знаком «Кадры будущего»</w:t>
      </w:r>
    </w:p>
    <w:p w14:paraId="491FEE24" w14:textId="77777777" w:rsidR="00BB4049" w:rsidRPr="0003426A" w:rsidRDefault="00BB4049" w:rsidP="00BB4049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</w:p>
    <w:p w14:paraId="1EC1D0AF" w14:textId="77777777" w:rsidR="000B26CB" w:rsidRPr="0003426A" w:rsidRDefault="000B26CB" w:rsidP="000B26CB">
      <w:pPr>
        <w:pStyle w:val="a7"/>
        <w:widowControl w:val="0"/>
        <w:autoSpaceDE w:val="0"/>
        <w:autoSpaceDN w:val="0"/>
        <w:ind w:left="0" w:firstLine="709"/>
        <w:jc w:val="both"/>
      </w:pPr>
      <w:r>
        <w:t>1. </w:t>
      </w:r>
      <w:r w:rsidRPr="0003426A">
        <w:t xml:space="preserve">Ходатайство о награждении наградой Комитета по труду и занятости населения </w:t>
      </w:r>
      <w:r>
        <w:br/>
      </w:r>
      <w:r w:rsidRPr="0003426A">
        <w:t xml:space="preserve">Санкт-Петербурга </w:t>
      </w:r>
      <w:r>
        <w:t>-</w:t>
      </w:r>
      <w:r w:rsidRPr="0003426A">
        <w:t xml:space="preserve"> почетным знаком «Кадры бу</w:t>
      </w:r>
      <w:r>
        <w:t>дущего» со стороны работодателя.</w:t>
      </w:r>
    </w:p>
    <w:p w14:paraId="0C6F970E" w14:textId="4F21A564" w:rsidR="000B26CB" w:rsidRPr="0003426A" w:rsidRDefault="000B26CB" w:rsidP="000B26CB">
      <w:pPr>
        <w:pStyle w:val="a7"/>
        <w:widowControl w:val="0"/>
        <w:autoSpaceDE w:val="0"/>
        <w:autoSpaceDN w:val="0"/>
        <w:ind w:left="0" w:firstLine="709"/>
        <w:jc w:val="both"/>
      </w:pPr>
      <w:r>
        <w:rPr>
          <w:rFonts w:eastAsia="Calibri"/>
          <w:lang w:eastAsia="en-US"/>
        </w:rPr>
        <w:t>2.</w:t>
      </w:r>
      <w:r w:rsidRPr="0003426A">
        <w:rPr>
          <w:rFonts w:eastAsia="Calibri"/>
          <w:lang w:eastAsia="en-US"/>
        </w:rPr>
        <w:t xml:space="preserve">Согласование на обработку персональных данных несовершеннолетнего гражданина </w:t>
      </w:r>
      <w:r>
        <w:rPr>
          <w:rFonts w:eastAsia="Calibri"/>
          <w:lang w:eastAsia="en-US"/>
        </w:rPr>
        <w:t>в возрасте от 14 до 18 лет.</w:t>
      </w:r>
    </w:p>
    <w:p w14:paraId="3002A085" w14:textId="69683E2F" w:rsidR="000B26CB" w:rsidRPr="00EA5CFE" w:rsidRDefault="000B26CB" w:rsidP="000B26CB">
      <w:pPr>
        <w:pStyle w:val="a7"/>
        <w:widowControl w:val="0"/>
        <w:autoSpaceDE w:val="0"/>
        <w:autoSpaceDN w:val="0"/>
        <w:ind w:left="0" w:firstLine="709"/>
        <w:jc w:val="both"/>
      </w:pPr>
      <w:r>
        <w:rPr>
          <w:rFonts w:eastAsia="Calibri"/>
          <w:lang w:eastAsia="en-US"/>
        </w:rPr>
        <w:t>3. </w:t>
      </w:r>
      <w:proofErr w:type="spellStart"/>
      <w:r w:rsidRPr="000647A2">
        <w:rPr>
          <w:rFonts w:eastAsia="Calibri"/>
          <w:lang w:eastAsia="en-US"/>
        </w:rPr>
        <w:t>Самопрезентация</w:t>
      </w:r>
      <w:proofErr w:type="spellEnd"/>
      <w:r w:rsidRPr="000647A2">
        <w:rPr>
          <w:rFonts w:eastAsia="Calibri"/>
          <w:lang w:eastAsia="en-US"/>
        </w:rPr>
        <w:t xml:space="preserve"> </w:t>
      </w:r>
      <w:r w:rsidR="002733E0" w:rsidRPr="000647A2">
        <w:rPr>
          <w:rFonts w:eastAsia="Calibri"/>
          <w:lang w:eastAsia="en-US"/>
        </w:rPr>
        <w:t>претендента</w:t>
      </w:r>
      <w:r w:rsidRPr="0003426A">
        <w:rPr>
          <w:rFonts w:eastAsia="Calibri"/>
          <w:lang w:eastAsia="en-US"/>
        </w:rPr>
        <w:t xml:space="preserve"> (эссе, видеоролик, презентация).</w:t>
      </w:r>
    </w:p>
    <w:p w14:paraId="6FD4DD23" w14:textId="77777777" w:rsidR="000B26CB" w:rsidRDefault="000B26CB" w:rsidP="000B26CB">
      <w:pPr>
        <w:widowControl w:val="0"/>
        <w:autoSpaceDE w:val="0"/>
        <w:autoSpaceDN w:val="0"/>
        <w:ind w:firstLine="709"/>
        <w:jc w:val="both"/>
        <w:rPr>
          <w:rFonts w:eastAsia="Calibri"/>
          <w:lang w:eastAsia="en-US"/>
        </w:rPr>
      </w:pPr>
      <w:r>
        <w:t>4. </w:t>
      </w:r>
      <w:r w:rsidRPr="0003426A">
        <w:rPr>
          <w:rFonts w:eastAsia="Calibri"/>
          <w:lang w:eastAsia="en-US"/>
        </w:rPr>
        <w:t>Дополнительные документы для предоставления:</w:t>
      </w:r>
    </w:p>
    <w:p w14:paraId="54348B37" w14:textId="77777777" w:rsidR="000B26CB" w:rsidRPr="0000613D" w:rsidRDefault="000B26CB" w:rsidP="000B26CB">
      <w:pPr>
        <w:pStyle w:val="a7"/>
        <w:spacing w:line="270" w:lineRule="atLeast"/>
        <w:ind w:left="0" w:firstLine="709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д</w:t>
      </w:r>
      <w:r w:rsidRPr="0000613D">
        <w:rPr>
          <w:rFonts w:eastAsia="Calibri"/>
          <w:lang w:eastAsia="en-US"/>
        </w:rPr>
        <w:t>окумент о профессиональном обучении (проект «Моя первая профессия»);</w:t>
      </w:r>
    </w:p>
    <w:p w14:paraId="7ECD8E6D" w14:textId="77777777" w:rsidR="000B26CB" w:rsidRPr="0000613D" w:rsidRDefault="000B26CB" w:rsidP="000B26CB">
      <w:pPr>
        <w:pStyle w:val="a7"/>
        <w:spacing w:line="270" w:lineRule="atLeast"/>
        <w:ind w:left="0" w:firstLine="709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д</w:t>
      </w:r>
      <w:r w:rsidRPr="0000613D">
        <w:rPr>
          <w:rFonts w:eastAsia="Calibri"/>
          <w:lang w:eastAsia="en-US"/>
        </w:rPr>
        <w:t>окумент об участии в волонтерском движении;</w:t>
      </w:r>
    </w:p>
    <w:p w14:paraId="2EDDD672" w14:textId="43AF388A" w:rsidR="000B26CB" w:rsidRDefault="000B26CB" w:rsidP="000B26CB">
      <w:pPr>
        <w:pStyle w:val="a7"/>
        <w:tabs>
          <w:tab w:val="left" w:pos="851"/>
        </w:tabs>
        <w:spacing w:line="270" w:lineRule="atLeast"/>
        <w:ind w:left="0" w:firstLine="709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д</w:t>
      </w:r>
      <w:r w:rsidRPr="0000613D">
        <w:rPr>
          <w:rFonts w:eastAsia="Calibri"/>
          <w:lang w:eastAsia="en-US"/>
        </w:rPr>
        <w:t>окумент об участии в военно-патри</w:t>
      </w:r>
      <w:r w:rsidR="00B54607">
        <w:rPr>
          <w:rFonts w:eastAsia="Calibri"/>
          <w:lang w:eastAsia="en-US"/>
        </w:rPr>
        <w:t>отическом общественном движении;</w:t>
      </w:r>
    </w:p>
    <w:p w14:paraId="218634AA" w14:textId="20682DA5" w:rsidR="00061E02" w:rsidRPr="00061E02" w:rsidRDefault="00061E02" w:rsidP="00061E02">
      <w:pPr>
        <w:pStyle w:val="a7"/>
        <w:tabs>
          <w:tab w:val="left" w:pos="851"/>
        </w:tabs>
        <w:spacing w:line="270" w:lineRule="atLeast"/>
        <w:ind w:left="0" w:firstLine="709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5.</w:t>
      </w:r>
      <w:r w:rsidRPr="00061E02">
        <w:rPr>
          <w:rFonts w:eastAsia="Calibri"/>
          <w:lang w:eastAsia="en-US"/>
        </w:rPr>
        <w:t xml:space="preserve"> Определение Баллов по критериям соответствия претендента категории получателя награды комитета по труду и занятости населения Санкт-Петербурга - </w:t>
      </w:r>
      <w:r w:rsidRPr="00061E02">
        <w:rPr>
          <w:rFonts w:eastAsia="Calibri"/>
          <w:lang w:eastAsia="en-US"/>
        </w:rPr>
        <w:br/>
        <w:t>почетного знака «кадры будущего</w:t>
      </w:r>
      <w:r w:rsidRPr="00061E02">
        <w:rPr>
          <w:rFonts w:eastAsia="Calibri"/>
          <w:b/>
          <w:lang w:eastAsia="en-US"/>
        </w:rPr>
        <w:t>».</w:t>
      </w:r>
    </w:p>
    <w:p w14:paraId="0F78AE28" w14:textId="77777777" w:rsidR="000B26CB" w:rsidRPr="0003426A" w:rsidRDefault="000B26CB" w:rsidP="000B26CB">
      <w:pPr>
        <w:spacing w:line="270" w:lineRule="atLeast"/>
        <w:ind w:firstLine="709"/>
        <w:jc w:val="both"/>
        <w:textAlignment w:val="baseline"/>
        <w:rPr>
          <w:rFonts w:eastAsia="Calibri"/>
          <w:lang w:eastAsia="en-US"/>
        </w:rPr>
      </w:pPr>
      <w:r w:rsidRPr="0003426A">
        <w:rPr>
          <w:rFonts w:eastAsia="Calibri"/>
          <w:lang w:eastAsia="en-US"/>
        </w:rPr>
        <w:t xml:space="preserve">Копии документов должны быть </w:t>
      </w:r>
      <w:r>
        <w:rPr>
          <w:rFonts w:eastAsia="Calibri"/>
          <w:lang w:eastAsia="en-US"/>
        </w:rPr>
        <w:t>за</w:t>
      </w:r>
      <w:r w:rsidRPr="0003426A">
        <w:rPr>
          <w:rFonts w:eastAsia="Calibri"/>
          <w:lang w:eastAsia="en-US"/>
        </w:rPr>
        <w:t xml:space="preserve">верены подписью руководителя и печатью </w:t>
      </w:r>
      <w:r>
        <w:rPr>
          <w:rFonts w:eastAsia="Calibri"/>
          <w:lang w:eastAsia="en-US"/>
        </w:rPr>
        <w:t xml:space="preserve">работодателя </w:t>
      </w:r>
      <w:r w:rsidRPr="0003426A">
        <w:rPr>
          <w:rFonts w:eastAsia="Calibri"/>
          <w:lang w:eastAsia="en-US"/>
        </w:rPr>
        <w:t xml:space="preserve">(при наличии). </w:t>
      </w:r>
    </w:p>
    <w:p w14:paraId="27AF4ED3" w14:textId="4A4B1AA7" w:rsidR="0072323A" w:rsidRDefault="000B26CB" w:rsidP="0072323A">
      <w:pPr>
        <w:spacing w:line="270" w:lineRule="atLeast"/>
        <w:ind w:firstLine="709"/>
        <w:jc w:val="both"/>
        <w:textAlignment w:val="baseline"/>
        <w:rPr>
          <w:rFonts w:eastAsia="Calibri"/>
          <w:lang w:eastAsia="en-US"/>
        </w:rPr>
      </w:pPr>
      <w:r w:rsidRPr="0003426A">
        <w:rPr>
          <w:rFonts w:eastAsia="Calibri"/>
          <w:lang w:eastAsia="en-US"/>
        </w:rPr>
        <w:t xml:space="preserve">Все представленные документы должны быть читаемы, сформированы в единый комплект и размещены </w:t>
      </w:r>
      <w:r w:rsidR="00D7518E" w:rsidRPr="00D7518E">
        <w:rPr>
          <w:rFonts w:eastAsia="Calibri"/>
          <w:lang w:eastAsia="en-US"/>
        </w:rPr>
        <w:t>в информационно-телек</w:t>
      </w:r>
      <w:r w:rsidR="00D7518E">
        <w:rPr>
          <w:rFonts w:eastAsia="Calibri"/>
          <w:lang w:eastAsia="en-US"/>
        </w:rPr>
        <w:t>оммуникационной сети «Интернет».</w:t>
      </w:r>
    </w:p>
    <w:p w14:paraId="3FABBDB0" w14:textId="32BB666A" w:rsidR="00BB4049" w:rsidRPr="0003426A" w:rsidRDefault="000B26CB" w:rsidP="0072323A">
      <w:pPr>
        <w:spacing w:line="270" w:lineRule="atLeast"/>
        <w:ind w:firstLine="709"/>
        <w:jc w:val="both"/>
        <w:textAlignment w:val="baseline"/>
        <w:rPr>
          <w:sz w:val="22"/>
          <w:szCs w:val="22"/>
        </w:rPr>
      </w:pPr>
      <w:r w:rsidRPr="0003426A">
        <w:rPr>
          <w:rFonts w:eastAsia="Calibri"/>
          <w:lang w:eastAsia="en-US"/>
        </w:rPr>
        <w:t>Документы предоставляются в электронном виде</w:t>
      </w:r>
      <w:r w:rsidR="0047300E">
        <w:rPr>
          <w:rFonts w:eastAsia="Calibri"/>
          <w:lang w:eastAsia="en-US"/>
        </w:rPr>
        <w:t>.</w:t>
      </w:r>
    </w:p>
    <w:p w14:paraId="777FAE5A" w14:textId="77777777" w:rsidR="0079203D" w:rsidRDefault="0079203D" w:rsidP="00BB4049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  <w:sectPr w:rsidR="0079203D" w:rsidSect="00827A34">
          <w:pgSz w:w="11906" w:h="16838"/>
          <w:pgMar w:top="993" w:right="851" w:bottom="851" w:left="1701" w:header="0" w:footer="709" w:gutter="0"/>
          <w:pgNumType w:start="1"/>
          <w:cols w:space="708"/>
          <w:titlePg/>
          <w:docGrid w:linePitch="360"/>
        </w:sectPr>
      </w:pPr>
    </w:p>
    <w:p w14:paraId="71FFA106" w14:textId="77777777" w:rsidR="0079203D" w:rsidRPr="00F82F58" w:rsidRDefault="0079203D" w:rsidP="0079203D">
      <w:pPr>
        <w:ind w:left="6804"/>
        <w:rPr>
          <w:sz w:val="20"/>
          <w:szCs w:val="20"/>
        </w:rPr>
      </w:pPr>
      <w:r w:rsidRPr="00F82F58">
        <w:rPr>
          <w:sz w:val="20"/>
          <w:szCs w:val="20"/>
        </w:rPr>
        <w:lastRenderedPageBreak/>
        <w:t>Приложение №</w:t>
      </w:r>
      <w:r>
        <w:rPr>
          <w:sz w:val="20"/>
          <w:szCs w:val="20"/>
        </w:rPr>
        <w:t> 3</w:t>
      </w:r>
    </w:p>
    <w:p w14:paraId="76D1639B" w14:textId="77777777" w:rsidR="0079203D" w:rsidRDefault="0079203D" w:rsidP="0079203D">
      <w:pPr>
        <w:ind w:left="6804"/>
        <w:rPr>
          <w:sz w:val="20"/>
          <w:szCs w:val="20"/>
        </w:rPr>
      </w:pPr>
      <w:r w:rsidRPr="00F82F58">
        <w:rPr>
          <w:sz w:val="20"/>
          <w:szCs w:val="20"/>
        </w:rPr>
        <w:t>к распоряжению</w:t>
      </w:r>
      <w:r>
        <w:rPr>
          <w:sz w:val="20"/>
          <w:szCs w:val="20"/>
        </w:rPr>
        <w:t xml:space="preserve"> </w:t>
      </w:r>
      <w:r w:rsidRPr="00F82F58">
        <w:rPr>
          <w:sz w:val="20"/>
          <w:szCs w:val="20"/>
        </w:rPr>
        <w:t xml:space="preserve">Комитета </w:t>
      </w:r>
    </w:p>
    <w:p w14:paraId="59E71809" w14:textId="77777777" w:rsidR="0079203D" w:rsidRDefault="0079203D" w:rsidP="0079203D">
      <w:pPr>
        <w:ind w:left="6804"/>
        <w:rPr>
          <w:sz w:val="20"/>
          <w:szCs w:val="20"/>
        </w:rPr>
      </w:pPr>
      <w:r w:rsidRPr="00F82F58">
        <w:rPr>
          <w:sz w:val="20"/>
          <w:szCs w:val="20"/>
        </w:rPr>
        <w:t xml:space="preserve">по труду и занятости </w:t>
      </w:r>
    </w:p>
    <w:p w14:paraId="1191EC50" w14:textId="77777777" w:rsidR="0079203D" w:rsidRPr="00F82F58" w:rsidRDefault="0079203D" w:rsidP="0079203D">
      <w:pPr>
        <w:ind w:left="6804"/>
        <w:rPr>
          <w:sz w:val="20"/>
          <w:szCs w:val="20"/>
        </w:rPr>
      </w:pPr>
      <w:r w:rsidRPr="00F82F58">
        <w:rPr>
          <w:sz w:val="20"/>
          <w:szCs w:val="20"/>
        </w:rPr>
        <w:t>населения Санкт-Петербурга</w:t>
      </w:r>
    </w:p>
    <w:p w14:paraId="262360C7" w14:textId="77777777" w:rsidR="0079203D" w:rsidRPr="00F82F58" w:rsidRDefault="0079203D" w:rsidP="0079203D">
      <w:pPr>
        <w:widowControl w:val="0"/>
        <w:tabs>
          <w:tab w:val="left" w:pos="6096"/>
        </w:tabs>
        <w:autoSpaceDE w:val="0"/>
        <w:autoSpaceDN w:val="0"/>
        <w:ind w:left="6804"/>
        <w:rPr>
          <w:sz w:val="20"/>
          <w:szCs w:val="20"/>
        </w:rPr>
      </w:pPr>
      <w:r w:rsidRPr="00F82F58">
        <w:rPr>
          <w:sz w:val="20"/>
          <w:szCs w:val="20"/>
        </w:rPr>
        <w:t>от ___________</w:t>
      </w:r>
      <w:r>
        <w:rPr>
          <w:sz w:val="20"/>
          <w:szCs w:val="20"/>
        </w:rPr>
        <w:t>__</w:t>
      </w:r>
      <w:r w:rsidRPr="00F82F58">
        <w:rPr>
          <w:sz w:val="20"/>
          <w:szCs w:val="20"/>
        </w:rPr>
        <w:t xml:space="preserve"> № _____</w:t>
      </w:r>
      <w:r>
        <w:rPr>
          <w:sz w:val="20"/>
          <w:szCs w:val="20"/>
        </w:rPr>
        <w:t>__</w:t>
      </w:r>
    </w:p>
    <w:p w14:paraId="4B0EBBDB" w14:textId="77777777" w:rsidR="00BB4049" w:rsidRPr="0003426A" w:rsidRDefault="00BB4049" w:rsidP="00BB4049">
      <w:pPr>
        <w:widowControl w:val="0"/>
        <w:autoSpaceDE w:val="0"/>
        <w:autoSpaceDN w:val="0"/>
        <w:ind w:firstLine="540"/>
        <w:jc w:val="both"/>
      </w:pPr>
    </w:p>
    <w:p w14:paraId="0F499CCC" w14:textId="77777777" w:rsidR="00BB4049" w:rsidRPr="0003426A" w:rsidRDefault="00BB4049" w:rsidP="00BB4049">
      <w:pPr>
        <w:widowControl w:val="0"/>
        <w:autoSpaceDE w:val="0"/>
        <w:autoSpaceDN w:val="0"/>
        <w:jc w:val="center"/>
        <w:rPr>
          <w:b/>
        </w:rPr>
      </w:pPr>
      <w:bookmarkStart w:id="0" w:name="P287"/>
      <w:bookmarkEnd w:id="0"/>
      <w:r w:rsidRPr="0003426A">
        <w:rPr>
          <w:b/>
        </w:rPr>
        <w:t>ПЕРЕЧЕНЬ</w:t>
      </w:r>
    </w:p>
    <w:p w14:paraId="00215041" w14:textId="77777777" w:rsidR="004D74AB" w:rsidRDefault="00BB4049" w:rsidP="00BB4049">
      <w:pPr>
        <w:widowControl w:val="0"/>
        <w:autoSpaceDE w:val="0"/>
        <w:autoSpaceDN w:val="0"/>
        <w:jc w:val="center"/>
        <w:rPr>
          <w:b/>
        </w:rPr>
      </w:pPr>
      <w:r w:rsidRPr="0003426A">
        <w:rPr>
          <w:b/>
        </w:rPr>
        <w:t>критериев соответствия претендента категории получателя</w:t>
      </w:r>
      <w:r w:rsidR="004D74AB">
        <w:rPr>
          <w:b/>
        </w:rPr>
        <w:t xml:space="preserve"> </w:t>
      </w:r>
      <w:r w:rsidRPr="0003426A">
        <w:rPr>
          <w:b/>
        </w:rPr>
        <w:t xml:space="preserve">награды </w:t>
      </w:r>
    </w:p>
    <w:p w14:paraId="3DF971FC" w14:textId="3A4CA28A" w:rsidR="004D74AB" w:rsidRDefault="004D74AB" w:rsidP="00BB4049">
      <w:pPr>
        <w:widowControl w:val="0"/>
        <w:autoSpaceDE w:val="0"/>
        <w:autoSpaceDN w:val="0"/>
        <w:jc w:val="center"/>
        <w:rPr>
          <w:b/>
        </w:rPr>
      </w:pPr>
      <w:r>
        <w:rPr>
          <w:b/>
        </w:rPr>
        <w:t>К</w:t>
      </w:r>
      <w:r w:rsidR="00BB4049" w:rsidRPr="0003426A">
        <w:rPr>
          <w:b/>
        </w:rPr>
        <w:t>омитета по труду и занятости населения</w:t>
      </w:r>
      <w:r>
        <w:rPr>
          <w:b/>
        </w:rPr>
        <w:t xml:space="preserve"> </w:t>
      </w:r>
      <w:r w:rsidR="00BB4049" w:rsidRPr="0003426A">
        <w:rPr>
          <w:b/>
        </w:rPr>
        <w:t xml:space="preserve">Санкт-Петербурга </w:t>
      </w:r>
      <w:r w:rsidR="00152DD4">
        <w:rPr>
          <w:b/>
        </w:rPr>
        <w:t>-</w:t>
      </w:r>
      <w:r w:rsidR="00BB4049" w:rsidRPr="0003426A">
        <w:rPr>
          <w:b/>
        </w:rPr>
        <w:t xml:space="preserve"> </w:t>
      </w:r>
    </w:p>
    <w:p w14:paraId="16D8F615" w14:textId="25969555" w:rsidR="00BB4049" w:rsidRPr="0003426A" w:rsidRDefault="00BB4049" w:rsidP="00BB4049">
      <w:pPr>
        <w:widowControl w:val="0"/>
        <w:autoSpaceDE w:val="0"/>
        <w:autoSpaceDN w:val="0"/>
        <w:jc w:val="center"/>
        <w:rPr>
          <w:b/>
        </w:rPr>
      </w:pPr>
      <w:r w:rsidRPr="0003426A">
        <w:rPr>
          <w:b/>
        </w:rPr>
        <w:t>почетного знака «Кадры будущего»</w:t>
      </w:r>
    </w:p>
    <w:p w14:paraId="1C6551C8" w14:textId="77777777" w:rsidR="00BB4049" w:rsidRPr="0003426A" w:rsidRDefault="00BB4049" w:rsidP="00BB4049">
      <w:pPr>
        <w:widowControl w:val="0"/>
        <w:autoSpaceDE w:val="0"/>
        <w:autoSpaceDN w:val="0"/>
        <w:jc w:val="center"/>
        <w:rPr>
          <w:b/>
        </w:rPr>
      </w:pPr>
    </w:p>
    <w:p w14:paraId="75FF2A70" w14:textId="00EFA803" w:rsidR="00BB4049" w:rsidRPr="00135854" w:rsidRDefault="00C17CF2" w:rsidP="00BB4049">
      <w:pPr>
        <w:widowControl w:val="0"/>
        <w:autoSpaceDE w:val="0"/>
        <w:autoSpaceDN w:val="0"/>
        <w:ind w:firstLine="709"/>
        <w:jc w:val="both"/>
      </w:pPr>
      <w:r w:rsidRPr="009B72A6">
        <w:t>1. </w:t>
      </w:r>
      <w:r w:rsidR="0019143A" w:rsidRPr="009B72A6">
        <w:t>Основные к</w:t>
      </w:r>
      <w:r w:rsidR="00BB4049" w:rsidRPr="009B72A6">
        <w:t>ритерии</w:t>
      </w:r>
      <w:r w:rsidR="0019143A" w:rsidRPr="009B72A6">
        <w:t>:</w:t>
      </w:r>
    </w:p>
    <w:p w14:paraId="3C94EF63" w14:textId="2D67062C" w:rsidR="00BB4049" w:rsidRPr="006E6270" w:rsidRDefault="0019143A" w:rsidP="00BA74CB">
      <w:pPr>
        <w:widowControl w:val="0"/>
        <w:autoSpaceDE w:val="0"/>
        <w:autoSpaceDN w:val="0"/>
        <w:ind w:firstLine="709"/>
        <w:jc w:val="both"/>
      </w:pPr>
      <w:r w:rsidRPr="006E6270">
        <w:t>1.</w:t>
      </w:r>
      <w:r w:rsidR="00C17CF2" w:rsidRPr="006E6270">
        <w:t>1.</w:t>
      </w:r>
      <w:r w:rsidRPr="006E6270">
        <w:t> </w:t>
      </w:r>
      <w:r w:rsidR="00BA74CB" w:rsidRPr="006E6270">
        <w:t xml:space="preserve">Участие во временной занятости несовершеннолетних граждан не менее </w:t>
      </w:r>
      <w:r w:rsidR="00BA74CB" w:rsidRPr="006E6270">
        <w:br/>
        <w:t xml:space="preserve">2-х месяцев подряд либо в общей сложности 4 месяца в год и более </w:t>
      </w:r>
      <w:r w:rsidR="00BB4049" w:rsidRPr="006E6270">
        <w:t>– от 2 до 6 баллов.</w:t>
      </w:r>
    </w:p>
    <w:p w14:paraId="38B087FA" w14:textId="4E2F679C" w:rsidR="00BB4049" w:rsidRPr="0003426A" w:rsidRDefault="00C17CF2" w:rsidP="00BB4049">
      <w:pPr>
        <w:widowControl w:val="0"/>
        <w:autoSpaceDE w:val="0"/>
        <w:autoSpaceDN w:val="0"/>
        <w:ind w:firstLine="709"/>
        <w:jc w:val="both"/>
      </w:pPr>
      <w:r w:rsidRPr="006E6270">
        <w:t>1.</w:t>
      </w:r>
      <w:r w:rsidR="0019143A" w:rsidRPr="006E6270">
        <w:t>2. </w:t>
      </w:r>
      <w:r w:rsidR="007C5123" w:rsidRPr="006E6270">
        <w:t xml:space="preserve">Качественное исполнение должностных обязанностей </w:t>
      </w:r>
      <w:r w:rsidR="00BB4049" w:rsidRPr="006E6270">
        <w:t xml:space="preserve">– от </w:t>
      </w:r>
      <w:r w:rsidR="007C5123" w:rsidRPr="006E6270">
        <w:t>1</w:t>
      </w:r>
      <w:r w:rsidR="00BB4049" w:rsidRPr="006E6270">
        <w:t xml:space="preserve"> до 4 баллов.</w:t>
      </w:r>
    </w:p>
    <w:p w14:paraId="675D4195" w14:textId="75FBEF30" w:rsidR="00BB4049" w:rsidRDefault="00C17CF2" w:rsidP="00EB51E8">
      <w:pPr>
        <w:widowControl w:val="0"/>
        <w:autoSpaceDE w:val="0"/>
        <w:autoSpaceDN w:val="0"/>
        <w:ind w:firstLine="709"/>
        <w:jc w:val="both"/>
      </w:pPr>
      <w:r>
        <w:t>1.</w:t>
      </w:r>
      <w:r w:rsidR="00801DB5">
        <w:t>3. </w:t>
      </w:r>
      <w:r w:rsidR="00EB51E8">
        <w:t>Соблюдение несовершеннолетним гражданином трудовой дисциплины</w:t>
      </w:r>
      <w:r w:rsidR="00EB51E8" w:rsidRPr="0003426A">
        <w:t xml:space="preserve"> </w:t>
      </w:r>
      <w:r w:rsidR="00BB4049" w:rsidRPr="0003426A">
        <w:t>–</w:t>
      </w:r>
      <w:r w:rsidR="00801DB5">
        <w:t xml:space="preserve"> </w:t>
      </w:r>
      <w:r w:rsidR="00EB51E8">
        <w:br/>
      </w:r>
      <w:r w:rsidR="00BB4049" w:rsidRPr="0003426A">
        <w:t>от 0 до 4 баллов.</w:t>
      </w:r>
    </w:p>
    <w:p w14:paraId="7FA9E111" w14:textId="3997E929" w:rsidR="00BB4049" w:rsidRDefault="000004D1" w:rsidP="005D5F80">
      <w:pPr>
        <w:widowControl w:val="0"/>
        <w:autoSpaceDE w:val="0"/>
        <w:autoSpaceDN w:val="0"/>
        <w:ind w:firstLine="709"/>
        <w:jc w:val="both"/>
      </w:pPr>
      <w:r w:rsidRPr="009B72A6">
        <w:t>Количество баллов</w:t>
      </w:r>
      <w:r w:rsidR="00BB4049" w:rsidRPr="009B72A6">
        <w:t xml:space="preserve"> по каждому </w:t>
      </w:r>
      <w:r w:rsidR="00DB69F2" w:rsidRPr="009B72A6">
        <w:t xml:space="preserve">основному </w:t>
      </w:r>
      <w:r w:rsidR="00BB4049" w:rsidRPr="009B72A6">
        <w:t>критерию</w:t>
      </w:r>
      <w:r w:rsidR="00F745AD" w:rsidRPr="009B72A6">
        <w:t xml:space="preserve"> </w:t>
      </w:r>
      <w:r w:rsidR="00014147" w:rsidRPr="009B72A6">
        <w:t>соответствия претендента категории получателя награды</w:t>
      </w:r>
      <w:r w:rsidR="005D5F80" w:rsidRPr="009B72A6">
        <w:t xml:space="preserve"> Комитета по труду и занятости населения </w:t>
      </w:r>
      <w:r w:rsidR="00DF1DFB" w:rsidRPr="009B72A6">
        <w:br/>
      </w:r>
      <w:r w:rsidR="005D5F80" w:rsidRPr="009B72A6">
        <w:t>Санкт-Петербурга</w:t>
      </w:r>
      <w:r w:rsidR="00DF1DFB" w:rsidRPr="009B72A6">
        <w:t xml:space="preserve"> </w:t>
      </w:r>
      <w:r w:rsidR="005D5F80" w:rsidRPr="009B72A6">
        <w:t xml:space="preserve">- почетного знака «Кадры будущего» </w:t>
      </w:r>
      <w:r w:rsidR="000B7A55" w:rsidRPr="009B72A6">
        <w:t xml:space="preserve">определены в </w:t>
      </w:r>
      <w:r w:rsidR="00BB4049" w:rsidRPr="009B72A6">
        <w:t>приложени</w:t>
      </w:r>
      <w:r w:rsidR="00117BCA" w:rsidRPr="009B72A6">
        <w:t>и</w:t>
      </w:r>
      <w:r w:rsidR="00BB4049" w:rsidRPr="009B72A6">
        <w:t xml:space="preserve"> №</w:t>
      </w:r>
      <w:r w:rsidR="00117BCA" w:rsidRPr="009B72A6">
        <w:t> 4</w:t>
      </w:r>
      <w:r w:rsidR="000B7A55" w:rsidRPr="009B72A6">
        <w:t xml:space="preserve"> </w:t>
      </w:r>
      <w:r w:rsidR="00DF1DFB" w:rsidRPr="009B72A6">
        <w:br/>
      </w:r>
      <w:r w:rsidR="000B7A55" w:rsidRPr="009B72A6">
        <w:t>к настоящему рас</w:t>
      </w:r>
      <w:r w:rsidR="005D5F80" w:rsidRPr="009B72A6">
        <w:t>п</w:t>
      </w:r>
      <w:r w:rsidR="000B7A55" w:rsidRPr="009B72A6">
        <w:t>оряжению</w:t>
      </w:r>
      <w:r w:rsidR="00BB4049" w:rsidRPr="009B72A6">
        <w:t>.</w:t>
      </w:r>
    </w:p>
    <w:p w14:paraId="472A076A" w14:textId="27358ED6" w:rsidR="00BB4049" w:rsidRPr="00135854" w:rsidRDefault="00C17CF2" w:rsidP="00BB4049">
      <w:pPr>
        <w:widowControl w:val="0"/>
        <w:autoSpaceDE w:val="0"/>
        <w:autoSpaceDN w:val="0"/>
        <w:ind w:firstLine="709"/>
        <w:jc w:val="both"/>
      </w:pPr>
      <w:r w:rsidRPr="00135854">
        <w:t>2. </w:t>
      </w:r>
      <w:r w:rsidR="00BB4049" w:rsidRPr="00135854">
        <w:t xml:space="preserve">Критерии оценки </w:t>
      </w:r>
      <w:proofErr w:type="spellStart"/>
      <w:r w:rsidR="00BB4049" w:rsidRPr="00135854">
        <w:t>самопрезентации</w:t>
      </w:r>
      <w:proofErr w:type="spellEnd"/>
      <w:r w:rsidR="00B975FD" w:rsidRPr="00135854">
        <w:t xml:space="preserve"> претендента</w:t>
      </w:r>
      <w:r w:rsidR="00BB4049" w:rsidRPr="00135854">
        <w:t>:</w:t>
      </w:r>
    </w:p>
    <w:p w14:paraId="573B62E9" w14:textId="216D74BB" w:rsidR="00BB4049" w:rsidRPr="00827A34" w:rsidRDefault="0037295D" w:rsidP="00C17CF2">
      <w:pPr>
        <w:pStyle w:val="a7"/>
        <w:widowControl w:val="0"/>
        <w:tabs>
          <w:tab w:val="left" w:pos="993"/>
        </w:tabs>
        <w:autoSpaceDE w:val="0"/>
        <w:autoSpaceDN w:val="0"/>
        <w:ind w:left="0" w:firstLine="709"/>
        <w:jc w:val="both"/>
      </w:pPr>
      <w:r w:rsidRPr="00827A34">
        <w:t>2.</w:t>
      </w:r>
      <w:r w:rsidR="00C17CF2" w:rsidRPr="00827A34">
        <w:t>1. </w:t>
      </w:r>
      <w:r w:rsidR="00BB4049" w:rsidRPr="00827A34">
        <w:t>Представлен</w:t>
      </w:r>
      <w:r w:rsidR="00E127D9" w:rsidRPr="00827A34">
        <w:t>ие кандидата</w:t>
      </w:r>
      <w:r w:rsidR="00C25200" w:rsidRPr="00827A34">
        <w:t xml:space="preserve"> «Визитная карточка»</w:t>
      </w:r>
      <w:r w:rsidR="00E127D9" w:rsidRPr="00827A34">
        <w:t xml:space="preserve"> – от 1 до 3 баллов.</w:t>
      </w:r>
    </w:p>
    <w:p w14:paraId="1C4E6634" w14:textId="34B6FE67" w:rsidR="00BB4049" w:rsidRPr="00827A34" w:rsidRDefault="0037295D" w:rsidP="00C17CF2">
      <w:pPr>
        <w:pStyle w:val="a7"/>
        <w:widowControl w:val="0"/>
        <w:tabs>
          <w:tab w:val="left" w:pos="567"/>
          <w:tab w:val="left" w:pos="993"/>
        </w:tabs>
        <w:autoSpaceDE w:val="0"/>
        <w:autoSpaceDN w:val="0"/>
        <w:ind w:left="0" w:firstLine="709"/>
        <w:jc w:val="both"/>
      </w:pPr>
      <w:r w:rsidRPr="00827A34">
        <w:t>2.</w:t>
      </w:r>
      <w:r w:rsidR="00C17CF2" w:rsidRPr="00827A34">
        <w:t>2. </w:t>
      </w:r>
      <w:r w:rsidR="00C25200" w:rsidRPr="00827A34">
        <w:t xml:space="preserve"> Личная мотивация к трудовой деятельности </w:t>
      </w:r>
      <w:r w:rsidR="00E127D9" w:rsidRPr="00827A34">
        <w:t>–от 1 до 3 баллов.</w:t>
      </w:r>
    </w:p>
    <w:p w14:paraId="06B39F67" w14:textId="67046DD3" w:rsidR="00BB4049" w:rsidRPr="00827A34" w:rsidRDefault="0037295D" w:rsidP="00C17CF2">
      <w:pPr>
        <w:pStyle w:val="a7"/>
        <w:widowControl w:val="0"/>
        <w:tabs>
          <w:tab w:val="left" w:pos="567"/>
          <w:tab w:val="left" w:pos="993"/>
        </w:tabs>
        <w:autoSpaceDE w:val="0"/>
        <w:autoSpaceDN w:val="0"/>
        <w:ind w:left="0" w:firstLine="709"/>
        <w:jc w:val="both"/>
      </w:pPr>
      <w:r w:rsidRPr="00827A34">
        <w:t>2.</w:t>
      </w:r>
      <w:r w:rsidR="00C17CF2" w:rsidRPr="00827A34">
        <w:t>3. </w:t>
      </w:r>
      <w:r w:rsidR="00CB0334" w:rsidRPr="00827A34">
        <w:t>Опыт</w:t>
      </w:r>
      <w:r w:rsidR="00BB4049" w:rsidRPr="00827A34">
        <w:t xml:space="preserve"> тру</w:t>
      </w:r>
      <w:r w:rsidR="00CB0334" w:rsidRPr="00827A34">
        <w:t>доустройства – от 1 до 2</w:t>
      </w:r>
      <w:r w:rsidR="00E127D9" w:rsidRPr="00827A34">
        <w:t xml:space="preserve"> баллов.</w:t>
      </w:r>
    </w:p>
    <w:p w14:paraId="33F6E2F9" w14:textId="7B8C8B63" w:rsidR="00BB4049" w:rsidRPr="00827A34" w:rsidRDefault="0037295D" w:rsidP="00C17CF2">
      <w:pPr>
        <w:pStyle w:val="a7"/>
        <w:widowControl w:val="0"/>
        <w:tabs>
          <w:tab w:val="left" w:pos="567"/>
          <w:tab w:val="left" w:pos="993"/>
        </w:tabs>
        <w:autoSpaceDE w:val="0"/>
        <w:autoSpaceDN w:val="0"/>
        <w:ind w:left="0" w:firstLine="709"/>
        <w:jc w:val="both"/>
      </w:pPr>
      <w:r w:rsidRPr="00827A34">
        <w:t>2.</w:t>
      </w:r>
      <w:r w:rsidR="00C17CF2" w:rsidRPr="00827A34">
        <w:t>4. </w:t>
      </w:r>
      <w:r w:rsidR="00922DAF" w:rsidRPr="00827A34">
        <w:t>Д</w:t>
      </w:r>
      <w:r w:rsidR="00BB4049" w:rsidRPr="00827A34">
        <w:t>еловые качест</w:t>
      </w:r>
      <w:r w:rsidR="00E127D9" w:rsidRPr="00827A34">
        <w:t>ва кандидата – от 1 до 3 баллов.</w:t>
      </w:r>
    </w:p>
    <w:p w14:paraId="216E38E9" w14:textId="0F9E2B4D" w:rsidR="00BB4049" w:rsidRPr="0003426A" w:rsidRDefault="0037295D" w:rsidP="00C17CF2">
      <w:pPr>
        <w:pStyle w:val="a7"/>
        <w:widowControl w:val="0"/>
        <w:tabs>
          <w:tab w:val="left" w:pos="567"/>
          <w:tab w:val="left" w:pos="993"/>
        </w:tabs>
        <w:autoSpaceDE w:val="0"/>
        <w:autoSpaceDN w:val="0"/>
        <w:ind w:left="0" w:firstLine="709"/>
        <w:jc w:val="both"/>
      </w:pPr>
      <w:r w:rsidRPr="00827A34">
        <w:t>2.</w:t>
      </w:r>
      <w:r w:rsidR="00C17CF2" w:rsidRPr="00827A34">
        <w:t>5. </w:t>
      </w:r>
      <w:r w:rsidR="00922DAF" w:rsidRPr="00827A34">
        <w:t>П</w:t>
      </w:r>
      <w:r w:rsidR="00BB4049" w:rsidRPr="00827A34">
        <w:t>рофессиональные навыки в период участия во временной занятости несовершенноле</w:t>
      </w:r>
      <w:r w:rsidR="00E127D9" w:rsidRPr="00827A34">
        <w:t>тних граждан – от 0 до 4 баллов.</w:t>
      </w:r>
    </w:p>
    <w:p w14:paraId="1C89FCF1" w14:textId="6D2AD1D0" w:rsidR="00BB4049" w:rsidRPr="0003426A" w:rsidRDefault="0037295D" w:rsidP="00C17CF2">
      <w:pPr>
        <w:pStyle w:val="a7"/>
        <w:widowControl w:val="0"/>
        <w:tabs>
          <w:tab w:val="left" w:pos="567"/>
          <w:tab w:val="left" w:pos="993"/>
        </w:tabs>
        <w:autoSpaceDE w:val="0"/>
        <w:autoSpaceDN w:val="0"/>
        <w:ind w:left="0" w:firstLine="709"/>
        <w:jc w:val="both"/>
      </w:pPr>
      <w:r>
        <w:t>2.</w:t>
      </w:r>
      <w:r w:rsidR="00C17CF2">
        <w:t>6. </w:t>
      </w:r>
      <w:r w:rsidR="00BB4049" w:rsidRPr="0003426A">
        <w:t>Профессиональные планы на будущее – от 0 до 4 баллов.</w:t>
      </w:r>
    </w:p>
    <w:p w14:paraId="63A2A3FB" w14:textId="48E0097E" w:rsidR="0066596F" w:rsidRDefault="0066596F" w:rsidP="0066596F">
      <w:pPr>
        <w:widowControl w:val="0"/>
        <w:autoSpaceDE w:val="0"/>
        <w:autoSpaceDN w:val="0"/>
        <w:ind w:firstLine="709"/>
        <w:jc w:val="both"/>
      </w:pPr>
      <w:r w:rsidRPr="009B72A6">
        <w:t xml:space="preserve">Количество баллов по каждому критерию соответствия претендента категории получателя награды Комитета по труду и занятости населения </w:t>
      </w:r>
      <w:r w:rsidRPr="009B72A6">
        <w:br/>
        <w:t xml:space="preserve">Санкт-Петербурга - почетного знака «Кадры будущего» </w:t>
      </w:r>
      <w:r w:rsidR="001C3960" w:rsidRPr="009B72A6">
        <w:t>(</w:t>
      </w:r>
      <w:proofErr w:type="spellStart"/>
      <w:r w:rsidR="001C3960" w:rsidRPr="009B72A6">
        <w:t>самопрезентация</w:t>
      </w:r>
      <w:proofErr w:type="spellEnd"/>
      <w:r w:rsidR="001C3960" w:rsidRPr="009B72A6">
        <w:t xml:space="preserve"> претендента) </w:t>
      </w:r>
      <w:r w:rsidRPr="009B72A6">
        <w:t>определены в приложении № </w:t>
      </w:r>
      <w:r w:rsidR="001C3960" w:rsidRPr="009B72A6">
        <w:t>6</w:t>
      </w:r>
      <w:r w:rsidRPr="009B72A6">
        <w:t xml:space="preserve"> к настоящему распоряжению.</w:t>
      </w:r>
    </w:p>
    <w:p w14:paraId="28D4C4A9" w14:textId="462A7AED" w:rsidR="00BB4049" w:rsidRPr="00135854" w:rsidRDefault="0037295D" w:rsidP="001B6A0A">
      <w:pPr>
        <w:widowControl w:val="0"/>
        <w:autoSpaceDE w:val="0"/>
        <w:autoSpaceDN w:val="0"/>
        <w:ind w:firstLine="709"/>
        <w:jc w:val="both"/>
      </w:pPr>
      <w:r w:rsidRPr="00135854">
        <w:t>3. </w:t>
      </w:r>
      <w:r w:rsidR="00BB4049" w:rsidRPr="00135854">
        <w:t>Дополнительные критерии оценки претендента:</w:t>
      </w:r>
    </w:p>
    <w:p w14:paraId="7E3F5C30" w14:textId="4EB9EB64" w:rsidR="00BB4049" w:rsidRPr="0003426A" w:rsidRDefault="0037295D" w:rsidP="001B6A0A">
      <w:pPr>
        <w:pStyle w:val="a7"/>
        <w:widowControl w:val="0"/>
        <w:autoSpaceDE w:val="0"/>
        <w:autoSpaceDN w:val="0"/>
        <w:ind w:left="0" w:firstLine="709"/>
        <w:jc w:val="both"/>
      </w:pPr>
      <w:r>
        <w:t>3.1. </w:t>
      </w:r>
      <w:r w:rsidR="00BB4049" w:rsidRPr="0003426A">
        <w:t>Участие в проекте «</w:t>
      </w:r>
      <w:r w:rsidR="00FD629A">
        <w:t xml:space="preserve"> Моя п</w:t>
      </w:r>
      <w:r w:rsidR="00BB4049" w:rsidRPr="0003426A">
        <w:t>ервая профессия» и трудоустройство по профессии –</w:t>
      </w:r>
      <w:r w:rsidR="00BB4049">
        <w:br/>
      </w:r>
      <w:r w:rsidR="00BB4049" w:rsidRPr="0003426A">
        <w:t>2 балла.</w:t>
      </w:r>
    </w:p>
    <w:p w14:paraId="5FC08F54" w14:textId="207598F6" w:rsidR="00BB4049" w:rsidRPr="0003426A" w:rsidRDefault="0037295D" w:rsidP="001B6A0A">
      <w:pPr>
        <w:pStyle w:val="a7"/>
        <w:widowControl w:val="0"/>
        <w:autoSpaceDE w:val="0"/>
        <w:autoSpaceDN w:val="0"/>
        <w:ind w:left="0" w:firstLine="709"/>
        <w:jc w:val="both"/>
      </w:pPr>
      <w:r>
        <w:t>3.2. </w:t>
      </w:r>
      <w:r w:rsidR="00BB4049" w:rsidRPr="0003426A">
        <w:t>Участие в волонтерском движении – 1 балл.</w:t>
      </w:r>
    </w:p>
    <w:p w14:paraId="794766F3" w14:textId="5A79CEE9" w:rsidR="00BB4049" w:rsidRPr="0003426A" w:rsidRDefault="0037295D" w:rsidP="001B6A0A">
      <w:pPr>
        <w:pStyle w:val="a7"/>
        <w:widowControl w:val="0"/>
        <w:autoSpaceDE w:val="0"/>
        <w:autoSpaceDN w:val="0"/>
        <w:ind w:left="0" w:firstLine="709"/>
        <w:jc w:val="both"/>
      </w:pPr>
      <w:r>
        <w:t>3.3. </w:t>
      </w:r>
      <w:r w:rsidR="00BB4049" w:rsidRPr="0003426A">
        <w:t>Участие в военно-патриотическом общественном движени</w:t>
      </w:r>
      <w:r w:rsidR="00BB4049">
        <w:t>и</w:t>
      </w:r>
      <w:r w:rsidR="00BB4049" w:rsidRPr="0003426A">
        <w:t xml:space="preserve"> – 1 балл.</w:t>
      </w:r>
    </w:p>
    <w:p w14:paraId="38B15AFE" w14:textId="77777777" w:rsidR="00BB4049" w:rsidRPr="0003426A" w:rsidRDefault="00BB4049" w:rsidP="00BB4049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</w:p>
    <w:p w14:paraId="06FC9F43" w14:textId="77777777" w:rsidR="00BB4049" w:rsidRPr="0003426A" w:rsidRDefault="00BB4049" w:rsidP="00BB4049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</w:p>
    <w:p w14:paraId="247690C7" w14:textId="77777777" w:rsidR="00BB4049" w:rsidRPr="0003426A" w:rsidRDefault="00BB4049" w:rsidP="00BB4049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  <w:sectPr w:rsidR="00BB4049" w:rsidRPr="0003426A" w:rsidSect="00827A34">
          <w:pgSz w:w="11906" w:h="16838"/>
          <w:pgMar w:top="993" w:right="851" w:bottom="851" w:left="1701" w:header="0" w:footer="709" w:gutter="0"/>
          <w:pgNumType w:start="1"/>
          <w:cols w:space="708"/>
          <w:titlePg/>
          <w:docGrid w:linePitch="360"/>
        </w:sectPr>
      </w:pPr>
    </w:p>
    <w:p w14:paraId="0762A67E" w14:textId="21AAADE3" w:rsidR="000C00DE" w:rsidRPr="00D05F7D" w:rsidRDefault="000C00DE" w:rsidP="000C00DE">
      <w:pPr>
        <w:widowControl w:val="0"/>
        <w:autoSpaceDE w:val="0"/>
        <w:autoSpaceDN w:val="0"/>
        <w:ind w:firstLine="6379"/>
        <w:jc w:val="both"/>
        <w:rPr>
          <w:sz w:val="20"/>
          <w:szCs w:val="20"/>
        </w:rPr>
      </w:pPr>
      <w:r w:rsidRPr="00D05F7D">
        <w:rPr>
          <w:sz w:val="20"/>
          <w:szCs w:val="20"/>
        </w:rPr>
        <w:lastRenderedPageBreak/>
        <w:t>Приложение №</w:t>
      </w:r>
      <w:r w:rsidR="00D05F7D">
        <w:rPr>
          <w:sz w:val="20"/>
          <w:szCs w:val="20"/>
        </w:rPr>
        <w:t> 4</w:t>
      </w:r>
    </w:p>
    <w:p w14:paraId="25B0791E" w14:textId="77777777" w:rsidR="00D05F7D" w:rsidRDefault="000C00DE" w:rsidP="000C00DE">
      <w:pPr>
        <w:widowControl w:val="0"/>
        <w:autoSpaceDE w:val="0"/>
        <w:autoSpaceDN w:val="0"/>
        <w:ind w:firstLine="6379"/>
        <w:jc w:val="both"/>
        <w:rPr>
          <w:sz w:val="20"/>
          <w:szCs w:val="20"/>
        </w:rPr>
      </w:pPr>
      <w:r w:rsidRPr="00D05F7D">
        <w:rPr>
          <w:sz w:val="20"/>
          <w:szCs w:val="20"/>
        </w:rPr>
        <w:t>к распоряжению</w:t>
      </w:r>
      <w:r w:rsidR="00D05F7D">
        <w:rPr>
          <w:sz w:val="20"/>
          <w:szCs w:val="20"/>
        </w:rPr>
        <w:t xml:space="preserve"> </w:t>
      </w:r>
      <w:r w:rsidRPr="00D05F7D">
        <w:rPr>
          <w:sz w:val="20"/>
          <w:szCs w:val="20"/>
        </w:rPr>
        <w:t>Комитета</w:t>
      </w:r>
    </w:p>
    <w:p w14:paraId="1E571AF4" w14:textId="280BC422" w:rsidR="000C00DE" w:rsidRPr="00D05F7D" w:rsidRDefault="000C00DE" w:rsidP="000C00DE">
      <w:pPr>
        <w:widowControl w:val="0"/>
        <w:autoSpaceDE w:val="0"/>
        <w:autoSpaceDN w:val="0"/>
        <w:ind w:firstLine="6379"/>
        <w:jc w:val="both"/>
        <w:rPr>
          <w:sz w:val="20"/>
          <w:szCs w:val="20"/>
        </w:rPr>
      </w:pPr>
      <w:r w:rsidRPr="00D05F7D">
        <w:rPr>
          <w:sz w:val="20"/>
          <w:szCs w:val="20"/>
        </w:rPr>
        <w:t>по труду и занятости</w:t>
      </w:r>
    </w:p>
    <w:p w14:paraId="0EB1C70E" w14:textId="77777777" w:rsidR="000C00DE" w:rsidRPr="00D05F7D" w:rsidRDefault="000C00DE" w:rsidP="000C00DE">
      <w:pPr>
        <w:widowControl w:val="0"/>
        <w:autoSpaceDE w:val="0"/>
        <w:autoSpaceDN w:val="0"/>
        <w:ind w:firstLine="6379"/>
        <w:jc w:val="both"/>
        <w:rPr>
          <w:sz w:val="20"/>
          <w:szCs w:val="20"/>
        </w:rPr>
      </w:pPr>
      <w:r w:rsidRPr="00D05F7D">
        <w:rPr>
          <w:sz w:val="20"/>
          <w:szCs w:val="20"/>
        </w:rPr>
        <w:t>населения Санкт-Петербурга</w:t>
      </w:r>
    </w:p>
    <w:p w14:paraId="552E1157" w14:textId="66700838" w:rsidR="000C00DE" w:rsidRPr="00D05F7D" w:rsidRDefault="000C00DE" w:rsidP="000C00DE">
      <w:pPr>
        <w:widowControl w:val="0"/>
        <w:autoSpaceDE w:val="0"/>
        <w:autoSpaceDN w:val="0"/>
        <w:ind w:firstLine="6379"/>
        <w:jc w:val="both"/>
        <w:rPr>
          <w:sz w:val="20"/>
          <w:szCs w:val="20"/>
        </w:rPr>
      </w:pPr>
      <w:r w:rsidRPr="00D05F7D">
        <w:rPr>
          <w:sz w:val="20"/>
          <w:szCs w:val="20"/>
        </w:rPr>
        <w:t>от _________</w:t>
      </w:r>
      <w:r w:rsidR="0081011F" w:rsidRPr="00D05F7D">
        <w:rPr>
          <w:sz w:val="20"/>
          <w:szCs w:val="20"/>
        </w:rPr>
        <w:t>___</w:t>
      </w:r>
      <w:r w:rsidR="00D05F7D">
        <w:rPr>
          <w:sz w:val="20"/>
          <w:szCs w:val="20"/>
        </w:rPr>
        <w:t>__</w:t>
      </w:r>
      <w:r w:rsidRPr="00D05F7D">
        <w:rPr>
          <w:sz w:val="20"/>
          <w:szCs w:val="20"/>
        </w:rPr>
        <w:t xml:space="preserve"> № _______</w:t>
      </w:r>
    </w:p>
    <w:p w14:paraId="635C2BB7" w14:textId="77777777" w:rsidR="000C00DE" w:rsidRPr="00D05F7D" w:rsidRDefault="000C00DE" w:rsidP="000C00DE">
      <w:pPr>
        <w:widowControl w:val="0"/>
        <w:autoSpaceDE w:val="0"/>
        <w:autoSpaceDN w:val="0"/>
        <w:ind w:left="6379"/>
        <w:jc w:val="center"/>
        <w:rPr>
          <w:sz w:val="20"/>
          <w:szCs w:val="20"/>
        </w:rPr>
      </w:pPr>
    </w:p>
    <w:p w14:paraId="62060802" w14:textId="77777777" w:rsidR="000C00DE" w:rsidRDefault="000C00DE" w:rsidP="000C00DE">
      <w:pPr>
        <w:widowControl w:val="0"/>
        <w:autoSpaceDE w:val="0"/>
        <w:autoSpaceDN w:val="0"/>
        <w:jc w:val="center"/>
        <w:rPr>
          <w:b/>
        </w:rPr>
      </w:pPr>
    </w:p>
    <w:p w14:paraId="7621FF8F" w14:textId="77777777" w:rsidR="007B63A5" w:rsidRPr="0003426A" w:rsidRDefault="007B63A5" w:rsidP="000C00DE">
      <w:pPr>
        <w:widowControl w:val="0"/>
        <w:autoSpaceDE w:val="0"/>
        <w:autoSpaceDN w:val="0"/>
        <w:jc w:val="center"/>
        <w:rPr>
          <w:b/>
        </w:rPr>
      </w:pPr>
    </w:p>
    <w:p w14:paraId="37A1F381" w14:textId="77777777" w:rsidR="000C00DE" w:rsidRPr="0003426A" w:rsidRDefault="000C00DE" w:rsidP="000C00D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426A">
        <w:rPr>
          <w:rFonts w:ascii="Times New Roman" w:hAnsi="Times New Roman" w:cs="Times New Roman"/>
          <w:sz w:val="24"/>
          <w:szCs w:val="24"/>
        </w:rPr>
        <w:t>ОПРЕДЕЛЕНИЕ</w:t>
      </w:r>
    </w:p>
    <w:p w14:paraId="23FAF724" w14:textId="0DCDE020" w:rsidR="000C00DE" w:rsidRDefault="000C00DE" w:rsidP="000C00D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426A">
        <w:rPr>
          <w:rFonts w:ascii="Times New Roman" w:hAnsi="Times New Roman" w:cs="Times New Roman"/>
          <w:sz w:val="24"/>
          <w:szCs w:val="24"/>
        </w:rPr>
        <w:t>баллов по критериям соответствия претендента категории</w:t>
      </w:r>
      <w:r w:rsidR="0081011F">
        <w:rPr>
          <w:rFonts w:ascii="Times New Roman" w:hAnsi="Times New Roman" w:cs="Times New Roman"/>
          <w:sz w:val="24"/>
          <w:szCs w:val="24"/>
        </w:rPr>
        <w:t xml:space="preserve"> </w:t>
      </w:r>
      <w:r w:rsidRPr="0003426A">
        <w:rPr>
          <w:rFonts w:ascii="Times New Roman" w:hAnsi="Times New Roman" w:cs="Times New Roman"/>
          <w:sz w:val="24"/>
          <w:szCs w:val="24"/>
        </w:rPr>
        <w:t xml:space="preserve">получателя награды </w:t>
      </w:r>
      <w:r w:rsidR="00905F2F">
        <w:rPr>
          <w:rFonts w:ascii="Times New Roman" w:hAnsi="Times New Roman" w:cs="Times New Roman"/>
          <w:sz w:val="24"/>
          <w:szCs w:val="24"/>
        </w:rPr>
        <w:t>К</w:t>
      </w:r>
      <w:r w:rsidRPr="0003426A">
        <w:rPr>
          <w:rFonts w:ascii="Times New Roman" w:hAnsi="Times New Roman" w:cs="Times New Roman"/>
          <w:sz w:val="24"/>
          <w:szCs w:val="24"/>
        </w:rPr>
        <w:t>омитета по труду и занятости населения</w:t>
      </w:r>
      <w:r w:rsidR="00905F2F">
        <w:rPr>
          <w:rFonts w:ascii="Times New Roman" w:hAnsi="Times New Roman" w:cs="Times New Roman"/>
          <w:sz w:val="24"/>
          <w:szCs w:val="24"/>
        </w:rPr>
        <w:t xml:space="preserve"> </w:t>
      </w:r>
      <w:r w:rsidRPr="0003426A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905F2F">
        <w:rPr>
          <w:rFonts w:ascii="Times New Roman" w:hAnsi="Times New Roman" w:cs="Times New Roman"/>
          <w:sz w:val="24"/>
          <w:szCs w:val="24"/>
        </w:rPr>
        <w:t>-</w:t>
      </w:r>
      <w:r w:rsidRPr="0003426A">
        <w:rPr>
          <w:rFonts w:ascii="Times New Roman" w:hAnsi="Times New Roman" w:cs="Times New Roman"/>
          <w:sz w:val="24"/>
          <w:szCs w:val="24"/>
        </w:rPr>
        <w:t xml:space="preserve"> </w:t>
      </w:r>
      <w:r w:rsidR="00905F2F">
        <w:rPr>
          <w:rFonts w:ascii="Times New Roman" w:hAnsi="Times New Roman" w:cs="Times New Roman"/>
          <w:sz w:val="24"/>
          <w:szCs w:val="24"/>
        </w:rPr>
        <w:br/>
      </w:r>
      <w:r w:rsidRPr="0003426A">
        <w:rPr>
          <w:rFonts w:ascii="Times New Roman" w:hAnsi="Times New Roman" w:cs="Times New Roman"/>
          <w:sz w:val="24"/>
          <w:szCs w:val="24"/>
        </w:rPr>
        <w:t>почетного знака «Кадры будущего»</w:t>
      </w:r>
      <w:r w:rsidR="001D28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E7E0D0" w14:textId="3DEF2D18" w:rsidR="000C00DE" w:rsidRPr="0003426A" w:rsidRDefault="000C00DE" w:rsidP="000C00D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(основные критерии)</w:t>
      </w:r>
      <w:r w:rsidR="00C9107F">
        <w:rPr>
          <w:rStyle w:val="afd"/>
          <w:rFonts w:ascii="Times New Roman" w:hAnsi="Times New Roman" w:cs="Times New Roman"/>
          <w:sz w:val="24"/>
          <w:szCs w:val="24"/>
        </w:rPr>
        <w:footnoteReference w:id="1"/>
      </w:r>
    </w:p>
    <w:p w14:paraId="2D0DD416" w14:textId="77777777" w:rsidR="000C00DE" w:rsidRPr="0003426A" w:rsidRDefault="000C00DE" w:rsidP="000C00DE">
      <w:pPr>
        <w:widowControl w:val="0"/>
        <w:autoSpaceDE w:val="0"/>
        <w:autoSpaceDN w:val="0"/>
        <w:jc w:val="center"/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379"/>
        <w:gridCol w:w="1701"/>
        <w:gridCol w:w="992"/>
      </w:tblGrid>
      <w:tr w:rsidR="000C00DE" w:rsidRPr="00E6710F" w14:paraId="44C2C964" w14:textId="77777777" w:rsidTr="00846F87">
        <w:tc>
          <w:tcPr>
            <w:tcW w:w="567" w:type="dxa"/>
            <w:vAlign w:val="center"/>
          </w:tcPr>
          <w:p w14:paraId="068E087E" w14:textId="77777777" w:rsidR="000C00DE" w:rsidRPr="00E6710F" w:rsidRDefault="000C00DE" w:rsidP="00E6710F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b/>
              </w:rPr>
            </w:pPr>
            <w:r w:rsidRPr="00E6710F">
              <w:rPr>
                <w:b/>
              </w:rPr>
              <w:t>№ п/п</w:t>
            </w:r>
          </w:p>
        </w:tc>
        <w:tc>
          <w:tcPr>
            <w:tcW w:w="6379" w:type="dxa"/>
            <w:vAlign w:val="center"/>
          </w:tcPr>
          <w:p w14:paraId="11E87B9B" w14:textId="77777777" w:rsidR="000C00DE" w:rsidRPr="00E6710F" w:rsidRDefault="000C00DE" w:rsidP="00E6710F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b/>
              </w:rPr>
            </w:pPr>
            <w:r w:rsidRPr="00E6710F">
              <w:rPr>
                <w:b/>
              </w:rPr>
              <w:t>Наименование критерия</w:t>
            </w:r>
          </w:p>
        </w:tc>
        <w:tc>
          <w:tcPr>
            <w:tcW w:w="1701" w:type="dxa"/>
            <w:vAlign w:val="center"/>
          </w:tcPr>
          <w:p w14:paraId="1EDA94C5" w14:textId="77777777" w:rsidR="000C00DE" w:rsidRPr="00E6710F" w:rsidRDefault="000C00DE" w:rsidP="00E6710F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b/>
              </w:rPr>
            </w:pPr>
            <w:r w:rsidRPr="00E6710F">
              <w:rPr>
                <w:b/>
              </w:rPr>
              <w:t>Значение оценки (балл)</w:t>
            </w:r>
          </w:p>
        </w:tc>
        <w:tc>
          <w:tcPr>
            <w:tcW w:w="992" w:type="dxa"/>
            <w:vAlign w:val="center"/>
          </w:tcPr>
          <w:p w14:paraId="428A0A88" w14:textId="77777777" w:rsidR="000C00DE" w:rsidRPr="00E6710F" w:rsidRDefault="000C00DE" w:rsidP="00E6710F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b/>
              </w:rPr>
            </w:pPr>
            <w:r w:rsidRPr="00E6710F">
              <w:rPr>
                <w:b/>
              </w:rPr>
              <w:t>Оценка (балл)</w:t>
            </w:r>
          </w:p>
        </w:tc>
      </w:tr>
      <w:tr w:rsidR="000C00DE" w:rsidRPr="00E6710F" w14:paraId="73DDEA8A" w14:textId="77777777" w:rsidTr="00C021DA">
        <w:tc>
          <w:tcPr>
            <w:tcW w:w="567" w:type="dxa"/>
            <w:vAlign w:val="center"/>
          </w:tcPr>
          <w:p w14:paraId="7FB4CDD4" w14:textId="77777777" w:rsidR="000C00DE" w:rsidRPr="006E6270" w:rsidRDefault="000C00DE" w:rsidP="00E6710F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b/>
              </w:rPr>
            </w:pPr>
            <w:r w:rsidRPr="006E6270">
              <w:rPr>
                <w:b/>
              </w:rPr>
              <w:t>1</w:t>
            </w:r>
          </w:p>
        </w:tc>
        <w:tc>
          <w:tcPr>
            <w:tcW w:w="8080" w:type="dxa"/>
            <w:gridSpan w:val="2"/>
            <w:vAlign w:val="center"/>
          </w:tcPr>
          <w:p w14:paraId="770A4A87" w14:textId="77777777" w:rsidR="00BA74CB" w:rsidRPr="006E6270" w:rsidRDefault="000C00DE" w:rsidP="00C9107F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b/>
              </w:rPr>
            </w:pPr>
            <w:r w:rsidRPr="006E6270">
              <w:rPr>
                <w:b/>
              </w:rPr>
              <w:t>Участие во временной занятости несовершеннолетних граждан</w:t>
            </w:r>
            <w:r w:rsidR="00905F2F" w:rsidRPr="006E6270">
              <w:rPr>
                <w:b/>
              </w:rPr>
              <w:t xml:space="preserve"> </w:t>
            </w:r>
            <w:r w:rsidR="00135854" w:rsidRPr="006E6270">
              <w:rPr>
                <w:b/>
              </w:rPr>
              <w:br/>
            </w:r>
            <w:r w:rsidRPr="006E6270">
              <w:rPr>
                <w:b/>
              </w:rPr>
              <w:t xml:space="preserve">не менее </w:t>
            </w:r>
            <w:r w:rsidR="00135854" w:rsidRPr="006E6270">
              <w:rPr>
                <w:b/>
              </w:rPr>
              <w:t>2</w:t>
            </w:r>
            <w:r w:rsidR="00914E05" w:rsidRPr="006E6270">
              <w:rPr>
                <w:b/>
              </w:rPr>
              <w:t>-х</w:t>
            </w:r>
            <w:r w:rsidRPr="006E6270">
              <w:rPr>
                <w:b/>
              </w:rPr>
              <w:t xml:space="preserve"> месяцев подряд </w:t>
            </w:r>
          </w:p>
          <w:p w14:paraId="7D505758" w14:textId="60DA0AA9" w:rsidR="000C00DE" w:rsidRPr="006E6270" w:rsidRDefault="000C00DE" w:rsidP="00C9107F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b/>
              </w:rPr>
            </w:pPr>
            <w:r w:rsidRPr="006E6270">
              <w:rPr>
                <w:b/>
              </w:rPr>
              <w:t>либо в общей сложности</w:t>
            </w:r>
            <w:r w:rsidR="00905F2F" w:rsidRPr="006E6270">
              <w:rPr>
                <w:b/>
              </w:rPr>
              <w:t xml:space="preserve"> </w:t>
            </w:r>
            <w:r w:rsidR="00135854" w:rsidRPr="006E6270">
              <w:rPr>
                <w:b/>
              </w:rPr>
              <w:t>4</w:t>
            </w:r>
            <w:r w:rsidRPr="006E6270">
              <w:rPr>
                <w:b/>
              </w:rPr>
              <w:t xml:space="preserve"> месяца </w:t>
            </w:r>
            <w:r w:rsidR="00BA74CB" w:rsidRPr="006E6270">
              <w:rPr>
                <w:b/>
              </w:rPr>
              <w:t xml:space="preserve">в год </w:t>
            </w:r>
            <w:r w:rsidRPr="006E6270">
              <w:rPr>
                <w:b/>
              </w:rPr>
              <w:t>и более</w:t>
            </w:r>
          </w:p>
        </w:tc>
        <w:tc>
          <w:tcPr>
            <w:tcW w:w="992" w:type="dxa"/>
            <w:vMerge w:val="restart"/>
          </w:tcPr>
          <w:p w14:paraId="0E33CA20" w14:textId="77777777" w:rsidR="000C00DE" w:rsidRPr="00E6710F" w:rsidRDefault="000C00DE" w:rsidP="00E6710F">
            <w:pPr>
              <w:widowControl w:val="0"/>
              <w:autoSpaceDE w:val="0"/>
              <w:autoSpaceDN w:val="0"/>
              <w:spacing w:line="0" w:lineRule="atLeast"/>
            </w:pPr>
          </w:p>
        </w:tc>
      </w:tr>
      <w:tr w:rsidR="000C00DE" w:rsidRPr="00E6710F" w14:paraId="4F156049" w14:textId="77777777" w:rsidTr="00C021DA">
        <w:tc>
          <w:tcPr>
            <w:tcW w:w="567" w:type="dxa"/>
            <w:vAlign w:val="center"/>
          </w:tcPr>
          <w:p w14:paraId="237BA3D3" w14:textId="77777777" w:rsidR="000C00DE" w:rsidRPr="00C021DA" w:rsidRDefault="000C00DE" w:rsidP="00E6710F">
            <w:pPr>
              <w:widowControl w:val="0"/>
              <w:autoSpaceDE w:val="0"/>
              <w:autoSpaceDN w:val="0"/>
              <w:spacing w:line="0" w:lineRule="atLeast"/>
              <w:jc w:val="center"/>
            </w:pPr>
            <w:r w:rsidRPr="00C021DA">
              <w:t>1.1</w:t>
            </w:r>
          </w:p>
        </w:tc>
        <w:tc>
          <w:tcPr>
            <w:tcW w:w="6379" w:type="dxa"/>
            <w:vAlign w:val="center"/>
          </w:tcPr>
          <w:p w14:paraId="59489A83" w14:textId="2600E278" w:rsidR="000C00DE" w:rsidRPr="00C021DA" w:rsidRDefault="000C00DE" w:rsidP="00E6710F">
            <w:pPr>
              <w:widowControl w:val="0"/>
              <w:autoSpaceDE w:val="0"/>
              <w:autoSpaceDN w:val="0"/>
              <w:spacing w:line="0" w:lineRule="atLeast"/>
            </w:pPr>
            <w:r w:rsidRPr="00C021DA">
              <w:t xml:space="preserve">От </w:t>
            </w:r>
            <w:r w:rsidR="00B37724" w:rsidRPr="00C021DA">
              <w:t>1</w:t>
            </w:r>
            <w:r w:rsidRPr="00C021DA">
              <w:t xml:space="preserve"> календарного месяца до </w:t>
            </w:r>
            <w:r w:rsidR="00F7707B" w:rsidRPr="00C021DA">
              <w:t>2</w:t>
            </w:r>
            <w:r w:rsidRPr="00C021DA">
              <w:t xml:space="preserve"> календарных месяцев</w:t>
            </w:r>
          </w:p>
        </w:tc>
        <w:tc>
          <w:tcPr>
            <w:tcW w:w="1701" w:type="dxa"/>
            <w:vAlign w:val="center"/>
          </w:tcPr>
          <w:p w14:paraId="515C6AA8" w14:textId="77777777" w:rsidR="000C00DE" w:rsidRPr="00C021DA" w:rsidRDefault="000C00DE" w:rsidP="00E6710F">
            <w:pPr>
              <w:widowControl w:val="0"/>
              <w:autoSpaceDE w:val="0"/>
              <w:autoSpaceDN w:val="0"/>
              <w:spacing w:line="0" w:lineRule="atLeast"/>
              <w:jc w:val="center"/>
            </w:pPr>
            <w:r w:rsidRPr="00C021DA">
              <w:t>2</w:t>
            </w:r>
          </w:p>
        </w:tc>
        <w:tc>
          <w:tcPr>
            <w:tcW w:w="992" w:type="dxa"/>
            <w:vMerge/>
          </w:tcPr>
          <w:p w14:paraId="61748B6B" w14:textId="77777777" w:rsidR="000C00DE" w:rsidRPr="00E6710F" w:rsidRDefault="000C00DE" w:rsidP="00E6710F">
            <w:pPr>
              <w:widowControl w:val="0"/>
              <w:autoSpaceDE w:val="0"/>
              <w:autoSpaceDN w:val="0"/>
              <w:spacing w:line="0" w:lineRule="atLeast"/>
              <w:jc w:val="center"/>
            </w:pPr>
          </w:p>
        </w:tc>
      </w:tr>
      <w:tr w:rsidR="000C00DE" w:rsidRPr="00E6710F" w14:paraId="0B789393" w14:textId="77777777" w:rsidTr="00C021DA">
        <w:tc>
          <w:tcPr>
            <w:tcW w:w="567" w:type="dxa"/>
            <w:vAlign w:val="center"/>
          </w:tcPr>
          <w:p w14:paraId="021BB740" w14:textId="77777777" w:rsidR="000C00DE" w:rsidRPr="00C021DA" w:rsidRDefault="000C00DE" w:rsidP="00E6710F">
            <w:pPr>
              <w:widowControl w:val="0"/>
              <w:autoSpaceDE w:val="0"/>
              <w:autoSpaceDN w:val="0"/>
              <w:spacing w:line="0" w:lineRule="atLeast"/>
              <w:jc w:val="center"/>
            </w:pPr>
            <w:r w:rsidRPr="00C021DA">
              <w:t>1.2</w:t>
            </w:r>
          </w:p>
        </w:tc>
        <w:tc>
          <w:tcPr>
            <w:tcW w:w="6379" w:type="dxa"/>
            <w:vAlign w:val="center"/>
          </w:tcPr>
          <w:p w14:paraId="7C51C6D9" w14:textId="1032C67A" w:rsidR="000C00DE" w:rsidRPr="00C021DA" w:rsidRDefault="000C00DE" w:rsidP="00E6710F">
            <w:pPr>
              <w:widowControl w:val="0"/>
              <w:autoSpaceDE w:val="0"/>
              <w:autoSpaceDN w:val="0"/>
              <w:spacing w:line="0" w:lineRule="atLeast"/>
            </w:pPr>
            <w:r w:rsidRPr="00C021DA">
              <w:t xml:space="preserve">От </w:t>
            </w:r>
            <w:r w:rsidR="00B37724" w:rsidRPr="00C021DA">
              <w:t>3</w:t>
            </w:r>
            <w:r w:rsidRPr="00C021DA">
              <w:t xml:space="preserve"> календарных месяцев до </w:t>
            </w:r>
            <w:r w:rsidR="00B37724" w:rsidRPr="00C021DA">
              <w:t>4</w:t>
            </w:r>
            <w:r w:rsidRPr="00C021DA">
              <w:t xml:space="preserve"> календарных месяцев</w:t>
            </w:r>
          </w:p>
        </w:tc>
        <w:tc>
          <w:tcPr>
            <w:tcW w:w="1701" w:type="dxa"/>
            <w:vAlign w:val="center"/>
          </w:tcPr>
          <w:p w14:paraId="6846604D" w14:textId="77777777" w:rsidR="000C00DE" w:rsidRPr="00C021DA" w:rsidRDefault="000C00DE" w:rsidP="00E6710F">
            <w:pPr>
              <w:widowControl w:val="0"/>
              <w:autoSpaceDE w:val="0"/>
              <w:autoSpaceDN w:val="0"/>
              <w:spacing w:line="0" w:lineRule="atLeast"/>
              <w:jc w:val="center"/>
            </w:pPr>
            <w:r w:rsidRPr="00C021DA">
              <w:t>4</w:t>
            </w:r>
          </w:p>
        </w:tc>
        <w:tc>
          <w:tcPr>
            <w:tcW w:w="992" w:type="dxa"/>
            <w:vMerge/>
          </w:tcPr>
          <w:p w14:paraId="6EE96946" w14:textId="77777777" w:rsidR="000C00DE" w:rsidRPr="00E6710F" w:rsidRDefault="000C00DE" w:rsidP="00E6710F">
            <w:pPr>
              <w:widowControl w:val="0"/>
              <w:autoSpaceDE w:val="0"/>
              <w:autoSpaceDN w:val="0"/>
              <w:spacing w:line="0" w:lineRule="atLeast"/>
              <w:jc w:val="center"/>
            </w:pPr>
          </w:p>
        </w:tc>
      </w:tr>
      <w:tr w:rsidR="000C00DE" w:rsidRPr="00E6710F" w14:paraId="748CA386" w14:textId="77777777" w:rsidTr="00C021DA">
        <w:tc>
          <w:tcPr>
            <w:tcW w:w="567" w:type="dxa"/>
            <w:vAlign w:val="center"/>
          </w:tcPr>
          <w:p w14:paraId="2BC22CAB" w14:textId="77777777" w:rsidR="000C00DE" w:rsidRPr="00C021DA" w:rsidRDefault="000C00DE" w:rsidP="00E6710F">
            <w:pPr>
              <w:widowControl w:val="0"/>
              <w:autoSpaceDE w:val="0"/>
              <w:autoSpaceDN w:val="0"/>
              <w:spacing w:line="0" w:lineRule="atLeast"/>
              <w:jc w:val="center"/>
            </w:pPr>
            <w:r w:rsidRPr="00C021DA">
              <w:t>1.3</w:t>
            </w:r>
          </w:p>
        </w:tc>
        <w:tc>
          <w:tcPr>
            <w:tcW w:w="6379" w:type="dxa"/>
            <w:vAlign w:val="center"/>
          </w:tcPr>
          <w:p w14:paraId="533873C9" w14:textId="09B7DC94" w:rsidR="000C00DE" w:rsidRPr="00C021DA" w:rsidRDefault="000C00DE" w:rsidP="00E6710F">
            <w:pPr>
              <w:widowControl w:val="0"/>
              <w:autoSpaceDE w:val="0"/>
              <w:autoSpaceDN w:val="0"/>
              <w:spacing w:line="0" w:lineRule="atLeast"/>
            </w:pPr>
            <w:r w:rsidRPr="00C021DA">
              <w:t xml:space="preserve">Более </w:t>
            </w:r>
            <w:r w:rsidR="00B37724" w:rsidRPr="00C021DA">
              <w:t>5</w:t>
            </w:r>
            <w:r w:rsidRPr="00C021DA">
              <w:t xml:space="preserve"> календарных месяцев</w:t>
            </w:r>
          </w:p>
        </w:tc>
        <w:tc>
          <w:tcPr>
            <w:tcW w:w="1701" w:type="dxa"/>
            <w:vAlign w:val="center"/>
          </w:tcPr>
          <w:p w14:paraId="37BED3CA" w14:textId="77777777" w:rsidR="000C00DE" w:rsidRPr="00C021DA" w:rsidRDefault="000C00DE" w:rsidP="00E6710F">
            <w:pPr>
              <w:widowControl w:val="0"/>
              <w:autoSpaceDE w:val="0"/>
              <w:autoSpaceDN w:val="0"/>
              <w:spacing w:line="0" w:lineRule="atLeast"/>
              <w:jc w:val="center"/>
            </w:pPr>
            <w:r w:rsidRPr="00C021DA">
              <w:t>6</w:t>
            </w:r>
          </w:p>
        </w:tc>
        <w:tc>
          <w:tcPr>
            <w:tcW w:w="992" w:type="dxa"/>
            <w:vMerge/>
          </w:tcPr>
          <w:p w14:paraId="2ECFCA32" w14:textId="77777777" w:rsidR="000C00DE" w:rsidRPr="00E6710F" w:rsidRDefault="000C00DE" w:rsidP="00E6710F">
            <w:pPr>
              <w:widowControl w:val="0"/>
              <w:autoSpaceDE w:val="0"/>
              <w:autoSpaceDN w:val="0"/>
              <w:spacing w:line="0" w:lineRule="atLeast"/>
              <w:jc w:val="center"/>
            </w:pPr>
          </w:p>
        </w:tc>
      </w:tr>
      <w:tr w:rsidR="000C00DE" w:rsidRPr="00E6710F" w14:paraId="56BF0199" w14:textId="77777777" w:rsidTr="00C021DA">
        <w:tc>
          <w:tcPr>
            <w:tcW w:w="567" w:type="dxa"/>
            <w:vAlign w:val="center"/>
          </w:tcPr>
          <w:p w14:paraId="526A30D5" w14:textId="77777777" w:rsidR="000C00DE" w:rsidRPr="007C5123" w:rsidRDefault="000C00DE" w:rsidP="00E6710F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b/>
              </w:rPr>
            </w:pPr>
            <w:r w:rsidRPr="007C5123">
              <w:rPr>
                <w:b/>
              </w:rPr>
              <w:t>2</w:t>
            </w:r>
          </w:p>
        </w:tc>
        <w:tc>
          <w:tcPr>
            <w:tcW w:w="8080" w:type="dxa"/>
            <w:gridSpan w:val="2"/>
            <w:vAlign w:val="center"/>
          </w:tcPr>
          <w:p w14:paraId="4EE03D9C" w14:textId="1E0900CA" w:rsidR="000C00DE" w:rsidRPr="007C5123" w:rsidRDefault="00AB56D6" w:rsidP="00C9107F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b/>
              </w:rPr>
            </w:pPr>
            <w:r w:rsidRPr="007C5123">
              <w:rPr>
                <w:b/>
              </w:rPr>
              <w:t>Качественное исполнение должностных обязанностей</w:t>
            </w:r>
          </w:p>
        </w:tc>
        <w:tc>
          <w:tcPr>
            <w:tcW w:w="992" w:type="dxa"/>
            <w:vMerge w:val="restart"/>
          </w:tcPr>
          <w:p w14:paraId="0BA86889" w14:textId="77777777" w:rsidR="000C00DE" w:rsidRPr="00E6710F" w:rsidRDefault="000C00DE" w:rsidP="00E6710F">
            <w:pPr>
              <w:widowControl w:val="0"/>
              <w:autoSpaceDE w:val="0"/>
              <w:autoSpaceDN w:val="0"/>
              <w:spacing w:line="0" w:lineRule="atLeast"/>
            </w:pPr>
          </w:p>
        </w:tc>
      </w:tr>
      <w:tr w:rsidR="00246D6D" w:rsidRPr="00E6710F" w14:paraId="5BE2E447" w14:textId="77777777" w:rsidTr="00A32E0C">
        <w:tc>
          <w:tcPr>
            <w:tcW w:w="567" w:type="dxa"/>
            <w:vAlign w:val="center"/>
          </w:tcPr>
          <w:p w14:paraId="78AD1C67" w14:textId="77777777" w:rsidR="00246D6D" w:rsidRPr="007C5123" w:rsidRDefault="00246D6D" w:rsidP="00246D6D">
            <w:pPr>
              <w:widowControl w:val="0"/>
              <w:autoSpaceDE w:val="0"/>
              <w:autoSpaceDN w:val="0"/>
              <w:spacing w:line="0" w:lineRule="atLeast"/>
              <w:jc w:val="center"/>
            </w:pPr>
            <w:r w:rsidRPr="007C5123">
              <w:t>2.1</w:t>
            </w:r>
          </w:p>
        </w:tc>
        <w:tc>
          <w:tcPr>
            <w:tcW w:w="6379" w:type="dxa"/>
          </w:tcPr>
          <w:p w14:paraId="242782BF" w14:textId="44626E0C" w:rsidR="00246D6D" w:rsidRPr="007C5123" w:rsidRDefault="00246D6D" w:rsidP="00246D6D">
            <w:pPr>
              <w:widowControl w:val="0"/>
              <w:autoSpaceDE w:val="0"/>
              <w:autoSpaceDN w:val="0"/>
              <w:spacing w:line="0" w:lineRule="atLeast"/>
            </w:pPr>
            <w:r w:rsidRPr="007C5123">
              <w:t>Формальный подход к выполнению трудовой функции (только в рамках должностных обязанностей)</w:t>
            </w:r>
          </w:p>
        </w:tc>
        <w:tc>
          <w:tcPr>
            <w:tcW w:w="1701" w:type="dxa"/>
            <w:vAlign w:val="center"/>
          </w:tcPr>
          <w:p w14:paraId="1ACF9F73" w14:textId="7F5ED6E1" w:rsidR="00246D6D" w:rsidRPr="007C5123" w:rsidRDefault="00246D6D" w:rsidP="00246D6D">
            <w:pPr>
              <w:widowControl w:val="0"/>
              <w:autoSpaceDE w:val="0"/>
              <w:autoSpaceDN w:val="0"/>
              <w:spacing w:line="0" w:lineRule="atLeast"/>
              <w:jc w:val="center"/>
            </w:pPr>
            <w:r w:rsidRPr="007C5123">
              <w:t>1</w:t>
            </w:r>
          </w:p>
        </w:tc>
        <w:tc>
          <w:tcPr>
            <w:tcW w:w="992" w:type="dxa"/>
            <w:vMerge/>
          </w:tcPr>
          <w:p w14:paraId="2A24ABE3" w14:textId="77777777" w:rsidR="00246D6D" w:rsidRPr="00E6710F" w:rsidRDefault="00246D6D" w:rsidP="00246D6D">
            <w:pPr>
              <w:widowControl w:val="0"/>
              <w:autoSpaceDE w:val="0"/>
              <w:autoSpaceDN w:val="0"/>
              <w:spacing w:line="0" w:lineRule="atLeast"/>
              <w:jc w:val="center"/>
            </w:pPr>
          </w:p>
        </w:tc>
      </w:tr>
      <w:tr w:rsidR="00246D6D" w:rsidRPr="00E6710F" w14:paraId="241E7377" w14:textId="77777777" w:rsidTr="00A32E0C">
        <w:tc>
          <w:tcPr>
            <w:tcW w:w="567" w:type="dxa"/>
            <w:vAlign w:val="center"/>
          </w:tcPr>
          <w:p w14:paraId="2A5C5634" w14:textId="77777777" w:rsidR="00246D6D" w:rsidRPr="007C5123" w:rsidRDefault="00246D6D" w:rsidP="00246D6D">
            <w:pPr>
              <w:widowControl w:val="0"/>
              <w:autoSpaceDE w:val="0"/>
              <w:autoSpaceDN w:val="0"/>
              <w:spacing w:line="0" w:lineRule="atLeast"/>
              <w:jc w:val="center"/>
            </w:pPr>
            <w:r w:rsidRPr="007C5123">
              <w:t>2.2</w:t>
            </w:r>
          </w:p>
        </w:tc>
        <w:tc>
          <w:tcPr>
            <w:tcW w:w="6379" w:type="dxa"/>
          </w:tcPr>
          <w:p w14:paraId="3363DDA3" w14:textId="0CB1095F" w:rsidR="00246D6D" w:rsidRPr="007C5123" w:rsidRDefault="00246D6D" w:rsidP="00246D6D">
            <w:pPr>
              <w:widowControl w:val="0"/>
              <w:autoSpaceDE w:val="0"/>
              <w:autoSpaceDN w:val="0"/>
              <w:spacing w:line="0" w:lineRule="atLeast"/>
            </w:pPr>
            <w:r w:rsidRPr="007C5123">
              <w:t xml:space="preserve">Выполнение трудовой функции в рамках должностных обязанностей (инициативный, творческий, активный подход к выполнению работы) </w:t>
            </w:r>
          </w:p>
        </w:tc>
        <w:tc>
          <w:tcPr>
            <w:tcW w:w="1701" w:type="dxa"/>
            <w:vAlign w:val="center"/>
          </w:tcPr>
          <w:p w14:paraId="193A7A67" w14:textId="77777777" w:rsidR="00246D6D" w:rsidRPr="007C5123" w:rsidRDefault="00246D6D" w:rsidP="00246D6D">
            <w:pPr>
              <w:widowControl w:val="0"/>
              <w:autoSpaceDE w:val="0"/>
              <w:autoSpaceDN w:val="0"/>
              <w:spacing w:line="0" w:lineRule="atLeast"/>
              <w:jc w:val="center"/>
            </w:pPr>
            <w:r w:rsidRPr="007C5123">
              <w:t>2</w:t>
            </w:r>
          </w:p>
        </w:tc>
        <w:tc>
          <w:tcPr>
            <w:tcW w:w="992" w:type="dxa"/>
            <w:vMerge/>
          </w:tcPr>
          <w:p w14:paraId="73768021" w14:textId="77777777" w:rsidR="00246D6D" w:rsidRPr="00E6710F" w:rsidRDefault="00246D6D" w:rsidP="00246D6D">
            <w:pPr>
              <w:widowControl w:val="0"/>
              <w:autoSpaceDE w:val="0"/>
              <w:autoSpaceDN w:val="0"/>
              <w:spacing w:line="0" w:lineRule="atLeast"/>
              <w:jc w:val="center"/>
            </w:pPr>
          </w:p>
        </w:tc>
      </w:tr>
      <w:tr w:rsidR="00246D6D" w:rsidRPr="00E6710F" w14:paraId="068019C8" w14:textId="77777777" w:rsidTr="00827A34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F407146" w14:textId="77777777" w:rsidR="00246D6D" w:rsidRPr="007C5123" w:rsidRDefault="00246D6D" w:rsidP="00246D6D">
            <w:pPr>
              <w:widowControl w:val="0"/>
              <w:autoSpaceDE w:val="0"/>
              <w:autoSpaceDN w:val="0"/>
              <w:spacing w:line="0" w:lineRule="atLeast"/>
              <w:jc w:val="center"/>
            </w:pPr>
            <w:r w:rsidRPr="007C5123">
              <w:t>2.3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26466A7D" w14:textId="57314787" w:rsidR="00246D6D" w:rsidRPr="007C5123" w:rsidRDefault="00246D6D" w:rsidP="00246D6D">
            <w:pPr>
              <w:widowControl w:val="0"/>
              <w:autoSpaceDE w:val="0"/>
              <w:autoSpaceDN w:val="0"/>
              <w:spacing w:line="0" w:lineRule="atLeast"/>
            </w:pPr>
            <w:r w:rsidRPr="007C5123">
              <w:t>Выполнение трудовой функции в рамках должностных обязанностей (инициативный, творческий, активный подход к выполнению работы), наличие трудовых достижений (повышенная производительность)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6701200" w14:textId="77777777" w:rsidR="00246D6D" w:rsidRPr="007C5123" w:rsidRDefault="00246D6D" w:rsidP="00246D6D">
            <w:pPr>
              <w:widowControl w:val="0"/>
              <w:autoSpaceDE w:val="0"/>
              <w:autoSpaceDN w:val="0"/>
              <w:spacing w:line="0" w:lineRule="atLeast"/>
              <w:jc w:val="center"/>
            </w:pPr>
            <w:r w:rsidRPr="007C5123">
              <w:t>4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446F8CFA" w14:textId="77777777" w:rsidR="00246D6D" w:rsidRPr="00E6710F" w:rsidRDefault="00246D6D" w:rsidP="00246D6D">
            <w:pPr>
              <w:widowControl w:val="0"/>
              <w:autoSpaceDE w:val="0"/>
              <w:autoSpaceDN w:val="0"/>
              <w:spacing w:line="0" w:lineRule="atLeast"/>
              <w:jc w:val="center"/>
            </w:pPr>
          </w:p>
        </w:tc>
      </w:tr>
      <w:tr w:rsidR="000C00DE" w:rsidRPr="00E6710F" w14:paraId="704BF6ED" w14:textId="77777777" w:rsidTr="00C021DA">
        <w:tc>
          <w:tcPr>
            <w:tcW w:w="567" w:type="dxa"/>
            <w:vAlign w:val="center"/>
          </w:tcPr>
          <w:p w14:paraId="7B69C1A7" w14:textId="77777777" w:rsidR="000C00DE" w:rsidRPr="00C021DA" w:rsidRDefault="000C00DE" w:rsidP="00E6710F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b/>
              </w:rPr>
            </w:pPr>
            <w:r w:rsidRPr="00C021DA">
              <w:rPr>
                <w:b/>
              </w:rPr>
              <w:t>3</w:t>
            </w:r>
          </w:p>
        </w:tc>
        <w:tc>
          <w:tcPr>
            <w:tcW w:w="8080" w:type="dxa"/>
            <w:gridSpan w:val="2"/>
            <w:vAlign w:val="center"/>
          </w:tcPr>
          <w:p w14:paraId="2337261F" w14:textId="7CEA9215" w:rsidR="000C00DE" w:rsidRPr="007B63A5" w:rsidRDefault="000C00DE" w:rsidP="00E6710F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b/>
              </w:rPr>
            </w:pPr>
            <w:r w:rsidRPr="007B63A5">
              <w:rPr>
                <w:b/>
              </w:rPr>
              <w:t>Соблюдение несовершеннолетним гражданином</w:t>
            </w:r>
            <w:r w:rsidR="00BF17A6" w:rsidRPr="007B63A5">
              <w:rPr>
                <w:b/>
              </w:rPr>
              <w:t xml:space="preserve"> </w:t>
            </w:r>
          </w:p>
          <w:p w14:paraId="15BE2FE2" w14:textId="005E3CD4" w:rsidR="000C00DE" w:rsidRPr="007B63A5" w:rsidRDefault="000C00DE" w:rsidP="00C9107F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b/>
              </w:rPr>
            </w:pPr>
            <w:r w:rsidRPr="007B63A5">
              <w:rPr>
                <w:b/>
              </w:rPr>
              <w:t>трудовой дисциплины</w:t>
            </w:r>
          </w:p>
        </w:tc>
        <w:tc>
          <w:tcPr>
            <w:tcW w:w="992" w:type="dxa"/>
            <w:vMerge w:val="restart"/>
          </w:tcPr>
          <w:p w14:paraId="3C3FA28E" w14:textId="77777777" w:rsidR="000C00DE" w:rsidRPr="00E6710F" w:rsidRDefault="000C00DE" w:rsidP="00E6710F">
            <w:pPr>
              <w:widowControl w:val="0"/>
              <w:autoSpaceDE w:val="0"/>
              <w:autoSpaceDN w:val="0"/>
              <w:spacing w:line="0" w:lineRule="atLeast"/>
            </w:pPr>
          </w:p>
        </w:tc>
      </w:tr>
      <w:tr w:rsidR="001A264F" w:rsidRPr="00E6710F" w14:paraId="401476C0" w14:textId="77777777" w:rsidTr="0099675A">
        <w:tc>
          <w:tcPr>
            <w:tcW w:w="567" w:type="dxa"/>
            <w:vAlign w:val="center"/>
          </w:tcPr>
          <w:p w14:paraId="2D4CDE08" w14:textId="77777777" w:rsidR="001A264F" w:rsidRPr="00C021DA" w:rsidRDefault="001A264F" w:rsidP="001A264F">
            <w:pPr>
              <w:widowControl w:val="0"/>
              <w:autoSpaceDE w:val="0"/>
              <w:autoSpaceDN w:val="0"/>
              <w:spacing w:line="0" w:lineRule="atLeast"/>
              <w:jc w:val="center"/>
            </w:pPr>
            <w:r w:rsidRPr="00C021DA">
              <w:t>3.1</w:t>
            </w:r>
          </w:p>
        </w:tc>
        <w:tc>
          <w:tcPr>
            <w:tcW w:w="6379" w:type="dxa"/>
          </w:tcPr>
          <w:p w14:paraId="78EE9D2A" w14:textId="4C80E971" w:rsidR="001A264F" w:rsidRPr="007B63A5" w:rsidRDefault="001A264F" w:rsidP="001A264F">
            <w:pPr>
              <w:widowControl w:val="0"/>
              <w:autoSpaceDE w:val="0"/>
              <w:autoSpaceDN w:val="0"/>
              <w:spacing w:line="0" w:lineRule="atLeast"/>
            </w:pPr>
            <w:r w:rsidRPr="007B63A5">
              <w:t>Наличие прогулов и опозданий</w:t>
            </w:r>
          </w:p>
        </w:tc>
        <w:tc>
          <w:tcPr>
            <w:tcW w:w="1701" w:type="dxa"/>
            <w:vAlign w:val="center"/>
          </w:tcPr>
          <w:p w14:paraId="7510404D" w14:textId="77777777" w:rsidR="001A264F" w:rsidRPr="007B63A5" w:rsidRDefault="001A264F" w:rsidP="001A264F">
            <w:pPr>
              <w:widowControl w:val="0"/>
              <w:autoSpaceDE w:val="0"/>
              <w:autoSpaceDN w:val="0"/>
              <w:spacing w:line="0" w:lineRule="atLeast"/>
              <w:jc w:val="center"/>
            </w:pPr>
            <w:r w:rsidRPr="007B63A5">
              <w:t>0</w:t>
            </w:r>
          </w:p>
        </w:tc>
        <w:tc>
          <w:tcPr>
            <w:tcW w:w="992" w:type="dxa"/>
            <w:vMerge/>
          </w:tcPr>
          <w:p w14:paraId="0B7FC77B" w14:textId="77777777" w:rsidR="001A264F" w:rsidRPr="00E6710F" w:rsidRDefault="001A264F" w:rsidP="001A264F">
            <w:pPr>
              <w:widowControl w:val="0"/>
              <w:autoSpaceDE w:val="0"/>
              <w:autoSpaceDN w:val="0"/>
              <w:spacing w:line="0" w:lineRule="atLeast"/>
              <w:jc w:val="center"/>
            </w:pPr>
          </w:p>
        </w:tc>
      </w:tr>
      <w:tr w:rsidR="001A264F" w:rsidRPr="00E6710F" w14:paraId="019533AA" w14:textId="77777777" w:rsidTr="0099675A">
        <w:tc>
          <w:tcPr>
            <w:tcW w:w="567" w:type="dxa"/>
            <w:vAlign w:val="center"/>
          </w:tcPr>
          <w:p w14:paraId="767C6538" w14:textId="43EA6BEE" w:rsidR="001A264F" w:rsidRPr="00C021DA" w:rsidRDefault="001A264F" w:rsidP="001A264F">
            <w:pPr>
              <w:widowControl w:val="0"/>
              <w:autoSpaceDE w:val="0"/>
              <w:autoSpaceDN w:val="0"/>
              <w:spacing w:line="0" w:lineRule="atLeast"/>
              <w:jc w:val="center"/>
            </w:pPr>
            <w:r>
              <w:t>3.2</w:t>
            </w:r>
          </w:p>
        </w:tc>
        <w:tc>
          <w:tcPr>
            <w:tcW w:w="6379" w:type="dxa"/>
          </w:tcPr>
          <w:p w14:paraId="1D441673" w14:textId="7867AD68" w:rsidR="001A264F" w:rsidRPr="007B63A5" w:rsidRDefault="001A264F" w:rsidP="001A264F">
            <w:pPr>
              <w:widowControl w:val="0"/>
              <w:autoSpaceDE w:val="0"/>
              <w:autoSpaceDN w:val="0"/>
              <w:spacing w:line="0" w:lineRule="atLeast"/>
            </w:pPr>
            <w:r w:rsidRPr="007B63A5">
              <w:t>Отсутствие прогулов и опозданий</w:t>
            </w:r>
          </w:p>
        </w:tc>
        <w:tc>
          <w:tcPr>
            <w:tcW w:w="1701" w:type="dxa"/>
            <w:vAlign w:val="center"/>
          </w:tcPr>
          <w:p w14:paraId="581DEC0E" w14:textId="77777777" w:rsidR="001A264F" w:rsidRPr="007B63A5" w:rsidRDefault="001A264F" w:rsidP="001A264F">
            <w:pPr>
              <w:widowControl w:val="0"/>
              <w:autoSpaceDE w:val="0"/>
              <w:autoSpaceDN w:val="0"/>
              <w:spacing w:line="0" w:lineRule="atLeast"/>
              <w:jc w:val="center"/>
            </w:pPr>
            <w:r w:rsidRPr="007B63A5">
              <w:t>4</w:t>
            </w:r>
          </w:p>
        </w:tc>
        <w:tc>
          <w:tcPr>
            <w:tcW w:w="992" w:type="dxa"/>
            <w:vMerge/>
          </w:tcPr>
          <w:p w14:paraId="0EF5AA5C" w14:textId="77777777" w:rsidR="001A264F" w:rsidRPr="00E6710F" w:rsidRDefault="001A264F" w:rsidP="001A264F">
            <w:pPr>
              <w:widowControl w:val="0"/>
              <w:autoSpaceDE w:val="0"/>
              <w:autoSpaceDN w:val="0"/>
              <w:spacing w:line="0" w:lineRule="atLeast"/>
              <w:jc w:val="center"/>
            </w:pPr>
          </w:p>
        </w:tc>
      </w:tr>
    </w:tbl>
    <w:p w14:paraId="1373673A" w14:textId="77777777" w:rsidR="0042384D" w:rsidRDefault="0042384D" w:rsidP="0042384D">
      <w:pPr>
        <w:widowControl w:val="0"/>
        <w:autoSpaceDE w:val="0"/>
        <w:autoSpaceDN w:val="0"/>
        <w:spacing w:line="0" w:lineRule="atLeast"/>
        <w:jc w:val="both"/>
        <w:rPr>
          <w:sz w:val="22"/>
        </w:rPr>
        <w:sectPr w:rsidR="0042384D" w:rsidSect="00827A34">
          <w:pgSz w:w="11906" w:h="16838"/>
          <w:pgMar w:top="1135" w:right="851" w:bottom="851" w:left="1701" w:header="0" w:footer="709" w:gutter="0"/>
          <w:pgNumType w:start="1"/>
          <w:cols w:space="708"/>
          <w:titlePg/>
          <w:docGrid w:linePitch="360"/>
        </w:sectPr>
      </w:pPr>
    </w:p>
    <w:p w14:paraId="3850E1F2" w14:textId="7B3C185F" w:rsidR="006F01AD" w:rsidRPr="00D05F7D" w:rsidRDefault="006F01AD" w:rsidP="006F01AD">
      <w:pPr>
        <w:widowControl w:val="0"/>
        <w:autoSpaceDE w:val="0"/>
        <w:autoSpaceDN w:val="0"/>
        <w:ind w:firstLine="6379"/>
        <w:jc w:val="both"/>
        <w:rPr>
          <w:sz w:val="20"/>
          <w:szCs w:val="20"/>
        </w:rPr>
      </w:pPr>
      <w:r w:rsidRPr="00D05F7D">
        <w:rPr>
          <w:sz w:val="20"/>
          <w:szCs w:val="20"/>
        </w:rPr>
        <w:lastRenderedPageBreak/>
        <w:t>Приложение №</w:t>
      </w:r>
      <w:r>
        <w:rPr>
          <w:sz w:val="20"/>
          <w:szCs w:val="20"/>
        </w:rPr>
        <w:t> </w:t>
      </w:r>
      <w:r w:rsidR="00BE5C34">
        <w:rPr>
          <w:sz w:val="20"/>
          <w:szCs w:val="20"/>
        </w:rPr>
        <w:t>5</w:t>
      </w:r>
    </w:p>
    <w:p w14:paraId="11F8DB5B" w14:textId="77777777" w:rsidR="006F01AD" w:rsidRDefault="006F01AD" w:rsidP="006F01AD">
      <w:pPr>
        <w:widowControl w:val="0"/>
        <w:autoSpaceDE w:val="0"/>
        <w:autoSpaceDN w:val="0"/>
        <w:ind w:firstLine="6379"/>
        <w:jc w:val="both"/>
        <w:rPr>
          <w:sz w:val="20"/>
          <w:szCs w:val="20"/>
        </w:rPr>
      </w:pPr>
      <w:r w:rsidRPr="00D05F7D">
        <w:rPr>
          <w:sz w:val="20"/>
          <w:szCs w:val="20"/>
        </w:rPr>
        <w:t>к распоряжению</w:t>
      </w:r>
      <w:r>
        <w:rPr>
          <w:sz w:val="20"/>
          <w:szCs w:val="20"/>
        </w:rPr>
        <w:t xml:space="preserve"> </w:t>
      </w:r>
      <w:r w:rsidRPr="00D05F7D">
        <w:rPr>
          <w:sz w:val="20"/>
          <w:szCs w:val="20"/>
        </w:rPr>
        <w:t>Комитета</w:t>
      </w:r>
    </w:p>
    <w:p w14:paraId="1303EEC1" w14:textId="77777777" w:rsidR="006F01AD" w:rsidRPr="00D05F7D" w:rsidRDefault="006F01AD" w:rsidP="006F01AD">
      <w:pPr>
        <w:widowControl w:val="0"/>
        <w:autoSpaceDE w:val="0"/>
        <w:autoSpaceDN w:val="0"/>
        <w:ind w:firstLine="6379"/>
        <w:jc w:val="both"/>
        <w:rPr>
          <w:sz w:val="20"/>
          <w:szCs w:val="20"/>
        </w:rPr>
      </w:pPr>
      <w:r w:rsidRPr="00D05F7D">
        <w:rPr>
          <w:sz w:val="20"/>
          <w:szCs w:val="20"/>
        </w:rPr>
        <w:t>по труду и занятости</w:t>
      </w:r>
    </w:p>
    <w:p w14:paraId="18EB1A89" w14:textId="77777777" w:rsidR="006F01AD" w:rsidRPr="00D05F7D" w:rsidRDefault="006F01AD" w:rsidP="006F01AD">
      <w:pPr>
        <w:widowControl w:val="0"/>
        <w:autoSpaceDE w:val="0"/>
        <w:autoSpaceDN w:val="0"/>
        <w:ind w:firstLine="6379"/>
        <w:jc w:val="both"/>
        <w:rPr>
          <w:sz w:val="20"/>
          <w:szCs w:val="20"/>
        </w:rPr>
      </w:pPr>
      <w:r w:rsidRPr="00D05F7D">
        <w:rPr>
          <w:sz w:val="20"/>
          <w:szCs w:val="20"/>
        </w:rPr>
        <w:t>населения Санкт-Петербурга</w:t>
      </w:r>
    </w:p>
    <w:p w14:paraId="0E65CAFF" w14:textId="77777777" w:rsidR="006F01AD" w:rsidRPr="00D05F7D" w:rsidRDefault="006F01AD" w:rsidP="006F01AD">
      <w:pPr>
        <w:widowControl w:val="0"/>
        <w:autoSpaceDE w:val="0"/>
        <w:autoSpaceDN w:val="0"/>
        <w:ind w:firstLine="6379"/>
        <w:jc w:val="both"/>
        <w:rPr>
          <w:sz w:val="20"/>
          <w:szCs w:val="20"/>
        </w:rPr>
      </w:pPr>
      <w:r w:rsidRPr="00D05F7D">
        <w:rPr>
          <w:sz w:val="20"/>
          <w:szCs w:val="20"/>
        </w:rPr>
        <w:t>от ____________</w:t>
      </w:r>
      <w:r>
        <w:rPr>
          <w:sz w:val="20"/>
          <w:szCs w:val="20"/>
        </w:rPr>
        <w:t>__</w:t>
      </w:r>
      <w:r w:rsidRPr="00D05F7D">
        <w:rPr>
          <w:sz w:val="20"/>
          <w:szCs w:val="20"/>
        </w:rPr>
        <w:t xml:space="preserve"> № _______</w:t>
      </w:r>
    </w:p>
    <w:p w14:paraId="0323AA89" w14:textId="06700B6F" w:rsidR="0042384D" w:rsidRDefault="0042384D" w:rsidP="0042384D">
      <w:pPr>
        <w:widowControl w:val="0"/>
        <w:autoSpaceDE w:val="0"/>
        <w:autoSpaceDN w:val="0"/>
        <w:spacing w:line="0" w:lineRule="atLeast"/>
        <w:jc w:val="both"/>
        <w:rPr>
          <w:sz w:val="22"/>
        </w:rPr>
      </w:pPr>
    </w:p>
    <w:p w14:paraId="3673FE47" w14:textId="77777777" w:rsidR="00BB4049" w:rsidRPr="0003426A" w:rsidRDefault="00BB4049" w:rsidP="00BB4049">
      <w:pPr>
        <w:jc w:val="right"/>
      </w:pPr>
    </w:p>
    <w:p w14:paraId="76D8F46D" w14:textId="77777777" w:rsidR="005B4ED5" w:rsidRPr="00A42E54" w:rsidRDefault="006F01AD" w:rsidP="009C77D9">
      <w:pPr>
        <w:ind w:left="5245"/>
        <w:rPr>
          <w:b/>
          <w:bCs/>
        </w:rPr>
      </w:pPr>
      <w:r w:rsidRPr="00A42E54">
        <w:rPr>
          <w:b/>
        </w:rPr>
        <w:t xml:space="preserve">Председателю </w:t>
      </w:r>
      <w:r w:rsidR="00B77AA4" w:rsidRPr="00A42E54">
        <w:rPr>
          <w:b/>
        </w:rPr>
        <w:t>К</w:t>
      </w:r>
      <w:r w:rsidRPr="00A42E54">
        <w:rPr>
          <w:b/>
        </w:rPr>
        <w:t>омиссии</w:t>
      </w:r>
      <w:r w:rsidR="00461864" w:rsidRPr="00A42E54">
        <w:rPr>
          <w:b/>
        </w:rPr>
        <w:br/>
      </w:r>
      <w:r w:rsidR="00B77AA4" w:rsidRPr="00A42E54">
        <w:rPr>
          <w:b/>
          <w:bCs/>
        </w:rPr>
        <w:t>по присуждению награды</w:t>
      </w:r>
    </w:p>
    <w:p w14:paraId="204E2C9C" w14:textId="77777777" w:rsidR="009C77D9" w:rsidRPr="00A42E54" w:rsidRDefault="00B77AA4" w:rsidP="009C77D9">
      <w:pPr>
        <w:ind w:left="5245"/>
        <w:rPr>
          <w:b/>
          <w:bCs/>
        </w:rPr>
      </w:pPr>
      <w:r w:rsidRPr="00A42E54">
        <w:rPr>
          <w:b/>
          <w:bCs/>
        </w:rPr>
        <w:t>Комитета</w:t>
      </w:r>
      <w:r w:rsidR="005B4ED5" w:rsidRPr="00A42E54">
        <w:rPr>
          <w:b/>
          <w:bCs/>
        </w:rPr>
        <w:t xml:space="preserve"> </w:t>
      </w:r>
      <w:r w:rsidRPr="00A42E54">
        <w:rPr>
          <w:b/>
          <w:bCs/>
        </w:rPr>
        <w:t>по труду и занятости</w:t>
      </w:r>
    </w:p>
    <w:p w14:paraId="19684BE8" w14:textId="2FDC2CC6" w:rsidR="009C77D9" w:rsidRPr="00A42E54" w:rsidRDefault="00B77AA4" w:rsidP="009C77D9">
      <w:pPr>
        <w:ind w:left="5245"/>
        <w:rPr>
          <w:b/>
          <w:bCs/>
        </w:rPr>
      </w:pPr>
      <w:r w:rsidRPr="00A42E54">
        <w:rPr>
          <w:b/>
          <w:bCs/>
        </w:rPr>
        <w:t xml:space="preserve">населения Санкт-Петербурга </w:t>
      </w:r>
      <w:r w:rsidR="009C77D9" w:rsidRPr="00A42E54">
        <w:rPr>
          <w:b/>
          <w:bCs/>
        </w:rPr>
        <w:t>–</w:t>
      </w:r>
      <w:r w:rsidRPr="00A42E54">
        <w:rPr>
          <w:b/>
          <w:bCs/>
        </w:rPr>
        <w:t xml:space="preserve"> </w:t>
      </w:r>
    </w:p>
    <w:p w14:paraId="12BF339C" w14:textId="39206901" w:rsidR="00BB4049" w:rsidRPr="00461864" w:rsidRDefault="00B77AA4" w:rsidP="009C77D9">
      <w:pPr>
        <w:ind w:left="5245"/>
        <w:rPr>
          <w:b/>
        </w:rPr>
      </w:pPr>
      <w:r w:rsidRPr="00A42E54">
        <w:rPr>
          <w:b/>
          <w:bCs/>
        </w:rPr>
        <w:t>почетного знака «Кадры будущего»</w:t>
      </w:r>
      <w:r w:rsidR="00461864" w:rsidRPr="00A42E54">
        <w:rPr>
          <w:b/>
          <w:bCs/>
        </w:rPr>
        <w:t xml:space="preserve"> </w:t>
      </w:r>
      <w:r w:rsidR="00BB4049" w:rsidRPr="00A42E54">
        <w:rPr>
          <w:b/>
        </w:rPr>
        <w:t>_</w:t>
      </w:r>
      <w:r w:rsidR="00461864" w:rsidRPr="00A42E54">
        <w:rPr>
          <w:b/>
        </w:rPr>
        <w:t>________________________</w:t>
      </w:r>
      <w:r w:rsidR="009C77D9" w:rsidRPr="00A42E54">
        <w:rPr>
          <w:b/>
        </w:rPr>
        <w:t>________</w:t>
      </w:r>
    </w:p>
    <w:p w14:paraId="4C2BAD5B" w14:textId="77777777" w:rsidR="00BB4049" w:rsidRPr="0003426A" w:rsidRDefault="00BB4049" w:rsidP="00BB4049">
      <w:pPr>
        <w:rPr>
          <w:b/>
        </w:rPr>
      </w:pPr>
    </w:p>
    <w:p w14:paraId="42A6530D" w14:textId="77777777" w:rsidR="00BB4049" w:rsidRPr="0003426A" w:rsidRDefault="00BB4049" w:rsidP="00BB4049">
      <w:pPr>
        <w:jc w:val="center"/>
        <w:rPr>
          <w:b/>
        </w:rPr>
      </w:pPr>
    </w:p>
    <w:p w14:paraId="01CCEF25" w14:textId="77777777" w:rsidR="00BB4049" w:rsidRPr="0003426A" w:rsidRDefault="00BB4049" w:rsidP="00BB4049">
      <w:pPr>
        <w:jc w:val="center"/>
        <w:rPr>
          <w:b/>
        </w:rPr>
      </w:pPr>
    </w:p>
    <w:p w14:paraId="2DFF149E" w14:textId="77777777" w:rsidR="00BB4049" w:rsidRPr="0003426A" w:rsidRDefault="00BB4049" w:rsidP="00BB4049">
      <w:pPr>
        <w:jc w:val="center"/>
        <w:rPr>
          <w:b/>
        </w:rPr>
      </w:pPr>
      <w:r w:rsidRPr="0003426A">
        <w:rPr>
          <w:b/>
        </w:rPr>
        <w:t>ХОДАТАЙСТВО</w:t>
      </w:r>
    </w:p>
    <w:p w14:paraId="2EC2A481" w14:textId="77777777" w:rsidR="008A50DB" w:rsidRDefault="00BB4049" w:rsidP="00BB4049">
      <w:pPr>
        <w:jc w:val="center"/>
        <w:rPr>
          <w:b/>
        </w:rPr>
      </w:pPr>
      <w:r w:rsidRPr="0003426A">
        <w:rPr>
          <w:b/>
        </w:rPr>
        <w:t>о</w:t>
      </w:r>
      <w:r w:rsidR="008A50DB" w:rsidRPr="008A50DB">
        <w:rPr>
          <w:b/>
        </w:rPr>
        <w:t xml:space="preserve"> награждении наградой Комитета по труду и занятости населения </w:t>
      </w:r>
    </w:p>
    <w:p w14:paraId="2DC6B164" w14:textId="2F5A7612" w:rsidR="00BB4049" w:rsidRPr="0003426A" w:rsidRDefault="008A50DB" w:rsidP="00BB4049">
      <w:pPr>
        <w:jc w:val="center"/>
        <w:rPr>
          <w:b/>
          <w:bCs/>
        </w:rPr>
      </w:pPr>
      <w:r w:rsidRPr="008A50DB">
        <w:rPr>
          <w:b/>
        </w:rPr>
        <w:t>Санк</w:t>
      </w:r>
      <w:r w:rsidR="007A3889">
        <w:rPr>
          <w:b/>
        </w:rPr>
        <w:t>т-Петербурга - почетным знаком «</w:t>
      </w:r>
      <w:r w:rsidRPr="008A50DB">
        <w:rPr>
          <w:b/>
        </w:rPr>
        <w:t>Кадры будущего</w:t>
      </w:r>
      <w:r w:rsidR="007A3889">
        <w:rPr>
          <w:b/>
        </w:rPr>
        <w:t>»</w:t>
      </w:r>
    </w:p>
    <w:p w14:paraId="3A901874" w14:textId="77777777" w:rsidR="00BB4049" w:rsidRPr="0003426A" w:rsidRDefault="00BB4049" w:rsidP="00BB4049">
      <w:pPr>
        <w:jc w:val="center"/>
        <w:rPr>
          <w:b/>
        </w:rPr>
      </w:pPr>
    </w:p>
    <w:p w14:paraId="4506ECC9" w14:textId="77777777" w:rsidR="00BB4049" w:rsidRPr="0003426A" w:rsidRDefault="00BB4049" w:rsidP="00BB4049"/>
    <w:p w14:paraId="7D60ACBA" w14:textId="77777777" w:rsidR="00627E99" w:rsidRDefault="00BB4049" w:rsidP="00613397">
      <w:pPr>
        <w:spacing w:line="0" w:lineRule="atLeast"/>
        <w:ind w:firstLine="709"/>
        <w:jc w:val="both"/>
      </w:pPr>
      <w:r w:rsidRPr="00613397">
        <w:t>Прошу вас отметить ______________________</w:t>
      </w:r>
      <w:r w:rsidR="00613397" w:rsidRPr="00613397">
        <w:t>________________________________</w:t>
      </w:r>
    </w:p>
    <w:p w14:paraId="35B6C246" w14:textId="540D16A1" w:rsidR="00BB4049" w:rsidRPr="00613397" w:rsidRDefault="00627E99" w:rsidP="00613397">
      <w:pPr>
        <w:spacing w:line="0" w:lineRule="atLeast"/>
        <w:ind w:firstLine="709"/>
        <w:jc w:val="both"/>
      </w:pPr>
      <w:r>
        <w:t xml:space="preserve">                                          </w:t>
      </w:r>
      <w:r w:rsidR="0024012A">
        <w:t xml:space="preserve">      </w:t>
      </w:r>
      <w:r>
        <w:t xml:space="preserve">     </w:t>
      </w:r>
      <w:r w:rsidR="0024012A">
        <w:rPr>
          <w:sz w:val="20"/>
          <w:szCs w:val="20"/>
        </w:rPr>
        <w:t>(Ф.И.О. </w:t>
      </w:r>
      <w:r w:rsidR="00BB4049" w:rsidRPr="00627E99">
        <w:rPr>
          <w:sz w:val="20"/>
          <w:szCs w:val="20"/>
        </w:rPr>
        <w:t>гражданина</w:t>
      </w:r>
      <w:r w:rsidR="0024012A">
        <w:rPr>
          <w:sz w:val="20"/>
          <w:szCs w:val="20"/>
        </w:rPr>
        <w:t> (последнее – при </w:t>
      </w:r>
      <w:r>
        <w:rPr>
          <w:sz w:val="20"/>
          <w:szCs w:val="20"/>
        </w:rPr>
        <w:t>наличии)</w:t>
      </w:r>
      <w:bookmarkStart w:id="1" w:name="_GoBack"/>
      <w:bookmarkEnd w:id="1"/>
      <w:r>
        <w:rPr>
          <w:sz w:val="20"/>
          <w:szCs w:val="20"/>
        </w:rPr>
        <w:t xml:space="preserve">                      </w:t>
      </w:r>
      <w:r w:rsidR="0024012A" w:rsidRPr="0024012A">
        <w:t xml:space="preserve">наградой Комитета по труду и занятости населения Санкт-Петербурга - почетным знаком </w:t>
      </w:r>
      <w:r w:rsidR="00DD2069">
        <w:t>«</w:t>
      </w:r>
      <w:r w:rsidR="0024012A" w:rsidRPr="0024012A">
        <w:t>Кадры будущего</w:t>
      </w:r>
      <w:r w:rsidR="00DD2069">
        <w:t xml:space="preserve">» </w:t>
      </w:r>
      <w:r w:rsidR="00BB4049" w:rsidRPr="00613397">
        <w:t xml:space="preserve">за участие во временном трудоустройстве несовершеннолетних граждан в возрасте от 14 до 18 </w:t>
      </w:r>
      <w:r w:rsidR="00DF2086">
        <w:t>лет в свободное от учебы время.</w:t>
      </w:r>
    </w:p>
    <w:p w14:paraId="7943803F" w14:textId="4902246F" w:rsidR="00FF5386" w:rsidRDefault="00BB4049" w:rsidP="00FF5386">
      <w:pPr>
        <w:spacing w:line="0" w:lineRule="atLeast"/>
        <w:jc w:val="center"/>
      </w:pPr>
      <w:r w:rsidRPr="00613397">
        <w:t>____________________</w:t>
      </w:r>
      <w:r w:rsidR="00DF2086">
        <w:t>____________</w:t>
      </w:r>
      <w:r w:rsidR="00CE5942">
        <w:t>____</w:t>
      </w:r>
      <w:r w:rsidRPr="00613397">
        <w:t xml:space="preserve"> работал в _______________</w:t>
      </w:r>
      <w:r w:rsidR="00DF2086">
        <w:t>_______________</w:t>
      </w:r>
      <w:proofErr w:type="gramStart"/>
      <w:r w:rsidR="00DF2086">
        <w:t>_</w:t>
      </w:r>
      <w:r w:rsidRPr="00613397">
        <w:t xml:space="preserve"> </w:t>
      </w:r>
      <w:r w:rsidR="00CE5942">
        <w:t xml:space="preserve"> </w:t>
      </w:r>
      <w:r w:rsidR="00CE5942">
        <w:rPr>
          <w:sz w:val="20"/>
          <w:szCs w:val="20"/>
        </w:rPr>
        <w:t>(</w:t>
      </w:r>
      <w:proofErr w:type="gramEnd"/>
      <w:r w:rsidR="00CE5942">
        <w:rPr>
          <w:sz w:val="20"/>
          <w:szCs w:val="20"/>
        </w:rPr>
        <w:t>Ф.И.О. </w:t>
      </w:r>
      <w:r w:rsidR="00CE5942" w:rsidRPr="00627E99">
        <w:rPr>
          <w:sz w:val="20"/>
          <w:szCs w:val="20"/>
        </w:rPr>
        <w:t>гражданина</w:t>
      </w:r>
      <w:r w:rsidR="00CE5942">
        <w:rPr>
          <w:sz w:val="20"/>
          <w:szCs w:val="20"/>
        </w:rPr>
        <w:t> (последнее – при наличии))</w:t>
      </w:r>
      <w:r w:rsidR="00CE5942" w:rsidRPr="00613397">
        <w:t xml:space="preserve"> </w:t>
      </w:r>
      <w:r w:rsidR="00CE5942">
        <w:t xml:space="preserve">            </w:t>
      </w:r>
      <w:r w:rsidR="003A47C4">
        <w:t xml:space="preserve">                             </w:t>
      </w:r>
      <w:r w:rsidR="00CE5942">
        <w:t xml:space="preserve"> </w:t>
      </w:r>
      <w:r w:rsidR="007B3609">
        <w:t xml:space="preserve">   </w:t>
      </w:r>
      <w:r w:rsidR="00CE5942">
        <w:t xml:space="preserve"> </w:t>
      </w:r>
      <w:r w:rsidRPr="00CE5942">
        <w:rPr>
          <w:sz w:val="20"/>
          <w:szCs w:val="20"/>
        </w:rPr>
        <w:t>(название организации)</w:t>
      </w:r>
      <w:r w:rsidR="00A30E19">
        <w:rPr>
          <w:sz w:val="20"/>
          <w:szCs w:val="20"/>
        </w:rPr>
        <w:t xml:space="preserve">      </w:t>
      </w:r>
      <w:r w:rsidRPr="00613397">
        <w:t>с ____</w:t>
      </w:r>
      <w:r w:rsidR="00A30E19">
        <w:t>________</w:t>
      </w:r>
      <w:r w:rsidRPr="00613397">
        <w:t xml:space="preserve"> по ______</w:t>
      </w:r>
      <w:r w:rsidR="00A30E19">
        <w:t>_____</w:t>
      </w:r>
      <w:r w:rsidRPr="00613397">
        <w:t xml:space="preserve"> 20 __ г. (но не менее </w:t>
      </w:r>
      <w:r w:rsidR="00A30E19">
        <w:t>2-х</w:t>
      </w:r>
      <w:r w:rsidRPr="00613397">
        <w:t xml:space="preserve"> месяцев подряд либо в общей </w:t>
      </w:r>
    </w:p>
    <w:p w14:paraId="3F47B672" w14:textId="2D9BF31D" w:rsidR="00BB4049" w:rsidRPr="00613397" w:rsidRDefault="00BB4049" w:rsidP="00FF5386">
      <w:pPr>
        <w:spacing w:line="0" w:lineRule="atLeast"/>
      </w:pPr>
      <w:r w:rsidRPr="00613397">
        <w:t xml:space="preserve">сложности </w:t>
      </w:r>
      <w:r w:rsidR="007B3609">
        <w:t>4</w:t>
      </w:r>
      <w:r w:rsidRPr="00613397">
        <w:t xml:space="preserve"> месяца за 20 __ год).</w:t>
      </w:r>
    </w:p>
    <w:p w14:paraId="3D2F040A" w14:textId="3B8C29F8" w:rsidR="00BB4049" w:rsidRPr="006E6270" w:rsidRDefault="00FE0468" w:rsidP="00613397">
      <w:pPr>
        <w:spacing w:line="0" w:lineRule="atLeast"/>
        <w:ind w:firstLine="709"/>
        <w:jc w:val="both"/>
      </w:pPr>
      <w:r w:rsidRPr="006E6270">
        <w:t xml:space="preserve">Во время работы проявил себя, как </w:t>
      </w:r>
    </w:p>
    <w:p w14:paraId="4FBAB831" w14:textId="77777777" w:rsidR="00BB4049" w:rsidRPr="006E6270" w:rsidRDefault="00BB4049" w:rsidP="00613397">
      <w:pPr>
        <w:spacing w:line="0" w:lineRule="atLeast"/>
        <w:jc w:val="both"/>
      </w:pPr>
      <w:r w:rsidRPr="006E6270">
        <w:t>_____________________________________________________________________________</w:t>
      </w:r>
    </w:p>
    <w:p w14:paraId="4939115B" w14:textId="40C878A1" w:rsidR="00BB4049" w:rsidRPr="00613397" w:rsidRDefault="00434BFC" w:rsidP="00613397">
      <w:pPr>
        <w:spacing w:line="0" w:lineRule="atLeast"/>
        <w:jc w:val="both"/>
      </w:pPr>
      <w:r w:rsidRPr="006E6270">
        <w:rPr>
          <w:sz w:val="20"/>
          <w:szCs w:val="20"/>
        </w:rPr>
        <w:t>(характеристика кандидата по следующим критериям: трудовая дисциплина, исполнение должностных обязанностей (формальный или инициативный подход), личная заинтересованность и достижения кандидата при выполнении трудовых функций, умение работать в команде и выстраивать отношения в коллективе)</w:t>
      </w:r>
      <w:r w:rsidRPr="006E6270">
        <w:t xml:space="preserve"> </w:t>
      </w:r>
      <w:r w:rsidR="00BB4049" w:rsidRPr="00613397">
        <w:t>__________________________________________________________________________________________________________________________________________________________</w:t>
      </w:r>
    </w:p>
    <w:p w14:paraId="2D5BBCEE" w14:textId="77777777" w:rsidR="00BB4049" w:rsidRPr="00613397" w:rsidRDefault="00BB4049" w:rsidP="00613397">
      <w:pPr>
        <w:spacing w:line="0" w:lineRule="atLeast"/>
        <w:ind w:firstLine="709"/>
      </w:pPr>
    </w:p>
    <w:p w14:paraId="336BCD61" w14:textId="77777777" w:rsidR="00BB4049" w:rsidRPr="00613397" w:rsidRDefault="00BB4049" w:rsidP="00613397">
      <w:pPr>
        <w:spacing w:line="0" w:lineRule="atLeast"/>
      </w:pPr>
    </w:p>
    <w:p w14:paraId="49B2D0B0" w14:textId="77777777" w:rsidR="00BB4049" w:rsidRPr="00613397" w:rsidRDefault="00BB4049" w:rsidP="00613397">
      <w:pPr>
        <w:spacing w:line="0" w:lineRule="atLeast"/>
      </w:pPr>
    </w:p>
    <w:p w14:paraId="6BFCD098" w14:textId="77777777" w:rsidR="00BB4049" w:rsidRPr="00613397" w:rsidRDefault="00BB4049" w:rsidP="00613397">
      <w:pPr>
        <w:spacing w:line="0" w:lineRule="atLeast"/>
      </w:pPr>
      <w:r w:rsidRPr="00613397">
        <w:t>Руководитель организации _________________ (подпись)_________________ (Ф.И.О.)</w:t>
      </w:r>
    </w:p>
    <w:p w14:paraId="5CDB3D32" w14:textId="77777777" w:rsidR="00BB4049" w:rsidRPr="00613397" w:rsidRDefault="00BB4049" w:rsidP="00613397">
      <w:pPr>
        <w:spacing w:line="0" w:lineRule="atLeast"/>
      </w:pPr>
    </w:p>
    <w:p w14:paraId="61C7893E" w14:textId="77777777" w:rsidR="00BB4049" w:rsidRPr="00613397" w:rsidRDefault="00BB4049" w:rsidP="00613397">
      <w:pPr>
        <w:spacing w:line="0" w:lineRule="atLeast"/>
      </w:pPr>
    </w:p>
    <w:p w14:paraId="3EE906CF" w14:textId="77777777" w:rsidR="00BB4049" w:rsidRPr="00613397" w:rsidRDefault="00BB4049" w:rsidP="00613397">
      <w:pPr>
        <w:spacing w:line="0" w:lineRule="atLeast"/>
      </w:pPr>
    </w:p>
    <w:p w14:paraId="0CB713A3" w14:textId="76222A19" w:rsidR="00BB4049" w:rsidRPr="00613397" w:rsidRDefault="00BB4049" w:rsidP="00613397">
      <w:pPr>
        <w:spacing w:line="0" w:lineRule="atLeast"/>
      </w:pPr>
      <w:r w:rsidRPr="00613397">
        <w:t xml:space="preserve">Дата представления: </w:t>
      </w:r>
      <w:r w:rsidR="00EA36B2">
        <w:t>«</w:t>
      </w:r>
      <w:r w:rsidRPr="00613397">
        <w:t>____</w:t>
      </w:r>
      <w:r w:rsidR="00EA36B2">
        <w:t>»</w:t>
      </w:r>
      <w:r w:rsidRPr="00613397">
        <w:t>. ____</w:t>
      </w:r>
      <w:r w:rsidR="00EA36B2">
        <w:t>_______</w:t>
      </w:r>
      <w:r w:rsidRPr="00613397">
        <w:t>. 20____ г.</w:t>
      </w:r>
    </w:p>
    <w:p w14:paraId="6678FEEC" w14:textId="77777777" w:rsidR="00BB4049" w:rsidRPr="00613397" w:rsidRDefault="00BB4049" w:rsidP="00613397">
      <w:pPr>
        <w:spacing w:line="0" w:lineRule="atLeast"/>
      </w:pPr>
    </w:p>
    <w:p w14:paraId="633D595C" w14:textId="77777777" w:rsidR="00625CAE" w:rsidRDefault="00625CAE" w:rsidP="00613397">
      <w:pPr>
        <w:widowControl w:val="0"/>
        <w:autoSpaceDE w:val="0"/>
        <w:autoSpaceDN w:val="0"/>
        <w:spacing w:line="0" w:lineRule="atLeast"/>
        <w:ind w:firstLine="540"/>
        <w:jc w:val="both"/>
        <w:sectPr w:rsidR="00625CAE" w:rsidSect="00827A34">
          <w:pgSz w:w="11906" w:h="16838"/>
          <w:pgMar w:top="1134" w:right="851" w:bottom="851" w:left="1701" w:header="0" w:footer="709" w:gutter="0"/>
          <w:pgNumType w:start="1"/>
          <w:cols w:space="708"/>
          <w:titlePg/>
          <w:docGrid w:linePitch="360"/>
        </w:sectPr>
      </w:pPr>
    </w:p>
    <w:p w14:paraId="4B7FFA69" w14:textId="3A123686" w:rsidR="00BE5C34" w:rsidRPr="001D28CB" w:rsidRDefault="00BE5C34" w:rsidP="00BE5C34">
      <w:pPr>
        <w:widowControl w:val="0"/>
        <w:autoSpaceDE w:val="0"/>
        <w:autoSpaceDN w:val="0"/>
        <w:ind w:firstLine="6379"/>
        <w:jc w:val="both"/>
        <w:rPr>
          <w:sz w:val="20"/>
          <w:szCs w:val="20"/>
        </w:rPr>
      </w:pPr>
      <w:r w:rsidRPr="001D28CB">
        <w:rPr>
          <w:sz w:val="20"/>
          <w:szCs w:val="20"/>
        </w:rPr>
        <w:lastRenderedPageBreak/>
        <w:t>Приложение № 6</w:t>
      </w:r>
    </w:p>
    <w:p w14:paraId="07B65867" w14:textId="77777777" w:rsidR="00BE5C34" w:rsidRPr="001D28CB" w:rsidRDefault="00BE5C34" w:rsidP="00BE5C34">
      <w:pPr>
        <w:widowControl w:val="0"/>
        <w:autoSpaceDE w:val="0"/>
        <w:autoSpaceDN w:val="0"/>
        <w:ind w:firstLine="6379"/>
        <w:jc w:val="both"/>
        <w:rPr>
          <w:sz w:val="20"/>
          <w:szCs w:val="20"/>
        </w:rPr>
      </w:pPr>
      <w:r w:rsidRPr="001D28CB">
        <w:rPr>
          <w:sz w:val="20"/>
          <w:szCs w:val="20"/>
        </w:rPr>
        <w:t>к распоряжению Комитета</w:t>
      </w:r>
    </w:p>
    <w:p w14:paraId="796A1B1E" w14:textId="77777777" w:rsidR="00BE5C34" w:rsidRPr="001D28CB" w:rsidRDefault="00BE5C34" w:rsidP="00BE5C34">
      <w:pPr>
        <w:widowControl w:val="0"/>
        <w:autoSpaceDE w:val="0"/>
        <w:autoSpaceDN w:val="0"/>
        <w:ind w:firstLine="6379"/>
        <w:jc w:val="both"/>
        <w:rPr>
          <w:sz w:val="20"/>
          <w:szCs w:val="20"/>
        </w:rPr>
      </w:pPr>
      <w:r w:rsidRPr="001D28CB">
        <w:rPr>
          <w:sz w:val="20"/>
          <w:szCs w:val="20"/>
        </w:rPr>
        <w:t>по труду и занятости</w:t>
      </w:r>
    </w:p>
    <w:p w14:paraId="769F3479" w14:textId="77777777" w:rsidR="00BE5C34" w:rsidRPr="001D28CB" w:rsidRDefault="00BE5C34" w:rsidP="00BE5C34">
      <w:pPr>
        <w:widowControl w:val="0"/>
        <w:autoSpaceDE w:val="0"/>
        <w:autoSpaceDN w:val="0"/>
        <w:ind w:firstLine="6379"/>
        <w:jc w:val="both"/>
        <w:rPr>
          <w:sz w:val="20"/>
          <w:szCs w:val="20"/>
        </w:rPr>
      </w:pPr>
      <w:r w:rsidRPr="001D28CB">
        <w:rPr>
          <w:sz w:val="20"/>
          <w:szCs w:val="20"/>
        </w:rPr>
        <w:t>населения Санкт-Петербурга</w:t>
      </w:r>
    </w:p>
    <w:p w14:paraId="54ACF96C" w14:textId="77777777" w:rsidR="00BE5C34" w:rsidRPr="001D28CB" w:rsidRDefault="00BE5C34" w:rsidP="00BE5C34">
      <w:pPr>
        <w:widowControl w:val="0"/>
        <w:autoSpaceDE w:val="0"/>
        <w:autoSpaceDN w:val="0"/>
        <w:ind w:firstLine="6379"/>
        <w:jc w:val="both"/>
        <w:rPr>
          <w:sz w:val="20"/>
          <w:szCs w:val="20"/>
        </w:rPr>
      </w:pPr>
      <w:r w:rsidRPr="001D28CB">
        <w:rPr>
          <w:sz w:val="20"/>
          <w:szCs w:val="20"/>
        </w:rPr>
        <w:t>от ______________ № _______</w:t>
      </w:r>
    </w:p>
    <w:p w14:paraId="03CEF82B" w14:textId="77777777" w:rsidR="009F3393" w:rsidRPr="001D28CB" w:rsidRDefault="009F3393" w:rsidP="009F3393">
      <w:pPr>
        <w:pStyle w:val="ConsPlusNormal"/>
        <w:jc w:val="right"/>
        <w:rPr>
          <w:rFonts w:ascii="Times New Roman" w:hAnsi="Times New Roman" w:cs="Times New Roman"/>
        </w:rPr>
      </w:pPr>
    </w:p>
    <w:p w14:paraId="3AEA3A2E" w14:textId="77777777" w:rsidR="006940A1" w:rsidRDefault="006940A1" w:rsidP="001D28CB">
      <w:pPr>
        <w:pStyle w:val="ConsPlusTitle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310"/>
      <w:bookmarkEnd w:id="2"/>
    </w:p>
    <w:p w14:paraId="36132F29" w14:textId="77777777" w:rsidR="009F3393" w:rsidRPr="001D28CB" w:rsidRDefault="009F3393" w:rsidP="001D28CB">
      <w:pPr>
        <w:pStyle w:val="ConsPlusTitle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D28CB">
        <w:rPr>
          <w:rFonts w:ascii="Times New Roman" w:hAnsi="Times New Roman" w:cs="Times New Roman"/>
          <w:sz w:val="24"/>
          <w:szCs w:val="24"/>
        </w:rPr>
        <w:t>ОПРЕДЕЛЕНИЕ</w:t>
      </w:r>
    </w:p>
    <w:p w14:paraId="5B5D5AE0" w14:textId="6EA96237" w:rsidR="00963C10" w:rsidRDefault="009F3393" w:rsidP="001D28CB">
      <w:pPr>
        <w:pStyle w:val="ConsPlusTitle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D28CB">
        <w:rPr>
          <w:rFonts w:ascii="Times New Roman" w:hAnsi="Times New Roman" w:cs="Times New Roman"/>
          <w:sz w:val="24"/>
          <w:szCs w:val="24"/>
        </w:rPr>
        <w:t>баллов по критериям соответствия претендента категории</w:t>
      </w:r>
      <w:r w:rsidR="001D28CB">
        <w:rPr>
          <w:rFonts w:ascii="Times New Roman" w:hAnsi="Times New Roman" w:cs="Times New Roman"/>
          <w:sz w:val="24"/>
          <w:szCs w:val="24"/>
        </w:rPr>
        <w:t xml:space="preserve"> </w:t>
      </w:r>
      <w:r w:rsidRPr="001D28CB">
        <w:rPr>
          <w:rFonts w:ascii="Times New Roman" w:hAnsi="Times New Roman" w:cs="Times New Roman"/>
          <w:sz w:val="24"/>
          <w:szCs w:val="24"/>
        </w:rPr>
        <w:t xml:space="preserve">получателя награды </w:t>
      </w:r>
      <w:r w:rsidR="00963C10">
        <w:rPr>
          <w:rFonts w:ascii="Times New Roman" w:hAnsi="Times New Roman" w:cs="Times New Roman"/>
          <w:sz w:val="24"/>
          <w:szCs w:val="24"/>
        </w:rPr>
        <w:t>К</w:t>
      </w:r>
      <w:r w:rsidRPr="001D28CB">
        <w:rPr>
          <w:rFonts w:ascii="Times New Roman" w:hAnsi="Times New Roman" w:cs="Times New Roman"/>
          <w:sz w:val="24"/>
          <w:szCs w:val="24"/>
        </w:rPr>
        <w:t>омитета по труду и занятости населения</w:t>
      </w:r>
      <w:r w:rsidR="00963C10">
        <w:rPr>
          <w:rFonts w:ascii="Times New Roman" w:hAnsi="Times New Roman" w:cs="Times New Roman"/>
          <w:sz w:val="24"/>
          <w:szCs w:val="24"/>
        </w:rPr>
        <w:t xml:space="preserve"> </w:t>
      </w:r>
      <w:r w:rsidRPr="001D28CB">
        <w:rPr>
          <w:rFonts w:ascii="Times New Roman" w:hAnsi="Times New Roman" w:cs="Times New Roman"/>
          <w:sz w:val="24"/>
          <w:szCs w:val="24"/>
        </w:rPr>
        <w:t>Санкт-Петербурга</w:t>
      </w:r>
      <w:r w:rsidR="00963C10">
        <w:rPr>
          <w:rFonts w:ascii="Times New Roman" w:hAnsi="Times New Roman" w:cs="Times New Roman"/>
          <w:sz w:val="24"/>
          <w:szCs w:val="24"/>
        </w:rPr>
        <w:t xml:space="preserve"> -</w:t>
      </w:r>
      <w:r w:rsidRPr="001D28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71AF61" w14:textId="277424C9" w:rsidR="009F3393" w:rsidRPr="001D28CB" w:rsidRDefault="009F3393" w:rsidP="001D28CB">
      <w:pPr>
        <w:pStyle w:val="ConsPlusTitle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D28CB">
        <w:rPr>
          <w:rFonts w:ascii="Times New Roman" w:hAnsi="Times New Roman" w:cs="Times New Roman"/>
          <w:sz w:val="24"/>
          <w:szCs w:val="24"/>
        </w:rPr>
        <w:t>почетного знака «Кадры будущего»</w:t>
      </w:r>
    </w:p>
    <w:p w14:paraId="3A61C4A0" w14:textId="77777777" w:rsidR="009F3393" w:rsidRPr="001D28CB" w:rsidRDefault="009F3393" w:rsidP="001D28CB">
      <w:pPr>
        <w:pStyle w:val="ConsPlusTitle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D28C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D28CB">
        <w:rPr>
          <w:rFonts w:ascii="Times New Roman" w:hAnsi="Times New Roman" w:cs="Times New Roman"/>
          <w:sz w:val="24"/>
          <w:szCs w:val="24"/>
        </w:rPr>
        <w:t>самопрезентация</w:t>
      </w:r>
      <w:proofErr w:type="spellEnd"/>
      <w:r w:rsidRPr="001D28CB">
        <w:rPr>
          <w:rFonts w:ascii="Times New Roman" w:hAnsi="Times New Roman" w:cs="Times New Roman"/>
          <w:sz w:val="24"/>
          <w:szCs w:val="24"/>
        </w:rPr>
        <w:t xml:space="preserve"> претендента)</w:t>
      </w:r>
    </w:p>
    <w:p w14:paraId="53C1044B" w14:textId="77777777" w:rsidR="009F3393" w:rsidRPr="001D28CB" w:rsidRDefault="009F3393" w:rsidP="001D28CB">
      <w:pPr>
        <w:pStyle w:val="ConsPlusNormal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6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946"/>
        <w:gridCol w:w="1560"/>
        <w:gridCol w:w="993"/>
      </w:tblGrid>
      <w:tr w:rsidR="009F3393" w:rsidRPr="00571DB2" w14:paraId="6E38EA41" w14:textId="77777777" w:rsidTr="008852EB">
        <w:tc>
          <w:tcPr>
            <w:tcW w:w="567" w:type="dxa"/>
            <w:vAlign w:val="center"/>
          </w:tcPr>
          <w:p w14:paraId="2ECE86BE" w14:textId="77777777" w:rsidR="009F3393" w:rsidRPr="00777A50" w:rsidRDefault="009F3393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777A50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946" w:type="dxa"/>
            <w:vAlign w:val="center"/>
          </w:tcPr>
          <w:p w14:paraId="4413E42A" w14:textId="77777777" w:rsidR="009F3393" w:rsidRPr="00777A50" w:rsidRDefault="009F3393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777A50">
              <w:rPr>
                <w:rFonts w:ascii="Times New Roman" w:hAnsi="Times New Roman" w:cs="Times New Roman"/>
                <w:b/>
              </w:rPr>
              <w:t>Наименование критерия</w:t>
            </w:r>
          </w:p>
        </w:tc>
        <w:tc>
          <w:tcPr>
            <w:tcW w:w="1560" w:type="dxa"/>
            <w:vAlign w:val="center"/>
          </w:tcPr>
          <w:p w14:paraId="4A25017D" w14:textId="77777777" w:rsidR="009F3393" w:rsidRPr="00777A50" w:rsidRDefault="009F3393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777A50">
              <w:rPr>
                <w:rFonts w:ascii="Times New Roman" w:hAnsi="Times New Roman" w:cs="Times New Roman"/>
                <w:b/>
              </w:rPr>
              <w:t>Значение оценки (балл)</w:t>
            </w:r>
          </w:p>
        </w:tc>
        <w:tc>
          <w:tcPr>
            <w:tcW w:w="993" w:type="dxa"/>
            <w:vAlign w:val="center"/>
          </w:tcPr>
          <w:p w14:paraId="08B6F746" w14:textId="77777777" w:rsidR="009F3393" w:rsidRPr="00571DB2" w:rsidRDefault="009F3393" w:rsidP="008852EB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571DB2">
              <w:rPr>
                <w:b/>
                <w:sz w:val="22"/>
                <w:szCs w:val="22"/>
              </w:rPr>
              <w:t>Оценка (балл)</w:t>
            </w:r>
          </w:p>
        </w:tc>
      </w:tr>
      <w:tr w:rsidR="009F3393" w:rsidRPr="00571DB2" w14:paraId="22E4BD23" w14:textId="77777777" w:rsidTr="008852EB">
        <w:tc>
          <w:tcPr>
            <w:tcW w:w="567" w:type="dxa"/>
            <w:vAlign w:val="center"/>
          </w:tcPr>
          <w:p w14:paraId="187FB7CD" w14:textId="5EF65290" w:rsidR="009F3393" w:rsidRPr="00777A50" w:rsidRDefault="009F3393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777A5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6" w:type="dxa"/>
            <w:gridSpan w:val="2"/>
            <w:vAlign w:val="center"/>
          </w:tcPr>
          <w:p w14:paraId="76BAF46F" w14:textId="334815A9" w:rsidR="009F3393" w:rsidRPr="00777A50" w:rsidRDefault="009F3393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777A50">
              <w:rPr>
                <w:rFonts w:ascii="Times New Roman" w:hAnsi="Times New Roman" w:cs="Times New Roman"/>
                <w:b/>
              </w:rPr>
              <w:t>Представление кандидата</w:t>
            </w:r>
            <w:r w:rsidR="00505F14" w:rsidRPr="00777A50">
              <w:rPr>
                <w:rFonts w:ascii="Times New Roman" w:hAnsi="Times New Roman" w:cs="Times New Roman"/>
                <w:b/>
              </w:rPr>
              <w:t xml:space="preserve"> «Визитная карточка»</w:t>
            </w:r>
          </w:p>
        </w:tc>
        <w:tc>
          <w:tcPr>
            <w:tcW w:w="993" w:type="dxa"/>
            <w:vMerge w:val="restart"/>
          </w:tcPr>
          <w:p w14:paraId="7D4032AB" w14:textId="77777777" w:rsidR="009F3393" w:rsidRPr="00571DB2" w:rsidRDefault="009F3393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3393" w:rsidRPr="006E6270" w14:paraId="077D0FAF" w14:textId="77777777" w:rsidTr="008852EB">
        <w:tc>
          <w:tcPr>
            <w:tcW w:w="567" w:type="dxa"/>
            <w:vAlign w:val="center"/>
          </w:tcPr>
          <w:p w14:paraId="3C38BAA9" w14:textId="77777777" w:rsidR="009F3393" w:rsidRPr="006E6270" w:rsidRDefault="009F3393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6E627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946" w:type="dxa"/>
            <w:vAlign w:val="center"/>
          </w:tcPr>
          <w:p w14:paraId="675DC227" w14:textId="335D6D86" w:rsidR="009F3393" w:rsidRPr="006E6270" w:rsidRDefault="009F3393" w:rsidP="001B429F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E6270">
              <w:rPr>
                <w:rFonts w:ascii="Times New Roman" w:hAnsi="Times New Roman" w:cs="Times New Roman"/>
                <w:sz w:val="24"/>
                <w:szCs w:val="24"/>
              </w:rPr>
              <w:t>Недостаточно рассказал о себе</w:t>
            </w:r>
            <w:r w:rsidR="003E01F8" w:rsidRPr="006E62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05F14" w:rsidRPr="006E6270">
              <w:rPr>
                <w:rFonts w:ascii="Times New Roman" w:hAnsi="Times New Roman" w:cs="Times New Roman"/>
                <w:sz w:val="24"/>
                <w:szCs w:val="24"/>
              </w:rPr>
              <w:t>без учета рекомендаций</w:t>
            </w:r>
            <w:r w:rsidR="00380B50" w:rsidRPr="006E6270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footnoteReference w:id="2"/>
            </w:r>
            <w:r w:rsidR="003E01F8" w:rsidRPr="006E62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vAlign w:val="center"/>
          </w:tcPr>
          <w:p w14:paraId="12EE4D6E" w14:textId="77777777" w:rsidR="009F3393" w:rsidRPr="006E6270" w:rsidRDefault="009F3393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6E6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vMerge/>
          </w:tcPr>
          <w:p w14:paraId="5B1D20B8" w14:textId="77777777" w:rsidR="009F3393" w:rsidRPr="006E6270" w:rsidRDefault="009F3393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3393" w:rsidRPr="006E6270" w14:paraId="7F5DAB45" w14:textId="77777777" w:rsidTr="008852EB">
        <w:tc>
          <w:tcPr>
            <w:tcW w:w="567" w:type="dxa"/>
            <w:vAlign w:val="center"/>
          </w:tcPr>
          <w:p w14:paraId="63CF6212" w14:textId="77777777" w:rsidR="009F3393" w:rsidRPr="006E6270" w:rsidRDefault="009F3393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6E627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6946" w:type="dxa"/>
            <w:vAlign w:val="center"/>
          </w:tcPr>
          <w:p w14:paraId="25F240E8" w14:textId="0AAA0DD8" w:rsidR="009F3393" w:rsidRPr="006E6270" w:rsidRDefault="009F3393" w:rsidP="003E01F8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E6270">
              <w:rPr>
                <w:rFonts w:ascii="Times New Roman" w:hAnsi="Times New Roman" w:cs="Times New Roman"/>
                <w:sz w:val="24"/>
                <w:szCs w:val="24"/>
              </w:rPr>
              <w:t>В полном объеме рассказал о себе</w:t>
            </w:r>
            <w:r w:rsidR="003E01F8" w:rsidRPr="006E62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97ABD" w:rsidRPr="006E6270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  <w:r w:rsidR="00597251" w:rsidRPr="006E6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01F8" w:rsidRPr="006E62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97ABD" w:rsidRPr="006E6270">
              <w:rPr>
                <w:rFonts w:ascii="Times New Roman" w:hAnsi="Times New Roman" w:cs="Times New Roman"/>
                <w:sz w:val="24"/>
                <w:szCs w:val="24"/>
              </w:rPr>
              <w:t>с рекомендациями</w:t>
            </w:r>
            <w:r w:rsidR="003E01F8" w:rsidRPr="006E62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vAlign w:val="center"/>
          </w:tcPr>
          <w:p w14:paraId="59B0BB21" w14:textId="77777777" w:rsidR="009F3393" w:rsidRPr="006E6270" w:rsidRDefault="009F3393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6E6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vMerge/>
          </w:tcPr>
          <w:p w14:paraId="6C07B954" w14:textId="77777777" w:rsidR="009F3393" w:rsidRPr="006E6270" w:rsidRDefault="009F3393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3393" w:rsidRPr="00571DB2" w14:paraId="737382DF" w14:textId="77777777" w:rsidTr="008852EB">
        <w:tc>
          <w:tcPr>
            <w:tcW w:w="567" w:type="dxa"/>
            <w:vAlign w:val="center"/>
          </w:tcPr>
          <w:p w14:paraId="47807BAA" w14:textId="77777777" w:rsidR="009F3393" w:rsidRPr="006E6270" w:rsidRDefault="009F3393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6E6270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6946" w:type="dxa"/>
            <w:vAlign w:val="center"/>
          </w:tcPr>
          <w:p w14:paraId="2714FD81" w14:textId="4DE20434" w:rsidR="009F3393" w:rsidRPr="006E6270" w:rsidRDefault="009F3393" w:rsidP="006940A1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E6270">
              <w:rPr>
                <w:rFonts w:ascii="Times New Roman" w:hAnsi="Times New Roman" w:cs="Times New Roman"/>
                <w:sz w:val="24"/>
                <w:szCs w:val="24"/>
              </w:rPr>
              <w:t xml:space="preserve">В полном объеме рассказал о себе </w:t>
            </w:r>
            <w:r w:rsidR="001B429F" w:rsidRPr="006E6270">
              <w:rPr>
                <w:rFonts w:ascii="Times New Roman" w:hAnsi="Times New Roman" w:cs="Times New Roman"/>
                <w:sz w:val="24"/>
                <w:szCs w:val="24"/>
              </w:rPr>
              <w:t>с применением креативного, творческого подхода</w:t>
            </w:r>
            <w:r w:rsidR="006940A1" w:rsidRPr="006E6270">
              <w:rPr>
                <w:rFonts w:ascii="Times New Roman" w:hAnsi="Times New Roman" w:cs="Times New Roman"/>
                <w:sz w:val="24"/>
                <w:szCs w:val="24"/>
              </w:rPr>
              <w:t xml:space="preserve"> (с учетом рекомендаций)</w:t>
            </w:r>
          </w:p>
        </w:tc>
        <w:tc>
          <w:tcPr>
            <w:tcW w:w="1560" w:type="dxa"/>
            <w:vAlign w:val="center"/>
          </w:tcPr>
          <w:p w14:paraId="6B4E020C" w14:textId="77777777" w:rsidR="009F3393" w:rsidRPr="00777A50" w:rsidRDefault="009F3393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6E62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vMerge/>
          </w:tcPr>
          <w:p w14:paraId="2AB16B70" w14:textId="77777777" w:rsidR="009F3393" w:rsidRPr="00571DB2" w:rsidRDefault="009F3393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4B1E" w:rsidRPr="00571DB2" w14:paraId="6E6D838D" w14:textId="77777777" w:rsidTr="00C94B1E">
        <w:trPr>
          <w:trHeight w:val="517"/>
        </w:trPr>
        <w:tc>
          <w:tcPr>
            <w:tcW w:w="567" w:type="dxa"/>
            <w:vAlign w:val="center"/>
          </w:tcPr>
          <w:p w14:paraId="3170A763" w14:textId="2ACA54C7" w:rsidR="00C94B1E" w:rsidRPr="00597251" w:rsidRDefault="00C94B1E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59725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6" w:type="dxa"/>
            <w:gridSpan w:val="2"/>
            <w:vAlign w:val="center"/>
          </w:tcPr>
          <w:p w14:paraId="49D25CE7" w14:textId="0796C7DA" w:rsidR="00C94B1E" w:rsidRPr="00597251" w:rsidRDefault="00C94B1E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597251">
              <w:rPr>
                <w:rFonts w:ascii="Times New Roman" w:hAnsi="Times New Roman" w:cs="Times New Roman"/>
                <w:b/>
              </w:rPr>
              <w:t>Личная мотивация к трудовой деятельности</w:t>
            </w:r>
          </w:p>
        </w:tc>
        <w:tc>
          <w:tcPr>
            <w:tcW w:w="993" w:type="dxa"/>
            <w:vMerge w:val="restart"/>
          </w:tcPr>
          <w:p w14:paraId="2642DEE3" w14:textId="77777777" w:rsidR="00C94B1E" w:rsidRPr="00571DB2" w:rsidRDefault="00C94B1E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4B1E" w:rsidRPr="00571DB2" w14:paraId="5B34860A" w14:textId="77777777" w:rsidTr="0013375B">
        <w:tc>
          <w:tcPr>
            <w:tcW w:w="567" w:type="dxa"/>
            <w:vAlign w:val="center"/>
          </w:tcPr>
          <w:p w14:paraId="7A5CB74C" w14:textId="77777777" w:rsidR="00C94B1E" w:rsidRPr="00597251" w:rsidRDefault="00C94B1E" w:rsidP="00C94B1E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597251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6946" w:type="dxa"/>
          </w:tcPr>
          <w:p w14:paraId="51F0E135" w14:textId="5EB298F1" w:rsidR="00C94B1E" w:rsidRPr="00597251" w:rsidRDefault="00C94B1E" w:rsidP="00C94B1E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7251">
              <w:rPr>
                <w:rFonts w:ascii="Times New Roman" w:hAnsi="Times New Roman" w:cs="Times New Roman"/>
                <w:sz w:val="24"/>
                <w:szCs w:val="24"/>
              </w:rPr>
              <w:t>Мотивация низкая (по настоянию родственников, отсутствие желания работать)</w:t>
            </w:r>
          </w:p>
        </w:tc>
        <w:tc>
          <w:tcPr>
            <w:tcW w:w="1560" w:type="dxa"/>
            <w:vAlign w:val="center"/>
          </w:tcPr>
          <w:p w14:paraId="20FC9F2C" w14:textId="77777777" w:rsidR="00C94B1E" w:rsidRPr="00597251" w:rsidRDefault="00C94B1E" w:rsidP="00C94B1E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597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vMerge/>
          </w:tcPr>
          <w:p w14:paraId="16732A90" w14:textId="77777777" w:rsidR="00C94B1E" w:rsidRPr="00571DB2" w:rsidRDefault="00C94B1E" w:rsidP="00C94B1E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4B1E" w:rsidRPr="00571DB2" w14:paraId="2F888B6F" w14:textId="77777777" w:rsidTr="0013375B">
        <w:tc>
          <w:tcPr>
            <w:tcW w:w="567" w:type="dxa"/>
            <w:vAlign w:val="center"/>
          </w:tcPr>
          <w:p w14:paraId="09072286" w14:textId="77777777" w:rsidR="00C94B1E" w:rsidRPr="00597251" w:rsidRDefault="00C94B1E" w:rsidP="00C94B1E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597251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6946" w:type="dxa"/>
          </w:tcPr>
          <w:p w14:paraId="71C42FF1" w14:textId="04A22E0C" w:rsidR="00C94B1E" w:rsidRPr="00597251" w:rsidRDefault="00C94B1E" w:rsidP="00C94B1E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7251">
              <w:rPr>
                <w:rFonts w:ascii="Times New Roman" w:hAnsi="Times New Roman" w:cs="Times New Roman"/>
                <w:sz w:val="24"/>
                <w:szCs w:val="24"/>
              </w:rPr>
              <w:t>Мотивация средняя (трудоустройство «за компанию»)</w:t>
            </w:r>
          </w:p>
        </w:tc>
        <w:tc>
          <w:tcPr>
            <w:tcW w:w="1560" w:type="dxa"/>
            <w:vAlign w:val="center"/>
          </w:tcPr>
          <w:p w14:paraId="0E701269" w14:textId="77777777" w:rsidR="00C94B1E" w:rsidRPr="00597251" w:rsidRDefault="00C94B1E" w:rsidP="00C94B1E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5972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vMerge/>
          </w:tcPr>
          <w:p w14:paraId="7C7F024F" w14:textId="77777777" w:rsidR="00C94B1E" w:rsidRPr="00571DB2" w:rsidRDefault="00C94B1E" w:rsidP="00C94B1E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4B1E" w:rsidRPr="00571DB2" w14:paraId="01C42293" w14:textId="77777777" w:rsidTr="0013375B">
        <w:tc>
          <w:tcPr>
            <w:tcW w:w="567" w:type="dxa"/>
            <w:vAlign w:val="center"/>
          </w:tcPr>
          <w:p w14:paraId="671975A2" w14:textId="2FF5C066" w:rsidR="00C94B1E" w:rsidRPr="00597251" w:rsidRDefault="00C94B1E" w:rsidP="00C94B1E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597251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6946" w:type="dxa"/>
          </w:tcPr>
          <w:p w14:paraId="56C2C671" w14:textId="5CCD2354" w:rsidR="00C94B1E" w:rsidRPr="00597251" w:rsidRDefault="00C94B1E" w:rsidP="00C94B1E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7251">
              <w:rPr>
                <w:rFonts w:ascii="Times New Roman" w:hAnsi="Times New Roman" w:cs="Times New Roman"/>
                <w:sz w:val="24"/>
                <w:szCs w:val="24"/>
              </w:rPr>
              <w:t>Мотивация высокая (личная инициатива, реализация мечты)</w:t>
            </w:r>
          </w:p>
        </w:tc>
        <w:tc>
          <w:tcPr>
            <w:tcW w:w="1560" w:type="dxa"/>
            <w:vAlign w:val="center"/>
          </w:tcPr>
          <w:p w14:paraId="0943C581" w14:textId="085CD988" w:rsidR="00C94B1E" w:rsidRPr="00597251" w:rsidRDefault="00C94B1E" w:rsidP="00C94B1E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5972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vMerge/>
          </w:tcPr>
          <w:p w14:paraId="07FCA149" w14:textId="77777777" w:rsidR="00C94B1E" w:rsidRPr="00571DB2" w:rsidRDefault="00C94B1E" w:rsidP="00C94B1E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3393" w:rsidRPr="00571DB2" w14:paraId="3C3AC2C2" w14:textId="77777777" w:rsidTr="008852EB">
        <w:tc>
          <w:tcPr>
            <w:tcW w:w="567" w:type="dxa"/>
            <w:vAlign w:val="center"/>
          </w:tcPr>
          <w:p w14:paraId="2459E92F" w14:textId="2F231070" w:rsidR="009F3393" w:rsidRPr="00D20673" w:rsidRDefault="009F3393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2067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06" w:type="dxa"/>
            <w:gridSpan w:val="2"/>
            <w:vAlign w:val="center"/>
          </w:tcPr>
          <w:p w14:paraId="28536AF8" w14:textId="596B939B" w:rsidR="009F3393" w:rsidRPr="00D20673" w:rsidRDefault="001C4A35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20673">
              <w:rPr>
                <w:rFonts w:ascii="Times New Roman" w:hAnsi="Times New Roman" w:cs="Times New Roman"/>
                <w:b/>
              </w:rPr>
              <w:t xml:space="preserve">Опыт </w:t>
            </w:r>
            <w:r w:rsidR="009F3393" w:rsidRPr="00D20673">
              <w:rPr>
                <w:rFonts w:ascii="Times New Roman" w:hAnsi="Times New Roman" w:cs="Times New Roman"/>
                <w:b/>
              </w:rPr>
              <w:t>трудоустройства</w:t>
            </w:r>
          </w:p>
        </w:tc>
        <w:tc>
          <w:tcPr>
            <w:tcW w:w="993" w:type="dxa"/>
            <w:vMerge w:val="restart"/>
          </w:tcPr>
          <w:p w14:paraId="233B7D18" w14:textId="77777777" w:rsidR="009F3393" w:rsidRPr="00571DB2" w:rsidRDefault="009F3393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4A35" w:rsidRPr="00571DB2" w14:paraId="470FBA5C" w14:textId="77777777" w:rsidTr="000A7206">
        <w:tc>
          <w:tcPr>
            <w:tcW w:w="567" w:type="dxa"/>
            <w:vAlign w:val="center"/>
          </w:tcPr>
          <w:p w14:paraId="354E596E" w14:textId="77777777" w:rsidR="001C4A35" w:rsidRPr="00D20673" w:rsidRDefault="001C4A35" w:rsidP="001C4A35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D20673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6946" w:type="dxa"/>
          </w:tcPr>
          <w:p w14:paraId="19C99958" w14:textId="0A76998C" w:rsidR="001C4A35" w:rsidRPr="00D20673" w:rsidRDefault="001C4A35" w:rsidP="001C4A35">
            <w:pPr>
              <w:spacing w:line="0" w:lineRule="atLeast"/>
              <w:rPr>
                <w:sz w:val="22"/>
                <w:szCs w:val="22"/>
              </w:rPr>
            </w:pPr>
            <w:r w:rsidRPr="00D20673">
              <w:t>Первый трудовой опыт</w:t>
            </w:r>
          </w:p>
        </w:tc>
        <w:tc>
          <w:tcPr>
            <w:tcW w:w="1560" w:type="dxa"/>
            <w:vAlign w:val="center"/>
          </w:tcPr>
          <w:p w14:paraId="660C8A47" w14:textId="77777777" w:rsidR="001C4A35" w:rsidRPr="00D20673" w:rsidRDefault="001C4A35" w:rsidP="001C4A35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D20673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  <w:vMerge/>
          </w:tcPr>
          <w:p w14:paraId="0A21A04F" w14:textId="77777777" w:rsidR="001C4A35" w:rsidRPr="00571DB2" w:rsidRDefault="001C4A35" w:rsidP="001C4A35">
            <w:pPr>
              <w:spacing w:line="0" w:lineRule="atLeast"/>
              <w:rPr>
                <w:sz w:val="22"/>
                <w:szCs w:val="22"/>
              </w:rPr>
            </w:pPr>
          </w:p>
        </w:tc>
      </w:tr>
      <w:tr w:rsidR="001C4A35" w:rsidRPr="00571DB2" w14:paraId="55B40074" w14:textId="77777777" w:rsidTr="000A7206">
        <w:tc>
          <w:tcPr>
            <w:tcW w:w="567" w:type="dxa"/>
            <w:vAlign w:val="center"/>
          </w:tcPr>
          <w:p w14:paraId="416D3616" w14:textId="77777777" w:rsidR="001C4A35" w:rsidRPr="00D20673" w:rsidRDefault="001C4A35" w:rsidP="001C4A35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D20673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6946" w:type="dxa"/>
          </w:tcPr>
          <w:p w14:paraId="15C0BB98" w14:textId="64931C86" w:rsidR="001C4A35" w:rsidRPr="00D20673" w:rsidRDefault="001C4A35" w:rsidP="001C4A35">
            <w:pPr>
              <w:spacing w:line="0" w:lineRule="atLeast"/>
              <w:rPr>
                <w:sz w:val="22"/>
                <w:szCs w:val="22"/>
              </w:rPr>
            </w:pPr>
            <w:r w:rsidRPr="00D20673">
              <w:t xml:space="preserve">Наличие стажа трудовой деятельности </w:t>
            </w:r>
          </w:p>
        </w:tc>
        <w:tc>
          <w:tcPr>
            <w:tcW w:w="1560" w:type="dxa"/>
            <w:vAlign w:val="center"/>
          </w:tcPr>
          <w:p w14:paraId="1DE96247" w14:textId="77777777" w:rsidR="001C4A35" w:rsidRPr="00D20673" w:rsidRDefault="001C4A35" w:rsidP="001C4A35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D20673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vMerge/>
          </w:tcPr>
          <w:p w14:paraId="1D6C1024" w14:textId="77777777" w:rsidR="001C4A35" w:rsidRPr="00571DB2" w:rsidRDefault="001C4A35" w:rsidP="001C4A35">
            <w:pPr>
              <w:spacing w:line="0" w:lineRule="atLeast"/>
              <w:rPr>
                <w:sz w:val="22"/>
                <w:szCs w:val="22"/>
              </w:rPr>
            </w:pPr>
          </w:p>
        </w:tc>
      </w:tr>
      <w:tr w:rsidR="009F3393" w:rsidRPr="00571DB2" w14:paraId="65F2AB56" w14:textId="77777777" w:rsidTr="008852EB">
        <w:tc>
          <w:tcPr>
            <w:tcW w:w="567" w:type="dxa"/>
            <w:vAlign w:val="center"/>
          </w:tcPr>
          <w:p w14:paraId="75825800" w14:textId="33FECCFD" w:rsidR="009F3393" w:rsidRPr="00D20673" w:rsidRDefault="009F3393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2067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6" w:type="dxa"/>
            <w:gridSpan w:val="2"/>
            <w:vAlign w:val="center"/>
          </w:tcPr>
          <w:p w14:paraId="2476ED7D" w14:textId="20E404DE" w:rsidR="009F3393" w:rsidRPr="00D20673" w:rsidRDefault="0004212C" w:rsidP="008852EB">
            <w:pPr>
              <w:pStyle w:val="ConsPlusNormal"/>
              <w:tabs>
                <w:tab w:val="left" w:pos="6517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20673">
              <w:rPr>
                <w:rFonts w:ascii="Times New Roman" w:hAnsi="Times New Roman" w:cs="Times New Roman"/>
                <w:b/>
              </w:rPr>
              <w:t>Д</w:t>
            </w:r>
            <w:r w:rsidR="009F3393" w:rsidRPr="00D20673">
              <w:rPr>
                <w:rFonts w:ascii="Times New Roman" w:hAnsi="Times New Roman" w:cs="Times New Roman"/>
                <w:b/>
              </w:rPr>
              <w:t>еловые качества кандидата</w:t>
            </w:r>
          </w:p>
        </w:tc>
        <w:tc>
          <w:tcPr>
            <w:tcW w:w="993" w:type="dxa"/>
            <w:vMerge w:val="restart"/>
          </w:tcPr>
          <w:p w14:paraId="0181A70F" w14:textId="77777777" w:rsidR="009F3393" w:rsidRPr="00571DB2" w:rsidRDefault="009F3393" w:rsidP="008852EB">
            <w:pPr>
              <w:pStyle w:val="ConsPlusNormal"/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1B5509" w:rsidRPr="00571DB2" w14:paraId="0724ECC5" w14:textId="77777777" w:rsidTr="00D85B3C">
        <w:tc>
          <w:tcPr>
            <w:tcW w:w="567" w:type="dxa"/>
            <w:vAlign w:val="center"/>
          </w:tcPr>
          <w:p w14:paraId="29A3E79F" w14:textId="77777777" w:rsidR="001B5509" w:rsidRPr="00D20673" w:rsidRDefault="001B5509" w:rsidP="001B5509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D20673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6946" w:type="dxa"/>
          </w:tcPr>
          <w:p w14:paraId="0FF99ADA" w14:textId="28E792D7" w:rsidR="001B5509" w:rsidRPr="00D20673" w:rsidRDefault="001B5509" w:rsidP="001B5509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0673">
              <w:rPr>
                <w:rFonts w:ascii="Times New Roman" w:hAnsi="Times New Roman" w:cs="Times New Roman"/>
                <w:sz w:val="24"/>
                <w:szCs w:val="24"/>
              </w:rPr>
              <w:t xml:space="preserve">Формальный подход к выполнению трудовой функции </w:t>
            </w:r>
            <w:r w:rsidR="00BD61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0673">
              <w:rPr>
                <w:rFonts w:ascii="Times New Roman" w:hAnsi="Times New Roman" w:cs="Times New Roman"/>
                <w:sz w:val="24"/>
                <w:szCs w:val="24"/>
              </w:rPr>
              <w:t>(только в рамках должностных обязанностей)</w:t>
            </w:r>
          </w:p>
        </w:tc>
        <w:tc>
          <w:tcPr>
            <w:tcW w:w="1560" w:type="dxa"/>
            <w:vAlign w:val="center"/>
          </w:tcPr>
          <w:p w14:paraId="75B659BC" w14:textId="77777777" w:rsidR="001B5509" w:rsidRPr="00D20673" w:rsidRDefault="001B5509" w:rsidP="001B5509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D206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vMerge/>
          </w:tcPr>
          <w:p w14:paraId="6F9D7881" w14:textId="77777777" w:rsidR="001B5509" w:rsidRPr="00571DB2" w:rsidRDefault="001B5509" w:rsidP="001B5509">
            <w:pPr>
              <w:pStyle w:val="ConsPlusNormal"/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1B5509" w:rsidRPr="00571DB2" w14:paraId="7039B57C" w14:textId="77777777" w:rsidTr="00D85B3C">
        <w:tc>
          <w:tcPr>
            <w:tcW w:w="567" w:type="dxa"/>
            <w:vAlign w:val="center"/>
          </w:tcPr>
          <w:p w14:paraId="2E9BF771" w14:textId="77777777" w:rsidR="001B5509" w:rsidRPr="00D20673" w:rsidRDefault="001B5509" w:rsidP="001B5509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D20673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6946" w:type="dxa"/>
          </w:tcPr>
          <w:p w14:paraId="30707488" w14:textId="56F90B29" w:rsidR="001B5509" w:rsidRPr="00D20673" w:rsidRDefault="001B5509" w:rsidP="001B5509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067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трудовой функции в рамках должностных обязанностей (инициативный, творческий, активный подход </w:t>
            </w:r>
            <w:r w:rsidR="00BD61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0673">
              <w:rPr>
                <w:rFonts w:ascii="Times New Roman" w:hAnsi="Times New Roman" w:cs="Times New Roman"/>
                <w:sz w:val="24"/>
                <w:szCs w:val="24"/>
              </w:rPr>
              <w:t xml:space="preserve">к выполнению работы) </w:t>
            </w:r>
          </w:p>
        </w:tc>
        <w:tc>
          <w:tcPr>
            <w:tcW w:w="1560" w:type="dxa"/>
            <w:vAlign w:val="center"/>
          </w:tcPr>
          <w:p w14:paraId="65334E03" w14:textId="77777777" w:rsidR="001B5509" w:rsidRPr="00D20673" w:rsidRDefault="001B5509" w:rsidP="001B5509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D206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vMerge/>
          </w:tcPr>
          <w:p w14:paraId="7C44A34D" w14:textId="77777777" w:rsidR="001B5509" w:rsidRPr="00571DB2" w:rsidRDefault="001B5509" w:rsidP="001B5509">
            <w:pPr>
              <w:pStyle w:val="ConsPlusNormal"/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1B5509" w:rsidRPr="00571DB2" w14:paraId="4029A3B9" w14:textId="77777777" w:rsidTr="00BD6130">
        <w:trPr>
          <w:trHeight w:val="1185"/>
        </w:trPr>
        <w:tc>
          <w:tcPr>
            <w:tcW w:w="567" w:type="dxa"/>
            <w:vAlign w:val="center"/>
          </w:tcPr>
          <w:p w14:paraId="70F44144" w14:textId="77777777" w:rsidR="001B5509" w:rsidRPr="00D20673" w:rsidRDefault="001B5509" w:rsidP="001B5509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D20673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6946" w:type="dxa"/>
          </w:tcPr>
          <w:p w14:paraId="6578CB35" w14:textId="5C88D82C" w:rsidR="001B5509" w:rsidRPr="00D20673" w:rsidRDefault="001B5509" w:rsidP="001B5509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0673">
              <w:rPr>
                <w:rFonts w:ascii="Times New Roman" w:hAnsi="Times New Roman" w:cs="Times New Roman"/>
                <w:sz w:val="24"/>
                <w:szCs w:val="24"/>
              </w:rPr>
              <w:t>Выполнение трудовой функции в рамках должностных обязанностей (инициативный, творческий, активный подход к выполнению работы), наличие трудовых достижений (повышенная производительность)</w:t>
            </w:r>
          </w:p>
        </w:tc>
        <w:tc>
          <w:tcPr>
            <w:tcW w:w="1560" w:type="dxa"/>
            <w:vAlign w:val="center"/>
          </w:tcPr>
          <w:p w14:paraId="661893AF" w14:textId="77777777" w:rsidR="001B5509" w:rsidRPr="00D20673" w:rsidRDefault="001B5509" w:rsidP="001B5509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D206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vMerge/>
          </w:tcPr>
          <w:p w14:paraId="57E67BD6" w14:textId="77777777" w:rsidR="001B5509" w:rsidRPr="00571DB2" w:rsidRDefault="001B5509" w:rsidP="001B5509">
            <w:pPr>
              <w:pStyle w:val="ConsPlusNormal"/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9F3393" w:rsidRPr="00571DB2" w14:paraId="7D44185B" w14:textId="77777777" w:rsidTr="008852EB">
        <w:tc>
          <w:tcPr>
            <w:tcW w:w="567" w:type="dxa"/>
            <w:vAlign w:val="center"/>
          </w:tcPr>
          <w:p w14:paraId="187AC807" w14:textId="6F3A70BA" w:rsidR="009F3393" w:rsidRPr="00D20673" w:rsidRDefault="009F3393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20673"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8506" w:type="dxa"/>
            <w:gridSpan w:val="2"/>
            <w:vAlign w:val="center"/>
          </w:tcPr>
          <w:p w14:paraId="39586386" w14:textId="3F65F5AE" w:rsidR="009F3393" w:rsidRPr="00D20673" w:rsidRDefault="00E17E37" w:rsidP="009E298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20673">
              <w:rPr>
                <w:rFonts w:ascii="Times New Roman" w:hAnsi="Times New Roman" w:cs="Times New Roman"/>
                <w:b/>
              </w:rPr>
              <w:t>Профессиональные навыки в период участия</w:t>
            </w:r>
            <w:r w:rsidR="009E2981" w:rsidRPr="00D20673">
              <w:rPr>
                <w:rFonts w:ascii="Times New Roman" w:hAnsi="Times New Roman" w:cs="Times New Roman"/>
                <w:b/>
              </w:rPr>
              <w:t xml:space="preserve"> </w:t>
            </w:r>
            <w:r w:rsidRPr="00D20673">
              <w:rPr>
                <w:rFonts w:ascii="Times New Roman" w:hAnsi="Times New Roman" w:cs="Times New Roman"/>
                <w:b/>
              </w:rPr>
              <w:t>во временной занятости несовершеннолетних граждан</w:t>
            </w:r>
          </w:p>
        </w:tc>
        <w:tc>
          <w:tcPr>
            <w:tcW w:w="993" w:type="dxa"/>
            <w:vMerge w:val="restart"/>
          </w:tcPr>
          <w:p w14:paraId="0EEEE140" w14:textId="77777777" w:rsidR="009F3393" w:rsidRPr="00571DB2" w:rsidRDefault="009F3393" w:rsidP="008852EB">
            <w:pPr>
              <w:pStyle w:val="ConsPlusNormal"/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9F3393" w:rsidRPr="00571DB2" w14:paraId="0E23792D" w14:textId="77777777" w:rsidTr="006940A1">
        <w:trPr>
          <w:trHeight w:val="20"/>
        </w:trPr>
        <w:tc>
          <w:tcPr>
            <w:tcW w:w="567" w:type="dxa"/>
            <w:vAlign w:val="center"/>
          </w:tcPr>
          <w:p w14:paraId="38675F88" w14:textId="77777777" w:rsidR="009F3393" w:rsidRPr="00571DB2" w:rsidRDefault="009F3393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571DB2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6946" w:type="dxa"/>
            <w:vAlign w:val="center"/>
          </w:tcPr>
          <w:p w14:paraId="70C8C3A3" w14:textId="77777777" w:rsidR="009F3393" w:rsidRPr="00571DB2" w:rsidRDefault="009F3393" w:rsidP="008852EB">
            <w:pPr>
              <w:pStyle w:val="a7"/>
              <w:widowControl w:val="0"/>
              <w:tabs>
                <w:tab w:val="left" w:pos="567"/>
              </w:tabs>
              <w:autoSpaceDE w:val="0"/>
              <w:autoSpaceDN w:val="0"/>
              <w:spacing w:line="0" w:lineRule="atLeast"/>
              <w:ind w:left="0"/>
              <w:jc w:val="both"/>
              <w:rPr>
                <w:sz w:val="22"/>
                <w:szCs w:val="22"/>
              </w:rPr>
            </w:pPr>
            <w:r w:rsidRPr="00571DB2">
              <w:rPr>
                <w:sz w:val="22"/>
                <w:szCs w:val="22"/>
              </w:rPr>
              <w:t>Не приобрел профессиональные навыки</w:t>
            </w:r>
          </w:p>
        </w:tc>
        <w:tc>
          <w:tcPr>
            <w:tcW w:w="1560" w:type="dxa"/>
            <w:vAlign w:val="center"/>
          </w:tcPr>
          <w:p w14:paraId="61063F3F" w14:textId="77777777" w:rsidR="009F3393" w:rsidRPr="00571DB2" w:rsidRDefault="009F3393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571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Merge/>
          </w:tcPr>
          <w:p w14:paraId="47B5379E" w14:textId="77777777" w:rsidR="009F3393" w:rsidRPr="00571DB2" w:rsidRDefault="009F3393" w:rsidP="008852EB">
            <w:pPr>
              <w:pStyle w:val="ConsPlusNormal"/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9F3393" w:rsidRPr="00571DB2" w14:paraId="55732C2B" w14:textId="77777777" w:rsidTr="008852EB">
        <w:tc>
          <w:tcPr>
            <w:tcW w:w="567" w:type="dxa"/>
            <w:vAlign w:val="center"/>
          </w:tcPr>
          <w:p w14:paraId="01EC5F7C" w14:textId="77777777" w:rsidR="009F3393" w:rsidRPr="00571DB2" w:rsidRDefault="009F3393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571DB2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6946" w:type="dxa"/>
            <w:vAlign w:val="center"/>
          </w:tcPr>
          <w:p w14:paraId="6417CAFF" w14:textId="77777777" w:rsidR="009F3393" w:rsidRPr="00571DB2" w:rsidRDefault="009F3393" w:rsidP="008852EB">
            <w:pPr>
              <w:pStyle w:val="a7"/>
              <w:widowControl w:val="0"/>
              <w:tabs>
                <w:tab w:val="left" w:pos="567"/>
              </w:tabs>
              <w:autoSpaceDE w:val="0"/>
              <w:autoSpaceDN w:val="0"/>
              <w:spacing w:line="0" w:lineRule="atLeast"/>
              <w:ind w:left="0"/>
              <w:jc w:val="both"/>
              <w:rPr>
                <w:sz w:val="22"/>
                <w:szCs w:val="22"/>
              </w:rPr>
            </w:pPr>
            <w:r w:rsidRPr="00571DB2">
              <w:rPr>
                <w:sz w:val="22"/>
                <w:szCs w:val="22"/>
              </w:rPr>
              <w:t>Частично приобрел профессиональные навыки</w:t>
            </w:r>
          </w:p>
        </w:tc>
        <w:tc>
          <w:tcPr>
            <w:tcW w:w="1560" w:type="dxa"/>
            <w:vAlign w:val="center"/>
          </w:tcPr>
          <w:p w14:paraId="7FD38641" w14:textId="77777777" w:rsidR="009F3393" w:rsidRPr="00571DB2" w:rsidRDefault="009F3393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571D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vMerge/>
          </w:tcPr>
          <w:p w14:paraId="70D278DA" w14:textId="77777777" w:rsidR="009F3393" w:rsidRPr="00571DB2" w:rsidRDefault="009F3393" w:rsidP="008852EB">
            <w:pPr>
              <w:pStyle w:val="ConsPlusNormal"/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9F3393" w:rsidRPr="00571DB2" w14:paraId="2EB014CF" w14:textId="77777777" w:rsidTr="008852EB">
        <w:tc>
          <w:tcPr>
            <w:tcW w:w="567" w:type="dxa"/>
            <w:vAlign w:val="center"/>
          </w:tcPr>
          <w:p w14:paraId="3E7259E5" w14:textId="77777777" w:rsidR="009F3393" w:rsidRPr="00571DB2" w:rsidRDefault="009F3393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571DB2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6946" w:type="dxa"/>
            <w:vAlign w:val="center"/>
          </w:tcPr>
          <w:p w14:paraId="43EF6BBA" w14:textId="77777777" w:rsidR="009F3393" w:rsidRPr="00571DB2" w:rsidRDefault="009F3393" w:rsidP="008852EB">
            <w:pPr>
              <w:pStyle w:val="a7"/>
              <w:widowControl w:val="0"/>
              <w:tabs>
                <w:tab w:val="left" w:pos="567"/>
              </w:tabs>
              <w:autoSpaceDE w:val="0"/>
              <w:autoSpaceDN w:val="0"/>
              <w:spacing w:line="0" w:lineRule="atLeast"/>
              <w:ind w:left="0"/>
              <w:jc w:val="both"/>
              <w:rPr>
                <w:sz w:val="22"/>
                <w:szCs w:val="22"/>
              </w:rPr>
            </w:pPr>
            <w:r w:rsidRPr="00571DB2">
              <w:rPr>
                <w:sz w:val="22"/>
                <w:szCs w:val="22"/>
              </w:rPr>
              <w:t>Приобрел профессиональные навыки</w:t>
            </w:r>
          </w:p>
        </w:tc>
        <w:tc>
          <w:tcPr>
            <w:tcW w:w="1560" w:type="dxa"/>
            <w:vAlign w:val="center"/>
          </w:tcPr>
          <w:p w14:paraId="530487A0" w14:textId="77777777" w:rsidR="009F3393" w:rsidRPr="00571DB2" w:rsidRDefault="009F3393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571D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vMerge/>
          </w:tcPr>
          <w:p w14:paraId="6FD3E2C8" w14:textId="77777777" w:rsidR="009F3393" w:rsidRPr="00571DB2" w:rsidRDefault="009F3393" w:rsidP="008852EB">
            <w:pPr>
              <w:pStyle w:val="ConsPlusNormal"/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9F3393" w:rsidRPr="00571DB2" w14:paraId="2ECC681B" w14:textId="77777777" w:rsidTr="008852EB">
        <w:tc>
          <w:tcPr>
            <w:tcW w:w="567" w:type="dxa"/>
            <w:vAlign w:val="center"/>
          </w:tcPr>
          <w:p w14:paraId="341B104F" w14:textId="3A1B143F" w:rsidR="009F3393" w:rsidRPr="00571DB2" w:rsidRDefault="009F3393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571DB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06" w:type="dxa"/>
            <w:gridSpan w:val="2"/>
            <w:vAlign w:val="center"/>
          </w:tcPr>
          <w:p w14:paraId="0D4D68A4" w14:textId="77777777" w:rsidR="009F3393" w:rsidRPr="00571DB2" w:rsidRDefault="009F3393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571DB2">
              <w:rPr>
                <w:rFonts w:ascii="Times New Roman" w:hAnsi="Times New Roman" w:cs="Times New Roman"/>
                <w:b/>
              </w:rPr>
              <w:t>Профессиональные планы на будущее</w:t>
            </w:r>
          </w:p>
        </w:tc>
        <w:tc>
          <w:tcPr>
            <w:tcW w:w="993" w:type="dxa"/>
            <w:vMerge w:val="restart"/>
          </w:tcPr>
          <w:p w14:paraId="6DB4090F" w14:textId="77777777" w:rsidR="009F3393" w:rsidRPr="00571DB2" w:rsidRDefault="009F3393" w:rsidP="008852EB">
            <w:pPr>
              <w:pStyle w:val="ConsPlusNormal"/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9F3393" w:rsidRPr="00571DB2" w14:paraId="1C3C56C7" w14:textId="77777777" w:rsidTr="008852EB">
        <w:tc>
          <w:tcPr>
            <w:tcW w:w="567" w:type="dxa"/>
            <w:vAlign w:val="center"/>
          </w:tcPr>
          <w:p w14:paraId="72C29DC3" w14:textId="77777777" w:rsidR="009F3393" w:rsidRPr="00571DB2" w:rsidRDefault="009F3393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571DB2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6946" w:type="dxa"/>
            <w:vAlign w:val="center"/>
          </w:tcPr>
          <w:p w14:paraId="2F2B2665" w14:textId="77777777" w:rsidR="009F3393" w:rsidRPr="00571DB2" w:rsidRDefault="009F3393" w:rsidP="008852EB">
            <w:pPr>
              <w:pStyle w:val="a7"/>
              <w:widowControl w:val="0"/>
              <w:tabs>
                <w:tab w:val="left" w:pos="567"/>
              </w:tabs>
              <w:autoSpaceDE w:val="0"/>
              <w:autoSpaceDN w:val="0"/>
              <w:spacing w:line="0" w:lineRule="atLeast"/>
              <w:ind w:left="0"/>
              <w:rPr>
                <w:sz w:val="22"/>
                <w:szCs w:val="22"/>
              </w:rPr>
            </w:pPr>
            <w:r w:rsidRPr="00571DB2">
              <w:rPr>
                <w:sz w:val="22"/>
                <w:szCs w:val="22"/>
              </w:rPr>
              <w:t>Нет представления о будущей профессиональной деятельности</w:t>
            </w:r>
          </w:p>
        </w:tc>
        <w:tc>
          <w:tcPr>
            <w:tcW w:w="1560" w:type="dxa"/>
            <w:vAlign w:val="center"/>
          </w:tcPr>
          <w:p w14:paraId="256CC18A" w14:textId="77777777" w:rsidR="009F3393" w:rsidRPr="00571DB2" w:rsidRDefault="009F3393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571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Merge/>
          </w:tcPr>
          <w:p w14:paraId="5849A499" w14:textId="77777777" w:rsidR="009F3393" w:rsidRPr="00571DB2" w:rsidRDefault="009F3393" w:rsidP="008852EB">
            <w:pPr>
              <w:pStyle w:val="ConsPlusNormal"/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9F3393" w:rsidRPr="00571DB2" w14:paraId="5B03B3CA" w14:textId="77777777" w:rsidTr="008852EB">
        <w:tc>
          <w:tcPr>
            <w:tcW w:w="567" w:type="dxa"/>
            <w:vAlign w:val="center"/>
          </w:tcPr>
          <w:p w14:paraId="51D9D7EC" w14:textId="77777777" w:rsidR="009F3393" w:rsidRPr="00571DB2" w:rsidRDefault="009F3393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571DB2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6946" w:type="dxa"/>
            <w:vAlign w:val="center"/>
          </w:tcPr>
          <w:p w14:paraId="2D3D6B73" w14:textId="77777777" w:rsidR="009F3393" w:rsidRPr="00571DB2" w:rsidRDefault="009F3393" w:rsidP="008852EB">
            <w:pPr>
              <w:pStyle w:val="a7"/>
              <w:widowControl w:val="0"/>
              <w:tabs>
                <w:tab w:val="left" w:pos="567"/>
              </w:tabs>
              <w:autoSpaceDE w:val="0"/>
              <w:autoSpaceDN w:val="0"/>
              <w:spacing w:line="0" w:lineRule="atLeast"/>
              <w:ind w:left="0"/>
              <w:rPr>
                <w:sz w:val="22"/>
                <w:szCs w:val="22"/>
              </w:rPr>
            </w:pPr>
            <w:r w:rsidRPr="00571DB2">
              <w:rPr>
                <w:sz w:val="22"/>
                <w:szCs w:val="22"/>
              </w:rPr>
              <w:t>Прошел профориентацию, находится в стадии выбора</w:t>
            </w:r>
          </w:p>
        </w:tc>
        <w:tc>
          <w:tcPr>
            <w:tcW w:w="1560" w:type="dxa"/>
            <w:vAlign w:val="center"/>
          </w:tcPr>
          <w:p w14:paraId="284FF824" w14:textId="77777777" w:rsidR="009F3393" w:rsidRPr="00571DB2" w:rsidRDefault="009F3393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571D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vMerge/>
          </w:tcPr>
          <w:p w14:paraId="1EEF3CFF" w14:textId="77777777" w:rsidR="009F3393" w:rsidRPr="00571DB2" w:rsidRDefault="009F3393" w:rsidP="008852EB">
            <w:pPr>
              <w:pStyle w:val="ConsPlusNormal"/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9F3393" w:rsidRPr="00571DB2" w14:paraId="39DCBFC1" w14:textId="77777777" w:rsidTr="008852EB">
        <w:tc>
          <w:tcPr>
            <w:tcW w:w="567" w:type="dxa"/>
            <w:vAlign w:val="center"/>
          </w:tcPr>
          <w:p w14:paraId="38152C38" w14:textId="77777777" w:rsidR="009F3393" w:rsidRPr="00571DB2" w:rsidRDefault="009F3393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571DB2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6946" w:type="dxa"/>
            <w:vAlign w:val="center"/>
          </w:tcPr>
          <w:p w14:paraId="1F4E2009" w14:textId="50507622" w:rsidR="009F3393" w:rsidRPr="00571DB2" w:rsidRDefault="009F3393" w:rsidP="008852EB">
            <w:pPr>
              <w:pStyle w:val="a7"/>
              <w:widowControl w:val="0"/>
              <w:tabs>
                <w:tab w:val="left" w:pos="567"/>
              </w:tabs>
              <w:autoSpaceDE w:val="0"/>
              <w:autoSpaceDN w:val="0"/>
              <w:spacing w:line="0" w:lineRule="atLeast"/>
              <w:ind w:left="0"/>
              <w:rPr>
                <w:sz w:val="22"/>
                <w:szCs w:val="22"/>
              </w:rPr>
            </w:pPr>
            <w:r w:rsidRPr="00571DB2">
              <w:rPr>
                <w:sz w:val="22"/>
                <w:szCs w:val="22"/>
              </w:rPr>
              <w:t>Определился с профессиональной деятельностью</w:t>
            </w:r>
            <w:r w:rsidR="008457A8">
              <w:rPr>
                <w:sz w:val="22"/>
                <w:szCs w:val="22"/>
              </w:rPr>
              <w:t xml:space="preserve"> </w:t>
            </w:r>
            <w:r w:rsidRPr="00571DB2">
              <w:rPr>
                <w:sz w:val="22"/>
                <w:szCs w:val="22"/>
              </w:rPr>
              <w:t>и учебным заведением</w:t>
            </w:r>
          </w:p>
        </w:tc>
        <w:tc>
          <w:tcPr>
            <w:tcW w:w="1560" w:type="dxa"/>
            <w:vAlign w:val="center"/>
          </w:tcPr>
          <w:p w14:paraId="132FBBE2" w14:textId="77777777" w:rsidR="009F3393" w:rsidRPr="00571DB2" w:rsidRDefault="009F3393" w:rsidP="008852E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571D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vMerge/>
          </w:tcPr>
          <w:p w14:paraId="294792F0" w14:textId="77777777" w:rsidR="009F3393" w:rsidRPr="00571DB2" w:rsidRDefault="009F3393" w:rsidP="008852EB">
            <w:pPr>
              <w:pStyle w:val="ConsPlusNormal"/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</w:tbl>
    <w:p w14:paraId="2EBC5D16" w14:textId="77777777" w:rsidR="004366B6" w:rsidRPr="00571DB2" w:rsidRDefault="004366B6" w:rsidP="008852EB">
      <w:pPr>
        <w:pStyle w:val="ConsPlusNormal"/>
        <w:spacing w:line="0" w:lineRule="atLeast"/>
        <w:jc w:val="both"/>
        <w:rPr>
          <w:rFonts w:ascii="Times New Roman" w:hAnsi="Times New Roman" w:cs="Times New Roman"/>
          <w:b/>
        </w:rPr>
      </w:pPr>
    </w:p>
    <w:sectPr w:rsidR="004366B6" w:rsidRPr="00571DB2" w:rsidSect="0037389D">
      <w:pgSz w:w="11906" w:h="16838"/>
      <w:pgMar w:top="567" w:right="851" w:bottom="1276" w:left="1701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6B2BE2" w14:textId="77777777" w:rsidR="000C6CFD" w:rsidRPr="002D4915" w:rsidRDefault="000C6CFD" w:rsidP="00D9348D">
      <w:r>
        <w:separator/>
      </w:r>
    </w:p>
  </w:endnote>
  <w:endnote w:type="continuationSeparator" w:id="0">
    <w:p w14:paraId="65CD2907" w14:textId="77777777" w:rsidR="000C6CFD" w:rsidRPr="002D4915" w:rsidRDefault="000C6CFD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B0124D" w14:textId="77777777" w:rsidR="000C6CFD" w:rsidRPr="002D4915" w:rsidRDefault="000C6CFD" w:rsidP="00D9348D">
      <w:r>
        <w:separator/>
      </w:r>
    </w:p>
  </w:footnote>
  <w:footnote w:type="continuationSeparator" w:id="0">
    <w:p w14:paraId="0EA5D83C" w14:textId="77777777" w:rsidR="000C6CFD" w:rsidRPr="002D4915" w:rsidRDefault="000C6CFD" w:rsidP="00D9348D">
      <w:r>
        <w:continuationSeparator/>
      </w:r>
    </w:p>
  </w:footnote>
  <w:footnote w:id="1">
    <w:p w14:paraId="1BA1BD06" w14:textId="0CB6B229" w:rsidR="00C9107F" w:rsidRDefault="00C9107F" w:rsidP="00BD4C23">
      <w:pPr>
        <w:pStyle w:val="afb"/>
        <w:ind w:firstLine="709"/>
        <w:jc w:val="both"/>
      </w:pPr>
      <w:r>
        <w:rPr>
          <w:rStyle w:val="afd"/>
        </w:rPr>
        <w:footnoteRef/>
      </w:r>
      <w:r>
        <w:t xml:space="preserve"> </w:t>
      </w:r>
      <w:r w:rsidRPr="00C9107F">
        <w:t xml:space="preserve">Оценка претендента категории получателя награды Комитета по труду и занятости населения </w:t>
      </w:r>
      <w:r w:rsidR="00BD4C23">
        <w:br/>
      </w:r>
      <w:r w:rsidRPr="00C9107F">
        <w:t xml:space="preserve">Санкт-Петербурга </w:t>
      </w:r>
      <w:r w:rsidR="00BD4C23">
        <w:t xml:space="preserve">- </w:t>
      </w:r>
      <w:r w:rsidRPr="00C9107F">
        <w:t xml:space="preserve">почетного знака «Кадры будущего» осуществляется работодателем самостоятельно </w:t>
      </w:r>
      <w:r w:rsidR="00BD4C23">
        <w:br/>
      </w:r>
      <w:r w:rsidRPr="00C9107F">
        <w:t>при подач</w:t>
      </w:r>
      <w:r w:rsidR="00BD4C23">
        <w:t>е</w:t>
      </w:r>
      <w:r w:rsidRPr="00C9107F">
        <w:t xml:space="preserve"> пакета документов</w:t>
      </w:r>
      <w:r w:rsidR="00BD4C23">
        <w:t>.</w:t>
      </w:r>
    </w:p>
  </w:footnote>
  <w:footnote w:id="2">
    <w:p w14:paraId="223F7191" w14:textId="1F66F356" w:rsidR="00380B50" w:rsidRDefault="00380B50">
      <w:pPr>
        <w:pStyle w:val="afb"/>
      </w:pPr>
      <w:r>
        <w:rPr>
          <w:rStyle w:val="afd"/>
        </w:rPr>
        <w:footnoteRef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826971678"/>
      <w:docPartObj>
        <w:docPartGallery w:val="Page Numbers (Top of Page)"/>
        <w:docPartUnique/>
      </w:docPartObj>
    </w:sdtPr>
    <w:sdtEndPr/>
    <w:sdtContent>
      <w:p w14:paraId="2EFC9AB5" w14:textId="692D494B" w:rsidR="00627E99" w:rsidRDefault="00627E99">
        <w:pPr>
          <w:pStyle w:val="ae"/>
          <w:jc w:val="center"/>
          <w:rPr>
            <w:sz w:val="20"/>
            <w:szCs w:val="20"/>
          </w:rPr>
        </w:pPr>
      </w:p>
      <w:p w14:paraId="018BEBA8" w14:textId="77777777" w:rsidR="007E506B" w:rsidRPr="00E069B0" w:rsidRDefault="007E506B">
        <w:pPr>
          <w:pStyle w:val="ae"/>
          <w:jc w:val="center"/>
          <w:rPr>
            <w:sz w:val="20"/>
            <w:szCs w:val="20"/>
          </w:rPr>
        </w:pPr>
      </w:p>
      <w:p w14:paraId="7A925AA7" w14:textId="2B1DD361" w:rsidR="00627E99" w:rsidRPr="00E069B0" w:rsidRDefault="00627E99">
        <w:pPr>
          <w:pStyle w:val="ae"/>
          <w:jc w:val="center"/>
          <w:rPr>
            <w:sz w:val="20"/>
            <w:szCs w:val="20"/>
          </w:rPr>
        </w:pPr>
        <w:r w:rsidRPr="00E069B0">
          <w:rPr>
            <w:sz w:val="20"/>
            <w:szCs w:val="20"/>
          </w:rPr>
          <w:fldChar w:fldCharType="begin"/>
        </w:r>
        <w:r w:rsidRPr="00E069B0">
          <w:rPr>
            <w:sz w:val="20"/>
            <w:szCs w:val="20"/>
          </w:rPr>
          <w:instrText>PAGE   \* MERGEFORMAT</w:instrText>
        </w:r>
        <w:r w:rsidRPr="00E069B0">
          <w:rPr>
            <w:sz w:val="20"/>
            <w:szCs w:val="20"/>
          </w:rPr>
          <w:fldChar w:fldCharType="separate"/>
        </w:r>
        <w:r w:rsidR="006A3599">
          <w:rPr>
            <w:noProof/>
            <w:sz w:val="20"/>
            <w:szCs w:val="20"/>
          </w:rPr>
          <w:t>2</w:t>
        </w:r>
        <w:r w:rsidRPr="00E069B0">
          <w:rPr>
            <w:sz w:val="20"/>
            <w:szCs w:val="20"/>
          </w:rPr>
          <w:fldChar w:fldCharType="end"/>
        </w:r>
      </w:p>
    </w:sdtContent>
  </w:sdt>
  <w:p w14:paraId="21552E55" w14:textId="77777777" w:rsidR="00627E99" w:rsidRPr="00E069B0" w:rsidRDefault="00627E99">
    <w:pPr>
      <w:pStyle w:val="a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1B05"/>
    <w:multiLevelType w:val="hybridMultilevel"/>
    <w:tmpl w:val="38B8584E"/>
    <w:lvl w:ilvl="0" w:tplc="0A70E1A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E96430A"/>
    <w:multiLevelType w:val="multilevel"/>
    <w:tmpl w:val="008667A4"/>
    <w:lvl w:ilvl="0">
      <w:start w:val="1"/>
      <w:numFmt w:val="decimal"/>
      <w:lvlText w:val="%1."/>
      <w:lvlJc w:val="left"/>
      <w:pPr>
        <w:ind w:left="644" w:hanging="360"/>
      </w:pPr>
      <w:rPr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853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2779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3422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  <w:rPr>
        <w:rFonts w:hint="default"/>
        <w:color w:val="000000" w:themeColor="text1"/>
      </w:rPr>
    </w:lvl>
  </w:abstractNum>
  <w:abstractNum w:abstractNumId="2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4215EFE"/>
    <w:multiLevelType w:val="multilevel"/>
    <w:tmpl w:val="1F321D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503F380E"/>
    <w:multiLevelType w:val="multilevel"/>
    <w:tmpl w:val="828A752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5D3176B2"/>
    <w:multiLevelType w:val="hybridMultilevel"/>
    <w:tmpl w:val="435ED7DA"/>
    <w:lvl w:ilvl="0" w:tplc="7A38282E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69385740"/>
    <w:multiLevelType w:val="hybridMultilevel"/>
    <w:tmpl w:val="E09C3E1C"/>
    <w:lvl w:ilvl="0" w:tplc="3F6CA5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004D1"/>
    <w:rsid w:val="000045E4"/>
    <w:rsid w:val="00006756"/>
    <w:rsid w:val="00014147"/>
    <w:rsid w:val="000211A0"/>
    <w:rsid w:val="00030FCE"/>
    <w:rsid w:val="0003308E"/>
    <w:rsid w:val="0004212C"/>
    <w:rsid w:val="0005147C"/>
    <w:rsid w:val="00054AD4"/>
    <w:rsid w:val="00055F79"/>
    <w:rsid w:val="00061E02"/>
    <w:rsid w:val="00062F1A"/>
    <w:rsid w:val="000647A2"/>
    <w:rsid w:val="000674FD"/>
    <w:rsid w:val="00070D2B"/>
    <w:rsid w:val="00075F0F"/>
    <w:rsid w:val="00082175"/>
    <w:rsid w:val="00085DA4"/>
    <w:rsid w:val="0009025A"/>
    <w:rsid w:val="0009152C"/>
    <w:rsid w:val="000963EA"/>
    <w:rsid w:val="000B26CB"/>
    <w:rsid w:val="000B7834"/>
    <w:rsid w:val="000B7A55"/>
    <w:rsid w:val="000C00DE"/>
    <w:rsid w:val="000C1AD2"/>
    <w:rsid w:val="000C3C61"/>
    <w:rsid w:val="000C6CFD"/>
    <w:rsid w:val="000E3FB2"/>
    <w:rsid w:val="00101360"/>
    <w:rsid w:val="00117BCA"/>
    <w:rsid w:val="00117C13"/>
    <w:rsid w:val="00125FD4"/>
    <w:rsid w:val="00135854"/>
    <w:rsid w:val="00136546"/>
    <w:rsid w:val="00147797"/>
    <w:rsid w:val="00152DD4"/>
    <w:rsid w:val="00167126"/>
    <w:rsid w:val="001751B6"/>
    <w:rsid w:val="00187817"/>
    <w:rsid w:val="0019143A"/>
    <w:rsid w:val="00195DE6"/>
    <w:rsid w:val="001A264F"/>
    <w:rsid w:val="001A334B"/>
    <w:rsid w:val="001B2339"/>
    <w:rsid w:val="001B429F"/>
    <w:rsid w:val="001B5509"/>
    <w:rsid w:val="001B6A0A"/>
    <w:rsid w:val="001B76DF"/>
    <w:rsid w:val="001C3960"/>
    <w:rsid w:val="001C4A35"/>
    <w:rsid w:val="001C65B7"/>
    <w:rsid w:val="001D28CB"/>
    <w:rsid w:val="001F40C9"/>
    <w:rsid w:val="002134F1"/>
    <w:rsid w:val="00225175"/>
    <w:rsid w:val="0023179B"/>
    <w:rsid w:val="00233982"/>
    <w:rsid w:val="0024012A"/>
    <w:rsid w:val="00240861"/>
    <w:rsid w:val="00240AE8"/>
    <w:rsid w:val="00246A4A"/>
    <w:rsid w:val="00246D6D"/>
    <w:rsid w:val="00253CE3"/>
    <w:rsid w:val="002567EC"/>
    <w:rsid w:val="002733E0"/>
    <w:rsid w:val="002755C5"/>
    <w:rsid w:val="00275D42"/>
    <w:rsid w:val="00294854"/>
    <w:rsid w:val="002A35C3"/>
    <w:rsid w:val="002C5DE0"/>
    <w:rsid w:val="002E4ED9"/>
    <w:rsid w:val="002E5896"/>
    <w:rsid w:val="003005C4"/>
    <w:rsid w:val="00301610"/>
    <w:rsid w:val="003064EF"/>
    <w:rsid w:val="0032479F"/>
    <w:rsid w:val="003259DA"/>
    <w:rsid w:val="00327A98"/>
    <w:rsid w:val="00327F5D"/>
    <w:rsid w:val="003510A7"/>
    <w:rsid w:val="00351665"/>
    <w:rsid w:val="00353175"/>
    <w:rsid w:val="00353188"/>
    <w:rsid w:val="00354C55"/>
    <w:rsid w:val="003573A1"/>
    <w:rsid w:val="00360E74"/>
    <w:rsid w:val="003679F7"/>
    <w:rsid w:val="0037295D"/>
    <w:rsid w:val="0037389D"/>
    <w:rsid w:val="00380B50"/>
    <w:rsid w:val="00381DD7"/>
    <w:rsid w:val="00384B91"/>
    <w:rsid w:val="0038768A"/>
    <w:rsid w:val="003A47C4"/>
    <w:rsid w:val="003E01F8"/>
    <w:rsid w:val="003F621D"/>
    <w:rsid w:val="0042384D"/>
    <w:rsid w:val="00434BFC"/>
    <w:rsid w:val="004366B6"/>
    <w:rsid w:val="004435B7"/>
    <w:rsid w:val="004520B3"/>
    <w:rsid w:val="00461864"/>
    <w:rsid w:val="0046329C"/>
    <w:rsid w:val="00467701"/>
    <w:rsid w:val="0047300E"/>
    <w:rsid w:val="00477ACA"/>
    <w:rsid w:val="004811E6"/>
    <w:rsid w:val="004832AD"/>
    <w:rsid w:val="00483529"/>
    <w:rsid w:val="00487D3C"/>
    <w:rsid w:val="004924DF"/>
    <w:rsid w:val="00492755"/>
    <w:rsid w:val="00496EC6"/>
    <w:rsid w:val="004A3F4E"/>
    <w:rsid w:val="004B0DED"/>
    <w:rsid w:val="004B746D"/>
    <w:rsid w:val="004C192C"/>
    <w:rsid w:val="004C1E94"/>
    <w:rsid w:val="004C313A"/>
    <w:rsid w:val="004C68C5"/>
    <w:rsid w:val="004C7CEE"/>
    <w:rsid w:val="004D68F6"/>
    <w:rsid w:val="004D74AB"/>
    <w:rsid w:val="004E16B9"/>
    <w:rsid w:val="004F4E56"/>
    <w:rsid w:val="00505F14"/>
    <w:rsid w:val="00506714"/>
    <w:rsid w:val="00520D1C"/>
    <w:rsid w:val="005230DF"/>
    <w:rsid w:val="00524FD7"/>
    <w:rsid w:val="00542C8A"/>
    <w:rsid w:val="005452AA"/>
    <w:rsid w:val="005471AE"/>
    <w:rsid w:val="00551BB3"/>
    <w:rsid w:val="00552377"/>
    <w:rsid w:val="00552C72"/>
    <w:rsid w:val="00564133"/>
    <w:rsid w:val="00564E82"/>
    <w:rsid w:val="00571DB2"/>
    <w:rsid w:val="00574DDC"/>
    <w:rsid w:val="005820DF"/>
    <w:rsid w:val="00593B95"/>
    <w:rsid w:val="00597251"/>
    <w:rsid w:val="005A2DD4"/>
    <w:rsid w:val="005A5E20"/>
    <w:rsid w:val="005B4ED5"/>
    <w:rsid w:val="005C41A4"/>
    <w:rsid w:val="005C7F29"/>
    <w:rsid w:val="005D59F9"/>
    <w:rsid w:val="005D5F80"/>
    <w:rsid w:val="005D7C24"/>
    <w:rsid w:val="005E0926"/>
    <w:rsid w:val="005E3858"/>
    <w:rsid w:val="005E6ECE"/>
    <w:rsid w:val="005F051A"/>
    <w:rsid w:val="0060694E"/>
    <w:rsid w:val="00607F0D"/>
    <w:rsid w:val="00613397"/>
    <w:rsid w:val="00615327"/>
    <w:rsid w:val="0061677C"/>
    <w:rsid w:val="00623974"/>
    <w:rsid w:val="00625CAE"/>
    <w:rsid w:val="00627E99"/>
    <w:rsid w:val="00635FDB"/>
    <w:rsid w:val="006568A0"/>
    <w:rsid w:val="006605D4"/>
    <w:rsid w:val="006655B6"/>
    <w:rsid w:val="0066596F"/>
    <w:rsid w:val="00666406"/>
    <w:rsid w:val="00672449"/>
    <w:rsid w:val="006773EE"/>
    <w:rsid w:val="006940A1"/>
    <w:rsid w:val="006A3599"/>
    <w:rsid w:val="006C5094"/>
    <w:rsid w:val="006C5B6F"/>
    <w:rsid w:val="006D3CF2"/>
    <w:rsid w:val="006D6327"/>
    <w:rsid w:val="006E1636"/>
    <w:rsid w:val="006E6270"/>
    <w:rsid w:val="006E64F5"/>
    <w:rsid w:val="006F01AD"/>
    <w:rsid w:val="006F59AC"/>
    <w:rsid w:val="00702434"/>
    <w:rsid w:val="007029E3"/>
    <w:rsid w:val="00703AF6"/>
    <w:rsid w:val="0072323A"/>
    <w:rsid w:val="00731937"/>
    <w:rsid w:val="00743941"/>
    <w:rsid w:val="00752909"/>
    <w:rsid w:val="00755578"/>
    <w:rsid w:val="007641AE"/>
    <w:rsid w:val="0077183C"/>
    <w:rsid w:val="00777A50"/>
    <w:rsid w:val="007864E5"/>
    <w:rsid w:val="0079203D"/>
    <w:rsid w:val="00797ABD"/>
    <w:rsid w:val="007A1CF7"/>
    <w:rsid w:val="007A2411"/>
    <w:rsid w:val="007A3889"/>
    <w:rsid w:val="007B3609"/>
    <w:rsid w:val="007B586B"/>
    <w:rsid w:val="007B63A5"/>
    <w:rsid w:val="007C5123"/>
    <w:rsid w:val="007D1321"/>
    <w:rsid w:val="007D54CC"/>
    <w:rsid w:val="007E22A4"/>
    <w:rsid w:val="007E506B"/>
    <w:rsid w:val="007E6002"/>
    <w:rsid w:val="007F56A4"/>
    <w:rsid w:val="00801DB5"/>
    <w:rsid w:val="0081011F"/>
    <w:rsid w:val="00820DDC"/>
    <w:rsid w:val="008250A0"/>
    <w:rsid w:val="00826271"/>
    <w:rsid w:val="008270C3"/>
    <w:rsid w:val="00827A34"/>
    <w:rsid w:val="00833500"/>
    <w:rsid w:val="008403EF"/>
    <w:rsid w:val="0084275D"/>
    <w:rsid w:val="008457A8"/>
    <w:rsid w:val="00846F87"/>
    <w:rsid w:val="00851F07"/>
    <w:rsid w:val="00852747"/>
    <w:rsid w:val="00856578"/>
    <w:rsid w:val="00871CE9"/>
    <w:rsid w:val="008723A7"/>
    <w:rsid w:val="00876BC2"/>
    <w:rsid w:val="00880F31"/>
    <w:rsid w:val="008852EB"/>
    <w:rsid w:val="0089426F"/>
    <w:rsid w:val="00895F2C"/>
    <w:rsid w:val="008A50DB"/>
    <w:rsid w:val="008A6B31"/>
    <w:rsid w:val="008D2160"/>
    <w:rsid w:val="008D3A9B"/>
    <w:rsid w:val="008D613B"/>
    <w:rsid w:val="008E037E"/>
    <w:rsid w:val="008E196A"/>
    <w:rsid w:val="008F2846"/>
    <w:rsid w:val="008F7C3F"/>
    <w:rsid w:val="00905F2F"/>
    <w:rsid w:val="00906208"/>
    <w:rsid w:val="00907848"/>
    <w:rsid w:val="00910A45"/>
    <w:rsid w:val="00914E05"/>
    <w:rsid w:val="00922DAF"/>
    <w:rsid w:val="0093105A"/>
    <w:rsid w:val="00935A21"/>
    <w:rsid w:val="00943BBE"/>
    <w:rsid w:val="00944FA6"/>
    <w:rsid w:val="00963C10"/>
    <w:rsid w:val="00964DB7"/>
    <w:rsid w:val="00970F60"/>
    <w:rsid w:val="0097469A"/>
    <w:rsid w:val="009A160D"/>
    <w:rsid w:val="009B01D1"/>
    <w:rsid w:val="009B5E0B"/>
    <w:rsid w:val="009B72A6"/>
    <w:rsid w:val="009C1ADA"/>
    <w:rsid w:val="009C303F"/>
    <w:rsid w:val="009C77D9"/>
    <w:rsid w:val="009D389C"/>
    <w:rsid w:val="009E0A5B"/>
    <w:rsid w:val="009E27A8"/>
    <w:rsid w:val="009E2981"/>
    <w:rsid w:val="009F3393"/>
    <w:rsid w:val="009F5B08"/>
    <w:rsid w:val="00A07A2F"/>
    <w:rsid w:val="00A11E8E"/>
    <w:rsid w:val="00A23E12"/>
    <w:rsid w:val="00A30E19"/>
    <w:rsid w:val="00A37915"/>
    <w:rsid w:val="00A42E54"/>
    <w:rsid w:val="00A50EE5"/>
    <w:rsid w:val="00A64983"/>
    <w:rsid w:val="00A763B3"/>
    <w:rsid w:val="00A86E55"/>
    <w:rsid w:val="00A87376"/>
    <w:rsid w:val="00A97D99"/>
    <w:rsid w:val="00AA5C34"/>
    <w:rsid w:val="00AB56D6"/>
    <w:rsid w:val="00AB5F7E"/>
    <w:rsid w:val="00AC2D6E"/>
    <w:rsid w:val="00AC4E9D"/>
    <w:rsid w:val="00AC768E"/>
    <w:rsid w:val="00AD0EFE"/>
    <w:rsid w:val="00AD49D3"/>
    <w:rsid w:val="00AF7DB0"/>
    <w:rsid w:val="00B022A8"/>
    <w:rsid w:val="00B106BD"/>
    <w:rsid w:val="00B10CA4"/>
    <w:rsid w:val="00B12EC9"/>
    <w:rsid w:val="00B15F6C"/>
    <w:rsid w:val="00B20715"/>
    <w:rsid w:val="00B20EFE"/>
    <w:rsid w:val="00B23696"/>
    <w:rsid w:val="00B246F2"/>
    <w:rsid w:val="00B25C6B"/>
    <w:rsid w:val="00B34DDF"/>
    <w:rsid w:val="00B37724"/>
    <w:rsid w:val="00B43D96"/>
    <w:rsid w:val="00B43E80"/>
    <w:rsid w:val="00B45797"/>
    <w:rsid w:val="00B46B61"/>
    <w:rsid w:val="00B54607"/>
    <w:rsid w:val="00B56802"/>
    <w:rsid w:val="00B70FAC"/>
    <w:rsid w:val="00B721C3"/>
    <w:rsid w:val="00B77AA4"/>
    <w:rsid w:val="00B82E82"/>
    <w:rsid w:val="00B83A8B"/>
    <w:rsid w:val="00B87348"/>
    <w:rsid w:val="00B94E3A"/>
    <w:rsid w:val="00B95239"/>
    <w:rsid w:val="00B975FD"/>
    <w:rsid w:val="00BA5FCA"/>
    <w:rsid w:val="00BA6C63"/>
    <w:rsid w:val="00BA6FB2"/>
    <w:rsid w:val="00BA74CB"/>
    <w:rsid w:val="00BB4049"/>
    <w:rsid w:val="00BB4569"/>
    <w:rsid w:val="00BD4C23"/>
    <w:rsid w:val="00BD6130"/>
    <w:rsid w:val="00BE0023"/>
    <w:rsid w:val="00BE2AAB"/>
    <w:rsid w:val="00BE5C34"/>
    <w:rsid w:val="00BF11D7"/>
    <w:rsid w:val="00BF17A6"/>
    <w:rsid w:val="00BF4F93"/>
    <w:rsid w:val="00C021DA"/>
    <w:rsid w:val="00C039BB"/>
    <w:rsid w:val="00C17CF2"/>
    <w:rsid w:val="00C21214"/>
    <w:rsid w:val="00C25200"/>
    <w:rsid w:val="00C26C6D"/>
    <w:rsid w:val="00C30D9E"/>
    <w:rsid w:val="00C40433"/>
    <w:rsid w:val="00C4450E"/>
    <w:rsid w:val="00C51AC6"/>
    <w:rsid w:val="00C53817"/>
    <w:rsid w:val="00C54C9B"/>
    <w:rsid w:val="00C565A6"/>
    <w:rsid w:val="00C660C4"/>
    <w:rsid w:val="00C71C6D"/>
    <w:rsid w:val="00C75A56"/>
    <w:rsid w:val="00C75BDD"/>
    <w:rsid w:val="00C767B0"/>
    <w:rsid w:val="00C7731E"/>
    <w:rsid w:val="00C9107F"/>
    <w:rsid w:val="00C923D0"/>
    <w:rsid w:val="00C93041"/>
    <w:rsid w:val="00C94B1E"/>
    <w:rsid w:val="00CA0701"/>
    <w:rsid w:val="00CA5AFE"/>
    <w:rsid w:val="00CA5D7C"/>
    <w:rsid w:val="00CA74B7"/>
    <w:rsid w:val="00CB0334"/>
    <w:rsid w:val="00CB2763"/>
    <w:rsid w:val="00CB2F63"/>
    <w:rsid w:val="00CB45F9"/>
    <w:rsid w:val="00CC1FFE"/>
    <w:rsid w:val="00CC3ED4"/>
    <w:rsid w:val="00CD1165"/>
    <w:rsid w:val="00CD3B71"/>
    <w:rsid w:val="00CE5942"/>
    <w:rsid w:val="00CF7E0C"/>
    <w:rsid w:val="00D000A9"/>
    <w:rsid w:val="00D05F7D"/>
    <w:rsid w:val="00D06A68"/>
    <w:rsid w:val="00D20673"/>
    <w:rsid w:val="00D23C8B"/>
    <w:rsid w:val="00D42399"/>
    <w:rsid w:val="00D47AFF"/>
    <w:rsid w:val="00D52B4D"/>
    <w:rsid w:val="00D52F03"/>
    <w:rsid w:val="00D569BD"/>
    <w:rsid w:val="00D7518E"/>
    <w:rsid w:val="00D75D8C"/>
    <w:rsid w:val="00D87E51"/>
    <w:rsid w:val="00D9348D"/>
    <w:rsid w:val="00D95AD9"/>
    <w:rsid w:val="00D973A4"/>
    <w:rsid w:val="00DA78AB"/>
    <w:rsid w:val="00DB69F2"/>
    <w:rsid w:val="00DD2069"/>
    <w:rsid w:val="00DD7DCC"/>
    <w:rsid w:val="00DE5B29"/>
    <w:rsid w:val="00DF1DFB"/>
    <w:rsid w:val="00DF2086"/>
    <w:rsid w:val="00DF6FD6"/>
    <w:rsid w:val="00E069B0"/>
    <w:rsid w:val="00E11473"/>
    <w:rsid w:val="00E127D9"/>
    <w:rsid w:val="00E15025"/>
    <w:rsid w:val="00E17E37"/>
    <w:rsid w:val="00E21846"/>
    <w:rsid w:val="00E24F57"/>
    <w:rsid w:val="00E25D0E"/>
    <w:rsid w:val="00E34772"/>
    <w:rsid w:val="00E42398"/>
    <w:rsid w:val="00E46BC0"/>
    <w:rsid w:val="00E5081B"/>
    <w:rsid w:val="00E6710F"/>
    <w:rsid w:val="00E7205A"/>
    <w:rsid w:val="00E72793"/>
    <w:rsid w:val="00E75233"/>
    <w:rsid w:val="00E765AF"/>
    <w:rsid w:val="00EA36B2"/>
    <w:rsid w:val="00EB1CBE"/>
    <w:rsid w:val="00EB3FB6"/>
    <w:rsid w:val="00EB51E8"/>
    <w:rsid w:val="00EC5F6B"/>
    <w:rsid w:val="00ED023E"/>
    <w:rsid w:val="00EE678C"/>
    <w:rsid w:val="00F07981"/>
    <w:rsid w:val="00F10FBF"/>
    <w:rsid w:val="00F33036"/>
    <w:rsid w:val="00F33E0B"/>
    <w:rsid w:val="00F34B37"/>
    <w:rsid w:val="00F4019E"/>
    <w:rsid w:val="00F41E0B"/>
    <w:rsid w:val="00F509AD"/>
    <w:rsid w:val="00F605CA"/>
    <w:rsid w:val="00F63C00"/>
    <w:rsid w:val="00F70B68"/>
    <w:rsid w:val="00F745AD"/>
    <w:rsid w:val="00F7581E"/>
    <w:rsid w:val="00F767BA"/>
    <w:rsid w:val="00F7707B"/>
    <w:rsid w:val="00F800CB"/>
    <w:rsid w:val="00F80B3F"/>
    <w:rsid w:val="00F81BC0"/>
    <w:rsid w:val="00F82B6A"/>
    <w:rsid w:val="00F82F58"/>
    <w:rsid w:val="00F94557"/>
    <w:rsid w:val="00F94AE5"/>
    <w:rsid w:val="00F96958"/>
    <w:rsid w:val="00FA67FD"/>
    <w:rsid w:val="00FD4C5E"/>
    <w:rsid w:val="00FD629A"/>
    <w:rsid w:val="00FD75E9"/>
    <w:rsid w:val="00FE0468"/>
    <w:rsid w:val="00FE5A0E"/>
    <w:rsid w:val="00FE7448"/>
    <w:rsid w:val="00FF20BA"/>
    <w:rsid w:val="00FF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402661"/>
  <w15:docId w15:val="{DA5BF6AE-5B7C-49FE-A050-33F3A1A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6596F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Заголовок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customStyle="1" w:styleId="ConsPlusTitle">
    <w:name w:val="ConsPlusTitle"/>
    <w:rsid w:val="004366B6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ConsPlusNormal">
    <w:name w:val="ConsPlusNormal"/>
    <w:rsid w:val="004366B6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character" w:styleId="af2">
    <w:name w:val="annotation reference"/>
    <w:basedOn w:val="a1"/>
    <w:uiPriority w:val="99"/>
    <w:semiHidden/>
    <w:unhideWhenUsed/>
    <w:rsid w:val="001F40C9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1F40C9"/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1F40C9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F40C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1F40C9"/>
    <w:rPr>
      <w:b/>
      <w:bCs/>
    </w:rPr>
  </w:style>
  <w:style w:type="paragraph" w:styleId="af7">
    <w:name w:val="Revision"/>
    <w:hidden/>
    <w:uiPriority w:val="99"/>
    <w:semiHidden/>
    <w:rsid w:val="001F40C9"/>
    <w:rPr>
      <w:sz w:val="24"/>
      <w:szCs w:val="24"/>
    </w:rPr>
  </w:style>
  <w:style w:type="paragraph" w:styleId="af8">
    <w:name w:val="endnote text"/>
    <w:basedOn w:val="a0"/>
    <w:link w:val="af9"/>
    <w:uiPriority w:val="99"/>
    <w:semiHidden/>
    <w:unhideWhenUsed/>
    <w:rsid w:val="00C9107F"/>
    <w:rPr>
      <w:sz w:val="20"/>
      <w:szCs w:val="20"/>
    </w:rPr>
  </w:style>
  <w:style w:type="character" w:customStyle="1" w:styleId="af9">
    <w:name w:val="Текст концевой сноски Знак"/>
    <w:basedOn w:val="a1"/>
    <w:link w:val="af8"/>
    <w:uiPriority w:val="99"/>
    <w:semiHidden/>
    <w:rsid w:val="00C9107F"/>
  </w:style>
  <w:style w:type="character" w:styleId="afa">
    <w:name w:val="endnote reference"/>
    <w:basedOn w:val="a1"/>
    <w:uiPriority w:val="99"/>
    <w:semiHidden/>
    <w:unhideWhenUsed/>
    <w:rsid w:val="00C9107F"/>
    <w:rPr>
      <w:vertAlign w:val="superscript"/>
    </w:rPr>
  </w:style>
  <w:style w:type="paragraph" w:styleId="afb">
    <w:name w:val="footnote text"/>
    <w:basedOn w:val="a0"/>
    <w:link w:val="afc"/>
    <w:uiPriority w:val="99"/>
    <w:semiHidden/>
    <w:unhideWhenUsed/>
    <w:rsid w:val="00C9107F"/>
    <w:rPr>
      <w:sz w:val="20"/>
      <w:szCs w:val="20"/>
    </w:rPr>
  </w:style>
  <w:style w:type="character" w:customStyle="1" w:styleId="afc">
    <w:name w:val="Текст сноски Знак"/>
    <w:basedOn w:val="a1"/>
    <w:link w:val="afb"/>
    <w:uiPriority w:val="99"/>
    <w:semiHidden/>
    <w:rsid w:val="00C9107F"/>
  </w:style>
  <w:style w:type="character" w:styleId="afd">
    <w:name w:val="footnote reference"/>
    <w:basedOn w:val="a1"/>
    <w:uiPriority w:val="99"/>
    <w:semiHidden/>
    <w:unhideWhenUsed/>
    <w:rsid w:val="00C910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sergeeva_so\Desktop\&#1069;&#1092;&#1092;&#1077;&#1082;&#1090;&#1080;&#1074;&#1085;&#1099;&#1081;%20&#1088;&#1077;&#1075;&#1080;&#1086;&#1085;\&#1088;&#1072;&#1089;&#1087;&#1086;&#1088;&#1103;&#1078;&#1077;&#1085;&#1080;&#1077;%20&#1050;&#1041;%20&#1069;&#1056;\ktzn.gov.spb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1D6ED-8FEA-4AA1-ACCA-9BCB54A31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5</TotalTime>
  <Pages>9</Pages>
  <Words>2290</Words>
  <Characters>13056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Сергеева Светлана Олеговна</cp:lastModifiedBy>
  <cp:revision>7</cp:revision>
  <cp:lastPrinted>2025-01-31T11:08:00Z</cp:lastPrinted>
  <dcterms:created xsi:type="dcterms:W3CDTF">2025-01-31T12:27:00Z</dcterms:created>
  <dcterms:modified xsi:type="dcterms:W3CDTF">2025-01-31T12:35:00Z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