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1F15BF" w:rsidRDefault="001F15BF" w:rsidP="00A53C2F">
      <w:pPr>
        <w:spacing w:after="1"/>
        <w:rPr>
          <w:b/>
        </w:rPr>
      </w:pPr>
    </w:p>
    <w:p w:rsidR="00AA34A2" w:rsidRPr="00363763" w:rsidRDefault="00A53C2F" w:rsidP="0042533D">
      <w:pPr>
        <w:spacing w:line="228" w:lineRule="auto"/>
        <w:rPr>
          <w:b/>
          <w:spacing w:val="-2"/>
        </w:rPr>
      </w:pPr>
      <w:r w:rsidRPr="00363763">
        <w:rPr>
          <w:b/>
        </w:rPr>
        <w:t>О</w:t>
      </w:r>
      <w:r w:rsidR="00377AAE">
        <w:rPr>
          <w:b/>
        </w:rPr>
        <w:t>б утверждении</w:t>
      </w:r>
      <w:r w:rsidRPr="00363763">
        <w:rPr>
          <w:b/>
        </w:rPr>
        <w:t xml:space="preserve"> </w:t>
      </w:r>
      <w:r w:rsidR="00377AAE">
        <w:rPr>
          <w:b/>
        </w:rPr>
        <w:t>Порядка</w:t>
      </w:r>
      <w:r w:rsidR="00593FBF" w:rsidRPr="00363763">
        <w:rPr>
          <w:b/>
        </w:rPr>
        <w:t xml:space="preserve"> </w:t>
      </w:r>
      <w:r w:rsidRPr="00363763">
        <w:rPr>
          <w:b/>
        </w:rPr>
        <w:t>расходования</w:t>
      </w:r>
      <w:r w:rsidR="00377AAE">
        <w:rPr>
          <w:b/>
        </w:rPr>
        <w:br/>
      </w:r>
      <w:r w:rsidR="002926B9" w:rsidRPr="00363763">
        <w:rPr>
          <w:b/>
          <w:spacing w:val="-2"/>
        </w:rPr>
        <w:t>субсиди</w:t>
      </w:r>
      <w:r w:rsidR="00CB0FF3">
        <w:rPr>
          <w:b/>
          <w:spacing w:val="-2"/>
        </w:rPr>
        <w:t>и</w:t>
      </w:r>
      <w:r w:rsidRPr="00363763">
        <w:rPr>
          <w:b/>
        </w:rPr>
        <w:t xml:space="preserve"> </w:t>
      </w:r>
      <w:r w:rsidRPr="00363763">
        <w:rPr>
          <w:b/>
          <w:spacing w:val="-2"/>
        </w:rPr>
        <w:t>из федерального</w:t>
      </w:r>
      <w:r w:rsidR="00090326" w:rsidRPr="00363763">
        <w:rPr>
          <w:b/>
          <w:spacing w:val="-2"/>
        </w:rPr>
        <w:t xml:space="preserve"> </w:t>
      </w:r>
      <w:r w:rsidRPr="00363763">
        <w:rPr>
          <w:b/>
          <w:spacing w:val="-2"/>
        </w:rPr>
        <w:t xml:space="preserve">бюджета </w:t>
      </w:r>
    </w:p>
    <w:p w:rsidR="006E1992" w:rsidRDefault="00A53C2F" w:rsidP="0042533D">
      <w:pPr>
        <w:spacing w:line="228" w:lineRule="auto"/>
        <w:rPr>
          <w:b/>
          <w:spacing w:val="-2"/>
        </w:rPr>
      </w:pPr>
      <w:r w:rsidRPr="00363763">
        <w:rPr>
          <w:b/>
          <w:spacing w:val="-2"/>
        </w:rPr>
        <w:t>бюджету города</w:t>
      </w:r>
      <w:r w:rsidR="00AA34A2" w:rsidRPr="00363763">
        <w:rPr>
          <w:b/>
          <w:spacing w:val="-2"/>
        </w:rPr>
        <w:t xml:space="preserve"> </w:t>
      </w:r>
      <w:r w:rsidRPr="00363763">
        <w:rPr>
          <w:b/>
          <w:spacing w:val="-2"/>
        </w:rPr>
        <w:t xml:space="preserve">федерального значения </w:t>
      </w:r>
      <w:r w:rsidR="00377AAE">
        <w:rPr>
          <w:b/>
          <w:spacing w:val="-2"/>
        </w:rPr>
        <w:br/>
      </w:r>
      <w:r w:rsidRPr="00363763">
        <w:rPr>
          <w:b/>
          <w:spacing w:val="-2"/>
        </w:rPr>
        <w:t>Санкт-Петербург</w:t>
      </w:r>
      <w:r w:rsidR="00D22AFB">
        <w:rPr>
          <w:b/>
          <w:spacing w:val="-2"/>
        </w:rPr>
        <w:t>а</w:t>
      </w:r>
      <w:r w:rsidRPr="00363763">
        <w:rPr>
          <w:b/>
          <w:spacing w:val="-2"/>
        </w:rPr>
        <w:t xml:space="preserve"> </w:t>
      </w:r>
      <w:r w:rsidR="00623D48">
        <w:rPr>
          <w:b/>
          <w:spacing w:val="-2"/>
        </w:rPr>
        <w:t>на</w:t>
      </w:r>
      <w:r w:rsidR="00C71CF8" w:rsidRPr="00363763">
        <w:rPr>
          <w:b/>
          <w:spacing w:val="-2"/>
        </w:rPr>
        <w:t xml:space="preserve"> </w:t>
      </w:r>
      <w:r w:rsidR="00555604">
        <w:rPr>
          <w:b/>
          <w:spacing w:val="-2"/>
        </w:rPr>
        <w:t>организацию</w:t>
      </w:r>
      <w:r w:rsidR="00C71CF8" w:rsidRPr="00363763">
        <w:rPr>
          <w:b/>
          <w:spacing w:val="-2"/>
        </w:rPr>
        <w:t xml:space="preserve"> </w:t>
      </w:r>
      <w:r w:rsidR="00377AAE">
        <w:rPr>
          <w:b/>
          <w:spacing w:val="-2"/>
        </w:rPr>
        <w:br/>
      </w:r>
      <w:r w:rsidR="006E1992">
        <w:rPr>
          <w:b/>
          <w:spacing w:val="-2"/>
        </w:rPr>
        <w:t xml:space="preserve">профессионального обучения </w:t>
      </w:r>
    </w:p>
    <w:p w:rsidR="00296CD9" w:rsidRDefault="006E1992" w:rsidP="0042533D">
      <w:pPr>
        <w:spacing w:line="228" w:lineRule="auto"/>
        <w:rPr>
          <w:b/>
          <w:spacing w:val="-2"/>
        </w:rPr>
      </w:pPr>
      <w:r>
        <w:rPr>
          <w:b/>
          <w:spacing w:val="-2"/>
        </w:rPr>
        <w:t>и дополнительного профессионального</w:t>
      </w:r>
      <w:r w:rsidR="00377AAE">
        <w:rPr>
          <w:b/>
          <w:spacing w:val="-2"/>
        </w:rPr>
        <w:br/>
      </w:r>
      <w:r>
        <w:rPr>
          <w:b/>
          <w:spacing w:val="-2"/>
        </w:rPr>
        <w:t>образования работников</w:t>
      </w:r>
      <w:r w:rsidR="00377AAE">
        <w:rPr>
          <w:b/>
          <w:spacing w:val="-2"/>
        </w:rPr>
        <w:t xml:space="preserve"> </w:t>
      </w:r>
      <w:r>
        <w:rPr>
          <w:b/>
          <w:spacing w:val="-2"/>
        </w:rPr>
        <w:t xml:space="preserve">организаций </w:t>
      </w:r>
      <w:r w:rsidR="00377AAE">
        <w:rPr>
          <w:b/>
          <w:spacing w:val="-2"/>
        </w:rPr>
        <w:br/>
      </w:r>
      <w:r>
        <w:rPr>
          <w:b/>
          <w:spacing w:val="-2"/>
        </w:rPr>
        <w:t xml:space="preserve">оборонно-промышленного комплекса, </w:t>
      </w:r>
      <w:r w:rsidR="00377AAE">
        <w:rPr>
          <w:b/>
          <w:spacing w:val="-2"/>
        </w:rPr>
        <w:br/>
      </w:r>
      <w:r>
        <w:rPr>
          <w:b/>
          <w:spacing w:val="-2"/>
        </w:rPr>
        <w:t>а также граждан</w:t>
      </w:r>
      <w:r w:rsidR="00236C64" w:rsidRPr="00363763">
        <w:rPr>
          <w:b/>
          <w:spacing w:val="-2"/>
        </w:rPr>
        <w:t>,</w:t>
      </w:r>
      <w:r w:rsidR="00C71CF8" w:rsidRPr="00363763">
        <w:rPr>
          <w:b/>
          <w:spacing w:val="-2"/>
        </w:rPr>
        <w:t xml:space="preserve"> </w:t>
      </w:r>
      <w:r>
        <w:rPr>
          <w:b/>
          <w:spacing w:val="-2"/>
        </w:rPr>
        <w:t xml:space="preserve">обратившихся  в органы </w:t>
      </w:r>
      <w:r w:rsidR="00377AAE">
        <w:rPr>
          <w:b/>
          <w:spacing w:val="-2"/>
        </w:rPr>
        <w:br/>
      </w:r>
      <w:r>
        <w:rPr>
          <w:b/>
          <w:spacing w:val="-2"/>
        </w:rPr>
        <w:t>службы занятости за содействием в поиске</w:t>
      </w:r>
      <w:r w:rsidR="00377AAE">
        <w:rPr>
          <w:b/>
          <w:spacing w:val="-2"/>
        </w:rPr>
        <w:t xml:space="preserve"> </w:t>
      </w:r>
      <w:r w:rsidR="00377AAE">
        <w:rPr>
          <w:b/>
          <w:spacing w:val="-2"/>
        </w:rPr>
        <w:br/>
      </w:r>
      <w:r>
        <w:rPr>
          <w:b/>
          <w:spacing w:val="-2"/>
        </w:rPr>
        <w:t xml:space="preserve">подходящей работы </w:t>
      </w:r>
      <w:r w:rsidR="00623D48">
        <w:rPr>
          <w:b/>
          <w:spacing w:val="-2"/>
        </w:rPr>
        <w:t xml:space="preserve">и </w:t>
      </w:r>
      <w:r>
        <w:rPr>
          <w:b/>
          <w:spacing w:val="-2"/>
        </w:rPr>
        <w:t>заключивших</w:t>
      </w:r>
      <w:r w:rsidR="00377AAE">
        <w:rPr>
          <w:b/>
          <w:spacing w:val="-2"/>
        </w:rPr>
        <w:br/>
      </w:r>
      <w:r>
        <w:rPr>
          <w:b/>
          <w:spacing w:val="-2"/>
        </w:rPr>
        <w:t xml:space="preserve">ученический договор с организациями </w:t>
      </w:r>
      <w:r w:rsidR="00377AAE">
        <w:rPr>
          <w:b/>
          <w:spacing w:val="-2"/>
        </w:rPr>
        <w:br/>
      </w:r>
      <w:r>
        <w:rPr>
          <w:b/>
          <w:spacing w:val="-2"/>
        </w:rPr>
        <w:t>оборонно-промышленного комплекса</w:t>
      </w:r>
      <w:r w:rsidR="00377AAE">
        <w:rPr>
          <w:b/>
          <w:spacing w:val="-2"/>
        </w:rPr>
        <w:t xml:space="preserve"> </w:t>
      </w:r>
    </w:p>
    <w:p w:rsidR="00377AAE" w:rsidRPr="0042533D" w:rsidRDefault="00377AAE" w:rsidP="00377AAE">
      <w:pPr>
        <w:rPr>
          <w:b/>
          <w:spacing w:val="-2"/>
          <w:sz w:val="20"/>
          <w:szCs w:val="20"/>
        </w:rPr>
      </w:pPr>
    </w:p>
    <w:p w:rsidR="00377AAE" w:rsidRPr="0042533D" w:rsidRDefault="00377AAE" w:rsidP="00377AAE">
      <w:pPr>
        <w:rPr>
          <w:b/>
          <w:spacing w:val="-2"/>
          <w:sz w:val="20"/>
          <w:szCs w:val="20"/>
        </w:rPr>
      </w:pPr>
      <w:bookmarkStart w:id="0" w:name="_GoBack"/>
      <w:bookmarkEnd w:id="0"/>
    </w:p>
    <w:p w:rsidR="00E47774" w:rsidRPr="00363763" w:rsidRDefault="00CE2ED4" w:rsidP="0042533D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Во исполнение </w:t>
      </w:r>
      <w:r w:rsidR="00565D14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С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оглашения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предоставлении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65D14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субсидии из федерального бюджета бюджету города федерального значения Санкт-Петербург</w:t>
      </w:r>
      <w:r w:rsidR="0042533D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="00565D14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целях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софинансирования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расходных обязательств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субъектов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Федерации,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возникающих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реализации региональных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проектов,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обеспечивающих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достижение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целей, показателей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результатов федерального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проекта «</w:t>
      </w:r>
      <w:r w:rsidR="00555604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Образование для рынка труда»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национального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проекта «</w:t>
      </w:r>
      <w:r w:rsidR="00555604">
        <w:rPr>
          <w:rFonts w:ascii="Times New Roman" w:hAnsi="Times New Roman" w:cs="Times New Roman"/>
          <w:spacing w:val="-2"/>
          <w:sz w:val="24"/>
          <w:szCs w:val="24"/>
          <w:lang w:val="ru-RU"/>
        </w:rPr>
        <w:t>Кадры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» </w:t>
      </w:r>
      <w:r w:rsidR="004176C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по реализации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профессионального обучения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дополнительного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профессионального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образования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работников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55604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организаций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</w:t>
      </w:r>
      <w:r w:rsidR="00555604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организациями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оборонно-промышленного комплекса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от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="00296CD9">
        <w:rPr>
          <w:rFonts w:ascii="Times New Roman" w:hAnsi="Times New Roman" w:cs="Times New Roman"/>
          <w:spacing w:val="-2"/>
          <w:sz w:val="24"/>
          <w:szCs w:val="24"/>
          <w:lang w:val="ru-RU"/>
        </w:rPr>
        <w:t>6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.12.202</w:t>
      </w:r>
      <w:r w:rsidR="00296CD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4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№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150-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09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-202</w:t>
      </w:r>
      <w:r w:rsidR="00296CD9">
        <w:rPr>
          <w:rFonts w:ascii="Times New Roman" w:hAnsi="Times New Roman" w:cs="Times New Roman"/>
          <w:spacing w:val="-2"/>
          <w:sz w:val="24"/>
          <w:szCs w:val="24"/>
          <w:lang w:val="ru-RU"/>
        </w:rPr>
        <w:t>5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="00296CD9">
        <w:rPr>
          <w:rFonts w:ascii="Times New Roman" w:hAnsi="Times New Roman" w:cs="Times New Roman"/>
          <w:spacing w:val="-2"/>
          <w:sz w:val="24"/>
          <w:szCs w:val="24"/>
          <w:lang w:val="ru-RU"/>
        </w:rPr>
        <w:t>42</w:t>
      </w:r>
      <w:r w:rsidR="00D8126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:</w:t>
      </w:r>
    </w:p>
    <w:p w:rsidR="00E47774" w:rsidRPr="003E468F" w:rsidRDefault="00FE0FF9" w:rsidP="0042533D">
      <w:pPr>
        <w:spacing w:line="228" w:lineRule="auto"/>
        <w:ind w:firstLine="709"/>
        <w:jc w:val="both"/>
        <w:rPr>
          <w:spacing w:val="-2"/>
        </w:rPr>
      </w:pPr>
      <w:r w:rsidRPr="003E468F">
        <w:rPr>
          <w:spacing w:val="-2"/>
          <w:lang w:bidi="en-US"/>
        </w:rPr>
        <w:t>1.</w:t>
      </w:r>
      <w:r w:rsidR="00CC02C0" w:rsidRPr="003E468F">
        <w:rPr>
          <w:spacing w:val="-2"/>
          <w:lang w:bidi="en-US"/>
        </w:rPr>
        <w:t> </w:t>
      </w:r>
      <w:r w:rsidRPr="003E468F">
        <w:rPr>
          <w:spacing w:val="-2"/>
          <w:lang w:bidi="en-US"/>
        </w:rPr>
        <w:t xml:space="preserve">Утвердить </w:t>
      </w:r>
      <w:r w:rsidR="00161E1F" w:rsidRPr="003E468F">
        <w:t xml:space="preserve">Порядок </w:t>
      </w:r>
      <w:r w:rsidR="003E468F" w:rsidRPr="003E468F">
        <w:rPr>
          <w:spacing w:val="-2"/>
        </w:rPr>
        <w:t>расходования субсидии из федерального бюджета бюджету города федерального значения Санкт-Петербург</w:t>
      </w:r>
      <w:r w:rsidR="00D22AFB">
        <w:rPr>
          <w:spacing w:val="-2"/>
        </w:rPr>
        <w:t>а</w:t>
      </w:r>
      <w:r w:rsidR="003E468F" w:rsidRPr="003E468F">
        <w:rPr>
          <w:spacing w:val="-2"/>
        </w:rPr>
        <w:t xml:space="preserve"> в целях софинансирования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 результатов федерального проекта «Образование для рынка труда» национального проекта «Кадры» 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</w:t>
      </w:r>
      <w:r w:rsidR="0042533D">
        <w:rPr>
          <w:spacing w:val="-2"/>
        </w:rPr>
        <w:t>.</w:t>
      </w:r>
    </w:p>
    <w:p w:rsidR="00465A9C" w:rsidRPr="00363763" w:rsidRDefault="00296CD9" w:rsidP="0042533D">
      <w:pPr>
        <w:spacing w:line="228" w:lineRule="auto"/>
        <w:ind w:firstLine="709"/>
        <w:jc w:val="both"/>
        <w:rPr>
          <w:spacing w:val="-2"/>
          <w:lang w:bidi="en-US"/>
        </w:rPr>
      </w:pPr>
      <w:r>
        <w:rPr>
          <w:spacing w:val="-2"/>
          <w:lang w:bidi="en-US"/>
        </w:rPr>
        <w:t>2</w:t>
      </w:r>
      <w:r w:rsidR="00465A9C">
        <w:rPr>
          <w:spacing w:val="-2"/>
          <w:lang w:bidi="en-US"/>
        </w:rPr>
        <w:t xml:space="preserve">. </w:t>
      </w:r>
      <w:r w:rsidR="00377AAE">
        <w:rPr>
          <w:spacing w:val="-2"/>
          <w:lang w:bidi="en-US"/>
        </w:rPr>
        <w:t>Р</w:t>
      </w:r>
      <w:r w:rsidR="00465A9C">
        <w:rPr>
          <w:spacing w:val="-2"/>
          <w:lang w:bidi="en-US"/>
        </w:rPr>
        <w:t>аспоряжение действует до 31.12.202</w:t>
      </w:r>
      <w:r>
        <w:rPr>
          <w:spacing w:val="-2"/>
          <w:lang w:bidi="en-US"/>
        </w:rPr>
        <w:t>5</w:t>
      </w:r>
      <w:r w:rsidR="00377AAE">
        <w:rPr>
          <w:spacing w:val="-2"/>
          <w:lang w:bidi="en-US"/>
        </w:rPr>
        <w:t xml:space="preserve"> включительно. </w:t>
      </w:r>
    </w:p>
    <w:p w:rsidR="006E1275" w:rsidRPr="00F272FC" w:rsidRDefault="00296CD9" w:rsidP="0042533D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3</w:t>
      </w:r>
      <w:r w:rsidR="006E1275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Контроль за </w:t>
      </w:r>
      <w:r w:rsidR="00791237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</w:t>
      </w:r>
      <w:r w:rsidR="006E1275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полнением распоряжения возложить на первого заместителя председателя Комитета </w:t>
      </w:r>
      <w:r w:rsid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Замышляеву Е.Е.</w:t>
      </w:r>
    </w:p>
    <w:p w:rsidR="005C4D3C" w:rsidRPr="00F272FC" w:rsidRDefault="005C4D3C" w:rsidP="007A3676">
      <w:pPr>
        <w:jc w:val="both"/>
        <w:rPr>
          <w:color w:val="000000"/>
          <w:spacing w:val="-2"/>
          <w:lang w:bidi="en-US"/>
        </w:rPr>
      </w:pPr>
    </w:p>
    <w:p w:rsidR="0042533D" w:rsidRDefault="0042533D" w:rsidP="00E21846">
      <w:pPr>
        <w:jc w:val="both"/>
        <w:rPr>
          <w:b/>
          <w:color w:val="000000"/>
          <w:spacing w:val="-2"/>
          <w:lang w:bidi="en-US"/>
        </w:rPr>
      </w:pPr>
    </w:p>
    <w:p w:rsidR="0042533D" w:rsidRDefault="0042533D" w:rsidP="00E21846">
      <w:pPr>
        <w:jc w:val="both"/>
        <w:rPr>
          <w:b/>
          <w:color w:val="000000"/>
          <w:spacing w:val="-2"/>
          <w:lang w:bidi="en-US"/>
        </w:rPr>
      </w:pPr>
    </w:p>
    <w:p w:rsidR="00CA0701" w:rsidRPr="0099700B" w:rsidRDefault="00296CD9" w:rsidP="00E21846">
      <w:pPr>
        <w:jc w:val="both"/>
        <w:rPr>
          <w:b/>
          <w:color w:val="000000"/>
          <w:spacing w:val="-2"/>
          <w:lang w:bidi="en-US"/>
        </w:rPr>
      </w:pPr>
      <w:r>
        <w:rPr>
          <w:b/>
          <w:color w:val="000000"/>
          <w:spacing w:val="-2"/>
          <w:lang w:bidi="en-US"/>
        </w:rPr>
        <w:t>П</w:t>
      </w:r>
      <w:r w:rsidR="00E21846" w:rsidRPr="0099700B">
        <w:rPr>
          <w:b/>
          <w:color w:val="000000"/>
          <w:spacing w:val="-2"/>
          <w:lang w:bidi="en-US"/>
        </w:rPr>
        <w:t>редседател</w:t>
      </w:r>
      <w:r>
        <w:rPr>
          <w:b/>
          <w:color w:val="000000"/>
          <w:spacing w:val="-2"/>
          <w:lang w:bidi="en-US"/>
        </w:rPr>
        <w:t>ь</w:t>
      </w:r>
      <w:r w:rsidR="00E21846" w:rsidRPr="0099700B">
        <w:rPr>
          <w:b/>
          <w:color w:val="000000"/>
          <w:spacing w:val="-2"/>
          <w:lang w:bidi="en-US"/>
        </w:rPr>
        <w:t xml:space="preserve"> Комитета</w:t>
      </w:r>
      <w:r>
        <w:rPr>
          <w:b/>
          <w:color w:val="000000"/>
          <w:spacing w:val="-2"/>
          <w:lang w:bidi="en-US"/>
        </w:rPr>
        <w:t xml:space="preserve">                                                                                        В.А.Пониделко</w:t>
      </w:r>
    </w:p>
    <w:sectPr w:rsidR="00CA0701" w:rsidRPr="0099700B" w:rsidSect="00377AAE">
      <w:headerReference w:type="default" r:id="rId11"/>
      <w:type w:val="continuous"/>
      <w:pgSz w:w="11906" w:h="16838" w:code="9"/>
      <w:pgMar w:top="238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F57" w:rsidRPr="002D4915" w:rsidRDefault="00CB0F57" w:rsidP="00D9348D">
      <w:r>
        <w:separator/>
      </w:r>
    </w:p>
  </w:endnote>
  <w:endnote w:type="continuationSeparator" w:id="0">
    <w:p w:rsidR="00CB0F57" w:rsidRPr="002D4915" w:rsidRDefault="00CB0F57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F57" w:rsidRPr="002D4915" w:rsidRDefault="00CB0F57" w:rsidP="00D9348D">
      <w:r>
        <w:separator/>
      </w:r>
    </w:p>
  </w:footnote>
  <w:footnote w:type="continuationSeparator" w:id="0">
    <w:p w:rsidR="00CB0F57" w:rsidRPr="002D4915" w:rsidRDefault="00CB0F57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870"/>
      <w:docPartObj>
        <w:docPartGallery w:val="Page Numbers (Top of Page)"/>
        <w:docPartUnique/>
      </w:docPartObj>
    </w:sdtPr>
    <w:sdtContent>
      <w:p w:rsidR="00D80B7C" w:rsidRDefault="00D80B7C">
        <w:pPr>
          <w:pStyle w:val="ae"/>
          <w:jc w:val="center"/>
        </w:pPr>
      </w:p>
      <w:p w:rsidR="00D80B7C" w:rsidRDefault="00D80B7C">
        <w:pPr>
          <w:pStyle w:val="ae"/>
          <w:jc w:val="center"/>
        </w:pPr>
      </w:p>
      <w:p w:rsidR="00D80B7C" w:rsidRDefault="000C14D1">
        <w:pPr>
          <w:pStyle w:val="ae"/>
          <w:jc w:val="center"/>
        </w:pPr>
        <w:r>
          <w:fldChar w:fldCharType="begin"/>
        </w:r>
        <w:r w:rsidR="00D80B7C">
          <w:instrText xml:space="preserve"> PAGE   \* MERGEFORMAT </w:instrText>
        </w:r>
        <w:r>
          <w:fldChar w:fldCharType="separate"/>
        </w:r>
        <w:r w:rsidR="0042533D">
          <w:rPr>
            <w:noProof/>
          </w:rPr>
          <w:t>2</w:t>
        </w:r>
        <w:r>
          <w:fldChar w:fldCharType="end"/>
        </w:r>
      </w:p>
    </w:sdtContent>
  </w:sdt>
  <w:p w:rsidR="00D80B7C" w:rsidRDefault="00D80B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138E4"/>
    <w:rsid w:val="00030BC6"/>
    <w:rsid w:val="00036255"/>
    <w:rsid w:val="00037690"/>
    <w:rsid w:val="00042655"/>
    <w:rsid w:val="0005147C"/>
    <w:rsid w:val="00061385"/>
    <w:rsid w:val="00062F1A"/>
    <w:rsid w:val="00075F0F"/>
    <w:rsid w:val="00082175"/>
    <w:rsid w:val="00090326"/>
    <w:rsid w:val="000963EA"/>
    <w:rsid w:val="000B7834"/>
    <w:rsid w:val="000C14D1"/>
    <w:rsid w:val="000C3C61"/>
    <w:rsid w:val="00101360"/>
    <w:rsid w:val="00106345"/>
    <w:rsid w:val="0011211E"/>
    <w:rsid w:val="00117C13"/>
    <w:rsid w:val="00125FD4"/>
    <w:rsid w:val="00136546"/>
    <w:rsid w:val="0015034E"/>
    <w:rsid w:val="001509D3"/>
    <w:rsid w:val="00161E1F"/>
    <w:rsid w:val="0017585F"/>
    <w:rsid w:val="00187817"/>
    <w:rsid w:val="00194D34"/>
    <w:rsid w:val="001A29F6"/>
    <w:rsid w:val="001C4B45"/>
    <w:rsid w:val="001C65B7"/>
    <w:rsid w:val="001F15BF"/>
    <w:rsid w:val="00211951"/>
    <w:rsid w:val="00212CDA"/>
    <w:rsid w:val="00225175"/>
    <w:rsid w:val="00236C64"/>
    <w:rsid w:val="00240861"/>
    <w:rsid w:val="00240AE8"/>
    <w:rsid w:val="00246A4A"/>
    <w:rsid w:val="00253CE3"/>
    <w:rsid w:val="00257090"/>
    <w:rsid w:val="00262DD9"/>
    <w:rsid w:val="00263B4F"/>
    <w:rsid w:val="002926B9"/>
    <w:rsid w:val="00296CD9"/>
    <w:rsid w:val="002A2644"/>
    <w:rsid w:val="002A3FCB"/>
    <w:rsid w:val="002C468A"/>
    <w:rsid w:val="002D51A9"/>
    <w:rsid w:val="002E4ED9"/>
    <w:rsid w:val="00300C0A"/>
    <w:rsid w:val="00301610"/>
    <w:rsid w:val="00327F5D"/>
    <w:rsid w:val="00330DB0"/>
    <w:rsid w:val="00337D10"/>
    <w:rsid w:val="003510A7"/>
    <w:rsid w:val="003573A1"/>
    <w:rsid w:val="00360E74"/>
    <w:rsid w:val="00363763"/>
    <w:rsid w:val="003679F7"/>
    <w:rsid w:val="00377AAE"/>
    <w:rsid w:val="00384D4E"/>
    <w:rsid w:val="003A4501"/>
    <w:rsid w:val="003E468F"/>
    <w:rsid w:val="004176C1"/>
    <w:rsid w:val="0042533D"/>
    <w:rsid w:val="004435B7"/>
    <w:rsid w:val="00447CF9"/>
    <w:rsid w:val="00465A9C"/>
    <w:rsid w:val="004832AD"/>
    <w:rsid w:val="00487D3C"/>
    <w:rsid w:val="004924DF"/>
    <w:rsid w:val="004B0DED"/>
    <w:rsid w:val="004C1E94"/>
    <w:rsid w:val="004C618B"/>
    <w:rsid w:val="004D68F6"/>
    <w:rsid w:val="00520D1C"/>
    <w:rsid w:val="00524FD7"/>
    <w:rsid w:val="005452AA"/>
    <w:rsid w:val="005471AE"/>
    <w:rsid w:val="00552377"/>
    <w:rsid w:val="00552A05"/>
    <w:rsid w:val="00552C72"/>
    <w:rsid w:val="00555604"/>
    <w:rsid w:val="00564133"/>
    <w:rsid w:val="00565D14"/>
    <w:rsid w:val="00574DDC"/>
    <w:rsid w:val="005911D1"/>
    <w:rsid w:val="00593B95"/>
    <w:rsid w:val="00593FBF"/>
    <w:rsid w:val="005977AC"/>
    <w:rsid w:val="005A586A"/>
    <w:rsid w:val="005A7FCE"/>
    <w:rsid w:val="005C3F27"/>
    <w:rsid w:val="005C41A4"/>
    <w:rsid w:val="005C4D3C"/>
    <w:rsid w:val="005D7C24"/>
    <w:rsid w:val="005E6AA1"/>
    <w:rsid w:val="005F051A"/>
    <w:rsid w:val="005F2146"/>
    <w:rsid w:val="00601A45"/>
    <w:rsid w:val="00604B6D"/>
    <w:rsid w:val="00607F0D"/>
    <w:rsid w:val="0061677C"/>
    <w:rsid w:val="00621E39"/>
    <w:rsid w:val="00623974"/>
    <w:rsid w:val="00623D48"/>
    <w:rsid w:val="006251FF"/>
    <w:rsid w:val="00633DD0"/>
    <w:rsid w:val="00635FDB"/>
    <w:rsid w:val="00636F12"/>
    <w:rsid w:val="0063750F"/>
    <w:rsid w:val="006568A0"/>
    <w:rsid w:val="006655B6"/>
    <w:rsid w:val="00670754"/>
    <w:rsid w:val="006C5094"/>
    <w:rsid w:val="006D3CF2"/>
    <w:rsid w:val="006D40B3"/>
    <w:rsid w:val="006E1275"/>
    <w:rsid w:val="006E1992"/>
    <w:rsid w:val="006F0D16"/>
    <w:rsid w:val="00703AF6"/>
    <w:rsid w:val="00712AC5"/>
    <w:rsid w:val="00721C0D"/>
    <w:rsid w:val="00752909"/>
    <w:rsid w:val="00755578"/>
    <w:rsid w:val="00763E00"/>
    <w:rsid w:val="007641AE"/>
    <w:rsid w:val="00791237"/>
    <w:rsid w:val="007A2411"/>
    <w:rsid w:val="007A3676"/>
    <w:rsid w:val="007B586B"/>
    <w:rsid w:val="007B770E"/>
    <w:rsid w:val="007D278C"/>
    <w:rsid w:val="007D54CC"/>
    <w:rsid w:val="007E6002"/>
    <w:rsid w:val="00820DDC"/>
    <w:rsid w:val="00826271"/>
    <w:rsid w:val="00851F07"/>
    <w:rsid w:val="00871CE9"/>
    <w:rsid w:val="00876BC2"/>
    <w:rsid w:val="00880F31"/>
    <w:rsid w:val="00881BB6"/>
    <w:rsid w:val="0089785B"/>
    <w:rsid w:val="008A6B31"/>
    <w:rsid w:val="008C4B3F"/>
    <w:rsid w:val="008D613B"/>
    <w:rsid w:val="00903BEC"/>
    <w:rsid w:val="00910A45"/>
    <w:rsid w:val="0092239C"/>
    <w:rsid w:val="009352CA"/>
    <w:rsid w:val="00935A21"/>
    <w:rsid w:val="00940DCB"/>
    <w:rsid w:val="00943BBE"/>
    <w:rsid w:val="00964DB7"/>
    <w:rsid w:val="00970F60"/>
    <w:rsid w:val="00973512"/>
    <w:rsid w:val="0097469A"/>
    <w:rsid w:val="0099700B"/>
    <w:rsid w:val="009A160D"/>
    <w:rsid w:val="009A1A6F"/>
    <w:rsid w:val="009C00FB"/>
    <w:rsid w:val="009C1ADA"/>
    <w:rsid w:val="009C260D"/>
    <w:rsid w:val="009C303F"/>
    <w:rsid w:val="009C3A05"/>
    <w:rsid w:val="009D389C"/>
    <w:rsid w:val="009E4997"/>
    <w:rsid w:val="009F31F3"/>
    <w:rsid w:val="009F34DC"/>
    <w:rsid w:val="00A04DAE"/>
    <w:rsid w:val="00A11E8E"/>
    <w:rsid w:val="00A459D3"/>
    <w:rsid w:val="00A53C2F"/>
    <w:rsid w:val="00A64603"/>
    <w:rsid w:val="00A64983"/>
    <w:rsid w:val="00A763B3"/>
    <w:rsid w:val="00A910B9"/>
    <w:rsid w:val="00A91D8F"/>
    <w:rsid w:val="00AA34A2"/>
    <w:rsid w:val="00AB30AA"/>
    <w:rsid w:val="00AC388E"/>
    <w:rsid w:val="00AC768E"/>
    <w:rsid w:val="00AD49D3"/>
    <w:rsid w:val="00AE58AA"/>
    <w:rsid w:val="00AF4D17"/>
    <w:rsid w:val="00B106BD"/>
    <w:rsid w:val="00B246F2"/>
    <w:rsid w:val="00B25C6B"/>
    <w:rsid w:val="00B37557"/>
    <w:rsid w:val="00B42F6A"/>
    <w:rsid w:val="00B43E80"/>
    <w:rsid w:val="00B45797"/>
    <w:rsid w:val="00B46B61"/>
    <w:rsid w:val="00B533A9"/>
    <w:rsid w:val="00B61131"/>
    <w:rsid w:val="00B67659"/>
    <w:rsid w:val="00B801DE"/>
    <w:rsid w:val="00B82E82"/>
    <w:rsid w:val="00B83A8B"/>
    <w:rsid w:val="00B913B4"/>
    <w:rsid w:val="00B94E3A"/>
    <w:rsid w:val="00BA6FB2"/>
    <w:rsid w:val="00BE0023"/>
    <w:rsid w:val="00BF11D7"/>
    <w:rsid w:val="00C132E6"/>
    <w:rsid w:val="00C4450E"/>
    <w:rsid w:val="00C51AC6"/>
    <w:rsid w:val="00C51C89"/>
    <w:rsid w:val="00C53817"/>
    <w:rsid w:val="00C54C9B"/>
    <w:rsid w:val="00C60718"/>
    <w:rsid w:val="00C71C6D"/>
    <w:rsid w:val="00C71CF8"/>
    <w:rsid w:val="00C75A56"/>
    <w:rsid w:val="00C8520B"/>
    <w:rsid w:val="00C90358"/>
    <w:rsid w:val="00C93041"/>
    <w:rsid w:val="00C93CEC"/>
    <w:rsid w:val="00CA0701"/>
    <w:rsid w:val="00CA5AFE"/>
    <w:rsid w:val="00CA5D7C"/>
    <w:rsid w:val="00CB0F57"/>
    <w:rsid w:val="00CB0FF3"/>
    <w:rsid w:val="00CB1648"/>
    <w:rsid w:val="00CB45F9"/>
    <w:rsid w:val="00CC02C0"/>
    <w:rsid w:val="00CC3ED4"/>
    <w:rsid w:val="00CE2ED4"/>
    <w:rsid w:val="00D000A9"/>
    <w:rsid w:val="00D17893"/>
    <w:rsid w:val="00D22AFB"/>
    <w:rsid w:val="00D42399"/>
    <w:rsid w:val="00D4618D"/>
    <w:rsid w:val="00D5263B"/>
    <w:rsid w:val="00D52F03"/>
    <w:rsid w:val="00D67D1B"/>
    <w:rsid w:val="00D80B7C"/>
    <w:rsid w:val="00D8126A"/>
    <w:rsid w:val="00D8311E"/>
    <w:rsid w:val="00D9348D"/>
    <w:rsid w:val="00D95AD9"/>
    <w:rsid w:val="00DB25E1"/>
    <w:rsid w:val="00DE569C"/>
    <w:rsid w:val="00E11473"/>
    <w:rsid w:val="00E15025"/>
    <w:rsid w:val="00E21846"/>
    <w:rsid w:val="00E241D3"/>
    <w:rsid w:val="00E24F57"/>
    <w:rsid w:val="00E34772"/>
    <w:rsid w:val="00E46BC0"/>
    <w:rsid w:val="00E47774"/>
    <w:rsid w:val="00E5081B"/>
    <w:rsid w:val="00E95983"/>
    <w:rsid w:val="00EA3CD8"/>
    <w:rsid w:val="00EB3FB6"/>
    <w:rsid w:val="00EB73C2"/>
    <w:rsid w:val="00EC10A8"/>
    <w:rsid w:val="00EC5F6B"/>
    <w:rsid w:val="00EE171E"/>
    <w:rsid w:val="00EE678C"/>
    <w:rsid w:val="00EF13AA"/>
    <w:rsid w:val="00F10FBF"/>
    <w:rsid w:val="00F272FC"/>
    <w:rsid w:val="00F33E0B"/>
    <w:rsid w:val="00F34B37"/>
    <w:rsid w:val="00F40AC3"/>
    <w:rsid w:val="00F509AD"/>
    <w:rsid w:val="00F51D62"/>
    <w:rsid w:val="00F63C00"/>
    <w:rsid w:val="00F70B68"/>
    <w:rsid w:val="00F7581E"/>
    <w:rsid w:val="00F80B3F"/>
    <w:rsid w:val="00F81BC0"/>
    <w:rsid w:val="00F82B6A"/>
    <w:rsid w:val="00F94AE5"/>
    <w:rsid w:val="00FA67FD"/>
    <w:rsid w:val="00FC4CEF"/>
    <w:rsid w:val="00FD4C5E"/>
    <w:rsid w:val="00FD5367"/>
    <w:rsid w:val="00FE0FF9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uiPriority w:val="10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uiPriority w:val="10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6E1275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character" w:styleId="af2">
    <w:name w:val="annotation reference"/>
    <w:basedOn w:val="a1"/>
    <w:uiPriority w:val="99"/>
    <w:semiHidden/>
    <w:unhideWhenUsed/>
    <w:rsid w:val="00CC02C0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CC02C0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CC02C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C02C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C02C0"/>
    <w:rPr>
      <w:b/>
      <w:bCs/>
    </w:rPr>
  </w:style>
  <w:style w:type="paragraph" w:styleId="af7">
    <w:name w:val="Revision"/>
    <w:hidden/>
    <w:uiPriority w:val="99"/>
    <w:semiHidden/>
    <w:rsid w:val="00CC02C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01773-E97E-417A-9B33-F22ABF16C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2</cp:revision>
  <cp:lastPrinted>2025-01-31T12:04:00Z</cp:lastPrinted>
  <dcterms:created xsi:type="dcterms:W3CDTF">2025-01-31T12:07:00Z</dcterms:created>
  <dcterms:modified xsi:type="dcterms:W3CDTF">2025-01-31T12:07:00Z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