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4B4" w:rsidRDefault="00C01498" w:rsidP="003D04F5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02EABAD8" wp14:editId="020EA95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9963785" cy="2733675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7DF4DDAC" id="Полотно 4" o:spid="_x0000_s1026" editas="canvas" style="position:absolute;margin-left:0;margin-top:0;width:784.55pt;height:215.25pt;z-index:251661312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r4XDFN4AAAAG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type="square" anchorx="page"/>
              </v:group>
            </w:pict>
          </mc:Fallback>
        </mc:AlternateContent>
      </w:r>
      <w:r w:rsidR="003D04F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BB4F7E" wp14:editId="64E55163">
                <wp:simplePos x="0" y="0"/>
                <wp:positionH relativeFrom="column">
                  <wp:posOffset>-889635</wp:posOffset>
                </wp:positionH>
                <wp:positionV relativeFrom="paragraph">
                  <wp:posOffset>-453390</wp:posOffset>
                </wp:positionV>
                <wp:extent cx="7560310" cy="2295525"/>
                <wp:effectExtent l="0" t="0" r="0" b="9525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295525"/>
                          <a:chOff x="0" y="0"/>
                          <a:chExt cx="7560310" cy="2295525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Default="00EF4494" w:rsidP="00062C42">
                              <w:pPr>
                                <w:jc w:val="center"/>
                              </w:pPr>
                              <w:r w:rsidRPr="00156C1F">
                                <w:rPr>
                                  <w:noProof/>
                                </w:rPr>
                                <w:drawing>
                                  <wp:inline distT="0" distB="0" distL="0" distR="0" wp14:anchorId="7BD1B2B1" wp14:editId="36C11FB8">
                                    <wp:extent cx="571500" cy="590550"/>
                                    <wp:effectExtent l="0" t="0" r="0" b="0"/>
                                    <wp:docPr id="5" name="Рисунок 5" descr="Герб_СПб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" descr="Герб_СПб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" cy="5905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62C42" w:rsidRPr="002B3485" w:rsidRDefault="00062C42" w:rsidP="00062C42">
                              <w:pPr>
                                <w:spacing w:before="60" w:after="60"/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2B3485">
                                <w:rPr>
                                  <w:caps/>
                                  <w:sz w:val="28"/>
                                  <w:szCs w:val="28"/>
                                </w:rPr>
                                <w:t>пРАВИТЕЛЬСТВО санкт-петербурга</w:t>
                              </w:r>
                            </w:p>
                            <w:p w:rsidR="00062C42" w:rsidRPr="002B3485" w:rsidRDefault="00062C42" w:rsidP="00062C42">
                              <w:pPr>
                                <w:jc w:val="center"/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2B3485"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t xml:space="preserve">администрация Выборгского </w:t>
                              </w:r>
                              <w:r w:rsidRPr="002B3485">
                                <w:rPr>
                                  <w:b/>
                                  <w:caps/>
                                  <w:sz w:val="28"/>
                                  <w:szCs w:val="28"/>
                                </w:rPr>
                                <w:br/>
                                <w:t>района Санкт-Петербурга</w:t>
                              </w:r>
                            </w:p>
                            <w:p w:rsidR="00062C42" w:rsidRPr="00422FD0" w:rsidRDefault="00C01498" w:rsidP="00062C42">
                              <w:pPr>
                                <w:spacing w:before="60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Р А С П О Р Я Ж Е Н И Е</w:t>
                              </w:r>
                            </w:p>
                            <w:p w:rsidR="00062C42" w:rsidRPr="007B5378" w:rsidRDefault="00062C42" w:rsidP="00062C42">
                              <w:pPr>
                                <w:rPr>
                                  <w:vertAlign w:val="superscript"/>
                                </w:rPr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 w:rsidRPr="007B5378">
                                <w:rPr>
                                  <w:vertAlign w:val="superscript"/>
                                </w:rPr>
                                <w:t>ОКУД</w:t>
                              </w:r>
                            </w:p>
                            <w:p w:rsidR="00062C42" w:rsidRDefault="00062C42" w:rsidP="00062C42">
                              <w:pPr>
                                <w:ind w:firstLine="1134"/>
                                <w:jc w:val="both"/>
                              </w:pPr>
                            </w:p>
                            <w:p w:rsidR="00062C42" w:rsidRDefault="00062C42" w:rsidP="00062C42">
                              <w:pPr>
                                <w:ind w:firstLine="1276"/>
                                <w:jc w:val="both"/>
                              </w:pPr>
                            </w:p>
                            <w:p w:rsidR="00062C42" w:rsidRDefault="00062C42" w:rsidP="00062C4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Рисунок 1" descr="C:\Users\koa\Pictures\штамп регистрации.JPG">
                            <a:hlinkClick r:id="rId8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075" y="1866900"/>
                            <a:ext cx="135064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B4F7E" id="Группа 14" o:spid="_x0000_s1026" style="position:absolute;margin-left:-70.05pt;margin-top:-35.7pt;width:595.3pt;height:180.75pt;z-index:251659264" coordsize="75603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QmtGD0LfQuNGH0LrQuNC90LAg0J7QutGB0LDQvdCwINCQ&#10;0L3QtNGA0LXQtdCy0L3QsAAAAAWQAwACAAAAFAAAEMyQBAACAAAAFAAAEOCSkQACAAAAAzczAACS&#10;kgACAAAAAzczAADqHAAHAAAIDAAACMA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5OjAyOjIyIDE0OjA2OjIxADIw&#10;MTk6MDI6MjIgMTQ6MDY6MjEAAAAaBEMENwQ4BEcEOgQ4BD0EMAQgAB4EOgRBBDAEPQQwBCAAEAQ9&#10;BDQEQAQ1BDUEMgQ9BDAEAAD/4QtF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8P3hwYWNrZXQgZW5kPSd3Jz8+/9sA&#10;QwAHBQUGBQQHBgUGCAcHCAoRCwoJCQoVDxAMERgVGhkYFRgXGx4nIRsdJR0XGCIuIiUoKSssKxog&#10;LzMvKjInKisq/9sAQwEHCAgKCQoUCwsUKhwYHCoqKioqKioqKioqKioqKioqKioqKioqKioqKioq&#10;KioqKioqKioqKioqKioqKioqKioq/8AAEQgAKQ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75603;height:2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062C42" w:rsidRDefault="00EF4494" w:rsidP="00062C42">
                        <w:pPr>
                          <w:jc w:val="center"/>
                        </w:pPr>
                        <w:r w:rsidRPr="00156C1F">
                          <w:rPr>
                            <w:noProof/>
                          </w:rPr>
                          <w:drawing>
                            <wp:inline distT="0" distB="0" distL="0" distR="0" wp14:anchorId="7BD1B2B1" wp14:editId="36C11FB8">
                              <wp:extent cx="571500" cy="590550"/>
                              <wp:effectExtent l="0" t="0" r="0" b="0"/>
                              <wp:docPr id="5" name="Рисунок 5" descr="Герб_СП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Герб_СП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62C42" w:rsidRPr="002B3485" w:rsidRDefault="00062C42" w:rsidP="00062C42">
                        <w:pPr>
                          <w:spacing w:before="60" w:after="60"/>
                          <w:jc w:val="center"/>
                          <w:rPr>
                            <w:caps/>
                            <w:sz w:val="28"/>
                            <w:szCs w:val="28"/>
                          </w:rPr>
                        </w:pPr>
                        <w:r w:rsidRPr="002B3485">
                          <w:rPr>
                            <w:caps/>
                            <w:sz w:val="28"/>
                            <w:szCs w:val="28"/>
                          </w:rPr>
                          <w:t>пРАВИТЕЛЬСТВО санкт-петербурга</w:t>
                        </w:r>
                      </w:p>
                      <w:p w:rsidR="00062C42" w:rsidRPr="002B3485" w:rsidRDefault="00062C42" w:rsidP="00062C42">
                        <w:pPr>
                          <w:jc w:val="center"/>
                          <w:rPr>
                            <w:b/>
                            <w:caps/>
                            <w:sz w:val="28"/>
                            <w:szCs w:val="28"/>
                          </w:rPr>
                        </w:pPr>
                        <w:r w:rsidRPr="002B3485">
                          <w:rPr>
                            <w:b/>
                            <w:caps/>
                            <w:sz w:val="28"/>
                            <w:szCs w:val="28"/>
                          </w:rPr>
                          <w:t xml:space="preserve">администрация Выборгского </w:t>
                        </w:r>
                        <w:r w:rsidRPr="002B3485">
                          <w:rPr>
                            <w:b/>
                            <w:caps/>
                            <w:sz w:val="28"/>
                            <w:szCs w:val="28"/>
                          </w:rPr>
                          <w:br/>
                          <w:t>района Санкт-Петербурга</w:t>
                        </w:r>
                      </w:p>
                      <w:p w:rsidR="00062C42" w:rsidRPr="00422FD0" w:rsidRDefault="00C01498" w:rsidP="00062C42">
                        <w:pPr>
                          <w:spacing w:before="60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Р А С П О Р Я Ж Е Н И Е</w:t>
                        </w:r>
                      </w:p>
                      <w:p w:rsidR="00062C42" w:rsidRPr="007B5378" w:rsidRDefault="00062C42" w:rsidP="00062C42">
                        <w:pPr>
                          <w:rPr>
                            <w:vertAlign w:val="superscript"/>
                          </w:rPr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 w:rsidRPr="007B5378">
                          <w:rPr>
                            <w:vertAlign w:val="superscript"/>
                          </w:rPr>
                          <w:t>ОКУД</w:t>
                        </w:r>
                      </w:p>
                      <w:p w:rsidR="00062C42" w:rsidRDefault="00062C42" w:rsidP="00062C42">
                        <w:pPr>
                          <w:ind w:firstLine="1134"/>
                          <w:jc w:val="both"/>
                        </w:pPr>
                      </w:p>
                      <w:p w:rsidR="00062C42" w:rsidRDefault="00062C42" w:rsidP="00062C42">
                        <w:pPr>
                          <w:ind w:firstLine="1276"/>
                          <w:jc w:val="both"/>
                        </w:pPr>
                      </w:p>
                      <w:p w:rsidR="00062C42" w:rsidRDefault="00062C42" w:rsidP="00062C42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href="\\f207ca94-a13c-4ba0-b72d-f018c9eed8f1" style="position:absolute;left:9810;top:18669;width:13507;height:2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vZLHBAAAA2gAAAA8AAABkcnMvZG93bnJldi54bWxET01rwkAQvRf8D8sIvdVNWygS3QTRCoXi&#10;oSYHj8PumIRmZ+Puqml/vSsUehoe73OW5Wh7cSEfOscKnmcZCGLtTMeNgrraPs1BhIhssHdMCn4o&#10;QFlMHpaYG3flL7rsYyNSCIccFbQxDrmUQbdkMczcQJy4o/MWY4K+kcbjNYXbXr5k2Zu02HFqaHGg&#10;dUv6e3+2CjYVmbr+XJ2637n2r+vD7t1oo9TjdFwtQEQa47/4z/1h0ny4v3K/sr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vZLHBAAAA2gAAAA8AAAAAAAAAAAAAAAAAnwIA&#10;AGRycy9kb3ducmV2LnhtbFBLBQYAAAAABAAEAPcAAACNAwAAAAA=&#10;" o:button="t">
                  <v:fill o:detectmouseclick="t"/>
                  <v:imagedata r:id="rId11" o:title="штамп регистрации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DB8622E" wp14:editId="759B3ABA">
                <wp:extent cx="2609850" cy="796412"/>
                <wp:effectExtent l="0" t="0" r="0" b="381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96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0672" w:rsidRPr="009F4827" w:rsidRDefault="00060672" w:rsidP="00060672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О внесении изменений</w:t>
                            </w:r>
                          </w:p>
                          <w:p w:rsidR="00060672" w:rsidRPr="009F4827" w:rsidRDefault="00060672" w:rsidP="00060672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в </w:t>
                            </w:r>
                            <w:r w:rsidRPr="009F482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распоряжение администрации </w:t>
                            </w:r>
                          </w:p>
                          <w:p w:rsidR="00C01498" w:rsidRPr="000F646A" w:rsidRDefault="00060672" w:rsidP="00060672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F4827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7F1CFA">
                              <w:rPr>
                                <w:b/>
                                <w:sz w:val="28"/>
                                <w:szCs w:val="28"/>
                              </w:rPr>
                              <w:t>0.12.20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Pr="007F1C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848</w:t>
                            </w:r>
                            <w:r w:rsidRPr="007F1CFA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B8622E" id="Text Box 12" o:spid="_x0000_s1029" type="#_x0000_t202" style="width:205.5pt;height:6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hxuQ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" filled="f" stroked="f">
                <v:textbox>
                  <w:txbxContent>
                    <w:p w:rsidR="00060672" w:rsidRPr="009F4827" w:rsidRDefault="00060672" w:rsidP="00060672">
                      <w:pPr>
                        <w:jc w:val="both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О внесении изменений</w:t>
                      </w:r>
                    </w:p>
                    <w:p w:rsidR="00060672" w:rsidRPr="009F4827" w:rsidRDefault="00060672" w:rsidP="00060672">
                      <w:pPr>
                        <w:jc w:val="both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в </w:t>
                      </w:r>
                      <w:r w:rsidRPr="009F482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распоряжение администрации </w:t>
                      </w:r>
                    </w:p>
                    <w:p w:rsidR="00C01498" w:rsidRPr="000F646A" w:rsidRDefault="00060672" w:rsidP="00060672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F4827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от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Pr="007F1CFA">
                        <w:rPr>
                          <w:b/>
                          <w:sz w:val="28"/>
                          <w:szCs w:val="28"/>
                        </w:rPr>
                        <w:t>0.12.20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20</w:t>
                      </w:r>
                      <w:r w:rsidRPr="007F1CF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848</w:t>
                      </w:r>
                      <w:r w:rsidRPr="007F1CFA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01498" w:rsidRDefault="00C01498" w:rsidP="00C01498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01EB1" w:rsidRDefault="00EB43D1" w:rsidP="00501EB1">
      <w:pPr>
        <w:ind w:firstLine="851"/>
        <w:jc w:val="both"/>
        <w:rPr>
          <w:sz w:val="28"/>
          <w:szCs w:val="28"/>
        </w:rPr>
      </w:pPr>
      <w:r w:rsidRPr="00501EB1">
        <w:rPr>
          <w:sz w:val="28"/>
          <w:szCs w:val="28"/>
        </w:rPr>
        <w:t xml:space="preserve">Внести в </w:t>
      </w:r>
      <w:r w:rsidR="00060672" w:rsidRPr="00501EB1">
        <w:rPr>
          <w:sz w:val="28"/>
          <w:szCs w:val="28"/>
        </w:rPr>
        <w:t xml:space="preserve">Порядок определения объема и условия предоставления субсидий на иные цели государственным бюджетным и автономному учреждениям Санкт-Петербурга, функции и полномочия учредителя в отношении которых осуществляет администрация Выборгского района Санкт-Петербурга, утвержденный распоряжением администрации Выборгского района Санкт-Петербурга от 30.12.2020 № 848-р (далее – Порядок) </w:t>
      </w:r>
      <w:r w:rsidR="00501EB1">
        <w:rPr>
          <w:sz w:val="28"/>
          <w:szCs w:val="28"/>
        </w:rPr>
        <w:t>следующие изменения:</w:t>
      </w:r>
    </w:p>
    <w:p w:rsidR="00060672" w:rsidRPr="00501EB1" w:rsidRDefault="00501EB1" w:rsidP="00501EB1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0672" w:rsidRPr="00501EB1">
        <w:rPr>
          <w:sz w:val="28"/>
          <w:szCs w:val="28"/>
        </w:rPr>
        <w:t>ополни</w:t>
      </w:r>
      <w:r>
        <w:rPr>
          <w:sz w:val="28"/>
          <w:szCs w:val="28"/>
        </w:rPr>
        <w:t>ть пункт 4 Порядка п</w:t>
      </w:r>
      <w:r w:rsidR="00060672" w:rsidRPr="00501EB1">
        <w:rPr>
          <w:sz w:val="28"/>
          <w:szCs w:val="28"/>
        </w:rPr>
        <w:t xml:space="preserve">унктом 4.3_1. </w:t>
      </w:r>
      <w:r w:rsidR="004C52E7">
        <w:rPr>
          <w:sz w:val="28"/>
          <w:szCs w:val="28"/>
        </w:rPr>
        <w:t>в</w:t>
      </w:r>
      <w:bookmarkStart w:id="0" w:name="_GoBack"/>
      <w:bookmarkEnd w:id="0"/>
      <w:r>
        <w:rPr>
          <w:sz w:val="28"/>
          <w:szCs w:val="28"/>
        </w:rPr>
        <w:t xml:space="preserve"> следующей редакции:</w:t>
      </w:r>
    </w:p>
    <w:p w:rsidR="00060672" w:rsidRDefault="00060672" w:rsidP="00EB43D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60672">
        <w:rPr>
          <w:sz w:val="28"/>
          <w:szCs w:val="28"/>
        </w:rPr>
        <w:t>«4.3_1. Проведение мониторинга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в порядке, установленном Министерством финансов Российской Федерации</w:t>
      </w:r>
      <w:r w:rsidR="00EB43D1" w:rsidRPr="00EB43D1">
        <w:rPr>
          <w:sz w:val="28"/>
          <w:szCs w:val="28"/>
        </w:rPr>
        <w:t xml:space="preserve"> </w:t>
      </w:r>
      <w:r w:rsidR="00EB43D1">
        <w:rPr>
          <w:sz w:val="28"/>
          <w:szCs w:val="28"/>
        </w:rPr>
        <w:t>(за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и единовременного предоставления субсидии)</w:t>
      </w:r>
      <w:r>
        <w:rPr>
          <w:sz w:val="28"/>
          <w:szCs w:val="28"/>
        </w:rPr>
        <w:t>.»</w:t>
      </w:r>
      <w:r w:rsidR="00501EB1">
        <w:rPr>
          <w:sz w:val="28"/>
          <w:szCs w:val="28"/>
        </w:rPr>
        <w:t>.</w:t>
      </w:r>
    </w:p>
    <w:p w:rsidR="00501EB1" w:rsidRDefault="00501EB1" w:rsidP="00EB43D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положение пункта 1 распоряжения вступает в силу с 01.01.2025.</w:t>
      </w:r>
    </w:p>
    <w:p w:rsidR="00E106D9" w:rsidRDefault="00501EB1" w:rsidP="000606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0672" w:rsidRPr="00060672">
        <w:rPr>
          <w:sz w:val="28"/>
          <w:szCs w:val="28"/>
        </w:rPr>
        <w:t>.</w:t>
      </w:r>
      <w:r w:rsidR="00060672">
        <w:rPr>
          <w:sz w:val="28"/>
          <w:szCs w:val="28"/>
        </w:rPr>
        <w:t xml:space="preserve"> Контроль за выполнением распоряжения возложить на заместителей главы администрации по принадлежности вопросов</w:t>
      </w:r>
      <w:r w:rsidR="00C01498" w:rsidRPr="00C30FA6">
        <w:rPr>
          <w:sz w:val="28"/>
          <w:szCs w:val="28"/>
        </w:rPr>
        <w:t>.</w:t>
      </w:r>
    </w:p>
    <w:p w:rsidR="00E106D9" w:rsidRPr="00E82CB2" w:rsidRDefault="00E106D9" w:rsidP="00946D69">
      <w:pPr>
        <w:ind w:firstLine="709"/>
        <w:jc w:val="both"/>
        <w:rPr>
          <w:sz w:val="28"/>
          <w:szCs w:val="28"/>
        </w:rPr>
      </w:pPr>
    </w:p>
    <w:p w:rsidR="00062C42" w:rsidRDefault="00062C42" w:rsidP="00946D69">
      <w:pPr>
        <w:ind w:firstLine="709"/>
        <w:jc w:val="both"/>
        <w:rPr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534B98" w:rsidTr="00534B98">
        <w:trPr>
          <w:trHeight w:val="1276"/>
        </w:trPr>
        <w:tc>
          <w:tcPr>
            <w:tcW w:w="3114" w:type="dxa"/>
          </w:tcPr>
          <w:p w:rsidR="00534B98" w:rsidRPr="000D624F" w:rsidRDefault="00534B98" w:rsidP="00626566">
            <w:pPr>
              <w:rPr>
                <w:sz w:val="28"/>
              </w:rPr>
            </w:pPr>
            <w:r w:rsidRPr="000D624F">
              <w:rPr>
                <w:sz w:val="28"/>
              </w:rPr>
              <w:t>Глава администрации</w:t>
            </w:r>
          </w:p>
        </w:tc>
        <w:tc>
          <w:tcPr>
            <w:tcW w:w="3118" w:type="dxa"/>
          </w:tcPr>
          <w:p w:rsidR="00534B98" w:rsidRPr="000D624F" w:rsidRDefault="00534B98" w:rsidP="00CB1E7E">
            <w:pPr>
              <w:ind w:right="104"/>
              <w:jc w:val="right"/>
              <w:rPr>
                <w:sz w:val="28"/>
              </w:rPr>
            </w:pPr>
            <w:r w:rsidRPr="00EE6EB3">
              <w:rPr>
                <w:noProof/>
              </w:rPr>
              <w:drawing>
                <wp:inline distT="0" distB="0" distL="0" distR="0" wp14:anchorId="6FCB3071" wp14:editId="610E5283">
                  <wp:extent cx="1590040" cy="737870"/>
                  <wp:effectExtent l="0" t="0" r="0" b="5080"/>
                  <wp:docPr id="11" name="Picture 5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534B98" w:rsidRPr="000D624F" w:rsidRDefault="00534B98" w:rsidP="00CB1E7E">
            <w:pPr>
              <w:ind w:right="104"/>
              <w:jc w:val="right"/>
              <w:rPr>
                <w:sz w:val="28"/>
              </w:rPr>
            </w:pPr>
            <w:r w:rsidRPr="000D624F">
              <w:rPr>
                <w:sz w:val="28"/>
              </w:rPr>
              <w:t>В.</w:t>
            </w:r>
            <w:r>
              <w:rPr>
                <w:sz w:val="28"/>
              </w:rPr>
              <w:t>М.Полунин</w:t>
            </w:r>
          </w:p>
        </w:tc>
      </w:tr>
    </w:tbl>
    <w:p w:rsidR="00062C42" w:rsidRPr="00236C95" w:rsidRDefault="00062C42" w:rsidP="00EB43D1">
      <w:pPr>
        <w:rPr>
          <w:sz w:val="28"/>
        </w:rPr>
      </w:pPr>
    </w:p>
    <w:sectPr w:rsidR="00062C42" w:rsidRPr="00236C95" w:rsidSect="00EB43D1">
      <w:type w:val="continuous"/>
      <w:pgSz w:w="11906" w:h="16838"/>
      <w:pgMar w:top="1134" w:right="850" w:bottom="426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68" w:rsidRDefault="00815968" w:rsidP="00F00D06">
      <w:r>
        <w:separator/>
      </w:r>
    </w:p>
  </w:endnote>
  <w:endnote w:type="continuationSeparator" w:id="0">
    <w:p w:rsidR="00815968" w:rsidRDefault="00815968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68" w:rsidRDefault="00815968" w:rsidP="00F00D06">
      <w:r>
        <w:separator/>
      </w:r>
    </w:p>
  </w:footnote>
  <w:footnote w:type="continuationSeparator" w:id="0">
    <w:p w:rsidR="00815968" w:rsidRDefault="00815968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5CD5"/>
    <w:multiLevelType w:val="multilevel"/>
    <w:tmpl w:val="31FE2F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80927A3"/>
    <w:multiLevelType w:val="multilevel"/>
    <w:tmpl w:val="E3327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5E691F09"/>
    <w:multiLevelType w:val="hybridMultilevel"/>
    <w:tmpl w:val="D10A2960"/>
    <w:lvl w:ilvl="0" w:tplc="3D322F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554EB"/>
    <w:rsid w:val="00060672"/>
    <w:rsid w:val="0006081F"/>
    <w:rsid w:val="00062C42"/>
    <w:rsid w:val="000A0A5B"/>
    <w:rsid w:val="000A7FE2"/>
    <w:rsid w:val="000B36B7"/>
    <w:rsid w:val="000C3A47"/>
    <w:rsid w:val="000C402B"/>
    <w:rsid w:val="000D624F"/>
    <w:rsid w:val="0011552A"/>
    <w:rsid w:val="0013337B"/>
    <w:rsid w:val="00163C92"/>
    <w:rsid w:val="0016736D"/>
    <w:rsid w:val="00182C29"/>
    <w:rsid w:val="0018597B"/>
    <w:rsid w:val="001934DE"/>
    <w:rsid w:val="001B7571"/>
    <w:rsid w:val="001C2EBA"/>
    <w:rsid w:val="00217E89"/>
    <w:rsid w:val="00224D39"/>
    <w:rsid w:val="002262DE"/>
    <w:rsid w:val="0025587D"/>
    <w:rsid w:val="0025719F"/>
    <w:rsid w:val="00260B7C"/>
    <w:rsid w:val="002766BF"/>
    <w:rsid w:val="0029003A"/>
    <w:rsid w:val="002F3041"/>
    <w:rsid w:val="0031659F"/>
    <w:rsid w:val="00321608"/>
    <w:rsid w:val="00321E05"/>
    <w:rsid w:val="00337704"/>
    <w:rsid w:val="00380889"/>
    <w:rsid w:val="003815C5"/>
    <w:rsid w:val="0038565B"/>
    <w:rsid w:val="00390394"/>
    <w:rsid w:val="00393825"/>
    <w:rsid w:val="003D04F5"/>
    <w:rsid w:val="003D74B4"/>
    <w:rsid w:val="003E0A92"/>
    <w:rsid w:val="003E5DE7"/>
    <w:rsid w:val="003E7E51"/>
    <w:rsid w:val="003F290D"/>
    <w:rsid w:val="00402565"/>
    <w:rsid w:val="00407B8D"/>
    <w:rsid w:val="0041345D"/>
    <w:rsid w:val="0042035A"/>
    <w:rsid w:val="00432310"/>
    <w:rsid w:val="0043294B"/>
    <w:rsid w:val="004C52E7"/>
    <w:rsid w:val="004E704C"/>
    <w:rsid w:val="00501EB1"/>
    <w:rsid w:val="00534B98"/>
    <w:rsid w:val="00543B1F"/>
    <w:rsid w:val="005440D8"/>
    <w:rsid w:val="00562F44"/>
    <w:rsid w:val="005D5320"/>
    <w:rsid w:val="005E19C6"/>
    <w:rsid w:val="005F5835"/>
    <w:rsid w:val="00601736"/>
    <w:rsid w:val="00605516"/>
    <w:rsid w:val="00626566"/>
    <w:rsid w:val="0068397C"/>
    <w:rsid w:val="006A7D0F"/>
    <w:rsid w:val="006C276B"/>
    <w:rsid w:val="006C7B08"/>
    <w:rsid w:val="006F0B34"/>
    <w:rsid w:val="0071420E"/>
    <w:rsid w:val="00780D7C"/>
    <w:rsid w:val="007A1944"/>
    <w:rsid w:val="007A2244"/>
    <w:rsid w:val="007B0FEB"/>
    <w:rsid w:val="007C7B5E"/>
    <w:rsid w:val="007E64A8"/>
    <w:rsid w:val="008055AE"/>
    <w:rsid w:val="00815968"/>
    <w:rsid w:val="00826DEC"/>
    <w:rsid w:val="00830956"/>
    <w:rsid w:val="00894B13"/>
    <w:rsid w:val="008A6AB4"/>
    <w:rsid w:val="008C6B58"/>
    <w:rsid w:val="008E67D4"/>
    <w:rsid w:val="00937F52"/>
    <w:rsid w:val="00946D69"/>
    <w:rsid w:val="00961E3B"/>
    <w:rsid w:val="009C706C"/>
    <w:rsid w:val="00A13E28"/>
    <w:rsid w:val="00A75A97"/>
    <w:rsid w:val="00A8633E"/>
    <w:rsid w:val="00A93703"/>
    <w:rsid w:val="00A97C02"/>
    <w:rsid w:val="00AA1B8D"/>
    <w:rsid w:val="00AA20E0"/>
    <w:rsid w:val="00AB47E9"/>
    <w:rsid w:val="00AB4C33"/>
    <w:rsid w:val="00AC0573"/>
    <w:rsid w:val="00AF3495"/>
    <w:rsid w:val="00B83EAE"/>
    <w:rsid w:val="00BA37F3"/>
    <w:rsid w:val="00BA6CBD"/>
    <w:rsid w:val="00BF575C"/>
    <w:rsid w:val="00C01498"/>
    <w:rsid w:val="00C267C6"/>
    <w:rsid w:val="00C30FA6"/>
    <w:rsid w:val="00C352A8"/>
    <w:rsid w:val="00CB1E7E"/>
    <w:rsid w:val="00D13AD4"/>
    <w:rsid w:val="00D301BC"/>
    <w:rsid w:val="00D43EB2"/>
    <w:rsid w:val="00D55316"/>
    <w:rsid w:val="00D864D1"/>
    <w:rsid w:val="00D90F9F"/>
    <w:rsid w:val="00DA69C2"/>
    <w:rsid w:val="00DB0E80"/>
    <w:rsid w:val="00DE4647"/>
    <w:rsid w:val="00DF0E92"/>
    <w:rsid w:val="00E051CE"/>
    <w:rsid w:val="00E106D9"/>
    <w:rsid w:val="00E439ED"/>
    <w:rsid w:val="00E82CB2"/>
    <w:rsid w:val="00EB43D1"/>
    <w:rsid w:val="00EF1BEC"/>
    <w:rsid w:val="00EF4494"/>
    <w:rsid w:val="00F00D06"/>
    <w:rsid w:val="00F02793"/>
    <w:rsid w:val="00F302D5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30BE153-081A-4D27-B923-8A572128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customStyle="1" w:styleId="ConsPlusNormal">
    <w:name w:val="ConsPlusNormal"/>
    <w:basedOn w:val="a"/>
    <w:rsid w:val="0041345D"/>
    <w:pPr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a0"/>
    <w:rsid w:val="0041345D"/>
  </w:style>
  <w:style w:type="paragraph" w:styleId="aa">
    <w:name w:val="List Paragraph"/>
    <w:basedOn w:val="a"/>
    <w:uiPriority w:val="34"/>
    <w:qFormat/>
    <w:rsid w:val="00060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file:///\\13d845a8-0d3d-4225-9092-3fb609a06ee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14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1208</CharactersWithSpaces>
  <SharedDoc>false</SharedDoc>
  <HLinks>
    <vt:vector size="12" baseType="variant">
      <vt:variant>
        <vt:i4>5898251</vt:i4>
      </vt:variant>
      <vt:variant>
        <vt:i4>-1</vt:i4>
      </vt:variant>
      <vt:variant>
        <vt:i4>1026</vt:i4>
      </vt:variant>
      <vt:variant>
        <vt:i4>4</vt:i4>
      </vt:variant>
      <vt:variant>
        <vt:lpwstr>\\13d845a8-0d3d-4225-9092-3fb609a06ee8</vt:lpwstr>
      </vt:variant>
      <vt:variant>
        <vt:lpwstr/>
      </vt:variant>
      <vt:variant>
        <vt:i4>65623</vt:i4>
      </vt:variant>
      <vt:variant>
        <vt:i4>-1</vt:i4>
      </vt:variant>
      <vt:variant>
        <vt:i4>1032</vt:i4>
      </vt:variant>
      <vt:variant>
        <vt:i4>4</vt:i4>
      </vt:variant>
      <vt:variant>
        <vt:lpwstr>\\f207ca94-a13c-4ba0-b72d-f018c9eed8f1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Плахотнюк Дарья Алексеевна</dc:creator>
  <cp:keywords/>
  <cp:lastModifiedBy>Васина Ольга Андреевна</cp:lastModifiedBy>
  <cp:revision>6</cp:revision>
  <cp:lastPrinted>2023-02-27T06:27:00Z</cp:lastPrinted>
  <dcterms:created xsi:type="dcterms:W3CDTF">2024-12-16T11:53:00Z</dcterms:created>
  <dcterms:modified xsi:type="dcterms:W3CDTF">2024-12-18T06:43:00Z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