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784448" w:rsidTr="00880F31">
        <w:trPr>
          <w:trHeight w:val="963"/>
        </w:trPr>
        <w:tc>
          <w:tcPr>
            <w:tcW w:w="9720" w:type="dxa"/>
          </w:tcPr>
          <w:p w:rsidR="00E21846" w:rsidRPr="00784448" w:rsidRDefault="00C93041" w:rsidP="00C93041">
            <w:pPr>
              <w:pStyle w:val="5"/>
              <w:spacing w:before="0" w:after="0"/>
              <w:jc w:val="center"/>
              <w:rPr>
                <w:rFonts w:ascii="Times New Roman" w:hAnsi="Times New Roman"/>
              </w:rPr>
            </w:pPr>
            <w:r w:rsidRPr="00784448">
              <w:rPr>
                <w:rFonts w:ascii="Times New Roman" w:hAnsi="Times New Roman"/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784448" w:rsidTr="00880F31">
        <w:trPr>
          <w:trHeight w:val="1931"/>
        </w:trPr>
        <w:tc>
          <w:tcPr>
            <w:tcW w:w="9720" w:type="dxa"/>
          </w:tcPr>
          <w:p w:rsidR="00E21846" w:rsidRPr="00784448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784448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784448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784448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784448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784448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784448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784448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784448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784448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784448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784448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784448">
              <w:rPr>
                <w:spacing w:val="-20"/>
                <w:sz w:val="30"/>
                <w:szCs w:val="30"/>
              </w:rPr>
              <w:t xml:space="preserve">  А  С  П  О  Р  Я Ж  Е  Н  И  Е</w:t>
            </w:r>
          </w:p>
          <w:p w:rsidR="00E21846" w:rsidRPr="00784448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78444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784448">
              <w:rPr>
                <w:sz w:val="16"/>
                <w:szCs w:val="16"/>
              </w:rPr>
              <w:t>О К У Д</w:t>
            </w:r>
          </w:p>
        </w:tc>
      </w:tr>
    </w:tbl>
    <w:p w:rsidR="00E21846" w:rsidRPr="00784448" w:rsidRDefault="00880F31" w:rsidP="00E21846">
      <w:pPr>
        <w:pStyle w:val="aeoaeno12"/>
        <w:spacing w:line="240" w:lineRule="auto"/>
        <w:ind w:firstLine="0"/>
        <w:rPr>
          <w:lang w:val="en-US"/>
        </w:rPr>
      </w:pPr>
      <w:r w:rsidRPr="00784448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Pr="00784448" w:rsidRDefault="00E21846" w:rsidP="00E21846">
      <w:pPr>
        <w:pStyle w:val="aeoaeno12"/>
        <w:spacing w:line="240" w:lineRule="auto"/>
        <w:ind w:firstLine="0"/>
      </w:pPr>
    </w:p>
    <w:p w:rsidR="00E21846" w:rsidRPr="00784448" w:rsidRDefault="00E21846" w:rsidP="00E21846">
      <w:pPr>
        <w:pStyle w:val="aeoaeno12"/>
        <w:spacing w:line="240" w:lineRule="auto"/>
        <w:ind w:firstLine="0"/>
        <w:rPr>
          <w:color w:val="000000" w:themeColor="text1"/>
        </w:rPr>
      </w:pPr>
    </w:p>
    <w:p w:rsidR="00C43E80" w:rsidRPr="00784448" w:rsidRDefault="00310FB4" w:rsidP="00C43E80">
      <w:pPr>
        <w:pStyle w:val="ConsPlusTitle"/>
        <w:rPr>
          <w:rFonts w:ascii="Times New Roman" w:hAnsi="Times New Roman" w:cs="Times New Roman"/>
          <w:color w:val="000000" w:themeColor="text1"/>
        </w:rPr>
      </w:pPr>
      <w:r w:rsidRPr="00784448">
        <w:rPr>
          <w:rFonts w:ascii="Times New Roman" w:hAnsi="Times New Roman" w:cs="Times New Roman"/>
          <w:color w:val="000000" w:themeColor="text1"/>
        </w:rPr>
        <w:t xml:space="preserve">О признании </w:t>
      </w:r>
      <w:proofErr w:type="gramStart"/>
      <w:r w:rsidRPr="00784448">
        <w:rPr>
          <w:rFonts w:ascii="Times New Roman" w:hAnsi="Times New Roman" w:cs="Times New Roman"/>
          <w:color w:val="000000" w:themeColor="text1"/>
        </w:rPr>
        <w:t>утратившими</w:t>
      </w:r>
      <w:proofErr w:type="gramEnd"/>
      <w:r w:rsidRPr="00784448">
        <w:rPr>
          <w:rFonts w:ascii="Times New Roman" w:hAnsi="Times New Roman" w:cs="Times New Roman"/>
          <w:color w:val="000000" w:themeColor="text1"/>
        </w:rPr>
        <w:t xml:space="preserve"> силу</w:t>
      </w:r>
    </w:p>
    <w:p w:rsidR="002953EF" w:rsidRPr="00784448" w:rsidRDefault="002953EF" w:rsidP="00C43E80">
      <w:pPr>
        <w:pStyle w:val="ConsPlusTitle"/>
        <w:rPr>
          <w:rFonts w:ascii="Times New Roman" w:hAnsi="Times New Roman" w:cs="Times New Roman"/>
          <w:color w:val="000000" w:themeColor="text1"/>
        </w:rPr>
      </w:pPr>
      <w:r w:rsidRPr="00784448">
        <w:rPr>
          <w:rFonts w:ascii="Times New Roman" w:hAnsi="Times New Roman" w:cs="Times New Roman"/>
          <w:color w:val="000000" w:themeColor="text1"/>
        </w:rPr>
        <w:t xml:space="preserve">и частично </w:t>
      </w:r>
      <w:proofErr w:type="gramStart"/>
      <w:r w:rsidRPr="00784448">
        <w:rPr>
          <w:rFonts w:ascii="Times New Roman" w:hAnsi="Times New Roman" w:cs="Times New Roman"/>
          <w:color w:val="000000" w:themeColor="text1"/>
        </w:rPr>
        <w:t>утратившими</w:t>
      </w:r>
      <w:proofErr w:type="gramEnd"/>
      <w:r w:rsidRPr="00784448">
        <w:rPr>
          <w:rFonts w:ascii="Times New Roman" w:hAnsi="Times New Roman" w:cs="Times New Roman"/>
          <w:color w:val="000000" w:themeColor="text1"/>
        </w:rPr>
        <w:t xml:space="preserve"> силу</w:t>
      </w:r>
    </w:p>
    <w:p w:rsidR="00C43E80" w:rsidRPr="00784448" w:rsidRDefault="003223E0" w:rsidP="00C43E80">
      <w:pPr>
        <w:pStyle w:val="ConsPlusTitle"/>
        <w:rPr>
          <w:rFonts w:ascii="Times New Roman" w:hAnsi="Times New Roman" w:cs="Times New Roman"/>
          <w:color w:val="000000" w:themeColor="text1"/>
        </w:rPr>
      </w:pPr>
      <w:r w:rsidRPr="00784448">
        <w:rPr>
          <w:rFonts w:ascii="Times New Roman" w:hAnsi="Times New Roman" w:cs="Times New Roman"/>
          <w:color w:val="000000" w:themeColor="text1"/>
        </w:rPr>
        <w:t>н</w:t>
      </w:r>
      <w:r w:rsidR="00C43E80" w:rsidRPr="00784448">
        <w:rPr>
          <w:rFonts w:ascii="Times New Roman" w:hAnsi="Times New Roman" w:cs="Times New Roman"/>
          <w:color w:val="000000" w:themeColor="text1"/>
        </w:rPr>
        <w:t>екоторых распоряжений</w:t>
      </w:r>
    </w:p>
    <w:p w:rsidR="00C43E80" w:rsidRPr="00784448" w:rsidRDefault="00C43E80" w:rsidP="00C43E80">
      <w:pPr>
        <w:pStyle w:val="ConsPlusTitle"/>
        <w:rPr>
          <w:rFonts w:ascii="Times New Roman" w:hAnsi="Times New Roman" w:cs="Times New Roman"/>
          <w:color w:val="000000" w:themeColor="text1"/>
        </w:rPr>
      </w:pPr>
      <w:r w:rsidRPr="00784448">
        <w:rPr>
          <w:rFonts w:ascii="Times New Roman" w:hAnsi="Times New Roman" w:cs="Times New Roman"/>
          <w:color w:val="000000" w:themeColor="text1"/>
        </w:rPr>
        <w:t>Комитета по труду и занятости</w:t>
      </w:r>
    </w:p>
    <w:p w:rsidR="00C43E80" w:rsidRPr="00784448" w:rsidRDefault="00C43E80" w:rsidP="00C43E80">
      <w:pPr>
        <w:pStyle w:val="ConsPlusTitle"/>
        <w:rPr>
          <w:rFonts w:ascii="Times New Roman" w:hAnsi="Times New Roman" w:cs="Times New Roman"/>
          <w:color w:val="000000" w:themeColor="text1"/>
        </w:rPr>
      </w:pPr>
      <w:r w:rsidRPr="00784448">
        <w:rPr>
          <w:rFonts w:ascii="Times New Roman" w:hAnsi="Times New Roman" w:cs="Times New Roman"/>
          <w:color w:val="000000" w:themeColor="text1"/>
        </w:rPr>
        <w:t>населения Санкт-Петербурга</w:t>
      </w:r>
    </w:p>
    <w:p w:rsidR="00FD15F8" w:rsidRPr="00784448" w:rsidRDefault="00FD15F8" w:rsidP="00FD15F8">
      <w:pPr>
        <w:pStyle w:val="ConsPlusNormal"/>
        <w:ind w:firstLine="540"/>
        <w:jc w:val="both"/>
        <w:rPr>
          <w:color w:val="000000" w:themeColor="text1"/>
        </w:rPr>
      </w:pPr>
    </w:p>
    <w:p w:rsidR="000C11E3" w:rsidRPr="00784448" w:rsidRDefault="00FD15F8" w:rsidP="003D5D43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Pr="00784448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proofErr w:type="gramEnd"/>
      <w:r w:rsidRPr="00784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0C30" w:rsidRPr="00784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частью 3 статьи 69 </w:t>
      </w:r>
      <w:r w:rsidR="008613FB" w:rsidRPr="00784448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«О занятости населения в Российской Федерации»</w:t>
      </w:r>
      <w:r w:rsidR="00914D6C" w:rsidRPr="007844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A11E8E" w:rsidRPr="00784448" w:rsidRDefault="00267412" w:rsidP="002C77D7">
      <w:pPr>
        <w:pStyle w:val="ab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4448">
        <w:rPr>
          <w:rFonts w:ascii="Times New Roman" w:hAnsi="Times New Roman" w:cs="Times New Roman"/>
          <w:color w:val="000000" w:themeColor="text1"/>
          <w:sz w:val="24"/>
          <w:szCs w:val="24"/>
        </w:rPr>
        <w:t>Признать утратившими силу:</w:t>
      </w:r>
    </w:p>
    <w:p w:rsidR="001B69BC" w:rsidRPr="00784448" w:rsidRDefault="00716F14" w:rsidP="00716F14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784448">
        <w:rPr>
          <w:rFonts w:ascii="Times New Roman" w:hAnsi="Times New Roman" w:cs="Times New Roman"/>
          <w:b w:val="0"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="006728E0" w:rsidRPr="00784448">
        <w:rPr>
          <w:rFonts w:ascii="Times New Roman" w:hAnsi="Times New Roman" w:cs="Times New Roman"/>
          <w:b w:val="0"/>
          <w:color w:val="000000" w:themeColor="text1"/>
        </w:rPr>
        <w:br/>
      </w:r>
      <w:r w:rsidRPr="00784448">
        <w:rPr>
          <w:rFonts w:ascii="Times New Roman" w:hAnsi="Times New Roman" w:cs="Times New Roman"/>
          <w:b w:val="0"/>
          <w:color w:val="000000" w:themeColor="text1"/>
        </w:rPr>
        <w:t>от 14.05.2014 №</w:t>
      </w:r>
      <w:r w:rsidR="006728E0" w:rsidRPr="00784448">
        <w:rPr>
          <w:rFonts w:ascii="Times New Roman" w:hAnsi="Times New Roman" w:cs="Times New Roman"/>
          <w:b w:val="0"/>
          <w:color w:val="000000" w:themeColor="text1"/>
        </w:rPr>
        <w:t> </w:t>
      </w:r>
      <w:r w:rsidRPr="00784448">
        <w:rPr>
          <w:rFonts w:ascii="Times New Roman" w:hAnsi="Times New Roman" w:cs="Times New Roman"/>
          <w:b w:val="0"/>
          <w:color w:val="000000" w:themeColor="text1"/>
        </w:rPr>
        <w:t xml:space="preserve">93-р «Об утверждении Административного регламента Комитета </w:t>
      </w:r>
      <w:r w:rsidR="006728E0" w:rsidRPr="00784448">
        <w:rPr>
          <w:rFonts w:ascii="Times New Roman" w:hAnsi="Times New Roman" w:cs="Times New Roman"/>
          <w:b w:val="0"/>
          <w:color w:val="000000" w:themeColor="text1"/>
        </w:rPr>
        <w:br/>
      </w:r>
      <w:r w:rsidRPr="00784448">
        <w:rPr>
          <w:rFonts w:ascii="Times New Roman" w:hAnsi="Times New Roman" w:cs="Times New Roman"/>
          <w:b w:val="0"/>
          <w:color w:val="000000" w:themeColor="text1"/>
        </w:rPr>
        <w:t>по труду и занятости населения Санкт-Петербурга по предоставлению государственной услуги содействия работодателям в подборе необходимых работников»</w:t>
      </w:r>
      <w:r w:rsidR="00F51713" w:rsidRPr="00784448">
        <w:rPr>
          <w:rFonts w:ascii="Times New Roman" w:hAnsi="Times New Roman" w:cs="Times New Roman"/>
          <w:b w:val="0"/>
          <w:color w:val="000000" w:themeColor="text1"/>
        </w:rPr>
        <w:t>;</w:t>
      </w:r>
    </w:p>
    <w:p w:rsidR="00470B76" w:rsidRPr="00784448" w:rsidRDefault="00716F14" w:rsidP="00716F14">
      <w:pPr>
        <w:ind w:firstLine="708"/>
        <w:jc w:val="both"/>
        <w:rPr>
          <w:bCs/>
          <w:color w:val="000000" w:themeColor="text1"/>
        </w:rPr>
      </w:pPr>
      <w:r w:rsidRPr="00784448">
        <w:rPr>
          <w:color w:val="000000" w:themeColor="text1"/>
        </w:rPr>
        <w:t>распоряжени</w:t>
      </w:r>
      <w:r w:rsidR="00DB40C9" w:rsidRPr="00784448">
        <w:rPr>
          <w:color w:val="000000" w:themeColor="text1"/>
        </w:rPr>
        <w:t>е</w:t>
      </w:r>
      <w:r w:rsidRPr="00784448">
        <w:rPr>
          <w:color w:val="000000" w:themeColor="text1"/>
        </w:rPr>
        <w:t xml:space="preserve"> Комитета по труду и занятости населения Санкт-Петербурга </w:t>
      </w:r>
      <w:r w:rsidR="00A655E2" w:rsidRPr="00784448">
        <w:rPr>
          <w:color w:val="000000" w:themeColor="text1"/>
        </w:rPr>
        <w:br/>
        <w:t>от 06.06.2014 № </w:t>
      </w:r>
      <w:r w:rsidRPr="00784448">
        <w:rPr>
          <w:color w:val="000000" w:themeColor="text1"/>
        </w:rPr>
        <w:t xml:space="preserve">105-р «Об утверждении Административного регламента Комитета </w:t>
      </w:r>
      <w:r w:rsidR="00A655E2" w:rsidRPr="00784448">
        <w:rPr>
          <w:color w:val="000000" w:themeColor="text1"/>
        </w:rPr>
        <w:br/>
      </w:r>
      <w:r w:rsidRPr="00784448">
        <w:rPr>
          <w:color w:val="000000" w:themeColor="text1"/>
        </w:rPr>
        <w:t>по труду и занятости населения Санкт-Петербурга по предоставлению государственной услуги по психологической поддержке безработных граждан»</w:t>
      </w:r>
      <w:r w:rsidR="00470B76" w:rsidRPr="00784448">
        <w:rPr>
          <w:bCs/>
          <w:color w:val="000000" w:themeColor="text1"/>
        </w:rPr>
        <w:t xml:space="preserve">; </w:t>
      </w:r>
    </w:p>
    <w:p w:rsidR="003077A8" w:rsidRPr="00784448" w:rsidRDefault="006728E0" w:rsidP="003077A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3077A8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29.07.2014 № </w:t>
      </w:r>
      <w:r w:rsidR="003077A8" w:rsidRPr="00784448">
        <w:rPr>
          <w:bCs/>
          <w:color w:val="000000" w:themeColor="text1"/>
        </w:rPr>
        <w:t xml:space="preserve">143-р </w:t>
      </w:r>
      <w:r w:rsidRPr="00784448">
        <w:rPr>
          <w:bCs/>
          <w:color w:val="000000" w:themeColor="text1"/>
        </w:rPr>
        <w:t>«</w:t>
      </w:r>
      <w:r w:rsidR="003077A8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3077A8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14.05.2014 № 93-р»;</w:t>
      </w:r>
    </w:p>
    <w:p w:rsidR="00B76CA9" w:rsidRPr="00784448" w:rsidRDefault="00B76CA9" w:rsidP="00B76CA9">
      <w:pPr>
        <w:ind w:firstLine="708"/>
        <w:jc w:val="both"/>
        <w:rPr>
          <w:color w:val="000000" w:themeColor="text1"/>
        </w:rPr>
      </w:pPr>
      <w:r w:rsidRPr="00784448">
        <w:rPr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color w:val="000000" w:themeColor="text1"/>
        </w:rPr>
        <w:br/>
      </w:r>
      <w:r w:rsidR="003A0FBE" w:rsidRPr="00784448">
        <w:rPr>
          <w:color w:val="000000" w:themeColor="text1"/>
        </w:rPr>
        <w:t>от 29.07.2014 № </w:t>
      </w:r>
      <w:r w:rsidRPr="00784448">
        <w:rPr>
          <w:color w:val="000000" w:themeColor="text1"/>
        </w:rPr>
        <w:t>144-р</w:t>
      </w:r>
      <w:r w:rsidR="003A0FBE" w:rsidRPr="00784448">
        <w:rPr>
          <w:color w:val="000000" w:themeColor="text1"/>
        </w:rPr>
        <w:t xml:space="preserve"> «</w:t>
      </w:r>
      <w:r w:rsidRPr="00784448">
        <w:rPr>
          <w:color w:val="000000" w:themeColor="text1"/>
        </w:rPr>
        <w:t xml:space="preserve">О внесении изменения в распоряжение Комитета по труду </w:t>
      </w:r>
      <w:r w:rsidR="003A0FBE" w:rsidRPr="00784448">
        <w:rPr>
          <w:color w:val="000000" w:themeColor="text1"/>
        </w:rPr>
        <w:br/>
      </w:r>
      <w:r w:rsidRPr="00784448">
        <w:rPr>
          <w:color w:val="000000" w:themeColor="text1"/>
        </w:rPr>
        <w:t>и занятости населения С</w:t>
      </w:r>
      <w:r w:rsidR="003A0FBE" w:rsidRPr="00784448">
        <w:rPr>
          <w:color w:val="000000" w:themeColor="text1"/>
        </w:rPr>
        <w:t>анкт-Петербурга от 06.06.2014 № </w:t>
      </w:r>
      <w:r w:rsidRPr="00784448">
        <w:rPr>
          <w:color w:val="000000" w:themeColor="text1"/>
        </w:rPr>
        <w:t>105-р</w:t>
      </w:r>
      <w:r w:rsidR="003A0FBE" w:rsidRPr="00784448">
        <w:rPr>
          <w:color w:val="000000" w:themeColor="text1"/>
        </w:rPr>
        <w:t>»;</w:t>
      </w:r>
    </w:p>
    <w:p w:rsidR="007019F5" w:rsidRPr="00784448" w:rsidRDefault="00716F14" w:rsidP="00716F14">
      <w:pPr>
        <w:ind w:firstLine="708"/>
        <w:jc w:val="both"/>
        <w:rPr>
          <w:bCs/>
          <w:color w:val="000000" w:themeColor="text1"/>
        </w:rPr>
      </w:pPr>
      <w:r w:rsidRPr="00784448">
        <w:rPr>
          <w:color w:val="000000" w:themeColor="text1"/>
        </w:rPr>
        <w:t>распоряжени</w:t>
      </w:r>
      <w:r w:rsidR="00B76CA9" w:rsidRPr="00784448">
        <w:rPr>
          <w:color w:val="000000" w:themeColor="text1"/>
        </w:rPr>
        <w:t>е</w:t>
      </w:r>
      <w:r w:rsidRPr="00784448">
        <w:rPr>
          <w:color w:val="000000" w:themeColor="text1"/>
        </w:rPr>
        <w:t xml:space="preserve"> Комитета по труду и занятости населения Санкт-Петербурга </w:t>
      </w:r>
      <w:r w:rsidR="00644E84" w:rsidRPr="00784448">
        <w:rPr>
          <w:color w:val="000000" w:themeColor="text1"/>
        </w:rPr>
        <w:br/>
        <w:t>от 11.08.2014 № </w:t>
      </w:r>
      <w:r w:rsidRPr="00784448">
        <w:rPr>
          <w:color w:val="000000" w:themeColor="text1"/>
        </w:rPr>
        <w:t xml:space="preserve">148-р «Об утверждении Административного регламента Комитета </w:t>
      </w:r>
      <w:r w:rsidR="00644E84" w:rsidRPr="00784448">
        <w:rPr>
          <w:color w:val="000000" w:themeColor="text1"/>
        </w:rPr>
        <w:br/>
      </w:r>
      <w:r w:rsidRPr="00784448">
        <w:rPr>
          <w:color w:val="000000" w:themeColor="text1"/>
        </w:rPr>
        <w:t>по труду и занятости населения Санкт-Петербурга по предоставлению государственной услуги содействия гражданам в поиске подходящей работы»</w:t>
      </w:r>
      <w:r w:rsidR="007019F5" w:rsidRPr="00784448">
        <w:rPr>
          <w:bCs/>
          <w:color w:val="000000" w:themeColor="text1"/>
        </w:rPr>
        <w:t xml:space="preserve">; </w:t>
      </w:r>
    </w:p>
    <w:p w:rsidR="00706B86" w:rsidRPr="00784448" w:rsidRDefault="003223E0" w:rsidP="001B4AE2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</w:t>
      </w:r>
      <w:r w:rsidR="001B4AE2" w:rsidRPr="00784448">
        <w:rPr>
          <w:bCs/>
          <w:color w:val="000000" w:themeColor="text1"/>
        </w:rPr>
        <w:t xml:space="preserve">Комитета по труду и занятости населения Санкт-Петербурга </w:t>
      </w:r>
      <w:r w:rsidR="00AB2949" w:rsidRPr="00784448">
        <w:rPr>
          <w:bCs/>
          <w:color w:val="000000" w:themeColor="text1"/>
        </w:rPr>
        <w:br/>
        <w:t>от 01.09.2014 № </w:t>
      </w:r>
      <w:r w:rsidR="001B4AE2" w:rsidRPr="00784448">
        <w:rPr>
          <w:bCs/>
          <w:color w:val="000000" w:themeColor="text1"/>
        </w:rPr>
        <w:t xml:space="preserve">159-р «Об утверждении Административного регламента Комитета </w:t>
      </w:r>
      <w:r w:rsidR="00AB2949" w:rsidRPr="00784448">
        <w:rPr>
          <w:bCs/>
          <w:color w:val="000000" w:themeColor="text1"/>
        </w:rPr>
        <w:br/>
      </w:r>
      <w:r w:rsidR="001B4AE2" w:rsidRPr="00784448">
        <w:rPr>
          <w:bCs/>
          <w:color w:val="000000" w:themeColor="text1"/>
        </w:rPr>
        <w:t>по труду и занятости населения Санкт-Петербурга по предоставлению государственной услуги по социальной адаптации безработных граждан на рынке труда»</w:t>
      </w:r>
      <w:r w:rsidR="00706B86" w:rsidRPr="00784448">
        <w:rPr>
          <w:bCs/>
          <w:color w:val="000000" w:themeColor="text1"/>
        </w:rPr>
        <w:t>;</w:t>
      </w:r>
    </w:p>
    <w:p w:rsidR="00796C4D" w:rsidRPr="00784448" w:rsidRDefault="00644E84" w:rsidP="00796C4D">
      <w:pPr>
        <w:ind w:firstLine="708"/>
        <w:jc w:val="both"/>
        <w:rPr>
          <w:color w:val="000000" w:themeColor="text1"/>
        </w:rPr>
      </w:pPr>
      <w:r w:rsidRPr="00784448">
        <w:rPr>
          <w:color w:val="000000" w:themeColor="text1"/>
        </w:rPr>
        <w:t>распоряжение Комитета по труду и занятости населения Санкт-Петербурга</w:t>
      </w:r>
      <w:r w:rsidR="00796C4D" w:rsidRPr="00784448">
        <w:rPr>
          <w:color w:val="000000" w:themeColor="text1"/>
        </w:rPr>
        <w:br/>
        <w:t xml:space="preserve">от 29.09.2014 № 174-р «О внесении изменений в распоряжение Комитета по труду </w:t>
      </w:r>
      <w:r w:rsidR="00796C4D" w:rsidRPr="00784448">
        <w:rPr>
          <w:color w:val="000000" w:themeColor="text1"/>
        </w:rPr>
        <w:br/>
        <w:t>и занятости населения С</w:t>
      </w:r>
      <w:r w:rsidR="0069431D" w:rsidRPr="00784448">
        <w:rPr>
          <w:color w:val="000000" w:themeColor="text1"/>
        </w:rPr>
        <w:t>анкт-Петербурга от 11.08.2014 № 148-р»;</w:t>
      </w:r>
    </w:p>
    <w:p w:rsidR="0079003E" w:rsidRPr="00784448" w:rsidRDefault="00B76CA9" w:rsidP="0079003E">
      <w:pPr>
        <w:ind w:firstLine="708"/>
        <w:jc w:val="both"/>
        <w:rPr>
          <w:color w:val="000000" w:themeColor="text1"/>
        </w:rPr>
      </w:pPr>
      <w:r w:rsidRPr="00784448">
        <w:rPr>
          <w:color w:val="000000" w:themeColor="text1"/>
        </w:rPr>
        <w:t>распоряжение Комитета по труду и занятости населения Санкт-Петербурга</w:t>
      </w:r>
      <w:r w:rsidR="0079003E" w:rsidRPr="00784448">
        <w:rPr>
          <w:color w:val="000000" w:themeColor="text1"/>
        </w:rPr>
        <w:br/>
        <w:t xml:space="preserve">от 20.10.2014 № 185-р «О внесении изменений в распоряжения Комитета по труду </w:t>
      </w:r>
      <w:r w:rsidR="0079003E" w:rsidRPr="00784448">
        <w:rPr>
          <w:color w:val="000000" w:themeColor="text1"/>
        </w:rPr>
        <w:br/>
        <w:t>и занятости населения Санкт-Петербурга от 06.06.2014 № 105-р и от 01.09.2014 № 159-р»;</w:t>
      </w:r>
    </w:p>
    <w:p w:rsidR="001B69BC" w:rsidRPr="00784448" w:rsidRDefault="003223E0" w:rsidP="001B4AE2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</w:t>
      </w:r>
      <w:r w:rsidR="001B4AE2" w:rsidRPr="00784448">
        <w:rPr>
          <w:bCs/>
          <w:color w:val="000000" w:themeColor="text1"/>
        </w:rPr>
        <w:t xml:space="preserve">Комитета по труду и занятости населения Санкт-Петербурга </w:t>
      </w:r>
      <w:r w:rsidR="00D87862" w:rsidRPr="00784448">
        <w:rPr>
          <w:bCs/>
          <w:color w:val="000000" w:themeColor="text1"/>
        </w:rPr>
        <w:br/>
      </w:r>
      <w:r w:rsidR="001B4AE2" w:rsidRPr="00784448">
        <w:rPr>
          <w:bCs/>
          <w:color w:val="000000" w:themeColor="text1"/>
        </w:rPr>
        <w:t>от 03.12.2014 №</w:t>
      </w:r>
      <w:r w:rsidR="00D87862" w:rsidRPr="00784448">
        <w:rPr>
          <w:bCs/>
          <w:color w:val="000000" w:themeColor="text1"/>
        </w:rPr>
        <w:t> </w:t>
      </w:r>
      <w:r w:rsidR="001B4AE2" w:rsidRPr="00784448">
        <w:rPr>
          <w:bCs/>
          <w:color w:val="000000" w:themeColor="text1"/>
        </w:rPr>
        <w:t xml:space="preserve">203-р «Об утверждении Административного регламента Комитета </w:t>
      </w:r>
      <w:r w:rsidR="00D87862" w:rsidRPr="00784448">
        <w:rPr>
          <w:bCs/>
          <w:color w:val="000000" w:themeColor="text1"/>
        </w:rPr>
        <w:br/>
      </w:r>
      <w:r w:rsidR="001B4AE2" w:rsidRPr="00784448">
        <w:rPr>
          <w:bCs/>
          <w:color w:val="000000" w:themeColor="text1"/>
        </w:rPr>
        <w:t>по труду и занятости населения Санкт-Петербурга по предоставлению государственной услуги по организации профессионального обучения и дополнительного профессионального образования безработных граждан, вклю</w:t>
      </w:r>
      <w:r w:rsidR="00C22475">
        <w:rPr>
          <w:bCs/>
          <w:color w:val="000000" w:themeColor="text1"/>
        </w:rPr>
        <w:t>чая обучение в другой местности</w:t>
      </w:r>
      <w:r w:rsidR="00C12747" w:rsidRPr="00784448">
        <w:rPr>
          <w:bCs/>
          <w:color w:val="000000" w:themeColor="text1"/>
        </w:rPr>
        <w:t>»;</w:t>
      </w:r>
    </w:p>
    <w:p w:rsidR="000D39CA" w:rsidRPr="00784448" w:rsidRDefault="000D39CA" w:rsidP="000D39CA">
      <w:pPr>
        <w:ind w:firstLine="708"/>
        <w:jc w:val="both"/>
        <w:rPr>
          <w:bCs/>
          <w:color w:val="000000" w:themeColor="text1"/>
        </w:rPr>
      </w:pPr>
      <w:r w:rsidRPr="00784448">
        <w:rPr>
          <w:color w:val="000000" w:themeColor="text1"/>
        </w:rPr>
        <w:lastRenderedPageBreak/>
        <w:t xml:space="preserve">распоряжение Комитета по труду и занятости населения Санкт-Петербурга </w:t>
      </w:r>
      <w:r w:rsidRPr="00784448">
        <w:rPr>
          <w:color w:val="000000" w:themeColor="text1"/>
        </w:rPr>
        <w:br/>
        <w:t xml:space="preserve">от 03.12.2014 № 204-р «Об утверждении Административного регламента Комитета </w:t>
      </w:r>
      <w:r w:rsidRPr="00784448">
        <w:rPr>
          <w:color w:val="000000" w:themeColor="text1"/>
        </w:rPr>
        <w:br/>
        <w:t xml:space="preserve">по труду и занятости населения Санкт-Петербурга по предоставлению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784448">
        <w:rPr>
          <w:color w:val="000000" w:themeColor="text1"/>
        </w:rPr>
        <w:br/>
        <w:t>и получения дополнительного профессионального образования»</w:t>
      </w:r>
      <w:r w:rsidRPr="00784448">
        <w:rPr>
          <w:bCs/>
          <w:color w:val="000000" w:themeColor="text1"/>
        </w:rPr>
        <w:t>;</w:t>
      </w:r>
    </w:p>
    <w:p w:rsidR="005A1492" w:rsidRPr="00784448" w:rsidRDefault="005A1492" w:rsidP="005A1492">
      <w:pPr>
        <w:ind w:firstLine="708"/>
        <w:jc w:val="both"/>
        <w:rPr>
          <w:color w:val="000000" w:themeColor="text1"/>
        </w:rPr>
      </w:pPr>
      <w:r w:rsidRPr="00784448">
        <w:rPr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color w:val="000000" w:themeColor="text1"/>
        </w:rPr>
        <w:br/>
        <w:t xml:space="preserve">от 10.12.2014 № 209-р «О внесении изменений в распоряжение Комитета по труду </w:t>
      </w:r>
      <w:r w:rsidRPr="00784448">
        <w:rPr>
          <w:color w:val="000000" w:themeColor="text1"/>
        </w:rPr>
        <w:br/>
        <w:t>и занятости населения Санкт-Петербурга от 01.09.2014 № 159-р»;</w:t>
      </w:r>
    </w:p>
    <w:p w:rsidR="00D87862" w:rsidRPr="00784448" w:rsidRDefault="00D87862" w:rsidP="00D87862">
      <w:pPr>
        <w:ind w:firstLine="708"/>
        <w:jc w:val="both"/>
        <w:rPr>
          <w:color w:val="000000" w:themeColor="text1"/>
        </w:rPr>
      </w:pPr>
      <w:r w:rsidRPr="00784448">
        <w:rPr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color w:val="000000" w:themeColor="text1"/>
        </w:rPr>
        <w:br/>
        <w:t>от 05.02.2</w:t>
      </w:r>
      <w:r w:rsidR="009B4551" w:rsidRPr="00784448">
        <w:rPr>
          <w:color w:val="000000" w:themeColor="text1"/>
        </w:rPr>
        <w:t>015 № </w:t>
      </w:r>
      <w:r w:rsidRPr="00784448">
        <w:rPr>
          <w:color w:val="000000" w:themeColor="text1"/>
        </w:rPr>
        <w:t>18-р</w:t>
      </w:r>
      <w:r w:rsidR="009B4551" w:rsidRPr="00784448">
        <w:rPr>
          <w:color w:val="000000" w:themeColor="text1"/>
        </w:rPr>
        <w:t xml:space="preserve"> «</w:t>
      </w:r>
      <w:r w:rsidRPr="00784448">
        <w:rPr>
          <w:color w:val="000000" w:themeColor="text1"/>
        </w:rPr>
        <w:t xml:space="preserve">О внесении изменений в распоряжение Комитета по труду </w:t>
      </w:r>
      <w:r w:rsidR="009B4551" w:rsidRPr="00784448">
        <w:rPr>
          <w:color w:val="000000" w:themeColor="text1"/>
        </w:rPr>
        <w:br/>
      </w:r>
      <w:r w:rsidRPr="00784448">
        <w:rPr>
          <w:color w:val="000000" w:themeColor="text1"/>
        </w:rPr>
        <w:t>и занятости населения С</w:t>
      </w:r>
      <w:r w:rsidR="009B4551" w:rsidRPr="00784448">
        <w:rPr>
          <w:color w:val="000000" w:themeColor="text1"/>
        </w:rPr>
        <w:t>анкт-Петербурга от 03.12.2014 № </w:t>
      </w:r>
      <w:r w:rsidRPr="00784448">
        <w:rPr>
          <w:color w:val="000000" w:themeColor="text1"/>
        </w:rPr>
        <w:t>203-р</w:t>
      </w:r>
      <w:r w:rsidR="009B4551" w:rsidRPr="00784448">
        <w:rPr>
          <w:color w:val="000000" w:themeColor="text1"/>
        </w:rPr>
        <w:t>»;</w:t>
      </w:r>
    </w:p>
    <w:p w:rsidR="00D9189C" w:rsidRPr="00784448" w:rsidRDefault="00983574" w:rsidP="00D9189C">
      <w:pPr>
        <w:ind w:firstLine="708"/>
        <w:jc w:val="both"/>
        <w:rPr>
          <w:color w:val="000000" w:themeColor="text1"/>
        </w:rPr>
      </w:pPr>
      <w:r w:rsidRPr="00784448">
        <w:rPr>
          <w:color w:val="000000" w:themeColor="text1"/>
        </w:rPr>
        <w:t>р</w:t>
      </w:r>
      <w:r w:rsidR="00D9189C" w:rsidRPr="00784448">
        <w:rPr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color w:val="000000" w:themeColor="text1"/>
        </w:rPr>
        <w:br/>
        <w:t>от 15.04.2015 № </w:t>
      </w:r>
      <w:r w:rsidR="00D9189C" w:rsidRPr="00784448">
        <w:rPr>
          <w:color w:val="000000" w:themeColor="text1"/>
        </w:rPr>
        <w:t>68-р</w:t>
      </w:r>
      <w:r w:rsidRPr="00784448">
        <w:rPr>
          <w:color w:val="000000" w:themeColor="text1"/>
        </w:rPr>
        <w:t xml:space="preserve"> «</w:t>
      </w:r>
      <w:r w:rsidR="00D9189C" w:rsidRPr="00784448">
        <w:rPr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color w:val="000000" w:themeColor="text1"/>
        </w:rPr>
        <w:br/>
      </w:r>
      <w:r w:rsidR="00D9189C" w:rsidRPr="00784448">
        <w:rPr>
          <w:color w:val="000000" w:themeColor="text1"/>
        </w:rPr>
        <w:t>и занятости населения С</w:t>
      </w:r>
      <w:r w:rsidRPr="00784448">
        <w:rPr>
          <w:color w:val="000000" w:themeColor="text1"/>
        </w:rPr>
        <w:t>анкт-Петербурга от 03.12.2014 № </w:t>
      </w:r>
      <w:r w:rsidR="00D9189C" w:rsidRPr="00784448">
        <w:rPr>
          <w:color w:val="000000" w:themeColor="text1"/>
        </w:rPr>
        <w:t>204-р</w:t>
      </w:r>
      <w:r w:rsidRPr="00784448">
        <w:rPr>
          <w:color w:val="000000" w:themeColor="text1"/>
        </w:rPr>
        <w:t>»;</w:t>
      </w:r>
    </w:p>
    <w:p w:rsidR="0069431D" w:rsidRPr="00784448" w:rsidRDefault="0069431D" w:rsidP="0069431D">
      <w:pPr>
        <w:ind w:firstLine="708"/>
        <w:jc w:val="both"/>
        <w:rPr>
          <w:color w:val="000000" w:themeColor="text1"/>
        </w:rPr>
      </w:pPr>
      <w:r w:rsidRPr="00784448">
        <w:rPr>
          <w:color w:val="000000" w:themeColor="text1"/>
        </w:rPr>
        <w:t xml:space="preserve">распоряжение Комитета по труду и занятости населения Санкт-Петербурга </w:t>
      </w:r>
      <w:r w:rsidR="00A35E8C" w:rsidRPr="00784448">
        <w:rPr>
          <w:color w:val="000000" w:themeColor="text1"/>
        </w:rPr>
        <w:br/>
      </w:r>
      <w:r w:rsidRPr="00784448">
        <w:rPr>
          <w:color w:val="000000" w:themeColor="text1"/>
        </w:rPr>
        <w:t>от 26.06.</w:t>
      </w:r>
      <w:r w:rsidR="00A35E8C" w:rsidRPr="00784448">
        <w:rPr>
          <w:color w:val="000000" w:themeColor="text1"/>
        </w:rPr>
        <w:t>2015 № </w:t>
      </w:r>
      <w:r w:rsidRPr="00784448">
        <w:rPr>
          <w:color w:val="000000" w:themeColor="text1"/>
        </w:rPr>
        <w:t>119-р</w:t>
      </w:r>
      <w:r w:rsidR="00A35E8C" w:rsidRPr="00784448">
        <w:rPr>
          <w:color w:val="000000" w:themeColor="text1"/>
        </w:rPr>
        <w:t xml:space="preserve"> «</w:t>
      </w:r>
      <w:r w:rsidRPr="00784448">
        <w:rPr>
          <w:color w:val="000000" w:themeColor="text1"/>
        </w:rPr>
        <w:t xml:space="preserve">О внесении изменений в распоряжение Комитета по труду </w:t>
      </w:r>
      <w:r w:rsidR="00A35E8C" w:rsidRPr="00784448">
        <w:rPr>
          <w:color w:val="000000" w:themeColor="text1"/>
        </w:rPr>
        <w:br/>
      </w:r>
      <w:r w:rsidRPr="00784448">
        <w:rPr>
          <w:color w:val="000000" w:themeColor="text1"/>
        </w:rPr>
        <w:t>и занятости населения С</w:t>
      </w:r>
      <w:r w:rsidR="00A35E8C" w:rsidRPr="00784448">
        <w:rPr>
          <w:color w:val="000000" w:themeColor="text1"/>
        </w:rPr>
        <w:t>анкт-Петербурга от 11.08.2014 № </w:t>
      </w:r>
      <w:r w:rsidRPr="00784448">
        <w:rPr>
          <w:color w:val="000000" w:themeColor="text1"/>
        </w:rPr>
        <w:t>148-р</w:t>
      </w:r>
      <w:r w:rsidR="00A35E8C" w:rsidRPr="00784448">
        <w:rPr>
          <w:color w:val="000000" w:themeColor="text1"/>
        </w:rPr>
        <w:t>»;</w:t>
      </w:r>
    </w:p>
    <w:p w:rsidR="00552DB8" w:rsidRPr="00784448" w:rsidRDefault="00983574" w:rsidP="005A1492">
      <w:pPr>
        <w:ind w:firstLine="708"/>
        <w:jc w:val="both"/>
        <w:rPr>
          <w:color w:val="000000" w:themeColor="text1"/>
        </w:rPr>
      </w:pPr>
      <w:r w:rsidRPr="00784448">
        <w:rPr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color w:val="000000" w:themeColor="text1"/>
        </w:rPr>
        <w:br/>
        <w:t xml:space="preserve">от 08.07.2015 № 127-р «О внесении изменений в распоряжение Комитета по труду </w:t>
      </w:r>
      <w:r w:rsidRPr="00784448">
        <w:rPr>
          <w:color w:val="000000" w:themeColor="text1"/>
        </w:rPr>
        <w:br/>
        <w:t>и занятости населения Санкт-Петербурга от 03.12.2014 № 204-р»;</w:t>
      </w:r>
    </w:p>
    <w:p w:rsidR="005A1492" w:rsidRPr="00784448" w:rsidRDefault="005A1492" w:rsidP="005A1492">
      <w:pPr>
        <w:ind w:firstLine="708"/>
        <w:jc w:val="both"/>
        <w:rPr>
          <w:color w:val="000000" w:themeColor="text1"/>
        </w:rPr>
      </w:pPr>
      <w:r w:rsidRPr="00784448">
        <w:rPr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color w:val="000000" w:themeColor="text1"/>
        </w:rPr>
        <w:br/>
        <w:t xml:space="preserve">от 09.07.2015 № 129-р «О внесении изменений в распоряжение Комитета по труду </w:t>
      </w:r>
      <w:r w:rsidRPr="00784448">
        <w:rPr>
          <w:color w:val="000000" w:themeColor="text1"/>
        </w:rPr>
        <w:br/>
        <w:t>и занятости населения Санкт-Петербурга от 01.09.2014 № 159-р»;</w:t>
      </w:r>
    </w:p>
    <w:p w:rsidR="0049054C" w:rsidRPr="00784448" w:rsidRDefault="00B76CA9" w:rsidP="0049054C">
      <w:pPr>
        <w:ind w:firstLine="708"/>
        <w:jc w:val="both"/>
        <w:rPr>
          <w:color w:val="000000" w:themeColor="text1"/>
        </w:rPr>
      </w:pPr>
      <w:r w:rsidRPr="00784448">
        <w:rPr>
          <w:color w:val="000000" w:themeColor="text1"/>
        </w:rPr>
        <w:t xml:space="preserve">распоряжение Комитета по труду и занятости населения Санкт-Петербурга </w:t>
      </w:r>
      <w:r w:rsidR="0049054C" w:rsidRPr="00784448">
        <w:rPr>
          <w:color w:val="000000" w:themeColor="text1"/>
        </w:rPr>
        <w:br/>
        <w:t xml:space="preserve">от 09.07.2015 № 130-р «О внесении изменений в распоряжение Комитета по труду </w:t>
      </w:r>
      <w:r w:rsidR="0049054C" w:rsidRPr="00784448">
        <w:rPr>
          <w:color w:val="000000" w:themeColor="text1"/>
        </w:rPr>
        <w:br/>
        <w:t>и занятости населения Санкт-Петербурга от 06.06.2014 № 105-р»;</w:t>
      </w:r>
    </w:p>
    <w:p w:rsidR="009B4551" w:rsidRPr="00784448" w:rsidRDefault="00E520E7" w:rsidP="009B4551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9B4551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14.07.2015 № </w:t>
      </w:r>
      <w:r w:rsidR="009B4551" w:rsidRPr="00784448">
        <w:rPr>
          <w:bCs/>
          <w:color w:val="000000" w:themeColor="text1"/>
        </w:rPr>
        <w:t>131-р</w:t>
      </w:r>
      <w:r w:rsidRPr="00784448">
        <w:rPr>
          <w:bCs/>
          <w:color w:val="000000" w:themeColor="text1"/>
        </w:rPr>
        <w:t xml:space="preserve"> «</w:t>
      </w:r>
      <w:r w:rsidR="009B4551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9B4551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03.12.2014 № </w:t>
      </w:r>
      <w:r w:rsidR="009B4551" w:rsidRPr="00784448">
        <w:rPr>
          <w:bCs/>
          <w:color w:val="000000" w:themeColor="text1"/>
        </w:rPr>
        <w:t>203-р</w:t>
      </w:r>
      <w:r w:rsidRPr="00784448">
        <w:rPr>
          <w:bCs/>
          <w:color w:val="000000" w:themeColor="text1"/>
        </w:rPr>
        <w:t>»;</w:t>
      </w:r>
    </w:p>
    <w:p w:rsidR="003077A8" w:rsidRPr="00784448" w:rsidRDefault="00096EB2" w:rsidP="003077A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3077A8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14.07.2015 № </w:t>
      </w:r>
      <w:r w:rsidR="003077A8" w:rsidRPr="00784448">
        <w:rPr>
          <w:bCs/>
          <w:color w:val="000000" w:themeColor="text1"/>
        </w:rPr>
        <w:t xml:space="preserve">132-р </w:t>
      </w:r>
      <w:r w:rsidRPr="00784448">
        <w:rPr>
          <w:bCs/>
          <w:color w:val="000000" w:themeColor="text1"/>
        </w:rPr>
        <w:t>«</w:t>
      </w:r>
      <w:r w:rsidR="003077A8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3077A8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14.05.2014 № 93-р»;</w:t>
      </w:r>
    </w:p>
    <w:p w:rsidR="009B4551" w:rsidRPr="00784448" w:rsidRDefault="00E520E7" w:rsidP="009B4551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9B4551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</w:r>
      <w:r w:rsidR="0011224E" w:rsidRPr="00784448">
        <w:rPr>
          <w:bCs/>
          <w:color w:val="000000" w:themeColor="text1"/>
        </w:rPr>
        <w:t>от 30.09.2015 № </w:t>
      </w:r>
      <w:r w:rsidR="009B4551" w:rsidRPr="00784448">
        <w:rPr>
          <w:bCs/>
          <w:color w:val="000000" w:themeColor="text1"/>
        </w:rPr>
        <w:t>187-р</w:t>
      </w:r>
      <w:r w:rsidR="0011224E" w:rsidRPr="00784448">
        <w:rPr>
          <w:bCs/>
          <w:color w:val="000000" w:themeColor="text1"/>
        </w:rPr>
        <w:t xml:space="preserve"> «</w:t>
      </w:r>
      <w:r w:rsidR="009B4551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="0011224E" w:rsidRPr="00784448">
        <w:rPr>
          <w:bCs/>
          <w:color w:val="000000" w:themeColor="text1"/>
        </w:rPr>
        <w:br/>
      </w:r>
      <w:r w:rsidR="009B4551" w:rsidRPr="00784448">
        <w:rPr>
          <w:bCs/>
          <w:color w:val="000000" w:themeColor="text1"/>
        </w:rPr>
        <w:t>и занятости населения Санкт-Петербур</w:t>
      </w:r>
      <w:r w:rsidR="0011224E" w:rsidRPr="00784448">
        <w:rPr>
          <w:bCs/>
          <w:color w:val="000000" w:themeColor="text1"/>
        </w:rPr>
        <w:t>га от 03.12.2014 № </w:t>
      </w:r>
      <w:r w:rsidR="009B4551" w:rsidRPr="00784448">
        <w:rPr>
          <w:bCs/>
          <w:color w:val="000000" w:themeColor="text1"/>
        </w:rPr>
        <w:t>203-р</w:t>
      </w:r>
      <w:r w:rsidR="0011224E" w:rsidRPr="00784448">
        <w:rPr>
          <w:bCs/>
          <w:color w:val="000000" w:themeColor="text1"/>
        </w:rPr>
        <w:t>»;</w:t>
      </w:r>
    </w:p>
    <w:p w:rsidR="00635444" w:rsidRPr="00C22475" w:rsidRDefault="00CB52F9" w:rsidP="00635444">
      <w:pPr>
        <w:ind w:firstLine="708"/>
        <w:jc w:val="both"/>
        <w:rPr>
          <w:bCs/>
          <w:color w:val="000000" w:themeColor="text1"/>
        </w:rPr>
      </w:pPr>
      <w:r w:rsidRPr="00C22475">
        <w:rPr>
          <w:bCs/>
          <w:color w:val="000000" w:themeColor="text1"/>
        </w:rPr>
        <w:t>р</w:t>
      </w:r>
      <w:r w:rsidR="00635444" w:rsidRPr="00C22475">
        <w:rPr>
          <w:bCs/>
          <w:color w:val="000000" w:themeColor="text1"/>
        </w:rPr>
        <w:t>аспоряжени</w:t>
      </w:r>
      <w:r w:rsidR="00C22475" w:rsidRPr="00C22475">
        <w:rPr>
          <w:bCs/>
          <w:color w:val="000000" w:themeColor="text1"/>
        </w:rPr>
        <w:t>е</w:t>
      </w:r>
      <w:r w:rsidR="00635444" w:rsidRPr="00C22475">
        <w:rPr>
          <w:bCs/>
          <w:color w:val="000000" w:themeColor="text1"/>
        </w:rPr>
        <w:t xml:space="preserve"> Комитета по труду и занятости населения С</w:t>
      </w:r>
      <w:r w:rsidRPr="00C22475">
        <w:rPr>
          <w:bCs/>
          <w:color w:val="000000" w:themeColor="text1"/>
        </w:rPr>
        <w:t xml:space="preserve">анкт-Петербурга </w:t>
      </w:r>
      <w:bookmarkStart w:id="0" w:name="OLE_LINK13"/>
      <w:bookmarkStart w:id="1" w:name="OLE_LINK14"/>
      <w:r w:rsidR="00C22475" w:rsidRPr="00C22475">
        <w:rPr>
          <w:bCs/>
          <w:color w:val="000000" w:themeColor="text1"/>
        </w:rPr>
        <w:br/>
      </w:r>
      <w:r w:rsidRPr="00C22475">
        <w:rPr>
          <w:bCs/>
          <w:color w:val="000000" w:themeColor="text1"/>
        </w:rPr>
        <w:t>от 27.06.2016 № </w:t>
      </w:r>
      <w:r w:rsidR="00635444" w:rsidRPr="00C22475">
        <w:rPr>
          <w:bCs/>
          <w:color w:val="000000" w:themeColor="text1"/>
        </w:rPr>
        <w:t>122-р</w:t>
      </w:r>
      <w:bookmarkEnd w:id="0"/>
      <w:bookmarkEnd w:id="1"/>
      <w:r w:rsidR="00635444" w:rsidRPr="00C22475">
        <w:rPr>
          <w:bCs/>
          <w:color w:val="000000" w:themeColor="text1"/>
        </w:rPr>
        <w:t xml:space="preserve"> </w:t>
      </w:r>
      <w:r w:rsidRPr="00C22475">
        <w:rPr>
          <w:bCs/>
          <w:color w:val="000000" w:themeColor="text1"/>
        </w:rPr>
        <w:t>«</w:t>
      </w:r>
      <w:r w:rsidR="00635444" w:rsidRPr="00C22475">
        <w:rPr>
          <w:bCs/>
          <w:color w:val="000000" w:themeColor="text1"/>
        </w:rPr>
        <w:t xml:space="preserve">О внесении изменений в некоторые распоряжения Комитета </w:t>
      </w:r>
      <w:r w:rsidRPr="00C22475">
        <w:rPr>
          <w:bCs/>
          <w:color w:val="000000" w:themeColor="text1"/>
        </w:rPr>
        <w:br/>
      </w:r>
      <w:r w:rsidR="00635444" w:rsidRPr="00C22475">
        <w:rPr>
          <w:bCs/>
          <w:color w:val="000000" w:themeColor="text1"/>
        </w:rPr>
        <w:t>по труду и занят</w:t>
      </w:r>
      <w:r w:rsidRPr="00C22475">
        <w:rPr>
          <w:bCs/>
          <w:color w:val="000000" w:themeColor="text1"/>
        </w:rPr>
        <w:t>ости населения Санкт-Петербурга»;</w:t>
      </w:r>
    </w:p>
    <w:p w:rsidR="008E4210" w:rsidRPr="00C22475" w:rsidRDefault="008E4210" w:rsidP="008E4210">
      <w:pPr>
        <w:ind w:firstLine="708"/>
        <w:jc w:val="both"/>
        <w:rPr>
          <w:bCs/>
          <w:color w:val="000000" w:themeColor="text1"/>
        </w:rPr>
      </w:pPr>
      <w:r w:rsidRPr="00C22475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="00387400" w:rsidRPr="00C22475">
        <w:rPr>
          <w:bCs/>
          <w:color w:val="000000" w:themeColor="text1"/>
        </w:rPr>
        <w:br/>
        <w:t>от 31.08.2016 № </w:t>
      </w:r>
      <w:r w:rsidRPr="00C22475">
        <w:rPr>
          <w:bCs/>
          <w:color w:val="000000" w:themeColor="text1"/>
        </w:rPr>
        <w:t>171-р</w:t>
      </w:r>
      <w:r w:rsidR="00387400" w:rsidRPr="00C22475">
        <w:rPr>
          <w:bCs/>
          <w:color w:val="000000" w:themeColor="text1"/>
        </w:rPr>
        <w:t xml:space="preserve"> «</w:t>
      </w:r>
      <w:r w:rsidRPr="00C22475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387400" w:rsidRPr="00C22475">
        <w:rPr>
          <w:bCs/>
          <w:color w:val="000000" w:themeColor="text1"/>
        </w:rPr>
        <w:br/>
      </w:r>
      <w:r w:rsidRPr="00C22475">
        <w:rPr>
          <w:bCs/>
          <w:color w:val="000000" w:themeColor="text1"/>
        </w:rPr>
        <w:t>и занятости населения С</w:t>
      </w:r>
      <w:r w:rsidR="00333B06" w:rsidRPr="00C22475">
        <w:rPr>
          <w:bCs/>
          <w:color w:val="000000" w:themeColor="text1"/>
        </w:rPr>
        <w:t>анкт-Петербурга от 01.09.2014 № 159-р»;</w:t>
      </w:r>
    </w:p>
    <w:p w:rsidR="002F07EA" w:rsidRPr="00784448" w:rsidRDefault="002F07EA" w:rsidP="002F07EA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26.09.2016 № 196-р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</w:t>
      </w:r>
      <w:r w:rsidR="00654CAD" w:rsidRPr="00784448">
        <w:rPr>
          <w:bCs/>
          <w:color w:val="000000" w:themeColor="text1"/>
        </w:rPr>
        <w:t>анкт-Петербурга от 06.06.2014 № 105-р»;</w:t>
      </w:r>
    </w:p>
    <w:p w:rsidR="00796F9C" w:rsidRPr="00784448" w:rsidRDefault="00796F9C" w:rsidP="00796F9C">
      <w:pPr>
        <w:ind w:firstLine="708"/>
        <w:jc w:val="both"/>
        <w:rPr>
          <w:color w:val="000000" w:themeColor="text1"/>
        </w:rPr>
      </w:pPr>
      <w:r w:rsidRPr="00C22475">
        <w:rPr>
          <w:bCs/>
          <w:color w:val="000000" w:themeColor="text1"/>
        </w:rPr>
        <w:t>распоряжение Комитета по труду и занятости населения</w:t>
      </w:r>
      <w:r w:rsidRPr="00784448">
        <w:rPr>
          <w:color w:val="000000" w:themeColor="text1"/>
        </w:rPr>
        <w:t xml:space="preserve"> Санкт-Петербурга </w:t>
      </w:r>
      <w:r w:rsidRPr="00784448">
        <w:rPr>
          <w:color w:val="000000" w:themeColor="text1"/>
        </w:rPr>
        <w:br/>
        <w:t xml:space="preserve">от 26.09.2016 № 197-р «О внесении изменений в распоряжение Комитета по труду </w:t>
      </w:r>
      <w:r w:rsidRPr="00784448">
        <w:rPr>
          <w:color w:val="000000" w:themeColor="text1"/>
        </w:rPr>
        <w:br/>
        <w:t>и занятости населения Санкт-Петербурга от 11.08.2014 № 148-р»;</w:t>
      </w:r>
    </w:p>
    <w:p w:rsidR="002F07EA" w:rsidRPr="00784448" w:rsidRDefault="002B6678" w:rsidP="00635444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983574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17.10.2016 № </w:t>
      </w:r>
      <w:r w:rsidR="00983574" w:rsidRPr="00784448">
        <w:rPr>
          <w:bCs/>
          <w:color w:val="000000" w:themeColor="text1"/>
        </w:rPr>
        <w:t>211-р</w:t>
      </w:r>
      <w:r w:rsidRPr="00784448">
        <w:rPr>
          <w:bCs/>
          <w:color w:val="000000" w:themeColor="text1"/>
        </w:rPr>
        <w:t xml:space="preserve"> «</w:t>
      </w:r>
      <w:r w:rsidR="00983574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983574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03.12.2014 № </w:t>
      </w:r>
      <w:r w:rsidR="00983574" w:rsidRPr="00784448">
        <w:rPr>
          <w:bCs/>
          <w:color w:val="000000" w:themeColor="text1"/>
        </w:rPr>
        <w:t>204-р</w:t>
      </w:r>
      <w:r w:rsidRPr="00784448">
        <w:rPr>
          <w:bCs/>
          <w:color w:val="000000" w:themeColor="text1"/>
        </w:rPr>
        <w:t>»;</w:t>
      </w:r>
    </w:p>
    <w:p w:rsidR="00DF2193" w:rsidRPr="00784448" w:rsidRDefault="00DE24D9" w:rsidP="00DF2193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DF2193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="00EA22A6" w:rsidRPr="00784448">
        <w:rPr>
          <w:bCs/>
          <w:color w:val="000000" w:themeColor="text1"/>
        </w:rPr>
        <w:br/>
        <w:t>от 17.10.2016 № </w:t>
      </w:r>
      <w:r w:rsidR="00DF2193" w:rsidRPr="00784448">
        <w:rPr>
          <w:bCs/>
          <w:color w:val="000000" w:themeColor="text1"/>
        </w:rPr>
        <w:t xml:space="preserve">212-р </w:t>
      </w:r>
      <w:r w:rsidR="00EA22A6" w:rsidRPr="00784448">
        <w:rPr>
          <w:bCs/>
          <w:color w:val="000000" w:themeColor="text1"/>
        </w:rPr>
        <w:t>«</w:t>
      </w:r>
      <w:r w:rsidR="00DF2193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EA22A6" w:rsidRPr="00784448">
        <w:rPr>
          <w:bCs/>
          <w:color w:val="000000" w:themeColor="text1"/>
        </w:rPr>
        <w:br/>
      </w:r>
      <w:r w:rsidR="00DF2193" w:rsidRPr="00784448">
        <w:rPr>
          <w:bCs/>
          <w:color w:val="000000" w:themeColor="text1"/>
        </w:rPr>
        <w:t>и занятости населения С</w:t>
      </w:r>
      <w:r w:rsidR="00EA22A6" w:rsidRPr="00784448">
        <w:rPr>
          <w:bCs/>
          <w:color w:val="000000" w:themeColor="text1"/>
        </w:rPr>
        <w:t>анкт-Петербурга от 14.05.2014 № </w:t>
      </w:r>
      <w:r w:rsidR="00DF2193" w:rsidRPr="00784448">
        <w:rPr>
          <w:bCs/>
          <w:color w:val="000000" w:themeColor="text1"/>
        </w:rPr>
        <w:t>93-р</w:t>
      </w:r>
      <w:r w:rsidR="00EA22A6" w:rsidRPr="00784448">
        <w:rPr>
          <w:bCs/>
          <w:color w:val="000000" w:themeColor="text1"/>
        </w:rPr>
        <w:t>»;</w:t>
      </w:r>
    </w:p>
    <w:p w:rsidR="00E520E7" w:rsidRPr="00784448" w:rsidRDefault="0011224E" w:rsidP="00E520E7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lastRenderedPageBreak/>
        <w:t>р</w:t>
      </w:r>
      <w:r w:rsidR="00E520E7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17.10.2016 № </w:t>
      </w:r>
      <w:r w:rsidR="00E520E7" w:rsidRPr="00784448">
        <w:rPr>
          <w:bCs/>
          <w:color w:val="000000" w:themeColor="text1"/>
        </w:rPr>
        <w:t>214-р</w:t>
      </w:r>
      <w:r w:rsidRPr="00784448">
        <w:rPr>
          <w:bCs/>
          <w:color w:val="000000" w:themeColor="text1"/>
        </w:rPr>
        <w:t xml:space="preserve"> «</w:t>
      </w:r>
      <w:r w:rsidR="00E520E7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E520E7" w:rsidRPr="00784448">
        <w:rPr>
          <w:bCs/>
          <w:color w:val="000000" w:themeColor="text1"/>
        </w:rPr>
        <w:t>и занятости населения С</w:t>
      </w:r>
      <w:r w:rsidR="001C4361" w:rsidRPr="00784448">
        <w:rPr>
          <w:bCs/>
          <w:color w:val="000000" w:themeColor="text1"/>
        </w:rPr>
        <w:t>анкт-Петербурга от 03.12.2014 № </w:t>
      </w:r>
      <w:r w:rsidR="00E520E7" w:rsidRPr="00784448">
        <w:rPr>
          <w:bCs/>
          <w:color w:val="000000" w:themeColor="text1"/>
        </w:rPr>
        <w:t>203-р</w:t>
      </w:r>
      <w:r w:rsidR="001C4361" w:rsidRPr="00784448">
        <w:rPr>
          <w:bCs/>
          <w:color w:val="000000" w:themeColor="text1"/>
        </w:rPr>
        <w:t>»;</w:t>
      </w:r>
    </w:p>
    <w:p w:rsidR="00387400" w:rsidRPr="00784448" w:rsidRDefault="00387400" w:rsidP="00387400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20.12.2016 № 274-р «О внесении изменений в распоряжения Комитета по труду </w:t>
      </w:r>
      <w:r w:rsidRPr="00784448">
        <w:rPr>
          <w:bCs/>
          <w:color w:val="000000" w:themeColor="text1"/>
        </w:rPr>
        <w:br/>
        <w:t>и занятости населения Санкт-Петербурга от 01.09.2014 № 159-р, от 03.12.2014 № 204-р»;</w:t>
      </w:r>
    </w:p>
    <w:p w:rsidR="00481469" w:rsidRPr="00784448" w:rsidRDefault="00B16E26" w:rsidP="00577DC5">
      <w:pPr>
        <w:ind w:firstLine="708"/>
        <w:jc w:val="both"/>
        <w:rPr>
          <w:bCs/>
          <w:color w:val="000000" w:themeColor="text1"/>
        </w:rPr>
      </w:pPr>
      <w:proofErr w:type="gramStart"/>
      <w:r w:rsidRPr="00784448">
        <w:rPr>
          <w:bCs/>
          <w:color w:val="000000" w:themeColor="text1"/>
        </w:rPr>
        <w:t>р</w:t>
      </w:r>
      <w:r w:rsidR="00BC296D" w:rsidRPr="00784448">
        <w:rPr>
          <w:bCs/>
          <w:color w:val="000000" w:themeColor="text1"/>
        </w:rPr>
        <w:t xml:space="preserve">аспоряжение </w:t>
      </w:r>
      <w:r w:rsidR="00577DC5" w:rsidRPr="00784448">
        <w:rPr>
          <w:bCs/>
          <w:color w:val="000000" w:themeColor="text1"/>
        </w:rPr>
        <w:t xml:space="preserve">Комитета по труду и занятости населения Санкт-Петербурга </w:t>
      </w:r>
      <w:r w:rsidR="006503B0" w:rsidRPr="00784448">
        <w:rPr>
          <w:bCs/>
          <w:color w:val="000000" w:themeColor="text1"/>
        </w:rPr>
        <w:br/>
        <w:t>от 30.12.2016 № </w:t>
      </w:r>
      <w:r w:rsidR="00577DC5" w:rsidRPr="00784448">
        <w:rPr>
          <w:bCs/>
          <w:color w:val="000000" w:themeColor="text1"/>
        </w:rPr>
        <w:t xml:space="preserve">289-р «Об утверждении Административного регламента Комитета </w:t>
      </w:r>
      <w:r w:rsidR="006503B0" w:rsidRPr="00784448">
        <w:rPr>
          <w:bCs/>
          <w:color w:val="000000" w:themeColor="text1"/>
        </w:rPr>
        <w:br/>
      </w:r>
      <w:r w:rsidR="00577DC5" w:rsidRPr="00784448">
        <w:rPr>
          <w:bCs/>
          <w:color w:val="000000" w:themeColor="text1"/>
        </w:rPr>
        <w:t xml:space="preserve">по труду и занятости населения Санкт-Петербурга по предоставлению государственной услуги по организации временного трудоустройства несовершеннолетних граждан </w:t>
      </w:r>
      <w:r w:rsidR="006503B0" w:rsidRPr="00784448">
        <w:rPr>
          <w:bCs/>
          <w:color w:val="000000" w:themeColor="text1"/>
        </w:rPr>
        <w:br/>
      </w:r>
      <w:r w:rsidR="00577DC5" w:rsidRPr="00784448">
        <w:rPr>
          <w:bCs/>
          <w:color w:val="000000" w:themeColor="text1"/>
        </w:rPr>
        <w:t xml:space="preserve">в возрасте от 14 до 18 лет в свободное от учебы время, безработных граждан, испытывающих трудности в поиске работы, безработных граждан в возрасте </w:t>
      </w:r>
      <w:r w:rsidR="006503B0" w:rsidRPr="00784448">
        <w:rPr>
          <w:bCs/>
          <w:color w:val="000000" w:themeColor="text1"/>
        </w:rPr>
        <w:br/>
      </w:r>
      <w:r w:rsidR="00577DC5" w:rsidRPr="00784448">
        <w:rPr>
          <w:bCs/>
          <w:color w:val="000000" w:themeColor="text1"/>
        </w:rPr>
        <w:t>от 18 до 25 лет</w:t>
      </w:r>
      <w:proofErr w:type="gramEnd"/>
      <w:r w:rsidR="00577DC5" w:rsidRPr="00784448">
        <w:rPr>
          <w:bCs/>
          <w:color w:val="000000" w:themeColor="text1"/>
        </w:rPr>
        <w:t xml:space="preserve">, имеющих среднее профессиональное образование или высшее образование и ищущих работу в течение года с даты выдачи им документа об образовании </w:t>
      </w:r>
      <w:proofErr w:type="gramStart"/>
      <w:r w:rsidR="00577DC5" w:rsidRPr="00784448">
        <w:rPr>
          <w:bCs/>
          <w:color w:val="000000" w:themeColor="text1"/>
        </w:rPr>
        <w:t>и</w:t>
      </w:r>
      <w:proofErr w:type="gramEnd"/>
      <w:r w:rsidR="00577DC5" w:rsidRPr="00784448">
        <w:rPr>
          <w:bCs/>
          <w:color w:val="000000" w:themeColor="text1"/>
        </w:rPr>
        <w:t xml:space="preserve"> о квалификации»;</w:t>
      </w:r>
    </w:p>
    <w:p w:rsidR="009C3FF2" w:rsidRPr="00784448" w:rsidRDefault="009C3FF2" w:rsidP="009C3FF2">
      <w:pPr>
        <w:ind w:firstLine="708"/>
        <w:jc w:val="both"/>
        <w:rPr>
          <w:bCs/>
          <w:color w:val="000000" w:themeColor="text1"/>
        </w:rPr>
      </w:pPr>
      <w:proofErr w:type="gramStart"/>
      <w:r w:rsidRPr="00784448">
        <w:rPr>
          <w:bCs/>
          <w:color w:val="000000" w:themeColor="text1"/>
        </w:rPr>
        <w:t>распоряжени</w:t>
      </w:r>
      <w:r w:rsidR="004F5820" w:rsidRPr="00784448">
        <w:rPr>
          <w:bCs/>
          <w:color w:val="000000" w:themeColor="text1"/>
        </w:rPr>
        <w:t>е</w:t>
      </w:r>
      <w:r w:rsidRPr="00784448">
        <w:rPr>
          <w:bCs/>
          <w:color w:val="000000" w:themeColor="text1"/>
        </w:rPr>
        <w:t xml:space="preserve"> Комитета по труду и занятости населения Санкт-Петербурга </w:t>
      </w:r>
      <w:r w:rsidR="00AD115E" w:rsidRPr="00784448">
        <w:rPr>
          <w:bCs/>
          <w:color w:val="000000" w:themeColor="text1"/>
        </w:rPr>
        <w:br/>
        <w:t>от 09.03.2017 № </w:t>
      </w:r>
      <w:r w:rsidRPr="00784448">
        <w:rPr>
          <w:bCs/>
          <w:color w:val="000000" w:themeColor="text1"/>
        </w:rPr>
        <w:t xml:space="preserve">46-р «Об утверждении Административного регламента Комитета </w:t>
      </w:r>
      <w:r w:rsidR="00AD115E" w:rsidRPr="00784448">
        <w:rPr>
          <w:bCs/>
          <w:color w:val="000000" w:themeColor="text1"/>
        </w:rPr>
        <w:br/>
      </w:r>
      <w:r w:rsidRPr="00784448">
        <w:rPr>
          <w:bCs/>
          <w:color w:val="000000" w:themeColor="text1"/>
        </w:rPr>
        <w:t>по труду и занятости населения Санкт-Петербурга по предоставлению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</w:t>
      </w:r>
      <w:proofErr w:type="gramEnd"/>
      <w:r w:rsidRPr="00784448">
        <w:rPr>
          <w:bCs/>
          <w:color w:val="000000" w:themeColor="text1"/>
        </w:rPr>
        <w:t xml:space="preserve"> органов службы занятости, единовременной финансовой помощи при государственной регистрации </w:t>
      </w:r>
      <w:r w:rsidR="00AD115E" w:rsidRPr="00784448">
        <w:rPr>
          <w:bCs/>
          <w:color w:val="000000" w:themeColor="text1"/>
        </w:rPr>
        <w:br/>
      </w:r>
      <w:r w:rsidRPr="00784448">
        <w:rPr>
          <w:bCs/>
          <w:color w:val="000000" w:themeColor="text1"/>
        </w:rPr>
        <w:t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доход»;</w:t>
      </w:r>
    </w:p>
    <w:p w:rsidR="000950FD" w:rsidRPr="00784448" w:rsidRDefault="000950FD" w:rsidP="000950FD">
      <w:pPr>
        <w:ind w:firstLine="708"/>
        <w:jc w:val="both"/>
        <w:rPr>
          <w:bCs/>
          <w:color w:val="000000" w:themeColor="text1"/>
        </w:rPr>
      </w:pPr>
      <w:proofErr w:type="gramStart"/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18.04.2017 № 74-р «Об утверждении Административного регламента Комитета </w:t>
      </w:r>
      <w:r w:rsidRPr="00784448">
        <w:rPr>
          <w:bCs/>
          <w:color w:val="000000" w:themeColor="text1"/>
        </w:rPr>
        <w:br/>
        <w:t xml:space="preserve">по труду и занятости населения Санкт-Петербурга по предоставлению государственной услуги по содействию безработным гражданам и гражданам, зарегистрированным </w:t>
      </w:r>
      <w:r w:rsidRPr="00784448">
        <w:rPr>
          <w:bCs/>
          <w:color w:val="000000" w:themeColor="text1"/>
        </w:rPr>
        <w:br/>
        <w:t xml:space="preserve">в органах службы занятости в целях поиска подходящей работы, в переезде </w:t>
      </w:r>
      <w:r w:rsidRPr="00784448">
        <w:rPr>
          <w:bCs/>
          <w:color w:val="000000" w:themeColor="text1"/>
        </w:rPr>
        <w:br/>
        <w:t>и безработным гражданам и гражданам, зарегистрированным в органах службы занятости в целях поиска подходящей работы, и</w:t>
      </w:r>
      <w:proofErr w:type="gramEnd"/>
      <w:r w:rsidRPr="00784448">
        <w:rPr>
          <w:bCs/>
          <w:color w:val="000000" w:themeColor="text1"/>
        </w:rPr>
        <w:t xml:space="preserve"> членам их семей в </w:t>
      </w:r>
      <w:proofErr w:type="gramStart"/>
      <w:r w:rsidRPr="00784448">
        <w:rPr>
          <w:bCs/>
          <w:color w:val="000000" w:themeColor="text1"/>
        </w:rPr>
        <w:t>переселении</w:t>
      </w:r>
      <w:proofErr w:type="gramEnd"/>
      <w:r w:rsidRPr="00784448">
        <w:rPr>
          <w:bCs/>
          <w:color w:val="000000" w:themeColor="text1"/>
        </w:rPr>
        <w:t xml:space="preserve"> в другую местность для трудоустройства по направлению органов службы занятости»;</w:t>
      </w:r>
    </w:p>
    <w:p w:rsidR="00A655E2" w:rsidRPr="00784448" w:rsidRDefault="004F5820" w:rsidP="004F5820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19.04.2017 № 75-р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Санкт-Петербурга от 11.08.2014 № 148-р»;</w:t>
      </w:r>
    </w:p>
    <w:p w:rsidR="00BA7B74" w:rsidRPr="00784448" w:rsidRDefault="00545519" w:rsidP="00AD115E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AD115E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09.06.2017 № </w:t>
      </w:r>
      <w:r w:rsidR="00AD115E" w:rsidRPr="00784448">
        <w:rPr>
          <w:bCs/>
          <w:color w:val="000000" w:themeColor="text1"/>
        </w:rPr>
        <w:t>107-р</w:t>
      </w:r>
      <w:r w:rsidRPr="00784448">
        <w:rPr>
          <w:bCs/>
          <w:color w:val="000000" w:themeColor="text1"/>
        </w:rPr>
        <w:t xml:space="preserve"> «</w:t>
      </w:r>
      <w:r w:rsidR="00AD115E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AD115E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09.03.2017 № </w:t>
      </w:r>
      <w:r w:rsidR="00AD115E" w:rsidRPr="00784448">
        <w:rPr>
          <w:bCs/>
          <w:color w:val="000000" w:themeColor="text1"/>
        </w:rPr>
        <w:t>46-р</w:t>
      </w:r>
      <w:r w:rsidRPr="00784448">
        <w:rPr>
          <w:bCs/>
          <w:color w:val="000000" w:themeColor="text1"/>
        </w:rPr>
        <w:t>»;</w:t>
      </w:r>
    </w:p>
    <w:p w:rsidR="00BA7B74" w:rsidRPr="00784448" w:rsidRDefault="00E42FFD" w:rsidP="00BA7B74">
      <w:pPr>
        <w:ind w:firstLine="708"/>
        <w:jc w:val="both"/>
        <w:rPr>
          <w:bCs/>
          <w:color w:val="000000" w:themeColor="text1"/>
        </w:rPr>
      </w:pPr>
      <w:proofErr w:type="gramStart"/>
      <w:r w:rsidRPr="00784448">
        <w:rPr>
          <w:bCs/>
          <w:color w:val="000000" w:themeColor="text1"/>
        </w:rPr>
        <w:t>р</w:t>
      </w:r>
      <w:r w:rsidR="00BA7B74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17.07.2017 № </w:t>
      </w:r>
      <w:r w:rsidR="00BA7B74" w:rsidRPr="00784448">
        <w:rPr>
          <w:bCs/>
          <w:color w:val="000000" w:themeColor="text1"/>
        </w:rPr>
        <w:t>133-р</w:t>
      </w:r>
      <w:r w:rsidRPr="00784448">
        <w:rPr>
          <w:bCs/>
          <w:color w:val="000000" w:themeColor="text1"/>
        </w:rPr>
        <w:t xml:space="preserve"> «</w:t>
      </w:r>
      <w:r w:rsidR="00BA7B74" w:rsidRPr="00784448">
        <w:rPr>
          <w:bCs/>
          <w:color w:val="000000" w:themeColor="text1"/>
        </w:rPr>
        <w:t xml:space="preserve">О внесении изменений в Административный регламент Комитета по труду и занятости населения Санкт-Петербурга по предоставлению государственной услуги по содействию безработным гражданам и членам их семей в переселении в другую местность на новое место жительства для трудоустройства по имеющейся </w:t>
      </w:r>
      <w:r w:rsidRPr="00784448">
        <w:rPr>
          <w:bCs/>
          <w:color w:val="000000" w:themeColor="text1"/>
        </w:rPr>
        <w:br/>
      </w:r>
      <w:r w:rsidR="00BA7B74" w:rsidRPr="00784448">
        <w:rPr>
          <w:bCs/>
          <w:color w:val="000000" w:themeColor="text1"/>
        </w:rPr>
        <w:t>у них профессии (специальности) по направлению органов службы занятости</w:t>
      </w:r>
      <w:r w:rsidRPr="00784448">
        <w:rPr>
          <w:bCs/>
          <w:color w:val="000000" w:themeColor="text1"/>
        </w:rPr>
        <w:t>»;</w:t>
      </w:r>
      <w:proofErr w:type="gramEnd"/>
    </w:p>
    <w:p w:rsidR="00AD115E" w:rsidRPr="00784448" w:rsidRDefault="00545519" w:rsidP="00AD115E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AD115E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10.08.2017 № </w:t>
      </w:r>
      <w:r w:rsidR="00AD115E" w:rsidRPr="00784448">
        <w:rPr>
          <w:bCs/>
          <w:color w:val="000000" w:themeColor="text1"/>
        </w:rPr>
        <w:t>142-р</w:t>
      </w:r>
      <w:r w:rsidRPr="00784448">
        <w:rPr>
          <w:bCs/>
          <w:color w:val="000000" w:themeColor="text1"/>
        </w:rPr>
        <w:t xml:space="preserve"> «</w:t>
      </w:r>
      <w:r w:rsidR="00AD115E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AD115E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09.03.2017 № </w:t>
      </w:r>
      <w:r w:rsidR="00AD115E" w:rsidRPr="00784448">
        <w:rPr>
          <w:bCs/>
          <w:color w:val="000000" w:themeColor="text1"/>
        </w:rPr>
        <w:t>46-р</w:t>
      </w:r>
      <w:r w:rsidRPr="00784448">
        <w:rPr>
          <w:bCs/>
          <w:color w:val="000000" w:themeColor="text1"/>
        </w:rPr>
        <w:t>»;</w:t>
      </w:r>
    </w:p>
    <w:p w:rsidR="006308C5" w:rsidRPr="00784448" w:rsidRDefault="00F85C0F" w:rsidP="006308C5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6308C5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18.01.2018 № </w:t>
      </w:r>
      <w:r w:rsidR="006308C5" w:rsidRPr="00784448">
        <w:rPr>
          <w:bCs/>
          <w:color w:val="000000" w:themeColor="text1"/>
        </w:rPr>
        <w:t xml:space="preserve">12-р </w:t>
      </w:r>
      <w:r w:rsidRPr="00784448">
        <w:rPr>
          <w:bCs/>
          <w:color w:val="000000" w:themeColor="text1"/>
        </w:rPr>
        <w:t>«</w:t>
      </w:r>
      <w:r w:rsidR="006308C5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6308C5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14.05.2014 № </w:t>
      </w:r>
      <w:r w:rsidR="006308C5" w:rsidRPr="00784448">
        <w:rPr>
          <w:bCs/>
          <w:color w:val="000000" w:themeColor="text1"/>
        </w:rPr>
        <w:t>93-р</w:t>
      </w:r>
      <w:r w:rsidRPr="00784448">
        <w:rPr>
          <w:bCs/>
          <w:color w:val="000000" w:themeColor="text1"/>
        </w:rPr>
        <w:t>»;</w:t>
      </w:r>
    </w:p>
    <w:p w:rsidR="00263078" w:rsidRPr="00784448" w:rsidRDefault="00263078" w:rsidP="0026307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lastRenderedPageBreak/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08.02.2018 № 26-р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Санкт-Петербурга от 11.08.2014 № 148-р»;</w:t>
      </w:r>
    </w:p>
    <w:p w:rsidR="00806E38" w:rsidRPr="00784448" w:rsidRDefault="00806E38" w:rsidP="00806E3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04.04.2018 № 77-р «О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Санкт-Петербурга от 03.12.2014 № 204-р»;</w:t>
      </w:r>
    </w:p>
    <w:p w:rsidR="00750FE0" w:rsidRPr="00784448" w:rsidRDefault="00750FE0" w:rsidP="00750FE0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06.04.2018 № 78-р «О внесении изменений в некоторые распоряжения Комитета </w:t>
      </w:r>
      <w:r w:rsidRPr="00784448">
        <w:rPr>
          <w:bCs/>
          <w:color w:val="000000" w:themeColor="text1"/>
        </w:rPr>
        <w:br/>
        <w:t>по труду и занятости населения Санкт-Петербурга»;</w:t>
      </w:r>
    </w:p>
    <w:p w:rsidR="008B0376" w:rsidRPr="00784448" w:rsidRDefault="002F6436" w:rsidP="008B0376">
      <w:pPr>
        <w:ind w:firstLine="708"/>
        <w:jc w:val="both"/>
        <w:rPr>
          <w:bCs/>
          <w:color w:val="000000" w:themeColor="text1"/>
        </w:rPr>
      </w:pPr>
      <w:proofErr w:type="gramStart"/>
      <w:r w:rsidRPr="00784448">
        <w:rPr>
          <w:bCs/>
          <w:color w:val="000000" w:themeColor="text1"/>
        </w:rPr>
        <w:t>р</w:t>
      </w:r>
      <w:r w:rsidR="008B0376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</w:r>
      <w:r w:rsidR="00E42FFD" w:rsidRPr="00784448">
        <w:rPr>
          <w:bCs/>
          <w:color w:val="000000" w:themeColor="text1"/>
        </w:rPr>
        <w:t>от 23.07.2018 № </w:t>
      </w:r>
      <w:r w:rsidR="008B0376" w:rsidRPr="00784448">
        <w:rPr>
          <w:bCs/>
          <w:color w:val="000000" w:themeColor="text1"/>
        </w:rPr>
        <w:t>174-р</w:t>
      </w:r>
      <w:r w:rsidR="00E42FFD" w:rsidRPr="00784448">
        <w:rPr>
          <w:bCs/>
          <w:color w:val="000000" w:themeColor="text1"/>
        </w:rPr>
        <w:t xml:space="preserve"> «</w:t>
      </w:r>
      <w:r w:rsidR="008B0376" w:rsidRPr="00784448">
        <w:rPr>
          <w:bCs/>
          <w:color w:val="000000" w:themeColor="text1"/>
        </w:rPr>
        <w:t xml:space="preserve">О внесении изменений в Административный регламент Комитета по труду и занятости населения Санкт-Петербурга по предоставлению государственной услуги по содействию безработным гражданам и членам их семей в переселении в другую местность на новое место жительства для трудоустройства по имеющейся </w:t>
      </w:r>
      <w:r w:rsidR="00E42FFD" w:rsidRPr="00784448">
        <w:rPr>
          <w:bCs/>
          <w:color w:val="000000" w:themeColor="text1"/>
        </w:rPr>
        <w:br/>
      </w:r>
      <w:r w:rsidR="008B0376" w:rsidRPr="00784448">
        <w:rPr>
          <w:bCs/>
          <w:color w:val="000000" w:themeColor="text1"/>
        </w:rPr>
        <w:t>у них профессии (специальности) по направлению органов службы занятости</w:t>
      </w:r>
      <w:r w:rsidR="00E42FFD" w:rsidRPr="00784448">
        <w:rPr>
          <w:bCs/>
          <w:color w:val="000000" w:themeColor="text1"/>
        </w:rPr>
        <w:t>»;</w:t>
      </w:r>
      <w:proofErr w:type="gramEnd"/>
    </w:p>
    <w:p w:rsidR="006503B0" w:rsidRPr="00784448" w:rsidRDefault="006503B0" w:rsidP="006503B0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</w:r>
      <w:r w:rsidR="00463140" w:rsidRPr="00784448">
        <w:rPr>
          <w:bCs/>
          <w:color w:val="000000" w:themeColor="text1"/>
        </w:rPr>
        <w:t>от 06.08.2018 № </w:t>
      </w:r>
      <w:r w:rsidRPr="00784448">
        <w:rPr>
          <w:bCs/>
          <w:color w:val="000000" w:themeColor="text1"/>
        </w:rPr>
        <w:t>178-р</w:t>
      </w:r>
      <w:r w:rsidR="00463140" w:rsidRPr="00784448">
        <w:rPr>
          <w:bCs/>
          <w:color w:val="000000" w:themeColor="text1"/>
        </w:rPr>
        <w:t xml:space="preserve"> «</w:t>
      </w:r>
      <w:r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463140" w:rsidRPr="00784448">
        <w:rPr>
          <w:bCs/>
          <w:color w:val="000000" w:themeColor="text1"/>
        </w:rPr>
        <w:br/>
      </w:r>
      <w:r w:rsidRPr="00784448">
        <w:rPr>
          <w:bCs/>
          <w:color w:val="000000" w:themeColor="text1"/>
        </w:rPr>
        <w:t>и занятости населения С</w:t>
      </w:r>
      <w:r w:rsidR="00463140" w:rsidRPr="00784448">
        <w:rPr>
          <w:bCs/>
          <w:color w:val="000000" w:themeColor="text1"/>
        </w:rPr>
        <w:t>анкт-Петербурга от 30.12.2016 № </w:t>
      </w:r>
      <w:r w:rsidRPr="00784448">
        <w:rPr>
          <w:bCs/>
          <w:color w:val="000000" w:themeColor="text1"/>
        </w:rPr>
        <w:t>289-р</w:t>
      </w:r>
      <w:r w:rsidR="00463140" w:rsidRPr="00784448">
        <w:rPr>
          <w:bCs/>
          <w:color w:val="000000" w:themeColor="text1"/>
        </w:rPr>
        <w:t>»;</w:t>
      </w:r>
    </w:p>
    <w:p w:rsidR="001C4361" w:rsidRPr="00C22475" w:rsidRDefault="00DB3BF5" w:rsidP="001C4361">
      <w:pPr>
        <w:ind w:firstLine="708"/>
        <w:jc w:val="both"/>
        <w:rPr>
          <w:bCs/>
          <w:color w:val="000000" w:themeColor="text1"/>
        </w:rPr>
      </w:pPr>
      <w:r w:rsidRPr="00C22475">
        <w:rPr>
          <w:bCs/>
          <w:color w:val="000000" w:themeColor="text1"/>
        </w:rPr>
        <w:t>р</w:t>
      </w:r>
      <w:r w:rsidR="001C4361" w:rsidRPr="00C22475">
        <w:rPr>
          <w:bCs/>
          <w:color w:val="000000" w:themeColor="text1"/>
        </w:rPr>
        <w:t>аспоряжени</w:t>
      </w:r>
      <w:r w:rsidR="00C22475" w:rsidRPr="00C22475">
        <w:rPr>
          <w:bCs/>
          <w:color w:val="000000" w:themeColor="text1"/>
        </w:rPr>
        <w:t>е</w:t>
      </w:r>
      <w:r w:rsidR="001C4361" w:rsidRPr="00C22475">
        <w:rPr>
          <w:bCs/>
          <w:color w:val="000000" w:themeColor="text1"/>
        </w:rPr>
        <w:t xml:space="preserve"> Комитета по труду и занятости населения С</w:t>
      </w:r>
      <w:r w:rsidRPr="00C22475">
        <w:rPr>
          <w:bCs/>
          <w:color w:val="000000" w:themeColor="text1"/>
        </w:rPr>
        <w:t>анкт-Петербурга</w:t>
      </w:r>
      <w:r w:rsidR="00C22475" w:rsidRPr="00C22475">
        <w:rPr>
          <w:bCs/>
          <w:color w:val="000000" w:themeColor="text1"/>
        </w:rPr>
        <w:br/>
      </w:r>
      <w:bookmarkStart w:id="2" w:name="OLE_LINK17"/>
      <w:bookmarkStart w:id="3" w:name="OLE_LINK18"/>
      <w:r w:rsidRPr="00C22475">
        <w:rPr>
          <w:bCs/>
          <w:color w:val="000000" w:themeColor="text1"/>
        </w:rPr>
        <w:t>от 13.08.2018 № </w:t>
      </w:r>
      <w:r w:rsidR="001C4361" w:rsidRPr="00C22475">
        <w:rPr>
          <w:bCs/>
          <w:color w:val="000000" w:themeColor="text1"/>
        </w:rPr>
        <w:t>182-р</w:t>
      </w:r>
      <w:r w:rsidRPr="00C22475">
        <w:rPr>
          <w:bCs/>
          <w:color w:val="000000" w:themeColor="text1"/>
        </w:rPr>
        <w:t xml:space="preserve"> </w:t>
      </w:r>
      <w:bookmarkEnd w:id="2"/>
      <w:bookmarkEnd w:id="3"/>
      <w:r w:rsidRPr="00C22475">
        <w:rPr>
          <w:bCs/>
          <w:color w:val="000000" w:themeColor="text1"/>
        </w:rPr>
        <w:t>«</w:t>
      </w:r>
      <w:r w:rsidR="001C4361" w:rsidRPr="00C22475">
        <w:rPr>
          <w:bCs/>
          <w:color w:val="000000" w:themeColor="text1"/>
        </w:rPr>
        <w:t xml:space="preserve">О внесении изменений в некоторые распоряжения Комитета </w:t>
      </w:r>
      <w:r w:rsidR="00C22475" w:rsidRPr="00C22475">
        <w:rPr>
          <w:bCs/>
          <w:color w:val="000000" w:themeColor="text1"/>
        </w:rPr>
        <w:br/>
      </w:r>
      <w:r w:rsidR="001C4361" w:rsidRPr="00C22475">
        <w:rPr>
          <w:bCs/>
          <w:color w:val="000000" w:themeColor="text1"/>
        </w:rPr>
        <w:t>по труду и занятости населения Санкт-Петербурга</w:t>
      </w:r>
      <w:r w:rsidRPr="00C22475">
        <w:rPr>
          <w:bCs/>
          <w:color w:val="000000" w:themeColor="text1"/>
        </w:rPr>
        <w:t>»;</w:t>
      </w:r>
    </w:p>
    <w:p w:rsidR="00A655E2" w:rsidRPr="00784448" w:rsidRDefault="002F6436" w:rsidP="008B0376">
      <w:pPr>
        <w:ind w:firstLine="708"/>
        <w:jc w:val="both"/>
        <w:rPr>
          <w:bCs/>
          <w:color w:val="000000" w:themeColor="text1"/>
        </w:rPr>
      </w:pPr>
      <w:proofErr w:type="gramStart"/>
      <w:r w:rsidRPr="00784448">
        <w:rPr>
          <w:bCs/>
          <w:color w:val="000000" w:themeColor="text1"/>
        </w:rPr>
        <w:t>р</w:t>
      </w:r>
      <w:r w:rsidR="008B0376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20.08.2018 № </w:t>
      </w:r>
      <w:r w:rsidR="008B0376" w:rsidRPr="00784448">
        <w:rPr>
          <w:bCs/>
          <w:color w:val="000000" w:themeColor="text1"/>
        </w:rPr>
        <w:t>184-р</w:t>
      </w:r>
      <w:r w:rsidRPr="00784448">
        <w:rPr>
          <w:bCs/>
          <w:color w:val="000000" w:themeColor="text1"/>
        </w:rPr>
        <w:t xml:space="preserve"> «</w:t>
      </w:r>
      <w:r w:rsidR="008B0376" w:rsidRPr="00784448">
        <w:rPr>
          <w:bCs/>
          <w:color w:val="000000" w:themeColor="text1"/>
        </w:rPr>
        <w:t xml:space="preserve">О внесении изменений в Административный регламент Комитета по труду и занятости населения Санкт-Петербурга по предоставлению государственной услуги по содействию безработным гражданам и членам их семей в переселении в другую местность на новое место жительства для трудоустройства по имеющейся </w:t>
      </w:r>
      <w:r w:rsidRPr="00784448">
        <w:rPr>
          <w:bCs/>
          <w:color w:val="000000" w:themeColor="text1"/>
        </w:rPr>
        <w:br/>
      </w:r>
      <w:r w:rsidR="008B0376" w:rsidRPr="00784448">
        <w:rPr>
          <w:bCs/>
          <w:color w:val="000000" w:themeColor="text1"/>
        </w:rPr>
        <w:t>у них профессии (специальности) по направлению органов службы занятости</w:t>
      </w:r>
      <w:r w:rsidRPr="00784448">
        <w:rPr>
          <w:bCs/>
          <w:color w:val="000000" w:themeColor="text1"/>
        </w:rPr>
        <w:t>»;</w:t>
      </w:r>
      <w:proofErr w:type="gramEnd"/>
    </w:p>
    <w:p w:rsidR="000950FD" w:rsidRPr="00784448" w:rsidRDefault="000950FD" w:rsidP="000950FD">
      <w:pPr>
        <w:ind w:firstLine="708"/>
        <w:jc w:val="both"/>
        <w:rPr>
          <w:bCs/>
          <w:color w:val="000000" w:themeColor="text1"/>
        </w:rPr>
      </w:pPr>
      <w:proofErr w:type="gramStart"/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03.12.2018 № 275-р «О внесении изменений в Административный регламент Комитета по труду и занятости населения Санкт-Петербурга по предоставлению государственной услуги по содействию безработным гражданам и членам их семей в переселении в другую местность на новое место жительства для трудоустройства по имеющейся </w:t>
      </w:r>
      <w:r w:rsidRPr="00784448">
        <w:rPr>
          <w:bCs/>
          <w:color w:val="000000" w:themeColor="text1"/>
        </w:rPr>
        <w:br/>
        <w:t>у них профессии (специальности) по направлению органов службы занятости»;</w:t>
      </w:r>
      <w:proofErr w:type="gramEnd"/>
    </w:p>
    <w:p w:rsidR="005A1B21" w:rsidRPr="00784448" w:rsidRDefault="005A1B21" w:rsidP="005A1B21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="00BA2980" w:rsidRPr="00784448">
        <w:rPr>
          <w:bCs/>
          <w:color w:val="000000" w:themeColor="text1"/>
        </w:rPr>
        <w:br/>
      </w:r>
      <w:r w:rsidR="009826E6" w:rsidRPr="00784448">
        <w:rPr>
          <w:bCs/>
          <w:color w:val="000000" w:themeColor="text1"/>
        </w:rPr>
        <w:t>от 05.03.2019 № </w:t>
      </w:r>
      <w:r w:rsidRPr="00784448">
        <w:rPr>
          <w:bCs/>
          <w:color w:val="000000" w:themeColor="text1"/>
        </w:rPr>
        <w:t xml:space="preserve">36-р «Об утверждении Административного регламента Комитета </w:t>
      </w:r>
      <w:r w:rsidR="009826E6" w:rsidRPr="00784448">
        <w:rPr>
          <w:bCs/>
          <w:color w:val="000000" w:themeColor="text1"/>
        </w:rPr>
        <w:br/>
      </w:r>
      <w:r w:rsidRPr="00784448">
        <w:rPr>
          <w:bCs/>
          <w:color w:val="000000" w:themeColor="text1"/>
        </w:rPr>
        <w:t>по труду и занятости населения Санкт-Петербурга по предоставлению государственной услуги по организации сопровождения при содействии занятости инвалидов»</w:t>
      </w:r>
      <w:r w:rsidR="00436A18" w:rsidRPr="00784448">
        <w:rPr>
          <w:bCs/>
          <w:color w:val="000000" w:themeColor="text1"/>
        </w:rPr>
        <w:t>;</w:t>
      </w:r>
    </w:p>
    <w:p w:rsidR="00436A18" w:rsidRPr="00C22475" w:rsidRDefault="00FC353C" w:rsidP="00436A18">
      <w:pPr>
        <w:ind w:firstLine="708"/>
        <w:jc w:val="both"/>
        <w:rPr>
          <w:bCs/>
          <w:color w:val="000000" w:themeColor="text1"/>
        </w:rPr>
      </w:pPr>
      <w:r w:rsidRPr="00C22475">
        <w:rPr>
          <w:bCs/>
          <w:color w:val="000000" w:themeColor="text1"/>
        </w:rPr>
        <w:t>р</w:t>
      </w:r>
      <w:r w:rsidR="00436A18" w:rsidRPr="00C22475">
        <w:rPr>
          <w:bCs/>
          <w:color w:val="000000" w:themeColor="text1"/>
        </w:rPr>
        <w:t>аспоряжени</w:t>
      </w:r>
      <w:r w:rsidR="00C22475" w:rsidRPr="00C22475">
        <w:rPr>
          <w:bCs/>
          <w:color w:val="000000" w:themeColor="text1"/>
        </w:rPr>
        <w:t>е</w:t>
      </w:r>
      <w:r w:rsidR="00436A18" w:rsidRPr="00C22475">
        <w:rPr>
          <w:bCs/>
          <w:color w:val="000000" w:themeColor="text1"/>
        </w:rPr>
        <w:t xml:space="preserve"> Комитета по труду и занятости населения С</w:t>
      </w:r>
      <w:r w:rsidRPr="00C22475">
        <w:rPr>
          <w:bCs/>
          <w:color w:val="000000" w:themeColor="text1"/>
        </w:rPr>
        <w:t xml:space="preserve">анкт-Петербурга </w:t>
      </w:r>
      <w:bookmarkStart w:id="4" w:name="OLE_LINK19"/>
      <w:bookmarkStart w:id="5" w:name="OLE_LINK20"/>
      <w:r w:rsidR="00C22475" w:rsidRPr="00C22475">
        <w:rPr>
          <w:bCs/>
          <w:color w:val="000000" w:themeColor="text1"/>
        </w:rPr>
        <w:br/>
      </w:r>
      <w:r w:rsidRPr="00C22475">
        <w:rPr>
          <w:bCs/>
          <w:color w:val="000000" w:themeColor="text1"/>
        </w:rPr>
        <w:t>от 24.04.2019 № </w:t>
      </w:r>
      <w:r w:rsidR="00436A18" w:rsidRPr="00C22475">
        <w:rPr>
          <w:bCs/>
          <w:color w:val="000000" w:themeColor="text1"/>
        </w:rPr>
        <w:t>65-р</w:t>
      </w:r>
      <w:r w:rsidRPr="00C22475">
        <w:rPr>
          <w:bCs/>
          <w:color w:val="000000" w:themeColor="text1"/>
        </w:rPr>
        <w:t xml:space="preserve"> </w:t>
      </w:r>
      <w:bookmarkEnd w:id="4"/>
      <w:bookmarkEnd w:id="5"/>
      <w:r w:rsidRPr="00C22475">
        <w:rPr>
          <w:bCs/>
          <w:color w:val="000000" w:themeColor="text1"/>
        </w:rPr>
        <w:t>«</w:t>
      </w:r>
      <w:r w:rsidR="00436A18" w:rsidRPr="00C22475">
        <w:rPr>
          <w:bCs/>
          <w:color w:val="000000" w:themeColor="text1"/>
        </w:rPr>
        <w:t xml:space="preserve">О внесении изменений в некоторые распоряжения Комитета </w:t>
      </w:r>
      <w:r w:rsidR="00C22475" w:rsidRPr="00C22475">
        <w:rPr>
          <w:bCs/>
          <w:color w:val="000000" w:themeColor="text1"/>
        </w:rPr>
        <w:br/>
      </w:r>
      <w:r w:rsidR="00436A18" w:rsidRPr="00C22475">
        <w:rPr>
          <w:bCs/>
          <w:color w:val="000000" w:themeColor="text1"/>
        </w:rPr>
        <w:t>по труду и занятости населения Санкт-Петербурга</w:t>
      </w:r>
      <w:r w:rsidRPr="00C22475">
        <w:rPr>
          <w:bCs/>
          <w:color w:val="000000" w:themeColor="text1"/>
        </w:rPr>
        <w:t xml:space="preserve">»; </w:t>
      </w:r>
    </w:p>
    <w:p w:rsidR="006E7BA7" w:rsidRPr="00784448" w:rsidRDefault="00BE42B6" w:rsidP="00436A1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9826E6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19.06.2019 № </w:t>
      </w:r>
      <w:r w:rsidR="009826E6" w:rsidRPr="00784448">
        <w:rPr>
          <w:bCs/>
          <w:color w:val="000000" w:themeColor="text1"/>
        </w:rPr>
        <w:t>105-р</w:t>
      </w:r>
      <w:r w:rsidRPr="00784448">
        <w:rPr>
          <w:bCs/>
          <w:color w:val="000000" w:themeColor="text1"/>
        </w:rPr>
        <w:t xml:space="preserve"> «</w:t>
      </w:r>
      <w:r w:rsidR="009826E6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9826E6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05.03.2019 № </w:t>
      </w:r>
      <w:r w:rsidR="009826E6" w:rsidRPr="00784448">
        <w:rPr>
          <w:bCs/>
          <w:color w:val="000000" w:themeColor="text1"/>
        </w:rPr>
        <w:t>36-р</w:t>
      </w:r>
      <w:r w:rsidRPr="00784448">
        <w:rPr>
          <w:bCs/>
          <w:color w:val="000000" w:themeColor="text1"/>
        </w:rPr>
        <w:t>»;</w:t>
      </w:r>
    </w:p>
    <w:p w:rsidR="00CF070E" w:rsidRPr="00784448" w:rsidRDefault="00CF070E" w:rsidP="00CF070E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23.12.2019 № 249-р «О внесении изменений в некоторые распоряжения Комитета </w:t>
      </w:r>
      <w:r w:rsidRPr="00784448">
        <w:rPr>
          <w:bCs/>
          <w:color w:val="000000" w:themeColor="text1"/>
        </w:rPr>
        <w:br/>
        <w:t>по труду и занятости населения Санкт-Петербурга»;</w:t>
      </w:r>
    </w:p>
    <w:p w:rsidR="00D30CAC" w:rsidRPr="00784448" w:rsidRDefault="00D30CAC" w:rsidP="00D30CAC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06.02.2020 № 26-р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Санкт-Петербурга от 30.12.2016 № 289-р»;</w:t>
      </w:r>
    </w:p>
    <w:p w:rsidR="00D30CAC" w:rsidRPr="00784448" w:rsidRDefault="00D30CAC" w:rsidP="00D30CAC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19.06.2020 № 125-р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</w:t>
      </w:r>
      <w:r w:rsidR="00FC3E07" w:rsidRPr="00784448">
        <w:rPr>
          <w:bCs/>
          <w:color w:val="000000" w:themeColor="text1"/>
        </w:rPr>
        <w:t>анкт-Петербурга от 30.12.2016 № </w:t>
      </w:r>
      <w:r w:rsidRPr="00784448">
        <w:rPr>
          <w:bCs/>
          <w:color w:val="000000" w:themeColor="text1"/>
        </w:rPr>
        <w:t>289-р</w:t>
      </w:r>
      <w:r w:rsidR="00FC3E07" w:rsidRPr="00784448">
        <w:rPr>
          <w:bCs/>
          <w:color w:val="000000" w:themeColor="text1"/>
        </w:rPr>
        <w:t>»;</w:t>
      </w:r>
    </w:p>
    <w:p w:rsidR="003744EC" w:rsidRPr="00784448" w:rsidRDefault="003744EC" w:rsidP="003744EC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lastRenderedPageBreak/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22.06.2020 № 128-р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Санкт-Петербурга от 14.05.2014 № 93-р»;</w:t>
      </w:r>
    </w:p>
    <w:p w:rsidR="006E7BA7" w:rsidRPr="00784448" w:rsidRDefault="00EE18B9" w:rsidP="00EE18B9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22.06.2020 № 129-р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Санкт-Петербурга от 06.06.2014 № 105-р»;</w:t>
      </w:r>
    </w:p>
    <w:p w:rsidR="007201F7" w:rsidRPr="00784448" w:rsidRDefault="00B364AF" w:rsidP="007201F7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7201F7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22.06.2020 № </w:t>
      </w:r>
      <w:r w:rsidR="007201F7" w:rsidRPr="00784448">
        <w:rPr>
          <w:bCs/>
          <w:color w:val="000000" w:themeColor="text1"/>
        </w:rPr>
        <w:t>130-р</w:t>
      </w:r>
      <w:r w:rsidRPr="00784448">
        <w:rPr>
          <w:bCs/>
          <w:color w:val="000000" w:themeColor="text1"/>
        </w:rPr>
        <w:t xml:space="preserve"> «</w:t>
      </w:r>
      <w:r w:rsidR="007201F7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7201F7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11.08.2014 № </w:t>
      </w:r>
      <w:r w:rsidR="007201F7" w:rsidRPr="00784448">
        <w:rPr>
          <w:bCs/>
          <w:color w:val="000000" w:themeColor="text1"/>
        </w:rPr>
        <w:t>148-р</w:t>
      </w:r>
      <w:r w:rsidRPr="00784448">
        <w:rPr>
          <w:bCs/>
          <w:color w:val="000000" w:themeColor="text1"/>
        </w:rPr>
        <w:t>»;</w:t>
      </w:r>
    </w:p>
    <w:p w:rsidR="00EB6883" w:rsidRPr="00784448" w:rsidRDefault="00EB6883" w:rsidP="00EB6883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22.06.2020 № 131-р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</w:t>
      </w:r>
      <w:r w:rsidR="0093400D" w:rsidRPr="00784448">
        <w:rPr>
          <w:bCs/>
          <w:color w:val="000000" w:themeColor="text1"/>
        </w:rPr>
        <w:t>анкт-Петербурга от 01.09.2014 № </w:t>
      </w:r>
      <w:r w:rsidRPr="00784448">
        <w:rPr>
          <w:bCs/>
          <w:color w:val="000000" w:themeColor="text1"/>
        </w:rPr>
        <w:t>159-р</w:t>
      </w:r>
      <w:r w:rsidR="0093400D" w:rsidRPr="00784448">
        <w:rPr>
          <w:bCs/>
          <w:color w:val="000000" w:themeColor="text1"/>
        </w:rPr>
        <w:t>»;</w:t>
      </w:r>
    </w:p>
    <w:p w:rsidR="00A63B5D" w:rsidRPr="00784448" w:rsidRDefault="00A63B5D" w:rsidP="00A63B5D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22.06.2020 № 132-р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</w:t>
      </w:r>
      <w:r w:rsidR="00835A48" w:rsidRPr="00784448">
        <w:rPr>
          <w:bCs/>
          <w:color w:val="000000" w:themeColor="text1"/>
        </w:rPr>
        <w:t>анкт-Петербурга от 03.12.2014 № </w:t>
      </w:r>
      <w:r w:rsidRPr="00784448">
        <w:rPr>
          <w:bCs/>
          <w:color w:val="000000" w:themeColor="text1"/>
        </w:rPr>
        <w:t>203-р</w:t>
      </w:r>
      <w:r w:rsidR="00835A48" w:rsidRPr="00784448">
        <w:rPr>
          <w:bCs/>
          <w:color w:val="000000" w:themeColor="text1"/>
        </w:rPr>
        <w:t>»;</w:t>
      </w:r>
    </w:p>
    <w:p w:rsidR="00806E38" w:rsidRPr="00784448" w:rsidRDefault="00E26C90" w:rsidP="00806E3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806E38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22.06.2020 № </w:t>
      </w:r>
      <w:r w:rsidR="00806E38" w:rsidRPr="00784448">
        <w:rPr>
          <w:bCs/>
          <w:color w:val="000000" w:themeColor="text1"/>
        </w:rPr>
        <w:t>133-р</w:t>
      </w:r>
      <w:r w:rsidRPr="00784448">
        <w:rPr>
          <w:bCs/>
          <w:color w:val="000000" w:themeColor="text1"/>
        </w:rPr>
        <w:t xml:space="preserve"> «</w:t>
      </w:r>
      <w:r w:rsidR="00806E38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806E38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03.12.2014 № </w:t>
      </w:r>
      <w:r w:rsidR="00806E38" w:rsidRPr="00784448">
        <w:rPr>
          <w:bCs/>
          <w:color w:val="000000" w:themeColor="text1"/>
        </w:rPr>
        <w:t>204-р</w:t>
      </w:r>
      <w:r w:rsidRPr="00784448">
        <w:rPr>
          <w:bCs/>
          <w:color w:val="000000" w:themeColor="text1"/>
        </w:rPr>
        <w:t>»;</w:t>
      </w:r>
    </w:p>
    <w:p w:rsidR="00C74BD9" w:rsidRPr="00784448" w:rsidRDefault="00A64571" w:rsidP="00C74BD9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C74BD9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22.06.2020 № </w:t>
      </w:r>
      <w:r w:rsidR="00C74BD9" w:rsidRPr="00784448">
        <w:rPr>
          <w:bCs/>
          <w:color w:val="000000" w:themeColor="text1"/>
        </w:rPr>
        <w:t>136-р</w:t>
      </w:r>
      <w:r w:rsidRPr="00784448">
        <w:rPr>
          <w:bCs/>
          <w:color w:val="000000" w:themeColor="text1"/>
        </w:rPr>
        <w:t xml:space="preserve"> «</w:t>
      </w:r>
      <w:r w:rsidR="00C74BD9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C74BD9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09.03.2017 № </w:t>
      </w:r>
      <w:r w:rsidR="00C74BD9" w:rsidRPr="00784448">
        <w:rPr>
          <w:bCs/>
          <w:color w:val="000000" w:themeColor="text1"/>
        </w:rPr>
        <w:t>46-р</w:t>
      </w:r>
      <w:r w:rsidRPr="00784448">
        <w:rPr>
          <w:bCs/>
          <w:color w:val="000000" w:themeColor="text1"/>
        </w:rPr>
        <w:t>»;</w:t>
      </w:r>
    </w:p>
    <w:p w:rsidR="00FF39D4" w:rsidRPr="00784448" w:rsidRDefault="00694637" w:rsidP="00FF39D4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FF39D4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</w:r>
      <w:r w:rsidR="002F6436" w:rsidRPr="00784448">
        <w:rPr>
          <w:bCs/>
          <w:color w:val="000000" w:themeColor="text1"/>
        </w:rPr>
        <w:t>от 22.06.2020 № </w:t>
      </w:r>
      <w:r w:rsidR="00FF39D4" w:rsidRPr="00784448">
        <w:rPr>
          <w:bCs/>
          <w:color w:val="000000" w:themeColor="text1"/>
        </w:rPr>
        <w:t>138-р</w:t>
      </w:r>
      <w:r w:rsidR="002F6436" w:rsidRPr="00784448">
        <w:rPr>
          <w:bCs/>
          <w:color w:val="000000" w:themeColor="text1"/>
        </w:rPr>
        <w:t xml:space="preserve"> «</w:t>
      </w:r>
      <w:r w:rsidR="00FF39D4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2F6436" w:rsidRPr="00784448">
        <w:rPr>
          <w:bCs/>
          <w:color w:val="000000" w:themeColor="text1"/>
        </w:rPr>
        <w:br/>
      </w:r>
      <w:r w:rsidR="00FF39D4" w:rsidRPr="00784448">
        <w:rPr>
          <w:bCs/>
          <w:color w:val="000000" w:themeColor="text1"/>
        </w:rPr>
        <w:t>и занятости населения С</w:t>
      </w:r>
      <w:r w:rsidR="002F6436" w:rsidRPr="00784448">
        <w:rPr>
          <w:bCs/>
          <w:color w:val="000000" w:themeColor="text1"/>
        </w:rPr>
        <w:t>анкт-Петербурга от 18.04.2017 № </w:t>
      </w:r>
      <w:r w:rsidR="00FF39D4" w:rsidRPr="00784448">
        <w:rPr>
          <w:bCs/>
          <w:color w:val="000000" w:themeColor="text1"/>
        </w:rPr>
        <w:t>74-р</w:t>
      </w:r>
      <w:r w:rsidR="002F6436" w:rsidRPr="00784448">
        <w:rPr>
          <w:bCs/>
          <w:color w:val="000000" w:themeColor="text1"/>
        </w:rPr>
        <w:t>»;</w:t>
      </w:r>
    </w:p>
    <w:p w:rsidR="00EE18B9" w:rsidRPr="00C22475" w:rsidRDefault="00BE1871" w:rsidP="005711EB">
      <w:pPr>
        <w:ind w:firstLine="708"/>
        <w:jc w:val="both"/>
        <w:rPr>
          <w:bCs/>
          <w:color w:val="000000" w:themeColor="text1"/>
        </w:rPr>
      </w:pPr>
      <w:r w:rsidRPr="00C22475">
        <w:rPr>
          <w:bCs/>
          <w:color w:val="000000" w:themeColor="text1"/>
        </w:rPr>
        <w:t>р</w:t>
      </w:r>
      <w:r w:rsidR="005711EB" w:rsidRPr="00C22475">
        <w:rPr>
          <w:bCs/>
          <w:color w:val="000000" w:themeColor="text1"/>
        </w:rPr>
        <w:t>аспоряжени</w:t>
      </w:r>
      <w:r w:rsidR="00C22475" w:rsidRPr="00C22475">
        <w:rPr>
          <w:bCs/>
          <w:color w:val="000000" w:themeColor="text1"/>
        </w:rPr>
        <w:t>е</w:t>
      </w:r>
      <w:r w:rsidR="005711EB" w:rsidRPr="00C22475">
        <w:rPr>
          <w:bCs/>
          <w:color w:val="000000" w:themeColor="text1"/>
        </w:rPr>
        <w:t xml:space="preserve"> Комитета по труду и занятости населения </w:t>
      </w:r>
      <w:r w:rsidR="005B5F40" w:rsidRPr="00C22475">
        <w:rPr>
          <w:bCs/>
          <w:color w:val="000000" w:themeColor="text1"/>
        </w:rPr>
        <w:br/>
      </w:r>
      <w:r w:rsidR="005711EB" w:rsidRPr="00C22475">
        <w:rPr>
          <w:bCs/>
          <w:color w:val="000000" w:themeColor="text1"/>
        </w:rPr>
        <w:t>С</w:t>
      </w:r>
      <w:r w:rsidR="005B5F40" w:rsidRPr="00C22475">
        <w:rPr>
          <w:bCs/>
          <w:color w:val="000000" w:themeColor="text1"/>
        </w:rPr>
        <w:t>анкт-Петербурга от 25.06.2020 № </w:t>
      </w:r>
      <w:r w:rsidR="005711EB" w:rsidRPr="00C22475">
        <w:rPr>
          <w:bCs/>
          <w:color w:val="000000" w:themeColor="text1"/>
        </w:rPr>
        <w:t>143-р</w:t>
      </w:r>
      <w:r w:rsidR="005B5F40" w:rsidRPr="00C22475">
        <w:rPr>
          <w:bCs/>
          <w:color w:val="000000" w:themeColor="text1"/>
        </w:rPr>
        <w:t xml:space="preserve"> «</w:t>
      </w:r>
      <w:r w:rsidR="005711EB" w:rsidRPr="00C22475">
        <w:rPr>
          <w:bCs/>
          <w:color w:val="000000" w:themeColor="text1"/>
        </w:rPr>
        <w:t>О внесении изменений в некоторые распоряжения Комитета по труду и занят</w:t>
      </w:r>
      <w:r w:rsidR="005B5F40" w:rsidRPr="00C22475">
        <w:rPr>
          <w:bCs/>
          <w:color w:val="000000" w:themeColor="text1"/>
        </w:rPr>
        <w:t>ости населения Санкт-Петербурга»;</w:t>
      </w:r>
    </w:p>
    <w:p w:rsidR="00165841" w:rsidRPr="00784448" w:rsidRDefault="00B364AF" w:rsidP="00165841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165841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="00484264" w:rsidRPr="00784448">
        <w:rPr>
          <w:bCs/>
          <w:color w:val="000000" w:themeColor="text1"/>
        </w:rPr>
        <w:br/>
        <w:t>от 03.08.2020 № </w:t>
      </w:r>
      <w:r w:rsidR="00165841" w:rsidRPr="00784448">
        <w:rPr>
          <w:bCs/>
          <w:color w:val="000000" w:themeColor="text1"/>
        </w:rPr>
        <w:t>169-р</w:t>
      </w:r>
      <w:r w:rsidR="00484264" w:rsidRPr="00784448">
        <w:rPr>
          <w:bCs/>
          <w:color w:val="000000" w:themeColor="text1"/>
        </w:rPr>
        <w:t xml:space="preserve"> «</w:t>
      </w:r>
      <w:r w:rsidR="00165841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484264" w:rsidRPr="00784448">
        <w:rPr>
          <w:bCs/>
          <w:color w:val="000000" w:themeColor="text1"/>
        </w:rPr>
        <w:br/>
      </w:r>
      <w:r w:rsidR="00165841" w:rsidRPr="00784448">
        <w:rPr>
          <w:bCs/>
          <w:color w:val="000000" w:themeColor="text1"/>
        </w:rPr>
        <w:t>и занятости населения С</w:t>
      </w:r>
      <w:r w:rsidR="00484264" w:rsidRPr="00784448">
        <w:rPr>
          <w:bCs/>
          <w:color w:val="000000" w:themeColor="text1"/>
        </w:rPr>
        <w:t>анкт-Петербурга от 11.08.2014 № </w:t>
      </w:r>
      <w:r w:rsidR="00165841" w:rsidRPr="00784448">
        <w:rPr>
          <w:bCs/>
          <w:color w:val="000000" w:themeColor="text1"/>
        </w:rPr>
        <w:t>148-р</w:t>
      </w:r>
      <w:r w:rsidR="00484264" w:rsidRPr="00784448">
        <w:rPr>
          <w:bCs/>
          <w:color w:val="000000" w:themeColor="text1"/>
        </w:rPr>
        <w:t>»;</w:t>
      </w:r>
    </w:p>
    <w:p w:rsidR="00165841" w:rsidRPr="00784448" w:rsidRDefault="00484264" w:rsidP="00165841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165841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02.03.2021 № </w:t>
      </w:r>
      <w:r w:rsidR="00165841" w:rsidRPr="00784448">
        <w:rPr>
          <w:bCs/>
          <w:color w:val="000000" w:themeColor="text1"/>
        </w:rPr>
        <w:t>36-р</w:t>
      </w:r>
      <w:r w:rsidRPr="00784448">
        <w:rPr>
          <w:bCs/>
          <w:color w:val="000000" w:themeColor="text1"/>
        </w:rPr>
        <w:t xml:space="preserve"> «</w:t>
      </w:r>
      <w:r w:rsidR="00165841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165841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11.08.2014 № </w:t>
      </w:r>
      <w:r w:rsidR="00165841" w:rsidRPr="00784448">
        <w:rPr>
          <w:bCs/>
          <w:color w:val="000000" w:themeColor="text1"/>
        </w:rPr>
        <w:t>148-р</w:t>
      </w:r>
      <w:r w:rsidRPr="00784448">
        <w:rPr>
          <w:bCs/>
          <w:color w:val="000000" w:themeColor="text1"/>
        </w:rPr>
        <w:t>»;</w:t>
      </w:r>
    </w:p>
    <w:p w:rsidR="005B5F40" w:rsidRPr="00784448" w:rsidRDefault="00484264" w:rsidP="005711EB">
      <w:pPr>
        <w:ind w:firstLine="708"/>
        <w:jc w:val="both"/>
        <w:rPr>
          <w:bCs/>
          <w:color w:val="000000" w:themeColor="text1"/>
        </w:rPr>
      </w:pPr>
      <w:bookmarkStart w:id="6" w:name="_GoBack"/>
      <w:bookmarkEnd w:id="6"/>
      <w:r w:rsidRPr="00784448">
        <w:rPr>
          <w:bCs/>
          <w:color w:val="000000" w:themeColor="text1"/>
        </w:rPr>
        <w:t>р</w:t>
      </w:r>
      <w:r w:rsidR="005B5F40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01.04.2021 № </w:t>
      </w:r>
      <w:r w:rsidR="005B5F40" w:rsidRPr="00784448">
        <w:rPr>
          <w:bCs/>
          <w:color w:val="000000" w:themeColor="text1"/>
        </w:rPr>
        <w:t>58-р</w:t>
      </w:r>
      <w:r w:rsidRPr="00784448">
        <w:rPr>
          <w:bCs/>
          <w:color w:val="000000" w:themeColor="text1"/>
        </w:rPr>
        <w:t xml:space="preserve"> «</w:t>
      </w:r>
      <w:r w:rsidR="005B5F40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5B5F40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06.06.2014 № </w:t>
      </w:r>
      <w:r w:rsidR="005B5F40" w:rsidRPr="00784448">
        <w:rPr>
          <w:bCs/>
          <w:color w:val="000000" w:themeColor="text1"/>
        </w:rPr>
        <w:t>105-р</w:t>
      </w:r>
      <w:r w:rsidRPr="00784448">
        <w:rPr>
          <w:bCs/>
          <w:color w:val="000000" w:themeColor="text1"/>
        </w:rPr>
        <w:t>»;</w:t>
      </w:r>
    </w:p>
    <w:p w:rsidR="00835A48" w:rsidRPr="00784448" w:rsidRDefault="00A64571" w:rsidP="00C74BD9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C74BD9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04.05.2021 № </w:t>
      </w:r>
      <w:r w:rsidR="00C74BD9" w:rsidRPr="00784448">
        <w:rPr>
          <w:bCs/>
          <w:color w:val="000000" w:themeColor="text1"/>
        </w:rPr>
        <w:t>88-р</w:t>
      </w:r>
      <w:r w:rsidRPr="00784448">
        <w:rPr>
          <w:bCs/>
          <w:color w:val="000000" w:themeColor="text1"/>
        </w:rPr>
        <w:t xml:space="preserve"> «</w:t>
      </w:r>
      <w:r w:rsidR="00C74BD9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C74BD9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09.03.2017 № </w:t>
      </w:r>
      <w:r w:rsidR="00C74BD9" w:rsidRPr="00784448">
        <w:rPr>
          <w:bCs/>
          <w:color w:val="000000" w:themeColor="text1"/>
        </w:rPr>
        <w:t>46-р</w:t>
      </w:r>
      <w:r w:rsidRPr="00784448">
        <w:rPr>
          <w:bCs/>
          <w:color w:val="000000" w:themeColor="text1"/>
        </w:rPr>
        <w:t>»;</w:t>
      </w:r>
    </w:p>
    <w:p w:rsidR="0038550C" w:rsidRPr="00784448" w:rsidRDefault="00B90780" w:rsidP="0038550C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38550C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="00254310" w:rsidRPr="00784448">
        <w:rPr>
          <w:bCs/>
          <w:color w:val="000000" w:themeColor="text1"/>
        </w:rPr>
        <w:br/>
        <w:t>от 26.05.2021 № </w:t>
      </w:r>
      <w:r w:rsidR="0038550C" w:rsidRPr="00784448">
        <w:rPr>
          <w:bCs/>
          <w:color w:val="000000" w:themeColor="text1"/>
        </w:rPr>
        <w:t>104-р</w:t>
      </w:r>
      <w:r w:rsidR="00254310" w:rsidRPr="00784448">
        <w:rPr>
          <w:bCs/>
          <w:color w:val="000000" w:themeColor="text1"/>
        </w:rPr>
        <w:t xml:space="preserve"> «</w:t>
      </w:r>
      <w:r w:rsidR="0038550C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="00254310" w:rsidRPr="00784448">
        <w:rPr>
          <w:bCs/>
          <w:color w:val="000000" w:themeColor="text1"/>
        </w:rPr>
        <w:br/>
      </w:r>
      <w:r w:rsidR="0038550C" w:rsidRPr="00784448">
        <w:rPr>
          <w:bCs/>
          <w:color w:val="000000" w:themeColor="text1"/>
        </w:rPr>
        <w:t>и занятости населения Санкт-Петербурга от 05.03.201</w:t>
      </w:r>
      <w:r w:rsidR="00254310" w:rsidRPr="00784448">
        <w:rPr>
          <w:bCs/>
          <w:color w:val="000000" w:themeColor="text1"/>
        </w:rPr>
        <w:t>9 № </w:t>
      </w:r>
      <w:r w:rsidR="0038550C" w:rsidRPr="00784448">
        <w:rPr>
          <w:bCs/>
          <w:color w:val="000000" w:themeColor="text1"/>
        </w:rPr>
        <w:t>36-р</w:t>
      </w:r>
      <w:r w:rsidR="00254310" w:rsidRPr="00784448">
        <w:rPr>
          <w:bCs/>
          <w:color w:val="000000" w:themeColor="text1"/>
        </w:rPr>
        <w:t>»;</w:t>
      </w:r>
    </w:p>
    <w:p w:rsidR="00A63B5D" w:rsidRPr="00784448" w:rsidRDefault="00835A48" w:rsidP="00A63B5D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A63B5D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30.06.2021 № </w:t>
      </w:r>
      <w:r w:rsidR="00A63B5D" w:rsidRPr="00784448">
        <w:rPr>
          <w:bCs/>
          <w:color w:val="000000" w:themeColor="text1"/>
        </w:rPr>
        <w:t>132-р</w:t>
      </w:r>
      <w:r w:rsidRPr="00784448">
        <w:rPr>
          <w:bCs/>
          <w:color w:val="000000" w:themeColor="text1"/>
        </w:rPr>
        <w:t xml:space="preserve"> «</w:t>
      </w:r>
      <w:r w:rsidR="00A63B5D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A63B5D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03.12.2014 № </w:t>
      </w:r>
      <w:r w:rsidR="00A63B5D" w:rsidRPr="00784448">
        <w:rPr>
          <w:bCs/>
          <w:color w:val="000000" w:themeColor="text1"/>
        </w:rPr>
        <w:t>203-р</w:t>
      </w:r>
      <w:r w:rsidRPr="00784448">
        <w:rPr>
          <w:bCs/>
          <w:color w:val="000000" w:themeColor="text1"/>
        </w:rPr>
        <w:t>»;</w:t>
      </w:r>
    </w:p>
    <w:p w:rsidR="0093400D" w:rsidRPr="00784448" w:rsidRDefault="0000411E" w:rsidP="0093400D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93400D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</w:r>
      <w:r w:rsidR="0093400D" w:rsidRPr="00784448">
        <w:rPr>
          <w:bCs/>
          <w:color w:val="000000" w:themeColor="text1"/>
        </w:rPr>
        <w:t>от 30.06.</w:t>
      </w:r>
      <w:r w:rsidRPr="00784448">
        <w:rPr>
          <w:bCs/>
          <w:color w:val="000000" w:themeColor="text1"/>
        </w:rPr>
        <w:t>2021 № </w:t>
      </w:r>
      <w:r w:rsidR="0093400D" w:rsidRPr="00784448">
        <w:rPr>
          <w:bCs/>
          <w:color w:val="000000" w:themeColor="text1"/>
        </w:rPr>
        <w:t>134-р</w:t>
      </w:r>
      <w:r w:rsidRPr="00784448">
        <w:rPr>
          <w:bCs/>
          <w:color w:val="000000" w:themeColor="text1"/>
        </w:rPr>
        <w:t xml:space="preserve"> «</w:t>
      </w:r>
      <w:r w:rsidR="0093400D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93400D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01.09.2014 № </w:t>
      </w:r>
      <w:r w:rsidR="0093400D" w:rsidRPr="00784448">
        <w:rPr>
          <w:bCs/>
          <w:color w:val="000000" w:themeColor="text1"/>
        </w:rPr>
        <w:t>159-р</w:t>
      </w:r>
      <w:r w:rsidRPr="00784448">
        <w:rPr>
          <w:bCs/>
          <w:color w:val="000000" w:themeColor="text1"/>
        </w:rPr>
        <w:t>»;</w:t>
      </w:r>
    </w:p>
    <w:p w:rsidR="003744EC" w:rsidRPr="00784448" w:rsidRDefault="003744EC" w:rsidP="003744EC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="00CF070E" w:rsidRPr="00784448">
        <w:rPr>
          <w:bCs/>
          <w:color w:val="000000" w:themeColor="text1"/>
        </w:rPr>
        <w:br/>
        <w:t>от 30.06.2021 № </w:t>
      </w:r>
      <w:r w:rsidRPr="00784448">
        <w:rPr>
          <w:bCs/>
          <w:color w:val="000000" w:themeColor="text1"/>
        </w:rPr>
        <w:t>135-р</w:t>
      </w:r>
      <w:r w:rsidR="00CF070E" w:rsidRPr="00784448">
        <w:rPr>
          <w:bCs/>
          <w:color w:val="000000" w:themeColor="text1"/>
        </w:rPr>
        <w:t xml:space="preserve"> «</w:t>
      </w:r>
      <w:r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="00CF070E" w:rsidRPr="00784448">
        <w:rPr>
          <w:bCs/>
          <w:color w:val="000000" w:themeColor="text1"/>
        </w:rPr>
        <w:br/>
      </w:r>
      <w:r w:rsidRPr="00784448">
        <w:rPr>
          <w:bCs/>
          <w:color w:val="000000" w:themeColor="text1"/>
        </w:rPr>
        <w:t>и занятости населения С</w:t>
      </w:r>
      <w:r w:rsidR="00CF070E" w:rsidRPr="00784448">
        <w:rPr>
          <w:bCs/>
          <w:color w:val="000000" w:themeColor="text1"/>
        </w:rPr>
        <w:t>анкт-Петербурга от 14.05.2014 № 93-р»;</w:t>
      </w:r>
    </w:p>
    <w:p w:rsidR="00762ABD" w:rsidRPr="00784448" w:rsidRDefault="002F710A" w:rsidP="00762ABD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762ABD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10.08.2021 № </w:t>
      </w:r>
      <w:r w:rsidR="00762ABD" w:rsidRPr="00784448">
        <w:rPr>
          <w:bCs/>
          <w:color w:val="000000" w:themeColor="text1"/>
        </w:rPr>
        <w:t>158-р</w:t>
      </w:r>
      <w:r w:rsidRPr="00784448">
        <w:rPr>
          <w:bCs/>
          <w:color w:val="000000" w:themeColor="text1"/>
        </w:rPr>
        <w:t xml:space="preserve"> «</w:t>
      </w:r>
      <w:r w:rsidR="00762ABD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762ABD" w:rsidRPr="00784448">
        <w:rPr>
          <w:bCs/>
          <w:color w:val="000000" w:themeColor="text1"/>
        </w:rPr>
        <w:t>и занятости населения Санкт-Петербурга от 30.1</w:t>
      </w:r>
      <w:r w:rsidR="00113BBB" w:rsidRPr="00784448">
        <w:rPr>
          <w:bCs/>
          <w:color w:val="000000" w:themeColor="text1"/>
        </w:rPr>
        <w:t>2.2016 № </w:t>
      </w:r>
      <w:r w:rsidR="00762ABD" w:rsidRPr="00784448">
        <w:rPr>
          <w:bCs/>
          <w:color w:val="000000" w:themeColor="text1"/>
        </w:rPr>
        <w:t>289-р</w:t>
      </w:r>
      <w:r w:rsidR="00113BBB" w:rsidRPr="00784448">
        <w:rPr>
          <w:bCs/>
          <w:color w:val="000000" w:themeColor="text1"/>
        </w:rPr>
        <w:t>»;</w:t>
      </w:r>
    </w:p>
    <w:p w:rsidR="000B7A65" w:rsidRPr="00784448" w:rsidRDefault="00694637" w:rsidP="000B7A65">
      <w:pPr>
        <w:ind w:firstLine="708"/>
        <w:jc w:val="both"/>
        <w:rPr>
          <w:bCs/>
          <w:color w:val="000000" w:themeColor="text1"/>
        </w:rPr>
      </w:pPr>
      <w:proofErr w:type="gramStart"/>
      <w:r w:rsidRPr="00784448">
        <w:rPr>
          <w:bCs/>
          <w:color w:val="000000" w:themeColor="text1"/>
        </w:rPr>
        <w:lastRenderedPageBreak/>
        <w:t>р</w:t>
      </w:r>
      <w:r w:rsidR="000B7A65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10.08.2021 № </w:t>
      </w:r>
      <w:r w:rsidR="000B7A65" w:rsidRPr="00784448">
        <w:rPr>
          <w:bCs/>
          <w:color w:val="000000" w:themeColor="text1"/>
        </w:rPr>
        <w:t>159-р</w:t>
      </w:r>
      <w:r w:rsidRPr="00784448">
        <w:rPr>
          <w:bCs/>
          <w:color w:val="000000" w:themeColor="text1"/>
        </w:rPr>
        <w:t xml:space="preserve"> «</w:t>
      </w:r>
      <w:r w:rsidR="000B7A65" w:rsidRPr="00784448">
        <w:rPr>
          <w:bCs/>
          <w:color w:val="000000" w:themeColor="text1"/>
        </w:rPr>
        <w:t xml:space="preserve">О внесении изменений в Административный регламент Комитета по труду и занятости населения Санкт-Петербурга по предоставлению государственной услуги по содействию безработным гражданам и членам их семей в переселении в другую местность на новое место жительства для трудоустройства по имеющейся </w:t>
      </w:r>
      <w:r w:rsidRPr="00784448">
        <w:rPr>
          <w:bCs/>
          <w:color w:val="000000" w:themeColor="text1"/>
        </w:rPr>
        <w:br/>
      </w:r>
      <w:r w:rsidR="000B7A65" w:rsidRPr="00784448">
        <w:rPr>
          <w:bCs/>
          <w:color w:val="000000" w:themeColor="text1"/>
        </w:rPr>
        <w:t>у них профессии (специальности) по направлению органов службы занятости</w:t>
      </w:r>
      <w:r w:rsidRPr="00784448">
        <w:rPr>
          <w:bCs/>
          <w:color w:val="000000" w:themeColor="text1"/>
        </w:rPr>
        <w:t>»;</w:t>
      </w:r>
      <w:proofErr w:type="gramEnd"/>
    </w:p>
    <w:p w:rsidR="006E7BA7" w:rsidRPr="00784448" w:rsidRDefault="004E0357" w:rsidP="00627A2B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627A2B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20.08.2021 № </w:t>
      </w:r>
      <w:r w:rsidR="00627A2B" w:rsidRPr="00784448">
        <w:rPr>
          <w:bCs/>
          <w:color w:val="000000" w:themeColor="text1"/>
        </w:rPr>
        <w:t>171-р</w:t>
      </w:r>
      <w:r w:rsidRPr="00784448">
        <w:rPr>
          <w:bCs/>
          <w:color w:val="000000" w:themeColor="text1"/>
        </w:rPr>
        <w:t xml:space="preserve"> «</w:t>
      </w:r>
      <w:r w:rsidR="00627A2B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627A2B" w:rsidRPr="00784448">
        <w:rPr>
          <w:bCs/>
          <w:color w:val="000000" w:themeColor="text1"/>
        </w:rPr>
        <w:t>и занятости населения Санк</w:t>
      </w:r>
      <w:r w:rsidRPr="00784448">
        <w:rPr>
          <w:bCs/>
          <w:color w:val="000000" w:themeColor="text1"/>
        </w:rPr>
        <w:t>т-Петербурга от 03.12.2014 № </w:t>
      </w:r>
      <w:r w:rsidR="00627A2B" w:rsidRPr="00784448">
        <w:rPr>
          <w:bCs/>
          <w:color w:val="000000" w:themeColor="text1"/>
        </w:rPr>
        <w:t>204-р</w:t>
      </w:r>
      <w:r w:rsidRPr="00784448">
        <w:rPr>
          <w:bCs/>
          <w:color w:val="000000" w:themeColor="text1"/>
        </w:rPr>
        <w:t>»;</w:t>
      </w:r>
    </w:p>
    <w:p w:rsidR="00436A18" w:rsidRPr="00784448" w:rsidRDefault="003744EC" w:rsidP="005A1B21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распоряжение Комитета по труду и занятости населения Санкт-Петербурга</w:t>
      </w:r>
      <w:r w:rsidR="00CF070E" w:rsidRPr="00784448">
        <w:rPr>
          <w:bCs/>
          <w:color w:val="000000" w:themeColor="text1"/>
        </w:rPr>
        <w:br/>
      </w:r>
      <w:r w:rsidR="003231ED" w:rsidRPr="00784448">
        <w:rPr>
          <w:bCs/>
          <w:color w:val="000000" w:themeColor="text1"/>
        </w:rPr>
        <w:t>от 04.02.2022 № </w:t>
      </w:r>
      <w:r w:rsidR="00E821E4" w:rsidRPr="00784448">
        <w:rPr>
          <w:bCs/>
          <w:color w:val="000000" w:themeColor="text1"/>
        </w:rPr>
        <w:t>16-р</w:t>
      </w:r>
      <w:r w:rsidR="003231ED" w:rsidRPr="00784448">
        <w:rPr>
          <w:bCs/>
          <w:color w:val="000000" w:themeColor="text1"/>
        </w:rPr>
        <w:t xml:space="preserve"> «</w:t>
      </w:r>
      <w:r w:rsidR="00E821E4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3231ED" w:rsidRPr="00784448">
        <w:rPr>
          <w:bCs/>
          <w:color w:val="000000" w:themeColor="text1"/>
        </w:rPr>
        <w:br/>
      </w:r>
      <w:r w:rsidR="00E821E4" w:rsidRPr="00784448">
        <w:rPr>
          <w:bCs/>
          <w:color w:val="000000" w:themeColor="text1"/>
        </w:rPr>
        <w:t>и занятости населения С</w:t>
      </w:r>
      <w:r w:rsidR="003231ED" w:rsidRPr="00784448">
        <w:rPr>
          <w:bCs/>
          <w:color w:val="000000" w:themeColor="text1"/>
        </w:rPr>
        <w:t>анкт-Петербурга от 14.05.2014 № 93-р»;</w:t>
      </w:r>
    </w:p>
    <w:p w:rsidR="00165841" w:rsidRPr="00784448" w:rsidRDefault="00B364AF" w:rsidP="00165841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165841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07.02.2022 № </w:t>
      </w:r>
      <w:r w:rsidR="00165841" w:rsidRPr="00784448">
        <w:rPr>
          <w:bCs/>
          <w:color w:val="000000" w:themeColor="text1"/>
        </w:rPr>
        <w:t>17-р</w:t>
      </w:r>
      <w:r w:rsidRPr="00784448">
        <w:rPr>
          <w:bCs/>
          <w:color w:val="000000" w:themeColor="text1"/>
        </w:rPr>
        <w:t xml:space="preserve"> «</w:t>
      </w:r>
      <w:r w:rsidR="00165841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165841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11.08.2014 № </w:t>
      </w:r>
      <w:r w:rsidR="00165841" w:rsidRPr="00784448">
        <w:rPr>
          <w:bCs/>
          <w:color w:val="000000" w:themeColor="text1"/>
        </w:rPr>
        <w:t>148-р</w:t>
      </w:r>
      <w:r w:rsidRPr="00784448">
        <w:rPr>
          <w:bCs/>
          <w:color w:val="000000" w:themeColor="text1"/>
        </w:rPr>
        <w:t>»;</w:t>
      </w:r>
    </w:p>
    <w:p w:rsidR="00165841" w:rsidRPr="00784448" w:rsidRDefault="004E0357" w:rsidP="00627A2B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627A2B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21.02.2022 № </w:t>
      </w:r>
      <w:r w:rsidR="00627A2B" w:rsidRPr="00784448">
        <w:rPr>
          <w:bCs/>
          <w:color w:val="000000" w:themeColor="text1"/>
        </w:rPr>
        <w:t>26-р</w:t>
      </w:r>
      <w:r w:rsidRPr="00784448">
        <w:rPr>
          <w:bCs/>
          <w:color w:val="000000" w:themeColor="text1"/>
        </w:rPr>
        <w:t xml:space="preserve"> «</w:t>
      </w:r>
      <w:r w:rsidR="00627A2B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627A2B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03.12.2014 № </w:t>
      </w:r>
      <w:r w:rsidR="00627A2B" w:rsidRPr="00784448">
        <w:rPr>
          <w:bCs/>
          <w:color w:val="000000" w:themeColor="text1"/>
        </w:rPr>
        <w:t>204-р</w:t>
      </w:r>
      <w:r w:rsidRPr="00784448">
        <w:rPr>
          <w:bCs/>
          <w:color w:val="000000" w:themeColor="text1"/>
        </w:rPr>
        <w:t>»;</w:t>
      </w:r>
    </w:p>
    <w:p w:rsidR="00D55798" w:rsidRPr="00784448" w:rsidRDefault="00665B9D" w:rsidP="009421FE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9421FE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21.02.2022 № </w:t>
      </w:r>
      <w:r w:rsidR="009421FE" w:rsidRPr="00784448">
        <w:rPr>
          <w:bCs/>
          <w:color w:val="000000" w:themeColor="text1"/>
        </w:rPr>
        <w:t>27-р</w:t>
      </w:r>
      <w:r w:rsidRPr="00784448">
        <w:rPr>
          <w:bCs/>
          <w:color w:val="000000" w:themeColor="text1"/>
        </w:rPr>
        <w:t xml:space="preserve"> «</w:t>
      </w:r>
      <w:r w:rsidR="009421FE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9421FE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01.09.2014 № 159-р»;</w:t>
      </w:r>
    </w:p>
    <w:p w:rsidR="00D55798" w:rsidRPr="00784448" w:rsidRDefault="0095486B" w:rsidP="00D5579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D55798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21.02.2022 № </w:t>
      </w:r>
      <w:r w:rsidR="00D55798" w:rsidRPr="00784448">
        <w:rPr>
          <w:bCs/>
          <w:color w:val="000000" w:themeColor="text1"/>
        </w:rPr>
        <w:t>28-р</w:t>
      </w:r>
      <w:r w:rsidRPr="00784448">
        <w:rPr>
          <w:bCs/>
          <w:color w:val="000000" w:themeColor="text1"/>
        </w:rPr>
        <w:t xml:space="preserve"> «</w:t>
      </w:r>
      <w:r w:rsidR="00D55798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D55798" w:rsidRPr="00784448">
        <w:rPr>
          <w:bCs/>
          <w:color w:val="000000" w:themeColor="text1"/>
        </w:rPr>
        <w:t>и занятости населения С</w:t>
      </w:r>
      <w:r w:rsidR="00CC0449" w:rsidRPr="00784448">
        <w:rPr>
          <w:bCs/>
          <w:color w:val="000000" w:themeColor="text1"/>
        </w:rPr>
        <w:t>анкт-Петербурга от 06.06.2014 № 105-р»;</w:t>
      </w:r>
    </w:p>
    <w:p w:rsidR="00030D8C" w:rsidRPr="00784448" w:rsidRDefault="00692C74" w:rsidP="00030D8C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030D8C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="00A64571" w:rsidRPr="00784448">
        <w:rPr>
          <w:bCs/>
          <w:color w:val="000000" w:themeColor="text1"/>
        </w:rPr>
        <w:br/>
        <w:t>от 10.03.2022 № </w:t>
      </w:r>
      <w:r w:rsidR="00030D8C" w:rsidRPr="00784448">
        <w:rPr>
          <w:bCs/>
          <w:color w:val="000000" w:themeColor="text1"/>
        </w:rPr>
        <w:t>44-р</w:t>
      </w:r>
      <w:r w:rsidR="00A64571" w:rsidRPr="00784448">
        <w:rPr>
          <w:bCs/>
          <w:color w:val="000000" w:themeColor="text1"/>
        </w:rPr>
        <w:t xml:space="preserve"> «</w:t>
      </w:r>
      <w:r w:rsidR="00030D8C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A64571" w:rsidRPr="00784448">
        <w:rPr>
          <w:bCs/>
          <w:color w:val="000000" w:themeColor="text1"/>
        </w:rPr>
        <w:br/>
      </w:r>
      <w:r w:rsidR="00030D8C" w:rsidRPr="00784448">
        <w:rPr>
          <w:bCs/>
          <w:color w:val="000000" w:themeColor="text1"/>
        </w:rPr>
        <w:t>и занятости населения С</w:t>
      </w:r>
      <w:r w:rsidR="00A64571" w:rsidRPr="00784448">
        <w:rPr>
          <w:bCs/>
          <w:color w:val="000000" w:themeColor="text1"/>
        </w:rPr>
        <w:t>анкт-Петербурга от 09.03.2017 № </w:t>
      </w:r>
      <w:r w:rsidR="00030D8C" w:rsidRPr="00784448">
        <w:rPr>
          <w:bCs/>
          <w:color w:val="000000" w:themeColor="text1"/>
        </w:rPr>
        <w:t>46-р</w:t>
      </w:r>
      <w:r w:rsidR="00A64571" w:rsidRPr="00784448">
        <w:rPr>
          <w:bCs/>
          <w:color w:val="000000" w:themeColor="text1"/>
        </w:rPr>
        <w:t>»;</w:t>
      </w:r>
    </w:p>
    <w:p w:rsidR="006E7BA7" w:rsidRPr="00784448" w:rsidRDefault="008C3F46" w:rsidP="00F46292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F46292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</w:r>
      <w:r w:rsidR="00533BB4" w:rsidRPr="00784448">
        <w:rPr>
          <w:bCs/>
          <w:color w:val="000000" w:themeColor="text1"/>
        </w:rPr>
        <w:t>от 14.03.2022 № </w:t>
      </w:r>
      <w:r w:rsidR="00F46292" w:rsidRPr="00784448">
        <w:rPr>
          <w:bCs/>
          <w:color w:val="000000" w:themeColor="text1"/>
        </w:rPr>
        <w:t>48-р</w:t>
      </w:r>
      <w:r w:rsidR="00533BB4" w:rsidRPr="00784448">
        <w:rPr>
          <w:bCs/>
          <w:color w:val="000000" w:themeColor="text1"/>
        </w:rPr>
        <w:t xml:space="preserve"> «</w:t>
      </w:r>
      <w:r w:rsidR="00F46292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533BB4" w:rsidRPr="00784448">
        <w:rPr>
          <w:bCs/>
          <w:color w:val="000000" w:themeColor="text1"/>
        </w:rPr>
        <w:br/>
      </w:r>
      <w:r w:rsidR="00F46292" w:rsidRPr="00784448">
        <w:rPr>
          <w:bCs/>
          <w:color w:val="000000" w:themeColor="text1"/>
        </w:rPr>
        <w:t>и занятости населения Санкт-Петербурга от 03.12.2014</w:t>
      </w:r>
      <w:r w:rsidR="00533BB4" w:rsidRPr="00784448">
        <w:rPr>
          <w:bCs/>
          <w:color w:val="000000" w:themeColor="text1"/>
        </w:rPr>
        <w:t xml:space="preserve"> № </w:t>
      </w:r>
      <w:r w:rsidR="00F46292" w:rsidRPr="00784448">
        <w:rPr>
          <w:bCs/>
          <w:color w:val="000000" w:themeColor="text1"/>
        </w:rPr>
        <w:t>203-р</w:t>
      </w:r>
      <w:r w:rsidR="00533BB4" w:rsidRPr="00784448">
        <w:rPr>
          <w:bCs/>
          <w:color w:val="000000" w:themeColor="text1"/>
        </w:rPr>
        <w:t>»;</w:t>
      </w:r>
    </w:p>
    <w:p w:rsidR="00742FA7" w:rsidRPr="00784448" w:rsidRDefault="002F710A" w:rsidP="00742FA7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742FA7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21.03.2022 № </w:t>
      </w:r>
      <w:r w:rsidR="00742FA7" w:rsidRPr="00784448">
        <w:rPr>
          <w:bCs/>
          <w:color w:val="000000" w:themeColor="text1"/>
        </w:rPr>
        <w:t>54-р</w:t>
      </w:r>
      <w:r w:rsidRPr="00784448">
        <w:rPr>
          <w:bCs/>
          <w:color w:val="000000" w:themeColor="text1"/>
        </w:rPr>
        <w:t xml:space="preserve"> «</w:t>
      </w:r>
      <w:r w:rsidR="00742FA7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742FA7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30.12.2016 № </w:t>
      </w:r>
      <w:r w:rsidR="00742FA7" w:rsidRPr="00784448">
        <w:rPr>
          <w:bCs/>
          <w:color w:val="000000" w:themeColor="text1"/>
        </w:rPr>
        <w:t>289-р</w:t>
      </w:r>
      <w:r w:rsidRPr="00784448">
        <w:rPr>
          <w:bCs/>
          <w:color w:val="000000" w:themeColor="text1"/>
        </w:rPr>
        <w:t>»;</w:t>
      </w:r>
    </w:p>
    <w:p w:rsidR="0038550C" w:rsidRPr="00784448" w:rsidRDefault="00B90780" w:rsidP="0038550C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38550C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11.04.2022 № </w:t>
      </w:r>
      <w:r w:rsidR="0038550C" w:rsidRPr="00784448">
        <w:rPr>
          <w:bCs/>
          <w:color w:val="000000" w:themeColor="text1"/>
        </w:rPr>
        <w:t>73-р</w:t>
      </w:r>
      <w:r w:rsidRPr="00784448">
        <w:rPr>
          <w:bCs/>
          <w:color w:val="000000" w:themeColor="text1"/>
        </w:rPr>
        <w:t xml:space="preserve"> «</w:t>
      </w:r>
      <w:r w:rsidR="0038550C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38550C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05.03.2019 № 36-р»;</w:t>
      </w:r>
    </w:p>
    <w:p w:rsidR="000B7A65" w:rsidRPr="00784448" w:rsidRDefault="00E52CD6" w:rsidP="000B7A65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0B7A65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</w:r>
      <w:r w:rsidR="00694637" w:rsidRPr="00784448">
        <w:rPr>
          <w:bCs/>
          <w:color w:val="000000" w:themeColor="text1"/>
        </w:rPr>
        <w:t>от 12.04.2022 № </w:t>
      </w:r>
      <w:r w:rsidR="000B7A65" w:rsidRPr="00784448">
        <w:rPr>
          <w:bCs/>
          <w:color w:val="000000" w:themeColor="text1"/>
        </w:rPr>
        <w:t>75-р</w:t>
      </w:r>
      <w:r w:rsidR="00694637" w:rsidRPr="00784448">
        <w:rPr>
          <w:bCs/>
          <w:color w:val="000000" w:themeColor="text1"/>
        </w:rPr>
        <w:t xml:space="preserve"> «</w:t>
      </w:r>
      <w:r w:rsidR="000B7A65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="00694637" w:rsidRPr="00784448">
        <w:rPr>
          <w:bCs/>
          <w:color w:val="000000" w:themeColor="text1"/>
        </w:rPr>
        <w:br/>
      </w:r>
      <w:r w:rsidR="000B7A65" w:rsidRPr="00784448">
        <w:rPr>
          <w:bCs/>
          <w:color w:val="000000" w:themeColor="text1"/>
        </w:rPr>
        <w:t>и занятости населения С</w:t>
      </w:r>
      <w:r w:rsidR="00694637" w:rsidRPr="00784448">
        <w:rPr>
          <w:bCs/>
          <w:color w:val="000000" w:themeColor="text1"/>
        </w:rPr>
        <w:t>анкт-Петербурга от 18.04.2017 № </w:t>
      </w:r>
      <w:r w:rsidR="000B7A65" w:rsidRPr="00784448">
        <w:rPr>
          <w:bCs/>
          <w:color w:val="000000" w:themeColor="text1"/>
        </w:rPr>
        <w:t>74-р</w:t>
      </w:r>
      <w:r w:rsidR="00694637" w:rsidRPr="00784448">
        <w:rPr>
          <w:bCs/>
          <w:color w:val="000000" w:themeColor="text1"/>
        </w:rPr>
        <w:t>»;</w:t>
      </w:r>
    </w:p>
    <w:p w:rsidR="003744EC" w:rsidRPr="00784448" w:rsidRDefault="003744EC" w:rsidP="00E821E4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распоряжение Комитета по труду и занятости населения Санкт-Петербурга</w:t>
      </w:r>
      <w:r w:rsidR="003231ED" w:rsidRPr="00784448">
        <w:rPr>
          <w:bCs/>
          <w:color w:val="000000" w:themeColor="text1"/>
        </w:rPr>
        <w:br/>
        <w:t>от 24.08.2022 № </w:t>
      </w:r>
      <w:r w:rsidR="00E821E4" w:rsidRPr="00784448">
        <w:rPr>
          <w:bCs/>
          <w:color w:val="000000" w:themeColor="text1"/>
        </w:rPr>
        <w:t>164-р</w:t>
      </w:r>
      <w:r w:rsidR="003231ED" w:rsidRPr="00784448">
        <w:rPr>
          <w:bCs/>
          <w:color w:val="000000" w:themeColor="text1"/>
        </w:rPr>
        <w:t xml:space="preserve"> «</w:t>
      </w:r>
      <w:r w:rsidR="00E821E4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="003231ED" w:rsidRPr="00784448">
        <w:rPr>
          <w:bCs/>
          <w:color w:val="000000" w:themeColor="text1"/>
        </w:rPr>
        <w:br/>
      </w:r>
      <w:r w:rsidR="00E821E4" w:rsidRPr="00784448">
        <w:rPr>
          <w:bCs/>
          <w:color w:val="000000" w:themeColor="text1"/>
        </w:rPr>
        <w:t>и занятости населения С</w:t>
      </w:r>
      <w:r w:rsidR="003231ED" w:rsidRPr="00784448">
        <w:rPr>
          <w:bCs/>
          <w:color w:val="000000" w:themeColor="text1"/>
        </w:rPr>
        <w:t>анкт-Петербурга от 14.05.2014 № 93-р»;</w:t>
      </w:r>
    </w:p>
    <w:p w:rsidR="00D55798" w:rsidRPr="00784448" w:rsidRDefault="00CC0449" w:rsidP="00D5579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D55798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10.11.2022 № </w:t>
      </w:r>
      <w:r w:rsidR="00D55798" w:rsidRPr="00784448">
        <w:rPr>
          <w:bCs/>
          <w:color w:val="000000" w:themeColor="text1"/>
        </w:rPr>
        <w:t>205-р</w:t>
      </w:r>
      <w:r w:rsidRPr="00784448">
        <w:rPr>
          <w:bCs/>
          <w:color w:val="000000" w:themeColor="text1"/>
        </w:rPr>
        <w:t xml:space="preserve"> «</w:t>
      </w:r>
      <w:r w:rsidR="00D55798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D55798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06.06.2014 № 105-р»;</w:t>
      </w:r>
    </w:p>
    <w:p w:rsidR="003521D1" w:rsidRPr="00784448" w:rsidRDefault="00A026FC" w:rsidP="003521D1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3521D1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23.11.2022 № </w:t>
      </w:r>
      <w:r w:rsidR="003521D1" w:rsidRPr="00784448">
        <w:rPr>
          <w:bCs/>
          <w:color w:val="000000" w:themeColor="text1"/>
        </w:rPr>
        <w:t>215-р</w:t>
      </w:r>
      <w:r w:rsidRPr="00784448">
        <w:rPr>
          <w:bCs/>
          <w:color w:val="000000" w:themeColor="text1"/>
        </w:rPr>
        <w:t xml:space="preserve"> «</w:t>
      </w:r>
      <w:r w:rsidR="003521D1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3521D1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11.08.2014 № </w:t>
      </w:r>
      <w:r w:rsidR="003521D1" w:rsidRPr="00784448">
        <w:rPr>
          <w:bCs/>
          <w:color w:val="000000" w:themeColor="text1"/>
        </w:rPr>
        <w:t>148-р</w:t>
      </w:r>
      <w:r w:rsidRPr="00784448">
        <w:rPr>
          <w:bCs/>
          <w:color w:val="000000" w:themeColor="text1"/>
        </w:rPr>
        <w:t>»;</w:t>
      </w:r>
    </w:p>
    <w:p w:rsidR="009421FE" w:rsidRPr="00784448" w:rsidRDefault="009421FE" w:rsidP="009421FE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25.11.2022 № 216-р «О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</w:t>
      </w:r>
      <w:r w:rsidR="00665B9D" w:rsidRPr="00784448">
        <w:rPr>
          <w:bCs/>
          <w:color w:val="000000" w:themeColor="text1"/>
        </w:rPr>
        <w:t>анкт-Петербурга от 01.09.2014 № </w:t>
      </w:r>
      <w:r w:rsidRPr="00784448">
        <w:rPr>
          <w:bCs/>
          <w:color w:val="000000" w:themeColor="text1"/>
        </w:rPr>
        <w:t>159-р</w:t>
      </w:r>
      <w:r w:rsidR="00665B9D" w:rsidRPr="00784448">
        <w:rPr>
          <w:bCs/>
          <w:color w:val="000000" w:themeColor="text1"/>
        </w:rPr>
        <w:t>»;</w:t>
      </w:r>
    </w:p>
    <w:p w:rsidR="00742FA7" w:rsidRPr="00784448" w:rsidRDefault="001061EB" w:rsidP="00742FA7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742FA7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</w:r>
      <w:r w:rsidR="002F710A" w:rsidRPr="00784448">
        <w:rPr>
          <w:bCs/>
          <w:color w:val="000000" w:themeColor="text1"/>
        </w:rPr>
        <w:t>от 13.12.2022 № </w:t>
      </w:r>
      <w:r w:rsidR="00742FA7" w:rsidRPr="00784448">
        <w:rPr>
          <w:bCs/>
          <w:color w:val="000000" w:themeColor="text1"/>
        </w:rPr>
        <w:t>233-р</w:t>
      </w:r>
      <w:r w:rsidR="002F710A" w:rsidRPr="00784448">
        <w:rPr>
          <w:bCs/>
          <w:color w:val="000000" w:themeColor="text1"/>
        </w:rPr>
        <w:t xml:space="preserve"> «</w:t>
      </w:r>
      <w:r w:rsidR="00742FA7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="002F710A" w:rsidRPr="00784448">
        <w:rPr>
          <w:bCs/>
          <w:color w:val="000000" w:themeColor="text1"/>
        </w:rPr>
        <w:br/>
      </w:r>
      <w:r w:rsidR="00742FA7" w:rsidRPr="00784448">
        <w:rPr>
          <w:bCs/>
          <w:color w:val="000000" w:themeColor="text1"/>
        </w:rPr>
        <w:t>и занятости населения С</w:t>
      </w:r>
      <w:r w:rsidR="002F710A" w:rsidRPr="00784448">
        <w:rPr>
          <w:bCs/>
          <w:color w:val="000000" w:themeColor="text1"/>
        </w:rPr>
        <w:t>анкт-Петербурга от 30.12.2016 № </w:t>
      </w:r>
      <w:r w:rsidR="00742FA7" w:rsidRPr="00784448">
        <w:rPr>
          <w:bCs/>
          <w:color w:val="000000" w:themeColor="text1"/>
        </w:rPr>
        <w:t>289-р</w:t>
      </w:r>
      <w:r w:rsidR="002F710A" w:rsidRPr="00784448">
        <w:rPr>
          <w:bCs/>
          <w:color w:val="000000" w:themeColor="text1"/>
        </w:rPr>
        <w:t>»;</w:t>
      </w:r>
    </w:p>
    <w:p w:rsidR="00F46292" w:rsidRPr="00784448" w:rsidRDefault="008C3F46" w:rsidP="00F46292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lastRenderedPageBreak/>
        <w:t>р</w:t>
      </w:r>
      <w:r w:rsidR="00F46292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13.01.2023 №</w:t>
      </w:r>
      <w:r w:rsidRPr="00784448">
        <w:rPr>
          <w:bCs/>
          <w:color w:val="000000" w:themeColor="text1"/>
          <w:lang w:val="en-US"/>
        </w:rPr>
        <w:t> </w:t>
      </w:r>
      <w:r w:rsidR="00F46292" w:rsidRPr="00784448">
        <w:rPr>
          <w:bCs/>
          <w:color w:val="000000" w:themeColor="text1"/>
        </w:rPr>
        <w:t>6-р</w:t>
      </w:r>
      <w:r w:rsidRPr="00784448">
        <w:rPr>
          <w:bCs/>
          <w:color w:val="000000" w:themeColor="text1"/>
        </w:rPr>
        <w:t xml:space="preserve"> «</w:t>
      </w:r>
      <w:r w:rsidR="00F46292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F46292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03.12.2014 № </w:t>
      </w:r>
      <w:r w:rsidR="00F46292" w:rsidRPr="00784448">
        <w:rPr>
          <w:bCs/>
          <w:color w:val="000000" w:themeColor="text1"/>
        </w:rPr>
        <w:t>203-р</w:t>
      </w:r>
      <w:r w:rsidRPr="00784448">
        <w:rPr>
          <w:bCs/>
          <w:color w:val="000000" w:themeColor="text1"/>
        </w:rPr>
        <w:t>»;</w:t>
      </w:r>
    </w:p>
    <w:p w:rsidR="00030D8C" w:rsidRPr="00784448" w:rsidRDefault="0091334E" w:rsidP="00472E37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30.01.2023 № 25-р «О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Санкт-Петербурга от 03.12.2014 № 204-р»;</w:t>
      </w:r>
    </w:p>
    <w:p w:rsidR="00030D8C" w:rsidRPr="00784448" w:rsidRDefault="00692C74" w:rsidP="00030D8C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030D8C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01.02.2023 № </w:t>
      </w:r>
      <w:r w:rsidR="00030D8C" w:rsidRPr="00784448">
        <w:rPr>
          <w:bCs/>
          <w:color w:val="000000" w:themeColor="text1"/>
        </w:rPr>
        <w:t>28-р</w:t>
      </w:r>
      <w:r w:rsidRPr="00784448">
        <w:rPr>
          <w:bCs/>
          <w:color w:val="000000" w:themeColor="text1"/>
        </w:rPr>
        <w:t xml:space="preserve"> «</w:t>
      </w:r>
      <w:r w:rsidR="00030D8C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030D8C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09.03.2017 № </w:t>
      </w:r>
      <w:r w:rsidR="00030D8C" w:rsidRPr="00784448">
        <w:rPr>
          <w:bCs/>
          <w:color w:val="000000" w:themeColor="text1"/>
        </w:rPr>
        <w:t>46-р</w:t>
      </w:r>
      <w:r w:rsidRPr="00784448">
        <w:rPr>
          <w:bCs/>
          <w:color w:val="000000" w:themeColor="text1"/>
        </w:rPr>
        <w:t>»;</w:t>
      </w:r>
    </w:p>
    <w:p w:rsidR="00472E37" w:rsidRPr="00784448" w:rsidRDefault="001061EB" w:rsidP="00472E37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472E37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02.02.2023 № </w:t>
      </w:r>
      <w:r w:rsidR="00472E37" w:rsidRPr="00784448">
        <w:rPr>
          <w:bCs/>
          <w:color w:val="000000" w:themeColor="text1"/>
        </w:rPr>
        <w:t>29-р</w:t>
      </w:r>
      <w:r w:rsidRPr="00784448">
        <w:rPr>
          <w:bCs/>
          <w:color w:val="000000" w:themeColor="text1"/>
        </w:rPr>
        <w:t xml:space="preserve"> «</w:t>
      </w:r>
      <w:r w:rsidR="00472E37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472E37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30.12.2016 № </w:t>
      </w:r>
      <w:r w:rsidR="00472E37" w:rsidRPr="00784448">
        <w:rPr>
          <w:bCs/>
          <w:color w:val="000000" w:themeColor="text1"/>
        </w:rPr>
        <w:t>289-р</w:t>
      </w:r>
      <w:r w:rsidRPr="00784448">
        <w:rPr>
          <w:bCs/>
          <w:color w:val="000000" w:themeColor="text1"/>
        </w:rPr>
        <w:t>»;</w:t>
      </w:r>
    </w:p>
    <w:p w:rsidR="00FD138E" w:rsidRPr="00784448" w:rsidRDefault="008C5B4C" w:rsidP="00FD138E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FD138E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03.02.2023 № </w:t>
      </w:r>
      <w:r w:rsidR="00FD138E" w:rsidRPr="00784448">
        <w:rPr>
          <w:bCs/>
          <w:color w:val="000000" w:themeColor="text1"/>
        </w:rPr>
        <w:t>31-р</w:t>
      </w:r>
      <w:r w:rsidRPr="00784448">
        <w:rPr>
          <w:bCs/>
          <w:color w:val="000000" w:themeColor="text1"/>
        </w:rPr>
        <w:t xml:space="preserve"> «</w:t>
      </w:r>
      <w:r w:rsidR="00FD138E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FD138E" w:rsidRPr="00784448">
        <w:rPr>
          <w:bCs/>
          <w:color w:val="000000" w:themeColor="text1"/>
        </w:rPr>
        <w:t>и занятости населения С</w:t>
      </w:r>
      <w:r w:rsidR="00B90780" w:rsidRPr="00784448">
        <w:rPr>
          <w:bCs/>
          <w:color w:val="000000" w:themeColor="text1"/>
        </w:rPr>
        <w:t>анкт-Петербурга от 05.03.2019 № </w:t>
      </w:r>
      <w:r w:rsidR="00FD138E" w:rsidRPr="00784448">
        <w:rPr>
          <w:bCs/>
          <w:color w:val="000000" w:themeColor="text1"/>
        </w:rPr>
        <w:t>36-р</w:t>
      </w:r>
      <w:r w:rsidR="00B90780" w:rsidRPr="00784448">
        <w:rPr>
          <w:bCs/>
          <w:color w:val="000000" w:themeColor="text1"/>
        </w:rPr>
        <w:t>»;</w:t>
      </w:r>
    </w:p>
    <w:p w:rsidR="0095486B" w:rsidRPr="00784448" w:rsidRDefault="00CC0449" w:rsidP="0095486B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95486B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08.02.2023 № </w:t>
      </w:r>
      <w:r w:rsidR="0095486B" w:rsidRPr="00784448">
        <w:rPr>
          <w:bCs/>
          <w:color w:val="000000" w:themeColor="text1"/>
        </w:rPr>
        <w:t>36-р</w:t>
      </w:r>
      <w:r w:rsidRPr="00784448">
        <w:rPr>
          <w:bCs/>
          <w:color w:val="000000" w:themeColor="text1"/>
        </w:rPr>
        <w:t xml:space="preserve"> «</w:t>
      </w:r>
      <w:r w:rsidR="0095486B" w:rsidRPr="00784448">
        <w:rPr>
          <w:bCs/>
          <w:color w:val="000000" w:themeColor="text1"/>
        </w:rPr>
        <w:t xml:space="preserve">О внесении изменений в распоряжения Комитета по труду </w:t>
      </w:r>
      <w:r w:rsidRPr="00784448">
        <w:rPr>
          <w:bCs/>
          <w:color w:val="000000" w:themeColor="text1"/>
        </w:rPr>
        <w:br/>
      </w:r>
      <w:r w:rsidR="0095486B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06.06.2014 № 105-р, от 01.09.2014 № 159-р»;</w:t>
      </w:r>
    </w:p>
    <w:p w:rsidR="00FD138E" w:rsidRPr="00784448" w:rsidRDefault="00B90780" w:rsidP="00FD138E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FD138E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19.04.2023 № </w:t>
      </w:r>
      <w:r w:rsidR="00FD138E" w:rsidRPr="00784448">
        <w:rPr>
          <w:bCs/>
          <w:color w:val="000000" w:themeColor="text1"/>
        </w:rPr>
        <w:t>87-р</w:t>
      </w:r>
      <w:r w:rsidRPr="00784448">
        <w:rPr>
          <w:bCs/>
          <w:color w:val="000000" w:themeColor="text1"/>
        </w:rPr>
        <w:t xml:space="preserve"> «</w:t>
      </w:r>
      <w:r w:rsidR="00FD138E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FD138E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05.03.2019 № </w:t>
      </w:r>
      <w:r w:rsidR="00FD138E" w:rsidRPr="00784448">
        <w:rPr>
          <w:bCs/>
          <w:color w:val="000000" w:themeColor="text1"/>
        </w:rPr>
        <w:t>36-р</w:t>
      </w:r>
      <w:r w:rsidRPr="00784448">
        <w:rPr>
          <w:bCs/>
          <w:color w:val="000000" w:themeColor="text1"/>
        </w:rPr>
        <w:t>»;</w:t>
      </w:r>
    </w:p>
    <w:p w:rsidR="000D4298" w:rsidRPr="00784448" w:rsidRDefault="00E52CD6" w:rsidP="000D429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0D4298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10.05.2023 № </w:t>
      </w:r>
      <w:r w:rsidR="000D4298" w:rsidRPr="00784448">
        <w:rPr>
          <w:bCs/>
          <w:color w:val="000000" w:themeColor="text1"/>
        </w:rPr>
        <w:t>97-р</w:t>
      </w:r>
      <w:r w:rsidRPr="00784448">
        <w:rPr>
          <w:bCs/>
          <w:color w:val="000000" w:themeColor="text1"/>
        </w:rPr>
        <w:t xml:space="preserve"> «</w:t>
      </w:r>
      <w:r w:rsidR="000D4298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0D4298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18.04.2017 № </w:t>
      </w:r>
      <w:r w:rsidR="000D4298" w:rsidRPr="00784448">
        <w:rPr>
          <w:bCs/>
          <w:color w:val="000000" w:themeColor="text1"/>
        </w:rPr>
        <w:t>74-р</w:t>
      </w:r>
      <w:r w:rsidRPr="00784448">
        <w:rPr>
          <w:bCs/>
          <w:color w:val="000000" w:themeColor="text1"/>
        </w:rPr>
        <w:t>»;</w:t>
      </w:r>
    </w:p>
    <w:p w:rsidR="006E7BA7" w:rsidRPr="00784448" w:rsidRDefault="001061EB" w:rsidP="00472E37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472E37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01.02.2024 № </w:t>
      </w:r>
      <w:r w:rsidR="00472E37" w:rsidRPr="00784448">
        <w:rPr>
          <w:bCs/>
          <w:color w:val="000000" w:themeColor="text1"/>
        </w:rPr>
        <w:t>17-р</w:t>
      </w:r>
      <w:r w:rsidRPr="00784448">
        <w:rPr>
          <w:bCs/>
          <w:color w:val="000000" w:themeColor="text1"/>
        </w:rPr>
        <w:t xml:space="preserve"> «</w:t>
      </w:r>
      <w:r w:rsidR="00472E37" w:rsidRPr="00784448">
        <w:rPr>
          <w:bCs/>
          <w:color w:val="000000" w:themeColor="text1"/>
        </w:rPr>
        <w:t xml:space="preserve">О внесении изменения в распоряжение Комитета по труду </w:t>
      </w:r>
      <w:r w:rsidRPr="00784448">
        <w:rPr>
          <w:bCs/>
          <w:color w:val="000000" w:themeColor="text1"/>
        </w:rPr>
        <w:br/>
      </w:r>
      <w:r w:rsidR="00472E37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30.12.2016 № </w:t>
      </w:r>
      <w:r w:rsidR="00472E37" w:rsidRPr="00784448">
        <w:rPr>
          <w:bCs/>
          <w:color w:val="000000" w:themeColor="text1"/>
        </w:rPr>
        <w:t>289-р</w:t>
      </w:r>
      <w:r w:rsidRPr="00784448">
        <w:rPr>
          <w:bCs/>
          <w:color w:val="000000" w:themeColor="text1"/>
        </w:rPr>
        <w:t>»;</w:t>
      </w:r>
    </w:p>
    <w:p w:rsidR="00E821E4" w:rsidRPr="00784448" w:rsidRDefault="003744EC" w:rsidP="00E821E4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распоряжение Комитета по труду и занятости населения Санкт-Петербурга</w:t>
      </w:r>
      <w:r w:rsidR="003231ED" w:rsidRPr="00784448">
        <w:rPr>
          <w:bCs/>
          <w:color w:val="000000" w:themeColor="text1"/>
        </w:rPr>
        <w:br/>
      </w:r>
      <w:r w:rsidR="00E821E4" w:rsidRPr="00784448">
        <w:rPr>
          <w:bCs/>
          <w:color w:val="000000" w:themeColor="text1"/>
        </w:rPr>
        <w:t>от</w:t>
      </w:r>
      <w:r w:rsidR="003231ED" w:rsidRPr="00784448">
        <w:rPr>
          <w:bCs/>
          <w:color w:val="000000" w:themeColor="text1"/>
        </w:rPr>
        <w:t xml:space="preserve"> 22.03.2024 № </w:t>
      </w:r>
      <w:r w:rsidR="00E821E4" w:rsidRPr="00784448">
        <w:rPr>
          <w:bCs/>
          <w:color w:val="000000" w:themeColor="text1"/>
        </w:rPr>
        <w:t>49-р</w:t>
      </w:r>
      <w:r w:rsidR="003231ED" w:rsidRPr="00784448">
        <w:rPr>
          <w:bCs/>
          <w:color w:val="000000" w:themeColor="text1"/>
        </w:rPr>
        <w:t xml:space="preserve"> «</w:t>
      </w:r>
      <w:r w:rsidR="00E821E4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3231ED" w:rsidRPr="00784448">
        <w:rPr>
          <w:bCs/>
          <w:color w:val="000000" w:themeColor="text1"/>
        </w:rPr>
        <w:br/>
      </w:r>
      <w:r w:rsidR="00E821E4" w:rsidRPr="00784448">
        <w:rPr>
          <w:bCs/>
          <w:color w:val="000000" w:themeColor="text1"/>
        </w:rPr>
        <w:t>и занятости населения С</w:t>
      </w:r>
      <w:r w:rsidR="003231ED" w:rsidRPr="00784448">
        <w:rPr>
          <w:bCs/>
          <w:color w:val="000000" w:themeColor="text1"/>
        </w:rPr>
        <w:t>анкт-Петербурга от 14.05.2014 № </w:t>
      </w:r>
      <w:r w:rsidR="00E821E4" w:rsidRPr="00784448">
        <w:rPr>
          <w:bCs/>
          <w:color w:val="000000" w:themeColor="text1"/>
        </w:rPr>
        <w:t>93-р</w:t>
      </w:r>
      <w:r w:rsidR="003231ED" w:rsidRPr="00784448">
        <w:rPr>
          <w:bCs/>
          <w:color w:val="000000" w:themeColor="text1"/>
        </w:rPr>
        <w:t>»;</w:t>
      </w:r>
    </w:p>
    <w:p w:rsidR="00472E37" w:rsidRPr="00784448" w:rsidRDefault="001061EB" w:rsidP="00472E37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472E37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27.03.2024 № </w:t>
      </w:r>
      <w:r w:rsidR="00472E37" w:rsidRPr="00784448">
        <w:rPr>
          <w:bCs/>
          <w:color w:val="000000" w:themeColor="text1"/>
        </w:rPr>
        <w:t>53-р</w:t>
      </w:r>
      <w:r w:rsidRPr="00784448">
        <w:rPr>
          <w:bCs/>
          <w:color w:val="000000" w:themeColor="text1"/>
        </w:rPr>
        <w:t xml:space="preserve"> «</w:t>
      </w:r>
      <w:r w:rsidR="00472E37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472E37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30.12.2016 № </w:t>
      </w:r>
      <w:r w:rsidR="00472E37" w:rsidRPr="00784448">
        <w:rPr>
          <w:bCs/>
          <w:color w:val="000000" w:themeColor="text1"/>
        </w:rPr>
        <w:t>289-р</w:t>
      </w:r>
      <w:r w:rsidRPr="00784448">
        <w:rPr>
          <w:bCs/>
          <w:color w:val="000000" w:themeColor="text1"/>
        </w:rPr>
        <w:t>»;</w:t>
      </w:r>
    </w:p>
    <w:p w:rsidR="00FD138E" w:rsidRPr="00784448" w:rsidRDefault="008C5B4C" w:rsidP="00FD138E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FD138E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28.03.2024 № </w:t>
      </w:r>
      <w:r w:rsidR="00FD138E" w:rsidRPr="00784448">
        <w:rPr>
          <w:bCs/>
          <w:color w:val="000000" w:themeColor="text1"/>
        </w:rPr>
        <w:t>54-р</w:t>
      </w:r>
      <w:r w:rsidRPr="00784448">
        <w:rPr>
          <w:bCs/>
          <w:color w:val="000000" w:themeColor="text1"/>
        </w:rPr>
        <w:t xml:space="preserve"> «</w:t>
      </w:r>
      <w:r w:rsidR="00FD138E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FD138E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05.03.2019 № </w:t>
      </w:r>
      <w:r w:rsidR="00FD138E" w:rsidRPr="00784448">
        <w:rPr>
          <w:bCs/>
          <w:color w:val="000000" w:themeColor="text1"/>
        </w:rPr>
        <w:t>36-р</w:t>
      </w:r>
      <w:r w:rsidRPr="00784448">
        <w:rPr>
          <w:bCs/>
          <w:color w:val="000000" w:themeColor="text1"/>
        </w:rPr>
        <w:t>»;</w:t>
      </w:r>
    </w:p>
    <w:p w:rsidR="000D4298" w:rsidRPr="00784448" w:rsidRDefault="00627B67" w:rsidP="000D429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0D4298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05.04.2024 № </w:t>
      </w:r>
      <w:r w:rsidR="000D4298" w:rsidRPr="00784448">
        <w:rPr>
          <w:bCs/>
          <w:color w:val="000000" w:themeColor="text1"/>
        </w:rPr>
        <w:t>63-р</w:t>
      </w:r>
      <w:r w:rsidRPr="00784448">
        <w:rPr>
          <w:bCs/>
          <w:color w:val="000000" w:themeColor="text1"/>
        </w:rPr>
        <w:t xml:space="preserve"> «</w:t>
      </w:r>
      <w:r w:rsidR="000D4298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0D4298" w:rsidRPr="00784448">
        <w:rPr>
          <w:bCs/>
          <w:color w:val="000000" w:themeColor="text1"/>
        </w:rPr>
        <w:t>и занятости населения С</w:t>
      </w:r>
      <w:r w:rsidR="00E52CD6" w:rsidRPr="00784448">
        <w:rPr>
          <w:bCs/>
          <w:color w:val="000000" w:themeColor="text1"/>
        </w:rPr>
        <w:t>анкт-Петербурга от 18.04.2017 № </w:t>
      </w:r>
      <w:r w:rsidR="000D4298" w:rsidRPr="00784448">
        <w:rPr>
          <w:bCs/>
          <w:color w:val="000000" w:themeColor="text1"/>
        </w:rPr>
        <w:t>74-р</w:t>
      </w:r>
      <w:r w:rsidR="00E52CD6" w:rsidRPr="00784448">
        <w:rPr>
          <w:bCs/>
          <w:color w:val="000000" w:themeColor="text1"/>
        </w:rPr>
        <w:t>»;</w:t>
      </w:r>
    </w:p>
    <w:p w:rsidR="003521D1" w:rsidRPr="00784448" w:rsidRDefault="00A026FC" w:rsidP="003521D1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3521D1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</w:r>
      <w:r w:rsidR="003521D1" w:rsidRPr="00784448">
        <w:rPr>
          <w:bCs/>
          <w:color w:val="000000" w:themeColor="text1"/>
        </w:rPr>
        <w:t xml:space="preserve">от 08.04.2024 </w:t>
      </w:r>
      <w:r w:rsidRPr="00784448">
        <w:rPr>
          <w:bCs/>
          <w:color w:val="000000" w:themeColor="text1"/>
        </w:rPr>
        <w:t>№ </w:t>
      </w:r>
      <w:r w:rsidR="003521D1" w:rsidRPr="00784448">
        <w:rPr>
          <w:bCs/>
          <w:color w:val="000000" w:themeColor="text1"/>
        </w:rPr>
        <w:t>66-р</w:t>
      </w:r>
      <w:r w:rsidRPr="00784448">
        <w:rPr>
          <w:bCs/>
          <w:color w:val="000000" w:themeColor="text1"/>
        </w:rPr>
        <w:t xml:space="preserve"> «</w:t>
      </w:r>
      <w:r w:rsidR="003521D1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</w:r>
      <w:r w:rsidR="003521D1" w:rsidRPr="00784448">
        <w:rPr>
          <w:bCs/>
          <w:color w:val="000000" w:themeColor="text1"/>
        </w:rPr>
        <w:t>и занятости населения С</w:t>
      </w:r>
      <w:r w:rsidRPr="00784448">
        <w:rPr>
          <w:bCs/>
          <w:color w:val="000000" w:themeColor="text1"/>
        </w:rPr>
        <w:t>анкт-Петербурга от 11.08.2014 № </w:t>
      </w:r>
      <w:r w:rsidR="003521D1" w:rsidRPr="00784448">
        <w:rPr>
          <w:bCs/>
          <w:color w:val="000000" w:themeColor="text1"/>
        </w:rPr>
        <w:t>148-р</w:t>
      </w:r>
      <w:r w:rsidRPr="00784448">
        <w:rPr>
          <w:bCs/>
          <w:color w:val="000000" w:themeColor="text1"/>
        </w:rPr>
        <w:t>»;</w:t>
      </w:r>
    </w:p>
    <w:p w:rsidR="00030D8C" w:rsidRPr="00784448" w:rsidRDefault="00030D8C" w:rsidP="00030D8C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="00692C74" w:rsidRPr="00784448">
        <w:rPr>
          <w:bCs/>
          <w:color w:val="000000" w:themeColor="text1"/>
        </w:rPr>
        <w:br/>
        <w:t>от 08.04.2024 № </w:t>
      </w:r>
      <w:r w:rsidRPr="00784448">
        <w:rPr>
          <w:bCs/>
          <w:color w:val="000000" w:themeColor="text1"/>
        </w:rPr>
        <w:t>68-р</w:t>
      </w:r>
      <w:r w:rsidR="00692C74" w:rsidRPr="00784448">
        <w:rPr>
          <w:bCs/>
          <w:color w:val="000000" w:themeColor="text1"/>
        </w:rPr>
        <w:t xml:space="preserve"> «</w:t>
      </w:r>
      <w:r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692C74" w:rsidRPr="00784448">
        <w:rPr>
          <w:bCs/>
          <w:color w:val="000000" w:themeColor="text1"/>
        </w:rPr>
        <w:br/>
      </w:r>
      <w:r w:rsidRPr="00784448">
        <w:rPr>
          <w:bCs/>
          <w:color w:val="000000" w:themeColor="text1"/>
        </w:rPr>
        <w:t>и занятости населения С</w:t>
      </w:r>
      <w:r w:rsidR="00692C74" w:rsidRPr="00784448">
        <w:rPr>
          <w:bCs/>
          <w:color w:val="000000" w:themeColor="text1"/>
        </w:rPr>
        <w:t>анкт-Петербурга от 09.03.2017 № </w:t>
      </w:r>
      <w:r w:rsidRPr="00784448">
        <w:rPr>
          <w:bCs/>
          <w:color w:val="000000" w:themeColor="text1"/>
        </w:rPr>
        <w:t>46-р</w:t>
      </w:r>
      <w:r w:rsidR="00692C74" w:rsidRPr="00784448">
        <w:rPr>
          <w:bCs/>
          <w:color w:val="000000" w:themeColor="text1"/>
        </w:rPr>
        <w:t>»;</w:t>
      </w:r>
    </w:p>
    <w:p w:rsidR="00F46292" w:rsidRPr="00784448" w:rsidRDefault="00F46292" w:rsidP="00F46292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распоряжение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08.04.2024 № 69-р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</w:t>
      </w:r>
      <w:r w:rsidR="00567BEF" w:rsidRPr="00784448">
        <w:rPr>
          <w:bCs/>
          <w:color w:val="000000" w:themeColor="text1"/>
        </w:rPr>
        <w:t>анкт-Петербурга от 03.12.2014 № </w:t>
      </w:r>
      <w:r w:rsidRPr="00784448">
        <w:rPr>
          <w:bCs/>
          <w:color w:val="000000" w:themeColor="text1"/>
        </w:rPr>
        <w:t>203-р</w:t>
      </w:r>
      <w:r w:rsidR="00567BEF" w:rsidRPr="00784448">
        <w:rPr>
          <w:bCs/>
          <w:color w:val="000000" w:themeColor="text1"/>
        </w:rPr>
        <w:t>»;</w:t>
      </w:r>
    </w:p>
    <w:p w:rsidR="006E7BA7" w:rsidRPr="00784448" w:rsidRDefault="00CC0449" w:rsidP="0095486B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>р</w:t>
      </w:r>
      <w:r w:rsidR="0095486B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  <w:t>от 09.04.2024 № </w:t>
      </w:r>
      <w:r w:rsidR="0095486B" w:rsidRPr="00784448">
        <w:rPr>
          <w:bCs/>
          <w:color w:val="000000" w:themeColor="text1"/>
        </w:rPr>
        <w:t>70-р</w:t>
      </w:r>
      <w:r w:rsidRPr="00784448">
        <w:rPr>
          <w:bCs/>
          <w:color w:val="000000" w:themeColor="text1"/>
        </w:rPr>
        <w:t xml:space="preserve"> «</w:t>
      </w:r>
      <w:r w:rsidR="0095486B" w:rsidRPr="00784448">
        <w:rPr>
          <w:bCs/>
          <w:color w:val="000000" w:themeColor="text1"/>
        </w:rPr>
        <w:t xml:space="preserve">О внесении изменений в распоряжения Комитета по труду </w:t>
      </w:r>
      <w:r w:rsidRPr="00784448">
        <w:rPr>
          <w:bCs/>
          <w:color w:val="000000" w:themeColor="text1"/>
        </w:rPr>
        <w:br/>
      </w:r>
      <w:r w:rsidR="0095486B" w:rsidRPr="00784448">
        <w:rPr>
          <w:bCs/>
          <w:color w:val="000000" w:themeColor="text1"/>
        </w:rPr>
        <w:t>и занятости населения С</w:t>
      </w:r>
      <w:r w:rsidR="00644E84" w:rsidRPr="00784448">
        <w:rPr>
          <w:bCs/>
          <w:color w:val="000000" w:themeColor="text1"/>
        </w:rPr>
        <w:t>анкт-Петербурга от 06.06.2014 № 105-р, от 01.09.2014 № </w:t>
      </w:r>
      <w:r w:rsidR="0095486B" w:rsidRPr="00784448">
        <w:rPr>
          <w:bCs/>
          <w:color w:val="000000" w:themeColor="text1"/>
        </w:rPr>
        <w:t xml:space="preserve">159-р, </w:t>
      </w:r>
      <w:r w:rsidR="00644E84" w:rsidRPr="00784448">
        <w:rPr>
          <w:bCs/>
          <w:color w:val="000000" w:themeColor="text1"/>
        </w:rPr>
        <w:br/>
        <w:t>от 03.12.2014 № 204-р»;</w:t>
      </w:r>
    </w:p>
    <w:p w:rsidR="006E7BA7" w:rsidRPr="00784448" w:rsidRDefault="00D400EB" w:rsidP="00686BF8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lastRenderedPageBreak/>
        <w:t>р</w:t>
      </w:r>
      <w:r w:rsidR="00686BF8" w:rsidRPr="00784448">
        <w:rPr>
          <w:bCs/>
          <w:color w:val="000000" w:themeColor="text1"/>
        </w:rPr>
        <w:t xml:space="preserve">аспоряжение Комитета по труду и занятости населения Санкт-Петербурга </w:t>
      </w:r>
      <w:r w:rsidRPr="00784448">
        <w:rPr>
          <w:bCs/>
          <w:color w:val="000000" w:themeColor="text1"/>
        </w:rPr>
        <w:br/>
      </w:r>
      <w:r w:rsidR="008C5B4C" w:rsidRPr="00784448">
        <w:rPr>
          <w:bCs/>
          <w:color w:val="000000" w:themeColor="text1"/>
        </w:rPr>
        <w:t>от 06.09.2024 № </w:t>
      </w:r>
      <w:r w:rsidR="00686BF8" w:rsidRPr="00784448">
        <w:rPr>
          <w:bCs/>
          <w:color w:val="000000" w:themeColor="text1"/>
        </w:rPr>
        <w:t>151-р</w:t>
      </w:r>
      <w:r w:rsidR="008C5B4C" w:rsidRPr="00784448">
        <w:rPr>
          <w:bCs/>
          <w:color w:val="000000" w:themeColor="text1"/>
        </w:rPr>
        <w:t xml:space="preserve"> «</w:t>
      </w:r>
      <w:r w:rsidR="00686BF8" w:rsidRPr="00784448">
        <w:rPr>
          <w:bCs/>
          <w:color w:val="000000" w:themeColor="text1"/>
        </w:rPr>
        <w:t xml:space="preserve">О внесении изменений в распоряжение Комитета по труду </w:t>
      </w:r>
      <w:r w:rsidR="008C5B4C" w:rsidRPr="00784448">
        <w:rPr>
          <w:bCs/>
          <w:color w:val="000000" w:themeColor="text1"/>
        </w:rPr>
        <w:br/>
      </w:r>
      <w:r w:rsidR="00686BF8" w:rsidRPr="00784448">
        <w:rPr>
          <w:bCs/>
          <w:color w:val="000000" w:themeColor="text1"/>
        </w:rPr>
        <w:t>и занятости населения Санкт-Петербурга от</w:t>
      </w:r>
      <w:r w:rsidR="008C5B4C" w:rsidRPr="00784448">
        <w:rPr>
          <w:bCs/>
          <w:color w:val="000000" w:themeColor="text1"/>
        </w:rPr>
        <w:t xml:space="preserve"> 05.03.2019 № </w:t>
      </w:r>
      <w:r w:rsidR="00686BF8" w:rsidRPr="00784448">
        <w:rPr>
          <w:bCs/>
          <w:color w:val="000000" w:themeColor="text1"/>
        </w:rPr>
        <w:t>36-р</w:t>
      </w:r>
      <w:r w:rsidR="008C5B4C" w:rsidRPr="00784448">
        <w:rPr>
          <w:bCs/>
          <w:color w:val="000000" w:themeColor="text1"/>
        </w:rPr>
        <w:t>»;</w:t>
      </w:r>
    </w:p>
    <w:p w:rsidR="0069515A" w:rsidRPr="00784448" w:rsidRDefault="0069515A" w:rsidP="0069515A">
      <w:pPr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распоряжение Комитета по труду </w:t>
      </w:r>
      <w:r w:rsidRPr="00784448">
        <w:rPr>
          <w:bCs/>
          <w:color w:val="000000" w:themeColor="text1"/>
        </w:rPr>
        <w:t xml:space="preserve">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</w:t>
      </w:r>
      <w:r>
        <w:rPr>
          <w:bCs/>
          <w:color w:val="000000" w:themeColor="text1"/>
        </w:rPr>
        <w:t>30.10.2024</w:t>
      </w:r>
      <w:r w:rsidRPr="00784448">
        <w:rPr>
          <w:bCs/>
          <w:color w:val="000000" w:themeColor="text1"/>
        </w:rPr>
        <w:t xml:space="preserve"> № </w:t>
      </w:r>
      <w:r>
        <w:rPr>
          <w:bCs/>
          <w:color w:val="000000" w:themeColor="text1"/>
        </w:rPr>
        <w:t>195</w:t>
      </w:r>
      <w:r w:rsidRPr="00784448">
        <w:rPr>
          <w:bCs/>
          <w:color w:val="000000" w:themeColor="text1"/>
        </w:rPr>
        <w:t xml:space="preserve">-р «О внесении изменений в </w:t>
      </w:r>
      <w:r>
        <w:rPr>
          <w:bCs/>
          <w:color w:val="000000" w:themeColor="text1"/>
        </w:rPr>
        <w:t xml:space="preserve">некоторые </w:t>
      </w:r>
      <w:r w:rsidRPr="00784448">
        <w:rPr>
          <w:bCs/>
          <w:color w:val="000000" w:themeColor="text1"/>
        </w:rPr>
        <w:t>распоряжени</w:t>
      </w:r>
      <w:r>
        <w:rPr>
          <w:bCs/>
          <w:color w:val="000000" w:themeColor="text1"/>
        </w:rPr>
        <w:t>я</w:t>
      </w:r>
      <w:r w:rsidRPr="00784448">
        <w:rPr>
          <w:bCs/>
          <w:color w:val="000000" w:themeColor="text1"/>
        </w:rPr>
        <w:t xml:space="preserve"> Комитета</w:t>
      </w:r>
      <w:r>
        <w:rPr>
          <w:bCs/>
          <w:color w:val="000000" w:themeColor="text1"/>
        </w:rPr>
        <w:br/>
      </w:r>
      <w:r w:rsidRPr="00784448">
        <w:rPr>
          <w:bCs/>
          <w:color w:val="000000" w:themeColor="text1"/>
        </w:rPr>
        <w:t>по труду и заня</w:t>
      </w:r>
      <w:r>
        <w:rPr>
          <w:bCs/>
          <w:color w:val="000000" w:themeColor="text1"/>
        </w:rPr>
        <w:t>тости населения Санкт-Петербурга</w:t>
      </w:r>
      <w:r w:rsidRPr="00784448">
        <w:rPr>
          <w:bCs/>
          <w:color w:val="000000" w:themeColor="text1"/>
        </w:rPr>
        <w:t>»;</w:t>
      </w:r>
    </w:p>
    <w:p w:rsidR="0069515A" w:rsidRPr="00784448" w:rsidRDefault="0069515A" w:rsidP="0069515A">
      <w:pPr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распоряжение Комитета по труду </w:t>
      </w:r>
      <w:r w:rsidRPr="00784448">
        <w:rPr>
          <w:bCs/>
          <w:color w:val="000000" w:themeColor="text1"/>
        </w:rPr>
        <w:t xml:space="preserve">и занятости населения Санкт-Петербурга </w:t>
      </w:r>
      <w:r w:rsidRPr="00784448">
        <w:rPr>
          <w:bCs/>
          <w:color w:val="000000" w:themeColor="text1"/>
        </w:rPr>
        <w:br/>
        <w:t xml:space="preserve">от </w:t>
      </w:r>
      <w:r>
        <w:rPr>
          <w:bCs/>
          <w:color w:val="000000" w:themeColor="text1"/>
        </w:rPr>
        <w:t>09.12.2024</w:t>
      </w:r>
      <w:r w:rsidRPr="00784448">
        <w:rPr>
          <w:bCs/>
          <w:color w:val="000000" w:themeColor="text1"/>
        </w:rPr>
        <w:t xml:space="preserve"> № </w:t>
      </w:r>
      <w:r>
        <w:rPr>
          <w:bCs/>
          <w:color w:val="000000" w:themeColor="text1"/>
        </w:rPr>
        <w:t>222</w:t>
      </w:r>
      <w:r w:rsidRPr="00784448">
        <w:rPr>
          <w:bCs/>
          <w:color w:val="000000" w:themeColor="text1"/>
        </w:rPr>
        <w:t xml:space="preserve">-р «О внесении изменений в распоряжение Комитета по труду </w:t>
      </w:r>
      <w:r w:rsidRPr="00784448">
        <w:rPr>
          <w:bCs/>
          <w:color w:val="000000" w:themeColor="text1"/>
        </w:rPr>
        <w:br/>
        <w:t>и занятости населения Санкт-Петербурга от 05.03.2019 № 36-р»;</w:t>
      </w:r>
    </w:p>
    <w:p w:rsidR="00C22475" w:rsidRPr="00784448" w:rsidRDefault="00C22475" w:rsidP="00C22475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пункты 1 – 6 распоряжения Комитета по труду и занятости населения </w:t>
      </w:r>
      <w:r w:rsidRPr="00784448">
        <w:rPr>
          <w:bCs/>
          <w:color w:val="000000" w:themeColor="text1"/>
        </w:rPr>
        <w:br/>
        <w:t xml:space="preserve">Санкт-Петербурга </w:t>
      </w:r>
      <w:bookmarkStart w:id="7" w:name="OLE_LINK15"/>
      <w:bookmarkStart w:id="8" w:name="OLE_LINK16"/>
      <w:bookmarkStart w:id="9" w:name="OLE_LINK21"/>
      <w:r w:rsidRPr="00784448">
        <w:rPr>
          <w:bCs/>
          <w:color w:val="000000" w:themeColor="text1"/>
        </w:rPr>
        <w:t xml:space="preserve">от 14.11.2016 № 237-р </w:t>
      </w:r>
      <w:bookmarkEnd w:id="7"/>
      <w:bookmarkEnd w:id="8"/>
      <w:bookmarkEnd w:id="9"/>
      <w:r w:rsidRPr="00784448">
        <w:rPr>
          <w:bCs/>
          <w:color w:val="000000" w:themeColor="text1"/>
        </w:rPr>
        <w:t>«О внесении изменений в некоторые распоряжения Комитета по труду и занятости населения Санкт-Петербурга»;</w:t>
      </w:r>
    </w:p>
    <w:p w:rsidR="00C22475" w:rsidRPr="00784448" w:rsidRDefault="00C22475" w:rsidP="00C22475">
      <w:pPr>
        <w:ind w:firstLine="708"/>
        <w:jc w:val="both"/>
        <w:rPr>
          <w:bCs/>
          <w:color w:val="000000" w:themeColor="text1"/>
        </w:rPr>
      </w:pPr>
      <w:r w:rsidRPr="00784448">
        <w:rPr>
          <w:bCs/>
          <w:color w:val="000000" w:themeColor="text1"/>
        </w:rPr>
        <w:t xml:space="preserve">пункты 2 – 10, 12 распоряжения Комитета по труду и занятости населения </w:t>
      </w:r>
      <w:r w:rsidRPr="00784448">
        <w:rPr>
          <w:bCs/>
          <w:color w:val="000000" w:themeColor="text1"/>
        </w:rPr>
        <w:br/>
        <w:t xml:space="preserve">Санкт-Петербурга </w:t>
      </w:r>
      <w:bookmarkStart w:id="10" w:name="OLE_LINK22"/>
      <w:bookmarkStart w:id="11" w:name="OLE_LINK23"/>
      <w:r w:rsidRPr="00784448">
        <w:rPr>
          <w:bCs/>
          <w:color w:val="000000" w:themeColor="text1"/>
        </w:rPr>
        <w:t>от 25.07.2024 №</w:t>
      </w:r>
      <w:r w:rsidRPr="00784448">
        <w:rPr>
          <w:bCs/>
          <w:color w:val="000000" w:themeColor="text1"/>
          <w:lang w:val="en-US"/>
        </w:rPr>
        <w:t> </w:t>
      </w:r>
      <w:r w:rsidRPr="00784448">
        <w:rPr>
          <w:bCs/>
          <w:color w:val="000000" w:themeColor="text1"/>
        </w:rPr>
        <w:t xml:space="preserve">123-р </w:t>
      </w:r>
      <w:bookmarkEnd w:id="10"/>
      <w:bookmarkEnd w:id="11"/>
      <w:r w:rsidRPr="00784448">
        <w:rPr>
          <w:bCs/>
          <w:color w:val="000000" w:themeColor="text1"/>
        </w:rPr>
        <w:t>«О внесении изменений в некоторые распоряжения Комитета по труду и занятости населения Санкт-Петербурга»;</w:t>
      </w:r>
    </w:p>
    <w:p w:rsidR="005E7E29" w:rsidRPr="00784448" w:rsidRDefault="000F35B0" w:rsidP="002C77D7">
      <w:pPr>
        <w:tabs>
          <w:tab w:val="left" w:pos="1276"/>
        </w:tabs>
        <w:ind w:firstLine="708"/>
        <w:jc w:val="both"/>
        <w:rPr>
          <w:color w:val="000000" w:themeColor="text1"/>
        </w:rPr>
      </w:pPr>
      <w:r w:rsidRPr="00784448">
        <w:rPr>
          <w:bCs/>
          <w:color w:val="000000" w:themeColor="text1"/>
        </w:rPr>
        <w:t xml:space="preserve">пункты 2 – 10, </w:t>
      </w:r>
      <w:r w:rsidR="005E7E29" w:rsidRPr="00784448">
        <w:rPr>
          <w:bCs/>
          <w:color w:val="000000" w:themeColor="text1"/>
        </w:rPr>
        <w:t>12 р</w:t>
      </w:r>
      <w:r w:rsidR="005E7E29" w:rsidRPr="00784448">
        <w:rPr>
          <w:color w:val="000000" w:themeColor="text1"/>
        </w:rPr>
        <w:t xml:space="preserve">аспоряжения </w:t>
      </w:r>
      <w:bookmarkStart w:id="12" w:name="OLE_LINK24"/>
      <w:bookmarkStart w:id="13" w:name="OLE_LINK25"/>
      <w:r w:rsidR="005E7E29" w:rsidRPr="00784448">
        <w:rPr>
          <w:color w:val="000000" w:themeColor="text1"/>
        </w:rPr>
        <w:t xml:space="preserve">Комитета по труду и занятости населения </w:t>
      </w:r>
      <w:r w:rsidR="005E7E29" w:rsidRPr="00784448">
        <w:rPr>
          <w:color w:val="000000" w:themeColor="text1"/>
        </w:rPr>
        <w:br/>
        <w:t xml:space="preserve">Санкт-Петербурга </w:t>
      </w:r>
      <w:bookmarkStart w:id="14" w:name="OLE_LINK26"/>
      <w:bookmarkStart w:id="15" w:name="OLE_LINK27"/>
      <w:r w:rsidR="005E7E29" w:rsidRPr="00784448">
        <w:rPr>
          <w:color w:val="000000" w:themeColor="text1"/>
        </w:rPr>
        <w:t xml:space="preserve">от </w:t>
      </w:r>
      <w:bookmarkEnd w:id="12"/>
      <w:bookmarkEnd w:id="13"/>
      <w:r w:rsidR="005E7E29" w:rsidRPr="00784448">
        <w:rPr>
          <w:color w:val="000000" w:themeColor="text1"/>
        </w:rPr>
        <w:t xml:space="preserve">30.10.2024 № 195-р </w:t>
      </w:r>
      <w:bookmarkEnd w:id="14"/>
      <w:bookmarkEnd w:id="15"/>
      <w:r w:rsidR="005E7E29" w:rsidRPr="00784448">
        <w:rPr>
          <w:color w:val="000000" w:themeColor="text1"/>
        </w:rPr>
        <w:t>«О внесении изменений в некоторые распоряжения Комитета по труду и занятости населени</w:t>
      </w:r>
      <w:r w:rsidR="00C22475">
        <w:rPr>
          <w:color w:val="000000" w:themeColor="text1"/>
        </w:rPr>
        <w:t>я Санкт-Петербурга»;</w:t>
      </w:r>
    </w:p>
    <w:p w:rsidR="002C77D7" w:rsidRDefault="005A1B21" w:rsidP="002C77D7">
      <w:pPr>
        <w:pStyle w:val="a7"/>
        <w:numPr>
          <w:ilvl w:val="0"/>
          <w:numId w:val="5"/>
        </w:numPr>
        <w:tabs>
          <w:tab w:val="left" w:pos="1276"/>
        </w:tabs>
        <w:ind w:left="0" w:firstLine="708"/>
        <w:jc w:val="both"/>
        <w:rPr>
          <w:bCs/>
          <w:color w:val="000000" w:themeColor="text1"/>
        </w:rPr>
      </w:pPr>
      <w:r w:rsidRPr="002C77D7">
        <w:rPr>
          <w:bCs/>
          <w:color w:val="000000" w:themeColor="text1"/>
        </w:rPr>
        <w:t>Распоряжение вступает в силу с 01.01.2025.</w:t>
      </w:r>
    </w:p>
    <w:p w:rsidR="003223E0" w:rsidRPr="002C77D7" w:rsidRDefault="003223E0" w:rsidP="002C77D7">
      <w:pPr>
        <w:pStyle w:val="a7"/>
        <w:numPr>
          <w:ilvl w:val="0"/>
          <w:numId w:val="5"/>
        </w:numPr>
        <w:tabs>
          <w:tab w:val="left" w:pos="1276"/>
        </w:tabs>
        <w:ind w:left="0" w:firstLine="708"/>
        <w:jc w:val="both"/>
        <w:rPr>
          <w:bCs/>
          <w:color w:val="000000" w:themeColor="text1"/>
        </w:rPr>
      </w:pPr>
      <w:proofErr w:type="gramStart"/>
      <w:r w:rsidRPr="002C77D7">
        <w:rPr>
          <w:color w:val="000000" w:themeColor="text1"/>
        </w:rPr>
        <w:t>Контроль за</w:t>
      </w:r>
      <w:proofErr w:type="gramEnd"/>
      <w:r w:rsidRPr="002C77D7">
        <w:rPr>
          <w:color w:val="000000" w:themeColor="text1"/>
        </w:rPr>
        <w:t xml:space="preserve"> выполнением распоряжения остается за председателем Комитета.</w:t>
      </w:r>
    </w:p>
    <w:p w:rsidR="00E21846" w:rsidRPr="00784448" w:rsidRDefault="00E21846" w:rsidP="00C22475">
      <w:pPr>
        <w:pStyle w:val="ab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21846" w:rsidRPr="00784448" w:rsidRDefault="00E21846" w:rsidP="00E21846">
      <w:pPr>
        <w:jc w:val="both"/>
        <w:rPr>
          <w:color w:val="000000" w:themeColor="text1"/>
        </w:rPr>
      </w:pPr>
    </w:p>
    <w:p w:rsidR="005A1B21" w:rsidRPr="00784448" w:rsidRDefault="005A1B21" w:rsidP="00E21846">
      <w:pPr>
        <w:jc w:val="both"/>
        <w:rPr>
          <w:color w:val="000000" w:themeColor="text1"/>
        </w:rPr>
      </w:pPr>
    </w:p>
    <w:p w:rsidR="005B41BD" w:rsidRPr="00784448" w:rsidRDefault="00E21846" w:rsidP="00E21846">
      <w:pPr>
        <w:jc w:val="both"/>
        <w:rPr>
          <w:b/>
          <w:color w:val="000000" w:themeColor="text1"/>
        </w:rPr>
      </w:pPr>
      <w:r w:rsidRPr="00784448">
        <w:rPr>
          <w:b/>
          <w:color w:val="000000" w:themeColor="text1"/>
        </w:rPr>
        <w:t>Председатель Комитета</w:t>
      </w:r>
    </w:p>
    <w:p w:rsidR="005B41BD" w:rsidRPr="00784448" w:rsidRDefault="005B41BD" w:rsidP="00E21846">
      <w:pPr>
        <w:jc w:val="both"/>
        <w:rPr>
          <w:b/>
          <w:color w:val="000000" w:themeColor="text1"/>
        </w:rPr>
      </w:pPr>
      <w:r w:rsidRPr="00784448">
        <w:rPr>
          <w:b/>
          <w:color w:val="000000" w:themeColor="text1"/>
        </w:rPr>
        <w:t>по труду и занятости</w:t>
      </w:r>
    </w:p>
    <w:p w:rsidR="00CA0701" w:rsidRPr="00784448" w:rsidRDefault="005B41BD" w:rsidP="00E21846">
      <w:pPr>
        <w:jc w:val="both"/>
        <w:rPr>
          <w:b/>
          <w:color w:val="000000" w:themeColor="text1"/>
        </w:rPr>
      </w:pPr>
      <w:r w:rsidRPr="00784448">
        <w:rPr>
          <w:b/>
          <w:color w:val="000000" w:themeColor="text1"/>
        </w:rPr>
        <w:t>населения Санкт-Петербурга</w:t>
      </w:r>
      <w:r w:rsidR="00E21846" w:rsidRPr="00784448">
        <w:rPr>
          <w:b/>
          <w:color w:val="000000" w:themeColor="text1"/>
        </w:rPr>
        <w:tab/>
      </w:r>
      <w:r w:rsidR="00E21846" w:rsidRPr="00784448">
        <w:rPr>
          <w:b/>
          <w:color w:val="000000" w:themeColor="text1"/>
        </w:rPr>
        <w:tab/>
      </w:r>
      <w:r w:rsidR="00E21846" w:rsidRPr="00784448">
        <w:rPr>
          <w:b/>
          <w:color w:val="000000" w:themeColor="text1"/>
        </w:rPr>
        <w:tab/>
      </w:r>
      <w:r w:rsidR="00E21846" w:rsidRPr="00784448">
        <w:rPr>
          <w:b/>
          <w:color w:val="000000" w:themeColor="text1"/>
        </w:rPr>
        <w:tab/>
      </w:r>
      <w:r w:rsidR="00E21846" w:rsidRPr="00784448">
        <w:rPr>
          <w:b/>
          <w:color w:val="000000" w:themeColor="text1"/>
        </w:rPr>
        <w:tab/>
      </w:r>
      <w:r w:rsidR="00190D94" w:rsidRPr="00784448">
        <w:rPr>
          <w:b/>
          <w:color w:val="000000" w:themeColor="text1"/>
        </w:rPr>
        <w:tab/>
      </w:r>
      <w:r w:rsidR="00C22475">
        <w:rPr>
          <w:b/>
          <w:color w:val="000000" w:themeColor="text1"/>
        </w:rPr>
        <w:t xml:space="preserve">          </w:t>
      </w:r>
      <w:proofErr w:type="spellStart"/>
      <w:r w:rsidR="00190D94" w:rsidRPr="00784448">
        <w:rPr>
          <w:b/>
          <w:color w:val="000000" w:themeColor="text1"/>
        </w:rPr>
        <w:t>В.А.Пониделко</w:t>
      </w:r>
      <w:proofErr w:type="spellEnd"/>
    </w:p>
    <w:sectPr w:rsidR="00CA0701" w:rsidRPr="00784448" w:rsidSect="00C22475">
      <w:headerReference w:type="default" r:id="rId10"/>
      <w:type w:val="continuous"/>
      <w:pgSz w:w="11906" w:h="16838"/>
      <w:pgMar w:top="232" w:right="851" w:bottom="56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7F9" w:rsidRPr="002D4915" w:rsidRDefault="00A057F9" w:rsidP="00D9348D">
      <w:r>
        <w:separator/>
      </w:r>
    </w:p>
  </w:endnote>
  <w:endnote w:type="continuationSeparator" w:id="0">
    <w:p w:rsidR="00A057F9" w:rsidRPr="002D4915" w:rsidRDefault="00A057F9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7F9" w:rsidRPr="002D4915" w:rsidRDefault="00A057F9" w:rsidP="00D9348D">
      <w:r>
        <w:separator/>
      </w:r>
    </w:p>
  </w:footnote>
  <w:footnote w:type="continuationSeparator" w:id="0">
    <w:p w:rsidR="00A057F9" w:rsidRPr="002D4915" w:rsidRDefault="00A057F9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9381295"/>
      <w:docPartObj>
        <w:docPartGallery w:val="Page Numbers (Top of Page)"/>
        <w:docPartUnique/>
      </w:docPartObj>
    </w:sdtPr>
    <w:sdtContent>
      <w:p w:rsidR="00FD138E" w:rsidRDefault="00FD138E">
        <w:pPr>
          <w:pStyle w:val="ae"/>
          <w:jc w:val="center"/>
        </w:pPr>
      </w:p>
      <w:p w:rsidR="00FD138E" w:rsidRDefault="00FD138E">
        <w:pPr>
          <w:pStyle w:val="ae"/>
          <w:jc w:val="center"/>
        </w:pPr>
      </w:p>
      <w:p w:rsidR="00FD138E" w:rsidRDefault="00EF09F2">
        <w:pPr>
          <w:pStyle w:val="ae"/>
          <w:jc w:val="center"/>
        </w:pPr>
        <w:r>
          <w:fldChar w:fldCharType="begin"/>
        </w:r>
        <w:r w:rsidR="00FD138E">
          <w:instrText>PAGE   \* MERGEFORMAT</w:instrText>
        </w:r>
        <w:r>
          <w:fldChar w:fldCharType="separate"/>
        </w:r>
        <w:r w:rsidR="00D846A2">
          <w:rPr>
            <w:noProof/>
          </w:rPr>
          <w:t>2</w:t>
        </w:r>
        <w:r>
          <w:fldChar w:fldCharType="end"/>
        </w:r>
      </w:p>
    </w:sdtContent>
  </w:sdt>
  <w:p w:rsidR="00FD138E" w:rsidRDefault="00FD138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4EE5"/>
    <w:multiLevelType w:val="hybridMultilevel"/>
    <w:tmpl w:val="DEA889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CC511BA"/>
    <w:multiLevelType w:val="hybridMultilevel"/>
    <w:tmpl w:val="70027E6C"/>
    <w:lvl w:ilvl="0" w:tplc="CFD004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A00593"/>
    <w:multiLevelType w:val="hybridMultilevel"/>
    <w:tmpl w:val="0B868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F4FFA"/>
    <w:multiLevelType w:val="hybridMultilevel"/>
    <w:tmpl w:val="C046ED3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0411E"/>
    <w:rsid w:val="00030D8C"/>
    <w:rsid w:val="00043000"/>
    <w:rsid w:val="0004489C"/>
    <w:rsid w:val="0005147C"/>
    <w:rsid w:val="00062F1A"/>
    <w:rsid w:val="00075F0F"/>
    <w:rsid w:val="00082175"/>
    <w:rsid w:val="000950FD"/>
    <w:rsid w:val="000963EA"/>
    <w:rsid w:val="00096EB2"/>
    <w:rsid w:val="000B43FE"/>
    <w:rsid w:val="000B7834"/>
    <w:rsid w:val="000B7A65"/>
    <w:rsid w:val="000C11E3"/>
    <w:rsid w:val="000C3C61"/>
    <w:rsid w:val="000D39CA"/>
    <w:rsid w:val="000D4298"/>
    <w:rsid w:val="000D5DB5"/>
    <w:rsid w:val="000E7B42"/>
    <w:rsid w:val="000F35B0"/>
    <w:rsid w:val="00101360"/>
    <w:rsid w:val="001061EB"/>
    <w:rsid w:val="0011224E"/>
    <w:rsid w:val="00113BBB"/>
    <w:rsid w:val="00117C13"/>
    <w:rsid w:val="00125FD4"/>
    <w:rsid w:val="0013115B"/>
    <w:rsid w:val="00136546"/>
    <w:rsid w:val="00140311"/>
    <w:rsid w:val="00165841"/>
    <w:rsid w:val="00187817"/>
    <w:rsid w:val="00190D94"/>
    <w:rsid w:val="001B3EAD"/>
    <w:rsid w:val="001B4AE2"/>
    <w:rsid w:val="001B69BC"/>
    <w:rsid w:val="001C1A31"/>
    <w:rsid w:val="001C4361"/>
    <w:rsid w:val="001C65B7"/>
    <w:rsid w:val="00225175"/>
    <w:rsid w:val="00240861"/>
    <w:rsid w:val="002409EC"/>
    <w:rsid w:val="00240AE8"/>
    <w:rsid w:val="00246A4A"/>
    <w:rsid w:val="002474D5"/>
    <w:rsid w:val="00253CE3"/>
    <w:rsid w:val="00254310"/>
    <w:rsid w:val="00263078"/>
    <w:rsid w:val="00267412"/>
    <w:rsid w:val="002953EF"/>
    <w:rsid w:val="00297018"/>
    <w:rsid w:val="002A064A"/>
    <w:rsid w:val="002B09FF"/>
    <w:rsid w:val="002B6678"/>
    <w:rsid w:val="002C77D7"/>
    <w:rsid w:val="002D7AEB"/>
    <w:rsid w:val="002E4ED9"/>
    <w:rsid w:val="002F07EA"/>
    <w:rsid w:val="002F2893"/>
    <w:rsid w:val="002F6436"/>
    <w:rsid w:val="002F710A"/>
    <w:rsid w:val="00300254"/>
    <w:rsid w:val="00301610"/>
    <w:rsid w:val="003077A8"/>
    <w:rsid w:val="00310FB4"/>
    <w:rsid w:val="003124F1"/>
    <w:rsid w:val="003223E0"/>
    <w:rsid w:val="003231ED"/>
    <w:rsid w:val="00327F5D"/>
    <w:rsid w:val="00333B06"/>
    <w:rsid w:val="0034620B"/>
    <w:rsid w:val="003510A7"/>
    <w:rsid w:val="003521D1"/>
    <w:rsid w:val="00356176"/>
    <w:rsid w:val="003573A1"/>
    <w:rsid w:val="00360E74"/>
    <w:rsid w:val="003679F7"/>
    <w:rsid w:val="003744EC"/>
    <w:rsid w:val="00381C22"/>
    <w:rsid w:val="0038550C"/>
    <w:rsid w:val="00387400"/>
    <w:rsid w:val="0039329C"/>
    <w:rsid w:val="003A0FBE"/>
    <w:rsid w:val="003D1B4E"/>
    <w:rsid w:val="003D5D43"/>
    <w:rsid w:val="003E6945"/>
    <w:rsid w:val="00423471"/>
    <w:rsid w:val="00436A18"/>
    <w:rsid w:val="004435B7"/>
    <w:rsid w:val="00463140"/>
    <w:rsid w:val="00470B76"/>
    <w:rsid w:val="00472E37"/>
    <w:rsid w:val="00481469"/>
    <w:rsid w:val="004832AD"/>
    <w:rsid w:val="00484264"/>
    <w:rsid w:val="00487D3C"/>
    <w:rsid w:val="0049054C"/>
    <w:rsid w:val="004924DF"/>
    <w:rsid w:val="004B0DED"/>
    <w:rsid w:val="004C1E94"/>
    <w:rsid w:val="004C6D9B"/>
    <w:rsid w:val="004D68F6"/>
    <w:rsid w:val="004E0357"/>
    <w:rsid w:val="004F499C"/>
    <w:rsid w:val="004F5820"/>
    <w:rsid w:val="00520D1C"/>
    <w:rsid w:val="00524FD7"/>
    <w:rsid w:val="00533BB4"/>
    <w:rsid w:val="005452AA"/>
    <w:rsid w:val="00545519"/>
    <w:rsid w:val="005471AE"/>
    <w:rsid w:val="00552377"/>
    <w:rsid w:val="00552C72"/>
    <w:rsid w:val="00552DB8"/>
    <w:rsid w:val="00564133"/>
    <w:rsid w:val="00567BEF"/>
    <w:rsid w:val="005711EB"/>
    <w:rsid w:val="00574DDC"/>
    <w:rsid w:val="00577DC5"/>
    <w:rsid w:val="00587788"/>
    <w:rsid w:val="00590722"/>
    <w:rsid w:val="00593B95"/>
    <w:rsid w:val="005A1492"/>
    <w:rsid w:val="005A1B21"/>
    <w:rsid w:val="005B41BD"/>
    <w:rsid w:val="005B5F40"/>
    <w:rsid w:val="005C41A4"/>
    <w:rsid w:val="005D7C24"/>
    <w:rsid w:val="005E7E29"/>
    <w:rsid w:val="005F051A"/>
    <w:rsid w:val="00603237"/>
    <w:rsid w:val="006075E1"/>
    <w:rsid w:val="00607F0D"/>
    <w:rsid w:val="0061677C"/>
    <w:rsid w:val="00623974"/>
    <w:rsid w:val="006246CC"/>
    <w:rsid w:val="00627A2B"/>
    <w:rsid w:val="00627B67"/>
    <w:rsid w:val="006308C5"/>
    <w:rsid w:val="00635444"/>
    <w:rsid w:val="00635FDB"/>
    <w:rsid w:val="00644E84"/>
    <w:rsid w:val="006503B0"/>
    <w:rsid w:val="00654CAD"/>
    <w:rsid w:val="006568A0"/>
    <w:rsid w:val="006655B6"/>
    <w:rsid w:val="00665B9D"/>
    <w:rsid w:val="006728E0"/>
    <w:rsid w:val="00686BF8"/>
    <w:rsid w:val="00692C74"/>
    <w:rsid w:val="0069431D"/>
    <w:rsid w:val="00694637"/>
    <w:rsid w:val="0069515A"/>
    <w:rsid w:val="006C5094"/>
    <w:rsid w:val="006D3CF2"/>
    <w:rsid w:val="006E7BA7"/>
    <w:rsid w:val="007019F5"/>
    <w:rsid w:val="00703AF6"/>
    <w:rsid w:val="00706B86"/>
    <w:rsid w:val="00716F14"/>
    <w:rsid w:val="007201F7"/>
    <w:rsid w:val="00724091"/>
    <w:rsid w:val="00742FA7"/>
    <w:rsid w:val="00750FE0"/>
    <w:rsid w:val="00752909"/>
    <w:rsid w:val="00755578"/>
    <w:rsid w:val="00762ABD"/>
    <w:rsid w:val="007641AE"/>
    <w:rsid w:val="00784448"/>
    <w:rsid w:val="0079003E"/>
    <w:rsid w:val="00796C4D"/>
    <w:rsid w:val="00796F9C"/>
    <w:rsid w:val="007A2411"/>
    <w:rsid w:val="007B586B"/>
    <w:rsid w:val="007D0C30"/>
    <w:rsid w:val="007D54CC"/>
    <w:rsid w:val="007E6002"/>
    <w:rsid w:val="00806E38"/>
    <w:rsid w:val="00820DDC"/>
    <w:rsid w:val="00826271"/>
    <w:rsid w:val="00835A48"/>
    <w:rsid w:val="00851F07"/>
    <w:rsid w:val="008613FB"/>
    <w:rsid w:val="00871CE9"/>
    <w:rsid w:val="00876BC2"/>
    <w:rsid w:val="00880F31"/>
    <w:rsid w:val="008A6B31"/>
    <w:rsid w:val="008B0376"/>
    <w:rsid w:val="008C3F46"/>
    <w:rsid w:val="008C5B4C"/>
    <w:rsid w:val="008D613B"/>
    <w:rsid w:val="008E4210"/>
    <w:rsid w:val="00910A45"/>
    <w:rsid w:val="0091334E"/>
    <w:rsid w:val="00914D6C"/>
    <w:rsid w:val="0093400D"/>
    <w:rsid w:val="00935A21"/>
    <w:rsid w:val="009421FE"/>
    <w:rsid w:val="00943BBE"/>
    <w:rsid w:val="0095486B"/>
    <w:rsid w:val="00964DB7"/>
    <w:rsid w:val="00970F60"/>
    <w:rsid w:val="0097469A"/>
    <w:rsid w:val="009826E6"/>
    <w:rsid w:val="00983574"/>
    <w:rsid w:val="009A160D"/>
    <w:rsid w:val="009B4551"/>
    <w:rsid w:val="009C1ADA"/>
    <w:rsid w:val="009C303F"/>
    <w:rsid w:val="009C3FF2"/>
    <w:rsid w:val="009D389C"/>
    <w:rsid w:val="009E7293"/>
    <w:rsid w:val="00A026FC"/>
    <w:rsid w:val="00A057F9"/>
    <w:rsid w:val="00A11E8E"/>
    <w:rsid w:val="00A35E8C"/>
    <w:rsid w:val="00A63B5D"/>
    <w:rsid w:val="00A64571"/>
    <w:rsid w:val="00A64983"/>
    <w:rsid w:val="00A655E2"/>
    <w:rsid w:val="00A72F70"/>
    <w:rsid w:val="00A763B3"/>
    <w:rsid w:val="00A81BA1"/>
    <w:rsid w:val="00AB2949"/>
    <w:rsid w:val="00AC768E"/>
    <w:rsid w:val="00AD115E"/>
    <w:rsid w:val="00AD49D3"/>
    <w:rsid w:val="00B106BD"/>
    <w:rsid w:val="00B16E26"/>
    <w:rsid w:val="00B246F2"/>
    <w:rsid w:val="00B25C6B"/>
    <w:rsid w:val="00B274AB"/>
    <w:rsid w:val="00B364AF"/>
    <w:rsid w:val="00B43E80"/>
    <w:rsid w:val="00B45797"/>
    <w:rsid w:val="00B46B61"/>
    <w:rsid w:val="00B76CA9"/>
    <w:rsid w:val="00B82E82"/>
    <w:rsid w:val="00B83A8B"/>
    <w:rsid w:val="00B90780"/>
    <w:rsid w:val="00B94E3A"/>
    <w:rsid w:val="00BA2980"/>
    <w:rsid w:val="00BA6FB2"/>
    <w:rsid w:val="00BA7B74"/>
    <w:rsid w:val="00BC296D"/>
    <w:rsid w:val="00BD3B9E"/>
    <w:rsid w:val="00BE0023"/>
    <w:rsid w:val="00BE1871"/>
    <w:rsid w:val="00BE42B6"/>
    <w:rsid w:val="00BE7E87"/>
    <w:rsid w:val="00BF11D7"/>
    <w:rsid w:val="00C12747"/>
    <w:rsid w:val="00C20580"/>
    <w:rsid w:val="00C22475"/>
    <w:rsid w:val="00C329A5"/>
    <w:rsid w:val="00C43E80"/>
    <w:rsid w:val="00C4450E"/>
    <w:rsid w:val="00C51AC6"/>
    <w:rsid w:val="00C53817"/>
    <w:rsid w:val="00C54C9B"/>
    <w:rsid w:val="00C71C6D"/>
    <w:rsid w:val="00C74BD9"/>
    <w:rsid w:val="00C75A56"/>
    <w:rsid w:val="00C93041"/>
    <w:rsid w:val="00CA0701"/>
    <w:rsid w:val="00CA5AFE"/>
    <w:rsid w:val="00CA5D7C"/>
    <w:rsid w:val="00CB45F9"/>
    <w:rsid w:val="00CB52F9"/>
    <w:rsid w:val="00CB67A4"/>
    <w:rsid w:val="00CC0449"/>
    <w:rsid w:val="00CC3ED4"/>
    <w:rsid w:val="00CF070E"/>
    <w:rsid w:val="00D000A9"/>
    <w:rsid w:val="00D16146"/>
    <w:rsid w:val="00D30CAC"/>
    <w:rsid w:val="00D400EB"/>
    <w:rsid w:val="00D42399"/>
    <w:rsid w:val="00D442BC"/>
    <w:rsid w:val="00D52F03"/>
    <w:rsid w:val="00D55798"/>
    <w:rsid w:val="00D759AB"/>
    <w:rsid w:val="00D770EC"/>
    <w:rsid w:val="00D846A2"/>
    <w:rsid w:val="00D87862"/>
    <w:rsid w:val="00D9189C"/>
    <w:rsid w:val="00D9348D"/>
    <w:rsid w:val="00D95AD9"/>
    <w:rsid w:val="00DB3BF5"/>
    <w:rsid w:val="00DB40C9"/>
    <w:rsid w:val="00DE24D9"/>
    <w:rsid w:val="00DF2193"/>
    <w:rsid w:val="00E11473"/>
    <w:rsid w:val="00E15025"/>
    <w:rsid w:val="00E21846"/>
    <w:rsid w:val="00E24F57"/>
    <w:rsid w:val="00E26C90"/>
    <w:rsid w:val="00E34772"/>
    <w:rsid w:val="00E42FFD"/>
    <w:rsid w:val="00E46BC0"/>
    <w:rsid w:val="00E5081B"/>
    <w:rsid w:val="00E520E7"/>
    <w:rsid w:val="00E52CD6"/>
    <w:rsid w:val="00E66F7D"/>
    <w:rsid w:val="00E821E4"/>
    <w:rsid w:val="00EA22A6"/>
    <w:rsid w:val="00EB3FB6"/>
    <w:rsid w:val="00EB6883"/>
    <w:rsid w:val="00EC5F6B"/>
    <w:rsid w:val="00EE18B9"/>
    <w:rsid w:val="00EE426F"/>
    <w:rsid w:val="00EE678C"/>
    <w:rsid w:val="00EF09F2"/>
    <w:rsid w:val="00F047E3"/>
    <w:rsid w:val="00F10FBF"/>
    <w:rsid w:val="00F33E0B"/>
    <w:rsid w:val="00F34B37"/>
    <w:rsid w:val="00F46292"/>
    <w:rsid w:val="00F509AD"/>
    <w:rsid w:val="00F51713"/>
    <w:rsid w:val="00F63C00"/>
    <w:rsid w:val="00F70B68"/>
    <w:rsid w:val="00F7581E"/>
    <w:rsid w:val="00F80B3F"/>
    <w:rsid w:val="00F81BC0"/>
    <w:rsid w:val="00F82B6A"/>
    <w:rsid w:val="00F85BE5"/>
    <w:rsid w:val="00F85C0F"/>
    <w:rsid w:val="00F94AE5"/>
    <w:rsid w:val="00FA3C6D"/>
    <w:rsid w:val="00FA67FD"/>
    <w:rsid w:val="00FC353C"/>
    <w:rsid w:val="00FC3E07"/>
    <w:rsid w:val="00FD138E"/>
    <w:rsid w:val="00FD15F8"/>
    <w:rsid w:val="00FD4C5E"/>
    <w:rsid w:val="00FE7448"/>
    <w:rsid w:val="00FF3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Title">
    <w:name w:val="ConsPlusTitle"/>
    <w:uiPriority w:val="99"/>
    <w:rsid w:val="00C43E8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rmal">
    <w:name w:val="ConsPlusNormal"/>
    <w:rsid w:val="00FD15F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0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2</TotalTime>
  <Pages>8</Pages>
  <Words>4047</Words>
  <Characters>23071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2024-12-16T14:21:00Z</cp:lastPrinted>
  <dcterms:created xsi:type="dcterms:W3CDTF">2024-12-16T14:41:00Z</dcterms:created>
  <dcterms:modified xsi:type="dcterms:W3CDTF">2024-12-16T14:41:00Z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