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D29C5" w:rsidRPr="00623CD7" w:rsidRDefault="005D29C5" w:rsidP="005D29C5">
      <w:pPr>
        <w:jc w:val="center"/>
      </w:pPr>
      <w:r w:rsidRPr="00623CD7">
        <w:object w:dxaOrig="2640" w:dyaOrig="25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48pt" o:ole="">
            <v:imagedata r:id="rId7" o:title=""/>
          </v:shape>
          <o:OLEObject Type="Embed" ProgID="PBrush" ShapeID="_x0000_i1025" DrawAspect="Content" ObjectID="_1794403984" r:id="rId8"/>
        </w:object>
      </w:r>
    </w:p>
    <w:p w:rsidR="005D29C5" w:rsidRPr="00623CD7" w:rsidRDefault="005D29C5" w:rsidP="005D29C5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D29C5" w:rsidRPr="00623CD7" w:rsidRDefault="005D29C5" w:rsidP="005D29C5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</w:t>
      </w:r>
      <w:r w:rsidRPr="00623CD7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</w:p>
    <w:p w:rsidR="005D29C5" w:rsidRPr="00623CD7" w:rsidRDefault="005D29C5" w:rsidP="005D29C5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D29C5" w:rsidRDefault="005D29C5" w:rsidP="005D29C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5D29C5" w:rsidRPr="00623CD7" w:rsidRDefault="005D29C5" w:rsidP="005D29C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D29C5" w:rsidRPr="00623CD7" w:rsidRDefault="005D29C5" w:rsidP="005D29C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D29C5" w:rsidRPr="00623CD7" w:rsidRDefault="005D29C5" w:rsidP="005D29C5">
      <w:pPr>
        <w:pStyle w:val="ConsPlusTitle"/>
        <w:ind w:left="141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23CD7">
        <w:rPr>
          <w:rFonts w:ascii="Times New Roman" w:hAnsi="Times New Roman" w:cs="Times New Roman"/>
          <w:b w:val="0"/>
          <w:sz w:val="24"/>
          <w:szCs w:val="24"/>
        </w:rPr>
        <w:t>_______________                                                                                                №_____________</w:t>
      </w:r>
    </w:p>
    <w:p w:rsidR="005D29C5" w:rsidRDefault="005D29C5" w:rsidP="005D29C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26F20" w:rsidRDefault="005D29C5" w:rsidP="005D29C5">
      <w:pPr>
        <w:spacing w:after="120"/>
        <w:jc w:val="both"/>
        <w:sectPr w:rsidR="00E26F20" w:rsidSect="009A4AF3">
          <w:headerReference w:type="even" r:id="rId9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878205</wp:posOffset>
                </wp:positionH>
                <wp:positionV relativeFrom="paragraph">
                  <wp:posOffset>247650</wp:posOffset>
                </wp:positionV>
                <wp:extent cx="2752725" cy="609600"/>
                <wp:effectExtent l="0" t="0" r="9525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27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29C5" w:rsidRPr="00577D3A" w:rsidRDefault="00897409" w:rsidP="007A0FB4">
                            <w:pPr>
                              <w:pStyle w:val="ConsPlusTitle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 внесении изменений </w:t>
                            </w:r>
                            <w:r w:rsidR="007560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 постановление </w:t>
                            </w:r>
                            <w:r w:rsidRPr="0089740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Правительства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89740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Санкт-Петербурга от </w:t>
                            </w:r>
                            <w:r w:rsidR="001B24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28</w:t>
                            </w:r>
                            <w:r w:rsidRPr="0089740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.0</w:t>
                            </w:r>
                            <w:r w:rsidR="001B24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8</w:t>
                            </w:r>
                            <w:r w:rsidRPr="0089740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.2013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№</w:t>
                            </w:r>
                            <w:r w:rsidRPr="0089740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B24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648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69.15pt;margin-top:19.5pt;width:216.75pt;height:48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" o:allowincell="f" filled="f" stroked="f">
                <v:textbox inset="0,0,0,0">
                  <w:txbxContent>
                    <w:p w:rsidR="005D29C5" w:rsidRPr="00577D3A" w:rsidRDefault="00897409" w:rsidP="007A0FB4">
                      <w:pPr>
                        <w:pStyle w:val="ConsPlusTitle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 внесении изменений </w:t>
                      </w:r>
                      <w:r w:rsidR="007560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 постановление </w:t>
                      </w:r>
                      <w:r w:rsidRPr="0089740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Правительства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89740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Санкт-Петербурга от </w:t>
                      </w:r>
                      <w:r w:rsidR="001B24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28</w:t>
                      </w:r>
                      <w:r w:rsidRPr="0089740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.0</w:t>
                      </w:r>
                      <w:r w:rsidR="001B24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8</w:t>
                      </w:r>
                      <w:r w:rsidRPr="0089740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.2013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№</w:t>
                      </w:r>
                      <w:r w:rsidRPr="0089740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1B24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648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B971CA" w:rsidRPr="00B971CA" w:rsidRDefault="00B971CA" w:rsidP="00B971CA">
      <w:pPr>
        <w:jc w:val="both"/>
      </w:pPr>
      <w:r w:rsidRPr="00B971CA">
        <w:t>Правительство Санкт-Петербурга</w:t>
      </w:r>
    </w:p>
    <w:p w:rsidR="005D29C5" w:rsidRDefault="005D29C5" w:rsidP="005D29C5">
      <w:pPr>
        <w:jc w:val="both"/>
        <w:rPr>
          <w:b/>
        </w:rPr>
      </w:pPr>
    </w:p>
    <w:p w:rsidR="00897409" w:rsidRPr="00756025" w:rsidRDefault="00897409" w:rsidP="005D29C5">
      <w:pPr>
        <w:jc w:val="both"/>
        <w:rPr>
          <w:b/>
        </w:rPr>
      </w:pPr>
      <w:r w:rsidRPr="00756025">
        <w:rPr>
          <w:b/>
        </w:rPr>
        <w:t>ПОСТАНОВЛЯЕТ:</w:t>
      </w:r>
    </w:p>
    <w:p w:rsidR="00897409" w:rsidRDefault="00897409" w:rsidP="00897409">
      <w:pPr>
        <w:ind w:firstLine="567"/>
        <w:jc w:val="both"/>
      </w:pPr>
    </w:p>
    <w:p w:rsidR="008E61EE" w:rsidRDefault="00897409" w:rsidP="00901EB3">
      <w:pPr>
        <w:ind w:firstLine="567"/>
        <w:jc w:val="both"/>
      </w:pPr>
      <w:r>
        <w:t>1.</w:t>
      </w:r>
      <w:r w:rsidR="00FF559C">
        <w:t> </w:t>
      </w:r>
      <w:r>
        <w:t xml:space="preserve">Внести в постановление Правительства Санкт-Петербурга от </w:t>
      </w:r>
      <w:r w:rsidR="001B247E">
        <w:t>28</w:t>
      </w:r>
      <w:r>
        <w:t>.</w:t>
      </w:r>
      <w:r w:rsidR="001B247E">
        <w:t>08</w:t>
      </w:r>
      <w:r>
        <w:t xml:space="preserve">.2013 № </w:t>
      </w:r>
      <w:r w:rsidR="001B247E">
        <w:t>648</w:t>
      </w:r>
      <w:r>
        <w:br/>
        <w:t>«</w:t>
      </w:r>
      <w:r w:rsidR="001B247E" w:rsidRPr="001B247E">
        <w:t>Об экспертной рабочей группе по рассмотрению общественных инициатив</w:t>
      </w:r>
      <w:r>
        <w:t>»</w:t>
      </w:r>
      <w:r w:rsidR="0073629E">
        <w:t xml:space="preserve"> </w:t>
      </w:r>
      <w:r w:rsidR="001B247E">
        <w:br/>
      </w:r>
      <w:r>
        <w:t>следующие изменения:</w:t>
      </w:r>
    </w:p>
    <w:p w:rsidR="00405017" w:rsidRDefault="00756025" w:rsidP="00901EB3">
      <w:pPr>
        <w:autoSpaceDE w:val="0"/>
        <w:autoSpaceDN w:val="0"/>
        <w:adjustRightInd w:val="0"/>
        <w:ind w:firstLine="540"/>
        <w:jc w:val="both"/>
      </w:pPr>
      <w:r>
        <w:t>1.1.</w:t>
      </w:r>
      <w:r w:rsidR="009124F0">
        <w:t> </w:t>
      </w:r>
      <w:r w:rsidR="006A23CE" w:rsidRPr="006A23CE">
        <w:t xml:space="preserve">Изложить состав </w:t>
      </w:r>
      <w:r w:rsidR="006A23CE">
        <w:t xml:space="preserve">экспертной </w:t>
      </w:r>
      <w:r w:rsidR="006A23CE" w:rsidRPr="006A23CE">
        <w:t>рабочей групп</w:t>
      </w:r>
      <w:r w:rsidR="006A23CE">
        <w:t>ы</w:t>
      </w:r>
      <w:r w:rsidR="006A23CE" w:rsidRPr="006A23CE">
        <w:t xml:space="preserve"> по рассмотрению общественных инициатив</w:t>
      </w:r>
      <w:r w:rsidR="00405017">
        <w:t xml:space="preserve">, созданной </w:t>
      </w:r>
      <w:r w:rsidR="00B971CA">
        <w:t xml:space="preserve">указанным </w:t>
      </w:r>
      <w:r w:rsidR="00405017">
        <w:t>постановлением,</w:t>
      </w:r>
      <w:r w:rsidR="006A23CE" w:rsidRPr="006A23CE">
        <w:t xml:space="preserve"> в редакции согласно приложению № 1 </w:t>
      </w:r>
      <w:r w:rsidR="00405017">
        <w:br/>
      </w:r>
      <w:r w:rsidR="006A23CE" w:rsidRPr="006A23CE">
        <w:t xml:space="preserve">к </w:t>
      </w:r>
      <w:r w:rsidR="00405017" w:rsidRPr="00405017">
        <w:t xml:space="preserve">настоящему </w:t>
      </w:r>
      <w:r w:rsidR="006A23CE" w:rsidRPr="006A23CE">
        <w:t>постановлению</w:t>
      </w:r>
      <w:r w:rsidR="00405017">
        <w:t>.</w:t>
      </w:r>
    </w:p>
    <w:p w:rsidR="00405017" w:rsidRPr="00405017" w:rsidRDefault="00405017" w:rsidP="00405017">
      <w:pPr>
        <w:autoSpaceDE w:val="0"/>
        <w:autoSpaceDN w:val="0"/>
        <w:adjustRightInd w:val="0"/>
        <w:ind w:firstLine="540"/>
        <w:jc w:val="both"/>
      </w:pPr>
      <w:r>
        <w:t>1.2. </w:t>
      </w:r>
      <w:r w:rsidRPr="00405017">
        <w:t xml:space="preserve">Изложить Положение </w:t>
      </w:r>
      <w:r w:rsidR="002D6650">
        <w:t xml:space="preserve">об </w:t>
      </w:r>
      <w:r w:rsidRPr="00405017">
        <w:t>экспертной рабочей групп</w:t>
      </w:r>
      <w:r w:rsidR="002D6650">
        <w:t>е</w:t>
      </w:r>
      <w:r w:rsidRPr="00405017">
        <w:t xml:space="preserve"> по рассмотрению общественных инициатив, утвержденное </w:t>
      </w:r>
      <w:r w:rsidR="00B971CA">
        <w:t xml:space="preserve">указанным </w:t>
      </w:r>
      <w:r w:rsidRPr="00405017">
        <w:t xml:space="preserve">постановлением, в редакции согласно приложению № 2 к </w:t>
      </w:r>
      <w:r>
        <w:t xml:space="preserve">настоящему </w:t>
      </w:r>
      <w:r w:rsidRPr="00405017">
        <w:t>постановлению.</w:t>
      </w:r>
    </w:p>
    <w:p w:rsidR="00756025" w:rsidRDefault="004B3015" w:rsidP="00901EB3">
      <w:pPr>
        <w:autoSpaceDE w:val="0"/>
        <w:autoSpaceDN w:val="0"/>
        <w:adjustRightInd w:val="0"/>
        <w:ind w:firstLine="540"/>
        <w:jc w:val="both"/>
      </w:pPr>
      <w:r>
        <w:t>2.</w:t>
      </w:r>
      <w:r w:rsidR="00FF559C">
        <w:t> </w:t>
      </w:r>
      <w:r w:rsidRPr="00DA54CE">
        <w:rPr>
          <w:spacing w:val="-2"/>
        </w:rPr>
        <w:t xml:space="preserve">Контроль за выполнением </w:t>
      </w:r>
      <w:r w:rsidR="002C1F41" w:rsidRPr="00DA54CE">
        <w:rPr>
          <w:spacing w:val="-2"/>
        </w:rPr>
        <w:t xml:space="preserve">настоящего </w:t>
      </w:r>
      <w:r w:rsidRPr="00DA54CE">
        <w:rPr>
          <w:spacing w:val="-2"/>
        </w:rPr>
        <w:t>постановления возложить на вице-губернатора Санкт-Петербурга Чечину Н.В.</w:t>
      </w:r>
    </w:p>
    <w:p w:rsidR="008E61EE" w:rsidRDefault="008E61EE" w:rsidP="002357BB">
      <w:pPr>
        <w:ind w:firstLine="567"/>
        <w:rPr>
          <w:b/>
        </w:rPr>
      </w:pPr>
    </w:p>
    <w:p w:rsidR="00897409" w:rsidRDefault="00897409" w:rsidP="002357BB">
      <w:pPr>
        <w:ind w:firstLine="567"/>
        <w:rPr>
          <w:b/>
        </w:rPr>
      </w:pPr>
    </w:p>
    <w:p w:rsidR="009124F0" w:rsidRPr="00C853AA" w:rsidRDefault="009124F0" w:rsidP="002357BB">
      <w:pPr>
        <w:ind w:firstLine="567"/>
        <w:rPr>
          <w:b/>
        </w:rPr>
      </w:pPr>
    </w:p>
    <w:p w:rsidR="008E61EE" w:rsidRPr="00C853AA" w:rsidRDefault="008E61EE" w:rsidP="00C853AA">
      <w:pPr>
        <w:widowControl w:val="0"/>
        <w:overflowPunct w:val="0"/>
        <w:autoSpaceDE w:val="0"/>
        <w:autoSpaceDN w:val="0"/>
        <w:adjustRightInd w:val="0"/>
        <w:ind w:firstLine="397"/>
        <w:rPr>
          <w:b/>
        </w:rPr>
      </w:pPr>
      <w:r w:rsidRPr="00C853AA">
        <w:rPr>
          <w:b/>
        </w:rPr>
        <w:t xml:space="preserve">Губернатор </w:t>
      </w:r>
    </w:p>
    <w:p w:rsidR="008E61EE" w:rsidRPr="002C1F41" w:rsidRDefault="008E61EE" w:rsidP="009F4028">
      <w:pPr>
        <w:widowControl w:val="0"/>
        <w:overflowPunct w:val="0"/>
        <w:autoSpaceDE w:val="0"/>
        <w:autoSpaceDN w:val="0"/>
        <w:adjustRightInd w:val="0"/>
        <w:jc w:val="both"/>
        <w:rPr>
          <w:b/>
        </w:rPr>
      </w:pPr>
      <w:r w:rsidRPr="00C853AA">
        <w:rPr>
          <w:b/>
        </w:rPr>
        <w:t>Санкт-Петербурга</w:t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>
        <w:rPr>
          <w:b/>
        </w:rPr>
        <w:tab/>
      </w:r>
      <w:r w:rsidRPr="00C853AA">
        <w:rPr>
          <w:b/>
        </w:rPr>
        <w:tab/>
        <w:t xml:space="preserve"> </w:t>
      </w:r>
      <w:r>
        <w:rPr>
          <w:b/>
        </w:rPr>
        <w:t xml:space="preserve">   </w:t>
      </w:r>
      <w:r w:rsidRPr="00C853AA">
        <w:rPr>
          <w:b/>
        </w:rPr>
        <w:t xml:space="preserve"> А.Д.Беглов</w:t>
      </w:r>
    </w:p>
    <w:sectPr w:rsidR="008E61EE" w:rsidRPr="002C1F41" w:rsidSect="00901EB3">
      <w:type w:val="continuous"/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B02" w:rsidRDefault="00F12B02">
      <w:r>
        <w:separator/>
      </w:r>
    </w:p>
  </w:endnote>
  <w:endnote w:type="continuationSeparator" w:id="0">
    <w:p w:rsidR="00F12B02" w:rsidRDefault="00F12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B02" w:rsidRDefault="00F12B02">
      <w:r>
        <w:separator/>
      </w:r>
    </w:p>
  </w:footnote>
  <w:footnote w:type="continuationSeparator" w:id="0">
    <w:p w:rsidR="00F12B02" w:rsidRDefault="00F12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AF3" w:rsidRDefault="009A4AF3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3455E" w:rsidRDefault="0093455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df67e7fe-53b8-4656-85b7-91d814bfd08f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4534EF"/>
    <w:rsid w:val="000009C5"/>
    <w:rsid w:val="00032CAC"/>
    <w:rsid w:val="00077522"/>
    <w:rsid w:val="00121F49"/>
    <w:rsid w:val="00190F40"/>
    <w:rsid w:val="001966CD"/>
    <w:rsid w:val="001B247E"/>
    <w:rsid w:val="001E4520"/>
    <w:rsid w:val="001F79BD"/>
    <w:rsid w:val="00243028"/>
    <w:rsid w:val="002C1F41"/>
    <w:rsid w:val="002C403B"/>
    <w:rsid w:val="002D6650"/>
    <w:rsid w:val="002F4C6B"/>
    <w:rsid w:val="00304F79"/>
    <w:rsid w:val="00344F33"/>
    <w:rsid w:val="00363E0F"/>
    <w:rsid w:val="003C7E5F"/>
    <w:rsid w:val="003E68BF"/>
    <w:rsid w:val="00405017"/>
    <w:rsid w:val="004534EF"/>
    <w:rsid w:val="004620C4"/>
    <w:rsid w:val="004B022A"/>
    <w:rsid w:val="004B3015"/>
    <w:rsid w:val="004F42CB"/>
    <w:rsid w:val="005712D2"/>
    <w:rsid w:val="00577D3A"/>
    <w:rsid w:val="005B7E30"/>
    <w:rsid w:val="005C5460"/>
    <w:rsid w:val="005D29C5"/>
    <w:rsid w:val="00604FF9"/>
    <w:rsid w:val="006119A5"/>
    <w:rsid w:val="00644621"/>
    <w:rsid w:val="00653FE7"/>
    <w:rsid w:val="0066275D"/>
    <w:rsid w:val="00681CE9"/>
    <w:rsid w:val="006A23CE"/>
    <w:rsid w:val="006C2535"/>
    <w:rsid w:val="0073629E"/>
    <w:rsid w:val="007464D4"/>
    <w:rsid w:val="00756025"/>
    <w:rsid w:val="007A0FB4"/>
    <w:rsid w:val="007F6A48"/>
    <w:rsid w:val="00880A61"/>
    <w:rsid w:val="00897409"/>
    <w:rsid w:val="008D3519"/>
    <w:rsid w:val="008E4CB6"/>
    <w:rsid w:val="008E61EE"/>
    <w:rsid w:val="008E7151"/>
    <w:rsid w:val="009019C0"/>
    <w:rsid w:val="00901EB3"/>
    <w:rsid w:val="009124F0"/>
    <w:rsid w:val="0093455E"/>
    <w:rsid w:val="009876BB"/>
    <w:rsid w:val="00992A36"/>
    <w:rsid w:val="009A4AF3"/>
    <w:rsid w:val="009F4028"/>
    <w:rsid w:val="00A022B1"/>
    <w:rsid w:val="00A451E3"/>
    <w:rsid w:val="00A550C6"/>
    <w:rsid w:val="00A61B42"/>
    <w:rsid w:val="00A72BEB"/>
    <w:rsid w:val="00AD0DC3"/>
    <w:rsid w:val="00B26396"/>
    <w:rsid w:val="00B5159D"/>
    <w:rsid w:val="00B87C55"/>
    <w:rsid w:val="00B971CA"/>
    <w:rsid w:val="00BC4BD8"/>
    <w:rsid w:val="00BF30F6"/>
    <w:rsid w:val="00C559C4"/>
    <w:rsid w:val="00C921B0"/>
    <w:rsid w:val="00CA198B"/>
    <w:rsid w:val="00CA1E74"/>
    <w:rsid w:val="00D76E19"/>
    <w:rsid w:val="00DA54CE"/>
    <w:rsid w:val="00E07852"/>
    <w:rsid w:val="00E11CC5"/>
    <w:rsid w:val="00E26F20"/>
    <w:rsid w:val="00E7546B"/>
    <w:rsid w:val="00E952DE"/>
    <w:rsid w:val="00EB01F2"/>
    <w:rsid w:val="00EC5561"/>
    <w:rsid w:val="00F03045"/>
    <w:rsid w:val="00F12B02"/>
    <w:rsid w:val="00F869EE"/>
    <w:rsid w:val="00FE2B79"/>
    <w:rsid w:val="00FF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3A04393-75F4-47F7-8BB9-D85E211EF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rsid w:val="005712D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A4AF3"/>
  </w:style>
  <w:style w:type="paragraph" w:styleId="a6">
    <w:name w:val="Balloon Text"/>
    <w:basedOn w:val="a"/>
    <w:link w:val="a7"/>
    <w:rsid w:val="007464D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7464D4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8974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List Paragraph"/>
    <w:basedOn w:val="a"/>
    <w:uiPriority w:val="34"/>
    <w:qFormat/>
    <w:rsid w:val="00897409"/>
    <w:pPr>
      <w:ind w:left="720"/>
      <w:contextualSpacing/>
    </w:pPr>
  </w:style>
  <w:style w:type="paragraph" w:customStyle="1" w:styleId="ConsPlusNormal">
    <w:name w:val="ConsPlusNormal"/>
    <w:rsid w:val="008974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9">
    <w:name w:val="Table Grid"/>
    <w:basedOn w:val="a1"/>
    <w:uiPriority w:val="59"/>
    <w:rsid w:val="002C1F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.petrova\AppData\Local\Temp\bdttmp\1d2d3ab3-4b1a-42de-a332-4a42ab5c881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557EA-9532-4F4C-AB6D-10ABF9591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1d2d3ab3-4b1a-42de-a332-4a42ab5c881e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Виктория Евгеньевна</dc:creator>
  <cp:keywords/>
  <cp:lastModifiedBy>Татьяна Лебедева</cp:lastModifiedBy>
  <cp:revision>2</cp:revision>
  <cp:lastPrinted>2023-09-28T12:20:00Z</cp:lastPrinted>
  <dcterms:created xsi:type="dcterms:W3CDTF">2024-11-29T13:46:00Z</dcterms:created>
  <dcterms:modified xsi:type="dcterms:W3CDTF">2024-11-29T13:46:00Z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df67e7fe-53b8-4656-85b7-91d814bfd08f</vt:lpwstr>
  </property>
</Properties>
</file>