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E408E3" w:rsidRPr="003146B0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8"/>
          <w:szCs w:val="28"/>
          <w:lang w:bidi="ru-RU"/>
        </w:rPr>
      </w:pPr>
      <w:r w:rsidRPr="003146B0">
        <w:rPr>
          <w:b/>
          <w:sz w:val="28"/>
          <w:szCs w:val="28"/>
          <w:lang w:bidi="ru-RU"/>
        </w:rPr>
        <w:t>О</w:t>
      </w:r>
      <w:r w:rsidR="00C807B7" w:rsidRPr="003146B0">
        <w:rPr>
          <w:b/>
          <w:sz w:val="28"/>
          <w:szCs w:val="28"/>
          <w:lang w:bidi="ru-RU"/>
        </w:rPr>
        <w:t xml:space="preserve"> </w:t>
      </w:r>
      <w:r w:rsidRPr="003146B0">
        <w:rPr>
          <w:b/>
          <w:sz w:val="28"/>
          <w:szCs w:val="28"/>
          <w:lang w:bidi="ru-RU"/>
        </w:rPr>
        <w:t>внесении изменения</w:t>
      </w:r>
      <w:r w:rsidR="00EF1070" w:rsidRPr="003146B0">
        <w:rPr>
          <w:b/>
          <w:sz w:val="28"/>
          <w:szCs w:val="28"/>
          <w:lang w:bidi="ru-RU"/>
        </w:rPr>
        <w:t xml:space="preserve"> в</w:t>
      </w:r>
      <w:r w:rsidR="00546F43" w:rsidRPr="003146B0">
        <w:rPr>
          <w:b/>
          <w:sz w:val="28"/>
          <w:szCs w:val="28"/>
          <w:lang w:bidi="ru-RU"/>
        </w:rPr>
        <w:t xml:space="preserve"> </w:t>
      </w:r>
      <w:r w:rsidR="00BD0526" w:rsidRPr="003146B0">
        <w:rPr>
          <w:b/>
          <w:color w:val="000000"/>
          <w:sz w:val="28"/>
          <w:szCs w:val="28"/>
          <w:lang w:bidi="ru-RU"/>
        </w:rPr>
        <w:t xml:space="preserve">приказ </w:t>
      </w:r>
    </w:p>
    <w:p w:rsidR="00E408E3" w:rsidRPr="003146B0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8"/>
          <w:szCs w:val="28"/>
          <w:lang w:bidi="ru-RU"/>
        </w:rPr>
      </w:pPr>
      <w:r w:rsidRPr="003146B0">
        <w:rPr>
          <w:b/>
          <w:color w:val="000000"/>
          <w:sz w:val="28"/>
          <w:szCs w:val="28"/>
          <w:lang w:bidi="ru-RU"/>
        </w:rPr>
        <w:t>Комитета</w:t>
      </w:r>
      <w:r w:rsidR="00E408E3" w:rsidRPr="003146B0">
        <w:rPr>
          <w:b/>
          <w:color w:val="000000"/>
          <w:sz w:val="28"/>
          <w:szCs w:val="28"/>
          <w:lang w:bidi="ru-RU"/>
        </w:rPr>
        <w:t xml:space="preserve"> </w:t>
      </w:r>
      <w:r w:rsidRPr="003146B0">
        <w:rPr>
          <w:b/>
          <w:color w:val="000000"/>
          <w:sz w:val="28"/>
          <w:szCs w:val="28"/>
          <w:lang w:bidi="ru-RU"/>
        </w:rPr>
        <w:t>по природопользованию,</w:t>
      </w:r>
    </w:p>
    <w:p w:rsidR="00E408E3" w:rsidRPr="003146B0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8"/>
          <w:szCs w:val="28"/>
          <w:lang w:bidi="ru-RU"/>
        </w:rPr>
      </w:pPr>
      <w:r w:rsidRPr="003146B0">
        <w:rPr>
          <w:b/>
          <w:color w:val="000000"/>
          <w:sz w:val="28"/>
          <w:szCs w:val="28"/>
          <w:lang w:bidi="ru-RU"/>
        </w:rPr>
        <w:t>о</w:t>
      </w:r>
      <w:r w:rsidR="00BD0526" w:rsidRPr="003146B0">
        <w:rPr>
          <w:b/>
          <w:color w:val="000000"/>
          <w:sz w:val="28"/>
          <w:szCs w:val="28"/>
          <w:lang w:bidi="ru-RU"/>
        </w:rPr>
        <w:t>хране</w:t>
      </w:r>
      <w:r w:rsidRPr="003146B0">
        <w:rPr>
          <w:b/>
          <w:color w:val="000000"/>
          <w:sz w:val="28"/>
          <w:szCs w:val="28"/>
          <w:lang w:bidi="ru-RU"/>
        </w:rPr>
        <w:t xml:space="preserve"> </w:t>
      </w:r>
      <w:r w:rsidR="00BD0526" w:rsidRPr="003146B0">
        <w:rPr>
          <w:b/>
          <w:color w:val="000000"/>
          <w:sz w:val="28"/>
          <w:szCs w:val="28"/>
          <w:lang w:bidi="ru-RU"/>
        </w:rPr>
        <w:t xml:space="preserve">окружающей среды </w:t>
      </w:r>
    </w:p>
    <w:p w:rsidR="00E408E3" w:rsidRPr="003146B0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8"/>
          <w:szCs w:val="28"/>
          <w:lang w:bidi="ru-RU"/>
        </w:rPr>
      </w:pPr>
      <w:r w:rsidRPr="003146B0">
        <w:rPr>
          <w:b/>
          <w:color w:val="000000"/>
          <w:sz w:val="28"/>
          <w:szCs w:val="28"/>
          <w:lang w:bidi="ru-RU"/>
        </w:rPr>
        <w:t>и обеспечению</w:t>
      </w:r>
      <w:r w:rsidR="00E408E3" w:rsidRPr="003146B0">
        <w:rPr>
          <w:b/>
          <w:color w:val="000000"/>
          <w:sz w:val="28"/>
          <w:szCs w:val="28"/>
          <w:lang w:bidi="ru-RU"/>
        </w:rPr>
        <w:t xml:space="preserve"> </w:t>
      </w:r>
      <w:r w:rsidRPr="003146B0">
        <w:rPr>
          <w:b/>
          <w:color w:val="000000"/>
          <w:sz w:val="28"/>
          <w:szCs w:val="28"/>
          <w:lang w:bidi="ru-RU"/>
        </w:rPr>
        <w:t xml:space="preserve">экологической </w:t>
      </w:r>
    </w:p>
    <w:p w:rsidR="00BD0526" w:rsidRPr="003146B0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8"/>
          <w:szCs w:val="28"/>
        </w:rPr>
      </w:pPr>
      <w:r w:rsidRPr="003146B0">
        <w:rPr>
          <w:b/>
          <w:color w:val="000000"/>
          <w:sz w:val="28"/>
          <w:szCs w:val="28"/>
          <w:lang w:bidi="ru-RU"/>
        </w:rPr>
        <w:t>безопасности</w:t>
      </w:r>
      <w:r w:rsidR="00E408E3" w:rsidRPr="003146B0">
        <w:rPr>
          <w:b/>
          <w:color w:val="000000"/>
          <w:sz w:val="28"/>
          <w:szCs w:val="28"/>
          <w:lang w:bidi="ru-RU"/>
        </w:rPr>
        <w:t xml:space="preserve"> </w:t>
      </w:r>
      <w:r w:rsidR="00AD63C9" w:rsidRPr="003146B0">
        <w:rPr>
          <w:b/>
          <w:color w:val="000000"/>
          <w:sz w:val="28"/>
          <w:szCs w:val="28"/>
          <w:lang w:bidi="ru-RU"/>
        </w:rPr>
        <w:t>от 27.11.2023 № 107</w:t>
      </w:r>
      <w:r w:rsidRPr="003146B0">
        <w:rPr>
          <w:b/>
          <w:color w:val="000000"/>
          <w:sz w:val="28"/>
          <w:szCs w:val="28"/>
          <w:lang w:bidi="ru-RU"/>
        </w:rPr>
        <w:t>-ос</w:t>
      </w:r>
    </w:p>
    <w:p w:rsidR="00C25C23" w:rsidRDefault="00C25C23" w:rsidP="004B15E2">
      <w:pPr>
        <w:pStyle w:val="FORMATTEXT"/>
        <w:jc w:val="both"/>
        <w:rPr>
          <w:color w:val="000001"/>
        </w:rPr>
      </w:pPr>
    </w:p>
    <w:p w:rsidR="00AD63C9" w:rsidRPr="00AD63C9" w:rsidRDefault="00353A73" w:rsidP="00AD63C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F1070">
        <w:rPr>
          <w:sz w:val="28"/>
          <w:szCs w:val="28"/>
        </w:rPr>
        <w:t xml:space="preserve">В </w:t>
      </w:r>
      <w:r w:rsidR="00EF1070" w:rsidRPr="00EF1070">
        <w:rPr>
          <w:sz w:val="28"/>
          <w:szCs w:val="28"/>
        </w:rPr>
        <w:t xml:space="preserve">связи с </w:t>
      </w:r>
      <w:r w:rsidR="00C807B7">
        <w:rPr>
          <w:sz w:val="28"/>
          <w:szCs w:val="28"/>
        </w:rPr>
        <w:t>внесением изменений</w:t>
      </w:r>
      <w:r w:rsidR="009B20CA">
        <w:rPr>
          <w:sz w:val="28"/>
          <w:szCs w:val="28"/>
        </w:rPr>
        <w:t xml:space="preserve"> в</w:t>
      </w:r>
      <w:r w:rsidR="00AD63C9">
        <w:rPr>
          <w:sz w:val="28"/>
          <w:szCs w:val="28"/>
        </w:rPr>
        <w:t xml:space="preserve"> постановление Правительства </w:t>
      </w:r>
      <w:r w:rsidR="00AD63C9">
        <w:rPr>
          <w:sz w:val="28"/>
          <w:szCs w:val="28"/>
        </w:rPr>
        <w:br/>
        <w:t>Санкт-Петербурга от 09.03.2017 №</w:t>
      </w:r>
      <w:r w:rsidR="009B20CA">
        <w:rPr>
          <w:sz w:val="28"/>
          <w:szCs w:val="28"/>
        </w:rPr>
        <w:t xml:space="preserve"> </w:t>
      </w:r>
      <w:r w:rsidR="00AD63C9">
        <w:rPr>
          <w:sz w:val="28"/>
          <w:szCs w:val="28"/>
        </w:rPr>
        <w:t xml:space="preserve">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</w:t>
      </w:r>
      <w:r w:rsidR="00AD63C9">
        <w:rPr>
          <w:sz w:val="28"/>
          <w:szCs w:val="28"/>
        </w:rPr>
        <w:br/>
        <w:t>в некоторые постановления Правительства Санкт-Петербурга»</w:t>
      </w:r>
    </w:p>
    <w:p w:rsidR="00806A4E" w:rsidRPr="00BF5929" w:rsidRDefault="00806A4E" w:rsidP="00C807B7">
      <w:pPr>
        <w:autoSpaceDE w:val="0"/>
        <w:autoSpaceDN w:val="0"/>
        <w:adjustRightInd w:val="0"/>
        <w:ind w:firstLine="567"/>
        <w:contextualSpacing/>
        <w:rPr>
          <w:sz w:val="28"/>
          <w:szCs w:val="28"/>
        </w:rPr>
      </w:pPr>
    </w:p>
    <w:p w:rsidR="00353A73" w:rsidRDefault="00180C06" w:rsidP="00C807B7">
      <w:pPr>
        <w:autoSpaceDE w:val="0"/>
        <w:autoSpaceDN w:val="0"/>
        <w:adjustRightInd w:val="0"/>
        <w:ind w:firstLine="567"/>
        <w:contextualSpacing/>
        <w:rPr>
          <w:b/>
          <w:sz w:val="28"/>
          <w:szCs w:val="28"/>
        </w:rPr>
      </w:pPr>
      <w:r w:rsidRPr="00BF5929">
        <w:rPr>
          <w:b/>
          <w:sz w:val="28"/>
          <w:szCs w:val="28"/>
        </w:rPr>
        <w:t>П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Р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И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К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З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Ы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В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Ю:</w:t>
      </w:r>
    </w:p>
    <w:p w:rsidR="00353A73" w:rsidRDefault="00353A73" w:rsidP="00BF2CDD">
      <w:pPr>
        <w:autoSpaceDE w:val="0"/>
        <w:autoSpaceDN w:val="0"/>
        <w:adjustRightInd w:val="0"/>
        <w:ind w:firstLine="284"/>
        <w:contextualSpacing/>
        <w:rPr>
          <w:b/>
          <w:sz w:val="28"/>
          <w:szCs w:val="28"/>
        </w:rPr>
      </w:pPr>
    </w:p>
    <w:p w:rsidR="00AD63C9" w:rsidRPr="00BF2CDD" w:rsidRDefault="0037158F" w:rsidP="00CE62E1">
      <w:pPr>
        <w:pStyle w:val="32"/>
        <w:shd w:val="clear" w:color="auto" w:fill="auto"/>
        <w:spacing w:line="240" w:lineRule="auto"/>
        <w:ind w:right="-2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 </w:t>
      </w:r>
      <w:r w:rsidR="00EF1070" w:rsidRPr="00BF2CDD">
        <w:rPr>
          <w:color w:val="000000"/>
          <w:sz w:val="28"/>
          <w:szCs w:val="28"/>
          <w:lang w:bidi="ru-RU"/>
        </w:rPr>
        <w:t xml:space="preserve">Внести </w:t>
      </w:r>
      <w:r w:rsidR="00477F9F">
        <w:rPr>
          <w:color w:val="000000"/>
          <w:sz w:val="28"/>
          <w:szCs w:val="28"/>
          <w:lang w:bidi="ru-RU"/>
        </w:rPr>
        <w:t>изменение</w:t>
      </w:r>
      <w:r w:rsidR="00AD63C9" w:rsidRPr="00BF2CDD">
        <w:rPr>
          <w:color w:val="000000"/>
          <w:sz w:val="28"/>
          <w:szCs w:val="28"/>
          <w:lang w:bidi="ru-RU"/>
        </w:rPr>
        <w:t xml:space="preserve"> </w:t>
      </w:r>
      <w:r w:rsidR="00EF1070" w:rsidRPr="00BF2CDD">
        <w:rPr>
          <w:color w:val="000000"/>
          <w:sz w:val="28"/>
          <w:szCs w:val="28"/>
          <w:lang w:bidi="ru-RU"/>
        </w:rPr>
        <w:t xml:space="preserve">в </w:t>
      </w:r>
      <w:r w:rsidR="00353A73" w:rsidRPr="00BF2CDD">
        <w:rPr>
          <w:color w:val="000000"/>
          <w:sz w:val="28"/>
          <w:szCs w:val="28"/>
          <w:lang w:bidi="ru-RU"/>
        </w:rPr>
        <w:t>П</w:t>
      </w:r>
      <w:r w:rsidR="00AD63C9" w:rsidRPr="00BF2CDD">
        <w:rPr>
          <w:color w:val="000000"/>
          <w:sz w:val="28"/>
          <w:szCs w:val="28"/>
          <w:lang w:bidi="ru-RU"/>
        </w:rPr>
        <w:t xml:space="preserve">еречень </w:t>
      </w:r>
      <w:proofErr w:type="spellStart"/>
      <w:r w:rsidR="00AD63C9" w:rsidRPr="00BF2CDD">
        <w:rPr>
          <w:color w:val="000000"/>
          <w:sz w:val="28"/>
          <w:szCs w:val="28"/>
          <w:lang w:bidi="ru-RU"/>
        </w:rPr>
        <w:t>коррупционно</w:t>
      </w:r>
      <w:proofErr w:type="spellEnd"/>
      <w:r w:rsidR="00AD63C9" w:rsidRPr="00BF2CDD">
        <w:rPr>
          <w:color w:val="000000"/>
          <w:sz w:val="28"/>
          <w:szCs w:val="28"/>
          <w:lang w:bidi="ru-RU"/>
        </w:rPr>
        <w:t xml:space="preserve"> опасных функций, выполняемых Комитетом </w:t>
      </w:r>
      <w:r w:rsidR="00353A73" w:rsidRPr="00BF2CDD">
        <w:rPr>
          <w:color w:val="000000"/>
          <w:sz w:val="28"/>
          <w:szCs w:val="28"/>
          <w:lang w:bidi="ru-RU"/>
        </w:rPr>
        <w:t>по природопользованию, охране окружающей среды и обеспечению экологической безопасности</w:t>
      </w:r>
      <w:r w:rsidR="00AD63C9" w:rsidRPr="00BF2CDD">
        <w:rPr>
          <w:color w:val="000000"/>
          <w:sz w:val="28"/>
          <w:szCs w:val="28"/>
          <w:lang w:bidi="ru-RU"/>
        </w:rPr>
        <w:t xml:space="preserve">, </w:t>
      </w:r>
      <w:r>
        <w:rPr>
          <w:color w:val="000000"/>
          <w:sz w:val="28"/>
          <w:szCs w:val="28"/>
          <w:lang w:bidi="ru-RU"/>
        </w:rPr>
        <w:t xml:space="preserve">утвержденный приказом Комитета </w:t>
      </w:r>
      <w:r w:rsidRPr="0037158F">
        <w:rPr>
          <w:color w:val="000000"/>
          <w:sz w:val="28"/>
          <w:szCs w:val="28"/>
          <w:lang w:bidi="ru-RU"/>
        </w:rPr>
        <w:t>по природопользованию,</w:t>
      </w:r>
      <w:r>
        <w:rPr>
          <w:color w:val="000000"/>
          <w:sz w:val="28"/>
          <w:szCs w:val="28"/>
          <w:lang w:bidi="ru-RU"/>
        </w:rPr>
        <w:t xml:space="preserve"> </w:t>
      </w:r>
      <w:r w:rsidRPr="0037158F">
        <w:rPr>
          <w:color w:val="000000"/>
          <w:sz w:val="28"/>
          <w:szCs w:val="28"/>
          <w:lang w:bidi="ru-RU"/>
        </w:rPr>
        <w:t xml:space="preserve">охране окружающей среды </w:t>
      </w:r>
      <w:r>
        <w:rPr>
          <w:color w:val="000000"/>
          <w:sz w:val="28"/>
          <w:szCs w:val="28"/>
          <w:lang w:bidi="ru-RU"/>
        </w:rPr>
        <w:br/>
      </w:r>
      <w:r w:rsidRPr="0037158F">
        <w:rPr>
          <w:color w:val="000000"/>
          <w:sz w:val="28"/>
          <w:szCs w:val="28"/>
          <w:lang w:bidi="ru-RU"/>
        </w:rPr>
        <w:t>и обеспечению экологической безопасности</w:t>
      </w:r>
      <w:r>
        <w:rPr>
          <w:color w:val="000000"/>
          <w:sz w:val="28"/>
          <w:szCs w:val="28"/>
          <w:lang w:bidi="ru-RU"/>
        </w:rPr>
        <w:t xml:space="preserve"> </w:t>
      </w:r>
      <w:r w:rsidR="00CE62E1">
        <w:rPr>
          <w:color w:val="000000"/>
          <w:sz w:val="28"/>
          <w:szCs w:val="28"/>
          <w:lang w:bidi="ru-RU"/>
        </w:rPr>
        <w:t xml:space="preserve">(далее - Комитет) </w:t>
      </w:r>
      <w:r>
        <w:rPr>
          <w:color w:val="000000"/>
          <w:sz w:val="28"/>
          <w:szCs w:val="28"/>
          <w:lang w:bidi="ru-RU"/>
        </w:rPr>
        <w:t xml:space="preserve">от 27.11.2023 № 107-ос, </w:t>
      </w:r>
      <w:r w:rsidR="00AD63C9" w:rsidRPr="00BF2CDD">
        <w:rPr>
          <w:sz w:val="28"/>
          <w:szCs w:val="28"/>
        </w:rPr>
        <w:t>дополнив его пункт</w:t>
      </w:r>
      <w:r w:rsidR="00477F9F">
        <w:rPr>
          <w:sz w:val="28"/>
          <w:szCs w:val="28"/>
        </w:rPr>
        <w:t>ом</w:t>
      </w:r>
      <w:r w:rsidR="00AD63C9" w:rsidRPr="00BF2CDD">
        <w:rPr>
          <w:sz w:val="28"/>
          <w:szCs w:val="28"/>
        </w:rPr>
        <w:t xml:space="preserve"> </w:t>
      </w:r>
      <w:r w:rsidR="00CE62E1">
        <w:rPr>
          <w:sz w:val="28"/>
          <w:szCs w:val="28"/>
        </w:rPr>
        <w:t xml:space="preserve">77 </w:t>
      </w:r>
      <w:r w:rsidR="00AD63C9" w:rsidRPr="00BF2CDD">
        <w:rPr>
          <w:sz w:val="28"/>
          <w:szCs w:val="28"/>
        </w:rPr>
        <w:t>следующего содержания:</w:t>
      </w:r>
    </w:p>
    <w:p w:rsidR="00AD63C9" w:rsidRDefault="00AD63C9" w:rsidP="00CE62E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4763E">
        <w:rPr>
          <w:sz w:val="28"/>
          <w:szCs w:val="28"/>
        </w:rPr>
        <w:t xml:space="preserve">77. </w:t>
      </w:r>
      <w:r>
        <w:rPr>
          <w:sz w:val="28"/>
          <w:szCs w:val="28"/>
        </w:rPr>
        <w:t xml:space="preserve">Устанавливает порядок прекращения права пользования недрами, </w:t>
      </w:r>
      <w:r w:rsidR="00A24A4C">
        <w:rPr>
          <w:sz w:val="28"/>
          <w:szCs w:val="28"/>
        </w:rPr>
        <w:br/>
      </w:r>
      <w:r>
        <w:rPr>
          <w:sz w:val="28"/>
          <w:szCs w:val="28"/>
        </w:rPr>
        <w:t>в том числе досрочного, приостановления осуществления права пользования недрами и ограничения права пользования недрами в отношении участков недр местного значения».</w:t>
      </w:r>
    </w:p>
    <w:p w:rsidR="00F21506" w:rsidRPr="00AD63C9" w:rsidRDefault="003C1648" w:rsidP="00CE62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bidi="ru-RU"/>
        </w:rPr>
      </w:pPr>
      <w:r w:rsidRPr="00AD63C9">
        <w:rPr>
          <w:sz w:val="28"/>
          <w:szCs w:val="28"/>
          <w:lang w:bidi="ru-RU"/>
        </w:rPr>
        <w:t xml:space="preserve">2. </w:t>
      </w:r>
      <w:r w:rsidR="00F21506" w:rsidRPr="00AD63C9">
        <w:rPr>
          <w:sz w:val="28"/>
          <w:szCs w:val="28"/>
        </w:rPr>
        <w:t xml:space="preserve">Контроль за выполнением настоящего </w:t>
      </w:r>
      <w:r w:rsidR="00AC467D" w:rsidRPr="00AD63C9">
        <w:rPr>
          <w:sz w:val="28"/>
          <w:szCs w:val="28"/>
        </w:rPr>
        <w:t>приказа</w:t>
      </w:r>
      <w:r w:rsidR="00F21506" w:rsidRPr="00AD63C9">
        <w:rPr>
          <w:sz w:val="28"/>
          <w:szCs w:val="28"/>
        </w:rPr>
        <w:t xml:space="preserve"> </w:t>
      </w:r>
      <w:r w:rsidR="00CE62E1">
        <w:rPr>
          <w:sz w:val="28"/>
          <w:szCs w:val="28"/>
        </w:rPr>
        <w:t xml:space="preserve">остается </w:t>
      </w:r>
      <w:r w:rsidR="00CE62E1">
        <w:rPr>
          <w:sz w:val="28"/>
          <w:szCs w:val="28"/>
        </w:rPr>
        <w:br/>
        <w:t>за председателем Комитета</w:t>
      </w:r>
      <w:r w:rsidR="004927A2" w:rsidRPr="00AD63C9">
        <w:rPr>
          <w:sz w:val="28"/>
          <w:szCs w:val="28"/>
        </w:rPr>
        <w:t>.</w:t>
      </w:r>
    </w:p>
    <w:p w:rsidR="004927A2" w:rsidRDefault="004927A2" w:rsidP="00C807B7">
      <w:pPr>
        <w:pStyle w:val="70"/>
        <w:shd w:val="clear" w:color="auto" w:fill="auto"/>
        <w:tabs>
          <w:tab w:val="left" w:pos="709"/>
        </w:tabs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:rsidR="00A24A4C" w:rsidRPr="009B20CA" w:rsidRDefault="00A24A4C" w:rsidP="00A24A4C">
      <w:pPr>
        <w:ind w:firstLine="709"/>
        <w:jc w:val="both"/>
        <w:rPr>
          <w:sz w:val="28"/>
          <w:szCs w:val="28"/>
        </w:rPr>
      </w:pPr>
    </w:p>
    <w:p w:rsidR="00A24A4C" w:rsidRPr="009B20CA" w:rsidRDefault="00A24A4C" w:rsidP="00A24A4C">
      <w:pPr>
        <w:rPr>
          <w:b/>
          <w:color w:val="000000"/>
          <w:sz w:val="28"/>
          <w:szCs w:val="28"/>
        </w:rPr>
      </w:pPr>
      <w:r w:rsidRPr="009B20CA">
        <w:rPr>
          <w:b/>
          <w:color w:val="000000"/>
          <w:sz w:val="28"/>
          <w:szCs w:val="28"/>
        </w:rPr>
        <w:t>Временно исполняющий обязанности</w:t>
      </w:r>
    </w:p>
    <w:p w:rsidR="00A24A4C" w:rsidRPr="009B20CA" w:rsidRDefault="00A24A4C" w:rsidP="00A24A4C">
      <w:pPr>
        <w:rPr>
          <w:b/>
          <w:color w:val="000000"/>
          <w:sz w:val="28"/>
          <w:szCs w:val="28"/>
        </w:rPr>
      </w:pPr>
      <w:r w:rsidRPr="009B20CA">
        <w:rPr>
          <w:b/>
          <w:color w:val="000000"/>
          <w:sz w:val="28"/>
          <w:szCs w:val="28"/>
        </w:rPr>
        <w:t xml:space="preserve">председателя Комитета                                   </w:t>
      </w:r>
      <w:r w:rsidR="009B20CA">
        <w:rPr>
          <w:b/>
          <w:color w:val="000000"/>
          <w:sz w:val="28"/>
          <w:szCs w:val="28"/>
        </w:rPr>
        <w:t xml:space="preserve">  </w:t>
      </w:r>
      <w:r w:rsidRPr="009B20CA">
        <w:rPr>
          <w:b/>
          <w:color w:val="000000"/>
          <w:sz w:val="28"/>
          <w:szCs w:val="28"/>
        </w:rPr>
        <w:t xml:space="preserve">    </w:t>
      </w:r>
      <w:r w:rsidRPr="009B20CA">
        <w:rPr>
          <w:b/>
          <w:color w:val="000000"/>
          <w:sz w:val="28"/>
          <w:szCs w:val="28"/>
        </w:rPr>
        <w:tab/>
        <w:t xml:space="preserve">  </w:t>
      </w:r>
      <w:r w:rsidR="009B20CA">
        <w:rPr>
          <w:b/>
          <w:color w:val="000000"/>
          <w:sz w:val="28"/>
          <w:szCs w:val="28"/>
        </w:rPr>
        <w:t xml:space="preserve">        </w:t>
      </w:r>
      <w:proofErr w:type="spellStart"/>
      <w:r w:rsidRPr="009B20CA">
        <w:rPr>
          <w:b/>
          <w:color w:val="000000"/>
          <w:sz w:val="28"/>
          <w:szCs w:val="28"/>
        </w:rPr>
        <w:t>К.А.Соловейчик</w:t>
      </w:r>
      <w:proofErr w:type="spellEnd"/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DD5B89" w:rsidRDefault="00DD5B89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DD5B89" w:rsidRDefault="00DD5B89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DD5B89" w:rsidRPr="004050CC" w:rsidRDefault="00DD5B89" w:rsidP="00DD5B89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DD5B89" w:rsidRPr="004050CC" w:rsidRDefault="00DD5B89" w:rsidP="00DD5B89">
      <w:pPr>
        <w:rPr>
          <w:sz w:val="28"/>
          <w:szCs w:val="28"/>
        </w:rPr>
      </w:pPr>
    </w:p>
    <w:p w:rsidR="00DD5B89" w:rsidRPr="004050CC" w:rsidRDefault="00DD5B89" w:rsidP="00DD5B89">
      <w:pPr>
        <w:pStyle w:val="32"/>
        <w:shd w:val="clear" w:color="auto" w:fill="auto"/>
        <w:spacing w:line="240" w:lineRule="auto"/>
        <w:ind w:right="-21"/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К </w:t>
      </w:r>
      <w:r w:rsidR="00DA6E04">
        <w:rPr>
          <w:b/>
          <w:sz w:val="28"/>
          <w:szCs w:val="28"/>
        </w:rPr>
        <w:t>приказу</w:t>
      </w:r>
      <w:bookmarkStart w:id="0" w:name="_GoBack"/>
      <w:bookmarkEnd w:id="0"/>
      <w:r w:rsidRPr="004050CC">
        <w:rPr>
          <w:b/>
          <w:sz w:val="28"/>
          <w:szCs w:val="28"/>
        </w:rPr>
        <w:t xml:space="preserve"> «</w:t>
      </w:r>
      <w:r w:rsidRPr="003146B0">
        <w:rPr>
          <w:b/>
          <w:sz w:val="28"/>
          <w:szCs w:val="28"/>
          <w:lang w:bidi="ru-RU"/>
        </w:rPr>
        <w:t xml:space="preserve">О внесении изменения в </w:t>
      </w:r>
      <w:r w:rsidRPr="003146B0">
        <w:rPr>
          <w:b/>
          <w:color w:val="000000"/>
          <w:sz w:val="28"/>
          <w:szCs w:val="28"/>
          <w:lang w:bidi="ru-RU"/>
        </w:rPr>
        <w:t xml:space="preserve">приказ Комитета </w:t>
      </w:r>
      <w:r>
        <w:rPr>
          <w:b/>
          <w:color w:val="000000"/>
          <w:sz w:val="28"/>
          <w:szCs w:val="28"/>
          <w:lang w:bidi="ru-RU"/>
        </w:rPr>
        <w:br/>
      </w:r>
      <w:r w:rsidRPr="003146B0">
        <w:rPr>
          <w:b/>
          <w:color w:val="000000"/>
          <w:sz w:val="28"/>
          <w:szCs w:val="28"/>
          <w:lang w:bidi="ru-RU"/>
        </w:rPr>
        <w:t>по природопользованию,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3146B0">
        <w:rPr>
          <w:b/>
          <w:color w:val="000000"/>
          <w:sz w:val="28"/>
          <w:szCs w:val="28"/>
          <w:lang w:bidi="ru-RU"/>
        </w:rPr>
        <w:t>охране окружающей среды и обеспечению экологической безопасности от 27.11.2023 № 107-ос</w:t>
      </w:r>
      <w:r w:rsidRPr="004050CC">
        <w:rPr>
          <w:b/>
          <w:sz w:val="28"/>
          <w:szCs w:val="28"/>
        </w:rPr>
        <w:t>»</w:t>
      </w:r>
    </w:p>
    <w:p w:rsidR="00DD5B89" w:rsidRPr="004050CC" w:rsidRDefault="00DD5B89" w:rsidP="00DD5B89">
      <w:pPr>
        <w:rPr>
          <w:sz w:val="28"/>
          <w:szCs w:val="28"/>
        </w:rPr>
      </w:pPr>
    </w:p>
    <w:tbl>
      <w:tblPr>
        <w:tblW w:w="51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1"/>
        <w:gridCol w:w="2369"/>
        <w:gridCol w:w="1552"/>
        <w:gridCol w:w="1809"/>
      </w:tblGrid>
      <w:tr w:rsidR="00DD5B89" w:rsidRPr="004050CC" w:rsidTr="00DD5B89">
        <w:trPr>
          <w:jc w:val="center"/>
        </w:trPr>
        <w:tc>
          <w:tcPr>
            <w:tcW w:w="1969" w:type="pct"/>
            <w:vAlign w:val="center"/>
          </w:tcPr>
          <w:p w:rsidR="00DD5B89" w:rsidRPr="004050CC" w:rsidRDefault="00DD5B89" w:rsidP="007E5E14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254" w:type="pct"/>
            <w:vAlign w:val="center"/>
          </w:tcPr>
          <w:p w:rsidR="00DD5B89" w:rsidRPr="004050CC" w:rsidRDefault="00DD5B89" w:rsidP="007E5E14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821" w:type="pct"/>
            <w:vAlign w:val="center"/>
          </w:tcPr>
          <w:p w:rsidR="00DD5B89" w:rsidRPr="004050CC" w:rsidRDefault="00DD5B89" w:rsidP="007E5E14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57" w:type="pct"/>
            <w:vAlign w:val="center"/>
          </w:tcPr>
          <w:p w:rsidR="00DD5B89" w:rsidRPr="004050CC" w:rsidRDefault="00DD5B89" w:rsidP="007E5E14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DD5B89" w:rsidRPr="004050CC" w:rsidTr="00DD5B89">
        <w:trPr>
          <w:trHeight w:val="850"/>
          <w:jc w:val="center"/>
        </w:trPr>
        <w:tc>
          <w:tcPr>
            <w:tcW w:w="1969" w:type="pct"/>
            <w:vAlign w:val="center"/>
          </w:tcPr>
          <w:p w:rsidR="00DD5B89" w:rsidRPr="004050CC" w:rsidRDefault="00DD5B89" w:rsidP="00DD5B89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br/>
              <w:t>по вопросам государственной</w:t>
            </w:r>
            <w:r w:rsidRPr="004050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службы </w:t>
            </w:r>
            <w:r>
              <w:rPr>
                <w:sz w:val="28"/>
                <w:szCs w:val="28"/>
              </w:rPr>
              <w:br/>
              <w:t>и кадров</w:t>
            </w:r>
            <w:r w:rsidRPr="00405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4" w:type="pct"/>
            <w:vAlign w:val="center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Киртаев</w:t>
            </w:r>
            <w:proofErr w:type="spellEnd"/>
            <w:r w:rsidRPr="004050CC">
              <w:rPr>
                <w:sz w:val="28"/>
                <w:szCs w:val="28"/>
              </w:rPr>
              <w:t xml:space="preserve"> А.С. </w:t>
            </w:r>
          </w:p>
        </w:tc>
        <w:tc>
          <w:tcPr>
            <w:tcW w:w="821" w:type="pct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</w:p>
        </w:tc>
        <w:tc>
          <w:tcPr>
            <w:tcW w:w="957" w:type="pct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</w:p>
        </w:tc>
      </w:tr>
      <w:tr w:rsidR="00DD5B89" w:rsidRPr="004050CC" w:rsidTr="00DD5B89">
        <w:trPr>
          <w:trHeight w:val="850"/>
          <w:jc w:val="center"/>
        </w:trPr>
        <w:tc>
          <w:tcPr>
            <w:tcW w:w="1969" w:type="pct"/>
            <w:vAlign w:val="center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1254" w:type="pct"/>
            <w:vAlign w:val="center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821" w:type="pct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</w:p>
        </w:tc>
        <w:tc>
          <w:tcPr>
            <w:tcW w:w="957" w:type="pct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</w:p>
        </w:tc>
      </w:tr>
      <w:tr w:rsidR="00DD5B89" w:rsidRPr="004050CC" w:rsidTr="00DD5B89">
        <w:trPr>
          <w:trHeight w:val="850"/>
          <w:jc w:val="center"/>
        </w:trPr>
        <w:tc>
          <w:tcPr>
            <w:tcW w:w="1969" w:type="pct"/>
            <w:vAlign w:val="center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050CC">
              <w:rPr>
                <w:sz w:val="28"/>
                <w:szCs w:val="28"/>
              </w:rPr>
              <w:t>ачальник общего отдела</w:t>
            </w:r>
          </w:p>
        </w:tc>
        <w:tc>
          <w:tcPr>
            <w:tcW w:w="1254" w:type="pct"/>
            <w:vAlign w:val="center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Осницкая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821" w:type="pct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</w:p>
        </w:tc>
        <w:tc>
          <w:tcPr>
            <w:tcW w:w="957" w:type="pct"/>
          </w:tcPr>
          <w:p w:rsidR="00DD5B89" w:rsidRPr="004050CC" w:rsidRDefault="00DD5B89" w:rsidP="007E5E14">
            <w:pPr>
              <w:rPr>
                <w:sz w:val="28"/>
                <w:szCs w:val="28"/>
              </w:rPr>
            </w:pPr>
          </w:p>
        </w:tc>
      </w:tr>
    </w:tbl>
    <w:p w:rsidR="00DD5B89" w:rsidRDefault="00DD5B89" w:rsidP="00DD5B89"/>
    <w:p w:rsidR="00DD5B89" w:rsidRDefault="00DD5B89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sectPr w:rsidR="00DD5B89" w:rsidSect="00EC78C8">
      <w:headerReference w:type="default" r:id="rId8"/>
      <w:pgSz w:w="11907" w:h="16840" w:code="9"/>
      <w:pgMar w:top="1134" w:right="992" w:bottom="1134" w:left="1722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8" w:rsidRDefault="00EC78C8" w:rsidP="00EC78C8">
      <w:r>
        <w:separator/>
      </w:r>
    </w:p>
  </w:endnote>
  <w:endnote w:type="continuationSeparator" w:id="0">
    <w:p w:rsidR="00EC78C8" w:rsidRDefault="00EC78C8" w:rsidP="00E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8" w:rsidRDefault="00EC78C8" w:rsidP="00EC78C8">
      <w:r>
        <w:separator/>
      </w:r>
    </w:p>
  </w:footnote>
  <w:footnote w:type="continuationSeparator" w:id="0">
    <w:p w:rsidR="00EC78C8" w:rsidRDefault="00EC78C8" w:rsidP="00E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EC78C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7824D5E"/>
    <w:multiLevelType w:val="hybridMultilevel"/>
    <w:tmpl w:val="E84A1A48"/>
    <w:lvl w:ilvl="0" w:tplc="68C01CF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057FE"/>
    <w:multiLevelType w:val="hybridMultilevel"/>
    <w:tmpl w:val="59240F46"/>
    <w:lvl w:ilvl="0" w:tplc="ED50AF36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4" w15:restartNumberingAfterBreak="0">
    <w:nsid w:val="64C7721A"/>
    <w:multiLevelType w:val="hybridMultilevel"/>
    <w:tmpl w:val="28CEF35A"/>
    <w:lvl w:ilvl="0" w:tplc="6D9A4F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16"/>
  </w:num>
  <w:num w:numId="6">
    <w:abstractNumId w:val="9"/>
  </w:num>
  <w:num w:numId="7">
    <w:abstractNumId w:val="1"/>
  </w:num>
  <w:num w:numId="8">
    <w:abstractNumId w:val="15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4"/>
  </w:num>
  <w:num w:numId="14">
    <w:abstractNumId w:val="6"/>
  </w:num>
  <w:num w:numId="15">
    <w:abstractNumId w:val="14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2B55"/>
    <w:rsid w:val="0006320B"/>
    <w:rsid w:val="00081E37"/>
    <w:rsid w:val="000862BD"/>
    <w:rsid w:val="000A78F2"/>
    <w:rsid w:val="000D5BFC"/>
    <w:rsid w:val="000E231A"/>
    <w:rsid w:val="001273D7"/>
    <w:rsid w:val="0012789E"/>
    <w:rsid w:val="00160D81"/>
    <w:rsid w:val="0016141D"/>
    <w:rsid w:val="00175F24"/>
    <w:rsid w:val="00180C06"/>
    <w:rsid w:val="00195820"/>
    <w:rsid w:val="001C1233"/>
    <w:rsid w:val="001D0302"/>
    <w:rsid w:val="001D6F53"/>
    <w:rsid w:val="00211ADF"/>
    <w:rsid w:val="002254DC"/>
    <w:rsid w:val="002349BB"/>
    <w:rsid w:val="002367EB"/>
    <w:rsid w:val="002556D7"/>
    <w:rsid w:val="0025699C"/>
    <w:rsid w:val="00264638"/>
    <w:rsid w:val="002712F4"/>
    <w:rsid w:val="00275375"/>
    <w:rsid w:val="00285E26"/>
    <w:rsid w:val="002F5544"/>
    <w:rsid w:val="00302D91"/>
    <w:rsid w:val="003146B0"/>
    <w:rsid w:val="003252A6"/>
    <w:rsid w:val="0033370F"/>
    <w:rsid w:val="0034133F"/>
    <w:rsid w:val="00353A73"/>
    <w:rsid w:val="003553F9"/>
    <w:rsid w:val="00366708"/>
    <w:rsid w:val="0037158F"/>
    <w:rsid w:val="0038125D"/>
    <w:rsid w:val="003C1648"/>
    <w:rsid w:val="003C42B3"/>
    <w:rsid w:val="003E3B74"/>
    <w:rsid w:val="003E5B2C"/>
    <w:rsid w:val="003F657E"/>
    <w:rsid w:val="0040263A"/>
    <w:rsid w:val="00420065"/>
    <w:rsid w:val="00424600"/>
    <w:rsid w:val="00432CC1"/>
    <w:rsid w:val="00433B23"/>
    <w:rsid w:val="00436656"/>
    <w:rsid w:val="0047626F"/>
    <w:rsid w:val="00477AE8"/>
    <w:rsid w:val="00477F9F"/>
    <w:rsid w:val="00480A26"/>
    <w:rsid w:val="00480E86"/>
    <w:rsid w:val="00483DC3"/>
    <w:rsid w:val="004927A2"/>
    <w:rsid w:val="00497AA9"/>
    <w:rsid w:val="004A0253"/>
    <w:rsid w:val="004A34CE"/>
    <w:rsid w:val="004A3AF9"/>
    <w:rsid w:val="004B15E2"/>
    <w:rsid w:val="004B2EAA"/>
    <w:rsid w:val="004C4C0E"/>
    <w:rsid w:val="004E76DB"/>
    <w:rsid w:val="004F67CB"/>
    <w:rsid w:val="00520184"/>
    <w:rsid w:val="00524E1A"/>
    <w:rsid w:val="00546F43"/>
    <w:rsid w:val="005546E3"/>
    <w:rsid w:val="00561785"/>
    <w:rsid w:val="005751FD"/>
    <w:rsid w:val="00583DAF"/>
    <w:rsid w:val="00584272"/>
    <w:rsid w:val="00586E58"/>
    <w:rsid w:val="005A3C74"/>
    <w:rsid w:val="005A75A1"/>
    <w:rsid w:val="005B26C0"/>
    <w:rsid w:val="005B56B1"/>
    <w:rsid w:val="00600709"/>
    <w:rsid w:val="00626D2C"/>
    <w:rsid w:val="00636AD0"/>
    <w:rsid w:val="0064763E"/>
    <w:rsid w:val="00656A1E"/>
    <w:rsid w:val="00672BEB"/>
    <w:rsid w:val="0067738B"/>
    <w:rsid w:val="006B3315"/>
    <w:rsid w:val="006C79D7"/>
    <w:rsid w:val="00711E45"/>
    <w:rsid w:val="00714C84"/>
    <w:rsid w:val="007442B8"/>
    <w:rsid w:val="00753B3A"/>
    <w:rsid w:val="00771A5D"/>
    <w:rsid w:val="007B08B4"/>
    <w:rsid w:val="007B1EFD"/>
    <w:rsid w:val="007C0EDA"/>
    <w:rsid w:val="007E6434"/>
    <w:rsid w:val="007F17AD"/>
    <w:rsid w:val="00805B8C"/>
    <w:rsid w:val="00806A4E"/>
    <w:rsid w:val="00813B0E"/>
    <w:rsid w:val="00825CA0"/>
    <w:rsid w:val="008307E2"/>
    <w:rsid w:val="00860AC7"/>
    <w:rsid w:val="00862281"/>
    <w:rsid w:val="00867A3C"/>
    <w:rsid w:val="00876B85"/>
    <w:rsid w:val="00890167"/>
    <w:rsid w:val="008A022B"/>
    <w:rsid w:val="008A17A4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3466"/>
    <w:rsid w:val="00984A63"/>
    <w:rsid w:val="009B20CA"/>
    <w:rsid w:val="009B6E5A"/>
    <w:rsid w:val="009C029F"/>
    <w:rsid w:val="009C6FB0"/>
    <w:rsid w:val="00A10AC3"/>
    <w:rsid w:val="00A24A4C"/>
    <w:rsid w:val="00A30E16"/>
    <w:rsid w:val="00A765B2"/>
    <w:rsid w:val="00A77EDD"/>
    <w:rsid w:val="00AA60E2"/>
    <w:rsid w:val="00AB18D4"/>
    <w:rsid w:val="00AB6D7E"/>
    <w:rsid w:val="00AB797C"/>
    <w:rsid w:val="00AC467D"/>
    <w:rsid w:val="00AC622D"/>
    <w:rsid w:val="00AD62CC"/>
    <w:rsid w:val="00AD63C9"/>
    <w:rsid w:val="00B52508"/>
    <w:rsid w:val="00B6164A"/>
    <w:rsid w:val="00B62AE2"/>
    <w:rsid w:val="00B72FD1"/>
    <w:rsid w:val="00B75431"/>
    <w:rsid w:val="00B94E8A"/>
    <w:rsid w:val="00BA02B2"/>
    <w:rsid w:val="00BB0977"/>
    <w:rsid w:val="00BC34F7"/>
    <w:rsid w:val="00BD0526"/>
    <w:rsid w:val="00BF2CDD"/>
    <w:rsid w:val="00BF5929"/>
    <w:rsid w:val="00C15CCF"/>
    <w:rsid w:val="00C2366C"/>
    <w:rsid w:val="00C25C23"/>
    <w:rsid w:val="00C552F7"/>
    <w:rsid w:val="00C76772"/>
    <w:rsid w:val="00C807B7"/>
    <w:rsid w:val="00C955D7"/>
    <w:rsid w:val="00C96A0F"/>
    <w:rsid w:val="00CE62E1"/>
    <w:rsid w:val="00D40282"/>
    <w:rsid w:val="00D468CE"/>
    <w:rsid w:val="00D752A3"/>
    <w:rsid w:val="00D768BA"/>
    <w:rsid w:val="00DA56E1"/>
    <w:rsid w:val="00DA6E04"/>
    <w:rsid w:val="00DC3E18"/>
    <w:rsid w:val="00DD08BD"/>
    <w:rsid w:val="00DD5B89"/>
    <w:rsid w:val="00E06E09"/>
    <w:rsid w:val="00E074D6"/>
    <w:rsid w:val="00E408E3"/>
    <w:rsid w:val="00E4435A"/>
    <w:rsid w:val="00E47658"/>
    <w:rsid w:val="00E672FF"/>
    <w:rsid w:val="00E75691"/>
    <w:rsid w:val="00E807A1"/>
    <w:rsid w:val="00E83BDA"/>
    <w:rsid w:val="00E8523C"/>
    <w:rsid w:val="00E9542C"/>
    <w:rsid w:val="00EB5AF1"/>
    <w:rsid w:val="00EC78C8"/>
    <w:rsid w:val="00EF1070"/>
    <w:rsid w:val="00F009F0"/>
    <w:rsid w:val="00F04646"/>
    <w:rsid w:val="00F05125"/>
    <w:rsid w:val="00F165AD"/>
    <w:rsid w:val="00F1681E"/>
    <w:rsid w:val="00F21506"/>
    <w:rsid w:val="00F3662D"/>
    <w:rsid w:val="00F56B3B"/>
    <w:rsid w:val="00F64EED"/>
    <w:rsid w:val="00F67B0E"/>
    <w:rsid w:val="00FA0843"/>
    <w:rsid w:val="00FA71B3"/>
    <w:rsid w:val="00FB3DEB"/>
    <w:rsid w:val="00FB4991"/>
    <w:rsid w:val="00FD0195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C43204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link w:val="a5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1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6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7">
    <w:name w:val="Hyperlink"/>
    <w:basedOn w:val="a0"/>
    <w:semiHidden/>
    <w:rsid w:val="00B6164A"/>
    <w:rPr>
      <w:color w:val="0000FF"/>
      <w:u w:val="single"/>
    </w:rPr>
  </w:style>
  <w:style w:type="paragraph" w:styleId="22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8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556D7"/>
    <w:rPr>
      <w:shd w:val="clear" w:color="auto" w:fill="FFFFFF"/>
    </w:rPr>
  </w:style>
  <w:style w:type="paragraph" w:customStyle="1" w:styleId="24">
    <w:name w:val="Заголовок №2"/>
    <w:basedOn w:val="a"/>
    <w:link w:val="23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c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E75691"/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75691"/>
    <w:rPr>
      <w:b/>
      <w:smallCaps/>
      <w:spacing w:val="2"/>
      <w:sz w:val="22"/>
    </w:rPr>
  </w:style>
  <w:style w:type="paragraph" w:styleId="ad">
    <w:name w:val="List Paragraph"/>
    <w:basedOn w:val="a"/>
    <w:uiPriority w:val="34"/>
    <w:qFormat/>
    <w:rsid w:val="00C807B7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78C8"/>
  </w:style>
  <w:style w:type="paragraph" w:styleId="af0">
    <w:name w:val="footer"/>
    <w:basedOn w:val="a"/>
    <w:link w:val="af1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C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FCB45-36BB-4A11-B872-A2F274D6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</Template>
  <TotalTime>36</TotalTime>
  <Pages>2</Pages>
  <Words>199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Бойко Екатерина Владимировна</cp:lastModifiedBy>
  <cp:revision>8</cp:revision>
  <cp:lastPrinted>2024-11-25T13:32:00Z</cp:lastPrinted>
  <dcterms:created xsi:type="dcterms:W3CDTF">2024-11-25T13:03:00Z</dcterms:created>
  <dcterms:modified xsi:type="dcterms:W3CDTF">2024-11-25T13:38:00Z</dcterms:modified>
</cp:coreProperties>
</file>