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8F3A0B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9A56B1F" wp14:editId="3A0B7541">
            <wp:simplePos x="0" y="0"/>
            <wp:positionH relativeFrom="column">
              <wp:posOffset>-80010</wp:posOffset>
            </wp:positionH>
            <wp:positionV relativeFrom="paragraph">
              <wp:posOffset>1531620</wp:posOffset>
            </wp:positionV>
            <wp:extent cx="1350752" cy="285468"/>
            <wp:effectExtent l="0" t="0" r="1905" b="635"/>
            <wp:wrapNone/>
            <wp:docPr id="10" name="Рисунок 10" descr="C:\Users\koa\Pictures\штамп регистрации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8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C8B3B05" wp14:editId="7463ED9A">
                <wp:simplePos x="0" y="0"/>
                <wp:positionH relativeFrom="column">
                  <wp:posOffset>-889635</wp:posOffset>
                </wp:positionH>
                <wp:positionV relativeFrom="page">
                  <wp:posOffset>266700</wp:posOffset>
                </wp:positionV>
                <wp:extent cx="7560310" cy="17583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75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4B20C4" wp14:editId="7134B479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6A2EF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24E7D"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724E7D"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B3B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0.05pt;margin-top:21pt;width:595.3pt;height:138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0zutQIAALo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4B20C4" wp14:editId="7134B479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6A2EF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724E7D" w:rsidRPr="002B3485">
                        <w:rPr>
                          <w:sz w:val="28"/>
                          <w:szCs w:val="28"/>
                        </w:rPr>
                        <w:t>№</w:t>
                      </w:r>
                      <w:r w:rsidR="00724E7D"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>
        <w:rPr>
          <w:noProof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4F207D0F" wp14:editId="2C6A78A0">
                <wp:simplePos x="0" y="0"/>
                <wp:positionH relativeFrom="column">
                  <wp:posOffset>-1080135</wp:posOffset>
                </wp:positionH>
                <wp:positionV relativeFrom="paragraph">
                  <wp:posOffset>0</wp:posOffset>
                </wp:positionV>
                <wp:extent cx="7562850" cy="214249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87720" y="1682115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07D0F" id="Полотно 4" o:spid="_x0000_s1027" editas="canvas" style="position:absolute;left:0;text-align:left;margin-left:-85.05pt;margin-top:0;width:595.5pt;height:168.7pt;z-index:251656704" coordsize="75628,2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75628;height:21424;visibility:visible;mso-wrap-style:square">
                  <v:fill o:detectmouseclick="t"/>
                  <v:path o:connecttype="none"/>
                </v:shape>
                <v:shape id="Text Box 6" o:spid="_x0000_s1029" type="#_x0000_t202" style="position:absolute;left:58877;top:16821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inline distT="0" distB="0" distL="0" distR="0" wp14:anchorId="2A3FC649" wp14:editId="6BA699C9">
                <wp:extent cx="3314700" cy="51435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772B9B" w:rsidRDefault="00424EDA" w:rsidP="00C30331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в распоряжение администрации </w:t>
                            </w:r>
                            <w:r w:rsidRPr="00424ED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FA41D3">
                              <w:rPr>
                                <w:b/>
                                <w:sz w:val="28"/>
                                <w:szCs w:val="28"/>
                              </w:rPr>
                              <w:t>10.05.2012</w:t>
                            </w:r>
                            <w:r w:rsidRPr="00424ED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FA41D3">
                              <w:rPr>
                                <w:b/>
                                <w:sz w:val="28"/>
                                <w:szCs w:val="28"/>
                              </w:rPr>
                              <w:t>806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3FC649" id="Text Box 10" o:spid="_x0000_s1030" type="#_x0000_t202" style="width:261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Szuw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" filled="f" stroked="f">
                <v:textbox>
                  <w:txbxContent>
                    <w:p w:rsidR="00724E7D" w:rsidRPr="00772B9B" w:rsidRDefault="00424EDA" w:rsidP="00C30331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в распоряжение администрации </w:t>
                      </w:r>
                      <w:r w:rsidRPr="00424EDA">
                        <w:rPr>
                          <w:b/>
                          <w:sz w:val="28"/>
                          <w:szCs w:val="28"/>
                        </w:rPr>
                        <w:t xml:space="preserve">от </w:t>
                      </w:r>
                      <w:r w:rsidR="00FA41D3">
                        <w:rPr>
                          <w:b/>
                          <w:sz w:val="28"/>
                          <w:szCs w:val="28"/>
                        </w:rPr>
                        <w:t>10.05.2012</w:t>
                      </w:r>
                      <w:r w:rsidRPr="00424EDA"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 w:rsidR="00FA41D3">
                        <w:rPr>
                          <w:b/>
                          <w:sz w:val="28"/>
                          <w:szCs w:val="28"/>
                        </w:rPr>
                        <w:t>806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A41D3" w:rsidRPr="00D667C5" w:rsidRDefault="00FA41D3" w:rsidP="00FA41D3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распоряжение</w:t>
      </w:r>
      <w:r w:rsidRPr="007378A6">
        <w:rPr>
          <w:sz w:val="28"/>
          <w:szCs w:val="28"/>
        </w:rPr>
        <w:t xml:space="preserve"> администрации Выборгского района </w:t>
      </w:r>
      <w:r>
        <w:rPr>
          <w:sz w:val="28"/>
          <w:szCs w:val="28"/>
        </w:rPr>
        <w:t xml:space="preserve">                      </w:t>
      </w:r>
      <w:r w:rsidRPr="007378A6">
        <w:rPr>
          <w:sz w:val="28"/>
          <w:szCs w:val="28"/>
        </w:rPr>
        <w:t>Санкт-Петербурга от 10.05.2012 № 806 «О Коллегии администрации Выборгского района Санкт-Петербурга» (далее – распоряжение)</w:t>
      </w:r>
      <w:r>
        <w:rPr>
          <w:sz w:val="28"/>
          <w:szCs w:val="28"/>
        </w:rPr>
        <w:t>, следующие изменения:</w:t>
      </w:r>
    </w:p>
    <w:p w:rsidR="00FA41D3" w:rsidRPr="004D7D97" w:rsidRDefault="00FA41D3" w:rsidP="00FA41D3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FA41D3" w:rsidRPr="00FA41D3" w:rsidRDefault="00FA41D3" w:rsidP="00FA41D3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составе Коллегии администрации Выборгского района </w:t>
      </w:r>
      <w:r>
        <w:rPr>
          <w:sz w:val="28"/>
          <w:szCs w:val="28"/>
        </w:rPr>
        <w:t xml:space="preserve">                          Санкт-Петербурга (</w:t>
      </w:r>
      <w:r w:rsidRPr="00FA41D3">
        <w:rPr>
          <w:sz w:val="28"/>
          <w:szCs w:val="28"/>
        </w:rPr>
        <w:t>Приложение № 2 к распоряжению</w:t>
      </w:r>
      <w:r>
        <w:rPr>
          <w:sz w:val="28"/>
          <w:szCs w:val="28"/>
        </w:rPr>
        <w:t>)</w:t>
      </w:r>
      <w:r w:rsidRPr="00FA41D3">
        <w:rPr>
          <w:sz w:val="28"/>
          <w:szCs w:val="28"/>
        </w:rPr>
        <w:t>, наименование должност</w:t>
      </w:r>
      <w:r>
        <w:rPr>
          <w:sz w:val="28"/>
          <w:szCs w:val="28"/>
        </w:rPr>
        <w:t>и</w:t>
      </w:r>
      <w:r w:rsidRPr="00FA41D3">
        <w:rPr>
          <w:sz w:val="28"/>
          <w:szCs w:val="28"/>
        </w:rPr>
        <w:t xml:space="preserve"> члена Коллегии Осиповой Елены Геннадьевны изложить в следующей редакции:</w:t>
      </w:r>
    </w:p>
    <w:p w:rsidR="00FA41D3" w:rsidRDefault="00FA41D3" w:rsidP="00FA41D3">
      <w:pPr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«заместитель главы администрации Выборгского района </w:t>
      </w:r>
    </w:p>
    <w:p w:rsidR="00572BBA" w:rsidRDefault="00FA41D3" w:rsidP="00FA41D3">
      <w:pPr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Санкт-Петербурга».</w:t>
      </w:r>
      <w:bookmarkStart w:id="0" w:name="_GoBack"/>
      <w:bookmarkEnd w:id="0"/>
    </w:p>
    <w:p w:rsidR="00572BBA" w:rsidRPr="00FA41D3" w:rsidRDefault="00FA41D3" w:rsidP="00FA41D3">
      <w:pPr>
        <w:tabs>
          <w:tab w:val="left" w:pos="851"/>
          <w:tab w:val="left" w:pos="993"/>
        </w:tabs>
        <w:ind w:left="567" w:right="566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02B79" w:rsidRPr="00FA41D3">
        <w:rPr>
          <w:sz w:val="28"/>
          <w:szCs w:val="28"/>
        </w:rPr>
        <w:t>Контроль за выполнением распоряжения остается за главой администрации.</w:t>
      </w:r>
    </w:p>
    <w:p w:rsidR="007C56F0" w:rsidRPr="00126D4D" w:rsidRDefault="007C56F0" w:rsidP="007C56F0">
      <w:pPr>
        <w:ind w:firstLine="709"/>
        <w:jc w:val="both"/>
        <w:rPr>
          <w:sz w:val="28"/>
          <w:szCs w:val="28"/>
        </w:rPr>
      </w:pPr>
    </w:p>
    <w:p w:rsidR="007C56F0" w:rsidRDefault="007C56F0" w:rsidP="007C56F0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66FB8EC9" wp14:editId="5BA1A69C">
            <wp:simplePos x="0" y="0"/>
            <wp:positionH relativeFrom="column">
              <wp:posOffset>2497809</wp:posOffset>
            </wp:positionH>
            <wp:positionV relativeFrom="paragraph">
              <wp:posOffset>203835</wp:posOffset>
            </wp:positionV>
            <wp:extent cx="1311768" cy="737870"/>
            <wp:effectExtent l="0" t="0" r="3175" b="5080"/>
            <wp:wrapNone/>
            <wp:docPr id="7" name="Picture 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768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C56F0" w:rsidRPr="00772B9B" w:rsidRDefault="007C56F0" w:rsidP="007C56F0">
      <w:pPr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2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8"/>
        <w:gridCol w:w="4808"/>
      </w:tblGrid>
      <w:tr w:rsidR="007C56F0" w:rsidRPr="00772B9B" w:rsidTr="00D5333B">
        <w:trPr>
          <w:trHeight w:val="80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7C56F0" w:rsidRPr="00772B9B" w:rsidRDefault="007C56F0" w:rsidP="00D5333B">
            <w:pPr>
              <w:rPr>
                <w:sz w:val="28"/>
                <w:szCs w:val="28"/>
              </w:rPr>
            </w:pPr>
            <w:r w:rsidRPr="00772B9B">
              <w:rPr>
                <w:bCs/>
                <w:sz w:val="28"/>
                <w:szCs w:val="28"/>
              </w:rPr>
              <w:t>Глава администрации</w:t>
            </w:r>
          </w:p>
        </w:tc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</w:tcPr>
          <w:p w:rsidR="007C56F0" w:rsidRPr="00772B9B" w:rsidRDefault="007C56F0" w:rsidP="007C56F0">
            <w:pPr>
              <w:tabs>
                <w:tab w:val="left" w:pos="4026"/>
              </w:tabs>
              <w:ind w:right="564"/>
              <w:jc w:val="right"/>
              <w:rPr>
                <w:sz w:val="28"/>
                <w:szCs w:val="28"/>
              </w:rPr>
            </w:pPr>
            <w:proofErr w:type="spellStart"/>
            <w:r w:rsidRPr="00772B9B">
              <w:rPr>
                <w:sz w:val="28"/>
                <w:szCs w:val="28"/>
              </w:rPr>
              <w:t>В.М.Полунин</w:t>
            </w:r>
            <w:proofErr w:type="spellEnd"/>
          </w:p>
        </w:tc>
      </w:tr>
    </w:tbl>
    <w:p w:rsidR="007C56F0" w:rsidRPr="00B23ED5" w:rsidRDefault="007C56F0" w:rsidP="007C56F0"/>
    <w:p w:rsidR="004C1F45" w:rsidRPr="00BF01D0" w:rsidRDefault="004C1F45" w:rsidP="007C56F0">
      <w:pPr>
        <w:ind w:right="566" w:firstLine="709"/>
        <w:jc w:val="both"/>
        <w:rPr>
          <w:sz w:val="28"/>
          <w:szCs w:val="28"/>
        </w:rPr>
      </w:pPr>
    </w:p>
    <w:sectPr w:rsidR="004C1F45" w:rsidRPr="00BF01D0" w:rsidSect="00745FB3">
      <w:headerReference w:type="default" r:id="rId13"/>
      <w:pgSz w:w="11906" w:h="16838"/>
      <w:pgMar w:top="1418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CED" w:rsidRDefault="00454CED" w:rsidP="00696A06">
      <w:r>
        <w:separator/>
      </w:r>
    </w:p>
  </w:endnote>
  <w:endnote w:type="continuationSeparator" w:id="0">
    <w:p w:rsidR="00454CED" w:rsidRDefault="00454CED" w:rsidP="0069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CED" w:rsidRDefault="00454CED" w:rsidP="00696A06">
      <w:r>
        <w:separator/>
      </w:r>
    </w:p>
  </w:footnote>
  <w:footnote w:type="continuationSeparator" w:id="0">
    <w:p w:rsidR="00454CED" w:rsidRDefault="00454CED" w:rsidP="00696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9556857"/>
      <w:docPartObj>
        <w:docPartGallery w:val="Page Numbers (Top of Page)"/>
        <w:docPartUnique/>
      </w:docPartObj>
    </w:sdtPr>
    <w:sdtEndPr/>
    <w:sdtContent>
      <w:p w:rsidR="00696A06" w:rsidRDefault="00696A06" w:rsidP="00696A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1D3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3E4"/>
    <w:multiLevelType w:val="hybridMultilevel"/>
    <w:tmpl w:val="E7680CBA"/>
    <w:lvl w:ilvl="0" w:tplc="A8F08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41662F"/>
    <w:multiLevelType w:val="hybridMultilevel"/>
    <w:tmpl w:val="297CFA0C"/>
    <w:lvl w:ilvl="0" w:tplc="86BE8E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B566AF"/>
    <w:multiLevelType w:val="multilevel"/>
    <w:tmpl w:val="AC54B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25207EE1"/>
    <w:multiLevelType w:val="hybridMultilevel"/>
    <w:tmpl w:val="C7CC8ACC"/>
    <w:lvl w:ilvl="0" w:tplc="1BBC6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EF6C17"/>
    <w:multiLevelType w:val="multilevel"/>
    <w:tmpl w:val="AFA871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47925CD5"/>
    <w:multiLevelType w:val="hybridMultilevel"/>
    <w:tmpl w:val="347A7B06"/>
    <w:lvl w:ilvl="0" w:tplc="B33A2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90248B"/>
    <w:multiLevelType w:val="multilevel"/>
    <w:tmpl w:val="67301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71D83A71"/>
    <w:multiLevelType w:val="multilevel"/>
    <w:tmpl w:val="7D06C93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52383"/>
    <w:rsid w:val="00086040"/>
    <w:rsid w:val="000C7D93"/>
    <w:rsid w:val="000D07DE"/>
    <w:rsid w:val="000D2F4B"/>
    <w:rsid w:val="000E23CB"/>
    <w:rsid w:val="001054D3"/>
    <w:rsid w:val="00115E33"/>
    <w:rsid w:val="00126D4D"/>
    <w:rsid w:val="00152665"/>
    <w:rsid w:val="0017299D"/>
    <w:rsid w:val="00185639"/>
    <w:rsid w:val="001A2656"/>
    <w:rsid w:val="001A60D7"/>
    <w:rsid w:val="0022099A"/>
    <w:rsid w:val="00226506"/>
    <w:rsid w:val="00261BE2"/>
    <w:rsid w:val="002A3FFD"/>
    <w:rsid w:val="002C289B"/>
    <w:rsid w:val="002F317E"/>
    <w:rsid w:val="00300BB6"/>
    <w:rsid w:val="00304CE8"/>
    <w:rsid w:val="00311854"/>
    <w:rsid w:val="0033639C"/>
    <w:rsid w:val="00385636"/>
    <w:rsid w:val="00386371"/>
    <w:rsid w:val="003E4BC9"/>
    <w:rsid w:val="003F619A"/>
    <w:rsid w:val="003F7E55"/>
    <w:rsid w:val="004034DB"/>
    <w:rsid w:val="0041687B"/>
    <w:rsid w:val="00424EDA"/>
    <w:rsid w:val="00454CED"/>
    <w:rsid w:val="00492A95"/>
    <w:rsid w:val="004A1677"/>
    <w:rsid w:val="004A2C6F"/>
    <w:rsid w:val="004C1F45"/>
    <w:rsid w:val="004D2743"/>
    <w:rsid w:val="004E2091"/>
    <w:rsid w:val="004E4A83"/>
    <w:rsid w:val="004E7E1A"/>
    <w:rsid w:val="004F2599"/>
    <w:rsid w:val="00534E3F"/>
    <w:rsid w:val="0053681E"/>
    <w:rsid w:val="00572BBA"/>
    <w:rsid w:val="00580D0B"/>
    <w:rsid w:val="00583F6C"/>
    <w:rsid w:val="005F3F02"/>
    <w:rsid w:val="00601893"/>
    <w:rsid w:val="00617D53"/>
    <w:rsid w:val="006674C1"/>
    <w:rsid w:val="00696A06"/>
    <w:rsid w:val="006A2EFD"/>
    <w:rsid w:val="006F71B3"/>
    <w:rsid w:val="007034DD"/>
    <w:rsid w:val="00724E7D"/>
    <w:rsid w:val="00745FB3"/>
    <w:rsid w:val="00751805"/>
    <w:rsid w:val="00772B9B"/>
    <w:rsid w:val="0079668A"/>
    <w:rsid w:val="007C1180"/>
    <w:rsid w:val="007C56F0"/>
    <w:rsid w:val="007C681E"/>
    <w:rsid w:val="007C7F2A"/>
    <w:rsid w:val="00803C9B"/>
    <w:rsid w:val="00836B1E"/>
    <w:rsid w:val="00852618"/>
    <w:rsid w:val="008600BE"/>
    <w:rsid w:val="008617D3"/>
    <w:rsid w:val="0086573B"/>
    <w:rsid w:val="00870970"/>
    <w:rsid w:val="00874D5A"/>
    <w:rsid w:val="00875A5E"/>
    <w:rsid w:val="00894D59"/>
    <w:rsid w:val="00895BA1"/>
    <w:rsid w:val="008A2800"/>
    <w:rsid w:val="008F3A0B"/>
    <w:rsid w:val="009338B9"/>
    <w:rsid w:val="009547B6"/>
    <w:rsid w:val="009A1F41"/>
    <w:rsid w:val="009A4B64"/>
    <w:rsid w:val="009C4F77"/>
    <w:rsid w:val="009C6C57"/>
    <w:rsid w:val="00A24348"/>
    <w:rsid w:val="00A30508"/>
    <w:rsid w:val="00A33B5F"/>
    <w:rsid w:val="00A40BEF"/>
    <w:rsid w:val="00A428DE"/>
    <w:rsid w:val="00A54DAE"/>
    <w:rsid w:val="00A60DDE"/>
    <w:rsid w:val="00AA1977"/>
    <w:rsid w:val="00AD31DE"/>
    <w:rsid w:val="00AD443D"/>
    <w:rsid w:val="00AE0678"/>
    <w:rsid w:val="00AE1332"/>
    <w:rsid w:val="00AE35E1"/>
    <w:rsid w:val="00AE5A36"/>
    <w:rsid w:val="00B06694"/>
    <w:rsid w:val="00B3146F"/>
    <w:rsid w:val="00B74207"/>
    <w:rsid w:val="00B7664F"/>
    <w:rsid w:val="00B76D79"/>
    <w:rsid w:val="00BB35BD"/>
    <w:rsid w:val="00BF01D0"/>
    <w:rsid w:val="00C000F4"/>
    <w:rsid w:val="00C1141E"/>
    <w:rsid w:val="00C162A1"/>
    <w:rsid w:val="00C224C9"/>
    <w:rsid w:val="00C30331"/>
    <w:rsid w:val="00C30E5F"/>
    <w:rsid w:val="00C421C1"/>
    <w:rsid w:val="00C42B72"/>
    <w:rsid w:val="00C45DF6"/>
    <w:rsid w:val="00C80A4B"/>
    <w:rsid w:val="00D4568C"/>
    <w:rsid w:val="00D4771B"/>
    <w:rsid w:val="00D6577D"/>
    <w:rsid w:val="00D70B35"/>
    <w:rsid w:val="00D77BC1"/>
    <w:rsid w:val="00D81F45"/>
    <w:rsid w:val="00D925E1"/>
    <w:rsid w:val="00DB6477"/>
    <w:rsid w:val="00DD4337"/>
    <w:rsid w:val="00DF21B0"/>
    <w:rsid w:val="00E009AF"/>
    <w:rsid w:val="00E12569"/>
    <w:rsid w:val="00E26657"/>
    <w:rsid w:val="00E46858"/>
    <w:rsid w:val="00E807BF"/>
    <w:rsid w:val="00E80E60"/>
    <w:rsid w:val="00EA53AB"/>
    <w:rsid w:val="00EC47ED"/>
    <w:rsid w:val="00F02B79"/>
    <w:rsid w:val="00F07E53"/>
    <w:rsid w:val="00F2465A"/>
    <w:rsid w:val="00F328DA"/>
    <w:rsid w:val="00F60AE6"/>
    <w:rsid w:val="00F710AC"/>
    <w:rsid w:val="00F911DC"/>
    <w:rsid w:val="00FA2587"/>
    <w:rsid w:val="00FA41D3"/>
    <w:rsid w:val="00FC6E8B"/>
    <w:rsid w:val="00FC797B"/>
    <w:rsid w:val="00FD19D8"/>
    <w:rsid w:val="00FE7A4C"/>
    <w:rsid w:val="00F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1A2A6F-0E60-46BD-A758-A4DA96B0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856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96A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6A0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96A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6A06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9547B6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paragraph" w:styleId="aa">
    <w:name w:val="Normal (Web)"/>
    <w:basedOn w:val="a"/>
    <w:uiPriority w:val="99"/>
    <w:unhideWhenUsed/>
    <w:rsid w:val="00EC47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1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545C789-62BF-4E0A-B4F5-FD3EA9CD2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3</cp:revision>
  <cp:lastPrinted>2024-11-13T13:20:00Z</cp:lastPrinted>
  <dcterms:created xsi:type="dcterms:W3CDTF">2024-10-23T12:19:00Z</dcterms:created>
  <dcterms:modified xsi:type="dcterms:W3CDTF">2024-11-13T13:21:00Z</dcterms:modified>
</cp:coreProperties>
</file>