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6073A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0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0" y="1695451"/>
                            <a:ext cx="1000125" cy="859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75pt;margin-top:0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63817;top:16954;width:10001;height:8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6073AC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895" cy="596265"/>
                                  <wp:effectExtent l="0" t="0" r="0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95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6073AC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895" cy="596265"/>
                            <wp:effectExtent l="0" t="0" r="0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95" cy="59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67990" cy="781685"/>
                <wp:effectExtent l="0" t="0" r="381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A31FB3" w:rsidRDefault="00FC4B8F" w:rsidP="00FC4B8F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 w:rsidR="005A059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01DB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от 10.05.2012 № 806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33.7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rxuAIAAME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" filled="f" stroked="f">
                <v:textbox>
                  <w:txbxContent>
                    <w:p w:rsidR="00724E7D" w:rsidRPr="00A31FB3" w:rsidRDefault="00FC4B8F" w:rsidP="00FC4B8F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 w:rsidR="005A059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801DB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>от 10.05.2012 № 806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01DB" w:rsidRPr="008225B4" w:rsidRDefault="004801DB" w:rsidP="00724E7D">
      <w:pPr>
        <w:spacing w:line="360" w:lineRule="auto"/>
        <w:jc w:val="both"/>
        <w:rPr>
          <w:sz w:val="28"/>
          <w:szCs w:val="28"/>
        </w:rPr>
      </w:pP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>Внести изменения в распоряжение ад</w:t>
      </w:r>
      <w:r>
        <w:rPr>
          <w:sz w:val="28"/>
          <w:szCs w:val="28"/>
        </w:rPr>
        <w:t xml:space="preserve">министрации Выборгского района </w:t>
      </w:r>
      <w:r w:rsidRPr="00FC4B8F">
        <w:rPr>
          <w:sz w:val="28"/>
          <w:szCs w:val="28"/>
        </w:rPr>
        <w:t>Санкт-Петербурга от 10.05.2012 № 806 «О Коллегии администрации Выборгского района Санкт-Петербурга» (далее – распоряжение), изложив</w:t>
      </w:r>
      <w:r>
        <w:rPr>
          <w:sz w:val="28"/>
          <w:szCs w:val="28"/>
        </w:rPr>
        <w:t xml:space="preserve"> приложение № 2 </w:t>
      </w:r>
      <w:r w:rsidRPr="00FC4B8F">
        <w:rPr>
          <w:sz w:val="28"/>
          <w:szCs w:val="28"/>
        </w:rPr>
        <w:t xml:space="preserve">к распоряжению в редакции, согласно приложению </w:t>
      </w:r>
      <w:r>
        <w:rPr>
          <w:sz w:val="28"/>
          <w:szCs w:val="28"/>
        </w:rPr>
        <w:t xml:space="preserve">                      </w:t>
      </w:r>
      <w:r w:rsidRPr="00FC4B8F">
        <w:rPr>
          <w:sz w:val="28"/>
          <w:szCs w:val="28"/>
        </w:rPr>
        <w:t>к настоящему распоряжению.</w:t>
      </w:r>
    </w:p>
    <w:p w:rsidR="00FC4B8F" w:rsidRPr="004801DB" w:rsidRDefault="00FC4B8F" w:rsidP="004801DB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Признать утратившим силу распоряжение администрации Выборгского района Санкт-Петербурга от </w:t>
      </w:r>
      <w:r w:rsidR="008D1BAB">
        <w:rPr>
          <w:sz w:val="28"/>
          <w:szCs w:val="28"/>
        </w:rPr>
        <w:t>01.03.2023</w:t>
      </w:r>
      <w:r w:rsidR="0062753C">
        <w:rPr>
          <w:sz w:val="28"/>
          <w:szCs w:val="28"/>
        </w:rPr>
        <w:t xml:space="preserve"> № </w:t>
      </w:r>
      <w:r w:rsidR="008D1BAB">
        <w:rPr>
          <w:sz w:val="28"/>
          <w:szCs w:val="28"/>
        </w:rPr>
        <w:t>135</w:t>
      </w:r>
      <w:r w:rsidR="0062753C">
        <w:rPr>
          <w:sz w:val="28"/>
          <w:szCs w:val="28"/>
        </w:rPr>
        <w:t>-р</w:t>
      </w:r>
      <w:r w:rsidRPr="004801DB">
        <w:rPr>
          <w:sz w:val="28"/>
          <w:szCs w:val="28"/>
        </w:rPr>
        <w:t xml:space="preserve"> «О внесении изменений в распоряжение администрации от 10.05.2012 № 806».</w:t>
      </w: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Контроль за выполнением распоряжения остается за </w:t>
      </w:r>
      <w:r w:rsidR="00A31B8B">
        <w:rPr>
          <w:sz w:val="28"/>
          <w:szCs w:val="28"/>
        </w:rPr>
        <w:t>главой</w:t>
      </w:r>
      <w:r w:rsidR="004801DB">
        <w:rPr>
          <w:sz w:val="28"/>
          <w:szCs w:val="28"/>
        </w:rPr>
        <w:t xml:space="preserve"> </w:t>
      </w:r>
      <w:r w:rsidRPr="00FC4B8F">
        <w:rPr>
          <w:sz w:val="28"/>
          <w:szCs w:val="28"/>
        </w:rPr>
        <w:t>администрации.</w:t>
      </w:r>
    </w:p>
    <w:p w:rsidR="00724E7D" w:rsidRDefault="00724E7D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4801DB" w:rsidRPr="00236C95" w:rsidRDefault="004801DB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B81DD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4801DB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 М. Полунин</w:t>
            </w:r>
          </w:p>
        </w:tc>
      </w:tr>
    </w:tbl>
    <w:p w:rsidR="00FC4B8F" w:rsidRDefault="00FC4B8F"/>
    <w:p w:rsidR="001231FF" w:rsidRDefault="001231FF" w:rsidP="00FC4B8F">
      <w:pPr>
        <w:jc w:val="right"/>
        <w:outlineLvl w:val="0"/>
      </w:pPr>
    </w:p>
    <w:p w:rsidR="001231FF" w:rsidRDefault="001231FF" w:rsidP="00FC4B8F">
      <w:pPr>
        <w:jc w:val="right"/>
        <w:outlineLvl w:val="0"/>
      </w:pPr>
    </w:p>
    <w:p w:rsidR="001231FF" w:rsidRDefault="001231FF" w:rsidP="00FC4B8F">
      <w:pPr>
        <w:jc w:val="right"/>
        <w:outlineLvl w:val="0"/>
      </w:pPr>
    </w:p>
    <w:p w:rsidR="00FC4B8F" w:rsidRPr="00275953" w:rsidRDefault="00FC4B8F" w:rsidP="00FC4B8F">
      <w:pPr>
        <w:jc w:val="right"/>
        <w:outlineLvl w:val="0"/>
        <w:rPr>
          <w:color w:val="000000"/>
        </w:rPr>
      </w:pPr>
      <w:r>
        <w:br w:type="page"/>
      </w:r>
      <w:bookmarkStart w:id="0" w:name="_GoBack"/>
      <w:bookmarkEnd w:id="0"/>
      <w:r w:rsidRPr="00275953">
        <w:rPr>
          <w:color w:val="000000"/>
        </w:rPr>
        <w:lastRenderedPageBreak/>
        <w:t>Приложение</w:t>
      </w:r>
    </w:p>
    <w:p w:rsidR="00FC4B8F" w:rsidRPr="00275953" w:rsidRDefault="00FC4B8F" w:rsidP="00FC4B8F">
      <w:pPr>
        <w:jc w:val="right"/>
        <w:outlineLvl w:val="0"/>
        <w:rPr>
          <w:color w:val="000000"/>
        </w:rPr>
      </w:pPr>
      <w:r w:rsidRPr="00275953">
        <w:rPr>
          <w:color w:val="000000"/>
        </w:rPr>
        <w:t>к распоряжению администрации</w:t>
      </w:r>
    </w:p>
    <w:p w:rsidR="00FC4B8F" w:rsidRPr="00275953" w:rsidRDefault="00FC4B8F" w:rsidP="00FC4B8F">
      <w:pPr>
        <w:jc w:val="right"/>
        <w:outlineLvl w:val="0"/>
        <w:rPr>
          <w:color w:val="000000"/>
        </w:rPr>
      </w:pPr>
      <w:r w:rsidRPr="00275953">
        <w:rPr>
          <w:color w:val="000000"/>
        </w:rPr>
        <w:t>Выборгского района Санкт-Петербурга</w:t>
      </w:r>
    </w:p>
    <w:p w:rsidR="00FC4B8F" w:rsidRPr="00275953" w:rsidRDefault="00FC4B8F" w:rsidP="00FC4B8F">
      <w:pPr>
        <w:jc w:val="right"/>
        <w:outlineLvl w:val="0"/>
        <w:rPr>
          <w:color w:val="000000"/>
        </w:rPr>
      </w:pPr>
      <w:r w:rsidRPr="00275953">
        <w:rPr>
          <w:color w:val="000000"/>
        </w:rPr>
        <w:t>от __________ 20</w:t>
      </w:r>
      <w:r w:rsidR="004801DB" w:rsidRPr="00275953">
        <w:rPr>
          <w:color w:val="000000"/>
        </w:rPr>
        <w:t>2</w:t>
      </w:r>
      <w:r w:rsidR="008D1BAB" w:rsidRPr="00275953">
        <w:rPr>
          <w:color w:val="000000"/>
        </w:rPr>
        <w:t>4</w:t>
      </w:r>
      <w:r w:rsidRPr="00275953">
        <w:rPr>
          <w:color w:val="000000"/>
        </w:rPr>
        <w:t xml:space="preserve"> № _____</w:t>
      </w:r>
    </w:p>
    <w:p w:rsidR="00FC4B8F" w:rsidRPr="00275953" w:rsidRDefault="00FC4B8F" w:rsidP="00FC4B8F">
      <w:pPr>
        <w:jc w:val="center"/>
      </w:pPr>
    </w:p>
    <w:p w:rsidR="00FC4B8F" w:rsidRPr="00275953" w:rsidRDefault="00FC4B8F" w:rsidP="00FC4B8F">
      <w:pPr>
        <w:jc w:val="center"/>
        <w:rPr>
          <w:b/>
          <w:smallCaps/>
        </w:rPr>
      </w:pPr>
      <w:r w:rsidRPr="00275953">
        <w:rPr>
          <w:b/>
          <w:smallCaps/>
        </w:rPr>
        <w:t>СОСТАВ</w:t>
      </w:r>
    </w:p>
    <w:p w:rsidR="00FC4B8F" w:rsidRPr="00275953" w:rsidRDefault="00FC4B8F" w:rsidP="00FC4B8F">
      <w:pPr>
        <w:jc w:val="center"/>
        <w:rPr>
          <w:b/>
          <w:smallCaps/>
        </w:rPr>
      </w:pPr>
      <w:r w:rsidRPr="00275953">
        <w:rPr>
          <w:b/>
          <w:smallCaps/>
        </w:rPr>
        <w:t>КОЛЛЕГИИ АДМИНИСТРАЦИИ ВЫБОРГСКОГО РАЙОНА</w:t>
      </w:r>
    </w:p>
    <w:p w:rsidR="00FC4B8F" w:rsidRPr="00275953" w:rsidRDefault="00FC4B8F" w:rsidP="00FC4B8F">
      <w:pPr>
        <w:jc w:val="center"/>
        <w:rPr>
          <w:b/>
          <w:smallCaps/>
        </w:rPr>
      </w:pPr>
      <w:r w:rsidRPr="00275953">
        <w:rPr>
          <w:b/>
          <w:smallCaps/>
        </w:rPr>
        <w:t>САНКТ-ПЕТЕРБУРГА</w:t>
      </w:r>
    </w:p>
    <w:p w:rsidR="00FC4B8F" w:rsidRPr="00275953" w:rsidRDefault="00FC4B8F" w:rsidP="00FC4B8F">
      <w:pPr>
        <w:ind w:firstLine="540"/>
      </w:pPr>
    </w:p>
    <w:tbl>
      <w:tblPr>
        <w:tblW w:w="9331" w:type="dxa"/>
        <w:tblLook w:val="01E0" w:firstRow="1" w:lastRow="1" w:firstColumn="1" w:lastColumn="1" w:noHBand="0" w:noVBand="0"/>
      </w:tblPr>
      <w:tblGrid>
        <w:gridCol w:w="3828"/>
        <w:gridCol w:w="5503"/>
      </w:tblGrid>
      <w:tr w:rsidR="00FC4B8F" w:rsidRPr="00275953" w:rsidTr="00275953">
        <w:tc>
          <w:tcPr>
            <w:tcW w:w="3828" w:type="dxa"/>
          </w:tcPr>
          <w:p w:rsidR="00FC4B8F" w:rsidRPr="00275953" w:rsidRDefault="00FC4B8F">
            <w:pPr>
              <w:rPr>
                <w:b/>
              </w:rPr>
            </w:pPr>
            <w:r w:rsidRPr="00275953">
              <w:rPr>
                <w:b/>
              </w:rPr>
              <w:t>Председатель Коллегии:</w:t>
            </w:r>
          </w:p>
          <w:p w:rsidR="00FC4B8F" w:rsidRPr="00275953" w:rsidRDefault="00FC4B8F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FC4B8F" w:rsidP="00275953">
            <w:pPr>
              <w:overflowPunct w:val="0"/>
              <w:autoSpaceDE w:val="0"/>
              <w:autoSpaceDN w:val="0"/>
              <w:adjustRightInd w:val="0"/>
              <w:ind w:left="-399"/>
              <w:jc w:val="both"/>
            </w:pPr>
          </w:p>
        </w:tc>
      </w:tr>
      <w:tr w:rsidR="00FC4B8F" w:rsidRPr="00275953" w:rsidTr="00275953">
        <w:tc>
          <w:tcPr>
            <w:tcW w:w="3828" w:type="dxa"/>
          </w:tcPr>
          <w:p w:rsidR="004801DB" w:rsidRPr="00275953" w:rsidRDefault="004801DB" w:rsidP="00FA1475">
            <w:pPr>
              <w:jc w:val="both"/>
            </w:pPr>
            <w:r w:rsidRPr="00275953">
              <w:t xml:space="preserve">Полунин </w:t>
            </w:r>
          </w:p>
          <w:p w:rsidR="00FC4B8F" w:rsidRPr="00275953" w:rsidRDefault="004801DB" w:rsidP="00FA1475">
            <w:pPr>
              <w:jc w:val="both"/>
            </w:pPr>
            <w:r w:rsidRPr="00275953">
              <w:t>Виктор Михайлович</w:t>
            </w:r>
          </w:p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D664D1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51DA" w:rsidRPr="00275953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FC4B8F"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Выборгского района </w:t>
            </w:r>
            <w:r w:rsidR="00FC4B8F" w:rsidRPr="0027595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rPr>
          <w:trHeight w:val="487"/>
        </w:trPr>
        <w:tc>
          <w:tcPr>
            <w:tcW w:w="3828" w:type="dxa"/>
          </w:tcPr>
          <w:p w:rsidR="00FC4B8F" w:rsidRPr="00275953" w:rsidRDefault="00FC4B8F" w:rsidP="00275953">
            <w:pPr>
              <w:rPr>
                <w:b/>
              </w:rPr>
            </w:pPr>
            <w:r w:rsidRPr="00275953">
              <w:rPr>
                <w:b/>
              </w:rPr>
              <w:t>Заместитель председателя Коллегии:</w:t>
            </w:r>
          </w:p>
        </w:tc>
        <w:tc>
          <w:tcPr>
            <w:tcW w:w="5503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C4B8F" w:rsidRPr="00275953" w:rsidTr="00275953">
        <w:trPr>
          <w:trHeight w:val="657"/>
        </w:trPr>
        <w:tc>
          <w:tcPr>
            <w:tcW w:w="3828" w:type="dxa"/>
          </w:tcPr>
          <w:p w:rsidR="00FC4B8F" w:rsidRPr="00275953" w:rsidRDefault="004801DB" w:rsidP="00FA1475">
            <w:pPr>
              <w:jc w:val="both"/>
            </w:pPr>
            <w:proofErr w:type="spellStart"/>
            <w:r w:rsidRPr="00275953">
              <w:t>Сажнов</w:t>
            </w:r>
            <w:proofErr w:type="spellEnd"/>
          </w:p>
          <w:p w:rsidR="004801DB" w:rsidRPr="00275953" w:rsidRDefault="004801DB" w:rsidP="00FA1475">
            <w:pPr>
              <w:jc w:val="both"/>
            </w:pPr>
            <w:r w:rsidRPr="00275953">
              <w:t>Василий Владимирович</w:t>
            </w:r>
          </w:p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D664D1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651C"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FC4B8F" w:rsidRPr="0027595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Выборгского района Санкт-Петербурга</w:t>
            </w:r>
          </w:p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c>
          <w:tcPr>
            <w:tcW w:w="3828" w:type="dxa"/>
            <w:hideMark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75953">
              <w:rPr>
                <w:b/>
              </w:rPr>
              <w:t>Члены Коллегии:</w:t>
            </w:r>
          </w:p>
        </w:tc>
        <w:tc>
          <w:tcPr>
            <w:tcW w:w="5503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c>
          <w:tcPr>
            <w:tcW w:w="3828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8F" w:rsidRPr="00275953" w:rsidTr="00275953">
        <w:trPr>
          <w:trHeight w:val="834"/>
        </w:trPr>
        <w:tc>
          <w:tcPr>
            <w:tcW w:w="3828" w:type="dxa"/>
          </w:tcPr>
          <w:p w:rsidR="00FC4B8F" w:rsidRPr="00275953" w:rsidRDefault="00FC4B8F" w:rsidP="00FA14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Автомонов</w:t>
            </w:r>
            <w:proofErr w:type="spellEnd"/>
          </w:p>
          <w:p w:rsidR="00FC4B8F" w:rsidRPr="00275953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Сергей Викторович</w:t>
            </w:r>
          </w:p>
          <w:p w:rsidR="00FC4B8F" w:rsidRPr="00275953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0" w:rsidRPr="00275953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Алешина </w:t>
            </w:r>
          </w:p>
          <w:p w:rsidR="00F81B10" w:rsidRPr="00275953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Юлия Вячеславовна</w:t>
            </w:r>
          </w:p>
          <w:p w:rsidR="00F81B10" w:rsidRPr="00275953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0" w:rsidRPr="00275953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A7" w:rsidRPr="00275953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Арапенко</w:t>
            </w:r>
            <w:proofErr w:type="spellEnd"/>
          </w:p>
          <w:p w:rsidR="00F079A7" w:rsidRPr="00275953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Екатерина Михайловна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53" w:rsidRPr="00275953" w:rsidRDefault="00275953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848" w:rsidRPr="00275953" w:rsidRDefault="00BB0848" w:rsidP="00BB0848">
            <w:pPr>
              <w:jc w:val="both"/>
            </w:pPr>
            <w:proofErr w:type="spellStart"/>
            <w:r w:rsidRPr="00275953">
              <w:t>Альхов</w:t>
            </w:r>
            <w:proofErr w:type="spellEnd"/>
          </w:p>
          <w:p w:rsidR="00BB0848" w:rsidRPr="00275953" w:rsidRDefault="00BB0848" w:rsidP="00BB0848">
            <w:pPr>
              <w:jc w:val="both"/>
            </w:pPr>
            <w:r w:rsidRPr="00275953">
              <w:t>Константин Олегович</w:t>
            </w:r>
          </w:p>
          <w:p w:rsidR="00BB0848" w:rsidRPr="00275953" w:rsidRDefault="00BB0848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53" w:rsidRDefault="00275953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Балюк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Богдан Юрьевич</w:t>
            </w:r>
          </w:p>
          <w:p w:rsidR="004801DB" w:rsidRPr="00275953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202B9" w:rsidRPr="00275953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275953" w:rsidRDefault="00275953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4801D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Виноградов</w:t>
            </w:r>
          </w:p>
          <w:p w:rsidR="004801D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Сергей Николаевич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Волков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Алексей Александрович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Гущин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Павел Александрович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D664D1" w:rsidP="00FA1475">
            <w:pPr>
              <w:jc w:val="both"/>
            </w:pPr>
            <w:r w:rsidRPr="00275953">
              <w:t>-</w:t>
            </w:r>
            <w:r w:rsidR="00FC4B8F" w:rsidRPr="00275953">
              <w:t>начальник УМВД России по Выборгскому району Санкт-Петербурга (по согласованию)</w:t>
            </w:r>
          </w:p>
          <w:p w:rsidR="00F81B10" w:rsidRPr="00275953" w:rsidRDefault="00F81B10" w:rsidP="00FA1475">
            <w:pPr>
              <w:jc w:val="both"/>
            </w:pPr>
          </w:p>
          <w:p w:rsidR="00F81B10" w:rsidRPr="00275953" w:rsidRDefault="00D664D1" w:rsidP="00F81B10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1B10"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населения администрации Выборгского района </w:t>
            </w:r>
            <w:r w:rsidR="00F81B10" w:rsidRPr="0027595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F81B10" w:rsidRPr="00275953" w:rsidRDefault="00F81B10" w:rsidP="00FA1475">
            <w:pPr>
              <w:jc w:val="both"/>
            </w:pPr>
          </w:p>
          <w:p w:rsidR="00F079A7" w:rsidRPr="00275953" w:rsidRDefault="00D664D1" w:rsidP="00FA1475">
            <w:pPr>
              <w:jc w:val="both"/>
            </w:pPr>
            <w:r w:rsidRPr="00275953">
              <w:t>-</w:t>
            </w:r>
            <w:r w:rsidR="00F079A7" w:rsidRPr="00275953">
              <w:t xml:space="preserve">председатель Совета ветеранов (пенсионеров, инвалидов) войны, труда, Вооруженных сил </w:t>
            </w:r>
            <w:r w:rsidR="00C651DA" w:rsidRPr="00275953">
              <w:br/>
            </w:r>
            <w:r w:rsidR="00F079A7" w:rsidRPr="00275953">
              <w:t>и правоохранительных органов</w:t>
            </w:r>
          </w:p>
          <w:p w:rsidR="00FC4B8F" w:rsidRPr="00275953" w:rsidRDefault="00FC4B8F" w:rsidP="00FA1475">
            <w:pPr>
              <w:jc w:val="both"/>
            </w:pPr>
          </w:p>
          <w:p w:rsidR="00BB0848" w:rsidRPr="00275953" w:rsidRDefault="00D664D1" w:rsidP="00BB0848">
            <w:pPr>
              <w:jc w:val="both"/>
            </w:pPr>
            <w:r w:rsidRPr="00275953">
              <w:t>-</w:t>
            </w:r>
            <w:r w:rsidR="00BB0848" w:rsidRPr="00275953">
              <w:t xml:space="preserve">глава муниципального образования муниципальный округ </w:t>
            </w:r>
            <w:proofErr w:type="spellStart"/>
            <w:r w:rsidR="00BB0848" w:rsidRPr="00275953">
              <w:t>Шувалово</w:t>
            </w:r>
            <w:proofErr w:type="spellEnd"/>
            <w:r w:rsidR="00BB0848" w:rsidRPr="00275953">
              <w:t>-Озерки (по согласованию)</w:t>
            </w:r>
          </w:p>
          <w:p w:rsidR="008D1BAB" w:rsidRPr="00275953" w:rsidRDefault="008D1BAB" w:rsidP="00BB0848">
            <w:pPr>
              <w:jc w:val="both"/>
            </w:pPr>
          </w:p>
          <w:p w:rsidR="008D1BAB" w:rsidRPr="00275953" w:rsidRDefault="008D1BAB" w:rsidP="00BB0848">
            <w:pPr>
              <w:jc w:val="both"/>
            </w:pPr>
            <w:r w:rsidRPr="00275953">
              <w:t xml:space="preserve">-начальник сектора молодежной политики и взаимодействия с общественными организациями администрации Выборгского района </w:t>
            </w:r>
          </w:p>
          <w:p w:rsidR="008D1BAB" w:rsidRPr="00275953" w:rsidRDefault="008D1BAB" w:rsidP="00BB0848">
            <w:pPr>
              <w:jc w:val="both"/>
            </w:pPr>
            <w:r w:rsidRPr="00275953">
              <w:t>Санкт-Петербурга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C4B8F" w:rsidRPr="00275953" w:rsidRDefault="00D664D1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</w:t>
            </w:r>
            <w:r w:rsidR="00FC4B8F" w:rsidRPr="00275953">
              <w:t>глава муниципального образования МО №</w:t>
            </w:r>
            <w:r w:rsidR="00FA1475" w:rsidRPr="00275953">
              <w:t xml:space="preserve"> </w:t>
            </w:r>
            <w:r w:rsidR="00FC4B8F" w:rsidRPr="00275953">
              <w:t xml:space="preserve">15 </w:t>
            </w:r>
            <w:r w:rsidR="00FC4B8F" w:rsidRPr="00275953">
              <w:br/>
              <w:t>(по согласованию)</w:t>
            </w: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D1BAB" w:rsidRPr="00275953" w:rsidRDefault="008D1BAB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-прокурор Выборгского района Санкт-Петербурга</w:t>
            </w:r>
          </w:p>
          <w:p w:rsidR="00764884" w:rsidRPr="00275953" w:rsidRDefault="00764884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D1BAB" w:rsidRPr="00275953" w:rsidRDefault="008D1BAB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275953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 xml:space="preserve">-начальник отдела здравоохранения администрации Выборгского района </w:t>
            </w:r>
          </w:p>
          <w:p w:rsidR="00275953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 xml:space="preserve">Санкт-Петербурга </w:t>
            </w:r>
            <w:r w:rsidR="00275953">
              <w:t xml:space="preserve"> </w:t>
            </w:r>
          </w:p>
          <w:p w:rsidR="004801DB" w:rsidRPr="00275953" w:rsidRDefault="004801DB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rPr>
          <w:trHeight w:val="1060"/>
        </w:trPr>
        <w:tc>
          <w:tcPr>
            <w:tcW w:w="3828" w:type="dxa"/>
          </w:tcPr>
          <w:p w:rsidR="00BB0848" w:rsidRPr="00275953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Душина</w:t>
            </w:r>
            <w:proofErr w:type="spellEnd"/>
          </w:p>
          <w:p w:rsidR="00BB0848" w:rsidRPr="00275953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Оксана Николаевна</w:t>
            </w:r>
          </w:p>
          <w:p w:rsidR="00BB0848" w:rsidRPr="00275953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BB0848" w:rsidRPr="00275953" w:rsidRDefault="004D4755" w:rsidP="00FA14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 xml:space="preserve">- глава муниципального образования МО </w:t>
            </w:r>
            <w:proofErr w:type="spellStart"/>
            <w:r w:rsidRPr="00275953">
              <w:t>Сергиевское</w:t>
            </w:r>
            <w:proofErr w:type="spellEnd"/>
            <w:r w:rsidRPr="00275953">
              <w:t xml:space="preserve"> (по согласованию)</w:t>
            </w:r>
          </w:p>
        </w:tc>
      </w:tr>
      <w:tr w:rsidR="00FC4B8F" w:rsidRPr="00275953" w:rsidTr="00275953">
        <w:trPr>
          <w:trHeight w:val="80"/>
        </w:trPr>
        <w:tc>
          <w:tcPr>
            <w:tcW w:w="3828" w:type="dxa"/>
          </w:tcPr>
          <w:p w:rsidR="00BB0848" w:rsidRPr="00275953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rPr>
          <w:trHeight w:val="857"/>
        </w:trPr>
        <w:tc>
          <w:tcPr>
            <w:tcW w:w="3828" w:type="dxa"/>
          </w:tcPr>
          <w:p w:rsidR="00FC4B8F" w:rsidRPr="00275953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Зимин</w:t>
            </w:r>
          </w:p>
          <w:p w:rsidR="005202B9" w:rsidRPr="00275953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Владимир Юрьевич</w:t>
            </w:r>
          </w:p>
          <w:p w:rsidR="008D1BAB" w:rsidRPr="00275953" w:rsidRDefault="008D1BA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AB" w:rsidRPr="00275953" w:rsidRDefault="008D1BA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AB" w:rsidRPr="00275953" w:rsidRDefault="008D1BA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Конивец</w:t>
            </w:r>
            <w:proofErr w:type="spellEnd"/>
          </w:p>
          <w:p w:rsidR="008D1BAB" w:rsidRPr="00275953" w:rsidRDefault="008D1BA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Михаил Сергеевич</w:t>
            </w:r>
          </w:p>
          <w:p w:rsidR="005202B9" w:rsidRPr="00275953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9" w:rsidRPr="00275953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Кутыловская</w:t>
            </w:r>
            <w:proofErr w:type="spellEnd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2B9" w:rsidRPr="00275953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Ольга Алексеевна  </w:t>
            </w:r>
          </w:p>
          <w:p w:rsidR="0074566C" w:rsidRPr="00275953" w:rsidRDefault="0074566C" w:rsidP="005202B9"/>
          <w:p w:rsidR="005202B9" w:rsidRPr="00275953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Никишина </w:t>
            </w:r>
          </w:p>
          <w:p w:rsidR="005202B9" w:rsidRPr="00275953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Наталия Евгеньевна</w:t>
            </w:r>
          </w:p>
          <w:p w:rsidR="008D1BAB" w:rsidRPr="00275953" w:rsidRDefault="008D1BAB" w:rsidP="005202B9">
            <w:pPr>
              <w:jc w:val="both"/>
            </w:pPr>
          </w:p>
          <w:p w:rsidR="008D1BAB" w:rsidRPr="00275953" w:rsidRDefault="008D1BAB" w:rsidP="005202B9">
            <w:pPr>
              <w:jc w:val="both"/>
            </w:pPr>
            <w:r w:rsidRPr="00275953">
              <w:t>Осипова</w:t>
            </w:r>
          </w:p>
          <w:p w:rsidR="008D1BAB" w:rsidRPr="00275953" w:rsidRDefault="008D1BAB" w:rsidP="005202B9">
            <w:pPr>
              <w:jc w:val="both"/>
            </w:pPr>
            <w:r w:rsidRPr="00275953">
              <w:t>Елена Геннадьевна</w:t>
            </w:r>
          </w:p>
          <w:p w:rsidR="00275953" w:rsidRPr="00275953" w:rsidRDefault="00275953" w:rsidP="005202B9">
            <w:pPr>
              <w:jc w:val="both"/>
            </w:pPr>
          </w:p>
          <w:p w:rsidR="008D1BAB" w:rsidRPr="00275953" w:rsidRDefault="008D1BAB" w:rsidP="005202B9">
            <w:pPr>
              <w:jc w:val="both"/>
            </w:pPr>
          </w:p>
          <w:p w:rsidR="005202B9" w:rsidRPr="00275953" w:rsidRDefault="005202B9" w:rsidP="005202B9">
            <w:pPr>
              <w:jc w:val="both"/>
            </w:pPr>
            <w:r w:rsidRPr="00275953">
              <w:t>Панюкова</w:t>
            </w:r>
          </w:p>
          <w:p w:rsidR="005202B9" w:rsidRPr="00275953" w:rsidRDefault="00275953" w:rsidP="005202B9">
            <w:r w:rsidRPr="00275953">
              <w:t>Юлия Ивановна</w:t>
            </w:r>
          </w:p>
          <w:p w:rsidR="0074566C" w:rsidRPr="00275953" w:rsidRDefault="0074566C" w:rsidP="005202B9"/>
          <w:p w:rsidR="0074566C" w:rsidRPr="00275953" w:rsidRDefault="0074566C" w:rsidP="005202B9">
            <w:r w:rsidRPr="00275953">
              <w:t>Петрова</w:t>
            </w:r>
          </w:p>
          <w:p w:rsidR="0074566C" w:rsidRDefault="0074566C" w:rsidP="005202B9">
            <w:r w:rsidRPr="00275953">
              <w:t>Наталья Владимировна</w:t>
            </w:r>
          </w:p>
          <w:p w:rsidR="001231FF" w:rsidRDefault="001231FF" w:rsidP="005202B9"/>
          <w:p w:rsidR="001231FF" w:rsidRPr="00275953" w:rsidRDefault="001231FF" w:rsidP="001231FF">
            <w:pPr>
              <w:jc w:val="both"/>
            </w:pPr>
            <w:proofErr w:type="spellStart"/>
            <w:r w:rsidRPr="00275953">
              <w:t>Пусенкова</w:t>
            </w:r>
            <w:proofErr w:type="spellEnd"/>
          </w:p>
          <w:p w:rsidR="001231FF" w:rsidRPr="00275953" w:rsidRDefault="001231FF" w:rsidP="001231FF">
            <w:pPr>
              <w:jc w:val="both"/>
            </w:pPr>
            <w:r w:rsidRPr="00275953">
              <w:t>Анастасия Александровна</w:t>
            </w:r>
          </w:p>
          <w:p w:rsidR="001231FF" w:rsidRDefault="001231FF" w:rsidP="005202B9"/>
          <w:p w:rsidR="001231FF" w:rsidRPr="00275953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Рыбчак</w:t>
            </w: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  <w:p w:rsidR="001231FF" w:rsidRDefault="001231FF" w:rsidP="005202B9"/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Рыбчак </w:t>
            </w: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Павел Николаевич      </w:t>
            </w:r>
          </w:p>
          <w:p w:rsidR="001231FF" w:rsidRDefault="001231FF" w:rsidP="005202B9"/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</w:p>
          <w:p w:rsidR="001231FF" w:rsidRDefault="001231FF" w:rsidP="001231FF">
            <w:r w:rsidRPr="00275953">
              <w:t xml:space="preserve">Людмила Денисовна               </w:t>
            </w:r>
          </w:p>
          <w:p w:rsidR="001231FF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FF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Ульянов </w:t>
            </w:r>
          </w:p>
          <w:p w:rsidR="001231FF" w:rsidRPr="00275953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Виктор Вячеславович</w:t>
            </w:r>
          </w:p>
          <w:p w:rsidR="001231FF" w:rsidRDefault="001231FF" w:rsidP="005202B9"/>
          <w:p w:rsidR="001231FF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FF" w:rsidRPr="00275953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Урбас</w:t>
            </w:r>
          </w:p>
          <w:p w:rsidR="001231FF" w:rsidRPr="00275953" w:rsidRDefault="001231FF" w:rsidP="001231FF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Наталья Леонидовна</w:t>
            </w:r>
          </w:p>
          <w:p w:rsidR="001231FF" w:rsidRDefault="001231FF" w:rsidP="005202B9"/>
          <w:p w:rsidR="001231FF" w:rsidRDefault="001231FF" w:rsidP="005202B9"/>
          <w:p w:rsidR="001231FF" w:rsidRPr="00275953" w:rsidRDefault="001231FF" w:rsidP="001231FF">
            <w:pPr>
              <w:jc w:val="both"/>
            </w:pPr>
            <w:r w:rsidRPr="00275953">
              <w:t>Федоров</w:t>
            </w:r>
          </w:p>
          <w:p w:rsidR="001231FF" w:rsidRPr="00275953" w:rsidRDefault="001231FF" w:rsidP="001231FF">
            <w:pPr>
              <w:jc w:val="both"/>
            </w:pPr>
            <w:r w:rsidRPr="00275953">
              <w:t>Сергей Николаевич</w:t>
            </w: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Коллегии:</w:t>
            </w: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FF" w:rsidRPr="00275953" w:rsidRDefault="001231FF" w:rsidP="001231FF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  <w:p w:rsidR="001231FF" w:rsidRDefault="001231FF" w:rsidP="001231FF">
            <w:r w:rsidRPr="00275953">
              <w:t>Павел Николаевич</w:t>
            </w:r>
          </w:p>
          <w:p w:rsidR="001231FF" w:rsidRDefault="001231FF" w:rsidP="005202B9"/>
          <w:p w:rsidR="001231FF" w:rsidRDefault="001231FF" w:rsidP="005202B9"/>
          <w:p w:rsidR="001231FF" w:rsidRPr="00275953" w:rsidRDefault="001231FF" w:rsidP="005202B9"/>
        </w:tc>
        <w:tc>
          <w:tcPr>
            <w:tcW w:w="5503" w:type="dxa"/>
          </w:tcPr>
          <w:p w:rsidR="005202B9" w:rsidRPr="00275953" w:rsidRDefault="005202B9" w:rsidP="00FA1475">
            <w:pPr>
              <w:jc w:val="both"/>
            </w:pPr>
            <w:r w:rsidRPr="00275953">
              <w:lastRenderedPageBreak/>
              <w:t>-начальник отдела по вопросам законности, правопорядка и безопасности администрации Выборгского района Санкт-Петербурга</w:t>
            </w:r>
          </w:p>
          <w:p w:rsidR="005202B9" w:rsidRPr="00275953" w:rsidRDefault="005202B9" w:rsidP="00FA1475">
            <w:pPr>
              <w:jc w:val="both"/>
            </w:pPr>
          </w:p>
          <w:p w:rsidR="008D1BAB" w:rsidRPr="00275953" w:rsidRDefault="008D1BAB" w:rsidP="00FA1475">
            <w:pPr>
              <w:jc w:val="both"/>
            </w:pPr>
            <w:r w:rsidRPr="00275953">
              <w:t xml:space="preserve">-глава муниципального образования МО </w:t>
            </w:r>
            <w:proofErr w:type="spellStart"/>
            <w:r w:rsidRPr="00275953">
              <w:t>Светлановское</w:t>
            </w:r>
            <w:proofErr w:type="spellEnd"/>
            <w:r w:rsidRPr="00275953">
              <w:t xml:space="preserve"> (по согласованию)</w:t>
            </w:r>
          </w:p>
          <w:p w:rsidR="008D1BAB" w:rsidRPr="00275953" w:rsidRDefault="008D1BAB" w:rsidP="00FA1475">
            <w:pPr>
              <w:jc w:val="both"/>
            </w:pPr>
          </w:p>
          <w:p w:rsidR="005202B9" w:rsidRPr="00275953" w:rsidRDefault="0074566C" w:rsidP="00FA1475">
            <w:pPr>
              <w:jc w:val="both"/>
            </w:pPr>
            <w:r w:rsidRPr="00275953">
              <w:t>-</w:t>
            </w:r>
            <w:r w:rsidR="005202B9" w:rsidRPr="00275953">
              <w:t>глава муниципального образования поселок Парголово (по согласованию)</w:t>
            </w:r>
          </w:p>
          <w:p w:rsidR="0074566C" w:rsidRPr="00275953" w:rsidRDefault="0074566C" w:rsidP="00FA1475">
            <w:pPr>
              <w:jc w:val="both"/>
            </w:pPr>
          </w:p>
          <w:p w:rsidR="005202B9" w:rsidRPr="00275953" w:rsidRDefault="00D664D1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02B9" w:rsidRPr="0027595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Выборгского района Санкт-Петербурга</w:t>
            </w:r>
          </w:p>
          <w:p w:rsidR="008D1BAB" w:rsidRPr="00275953" w:rsidRDefault="008D1BAB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53" w:rsidRPr="00275953" w:rsidRDefault="00275953" w:rsidP="00275953">
            <w:pPr>
              <w:pStyle w:val="aa"/>
              <w:jc w:val="left"/>
              <w:rPr>
                <w:sz w:val="24"/>
                <w:szCs w:val="24"/>
              </w:rPr>
            </w:pPr>
            <w:r w:rsidRPr="00275953">
              <w:rPr>
                <w:sz w:val="24"/>
                <w:szCs w:val="24"/>
              </w:rPr>
              <w:t xml:space="preserve">-начальник отдела </w:t>
            </w:r>
            <w:r w:rsidRPr="00275953">
              <w:rPr>
                <w:sz w:val="24"/>
                <w:szCs w:val="24"/>
              </w:rPr>
              <w:t>районного хозяйства и благоустройства администрации Выборгского района Санкт-Петербурга</w:t>
            </w:r>
          </w:p>
          <w:p w:rsidR="00275953" w:rsidRPr="00275953" w:rsidRDefault="00275953" w:rsidP="00FA1475">
            <w:pPr>
              <w:jc w:val="both"/>
            </w:pPr>
          </w:p>
          <w:p w:rsidR="00FC4B8F" w:rsidRPr="00275953" w:rsidRDefault="00D664D1" w:rsidP="005202B9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</w:t>
            </w:r>
            <w:r w:rsidR="005202B9" w:rsidRPr="00275953">
              <w:t>начальник отдела образования администрации Выборгского района Санкт-Петербурга</w:t>
            </w:r>
          </w:p>
          <w:p w:rsidR="0074566C" w:rsidRPr="00275953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74566C" w:rsidRDefault="00D664D1" w:rsidP="005202B9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</w:t>
            </w:r>
            <w:r w:rsidR="0074566C" w:rsidRPr="00275953">
              <w:t>начальник юридического отдела администрации Выборгского района Санкт-Петербурга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jc w:val="both"/>
            </w:pPr>
            <w:r w:rsidRPr="00275953">
              <w:t>-заместитель главы администрации Выборгского района Санкт-Петербурга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jc w:val="both"/>
            </w:pPr>
            <w:r w:rsidRPr="00275953">
              <w:t xml:space="preserve">-глава муниципального образования </w:t>
            </w:r>
            <w:r w:rsidRPr="00275953">
              <w:br/>
              <w:t xml:space="preserve">МО </w:t>
            </w:r>
            <w:proofErr w:type="spellStart"/>
            <w:r w:rsidRPr="00275953">
              <w:t>Сампсониевское</w:t>
            </w:r>
            <w:proofErr w:type="spellEnd"/>
            <w:r w:rsidRPr="00275953">
              <w:t xml:space="preserve"> (по согласованию)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-заместитель главы администрации Выборгского района Санкт-Петербурга</w:t>
            </w: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-глава муниципального образования МО Сосновское (по согласованию)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 xml:space="preserve">-начальник отдела экономического развития администрации Выборгского района </w:t>
            </w:r>
            <w:r w:rsidRPr="00275953">
              <w:br/>
              <w:t>Санкт-Петербурга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 xml:space="preserve">-начальник отдела физической культуры и спорта                      администрации Выборгского района </w:t>
            </w: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  <w:r w:rsidRPr="00275953">
              <w:t>Санкт-Петербурга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jc w:val="both"/>
            </w:pPr>
            <w:r w:rsidRPr="00275953">
              <w:t xml:space="preserve">-глава муниципального образования поселок </w:t>
            </w:r>
            <w:proofErr w:type="spellStart"/>
            <w:r w:rsidRPr="00275953">
              <w:t>Левашово</w:t>
            </w:r>
            <w:proofErr w:type="spellEnd"/>
            <w:r w:rsidRPr="00275953">
              <w:t xml:space="preserve"> (по согласованию)</w:t>
            </w:r>
          </w:p>
          <w:p w:rsidR="001231FF" w:rsidRPr="00275953" w:rsidRDefault="001231FF" w:rsidP="001231FF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1231FF">
            <w:pPr>
              <w:jc w:val="both"/>
            </w:pPr>
            <w:r w:rsidRPr="00275953">
              <w:lastRenderedPageBreak/>
              <w:t xml:space="preserve">-начальник отдела организационной работы </w:t>
            </w:r>
            <w:r w:rsidRPr="00275953">
              <w:br/>
              <w:t>и взаимодействия с органами местного самоуправления администрации Выборгского района Санкт-Петербурга</w:t>
            </w: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1231FF" w:rsidRPr="00275953" w:rsidRDefault="001231FF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74566C" w:rsidRPr="00275953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rPr>
          <w:trHeight w:val="80"/>
        </w:trPr>
        <w:tc>
          <w:tcPr>
            <w:tcW w:w="3828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FC4B8F" w:rsidRPr="00275953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1231FF" w:rsidRPr="00275953" w:rsidTr="00275953">
        <w:trPr>
          <w:trHeight w:val="80"/>
        </w:trPr>
        <w:tc>
          <w:tcPr>
            <w:tcW w:w="3828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1231FF" w:rsidRPr="00275953" w:rsidTr="00275953">
        <w:trPr>
          <w:trHeight w:val="80"/>
        </w:trPr>
        <w:tc>
          <w:tcPr>
            <w:tcW w:w="3828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1231FF" w:rsidRPr="00275953" w:rsidTr="00275953">
        <w:trPr>
          <w:trHeight w:val="80"/>
        </w:trPr>
        <w:tc>
          <w:tcPr>
            <w:tcW w:w="3828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1231FF" w:rsidRPr="00275953" w:rsidTr="00275953">
        <w:trPr>
          <w:trHeight w:val="80"/>
        </w:trPr>
        <w:tc>
          <w:tcPr>
            <w:tcW w:w="3828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03" w:type="dxa"/>
          </w:tcPr>
          <w:p w:rsidR="001231FF" w:rsidRPr="00275953" w:rsidRDefault="001231F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c>
          <w:tcPr>
            <w:tcW w:w="3828" w:type="dxa"/>
          </w:tcPr>
          <w:p w:rsidR="00275953" w:rsidRPr="00275953" w:rsidRDefault="00275953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53" w:rsidRPr="00275953" w:rsidRDefault="00275953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3" w:type="dxa"/>
            <w:hideMark/>
          </w:tcPr>
          <w:p w:rsidR="008C295F" w:rsidRPr="00275953" w:rsidRDefault="008C295F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202B9" w:rsidRPr="00275953" w:rsidRDefault="005202B9" w:rsidP="008C295F">
            <w:pPr>
              <w:pStyle w:val="ConsPlusNonformat"/>
              <w:tabs>
                <w:tab w:val="left" w:pos="4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53" w:rsidRPr="00275953" w:rsidRDefault="00275953" w:rsidP="001231FF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C4B8F" w:rsidRPr="00275953" w:rsidTr="00275953">
        <w:tc>
          <w:tcPr>
            <w:tcW w:w="3828" w:type="dxa"/>
          </w:tcPr>
          <w:p w:rsidR="00DF7A8A" w:rsidRPr="00275953" w:rsidRDefault="00DF7A8A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3A4CC8" w:rsidRPr="00275953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202B9" w:rsidRPr="00275953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202B9" w:rsidRPr="00275953" w:rsidRDefault="005202B9" w:rsidP="001231FF">
            <w:pPr>
              <w:jc w:val="both"/>
            </w:pPr>
          </w:p>
        </w:tc>
      </w:tr>
      <w:tr w:rsidR="00FC4B8F" w:rsidRPr="001C32EB" w:rsidTr="00275953">
        <w:tc>
          <w:tcPr>
            <w:tcW w:w="3828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634C4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</w:tbl>
    <w:p w:rsidR="004C1F45" w:rsidRDefault="004C1F45" w:rsidP="00A64342"/>
    <w:sectPr w:rsidR="004C1F45" w:rsidSect="001231FF">
      <w:headerReference w:type="default" r:id="rId8"/>
      <w:pgSz w:w="11906" w:h="16838"/>
      <w:pgMar w:top="567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D5B" w:rsidRDefault="00402D5B" w:rsidP="00FC4B8F">
      <w:r>
        <w:separator/>
      </w:r>
    </w:p>
  </w:endnote>
  <w:endnote w:type="continuationSeparator" w:id="0">
    <w:p w:rsidR="00402D5B" w:rsidRDefault="00402D5B" w:rsidP="00FC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D5B" w:rsidRDefault="00402D5B" w:rsidP="00FC4B8F">
      <w:r>
        <w:separator/>
      </w:r>
    </w:p>
  </w:footnote>
  <w:footnote w:type="continuationSeparator" w:id="0">
    <w:p w:rsidR="00402D5B" w:rsidRDefault="00402D5B" w:rsidP="00FC4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299621"/>
      <w:docPartObj>
        <w:docPartGallery w:val="Page Numbers (Top of Page)"/>
        <w:docPartUnique/>
      </w:docPartObj>
    </w:sdtPr>
    <w:sdtContent>
      <w:p w:rsidR="001231FF" w:rsidRDefault="001231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33C">
          <w:rPr>
            <w:noProof/>
          </w:rPr>
          <w:t>4</w:t>
        </w:r>
        <w:r>
          <w:fldChar w:fldCharType="end"/>
        </w:r>
      </w:p>
    </w:sdtContent>
  </w:sdt>
  <w:p w:rsidR="001231FF" w:rsidRDefault="001231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7e45ce3-a1dc-4f24-8a1e-951c38f374d0"/>
  </w:docVars>
  <w:rsids>
    <w:rsidRoot w:val="00FC4B8F"/>
    <w:rsid w:val="00091968"/>
    <w:rsid w:val="0009397D"/>
    <w:rsid w:val="000C701D"/>
    <w:rsid w:val="000D5445"/>
    <w:rsid w:val="001231FF"/>
    <w:rsid w:val="00152665"/>
    <w:rsid w:val="001C32EB"/>
    <w:rsid w:val="00261BE2"/>
    <w:rsid w:val="002743F5"/>
    <w:rsid w:val="00275953"/>
    <w:rsid w:val="002C289B"/>
    <w:rsid w:val="0031044E"/>
    <w:rsid w:val="003A4CC8"/>
    <w:rsid w:val="003A651C"/>
    <w:rsid w:val="00402D5B"/>
    <w:rsid w:val="00452992"/>
    <w:rsid w:val="004801DB"/>
    <w:rsid w:val="004C1F45"/>
    <w:rsid w:val="004C525F"/>
    <w:rsid w:val="004D4755"/>
    <w:rsid w:val="005202B9"/>
    <w:rsid w:val="00556EB3"/>
    <w:rsid w:val="005A059A"/>
    <w:rsid w:val="005E4EEE"/>
    <w:rsid w:val="006073AC"/>
    <w:rsid w:val="0062753C"/>
    <w:rsid w:val="00634C46"/>
    <w:rsid w:val="00640D1D"/>
    <w:rsid w:val="006674C1"/>
    <w:rsid w:val="00695DAF"/>
    <w:rsid w:val="006F71B3"/>
    <w:rsid w:val="007034DD"/>
    <w:rsid w:val="00724E7D"/>
    <w:rsid w:val="00733A60"/>
    <w:rsid w:val="0074566C"/>
    <w:rsid w:val="0076433C"/>
    <w:rsid w:val="00764884"/>
    <w:rsid w:val="00803C9B"/>
    <w:rsid w:val="008C295F"/>
    <w:rsid w:val="008D1BAB"/>
    <w:rsid w:val="00926A69"/>
    <w:rsid w:val="00962037"/>
    <w:rsid w:val="00981858"/>
    <w:rsid w:val="009E7EA6"/>
    <w:rsid w:val="00A17E73"/>
    <w:rsid w:val="00A24348"/>
    <w:rsid w:val="00A31B8B"/>
    <w:rsid w:val="00A51845"/>
    <w:rsid w:val="00A64342"/>
    <w:rsid w:val="00A84999"/>
    <w:rsid w:val="00A90872"/>
    <w:rsid w:val="00A94AA5"/>
    <w:rsid w:val="00AE0678"/>
    <w:rsid w:val="00B24313"/>
    <w:rsid w:val="00B4277E"/>
    <w:rsid w:val="00B7664F"/>
    <w:rsid w:val="00B819DD"/>
    <w:rsid w:val="00B81DDF"/>
    <w:rsid w:val="00B81FAF"/>
    <w:rsid w:val="00BB0848"/>
    <w:rsid w:val="00BC7732"/>
    <w:rsid w:val="00C651DA"/>
    <w:rsid w:val="00CD10A5"/>
    <w:rsid w:val="00D230A6"/>
    <w:rsid w:val="00D664D1"/>
    <w:rsid w:val="00D925E1"/>
    <w:rsid w:val="00D95079"/>
    <w:rsid w:val="00DB5F92"/>
    <w:rsid w:val="00DC100C"/>
    <w:rsid w:val="00DE0581"/>
    <w:rsid w:val="00DF7A8A"/>
    <w:rsid w:val="00E12569"/>
    <w:rsid w:val="00E46858"/>
    <w:rsid w:val="00EA1730"/>
    <w:rsid w:val="00F070ED"/>
    <w:rsid w:val="00F079A7"/>
    <w:rsid w:val="00F2029F"/>
    <w:rsid w:val="00F710AC"/>
    <w:rsid w:val="00F81B10"/>
    <w:rsid w:val="00FA1475"/>
    <w:rsid w:val="00FB4572"/>
    <w:rsid w:val="00FC4B8F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22AF5B-7CFA-4D85-B0DD-4F6D8AD6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FC4B8F"/>
    <w:rPr>
      <w:color w:val="0000FF"/>
      <w:u w:val="single"/>
    </w:rPr>
  </w:style>
  <w:style w:type="paragraph" w:customStyle="1" w:styleId="ConsPlusNonformat">
    <w:name w:val="ConsPlusNonformat"/>
    <w:rsid w:val="00FC4B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47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475"/>
    <w:rPr>
      <w:rFonts w:ascii="Times New Roman" w:eastAsia="Times New Roman" w:hAnsi="Times New Roman"/>
      <w:sz w:val="24"/>
      <w:szCs w:val="24"/>
    </w:rPr>
  </w:style>
  <w:style w:type="paragraph" w:styleId="aa">
    <w:name w:val="Title"/>
    <w:basedOn w:val="a"/>
    <w:link w:val="ab"/>
    <w:qFormat/>
    <w:rsid w:val="00275953"/>
    <w:pPr>
      <w:jc w:val="center"/>
    </w:pPr>
    <w:rPr>
      <w:rFonts w:eastAsia="Calibri"/>
      <w:sz w:val="28"/>
      <w:szCs w:val="20"/>
    </w:rPr>
  </w:style>
  <w:style w:type="character" w:customStyle="1" w:styleId="ab">
    <w:name w:val="Название Знак"/>
    <w:basedOn w:val="a0"/>
    <w:link w:val="aa"/>
    <w:rsid w:val="0027595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eea0341b-3d3f-455e-8885-ee70f446e44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eea0341b-3d3f-455e-8885-ee70f446e44a</Template>
  <TotalTime>138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38</cp:revision>
  <cp:lastPrinted>2019-12-17T08:54:00Z</cp:lastPrinted>
  <dcterms:created xsi:type="dcterms:W3CDTF">2019-12-30T12:29:00Z</dcterms:created>
  <dcterms:modified xsi:type="dcterms:W3CDTF">2024-10-08T09:05:00Z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67e45ce3-a1dc-4f24-8a1e-951c38f374d0</vt:lpwstr>
  </property>
</Properties>
</file>