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20" w:type="dxa"/>
        <w:tblInd w:w="10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720"/>
      </w:tblGrid>
      <w:tr w:rsidR="00623CE2" w:rsidRPr="00623CE2" w:rsidTr="00BF4022">
        <w:trPr>
          <w:trHeight w:val="963"/>
        </w:trPr>
        <w:tc>
          <w:tcPr>
            <w:tcW w:w="9720" w:type="dxa"/>
          </w:tcPr>
          <w:p w:rsidR="00623CE2" w:rsidRPr="00623CE2" w:rsidRDefault="00623CE2" w:rsidP="00623CE2">
            <w:pPr>
              <w:jc w:val="center"/>
              <w:outlineLvl w:val="4"/>
              <w:rPr>
                <w:rFonts w:ascii="Calibri" w:hAnsi="Calibri"/>
                <w:b/>
                <w:bCs/>
                <w:i/>
                <w:iCs/>
                <w:sz w:val="26"/>
                <w:szCs w:val="26"/>
              </w:rPr>
            </w:pPr>
            <w:r w:rsidRPr="00623CE2">
              <w:rPr>
                <w:rFonts w:ascii="Calibri" w:hAnsi="Calibri"/>
                <w:bCs/>
                <w:i/>
                <w:iCs/>
                <w:noProof/>
                <w:color w:val="000000"/>
                <w:sz w:val="26"/>
                <w:szCs w:val="26"/>
              </w:rPr>
              <w:drawing>
                <wp:inline distT="0" distB="0" distL="0" distR="0" wp14:anchorId="2B73965C" wp14:editId="0C5C101B">
                  <wp:extent cx="548640" cy="548640"/>
                  <wp:effectExtent l="0" t="0" r="3810" b="381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3CE2" w:rsidRPr="00623CE2" w:rsidTr="00BF4022">
        <w:trPr>
          <w:trHeight w:val="1931"/>
        </w:trPr>
        <w:tc>
          <w:tcPr>
            <w:tcW w:w="9720" w:type="dxa"/>
          </w:tcPr>
          <w:p w:rsidR="00623CE2" w:rsidRPr="00623CE2" w:rsidRDefault="00623CE2" w:rsidP="00623CE2">
            <w:pPr>
              <w:spacing w:before="60"/>
              <w:ind w:left="35"/>
              <w:jc w:val="center"/>
              <w:rPr>
                <w:caps/>
                <w:spacing w:val="-20"/>
                <w:sz w:val="16"/>
                <w:szCs w:val="16"/>
              </w:rPr>
            </w:pPr>
            <w:proofErr w:type="gramStart"/>
            <w:r w:rsidRPr="00623CE2">
              <w:rPr>
                <w:caps/>
                <w:spacing w:val="-20"/>
              </w:rPr>
              <w:t>ПРАВИТЕЛЬСТВО  САНКТ</w:t>
            </w:r>
            <w:proofErr w:type="gramEnd"/>
            <w:r w:rsidRPr="00623CE2">
              <w:rPr>
                <w:caps/>
                <w:spacing w:val="-20"/>
              </w:rPr>
              <w:t>-ПЕТЕРБУРГА</w:t>
            </w:r>
          </w:p>
          <w:p w:rsidR="00623CE2" w:rsidRPr="00623CE2" w:rsidRDefault="00623CE2" w:rsidP="00623CE2">
            <w:pPr>
              <w:spacing w:before="60"/>
              <w:ind w:left="35"/>
              <w:jc w:val="center"/>
              <w:rPr>
                <w:caps/>
                <w:spacing w:val="-20"/>
                <w:sz w:val="12"/>
                <w:szCs w:val="12"/>
              </w:rPr>
            </w:pPr>
          </w:p>
          <w:p w:rsidR="00623CE2" w:rsidRPr="00623CE2" w:rsidRDefault="00623CE2" w:rsidP="00623CE2">
            <w:pPr>
              <w:spacing w:before="60"/>
              <w:ind w:left="35"/>
              <w:jc w:val="center"/>
              <w:rPr>
                <w:caps/>
                <w:spacing w:val="-20"/>
                <w:sz w:val="12"/>
                <w:szCs w:val="12"/>
              </w:rPr>
            </w:pPr>
          </w:p>
          <w:p w:rsidR="00623CE2" w:rsidRPr="00623CE2" w:rsidRDefault="00623CE2" w:rsidP="00623CE2">
            <w:pPr>
              <w:ind w:left="35"/>
              <w:jc w:val="center"/>
              <w:rPr>
                <w:b/>
                <w:bCs/>
                <w:caps/>
                <w:spacing w:val="-20"/>
                <w:sz w:val="28"/>
                <w:szCs w:val="28"/>
              </w:rPr>
            </w:pPr>
            <w:r w:rsidRPr="00623CE2">
              <w:rPr>
                <w:b/>
                <w:bCs/>
                <w:caps/>
                <w:spacing w:val="-20"/>
                <w:sz w:val="28"/>
                <w:szCs w:val="28"/>
              </w:rPr>
              <w:t>КОМИТЕТ ПО ТРУДУ И ЗАНЯТОСТИ НАСЕЛЕНИЯ</w:t>
            </w:r>
          </w:p>
          <w:p w:rsidR="00623CE2" w:rsidRPr="00623CE2" w:rsidRDefault="00623CE2" w:rsidP="00623CE2">
            <w:pPr>
              <w:ind w:left="35"/>
              <w:jc w:val="center"/>
              <w:rPr>
                <w:b/>
                <w:bCs/>
                <w:caps/>
                <w:spacing w:val="-20"/>
                <w:sz w:val="28"/>
                <w:szCs w:val="28"/>
              </w:rPr>
            </w:pPr>
            <w:r w:rsidRPr="00623CE2">
              <w:rPr>
                <w:b/>
                <w:bCs/>
                <w:caps/>
                <w:spacing w:val="-20"/>
                <w:sz w:val="28"/>
                <w:szCs w:val="28"/>
              </w:rPr>
              <w:t>САНКТ-ПЕТЕРБУРГА</w:t>
            </w:r>
          </w:p>
          <w:p w:rsidR="00623CE2" w:rsidRPr="00623CE2" w:rsidRDefault="00623CE2" w:rsidP="00623CE2">
            <w:pPr>
              <w:ind w:left="35"/>
              <w:jc w:val="center"/>
              <w:rPr>
                <w:b/>
                <w:bCs/>
                <w:caps/>
                <w:spacing w:val="-20"/>
                <w:sz w:val="12"/>
                <w:szCs w:val="12"/>
              </w:rPr>
            </w:pPr>
          </w:p>
          <w:p w:rsidR="00623CE2" w:rsidRPr="00623CE2" w:rsidRDefault="00623CE2" w:rsidP="00623CE2">
            <w:pPr>
              <w:ind w:left="35"/>
              <w:jc w:val="center"/>
              <w:rPr>
                <w:bCs/>
                <w:caps/>
                <w:spacing w:val="-20"/>
                <w:sz w:val="4"/>
                <w:szCs w:val="4"/>
              </w:rPr>
            </w:pPr>
          </w:p>
          <w:p w:rsidR="00623CE2" w:rsidRPr="00623CE2" w:rsidRDefault="00623CE2" w:rsidP="00623CE2">
            <w:pPr>
              <w:ind w:left="35"/>
              <w:jc w:val="center"/>
              <w:rPr>
                <w:b/>
                <w:bCs/>
                <w:caps/>
                <w:sz w:val="30"/>
                <w:szCs w:val="30"/>
              </w:rPr>
            </w:pPr>
            <w:proofErr w:type="gramStart"/>
            <w:r w:rsidRPr="00623CE2">
              <w:rPr>
                <w:b/>
                <w:bCs/>
                <w:caps/>
                <w:spacing w:val="-20"/>
                <w:sz w:val="30"/>
                <w:szCs w:val="30"/>
              </w:rPr>
              <w:t>Р  А</w:t>
            </w:r>
            <w:proofErr w:type="gramEnd"/>
            <w:r w:rsidRPr="00623CE2">
              <w:rPr>
                <w:b/>
                <w:bCs/>
                <w:caps/>
                <w:spacing w:val="-20"/>
                <w:sz w:val="30"/>
                <w:szCs w:val="30"/>
              </w:rPr>
              <w:t xml:space="preserve">  С  П  О  Р  Я  Ж  Е  Н  И  Е</w:t>
            </w:r>
          </w:p>
          <w:p w:rsidR="00623CE2" w:rsidRPr="00623CE2" w:rsidRDefault="00623CE2" w:rsidP="00623CE2">
            <w:pPr>
              <w:ind w:left="35"/>
              <w:jc w:val="center"/>
            </w:pPr>
          </w:p>
          <w:p w:rsidR="00623CE2" w:rsidRPr="00623CE2" w:rsidRDefault="00623CE2" w:rsidP="00623CE2">
            <w:pPr>
              <w:ind w:left="35"/>
              <w:jc w:val="right"/>
              <w:rPr>
                <w:sz w:val="16"/>
                <w:szCs w:val="16"/>
              </w:rPr>
            </w:pPr>
            <w:r w:rsidRPr="00623CE2">
              <w:rPr>
                <w:sz w:val="16"/>
                <w:szCs w:val="16"/>
              </w:rPr>
              <w:t>О К У Д</w:t>
            </w:r>
          </w:p>
        </w:tc>
      </w:tr>
    </w:tbl>
    <w:p w:rsidR="00623CE2" w:rsidRPr="00623CE2" w:rsidRDefault="00623CE2" w:rsidP="00623CE2">
      <w:pPr>
        <w:jc w:val="both"/>
        <w:rPr>
          <w:lang w:val="en-US"/>
        </w:rPr>
      </w:pPr>
      <w:r w:rsidRPr="00623CE2">
        <w:rPr>
          <w:noProof/>
        </w:rPr>
        <w:drawing>
          <wp:anchor distT="0" distB="0" distL="114300" distR="114300" simplePos="0" relativeHeight="251659264" behindDoc="0" locked="0" layoutInCell="1" allowOverlap="1" wp14:anchorId="629BC7F3" wp14:editId="0D529903">
            <wp:simplePos x="0" y="0"/>
            <wp:positionH relativeFrom="column">
              <wp:posOffset>1447800</wp:posOffset>
            </wp:positionH>
            <wp:positionV relativeFrom="paragraph">
              <wp:posOffset>8890</wp:posOffset>
            </wp:positionV>
            <wp:extent cx="3343910" cy="283845"/>
            <wp:effectExtent l="0" t="0" r="8890" b="1905"/>
            <wp:wrapNone/>
            <wp:docPr id="3" name="Рисунок 3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3910" cy="283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3CE2" w:rsidRPr="00623CE2" w:rsidRDefault="00623CE2" w:rsidP="00623CE2">
      <w:pPr>
        <w:jc w:val="both"/>
      </w:pPr>
    </w:p>
    <w:p w:rsidR="00623CE2" w:rsidRPr="00623CE2" w:rsidRDefault="00623CE2" w:rsidP="00623CE2">
      <w:pPr>
        <w:jc w:val="both"/>
      </w:pPr>
    </w:p>
    <w:p w:rsidR="00B8699B" w:rsidRPr="00B8699B" w:rsidRDefault="00B8699B" w:rsidP="00E21846">
      <w:pPr>
        <w:pStyle w:val="aeoaeno12"/>
        <w:spacing w:line="240" w:lineRule="auto"/>
        <w:ind w:firstLine="0"/>
      </w:pPr>
    </w:p>
    <w:p w:rsidR="0046692F" w:rsidRPr="0019668F" w:rsidRDefault="0046692F" w:rsidP="0046692F">
      <w:pPr>
        <w:pStyle w:val="af2"/>
        <w:tabs>
          <w:tab w:val="left" w:pos="-567"/>
          <w:tab w:val="left" w:pos="1134"/>
          <w:tab w:val="left" w:pos="1701"/>
          <w:tab w:val="left" w:pos="4962"/>
        </w:tabs>
        <w:spacing w:before="0" w:beforeAutospacing="0" w:after="0" w:afterAutospacing="0"/>
        <w:ind w:right="4252"/>
        <w:rPr>
          <w:b/>
          <w:sz w:val="28"/>
          <w:szCs w:val="28"/>
        </w:rPr>
      </w:pPr>
      <w:r w:rsidRPr="0019668F">
        <w:rPr>
          <w:b/>
          <w:bCs/>
          <w:sz w:val="28"/>
          <w:szCs w:val="28"/>
        </w:rPr>
        <w:t>О</w:t>
      </w:r>
      <w:r w:rsidR="00675C0B" w:rsidRPr="0019668F">
        <w:rPr>
          <w:b/>
          <w:bCs/>
          <w:sz w:val="28"/>
          <w:szCs w:val="28"/>
        </w:rPr>
        <w:t xml:space="preserve"> внесении изменений в распоряжение</w:t>
      </w:r>
      <w:r w:rsidRPr="0019668F">
        <w:rPr>
          <w:b/>
          <w:bCs/>
          <w:sz w:val="28"/>
          <w:szCs w:val="28"/>
        </w:rPr>
        <w:t xml:space="preserve"> </w:t>
      </w:r>
      <w:r w:rsidRPr="0019668F">
        <w:rPr>
          <w:b/>
          <w:sz w:val="28"/>
          <w:szCs w:val="28"/>
        </w:rPr>
        <w:t>Комитета по труду и занятости населения</w:t>
      </w:r>
      <w:r w:rsidR="007A4DFF" w:rsidRPr="0019668F">
        <w:rPr>
          <w:b/>
          <w:sz w:val="28"/>
          <w:szCs w:val="28"/>
        </w:rPr>
        <w:t xml:space="preserve"> </w:t>
      </w:r>
      <w:r w:rsidRPr="0019668F">
        <w:rPr>
          <w:b/>
          <w:sz w:val="28"/>
          <w:szCs w:val="28"/>
        </w:rPr>
        <w:t>Санкт-Петербурга</w:t>
      </w:r>
      <w:r w:rsidR="00D71962" w:rsidRPr="0019668F">
        <w:rPr>
          <w:b/>
          <w:sz w:val="28"/>
          <w:szCs w:val="28"/>
        </w:rPr>
        <w:t xml:space="preserve"> </w:t>
      </w:r>
      <w:r w:rsidR="0019668F">
        <w:rPr>
          <w:b/>
          <w:sz w:val="28"/>
          <w:szCs w:val="28"/>
        </w:rPr>
        <w:br/>
      </w:r>
      <w:r w:rsidR="00675C0B" w:rsidRPr="0019668F">
        <w:rPr>
          <w:b/>
          <w:sz w:val="28"/>
          <w:szCs w:val="28"/>
        </w:rPr>
        <w:t>от 29.06.202</w:t>
      </w:r>
      <w:r w:rsidR="0019668F" w:rsidRPr="0019668F">
        <w:rPr>
          <w:b/>
          <w:sz w:val="28"/>
          <w:szCs w:val="28"/>
        </w:rPr>
        <w:t>3</w:t>
      </w:r>
      <w:r w:rsidR="00675C0B" w:rsidRPr="0019668F">
        <w:rPr>
          <w:b/>
          <w:sz w:val="28"/>
          <w:szCs w:val="28"/>
        </w:rPr>
        <w:t xml:space="preserve"> №137-р</w:t>
      </w:r>
    </w:p>
    <w:p w:rsidR="00E21846" w:rsidRDefault="00E21846" w:rsidP="00E21846">
      <w:pPr>
        <w:pStyle w:val="aeoaeno12"/>
        <w:spacing w:line="240" w:lineRule="auto"/>
        <w:ind w:firstLine="0"/>
      </w:pPr>
    </w:p>
    <w:p w:rsidR="0046692F" w:rsidRDefault="0046692F" w:rsidP="00E21846">
      <w:pPr>
        <w:pStyle w:val="aeoaeno12"/>
        <w:spacing w:line="240" w:lineRule="auto"/>
        <w:ind w:firstLine="0"/>
      </w:pPr>
    </w:p>
    <w:p w:rsidR="0019668F" w:rsidRPr="00906A35" w:rsidRDefault="0019668F" w:rsidP="0019668F">
      <w:pPr>
        <w:numPr>
          <w:ilvl w:val="0"/>
          <w:numId w:val="11"/>
        </w:numPr>
        <w:tabs>
          <w:tab w:val="left" w:pos="0"/>
          <w:tab w:val="left" w:pos="142"/>
          <w:tab w:val="left" w:pos="993"/>
        </w:tabs>
        <w:autoSpaceDE w:val="0"/>
        <w:autoSpaceDN w:val="0"/>
        <w:adjustRightInd w:val="0"/>
        <w:ind w:left="0" w:right="-1" w:firstLine="567"/>
        <w:jc w:val="both"/>
        <w:rPr>
          <w:rFonts w:eastAsia="Arial Unicode MS"/>
          <w:sz w:val="28"/>
          <w:szCs w:val="28"/>
        </w:rPr>
      </w:pPr>
      <w:r w:rsidRPr="00906A35">
        <w:rPr>
          <w:rFonts w:eastAsia="Arial Unicode MS"/>
          <w:sz w:val="28"/>
          <w:szCs w:val="28"/>
        </w:rPr>
        <w:t xml:space="preserve">Внести изменение в распоряжение Комитета от </w:t>
      </w:r>
      <w:r>
        <w:rPr>
          <w:rFonts w:eastAsia="Arial Unicode MS"/>
          <w:sz w:val="28"/>
          <w:szCs w:val="28"/>
        </w:rPr>
        <w:t>29</w:t>
      </w:r>
      <w:r w:rsidRPr="00906A35">
        <w:rPr>
          <w:rFonts w:eastAsia="Arial Unicode MS"/>
          <w:sz w:val="28"/>
          <w:szCs w:val="28"/>
        </w:rPr>
        <w:t>.06.20</w:t>
      </w:r>
      <w:r>
        <w:rPr>
          <w:rFonts w:eastAsia="Arial Unicode MS"/>
          <w:sz w:val="28"/>
          <w:szCs w:val="28"/>
        </w:rPr>
        <w:t>23</w:t>
      </w:r>
      <w:r w:rsidRPr="00906A35">
        <w:rPr>
          <w:rFonts w:eastAsia="Arial Unicode MS"/>
          <w:sz w:val="28"/>
          <w:szCs w:val="28"/>
        </w:rPr>
        <w:t xml:space="preserve"> №1</w:t>
      </w:r>
      <w:r>
        <w:rPr>
          <w:rFonts w:eastAsia="Arial Unicode MS"/>
          <w:sz w:val="28"/>
          <w:szCs w:val="28"/>
        </w:rPr>
        <w:t>37</w:t>
      </w:r>
      <w:r w:rsidRPr="00906A35">
        <w:rPr>
          <w:rFonts w:eastAsia="Arial Unicode MS"/>
          <w:sz w:val="28"/>
          <w:szCs w:val="28"/>
        </w:rPr>
        <w:t xml:space="preserve">-р </w:t>
      </w:r>
      <w:r>
        <w:rPr>
          <w:rFonts w:eastAsia="Arial Unicode MS"/>
          <w:sz w:val="28"/>
          <w:szCs w:val="28"/>
        </w:rPr>
        <w:br/>
      </w:r>
      <w:r w:rsidRPr="00906A35">
        <w:rPr>
          <w:rFonts w:eastAsia="Arial Unicode MS"/>
          <w:sz w:val="28"/>
          <w:szCs w:val="28"/>
        </w:rPr>
        <w:t xml:space="preserve">«Об утверждении нормативных затрат на обеспечение функций Комитета </w:t>
      </w:r>
      <w:r w:rsidRPr="00906A35">
        <w:rPr>
          <w:rFonts w:eastAsia="Arial Unicode MS"/>
          <w:sz w:val="28"/>
          <w:szCs w:val="28"/>
        </w:rPr>
        <w:br/>
        <w:t>по труду и занятости населения Санкт-Петербурга</w:t>
      </w:r>
      <w:r>
        <w:rPr>
          <w:rFonts w:eastAsia="Arial Unicode MS"/>
          <w:sz w:val="28"/>
          <w:szCs w:val="28"/>
        </w:rPr>
        <w:t xml:space="preserve"> на 2024 год и плановый период 2025 и 2026 годов</w:t>
      </w:r>
      <w:r w:rsidRPr="00906A35">
        <w:rPr>
          <w:rFonts w:eastAsia="Arial Unicode MS"/>
          <w:sz w:val="28"/>
          <w:szCs w:val="28"/>
        </w:rPr>
        <w:t xml:space="preserve">» (далее – распоряжение), изложив приложение </w:t>
      </w:r>
      <w:r>
        <w:rPr>
          <w:rFonts w:eastAsia="Arial Unicode MS"/>
          <w:sz w:val="28"/>
          <w:szCs w:val="28"/>
        </w:rPr>
        <w:br/>
      </w:r>
      <w:r w:rsidRPr="00906A35">
        <w:rPr>
          <w:rFonts w:eastAsia="Arial Unicode MS"/>
          <w:sz w:val="28"/>
          <w:szCs w:val="28"/>
        </w:rPr>
        <w:t xml:space="preserve">к распоряжению в редакции согласно приложению к настоящему распоряжению. </w:t>
      </w:r>
    </w:p>
    <w:p w:rsidR="0019668F" w:rsidRPr="00906A35" w:rsidRDefault="0019668F" w:rsidP="0019668F">
      <w:pPr>
        <w:numPr>
          <w:ilvl w:val="0"/>
          <w:numId w:val="11"/>
        </w:numPr>
        <w:tabs>
          <w:tab w:val="left" w:pos="0"/>
          <w:tab w:val="left" w:pos="142"/>
          <w:tab w:val="left" w:pos="426"/>
          <w:tab w:val="left" w:pos="993"/>
        </w:tabs>
        <w:autoSpaceDE w:val="0"/>
        <w:autoSpaceDN w:val="0"/>
        <w:adjustRightInd w:val="0"/>
        <w:ind w:left="0" w:right="-1" w:firstLine="567"/>
        <w:jc w:val="both"/>
        <w:rPr>
          <w:rFonts w:eastAsia="Arial Unicode MS"/>
          <w:sz w:val="28"/>
          <w:szCs w:val="28"/>
        </w:rPr>
      </w:pPr>
      <w:r w:rsidRPr="00906A35">
        <w:rPr>
          <w:spacing w:val="4"/>
          <w:sz w:val="28"/>
        </w:rPr>
        <w:t xml:space="preserve">Контроль за выполнением распоряжения возложить на заместителя председателя Комитета - главного бухгалтера </w:t>
      </w:r>
      <w:proofErr w:type="spellStart"/>
      <w:r>
        <w:rPr>
          <w:spacing w:val="4"/>
          <w:sz w:val="28"/>
        </w:rPr>
        <w:t>Ю.И.Коронена</w:t>
      </w:r>
      <w:proofErr w:type="spellEnd"/>
      <w:r w:rsidRPr="00906A35">
        <w:rPr>
          <w:spacing w:val="4"/>
          <w:sz w:val="28"/>
        </w:rPr>
        <w:t>.</w:t>
      </w:r>
    </w:p>
    <w:p w:rsidR="0032663F" w:rsidRDefault="0032663F" w:rsidP="0032663F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pacing w:val="4"/>
          <w:sz w:val="28"/>
          <w:szCs w:val="28"/>
        </w:rPr>
      </w:pPr>
    </w:p>
    <w:p w:rsidR="000A5A0F" w:rsidRDefault="000A5A0F" w:rsidP="00E21846">
      <w:pPr>
        <w:jc w:val="both"/>
        <w:rPr>
          <w:rFonts w:eastAsia="Calibri"/>
          <w:bCs/>
          <w:sz w:val="28"/>
          <w:szCs w:val="28"/>
          <w:lang w:eastAsia="en-US"/>
        </w:rPr>
      </w:pPr>
    </w:p>
    <w:p w:rsidR="000A5A0F" w:rsidRDefault="000A5A0F" w:rsidP="00E21846">
      <w:pPr>
        <w:jc w:val="both"/>
        <w:rPr>
          <w:rFonts w:eastAsia="Calibri"/>
          <w:bCs/>
          <w:sz w:val="28"/>
          <w:szCs w:val="28"/>
          <w:lang w:eastAsia="en-US"/>
        </w:rPr>
      </w:pPr>
    </w:p>
    <w:p w:rsidR="009C53F0" w:rsidRDefault="009C53F0" w:rsidP="00FB5BAC">
      <w:pPr>
        <w:jc w:val="both"/>
        <w:rPr>
          <w:b/>
          <w:sz w:val="28"/>
          <w:szCs w:val="28"/>
        </w:rPr>
      </w:pPr>
    </w:p>
    <w:p w:rsidR="00A21CBF" w:rsidRDefault="00A21CBF" w:rsidP="00FB5BAC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Временно исполняющий </w:t>
      </w:r>
    </w:p>
    <w:p w:rsidR="00A21CBF" w:rsidRDefault="00A21CBF" w:rsidP="00FB5BAC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обязанности п</w:t>
      </w:r>
      <w:r w:rsidR="009B2DF4">
        <w:rPr>
          <w:b/>
          <w:sz w:val="28"/>
          <w:szCs w:val="28"/>
        </w:rPr>
        <w:t>редседател</w:t>
      </w:r>
      <w:r>
        <w:rPr>
          <w:b/>
          <w:sz w:val="28"/>
          <w:szCs w:val="28"/>
        </w:rPr>
        <w:t>я</w:t>
      </w:r>
      <w:r w:rsidR="009B2DF4">
        <w:rPr>
          <w:b/>
          <w:sz w:val="28"/>
          <w:szCs w:val="28"/>
        </w:rPr>
        <w:t xml:space="preserve"> </w:t>
      </w:r>
    </w:p>
    <w:p w:rsidR="00D3738B" w:rsidRPr="00DC074A" w:rsidRDefault="009B2DF4" w:rsidP="00FB5BAC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Комитета</w:t>
      </w:r>
      <w:r w:rsidR="0019668F">
        <w:rPr>
          <w:b/>
          <w:sz w:val="28"/>
          <w:szCs w:val="28"/>
        </w:rPr>
        <w:t xml:space="preserve">                                                                               </w:t>
      </w:r>
      <w:r w:rsidR="0032663F">
        <w:rPr>
          <w:b/>
          <w:sz w:val="28"/>
          <w:szCs w:val="28"/>
        </w:rPr>
        <w:tab/>
        <w:t xml:space="preserve"> </w:t>
      </w:r>
      <w:proofErr w:type="spellStart"/>
      <w:r w:rsidR="00A21CBF">
        <w:rPr>
          <w:b/>
          <w:sz w:val="28"/>
          <w:szCs w:val="28"/>
        </w:rPr>
        <w:t>Е.Е.Замышляева</w:t>
      </w:r>
      <w:proofErr w:type="spellEnd"/>
    </w:p>
    <w:p w:rsidR="00D3738B" w:rsidRPr="00DC074A" w:rsidRDefault="00D3738B" w:rsidP="00FB5BAC">
      <w:pPr>
        <w:jc w:val="both"/>
        <w:rPr>
          <w:b/>
          <w:sz w:val="28"/>
          <w:szCs w:val="28"/>
        </w:rPr>
      </w:pPr>
    </w:p>
    <w:p w:rsidR="00D3738B" w:rsidRPr="00DC074A" w:rsidRDefault="00D3738B" w:rsidP="00FB5BAC">
      <w:pPr>
        <w:jc w:val="both"/>
        <w:rPr>
          <w:b/>
          <w:sz w:val="28"/>
          <w:szCs w:val="28"/>
        </w:rPr>
      </w:pPr>
    </w:p>
    <w:p w:rsidR="00D3738B" w:rsidRPr="00DC074A" w:rsidRDefault="00D3738B" w:rsidP="00FB5BAC">
      <w:pPr>
        <w:jc w:val="both"/>
        <w:rPr>
          <w:b/>
          <w:sz w:val="28"/>
          <w:szCs w:val="28"/>
        </w:rPr>
      </w:pPr>
    </w:p>
    <w:p w:rsidR="00D3738B" w:rsidRPr="00D3738B" w:rsidRDefault="00D3738B" w:rsidP="00FB5BAC">
      <w:pPr>
        <w:jc w:val="both"/>
        <w:rPr>
          <w:b/>
          <w:sz w:val="28"/>
          <w:szCs w:val="28"/>
        </w:rPr>
        <w:sectPr w:rsidR="00D3738B" w:rsidRPr="00D3738B" w:rsidSect="00623CE2">
          <w:headerReference w:type="default" r:id="rId11"/>
          <w:pgSz w:w="11906" w:h="16838"/>
          <w:pgMar w:top="426" w:right="851" w:bottom="851" w:left="1701" w:header="0" w:footer="708" w:gutter="0"/>
          <w:cols w:space="708"/>
          <w:titlePg/>
          <w:docGrid w:linePitch="360"/>
        </w:sectPr>
      </w:pPr>
    </w:p>
    <w:p w:rsidR="005F7445" w:rsidRPr="00E707D7" w:rsidRDefault="005F7445" w:rsidP="005F7445">
      <w:pPr>
        <w:spacing w:after="189" w:line="238" w:lineRule="auto"/>
        <w:ind w:left="10490" w:right="399"/>
      </w:pPr>
      <w:r w:rsidRPr="00E707D7">
        <w:lastRenderedPageBreak/>
        <w:t>Приложение к распоряжению Комитета по труду и занятости населения Санкт-Петербурга от ______________ № ______________</w:t>
      </w:r>
    </w:p>
    <w:p w:rsidR="005F7445" w:rsidRPr="00E707D7" w:rsidRDefault="005F7445" w:rsidP="005F7445">
      <w:pPr>
        <w:spacing w:line="259" w:lineRule="auto"/>
        <w:ind w:left="5948"/>
      </w:pPr>
      <w:r w:rsidRPr="00E707D7">
        <w:rPr>
          <w:b/>
          <w:sz w:val="22"/>
        </w:rPr>
        <w:t xml:space="preserve">НОРМАТИВНЫЕ ЗАТРАТЫ </w:t>
      </w:r>
    </w:p>
    <w:p w:rsidR="005F7445" w:rsidRPr="00E707D7" w:rsidRDefault="005F7445" w:rsidP="005F7445">
      <w:pPr>
        <w:spacing w:line="259" w:lineRule="auto"/>
        <w:ind w:left="3116"/>
      </w:pPr>
      <w:r w:rsidRPr="00E707D7">
        <w:rPr>
          <w:b/>
          <w:sz w:val="22"/>
        </w:rPr>
        <w:t>на обеспечение функций Комитета по труду и занятости населения Санкт-Петербурга</w:t>
      </w:r>
    </w:p>
    <w:tbl>
      <w:tblPr>
        <w:tblW w:w="14788" w:type="dxa"/>
        <w:tblCellMar>
          <w:top w:w="34" w:type="dxa"/>
          <w:left w:w="83" w:type="dxa"/>
          <w:right w:w="44" w:type="dxa"/>
        </w:tblCellMar>
        <w:tblLook w:val="04A0" w:firstRow="1" w:lastRow="0" w:firstColumn="1" w:lastColumn="0" w:noHBand="0" w:noVBand="1"/>
      </w:tblPr>
      <w:tblGrid>
        <w:gridCol w:w="798"/>
        <w:gridCol w:w="3270"/>
        <w:gridCol w:w="1582"/>
        <w:gridCol w:w="1641"/>
        <w:gridCol w:w="1408"/>
        <w:gridCol w:w="6089"/>
      </w:tblGrid>
      <w:tr w:rsidR="005F7445" w:rsidRPr="003D2A06" w:rsidTr="00F33C67">
        <w:trPr>
          <w:trHeight w:val="769"/>
        </w:trPr>
        <w:tc>
          <w:tcPr>
            <w:tcW w:w="79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F7445" w:rsidRPr="00E707D7" w:rsidRDefault="005F7445" w:rsidP="00BF4022">
            <w:pPr>
              <w:spacing w:line="259" w:lineRule="auto"/>
              <w:ind w:left="134"/>
            </w:pPr>
            <w:r w:rsidRPr="00E707D7">
              <w:rPr>
                <w:b/>
                <w:sz w:val="22"/>
              </w:rPr>
              <w:t>№</w:t>
            </w:r>
          </w:p>
          <w:p w:rsidR="005F7445" w:rsidRPr="00E707D7" w:rsidRDefault="005F7445" w:rsidP="00BF4022">
            <w:pPr>
              <w:spacing w:line="259" w:lineRule="auto"/>
              <w:ind w:right="38"/>
              <w:jc w:val="center"/>
            </w:pPr>
            <w:r w:rsidRPr="00E707D7">
              <w:rPr>
                <w:b/>
                <w:sz w:val="22"/>
              </w:rPr>
              <w:t>п/п</w:t>
            </w:r>
          </w:p>
        </w:tc>
        <w:tc>
          <w:tcPr>
            <w:tcW w:w="327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F7445" w:rsidRPr="00E707D7" w:rsidRDefault="005F7445" w:rsidP="00BF4022">
            <w:pPr>
              <w:spacing w:line="259" w:lineRule="auto"/>
              <w:ind w:right="1"/>
              <w:jc w:val="center"/>
            </w:pPr>
            <w:r w:rsidRPr="00E707D7">
              <w:rPr>
                <w:b/>
                <w:sz w:val="22"/>
              </w:rPr>
              <w:t>Вид (группа, подгруппа) затрат)</w:t>
            </w:r>
          </w:p>
        </w:tc>
        <w:tc>
          <w:tcPr>
            <w:tcW w:w="463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7445" w:rsidRPr="00E707D7" w:rsidRDefault="005F7445" w:rsidP="00BF4022">
            <w:pPr>
              <w:spacing w:line="238" w:lineRule="auto"/>
              <w:ind w:left="13" w:right="53"/>
              <w:jc w:val="center"/>
            </w:pPr>
            <w:r w:rsidRPr="00E707D7">
              <w:rPr>
                <w:b/>
                <w:sz w:val="22"/>
              </w:rPr>
              <w:t>Значение нормативных затрат на очередной финансовый год и на плановый</w:t>
            </w:r>
          </w:p>
          <w:p w:rsidR="005F7445" w:rsidRPr="00E707D7" w:rsidRDefault="005F7445" w:rsidP="00BF4022">
            <w:pPr>
              <w:spacing w:line="259" w:lineRule="auto"/>
              <w:ind w:right="39"/>
              <w:jc w:val="center"/>
            </w:pPr>
            <w:r w:rsidRPr="00E707D7">
              <w:rPr>
                <w:b/>
                <w:sz w:val="22"/>
              </w:rPr>
              <w:t>период (руб.)</w:t>
            </w:r>
          </w:p>
        </w:tc>
        <w:tc>
          <w:tcPr>
            <w:tcW w:w="60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7445" w:rsidRPr="00E707D7" w:rsidRDefault="005F7445" w:rsidP="00BF4022">
            <w:pPr>
              <w:spacing w:line="259" w:lineRule="auto"/>
              <w:ind w:left="397" w:right="395"/>
              <w:jc w:val="center"/>
            </w:pPr>
            <w:r w:rsidRPr="00E707D7">
              <w:rPr>
                <w:b/>
                <w:sz w:val="22"/>
              </w:rPr>
              <w:t>Порядок расчета нормативных затрат (формулы расчета и порядок их применения)</w:t>
            </w:r>
          </w:p>
        </w:tc>
      </w:tr>
      <w:tr w:rsidR="005F7445" w:rsidRPr="00E707D7" w:rsidTr="00F33C67">
        <w:trPr>
          <w:trHeight w:val="263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7445" w:rsidRPr="00E707D7" w:rsidRDefault="005F7445" w:rsidP="00BF4022">
            <w:pPr>
              <w:spacing w:after="123" w:line="259" w:lineRule="auto"/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7445" w:rsidRPr="00E707D7" w:rsidRDefault="005F7445" w:rsidP="00BF4022">
            <w:pPr>
              <w:spacing w:after="123" w:line="259" w:lineRule="auto"/>
            </w:pPr>
          </w:p>
        </w:tc>
        <w:tc>
          <w:tcPr>
            <w:tcW w:w="1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7445" w:rsidRPr="00E707D7" w:rsidRDefault="005F7445" w:rsidP="00BF4022">
            <w:pPr>
              <w:spacing w:line="259" w:lineRule="auto"/>
              <w:ind w:right="38"/>
              <w:jc w:val="center"/>
            </w:pPr>
            <w:r w:rsidRPr="00E707D7">
              <w:rPr>
                <w:b/>
                <w:sz w:val="22"/>
              </w:rPr>
              <w:t>2024</w:t>
            </w:r>
          </w:p>
        </w:tc>
        <w:tc>
          <w:tcPr>
            <w:tcW w:w="16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7445" w:rsidRPr="00E707D7" w:rsidRDefault="005F7445" w:rsidP="00BF4022">
            <w:pPr>
              <w:spacing w:line="259" w:lineRule="auto"/>
              <w:ind w:right="38"/>
              <w:jc w:val="center"/>
            </w:pPr>
            <w:r w:rsidRPr="00E707D7">
              <w:rPr>
                <w:b/>
                <w:sz w:val="22"/>
              </w:rPr>
              <w:t>2025</w:t>
            </w:r>
          </w:p>
        </w:tc>
        <w:tc>
          <w:tcPr>
            <w:tcW w:w="1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7445" w:rsidRPr="00E707D7" w:rsidRDefault="005F7445" w:rsidP="00BF4022">
            <w:pPr>
              <w:spacing w:line="259" w:lineRule="auto"/>
              <w:ind w:right="38"/>
              <w:jc w:val="center"/>
            </w:pPr>
            <w:r w:rsidRPr="00E707D7">
              <w:rPr>
                <w:b/>
                <w:sz w:val="22"/>
              </w:rPr>
              <w:t>2026</w:t>
            </w:r>
          </w:p>
        </w:tc>
        <w:tc>
          <w:tcPr>
            <w:tcW w:w="60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7445" w:rsidRPr="00E707D7" w:rsidRDefault="005F7445" w:rsidP="00BF4022">
            <w:pPr>
              <w:spacing w:after="123" w:line="259" w:lineRule="auto"/>
            </w:pPr>
          </w:p>
        </w:tc>
      </w:tr>
      <w:tr w:rsidR="005F7445" w:rsidRPr="00E707D7" w:rsidTr="00F33C67">
        <w:trPr>
          <w:trHeight w:val="263"/>
        </w:trPr>
        <w:tc>
          <w:tcPr>
            <w:tcW w:w="7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7445" w:rsidRPr="00E707D7" w:rsidRDefault="005F7445" w:rsidP="00BF4022">
            <w:pPr>
              <w:spacing w:line="259" w:lineRule="auto"/>
              <w:ind w:right="38"/>
              <w:jc w:val="center"/>
            </w:pPr>
            <w:r w:rsidRPr="00E707D7">
              <w:rPr>
                <w:b/>
                <w:sz w:val="22"/>
              </w:rPr>
              <w:t>1</w:t>
            </w:r>
          </w:p>
        </w:tc>
        <w:tc>
          <w:tcPr>
            <w:tcW w:w="3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7445" w:rsidRPr="00E707D7" w:rsidRDefault="005F7445" w:rsidP="00BF4022">
            <w:pPr>
              <w:spacing w:line="259" w:lineRule="auto"/>
              <w:ind w:right="38"/>
              <w:jc w:val="center"/>
            </w:pPr>
            <w:r w:rsidRPr="00E707D7">
              <w:rPr>
                <w:b/>
                <w:sz w:val="22"/>
              </w:rPr>
              <w:t>2</w:t>
            </w:r>
          </w:p>
        </w:tc>
        <w:tc>
          <w:tcPr>
            <w:tcW w:w="1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7445" w:rsidRPr="00E707D7" w:rsidRDefault="005F7445" w:rsidP="00BF4022">
            <w:pPr>
              <w:spacing w:line="259" w:lineRule="auto"/>
              <w:ind w:right="38"/>
              <w:jc w:val="center"/>
            </w:pPr>
            <w:r w:rsidRPr="00E707D7">
              <w:rPr>
                <w:b/>
                <w:sz w:val="22"/>
              </w:rPr>
              <w:t>3</w:t>
            </w:r>
          </w:p>
        </w:tc>
        <w:tc>
          <w:tcPr>
            <w:tcW w:w="16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7445" w:rsidRPr="00E707D7" w:rsidRDefault="005F7445" w:rsidP="00BF4022">
            <w:pPr>
              <w:spacing w:line="259" w:lineRule="auto"/>
              <w:ind w:right="38"/>
              <w:jc w:val="center"/>
            </w:pPr>
            <w:r w:rsidRPr="00E707D7">
              <w:rPr>
                <w:b/>
                <w:sz w:val="22"/>
              </w:rPr>
              <w:t>4</w:t>
            </w:r>
          </w:p>
        </w:tc>
        <w:tc>
          <w:tcPr>
            <w:tcW w:w="1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7445" w:rsidRPr="00E707D7" w:rsidRDefault="005F7445" w:rsidP="00BF4022">
            <w:pPr>
              <w:spacing w:line="259" w:lineRule="auto"/>
              <w:ind w:right="38"/>
              <w:jc w:val="center"/>
            </w:pPr>
            <w:r w:rsidRPr="00E707D7">
              <w:rPr>
                <w:b/>
                <w:sz w:val="22"/>
              </w:rPr>
              <w:t>5</w:t>
            </w:r>
          </w:p>
        </w:tc>
        <w:tc>
          <w:tcPr>
            <w:tcW w:w="60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7445" w:rsidRPr="00E707D7" w:rsidRDefault="005F7445" w:rsidP="00BF4022">
            <w:pPr>
              <w:spacing w:line="259" w:lineRule="auto"/>
              <w:ind w:right="38"/>
              <w:jc w:val="center"/>
            </w:pPr>
            <w:r w:rsidRPr="00E707D7">
              <w:rPr>
                <w:b/>
                <w:sz w:val="22"/>
              </w:rPr>
              <w:t>6</w:t>
            </w:r>
          </w:p>
        </w:tc>
      </w:tr>
      <w:tr w:rsidR="005F7445" w:rsidRPr="003D2A06" w:rsidTr="00F33C67">
        <w:trPr>
          <w:trHeight w:val="1160"/>
        </w:trPr>
        <w:tc>
          <w:tcPr>
            <w:tcW w:w="7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7445" w:rsidRPr="00E707D7" w:rsidRDefault="005F7445" w:rsidP="00BF4022">
            <w:pPr>
              <w:spacing w:line="259" w:lineRule="auto"/>
            </w:pPr>
            <w:r w:rsidRPr="00E707D7">
              <w:rPr>
                <w:sz w:val="20"/>
              </w:rPr>
              <w:t>1</w:t>
            </w:r>
          </w:p>
        </w:tc>
        <w:tc>
          <w:tcPr>
            <w:tcW w:w="3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7445" w:rsidRPr="00E707D7" w:rsidRDefault="005F7445" w:rsidP="00BF4022">
            <w:pPr>
              <w:spacing w:line="259" w:lineRule="auto"/>
            </w:pPr>
            <w:r w:rsidRPr="00E707D7">
              <w:rPr>
                <w:sz w:val="22"/>
              </w:rPr>
              <w:t>Затраты на информационно коммуникационные технологии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445" w:rsidRDefault="005F7445" w:rsidP="00BF4022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1 676 000,00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445" w:rsidRDefault="005F7445" w:rsidP="00D00502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1</w:t>
            </w:r>
            <w:r w:rsidR="0019668F">
              <w:rPr>
                <w:b/>
                <w:bCs/>
                <w:sz w:val="22"/>
              </w:rPr>
              <w:t> 731 100</w:t>
            </w:r>
            <w:r>
              <w:rPr>
                <w:b/>
                <w:bCs/>
                <w:sz w:val="22"/>
              </w:rPr>
              <w:t>,</w:t>
            </w:r>
            <w:r w:rsidR="00D00502">
              <w:rPr>
                <w:b/>
                <w:bCs/>
                <w:sz w:val="22"/>
              </w:rPr>
              <w:t>0</w:t>
            </w:r>
            <w:r>
              <w:rPr>
                <w:b/>
                <w:bCs/>
                <w:sz w:val="22"/>
              </w:rPr>
              <w:t>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445" w:rsidRDefault="005F7445" w:rsidP="0019668F">
            <w:pPr>
              <w:ind w:left="1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1 8</w:t>
            </w:r>
            <w:r w:rsidR="0019668F">
              <w:rPr>
                <w:b/>
                <w:bCs/>
                <w:sz w:val="22"/>
              </w:rPr>
              <w:t>00</w:t>
            </w:r>
            <w:r>
              <w:rPr>
                <w:b/>
                <w:bCs/>
                <w:sz w:val="22"/>
              </w:rPr>
              <w:t xml:space="preserve"> </w:t>
            </w:r>
            <w:r w:rsidR="0019668F">
              <w:rPr>
                <w:b/>
                <w:bCs/>
                <w:sz w:val="22"/>
              </w:rPr>
              <w:t>000</w:t>
            </w:r>
            <w:r>
              <w:rPr>
                <w:b/>
                <w:bCs/>
                <w:sz w:val="22"/>
              </w:rPr>
              <w:t>,</w:t>
            </w:r>
            <w:r w:rsidR="0019668F">
              <w:rPr>
                <w:b/>
                <w:bCs/>
                <w:sz w:val="22"/>
              </w:rPr>
              <w:t>00</w:t>
            </w:r>
          </w:p>
        </w:tc>
        <w:tc>
          <w:tcPr>
            <w:tcW w:w="60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7445" w:rsidRPr="00E707D7" w:rsidRDefault="005F7445" w:rsidP="00BF4022">
            <w:pPr>
              <w:spacing w:line="238" w:lineRule="auto"/>
              <w:rPr>
                <w:sz w:val="20"/>
              </w:rPr>
            </w:pPr>
            <w:r w:rsidRPr="00E707D7">
              <w:rPr>
                <w:sz w:val="20"/>
              </w:rPr>
              <w:t>Нормативные затраты на информационно-коммуникационные технологии включают в себя:</w:t>
            </w:r>
          </w:p>
          <w:p w:rsidR="005F7445" w:rsidRPr="00E707D7" w:rsidRDefault="005F7445" w:rsidP="00BF4022">
            <w:pPr>
              <w:autoSpaceDE w:val="0"/>
              <w:autoSpaceDN w:val="0"/>
              <w:adjustRightInd w:val="0"/>
              <w:rPr>
                <w:szCs w:val="18"/>
              </w:rPr>
            </w:pPr>
            <w:r w:rsidRPr="00E707D7">
              <w:rPr>
                <w:szCs w:val="18"/>
              </w:rPr>
              <w:t>затраты на приобретение материальных запасов в сфере информационно-коммуникационных технологий</w:t>
            </w:r>
          </w:p>
          <w:p w:rsidR="005F7445" w:rsidRPr="00E707D7" w:rsidRDefault="005F7445" w:rsidP="00BF4022">
            <w:pPr>
              <w:spacing w:line="259" w:lineRule="auto"/>
              <w:ind w:right="38"/>
            </w:pPr>
            <w:r w:rsidRPr="00E707D7">
              <w:rPr>
                <w:sz w:val="20"/>
              </w:rPr>
              <w:t>- нормативные затраты на приобретение прочих работ и услуг, не относящихся к затратам на услуги связи, аренду и содержание имущества</w:t>
            </w:r>
          </w:p>
        </w:tc>
      </w:tr>
      <w:tr w:rsidR="005F7445" w:rsidRPr="003D2A06" w:rsidTr="00F33C67">
        <w:trPr>
          <w:trHeight w:val="1160"/>
        </w:trPr>
        <w:tc>
          <w:tcPr>
            <w:tcW w:w="7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7445" w:rsidRPr="00E707D7" w:rsidRDefault="005F7445" w:rsidP="00BF4022">
            <w:pPr>
              <w:spacing w:line="259" w:lineRule="auto"/>
            </w:pPr>
            <w:r w:rsidRPr="00E707D7">
              <w:rPr>
                <w:sz w:val="20"/>
              </w:rPr>
              <w:t xml:space="preserve">1.1. </w:t>
            </w:r>
          </w:p>
        </w:tc>
        <w:tc>
          <w:tcPr>
            <w:tcW w:w="3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7445" w:rsidRPr="00E707D7" w:rsidRDefault="005F7445" w:rsidP="00BF4022">
            <w:pPr>
              <w:spacing w:line="259" w:lineRule="auto"/>
              <w:ind w:right="71"/>
            </w:pPr>
            <w:r w:rsidRPr="00E707D7">
              <w:rPr>
                <w:sz w:val="22"/>
              </w:rPr>
              <w:t>Затраты на приобретение материальных запасов в сфере информационно-коммуникационных технологий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445" w:rsidRDefault="005F7445" w:rsidP="00BF4022">
            <w:pPr>
              <w:rPr>
                <w:sz w:val="22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445" w:rsidRPr="003D2A06" w:rsidRDefault="005F7445" w:rsidP="00BF4022">
            <w:pPr>
              <w:rPr>
                <w:sz w:val="22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445" w:rsidRPr="003D2A06" w:rsidRDefault="005F7445" w:rsidP="00BF4022">
            <w:pPr>
              <w:ind w:left="1"/>
              <w:rPr>
                <w:sz w:val="22"/>
              </w:rPr>
            </w:pPr>
          </w:p>
        </w:tc>
        <w:tc>
          <w:tcPr>
            <w:tcW w:w="60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7445" w:rsidRPr="00E707D7" w:rsidRDefault="005F7445" w:rsidP="00BF4022">
            <w:pPr>
              <w:spacing w:after="19" w:line="238" w:lineRule="auto"/>
            </w:pPr>
            <w:r w:rsidRPr="00E707D7">
              <w:rPr>
                <w:sz w:val="20"/>
              </w:rPr>
              <w:t xml:space="preserve">Нормативные затраты на приобретение материальных запасов в сфере информационно-коммуникационных технологий включают в себя: </w:t>
            </w:r>
          </w:p>
          <w:p w:rsidR="005F7445" w:rsidRPr="00E707D7" w:rsidRDefault="005F7445" w:rsidP="00BF4022">
            <w:pPr>
              <w:tabs>
                <w:tab w:val="center" w:pos="1034"/>
                <w:tab w:val="center" w:pos="1343"/>
                <w:tab w:val="center" w:pos="1921"/>
                <w:tab w:val="center" w:pos="2495"/>
                <w:tab w:val="center" w:pos="3202"/>
                <w:tab w:val="center" w:pos="4159"/>
                <w:tab w:val="right" w:pos="4564"/>
                <w:tab w:val="right" w:pos="5928"/>
              </w:tabs>
              <w:spacing w:line="259" w:lineRule="auto"/>
            </w:pPr>
            <w:r w:rsidRPr="00E707D7">
              <w:rPr>
                <w:sz w:val="20"/>
              </w:rPr>
              <w:t xml:space="preserve"> -затраты </w:t>
            </w:r>
            <w:r w:rsidRPr="00E707D7">
              <w:rPr>
                <w:sz w:val="20"/>
              </w:rPr>
              <w:tab/>
              <w:t xml:space="preserve">на </w:t>
            </w:r>
            <w:r w:rsidRPr="00E707D7">
              <w:rPr>
                <w:sz w:val="20"/>
              </w:rPr>
              <w:tab/>
              <w:t xml:space="preserve">приобретение </w:t>
            </w:r>
            <w:r w:rsidRPr="00E707D7">
              <w:rPr>
                <w:sz w:val="20"/>
              </w:rPr>
              <w:tab/>
              <w:t xml:space="preserve">материальных </w:t>
            </w:r>
            <w:r w:rsidRPr="00E707D7">
              <w:rPr>
                <w:sz w:val="20"/>
              </w:rPr>
              <w:tab/>
              <w:t xml:space="preserve">запасов </w:t>
            </w:r>
          </w:p>
          <w:p w:rsidR="005F7445" w:rsidRPr="00E707D7" w:rsidRDefault="005F7445" w:rsidP="00BF4022">
            <w:pPr>
              <w:spacing w:line="259" w:lineRule="auto"/>
              <w:rPr>
                <w:sz w:val="20"/>
              </w:rPr>
            </w:pPr>
            <w:r w:rsidRPr="00E707D7">
              <w:rPr>
                <w:sz w:val="20"/>
              </w:rPr>
              <w:t>в сфере информационно-коммуникационных технологий;</w:t>
            </w:r>
          </w:p>
          <w:p w:rsidR="005F7445" w:rsidRPr="00E707D7" w:rsidRDefault="005F7445" w:rsidP="005F7445">
            <w:pPr>
              <w:numPr>
                <w:ilvl w:val="0"/>
                <w:numId w:val="16"/>
              </w:numPr>
              <w:tabs>
                <w:tab w:val="left" w:pos="237"/>
              </w:tabs>
              <w:autoSpaceDE w:val="0"/>
              <w:autoSpaceDN w:val="0"/>
              <w:adjustRightInd w:val="0"/>
              <w:ind w:left="0" w:firstLine="95"/>
              <w:jc w:val="both"/>
              <w:rPr>
                <w:szCs w:val="18"/>
              </w:rPr>
            </w:pPr>
            <w:r w:rsidRPr="00E707D7">
              <w:rPr>
                <w:szCs w:val="18"/>
              </w:rPr>
              <w:t>затраты на приобретение прочих работ и услуг, не относящихся к затратам на услуги связи, аренду и содержание имущества</w:t>
            </w:r>
          </w:p>
          <w:p w:rsidR="005F7445" w:rsidRPr="00E707D7" w:rsidRDefault="005F7445" w:rsidP="00BF4022">
            <w:pPr>
              <w:spacing w:line="259" w:lineRule="auto"/>
            </w:pPr>
          </w:p>
        </w:tc>
      </w:tr>
      <w:tr w:rsidR="005F7445" w:rsidRPr="003D2A06" w:rsidTr="00F33C67">
        <w:trPr>
          <w:trHeight w:val="2540"/>
        </w:trPr>
        <w:tc>
          <w:tcPr>
            <w:tcW w:w="7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7445" w:rsidRPr="00E707D7" w:rsidRDefault="005F7445" w:rsidP="00BF4022">
            <w:pPr>
              <w:spacing w:line="259" w:lineRule="auto"/>
            </w:pPr>
            <w:r w:rsidRPr="00E707D7">
              <w:rPr>
                <w:sz w:val="20"/>
              </w:rPr>
              <w:lastRenderedPageBreak/>
              <w:t>1.1.1.</w:t>
            </w:r>
          </w:p>
        </w:tc>
        <w:tc>
          <w:tcPr>
            <w:tcW w:w="3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7445" w:rsidRPr="00E707D7" w:rsidRDefault="005F7445" w:rsidP="00BF4022">
            <w:pPr>
              <w:spacing w:line="259" w:lineRule="auto"/>
              <w:ind w:right="71"/>
            </w:pPr>
            <w:r w:rsidRPr="00E707D7">
              <w:rPr>
                <w:sz w:val="22"/>
              </w:rPr>
              <w:t>Иные затраты, относящиеся к затратам на приобретение материальных запасов в сфере информационно-коммуникационных технологий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445" w:rsidRDefault="005F7445" w:rsidP="0019668F">
            <w:pPr>
              <w:rPr>
                <w:sz w:val="22"/>
              </w:rPr>
            </w:pPr>
            <w:r>
              <w:rPr>
                <w:sz w:val="22"/>
              </w:rPr>
              <w:t>1 5</w:t>
            </w:r>
            <w:r w:rsidR="0019668F">
              <w:rPr>
                <w:sz w:val="22"/>
              </w:rPr>
              <w:t xml:space="preserve">32 </w:t>
            </w:r>
            <w:r>
              <w:rPr>
                <w:sz w:val="22"/>
              </w:rPr>
              <w:t>00</w:t>
            </w:r>
            <w:r w:rsidR="007A59FD">
              <w:rPr>
                <w:sz w:val="22"/>
              </w:rPr>
              <w:t>0</w:t>
            </w:r>
            <w:bookmarkStart w:id="0" w:name="_GoBack"/>
            <w:bookmarkEnd w:id="0"/>
            <w:r>
              <w:rPr>
                <w:sz w:val="22"/>
              </w:rPr>
              <w:t>,00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445" w:rsidRDefault="005F7445" w:rsidP="0019668F">
            <w:pPr>
              <w:rPr>
                <w:sz w:val="22"/>
              </w:rPr>
            </w:pPr>
            <w:r>
              <w:rPr>
                <w:sz w:val="22"/>
              </w:rPr>
              <w:t>1</w:t>
            </w:r>
            <w:r w:rsidR="0019668F">
              <w:rPr>
                <w:sz w:val="22"/>
              </w:rPr>
              <w:t xml:space="preserve"> 581</w:t>
            </w:r>
            <w:r>
              <w:rPr>
                <w:sz w:val="22"/>
              </w:rPr>
              <w:t xml:space="preserve"> </w:t>
            </w:r>
            <w:r w:rsidR="0019668F">
              <w:rPr>
                <w:sz w:val="22"/>
              </w:rPr>
              <w:t>200</w:t>
            </w:r>
            <w:r>
              <w:rPr>
                <w:sz w:val="22"/>
              </w:rPr>
              <w:t>,</w:t>
            </w:r>
            <w:r w:rsidR="0019668F">
              <w:rPr>
                <w:sz w:val="22"/>
              </w:rPr>
              <w:t>00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445" w:rsidRDefault="005F7445" w:rsidP="0019668F">
            <w:pPr>
              <w:ind w:left="1"/>
              <w:rPr>
                <w:sz w:val="22"/>
              </w:rPr>
            </w:pPr>
            <w:r>
              <w:rPr>
                <w:sz w:val="22"/>
              </w:rPr>
              <w:t>1 6</w:t>
            </w:r>
            <w:r w:rsidR="0019668F">
              <w:rPr>
                <w:sz w:val="22"/>
              </w:rPr>
              <w:t>44</w:t>
            </w:r>
            <w:r>
              <w:rPr>
                <w:sz w:val="22"/>
              </w:rPr>
              <w:t xml:space="preserve"> </w:t>
            </w:r>
            <w:r w:rsidR="0019668F">
              <w:rPr>
                <w:sz w:val="22"/>
              </w:rPr>
              <w:t>1</w:t>
            </w:r>
            <w:r>
              <w:rPr>
                <w:sz w:val="22"/>
              </w:rPr>
              <w:t>0</w:t>
            </w:r>
            <w:r w:rsidR="0019668F">
              <w:rPr>
                <w:sz w:val="22"/>
              </w:rPr>
              <w:t>0</w:t>
            </w:r>
            <w:r>
              <w:rPr>
                <w:sz w:val="22"/>
              </w:rPr>
              <w:t>,</w:t>
            </w:r>
            <w:r w:rsidR="0019668F">
              <w:rPr>
                <w:sz w:val="22"/>
              </w:rPr>
              <w:t>0</w:t>
            </w:r>
            <w:r>
              <w:rPr>
                <w:sz w:val="22"/>
              </w:rPr>
              <w:t>0</w:t>
            </w:r>
          </w:p>
        </w:tc>
        <w:tc>
          <w:tcPr>
            <w:tcW w:w="60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7445" w:rsidRPr="00E707D7" w:rsidRDefault="005F7445" w:rsidP="00BF4022">
            <w:pPr>
              <w:spacing w:after="23" w:line="239" w:lineRule="auto"/>
              <w:ind w:right="2904"/>
            </w:pPr>
            <w:proofErr w:type="spellStart"/>
            <w:r w:rsidRPr="00E707D7">
              <w:rPr>
                <w:sz w:val="20"/>
              </w:rPr>
              <w:t>НЗ</w:t>
            </w:r>
            <w:r w:rsidRPr="00E707D7">
              <w:rPr>
                <w:sz w:val="13"/>
              </w:rPr>
              <w:t>расх</w:t>
            </w:r>
            <w:proofErr w:type="spellEnd"/>
            <w:r w:rsidRPr="00E707D7">
              <w:rPr>
                <w:sz w:val="20"/>
              </w:rPr>
              <w:t xml:space="preserve">= </w:t>
            </w:r>
            <w:proofErr w:type="spellStart"/>
            <w:r w:rsidRPr="00E707D7">
              <w:rPr>
                <w:sz w:val="20"/>
              </w:rPr>
              <w:t>НЦ</w:t>
            </w:r>
            <w:r w:rsidRPr="00E707D7">
              <w:rPr>
                <w:sz w:val="13"/>
              </w:rPr>
              <w:t>расх</w:t>
            </w:r>
            <w:proofErr w:type="spellEnd"/>
            <w:r w:rsidRPr="00E707D7">
              <w:rPr>
                <w:sz w:val="20"/>
              </w:rPr>
              <w:t>*</w:t>
            </w:r>
            <w:proofErr w:type="spellStart"/>
            <w:r w:rsidRPr="00E707D7">
              <w:rPr>
                <w:sz w:val="20"/>
              </w:rPr>
              <w:t>НК</w:t>
            </w:r>
            <w:r w:rsidRPr="00E707D7">
              <w:rPr>
                <w:sz w:val="13"/>
              </w:rPr>
              <w:t>расх</w:t>
            </w:r>
            <w:proofErr w:type="spellEnd"/>
            <w:r w:rsidRPr="00E707D7">
              <w:rPr>
                <w:sz w:val="13"/>
              </w:rPr>
              <w:t xml:space="preserve"> </w:t>
            </w:r>
            <w:r w:rsidRPr="00E707D7">
              <w:rPr>
                <w:sz w:val="20"/>
              </w:rPr>
              <w:t xml:space="preserve">где: </w:t>
            </w:r>
          </w:p>
          <w:p w:rsidR="005F7445" w:rsidRPr="00E707D7" w:rsidRDefault="005F7445" w:rsidP="00BF4022">
            <w:pPr>
              <w:spacing w:line="250" w:lineRule="auto"/>
            </w:pPr>
            <w:r w:rsidRPr="00E707D7">
              <w:rPr>
                <w:sz w:val="20"/>
              </w:rPr>
              <w:t xml:space="preserve">НЗ </w:t>
            </w:r>
            <w:proofErr w:type="spellStart"/>
            <w:r w:rsidRPr="00E707D7">
              <w:rPr>
                <w:sz w:val="20"/>
                <w:vertAlign w:val="subscript"/>
              </w:rPr>
              <w:t>расх</w:t>
            </w:r>
            <w:proofErr w:type="spellEnd"/>
            <w:r w:rsidRPr="00E707D7">
              <w:rPr>
                <w:sz w:val="20"/>
              </w:rPr>
              <w:t>-</w:t>
            </w:r>
            <w:r w:rsidRPr="00E707D7">
              <w:rPr>
                <w:sz w:val="20"/>
                <w:vertAlign w:val="subscript"/>
              </w:rPr>
              <w:t xml:space="preserve"> </w:t>
            </w:r>
            <w:r w:rsidRPr="00E707D7">
              <w:rPr>
                <w:sz w:val="20"/>
              </w:rPr>
              <w:tab/>
              <w:t xml:space="preserve">нормативные </w:t>
            </w:r>
            <w:r w:rsidRPr="00E707D7">
              <w:rPr>
                <w:sz w:val="20"/>
              </w:rPr>
              <w:tab/>
              <w:t xml:space="preserve">затраты </w:t>
            </w:r>
            <w:r w:rsidRPr="00E707D7">
              <w:rPr>
                <w:sz w:val="20"/>
              </w:rPr>
              <w:tab/>
              <w:t xml:space="preserve">на </w:t>
            </w:r>
            <w:r w:rsidRPr="00E707D7">
              <w:rPr>
                <w:sz w:val="20"/>
              </w:rPr>
              <w:tab/>
              <w:t xml:space="preserve">приобретение </w:t>
            </w:r>
            <w:r w:rsidRPr="00E707D7">
              <w:rPr>
                <w:sz w:val="20"/>
              </w:rPr>
              <w:tab/>
              <w:t>расходных материалов для оргтехники;</w:t>
            </w:r>
          </w:p>
          <w:p w:rsidR="005F7445" w:rsidRPr="00E707D7" w:rsidRDefault="005F7445" w:rsidP="00BF4022">
            <w:pPr>
              <w:spacing w:after="23" w:line="242" w:lineRule="auto"/>
            </w:pPr>
            <w:proofErr w:type="spellStart"/>
            <w:r w:rsidRPr="00E707D7">
              <w:rPr>
                <w:sz w:val="20"/>
              </w:rPr>
              <w:t>НЦ</w:t>
            </w:r>
            <w:r w:rsidRPr="00E707D7">
              <w:rPr>
                <w:sz w:val="20"/>
                <w:vertAlign w:val="subscript"/>
              </w:rPr>
              <w:t>расх</w:t>
            </w:r>
            <w:proofErr w:type="spellEnd"/>
            <w:r w:rsidRPr="00E707D7">
              <w:rPr>
                <w:sz w:val="20"/>
              </w:rPr>
              <w:t xml:space="preserve"> -норматив цены 1 единицы товара, определяемый в соответствии с </w:t>
            </w:r>
            <w:proofErr w:type="gramStart"/>
            <w:r w:rsidRPr="00E707D7">
              <w:rPr>
                <w:sz w:val="20"/>
              </w:rPr>
              <w:t>положениями  статьи</w:t>
            </w:r>
            <w:proofErr w:type="gramEnd"/>
            <w:r w:rsidRPr="00E707D7">
              <w:rPr>
                <w:sz w:val="20"/>
              </w:rPr>
              <w:t xml:space="preserve"> 22 Закона №</w:t>
            </w:r>
            <w:r>
              <w:rPr>
                <w:sz w:val="20"/>
              </w:rPr>
              <w:t xml:space="preserve"> </w:t>
            </w:r>
            <w:r w:rsidRPr="00E707D7">
              <w:rPr>
                <w:sz w:val="20"/>
              </w:rPr>
              <w:t>44-ФЗ и рассчитываемый в ценах на очередной финансовый год с учетом индекса потребительских цен;</w:t>
            </w:r>
          </w:p>
          <w:p w:rsidR="005F7445" w:rsidRPr="00E707D7" w:rsidRDefault="005F7445" w:rsidP="00BF4022">
            <w:pPr>
              <w:spacing w:line="259" w:lineRule="auto"/>
            </w:pPr>
            <w:r w:rsidRPr="00E707D7">
              <w:rPr>
                <w:sz w:val="20"/>
              </w:rPr>
              <w:t xml:space="preserve">НК </w:t>
            </w:r>
            <w:proofErr w:type="spellStart"/>
            <w:r w:rsidRPr="00E707D7">
              <w:rPr>
                <w:sz w:val="20"/>
                <w:vertAlign w:val="subscript"/>
              </w:rPr>
              <w:t>расх</w:t>
            </w:r>
            <w:proofErr w:type="spellEnd"/>
            <w:r w:rsidRPr="00E707D7">
              <w:rPr>
                <w:sz w:val="20"/>
              </w:rPr>
              <w:t xml:space="preserve"> </w:t>
            </w:r>
            <w:r w:rsidRPr="00E707D7">
              <w:rPr>
                <w:sz w:val="20"/>
                <w:vertAlign w:val="subscript"/>
              </w:rPr>
              <w:t xml:space="preserve"> </w:t>
            </w:r>
            <w:r w:rsidRPr="00E707D7">
              <w:rPr>
                <w:sz w:val="20"/>
                <w:vertAlign w:val="subscript"/>
              </w:rPr>
              <w:tab/>
            </w:r>
            <w:r w:rsidRPr="00E707D7">
              <w:rPr>
                <w:sz w:val="20"/>
              </w:rPr>
              <w:t xml:space="preserve">- норматив </w:t>
            </w:r>
            <w:r w:rsidRPr="00E707D7">
              <w:rPr>
                <w:sz w:val="20"/>
              </w:rPr>
              <w:tab/>
              <w:t xml:space="preserve">количества, </w:t>
            </w:r>
            <w:r w:rsidRPr="00E707D7">
              <w:rPr>
                <w:sz w:val="20"/>
              </w:rPr>
              <w:tab/>
              <w:t>планируемого к приобретению товара, определяемый с учетом фактического потребления за отчетный финансовый год</w:t>
            </w:r>
          </w:p>
        </w:tc>
      </w:tr>
      <w:tr w:rsidR="005F7445" w:rsidRPr="003D2A06" w:rsidTr="00F33C67">
        <w:trPr>
          <w:trHeight w:val="2113"/>
        </w:trPr>
        <w:tc>
          <w:tcPr>
            <w:tcW w:w="7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7445" w:rsidRPr="00E707D7" w:rsidRDefault="005F7445" w:rsidP="00BF4022">
            <w:pPr>
              <w:spacing w:line="259" w:lineRule="auto"/>
              <w:rPr>
                <w:sz w:val="20"/>
              </w:rPr>
            </w:pPr>
            <w:r w:rsidRPr="00E707D7">
              <w:rPr>
                <w:sz w:val="20"/>
              </w:rPr>
              <w:t>1.1.2.</w:t>
            </w:r>
          </w:p>
        </w:tc>
        <w:tc>
          <w:tcPr>
            <w:tcW w:w="3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7445" w:rsidRPr="00E707D7" w:rsidRDefault="005F7445" w:rsidP="00BF4022">
            <w:pPr>
              <w:tabs>
                <w:tab w:val="left" w:pos="-79"/>
              </w:tabs>
              <w:autoSpaceDE w:val="0"/>
              <w:autoSpaceDN w:val="0"/>
              <w:adjustRightInd w:val="0"/>
              <w:ind w:left="63"/>
              <w:rPr>
                <w:sz w:val="22"/>
              </w:rPr>
            </w:pPr>
            <w:r w:rsidRPr="00E707D7">
              <w:rPr>
                <w:sz w:val="22"/>
              </w:rPr>
              <w:t>Затраты на приобретение прочих работ и услуг, не относящихся к затратам на услуги связи, аренду и содержание имущества</w:t>
            </w:r>
          </w:p>
          <w:p w:rsidR="005F7445" w:rsidRPr="00E707D7" w:rsidRDefault="005F7445" w:rsidP="00BF4022">
            <w:pPr>
              <w:spacing w:line="259" w:lineRule="auto"/>
              <w:ind w:right="71"/>
              <w:rPr>
                <w:sz w:val="22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445" w:rsidRDefault="00512CEF" w:rsidP="00512CEF">
            <w:pPr>
              <w:rPr>
                <w:sz w:val="22"/>
              </w:rPr>
            </w:pPr>
            <w:r>
              <w:rPr>
                <w:sz w:val="22"/>
              </w:rPr>
              <w:t>144</w:t>
            </w:r>
            <w:r w:rsidR="005F7445">
              <w:rPr>
                <w:sz w:val="22"/>
              </w:rPr>
              <w:t xml:space="preserve"> </w:t>
            </w:r>
            <w:r>
              <w:rPr>
                <w:sz w:val="22"/>
              </w:rPr>
              <w:t>0</w:t>
            </w:r>
            <w:r w:rsidR="005F7445">
              <w:rPr>
                <w:sz w:val="22"/>
              </w:rPr>
              <w:t>00,00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445" w:rsidRDefault="005F7445" w:rsidP="00512CEF">
            <w:pPr>
              <w:rPr>
                <w:sz w:val="22"/>
              </w:rPr>
            </w:pPr>
            <w:r>
              <w:rPr>
                <w:sz w:val="22"/>
              </w:rPr>
              <w:t>1</w:t>
            </w:r>
            <w:r w:rsidR="00512CEF">
              <w:rPr>
                <w:sz w:val="22"/>
              </w:rPr>
              <w:t>49</w:t>
            </w:r>
            <w:r>
              <w:rPr>
                <w:sz w:val="22"/>
              </w:rPr>
              <w:t xml:space="preserve"> </w:t>
            </w:r>
            <w:r w:rsidR="00512CEF">
              <w:rPr>
                <w:sz w:val="22"/>
              </w:rPr>
              <w:t>9</w:t>
            </w:r>
            <w:r>
              <w:rPr>
                <w:sz w:val="22"/>
              </w:rPr>
              <w:t>00,00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445" w:rsidRDefault="005F7445" w:rsidP="00512CEF">
            <w:pPr>
              <w:ind w:left="1"/>
              <w:rPr>
                <w:sz w:val="22"/>
              </w:rPr>
            </w:pPr>
            <w:r>
              <w:rPr>
                <w:sz w:val="22"/>
              </w:rPr>
              <w:t>1</w:t>
            </w:r>
            <w:r w:rsidR="00512CEF">
              <w:rPr>
                <w:sz w:val="22"/>
              </w:rPr>
              <w:t>55</w:t>
            </w:r>
            <w:r>
              <w:rPr>
                <w:sz w:val="22"/>
              </w:rPr>
              <w:t xml:space="preserve"> </w:t>
            </w:r>
            <w:r w:rsidR="00512CEF">
              <w:rPr>
                <w:sz w:val="22"/>
              </w:rPr>
              <w:t>9</w:t>
            </w:r>
            <w:r>
              <w:rPr>
                <w:sz w:val="22"/>
              </w:rPr>
              <w:t>00,00</w:t>
            </w:r>
          </w:p>
        </w:tc>
        <w:tc>
          <w:tcPr>
            <w:tcW w:w="60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7445" w:rsidRPr="00E707D7" w:rsidRDefault="005F7445" w:rsidP="00BF4022">
            <w:pPr>
              <w:spacing w:after="23" w:line="239" w:lineRule="auto"/>
              <w:ind w:right="60"/>
              <w:rPr>
                <w:szCs w:val="18"/>
              </w:rPr>
            </w:pPr>
            <w:r w:rsidRPr="00E707D7">
              <w:rPr>
                <w:sz w:val="20"/>
              </w:rPr>
              <w:t>Затраты на приобретение</w:t>
            </w:r>
            <w:r w:rsidRPr="00E707D7">
              <w:rPr>
                <w:szCs w:val="18"/>
              </w:rPr>
              <w:t xml:space="preserve"> прочих работ и услуг, не относящихся к затратам на услуги связи, аренду и содержание имущества</w:t>
            </w:r>
          </w:p>
          <w:p w:rsidR="005F7445" w:rsidRPr="00E707D7" w:rsidRDefault="005F7445" w:rsidP="00BF4022">
            <w:pPr>
              <w:spacing w:after="23" w:line="239" w:lineRule="auto"/>
              <w:ind w:right="60"/>
              <w:rPr>
                <w:sz w:val="13"/>
              </w:rPr>
            </w:pPr>
            <w:proofErr w:type="spellStart"/>
            <w:r w:rsidRPr="00E707D7">
              <w:rPr>
                <w:sz w:val="20"/>
              </w:rPr>
              <w:t>НЗ</w:t>
            </w:r>
            <w:r w:rsidRPr="00E707D7">
              <w:rPr>
                <w:sz w:val="13"/>
              </w:rPr>
              <w:t>ис</w:t>
            </w:r>
            <w:proofErr w:type="spellEnd"/>
            <w:r w:rsidRPr="00E707D7">
              <w:rPr>
                <w:sz w:val="20"/>
              </w:rPr>
              <w:t xml:space="preserve">= </w:t>
            </w:r>
            <w:proofErr w:type="spellStart"/>
            <w:r w:rsidRPr="00E707D7">
              <w:rPr>
                <w:sz w:val="20"/>
              </w:rPr>
              <w:t>НЦд</w:t>
            </w:r>
            <w:r w:rsidRPr="00E707D7">
              <w:rPr>
                <w:sz w:val="13"/>
              </w:rPr>
              <w:t>ис</w:t>
            </w:r>
            <w:proofErr w:type="spellEnd"/>
            <w:r w:rsidRPr="00E707D7">
              <w:rPr>
                <w:sz w:val="20"/>
              </w:rPr>
              <w:t>*</w:t>
            </w:r>
            <w:proofErr w:type="spellStart"/>
            <w:r w:rsidRPr="00E707D7">
              <w:rPr>
                <w:sz w:val="20"/>
              </w:rPr>
              <w:t>НКд</w:t>
            </w:r>
            <w:r w:rsidRPr="00E707D7">
              <w:rPr>
                <w:sz w:val="13"/>
              </w:rPr>
              <w:t>ис</w:t>
            </w:r>
            <w:proofErr w:type="spellEnd"/>
            <w:r w:rsidRPr="00E707D7">
              <w:rPr>
                <w:sz w:val="20"/>
              </w:rPr>
              <w:t>*</w:t>
            </w:r>
            <w:proofErr w:type="spellStart"/>
            <w:r w:rsidRPr="00E707D7">
              <w:rPr>
                <w:sz w:val="20"/>
              </w:rPr>
              <w:t>НК</w:t>
            </w:r>
            <w:r w:rsidRPr="00E707D7">
              <w:rPr>
                <w:sz w:val="13"/>
              </w:rPr>
              <w:t>ис</w:t>
            </w:r>
            <w:proofErr w:type="spellEnd"/>
          </w:p>
          <w:p w:rsidR="005F7445" w:rsidRPr="00E707D7" w:rsidRDefault="005F7445" w:rsidP="00BF4022">
            <w:pPr>
              <w:spacing w:after="23" w:line="239" w:lineRule="auto"/>
              <w:ind w:right="60"/>
              <w:rPr>
                <w:sz w:val="20"/>
              </w:rPr>
            </w:pPr>
            <w:proofErr w:type="spellStart"/>
            <w:r w:rsidRPr="00E707D7">
              <w:rPr>
                <w:sz w:val="20"/>
              </w:rPr>
              <w:t>НЗ</w:t>
            </w:r>
            <w:r w:rsidRPr="00E707D7">
              <w:rPr>
                <w:sz w:val="13"/>
              </w:rPr>
              <w:t>ис</w:t>
            </w:r>
            <w:proofErr w:type="spellEnd"/>
            <w:r w:rsidRPr="00E707D7">
              <w:rPr>
                <w:sz w:val="20"/>
              </w:rPr>
              <w:t xml:space="preserve"> – нормативные затраты на приобретение прав доступа к информационным системам;</w:t>
            </w:r>
          </w:p>
          <w:p w:rsidR="005F7445" w:rsidRPr="00E707D7" w:rsidRDefault="005F7445" w:rsidP="00BF4022">
            <w:pPr>
              <w:spacing w:after="23" w:line="239" w:lineRule="auto"/>
              <w:ind w:right="60"/>
              <w:rPr>
                <w:sz w:val="20"/>
              </w:rPr>
            </w:pPr>
            <w:proofErr w:type="spellStart"/>
            <w:proofErr w:type="gramStart"/>
            <w:r w:rsidRPr="00E707D7">
              <w:rPr>
                <w:sz w:val="20"/>
              </w:rPr>
              <w:t>НЦд</w:t>
            </w:r>
            <w:r w:rsidRPr="00E707D7">
              <w:rPr>
                <w:sz w:val="13"/>
              </w:rPr>
              <w:t>ис</w:t>
            </w:r>
            <w:proofErr w:type="spellEnd"/>
            <w:r w:rsidRPr="00E707D7">
              <w:rPr>
                <w:sz w:val="13"/>
              </w:rPr>
              <w:t xml:space="preserve">  -</w:t>
            </w:r>
            <w:proofErr w:type="gramEnd"/>
            <w:r w:rsidRPr="00E707D7">
              <w:rPr>
                <w:sz w:val="13"/>
              </w:rPr>
              <w:t xml:space="preserve"> </w:t>
            </w:r>
            <w:r w:rsidRPr="00E707D7">
              <w:rPr>
                <w:sz w:val="20"/>
              </w:rPr>
              <w:t>норматив цены одного доступа к системе;</w:t>
            </w:r>
          </w:p>
          <w:p w:rsidR="005F7445" w:rsidRPr="00E707D7" w:rsidRDefault="005F7445" w:rsidP="00BF4022">
            <w:pPr>
              <w:spacing w:after="23" w:line="239" w:lineRule="auto"/>
              <w:ind w:right="60"/>
              <w:rPr>
                <w:sz w:val="20"/>
              </w:rPr>
            </w:pPr>
            <w:proofErr w:type="spellStart"/>
            <w:proofErr w:type="gramStart"/>
            <w:r w:rsidRPr="00E707D7">
              <w:rPr>
                <w:sz w:val="20"/>
              </w:rPr>
              <w:t>НКд</w:t>
            </w:r>
            <w:r w:rsidRPr="00E707D7">
              <w:rPr>
                <w:sz w:val="13"/>
              </w:rPr>
              <w:t>ис</w:t>
            </w:r>
            <w:proofErr w:type="spellEnd"/>
            <w:r w:rsidRPr="00E707D7">
              <w:rPr>
                <w:sz w:val="20"/>
              </w:rPr>
              <w:t xml:space="preserve">  -</w:t>
            </w:r>
            <w:proofErr w:type="gramEnd"/>
            <w:r w:rsidRPr="00E707D7">
              <w:rPr>
                <w:sz w:val="20"/>
              </w:rPr>
              <w:t>норматив количества  доступов к информационной системе;</w:t>
            </w:r>
          </w:p>
          <w:p w:rsidR="005F7445" w:rsidRPr="00E707D7" w:rsidRDefault="005F7445" w:rsidP="00BF4022">
            <w:pPr>
              <w:spacing w:after="23" w:line="239" w:lineRule="auto"/>
              <w:ind w:right="60"/>
              <w:rPr>
                <w:sz w:val="20"/>
              </w:rPr>
            </w:pPr>
            <w:proofErr w:type="spellStart"/>
            <w:r w:rsidRPr="00E707D7">
              <w:rPr>
                <w:sz w:val="20"/>
              </w:rPr>
              <w:t>НК</w:t>
            </w:r>
            <w:r w:rsidRPr="00E707D7">
              <w:rPr>
                <w:sz w:val="13"/>
              </w:rPr>
              <w:t>ис</w:t>
            </w:r>
            <w:proofErr w:type="spellEnd"/>
            <w:r w:rsidRPr="00E707D7">
              <w:rPr>
                <w:sz w:val="20"/>
              </w:rPr>
              <w:t xml:space="preserve"> - норматив количества информационных систем</w:t>
            </w:r>
          </w:p>
        </w:tc>
      </w:tr>
      <w:tr w:rsidR="005F7445" w:rsidRPr="003D2A06" w:rsidTr="00F33C67">
        <w:trPr>
          <w:trHeight w:val="2287"/>
        </w:trPr>
        <w:tc>
          <w:tcPr>
            <w:tcW w:w="7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7445" w:rsidRPr="00CD74FE" w:rsidRDefault="005F7445" w:rsidP="00BF4022">
            <w:pPr>
              <w:spacing w:line="259" w:lineRule="auto"/>
            </w:pPr>
            <w:r w:rsidRPr="00E707D7">
              <w:rPr>
                <w:sz w:val="20"/>
              </w:rPr>
              <w:t>2</w:t>
            </w:r>
            <w:r>
              <w:rPr>
                <w:sz w:val="20"/>
              </w:rPr>
              <w:t>.</w:t>
            </w:r>
          </w:p>
        </w:tc>
        <w:tc>
          <w:tcPr>
            <w:tcW w:w="3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7445" w:rsidRPr="00E707D7" w:rsidRDefault="005F7445" w:rsidP="00BF4022">
            <w:pPr>
              <w:spacing w:line="238" w:lineRule="auto"/>
              <w:ind w:right="87"/>
            </w:pPr>
            <w:r w:rsidRPr="00E707D7">
              <w:rPr>
                <w:sz w:val="22"/>
              </w:rPr>
              <w:t xml:space="preserve">Прочие затраты (в том числе затраты на закупку товаров, работ и услуг в целях оказания государственных услуг (выполнения работ) и реализации государственных функций), не указанные в подпунктах «а» -«ж» пункта 6 </w:t>
            </w:r>
          </w:p>
          <w:p w:rsidR="005F7445" w:rsidRPr="00E707D7" w:rsidRDefault="005F7445" w:rsidP="00BF4022">
            <w:pPr>
              <w:spacing w:line="259" w:lineRule="auto"/>
            </w:pPr>
            <w:r w:rsidRPr="00E707D7">
              <w:rPr>
                <w:sz w:val="22"/>
              </w:rPr>
              <w:t xml:space="preserve">Общих правил 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445" w:rsidRPr="00D00502" w:rsidRDefault="00D00502" w:rsidP="00EB04C4">
            <w:pPr>
              <w:rPr>
                <w:b/>
                <w:sz w:val="22"/>
              </w:rPr>
            </w:pPr>
            <w:r w:rsidRPr="00D00502">
              <w:rPr>
                <w:b/>
                <w:sz w:val="22"/>
              </w:rPr>
              <w:t>8</w:t>
            </w:r>
            <w:r w:rsidR="00EB04C4">
              <w:rPr>
                <w:b/>
                <w:sz w:val="22"/>
              </w:rPr>
              <w:t> 561 476</w:t>
            </w:r>
            <w:r w:rsidRPr="00D00502">
              <w:rPr>
                <w:b/>
                <w:sz w:val="22"/>
              </w:rPr>
              <w:t>,00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445" w:rsidRPr="00116F50" w:rsidRDefault="00116F50" w:rsidP="00BF4022">
            <w:pPr>
              <w:rPr>
                <w:b/>
                <w:sz w:val="22"/>
              </w:rPr>
            </w:pPr>
            <w:r w:rsidRPr="00116F50">
              <w:rPr>
                <w:b/>
                <w:sz w:val="22"/>
              </w:rPr>
              <w:t>10</w:t>
            </w:r>
            <w:r>
              <w:rPr>
                <w:b/>
                <w:sz w:val="22"/>
              </w:rPr>
              <w:t> </w:t>
            </w:r>
            <w:r w:rsidRPr="00116F50">
              <w:rPr>
                <w:b/>
                <w:sz w:val="22"/>
              </w:rPr>
              <w:t>884</w:t>
            </w:r>
            <w:r>
              <w:rPr>
                <w:b/>
                <w:sz w:val="22"/>
              </w:rPr>
              <w:t xml:space="preserve"> </w:t>
            </w:r>
            <w:r w:rsidRPr="00116F50">
              <w:rPr>
                <w:b/>
                <w:sz w:val="22"/>
              </w:rPr>
              <w:t>400,00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445" w:rsidRPr="00376B3A" w:rsidRDefault="00376B3A" w:rsidP="00BF4022">
            <w:pPr>
              <w:ind w:left="1"/>
              <w:rPr>
                <w:b/>
                <w:sz w:val="22"/>
              </w:rPr>
            </w:pPr>
            <w:r w:rsidRPr="00376B3A">
              <w:rPr>
                <w:b/>
                <w:sz w:val="22"/>
              </w:rPr>
              <w:t>11 375 000,00</w:t>
            </w:r>
          </w:p>
          <w:p w:rsidR="00376B3A" w:rsidRDefault="00376B3A" w:rsidP="00BF4022">
            <w:pPr>
              <w:ind w:left="1"/>
              <w:rPr>
                <w:sz w:val="22"/>
              </w:rPr>
            </w:pPr>
          </w:p>
        </w:tc>
        <w:tc>
          <w:tcPr>
            <w:tcW w:w="60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7445" w:rsidRPr="00E707D7" w:rsidRDefault="005F7445" w:rsidP="00BF4022">
            <w:pPr>
              <w:spacing w:line="238" w:lineRule="auto"/>
              <w:ind w:right="38"/>
            </w:pPr>
            <w:proofErr w:type="gramStart"/>
            <w:r w:rsidRPr="00E707D7">
              <w:rPr>
                <w:sz w:val="20"/>
              </w:rPr>
              <w:t>Нормативные  прочие</w:t>
            </w:r>
            <w:proofErr w:type="gramEnd"/>
            <w:r w:rsidRPr="00E707D7">
              <w:rPr>
                <w:sz w:val="20"/>
              </w:rPr>
              <w:t xml:space="preserve"> затраты (в том числе затраты на закупку товаров, работ и услуг в целях оказания государственных услуг (выполнения работ)  и реализации государственных функций), не указанные в подпунктах «а»-  «ж» пункта 6 Общих правил включают  в себя:</w:t>
            </w:r>
          </w:p>
          <w:p w:rsidR="005F7445" w:rsidRPr="00E707D7" w:rsidRDefault="005F7445" w:rsidP="005F7445">
            <w:pPr>
              <w:numPr>
                <w:ilvl w:val="0"/>
                <w:numId w:val="12"/>
              </w:numPr>
              <w:spacing w:line="259" w:lineRule="auto"/>
              <w:ind w:left="90" w:hanging="90"/>
            </w:pPr>
            <w:r w:rsidRPr="00E707D7">
              <w:rPr>
                <w:sz w:val="20"/>
              </w:rPr>
              <w:t>нормативные затраты на услуги связи;</w:t>
            </w:r>
          </w:p>
          <w:p w:rsidR="005F7445" w:rsidRPr="00E707D7" w:rsidRDefault="005F7445" w:rsidP="005F7445">
            <w:pPr>
              <w:numPr>
                <w:ilvl w:val="0"/>
                <w:numId w:val="12"/>
              </w:numPr>
              <w:spacing w:line="259" w:lineRule="auto"/>
              <w:ind w:left="90" w:hanging="90"/>
            </w:pPr>
            <w:r w:rsidRPr="00E707D7">
              <w:rPr>
                <w:sz w:val="20"/>
              </w:rPr>
              <w:t>нормативные затраты на содержание имущества</w:t>
            </w:r>
          </w:p>
        </w:tc>
      </w:tr>
      <w:tr w:rsidR="005F7445" w:rsidRPr="003D2A06" w:rsidTr="00F33C67">
        <w:tblPrEx>
          <w:tblCellMar>
            <w:top w:w="26" w:type="dxa"/>
            <w:right w:w="6" w:type="dxa"/>
          </w:tblCellMar>
        </w:tblPrEx>
        <w:trPr>
          <w:trHeight w:val="1390"/>
        </w:trPr>
        <w:tc>
          <w:tcPr>
            <w:tcW w:w="7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7445" w:rsidRPr="00CD74FE" w:rsidRDefault="005F7445" w:rsidP="00BF4022">
            <w:pPr>
              <w:spacing w:line="259" w:lineRule="auto"/>
            </w:pPr>
            <w:r w:rsidRPr="00E707D7">
              <w:rPr>
                <w:sz w:val="20"/>
              </w:rPr>
              <w:t>2.1</w:t>
            </w:r>
            <w:r>
              <w:rPr>
                <w:sz w:val="20"/>
              </w:rPr>
              <w:t>.</w:t>
            </w:r>
          </w:p>
        </w:tc>
        <w:tc>
          <w:tcPr>
            <w:tcW w:w="3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7445" w:rsidRPr="00E707D7" w:rsidRDefault="005F7445" w:rsidP="00BF4022">
            <w:pPr>
              <w:spacing w:line="259" w:lineRule="auto"/>
            </w:pPr>
            <w:r w:rsidRPr="00E707D7">
              <w:rPr>
                <w:sz w:val="22"/>
              </w:rPr>
              <w:t>Затраты на услуги связи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445" w:rsidRDefault="00512CEF" w:rsidP="00512CEF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255</w:t>
            </w:r>
            <w:r w:rsidR="005F7445">
              <w:rPr>
                <w:b/>
                <w:bCs/>
                <w:sz w:val="22"/>
              </w:rPr>
              <w:t xml:space="preserve"> </w:t>
            </w:r>
            <w:r>
              <w:rPr>
                <w:b/>
                <w:bCs/>
                <w:sz w:val="22"/>
              </w:rPr>
              <w:t>7</w:t>
            </w:r>
            <w:r w:rsidR="005F7445">
              <w:rPr>
                <w:b/>
                <w:bCs/>
                <w:sz w:val="22"/>
              </w:rPr>
              <w:t>00,00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445" w:rsidRDefault="005F7445" w:rsidP="00512CEF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2</w:t>
            </w:r>
            <w:r w:rsidR="00512CEF">
              <w:rPr>
                <w:b/>
                <w:bCs/>
                <w:sz w:val="22"/>
              </w:rPr>
              <w:t>66</w:t>
            </w:r>
            <w:r>
              <w:rPr>
                <w:b/>
                <w:bCs/>
                <w:sz w:val="22"/>
              </w:rPr>
              <w:t xml:space="preserve"> 3</w:t>
            </w:r>
            <w:r w:rsidR="00512CEF">
              <w:rPr>
                <w:b/>
                <w:bCs/>
                <w:sz w:val="22"/>
              </w:rPr>
              <w:t>00</w:t>
            </w:r>
            <w:r>
              <w:rPr>
                <w:b/>
                <w:bCs/>
                <w:sz w:val="22"/>
              </w:rPr>
              <w:t>,</w:t>
            </w:r>
            <w:r w:rsidR="00512CEF">
              <w:rPr>
                <w:b/>
                <w:bCs/>
                <w:sz w:val="22"/>
              </w:rPr>
              <w:t>00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445" w:rsidRDefault="005F7445" w:rsidP="00512CEF">
            <w:pPr>
              <w:ind w:left="1" w:hanging="1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27</w:t>
            </w:r>
            <w:r w:rsidR="00512CEF">
              <w:rPr>
                <w:b/>
                <w:bCs/>
                <w:sz w:val="22"/>
              </w:rPr>
              <w:t>7</w:t>
            </w:r>
            <w:r>
              <w:rPr>
                <w:b/>
                <w:bCs/>
                <w:sz w:val="22"/>
              </w:rPr>
              <w:t xml:space="preserve"> </w:t>
            </w:r>
            <w:r w:rsidR="00512CEF">
              <w:rPr>
                <w:b/>
                <w:bCs/>
                <w:sz w:val="22"/>
              </w:rPr>
              <w:t>100</w:t>
            </w:r>
            <w:r>
              <w:rPr>
                <w:b/>
                <w:bCs/>
                <w:sz w:val="22"/>
              </w:rPr>
              <w:t>,</w:t>
            </w:r>
            <w:r w:rsidR="00512CEF">
              <w:rPr>
                <w:b/>
                <w:bCs/>
                <w:sz w:val="22"/>
              </w:rPr>
              <w:t>00</w:t>
            </w:r>
          </w:p>
        </w:tc>
        <w:tc>
          <w:tcPr>
            <w:tcW w:w="60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7445" w:rsidRPr="00E707D7" w:rsidRDefault="005F7445" w:rsidP="00BF4022">
            <w:pPr>
              <w:spacing w:line="259" w:lineRule="auto"/>
            </w:pPr>
            <w:r w:rsidRPr="00E707D7">
              <w:rPr>
                <w:sz w:val="20"/>
              </w:rPr>
              <w:t>Нормативные затраты на услуги связи включают в себя:</w:t>
            </w:r>
          </w:p>
          <w:p w:rsidR="005F7445" w:rsidRPr="00E707D7" w:rsidRDefault="005F7445" w:rsidP="005F7445">
            <w:pPr>
              <w:numPr>
                <w:ilvl w:val="0"/>
                <w:numId w:val="13"/>
              </w:numPr>
              <w:spacing w:line="238" w:lineRule="auto"/>
            </w:pPr>
            <w:proofErr w:type="gramStart"/>
            <w:r w:rsidRPr="00E707D7">
              <w:rPr>
                <w:sz w:val="20"/>
              </w:rPr>
              <w:t>нормативные  затраты</w:t>
            </w:r>
            <w:proofErr w:type="gramEnd"/>
            <w:r w:rsidRPr="00E707D7">
              <w:rPr>
                <w:sz w:val="20"/>
              </w:rPr>
              <w:t xml:space="preserve"> на оплату услуг федеральной фельдъегерской связи;</w:t>
            </w:r>
          </w:p>
          <w:p w:rsidR="005F7445" w:rsidRPr="00E707D7" w:rsidRDefault="005F7445" w:rsidP="005F7445">
            <w:pPr>
              <w:numPr>
                <w:ilvl w:val="0"/>
                <w:numId w:val="13"/>
              </w:numPr>
              <w:spacing w:line="259" w:lineRule="auto"/>
            </w:pPr>
            <w:r w:rsidRPr="00E707D7">
              <w:rPr>
                <w:sz w:val="20"/>
              </w:rPr>
              <w:t>нормативные затраты на оплату услуг связи проводного вещания;</w:t>
            </w:r>
          </w:p>
          <w:p w:rsidR="005F7445" w:rsidRPr="00E707D7" w:rsidRDefault="005F7445" w:rsidP="005F7445">
            <w:pPr>
              <w:numPr>
                <w:ilvl w:val="0"/>
                <w:numId w:val="13"/>
              </w:numPr>
              <w:spacing w:line="259" w:lineRule="auto"/>
            </w:pPr>
            <w:r w:rsidRPr="00E707D7">
              <w:rPr>
                <w:sz w:val="20"/>
              </w:rPr>
              <w:t>нормативные затраты на оплату услуг почтовой связи;</w:t>
            </w:r>
          </w:p>
          <w:p w:rsidR="005F7445" w:rsidRPr="00E707D7" w:rsidRDefault="005F7445" w:rsidP="005F7445">
            <w:pPr>
              <w:numPr>
                <w:ilvl w:val="0"/>
                <w:numId w:val="13"/>
              </w:numPr>
              <w:spacing w:line="259" w:lineRule="auto"/>
            </w:pPr>
            <w:r w:rsidRPr="00E707D7">
              <w:rPr>
                <w:sz w:val="20"/>
              </w:rPr>
              <w:t>нормативные затраты на оплату услуг правительственной связи</w:t>
            </w:r>
          </w:p>
        </w:tc>
      </w:tr>
      <w:tr w:rsidR="005F7445" w:rsidRPr="003D2A06" w:rsidTr="00F33C67">
        <w:tblPrEx>
          <w:tblCellMar>
            <w:top w:w="26" w:type="dxa"/>
            <w:right w:w="6" w:type="dxa"/>
          </w:tblCellMar>
        </w:tblPrEx>
        <w:trPr>
          <w:trHeight w:val="3963"/>
        </w:trPr>
        <w:tc>
          <w:tcPr>
            <w:tcW w:w="7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7445" w:rsidRPr="00CD74FE" w:rsidRDefault="005F7445" w:rsidP="00BF4022">
            <w:pPr>
              <w:spacing w:line="259" w:lineRule="auto"/>
            </w:pPr>
            <w:r w:rsidRPr="00E707D7">
              <w:rPr>
                <w:sz w:val="20"/>
              </w:rPr>
              <w:lastRenderedPageBreak/>
              <w:t>2.1.1</w:t>
            </w:r>
            <w:r>
              <w:rPr>
                <w:sz w:val="20"/>
              </w:rPr>
              <w:t>.</w:t>
            </w:r>
          </w:p>
        </w:tc>
        <w:tc>
          <w:tcPr>
            <w:tcW w:w="3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7445" w:rsidRPr="00E707D7" w:rsidRDefault="005F7445" w:rsidP="00BF4022">
            <w:pPr>
              <w:spacing w:line="259" w:lineRule="auto"/>
              <w:ind w:right="77"/>
            </w:pPr>
            <w:r w:rsidRPr="00E707D7">
              <w:rPr>
                <w:sz w:val="22"/>
              </w:rPr>
              <w:t>Затраты на оплату услуг федеральной фельдъегерской связи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445" w:rsidRDefault="005F7445" w:rsidP="00512CEF">
            <w:pPr>
              <w:rPr>
                <w:sz w:val="22"/>
              </w:rPr>
            </w:pPr>
            <w:r>
              <w:rPr>
                <w:sz w:val="22"/>
              </w:rPr>
              <w:t xml:space="preserve">32 </w:t>
            </w:r>
            <w:r w:rsidR="00512CEF">
              <w:rPr>
                <w:sz w:val="22"/>
              </w:rPr>
              <w:t>3</w:t>
            </w:r>
            <w:r>
              <w:rPr>
                <w:sz w:val="22"/>
              </w:rPr>
              <w:t>00,00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445" w:rsidRDefault="005F7445" w:rsidP="00512CEF">
            <w:pPr>
              <w:rPr>
                <w:sz w:val="22"/>
              </w:rPr>
            </w:pPr>
            <w:r>
              <w:rPr>
                <w:sz w:val="22"/>
              </w:rPr>
              <w:t xml:space="preserve">33 </w:t>
            </w:r>
            <w:r w:rsidR="00512CEF">
              <w:rPr>
                <w:sz w:val="22"/>
              </w:rPr>
              <w:t>600</w:t>
            </w:r>
            <w:r>
              <w:rPr>
                <w:sz w:val="22"/>
              </w:rPr>
              <w:t>,</w:t>
            </w:r>
            <w:r w:rsidR="00512CEF">
              <w:rPr>
                <w:sz w:val="22"/>
              </w:rPr>
              <w:t>00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445" w:rsidRDefault="005F7445" w:rsidP="00512CEF">
            <w:pPr>
              <w:ind w:left="1"/>
              <w:rPr>
                <w:sz w:val="22"/>
              </w:rPr>
            </w:pPr>
            <w:r>
              <w:rPr>
                <w:sz w:val="22"/>
              </w:rPr>
              <w:t>3</w:t>
            </w:r>
            <w:r w:rsidR="00512CEF">
              <w:rPr>
                <w:sz w:val="22"/>
              </w:rPr>
              <w:t>5 000</w:t>
            </w:r>
            <w:r>
              <w:rPr>
                <w:sz w:val="22"/>
              </w:rPr>
              <w:t>,</w:t>
            </w:r>
            <w:r w:rsidR="00512CEF">
              <w:rPr>
                <w:sz w:val="22"/>
              </w:rPr>
              <w:t>00</w:t>
            </w:r>
          </w:p>
        </w:tc>
        <w:tc>
          <w:tcPr>
            <w:tcW w:w="60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7445" w:rsidRPr="00E707D7" w:rsidRDefault="005F7445" w:rsidP="00BF4022">
            <w:pPr>
              <w:spacing w:line="259" w:lineRule="auto"/>
              <w:ind w:right="77"/>
              <w:jc w:val="center"/>
            </w:pPr>
            <w:proofErr w:type="spellStart"/>
            <w:r w:rsidRPr="00E707D7">
              <w:rPr>
                <w:rFonts w:eastAsia="Cambria Math"/>
                <w:sz w:val="20"/>
              </w:rPr>
              <w:t>НЗ</w:t>
            </w:r>
            <w:r w:rsidRPr="00E707D7">
              <w:rPr>
                <w:rFonts w:eastAsia="Cambria Math"/>
                <w:sz w:val="13"/>
              </w:rPr>
              <w:t>фс</w:t>
            </w:r>
            <w:proofErr w:type="spellEnd"/>
            <w:r w:rsidRPr="00E707D7">
              <w:rPr>
                <w:rFonts w:eastAsia="Cambria Math"/>
                <w:sz w:val="20"/>
              </w:rPr>
              <w:t xml:space="preserve">= </w:t>
            </w:r>
            <w:proofErr w:type="spellStart"/>
            <w:r w:rsidRPr="00E707D7">
              <w:rPr>
                <w:rFonts w:eastAsia="Cambria Math"/>
                <w:sz w:val="20"/>
              </w:rPr>
              <w:t>Н</w:t>
            </w:r>
            <w:r w:rsidRPr="00E707D7">
              <w:rPr>
                <w:rFonts w:eastAsia="Cambria Math"/>
                <w:sz w:val="13"/>
              </w:rPr>
              <w:t>к</w:t>
            </w:r>
            <w:proofErr w:type="spellEnd"/>
            <w:r w:rsidRPr="00E707D7">
              <w:rPr>
                <w:rFonts w:eastAsia="Cambria Math"/>
                <w:sz w:val="13"/>
              </w:rPr>
              <w:t xml:space="preserve"> </w:t>
            </w:r>
            <w:proofErr w:type="spellStart"/>
            <w:r w:rsidRPr="00E707D7">
              <w:rPr>
                <w:rFonts w:eastAsia="Cambria Math"/>
                <w:sz w:val="13"/>
              </w:rPr>
              <w:t>фс</w:t>
            </w:r>
            <w:proofErr w:type="spellEnd"/>
            <w:r w:rsidRPr="00E707D7">
              <w:rPr>
                <w:rFonts w:eastAsia="Cambria Math"/>
                <w:sz w:val="20"/>
              </w:rPr>
              <w:t xml:space="preserve"> × </w:t>
            </w:r>
            <w:proofErr w:type="spellStart"/>
            <w:r w:rsidRPr="00E707D7">
              <w:rPr>
                <w:rFonts w:eastAsia="Cambria Math"/>
                <w:sz w:val="20"/>
              </w:rPr>
              <w:t>Нц</w:t>
            </w:r>
            <w:proofErr w:type="spellEnd"/>
            <w:r w:rsidRPr="00E707D7">
              <w:rPr>
                <w:rFonts w:eastAsia="Cambria Math"/>
                <w:sz w:val="13"/>
              </w:rPr>
              <w:t xml:space="preserve"> </w:t>
            </w:r>
            <w:proofErr w:type="spellStart"/>
            <w:r w:rsidRPr="00E707D7">
              <w:rPr>
                <w:rFonts w:eastAsia="Cambria Math"/>
                <w:sz w:val="13"/>
              </w:rPr>
              <w:t>фс</w:t>
            </w:r>
            <w:proofErr w:type="spellEnd"/>
          </w:p>
          <w:p w:rsidR="005F7445" w:rsidRPr="00E707D7" w:rsidRDefault="005F7445" w:rsidP="00BF4022">
            <w:pPr>
              <w:spacing w:after="17" w:line="259" w:lineRule="auto"/>
            </w:pPr>
            <w:r w:rsidRPr="00E707D7">
              <w:rPr>
                <w:rFonts w:eastAsia="Cambria Math"/>
                <w:sz w:val="20"/>
              </w:rPr>
              <w:t>где:</w:t>
            </w:r>
          </w:p>
          <w:p w:rsidR="005F7445" w:rsidRPr="00E707D7" w:rsidRDefault="005F7445" w:rsidP="00BF4022">
            <w:pPr>
              <w:spacing w:after="7" w:line="256" w:lineRule="auto"/>
            </w:pPr>
            <w:r w:rsidRPr="00E707D7">
              <w:rPr>
                <w:rFonts w:eastAsia="Cambria Math"/>
                <w:sz w:val="20"/>
              </w:rPr>
              <w:t xml:space="preserve">НЗ </w:t>
            </w:r>
            <w:proofErr w:type="spellStart"/>
            <w:proofErr w:type="gramStart"/>
            <w:r w:rsidRPr="00E707D7">
              <w:rPr>
                <w:rFonts w:eastAsia="Cambria Math"/>
                <w:sz w:val="20"/>
                <w:vertAlign w:val="subscript"/>
              </w:rPr>
              <w:t>фс</w:t>
            </w:r>
            <w:proofErr w:type="spellEnd"/>
            <w:r w:rsidRPr="00E707D7">
              <w:rPr>
                <w:sz w:val="20"/>
              </w:rPr>
              <w:t xml:space="preserve"> </w:t>
            </w:r>
            <w:r w:rsidRPr="00E707D7">
              <w:rPr>
                <w:rFonts w:eastAsia="Cambria Math"/>
                <w:sz w:val="20"/>
                <w:vertAlign w:val="subscript"/>
              </w:rPr>
              <w:t xml:space="preserve"> </w:t>
            </w:r>
            <w:r w:rsidRPr="00E707D7">
              <w:rPr>
                <w:sz w:val="20"/>
              </w:rPr>
              <w:t>-</w:t>
            </w:r>
            <w:proofErr w:type="gramEnd"/>
            <w:r w:rsidRPr="00E707D7">
              <w:rPr>
                <w:sz w:val="20"/>
              </w:rPr>
              <w:t xml:space="preserve">  нормативные  затраты на оплату услуг федеральной фельдъегерской связи;</w:t>
            </w:r>
          </w:p>
          <w:p w:rsidR="005F7445" w:rsidRPr="00E707D7" w:rsidRDefault="005F7445" w:rsidP="00BF4022">
            <w:pPr>
              <w:spacing w:after="13" w:line="245" w:lineRule="auto"/>
              <w:ind w:right="77"/>
            </w:pPr>
            <w:r w:rsidRPr="00E707D7">
              <w:rPr>
                <w:rFonts w:eastAsia="Cambria Math"/>
                <w:sz w:val="20"/>
              </w:rPr>
              <w:t xml:space="preserve">Н </w:t>
            </w:r>
            <w:proofErr w:type="gramStart"/>
            <w:r w:rsidRPr="00E707D7">
              <w:rPr>
                <w:rFonts w:eastAsia="Cambria Math"/>
                <w:sz w:val="20"/>
                <w:vertAlign w:val="subscript"/>
              </w:rPr>
              <w:t xml:space="preserve">к  </w:t>
            </w:r>
            <w:proofErr w:type="spellStart"/>
            <w:r w:rsidRPr="00E707D7">
              <w:rPr>
                <w:rFonts w:eastAsia="Cambria Math"/>
                <w:sz w:val="20"/>
                <w:vertAlign w:val="subscript"/>
              </w:rPr>
              <w:t>фс</w:t>
            </w:r>
            <w:proofErr w:type="spellEnd"/>
            <w:proofErr w:type="gramEnd"/>
            <w:r w:rsidRPr="00E707D7">
              <w:rPr>
                <w:sz w:val="20"/>
              </w:rPr>
              <w:t xml:space="preserve"> </w:t>
            </w:r>
            <w:r w:rsidRPr="00E707D7">
              <w:rPr>
                <w:rFonts w:eastAsia="Cambria Math"/>
                <w:sz w:val="20"/>
                <w:vertAlign w:val="subscript"/>
              </w:rPr>
              <w:t xml:space="preserve"> </w:t>
            </w:r>
            <w:r w:rsidRPr="00E707D7">
              <w:rPr>
                <w:sz w:val="20"/>
              </w:rPr>
              <w:t>- норматив количества листов (пакетов) планируемой корреспонденции, определяется с учетом фактических отправлений за отчетный финансовый год;</w:t>
            </w:r>
          </w:p>
          <w:p w:rsidR="005F7445" w:rsidRPr="00E707D7" w:rsidRDefault="005F7445" w:rsidP="00BF4022">
            <w:pPr>
              <w:spacing w:line="243" w:lineRule="auto"/>
              <w:ind w:right="77"/>
            </w:pPr>
            <w:r w:rsidRPr="00E707D7">
              <w:rPr>
                <w:rFonts w:eastAsia="Cambria Math"/>
                <w:sz w:val="20"/>
              </w:rPr>
              <w:t xml:space="preserve">Н </w:t>
            </w:r>
            <w:r w:rsidRPr="00E707D7">
              <w:rPr>
                <w:rFonts w:eastAsia="Cambria Math"/>
                <w:sz w:val="20"/>
                <w:vertAlign w:val="subscript"/>
              </w:rPr>
              <w:t>ц</w:t>
            </w:r>
            <w:r w:rsidRPr="00E707D7">
              <w:rPr>
                <w:rFonts w:eastAsia="Cambria Math"/>
                <w:sz w:val="20"/>
              </w:rPr>
              <w:t xml:space="preserve"> </w:t>
            </w:r>
            <w:r w:rsidRPr="00E707D7">
              <w:rPr>
                <w:rFonts w:eastAsia="Cambria Math"/>
                <w:sz w:val="20"/>
                <w:vertAlign w:val="subscript"/>
              </w:rPr>
              <w:t xml:space="preserve"> </w:t>
            </w:r>
            <w:r w:rsidRPr="00E707D7">
              <w:rPr>
                <w:rFonts w:eastAsia="Cambria Math"/>
                <w:sz w:val="20"/>
              </w:rPr>
              <w:t xml:space="preserve"> </w:t>
            </w:r>
            <w:proofErr w:type="spellStart"/>
            <w:proofErr w:type="gramStart"/>
            <w:r w:rsidRPr="00E707D7">
              <w:rPr>
                <w:rFonts w:eastAsia="Cambria Math"/>
                <w:sz w:val="20"/>
                <w:vertAlign w:val="subscript"/>
              </w:rPr>
              <w:t>фс</w:t>
            </w:r>
            <w:proofErr w:type="spellEnd"/>
            <w:r w:rsidRPr="00E707D7">
              <w:rPr>
                <w:rFonts w:eastAsia="Cambria Math"/>
                <w:sz w:val="20"/>
              </w:rPr>
              <w:t xml:space="preserve"> </w:t>
            </w:r>
            <w:r w:rsidRPr="00E707D7">
              <w:rPr>
                <w:rFonts w:eastAsia="Cambria Math"/>
                <w:sz w:val="20"/>
                <w:vertAlign w:val="subscript"/>
              </w:rPr>
              <w:t xml:space="preserve"> </w:t>
            </w:r>
            <w:r w:rsidRPr="00E707D7">
              <w:rPr>
                <w:sz w:val="20"/>
              </w:rPr>
              <w:t>-</w:t>
            </w:r>
            <w:proofErr w:type="gramEnd"/>
            <w:r w:rsidRPr="00E707D7">
              <w:rPr>
                <w:rFonts w:eastAsia="Cambria Math"/>
                <w:sz w:val="20"/>
              </w:rPr>
              <w:t xml:space="preserve"> </w:t>
            </w:r>
            <w:r w:rsidRPr="00E707D7">
              <w:rPr>
                <w:sz w:val="20"/>
              </w:rPr>
              <w:t xml:space="preserve"> норматив цены 1 листа (пакета) планируемой корреспонденции, определяемый в соответствии тарифами на услуги федеральной фельдъегерской связи для лиц и органов власти, определенных  статьей 2 Федерального Закона </w:t>
            </w:r>
          </w:p>
          <w:p w:rsidR="005F7445" w:rsidRPr="00E707D7" w:rsidRDefault="005F7445" w:rsidP="00BF4022">
            <w:pPr>
              <w:spacing w:line="259" w:lineRule="auto"/>
              <w:ind w:right="77"/>
            </w:pPr>
            <w:r w:rsidRPr="00E707D7">
              <w:rPr>
                <w:sz w:val="20"/>
              </w:rPr>
              <w:t>« О  Федеральной фельдъегерской связи »  от 17.12.1994 № 67-ФЗ,   а также для территориальных органов исполнительной власти, утвержденных приказом ГФС России от 01.06.2021 №145 и  в соответствии с положениями статьи 22  Закона 44-ФЗ ,  рассчитываемый в ценах на очередной финансовый год и на плановый период</w:t>
            </w:r>
          </w:p>
        </w:tc>
      </w:tr>
      <w:tr w:rsidR="005F7445" w:rsidRPr="003D2A06" w:rsidTr="00F33C67">
        <w:tblPrEx>
          <w:tblCellMar>
            <w:top w:w="26" w:type="dxa"/>
            <w:right w:w="6" w:type="dxa"/>
          </w:tblCellMar>
        </w:tblPrEx>
        <w:trPr>
          <w:trHeight w:val="2544"/>
        </w:trPr>
        <w:tc>
          <w:tcPr>
            <w:tcW w:w="7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7445" w:rsidRPr="00E707D7" w:rsidRDefault="005F7445" w:rsidP="00BF4022">
            <w:pPr>
              <w:spacing w:line="259" w:lineRule="auto"/>
            </w:pPr>
            <w:r w:rsidRPr="00E707D7">
              <w:rPr>
                <w:sz w:val="20"/>
              </w:rPr>
              <w:t>2.1.2.</w:t>
            </w:r>
          </w:p>
        </w:tc>
        <w:tc>
          <w:tcPr>
            <w:tcW w:w="3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7445" w:rsidRPr="00E707D7" w:rsidRDefault="005F7445" w:rsidP="00BF4022">
            <w:pPr>
              <w:spacing w:line="259" w:lineRule="auto"/>
            </w:pPr>
            <w:r w:rsidRPr="00E707D7">
              <w:rPr>
                <w:sz w:val="22"/>
              </w:rPr>
              <w:t xml:space="preserve">Затраты на оплату услуг связи проводного </w:t>
            </w:r>
            <w:r w:rsidR="00512CEF">
              <w:rPr>
                <w:sz w:val="22"/>
              </w:rPr>
              <w:t>радио</w:t>
            </w:r>
            <w:r w:rsidRPr="00E707D7">
              <w:rPr>
                <w:sz w:val="22"/>
              </w:rPr>
              <w:t>вещания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445" w:rsidRDefault="005F7445" w:rsidP="00512CEF">
            <w:pPr>
              <w:rPr>
                <w:sz w:val="22"/>
              </w:rPr>
            </w:pPr>
            <w:r>
              <w:rPr>
                <w:sz w:val="22"/>
              </w:rPr>
              <w:t xml:space="preserve">11 </w:t>
            </w:r>
            <w:r w:rsidR="00512CEF">
              <w:rPr>
                <w:sz w:val="22"/>
              </w:rPr>
              <w:t>4</w:t>
            </w:r>
            <w:r>
              <w:rPr>
                <w:sz w:val="22"/>
              </w:rPr>
              <w:t>00,00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445" w:rsidRDefault="005F7445" w:rsidP="00512CEF">
            <w:pPr>
              <w:rPr>
                <w:sz w:val="22"/>
              </w:rPr>
            </w:pPr>
            <w:r>
              <w:rPr>
                <w:sz w:val="22"/>
              </w:rPr>
              <w:t xml:space="preserve">11 </w:t>
            </w:r>
            <w:r w:rsidR="00512CEF">
              <w:rPr>
                <w:sz w:val="22"/>
              </w:rPr>
              <w:t>800</w:t>
            </w:r>
            <w:r>
              <w:rPr>
                <w:sz w:val="22"/>
              </w:rPr>
              <w:t>,</w:t>
            </w:r>
            <w:r w:rsidR="00512CEF">
              <w:rPr>
                <w:sz w:val="22"/>
              </w:rPr>
              <w:t>00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445" w:rsidRDefault="005F7445" w:rsidP="00512CEF">
            <w:pPr>
              <w:ind w:left="1"/>
              <w:rPr>
                <w:sz w:val="22"/>
              </w:rPr>
            </w:pPr>
            <w:r>
              <w:rPr>
                <w:sz w:val="22"/>
              </w:rPr>
              <w:t xml:space="preserve">12 </w:t>
            </w:r>
            <w:r w:rsidR="00512CEF">
              <w:rPr>
                <w:sz w:val="22"/>
              </w:rPr>
              <w:t>30</w:t>
            </w:r>
            <w:r>
              <w:rPr>
                <w:sz w:val="22"/>
              </w:rPr>
              <w:t>0,</w:t>
            </w:r>
            <w:r w:rsidR="00512CEF">
              <w:rPr>
                <w:sz w:val="22"/>
              </w:rPr>
              <w:t>00</w:t>
            </w:r>
          </w:p>
        </w:tc>
        <w:tc>
          <w:tcPr>
            <w:tcW w:w="60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7445" w:rsidRPr="00E707D7" w:rsidRDefault="005F7445" w:rsidP="00BF4022">
            <w:pPr>
              <w:spacing w:line="250" w:lineRule="auto"/>
            </w:pPr>
            <w:r w:rsidRPr="00E707D7">
              <w:rPr>
                <w:sz w:val="20"/>
              </w:rPr>
              <w:t xml:space="preserve">Затраты на оплату услуг связи проводного радиовещания </w:t>
            </w:r>
            <w:proofErr w:type="gramStart"/>
            <w:r w:rsidRPr="00E707D7">
              <w:rPr>
                <w:sz w:val="20"/>
              </w:rPr>
              <w:t>( НЗ</w:t>
            </w:r>
            <w:proofErr w:type="gramEnd"/>
            <w:r w:rsidRPr="00E707D7">
              <w:rPr>
                <w:sz w:val="20"/>
              </w:rPr>
              <w:t xml:space="preserve"> </w:t>
            </w:r>
            <w:proofErr w:type="spellStart"/>
            <w:r w:rsidRPr="00E707D7">
              <w:rPr>
                <w:sz w:val="20"/>
                <w:vertAlign w:val="subscript"/>
              </w:rPr>
              <w:t>упр</w:t>
            </w:r>
            <w:proofErr w:type="spellEnd"/>
            <w:r w:rsidRPr="00E707D7">
              <w:rPr>
                <w:sz w:val="20"/>
              </w:rPr>
              <w:t>)</w:t>
            </w:r>
            <w:r w:rsidRPr="00E707D7">
              <w:rPr>
                <w:sz w:val="20"/>
                <w:vertAlign w:val="subscript"/>
              </w:rPr>
              <w:t xml:space="preserve"> </w:t>
            </w:r>
            <w:r w:rsidRPr="00E707D7">
              <w:rPr>
                <w:sz w:val="20"/>
              </w:rPr>
              <w:t xml:space="preserve"> определяются по формуле: </w:t>
            </w:r>
          </w:p>
          <w:p w:rsidR="005F7445" w:rsidRPr="00E707D7" w:rsidRDefault="005F7445" w:rsidP="00BF4022">
            <w:pPr>
              <w:spacing w:after="18" w:line="259" w:lineRule="auto"/>
              <w:ind w:right="77"/>
              <w:jc w:val="center"/>
            </w:pPr>
            <w:proofErr w:type="spellStart"/>
            <w:r w:rsidRPr="00E707D7">
              <w:rPr>
                <w:rFonts w:eastAsia="Cambria Math"/>
                <w:sz w:val="20"/>
              </w:rPr>
              <w:t>НЗ</w:t>
            </w:r>
            <w:r w:rsidRPr="00E707D7">
              <w:rPr>
                <w:rFonts w:eastAsia="Cambria Math"/>
                <w:sz w:val="13"/>
              </w:rPr>
              <w:t>упр</w:t>
            </w:r>
            <w:proofErr w:type="spellEnd"/>
            <w:r w:rsidRPr="00E707D7">
              <w:rPr>
                <w:rFonts w:eastAsia="Cambria Math"/>
                <w:sz w:val="20"/>
              </w:rPr>
              <w:t>=</w:t>
            </w:r>
            <w:proofErr w:type="spellStart"/>
            <w:r w:rsidRPr="00E707D7">
              <w:rPr>
                <w:rFonts w:eastAsia="Cambria Math"/>
                <w:sz w:val="20"/>
              </w:rPr>
              <w:t>Нц</w:t>
            </w:r>
            <w:proofErr w:type="spellEnd"/>
            <w:r w:rsidRPr="00E707D7">
              <w:rPr>
                <w:rFonts w:eastAsia="Cambria Math"/>
                <w:sz w:val="20"/>
              </w:rPr>
              <w:t xml:space="preserve"> </w:t>
            </w:r>
            <w:proofErr w:type="spellStart"/>
            <w:r w:rsidRPr="00E707D7">
              <w:rPr>
                <w:rFonts w:eastAsia="Cambria Math"/>
                <w:sz w:val="13"/>
              </w:rPr>
              <w:t>упр</w:t>
            </w:r>
            <w:proofErr w:type="spellEnd"/>
            <w:r w:rsidRPr="00E707D7">
              <w:rPr>
                <w:rFonts w:eastAsia="Cambria Math"/>
                <w:sz w:val="20"/>
              </w:rPr>
              <w:t>*</w:t>
            </w:r>
            <w:proofErr w:type="spellStart"/>
            <w:r w:rsidRPr="00E707D7">
              <w:rPr>
                <w:rFonts w:eastAsia="Cambria Math"/>
                <w:sz w:val="20"/>
              </w:rPr>
              <w:t>К</w:t>
            </w:r>
            <w:r w:rsidRPr="00E707D7">
              <w:rPr>
                <w:rFonts w:eastAsia="Cambria Math"/>
                <w:sz w:val="13"/>
              </w:rPr>
              <w:t>рт</w:t>
            </w:r>
            <w:proofErr w:type="spellEnd"/>
            <w:r w:rsidRPr="00E707D7">
              <w:rPr>
                <w:rFonts w:eastAsia="Cambria Math"/>
                <w:sz w:val="20"/>
              </w:rPr>
              <w:t>*М, где</w:t>
            </w:r>
          </w:p>
          <w:p w:rsidR="005F7445" w:rsidRPr="00E707D7" w:rsidRDefault="005F7445" w:rsidP="00BF4022">
            <w:pPr>
              <w:spacing w:after="6" w:line="239" w:lineRule="auto"/>
              <w:ind w:right="77"/>
            </w:pPr>
            <w:r w:rsidRPr="00E707D7">
              <w:rPr>
                <w:sz w:val="20"/>
              </w:rPr>
              <w:t xml:space="preserve">Н </w:t>
            </w:r>
            <w:r w:rsidRPr="00E707D7">
              <w:rPr>
                <w:sz w:val="20"/>
                <w:vertAlign w:val="subscript"/>
              </w:rPr>
              <w:t xml:space="preserve">ц </w:t>
            </w:r>
            <w:proofErr w:type="spellStart"/>
            <w:proofErr w:type="gramStart"/>
            <w:r w:rsidRPr="00E707D7">
              <w:rPr>
                <w:sz w:val="20"/>
                <w:vertAlign w:val="subscript"/>
              </w:rPr>
              <w:t>упр</w:t>
            </w:r>
            <w:proofErr w:type="spellEnd"/>
            <w:r w:rsidRPr="00E707D7">
              <w:rPr>
                <w:sz w:val="20"/>
                <w:vertAlign w:val="subscript"/>
              </w:rPr>
              <w:t xml:space="preserve">  –</w:t>
            </w:r>
            <w:proofErr w:type="gramEnd"/>
            <w:r w:rsidRPr="00E707D7">
              <w:rPr>
                <w:sz w:val="20"/>
                <w:vertAlign w:val="subscript"/>
              </w:rPr>
              <w:t xml:space="preserve"> </w:t>
            </w:r>
            <w:r w:rsidRPr="00E707D7">
              <w:rPr>
                <w:sz w:val="20"/>
              </w:rPr>
              <w:t>ежемесячная</w:t>
            </w:r>
            <w:r w:rsidRPr="00E707D7">
              <w:rPr>
                <w:sz w:val="20"/>
                <w:vertAlign w:val="subscript"/>
              </w:rPr>
              <w:t xml:space="preserve"> </w:t>
            </w:r>
            <w:r w:rsidRPr="00E707D7">
              <w:rPr>
                <w:sz w:val="20"/>
              </w:rPr>
              <w:t xml:space="preserve"> абонентская плата в расчете на 1 радиотрансляционную точку, рассчитанная в соответствии со статьей 22 Закона 44-ФЗ, с учетом индекса потребительских цен на планируемый год;</w:t>
            </w:r>
          </w:p>
          <w:p w:rsidR="005F7445" w:rsidRPr="00E707D7" w:rsidRDefault="005F7445" w:rsidP="00BF4022">
            <w:pPr>
              <w:spacing w:line="247" w:lineRule="auto"/>
            </w:pPr>
            <w:r w:rsidRPr="00E707D7">
              <w:rPr>
                <w:sz w:val="20"/>
              </w:rPr>
              <w:t xml:space="preserve">К </w:t>
            </w:r>
            <w:proofErr w:type="spellStart"/>
            <w:r w:rsidRPr="00E707D7">
              <w:rPr>
                <w:sz w:val="20"/>
                <w:vertAlign w:val="subscript"/>
              </w:rPr>
              <w:t>рт</w:t>
            </w:r>
            <w:proofErr w:type="spellEnd"/>
            <w:r w:rsidRPr="00E707D7">
              <w:rPr>
                <w:sz w:val="20"/>
                <w:vertAlign w:val="subscript"/>
              </w:rPr>
              <w:t xml:space="preserve"> </w:t>
            </w:r>
            <w:r w:rsidRPr="00E707D7">
              <w:rPr>
                <w:sz w:val="20"/>
              </w:rPr>
              <w:t>–</w:t>
            </w:r>
            <w:r w:rsidRPr="00E707D7">
              <w:rPr>
                <w:sz w:val="20"/>
                <w:vertAlign w:val="subscript"/>
              </w:rPr>
              <w:t xml:space="preserve"> </w:t>
            </w:r>
            <w:r w:rsidRPr="00E707D7">
              <w:rPr>
                <w:sz w:val="20"/>
              </w:rPr>
              <w:t xml:space="preserve"> планируемое количество радиотрансляционных точек, используемых для доставки сигналов звуковых программ по сети </w:t>
            </w:r>
          </w:p>
          <w:p w:rsidR="005F7445" w:rsidRPr="00E707D7" w:rsidRDefault="005F7445" w:rsidP="00BF4022">
            <w:pPr>
              <w:spacing w:line="259" w:lineRule="auto"/>
            </w:pPr>
            <w:r w:rsidRPr="00E707D7">
              <w:rPr>
                <w:sz w:val="20"/>
              </w:rPr>
              <w:t>проводного радиовещания до абонентского устройства;</w:t>
            </w:r>
          </w:p>
          <w:p w:rsidR="005F7445" w:rsidRPr="00E707D7" w:rsidRDefault="005F7445" w:rsidP="00BF4022">
            <w:pPr>
              <w:spacing w:line="259" w:lineRule="auto"/>
            </w:pPr>
            <w:r w:rsidRPr="00E707D7">
              <w:rPr>
                <w:sz w:val="20"/>
              </w:rPr>
              <w:t>М – количество месяцев предоставления услуги</w:t>
            </w:r>
          </w:p>
        </w:tc>
      </w:tr>
      <w:tr w:rsidR="005F7445" w:rsidRPr="003D2A06" w:rsidTr="00F33C67">
        <w:tblPrEx>
          <w:tblCellMar>
            <w:top w:w="26" w:type="dxa"/>
            <w:right w:w="6" w:type="dxa"/>
          </w:tblCellMar>
        </w:tblPrEx>
        <w:trPr>
          <w:trHeight w:val="3582"/>
        </w:trPr>
        <w:tc>
          <w:tcPr>
            <w:tcW w:w="798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5F7445" w:rsidRPr="00CD74FE" w:rsidRDefault="005F7445" w:rsidP="00BF4022">
            <w:pPr>
              <w:spacing w:line="259" w:lineRule="auto"/>
            </w:pPr>
            <w:r w:rsidRPr="00E707D7">
              <w:rPr>
                <w:sz w:val="20"/>
              </w:rPr>
              <w:lastRenderedPageBreak/>
              <w:t>2.1.3</w:t>
            </w:r>
            <w:r>
              <w:rPr>
                <w:sz w:val="20"/>
              </w:rPr>
              <w:t>.</w:t>
            </w:r>
          </w:p>
        </w:tc>
        <w:tc>
          <w:tcPr>
            <w:tcW w:w="3270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5F7445" w:rsidRPr="00E707D7" w:rsidRDefault="005F7445" w:rsidP="00BF4022">
            <w:pPr>
              <w:spacing w:line="259" w:lineRule="auto"/>
            </w:pPr>
            <w:r w:rsidRPr="00E707D7">
              <w:rPr>
                <w:sz w:val="22"/>
              </w:rPr>
              <w:t>Затраты на оплату услуг почтовой связи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445" w:rsidRDefault="00512CEF" w:rsidP="00512CEF">
            <w:pPr>
              <w:rPr>
                <w:sz w:val="22"/>
              </w:rPr>
            </w:pPr>
            <w:r>
              <w:rPr>
                <w:sz w:val="22"/>
              </w:rPr>
              <w:t>212</w:t>
            </w:r>
            <w:r w:rsidR="005F7445">
              <w:rPr>
                <w:sz w:val="22"/>
              </w:rPr>
              <w:t xml:space="preserve"> </w:t>
            </w:r>
            <w:r>
              <w:rPr>
                <w:sz w:val="22"/>
              </w:rPr>
              <w:t>0</w:t>
            </w:r>
            <w:r w:rsidR="005F7445">
              <w:rPr>
                <w:sz w:val="22"/>
              </w:rPr>
              <w:t>00,00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445" w:rsidRDefault="00512CEF" w:rsidP="00512CEF">
            <w:pPr>
              <w:rPr>
                <w:sz w:val="22"/>
              </w:rPr>
            </w:pPr>
            <w:r>
              <w:rPr>
                <w:sz w:val="22"/>
              </w:rPr>
              <w:t>220</w:t>
            </w:r>
            <w:r w:rsidR="005F7445">
              <w:rPr>
                <w:sz w:val="22"/>
              </w:rPr>
              <w:t xml:space="preserve"> </w:t>
            </w:r>
            <w:r>
              <w:rPr>
                <w:sz w:val="22"/>
              </w:rPr>
              <w:t>900</w:t>
            </w:r>
            <w:r w:rsidR="005F7445">
              <w:rPr>
                <w:sz w:val="22"/>
              </w:rPr>
              <w:t>,</w:t>
            </w:r>
            <w:r>
              <w:rPr>
                <w:sz w:val="22"/>
              </w:rPr>
              <w:t>00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445" w:rsidRDefault="005F7445" w:rsidP="00512CEF">
            <w:pPr>
              <w:ind w:left="1"/>
              <w:rPr>
                <w:sz w:val="22"/>
              </w:rPr>
            </w:pPr>
            <w:r>
              <w:rPr>
                <w:sz w:val="22"/>
              </w:rPr>
              <w:t>2</w:t>
            </w:r>
            <w:r w:rsidR="00512CEF">
              <w:rPr>
                <w:sz w:val="22"/>
              </w:rPr>
              <w:t>29</w:t>
            </w:r>
            <w:r>
              <w:rPr>
                <w:sz w:val="22"/>
              </w:rPr>
              <w:t xml:space="preserve"> </w:t>
            </w:r>
            <w:r w:rsidR="00512CEF">
              <w:rPr>
                <w:sz w:val="22"/>
              </w:rPr>
              <w:t>800</w:t>
            </w:r>
            <w:r>
              <w:rPr>
                <w:sz w:val="22"/>
              </w:rPr>
              <w:t>,</w:t>
            </w:r>
            <w:r w:rsidR="00512CEF">
              <w:rPr>
                <w:sz w:val="22"/>
              </w:rPr>
              <w:t>00</w:t>
            </w:r>
          </w:p>
        </w:tc>
        <w:tc>
          <w:tcPr>
            <w:tcW w:w="6089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5F7445" w:rsidRPr="00E707D7" w:rsidRDefault="005F7445" w:rsidP="00BF4022">
            <w:pPr>
              <w:spacing w:after="38" w:line="257" w:lineRule="auto"/>
            </w:pPr>
            <w:r w:rsidRPr="00E707D7">
              <w:rPr>
                <w:sz w:val="20"/>
              </w:rPr>
              <w:t>Расчет нормативных затрат на оплату услуг почтовой связи осуществляется в порядке, определенном Комитетом, по формуле</w:t>
            </w:r>
            <w:r w:rsidRPr="00E707D7">
              <w:rPr>
                <w:rFonts w:eastAsia="Calibri"/>
                <w:sz w:val="22"/>
              </w:rPr>
              <w:t xml:space="preserve">: </w:t>
            </w:r>
          </w:p>
          <w:p w:rsidR="005F7445" w:rsidRPr="00E707D7" w:rsidRDefault="005F7445" w:rsidP="00BF4022">
            <w:pPr>
              <w:spacing w:after="2" w:line="250" w:lineRule="auto"/>
              <w:ind w:right="24"/>
            </w:pPr>
            <w:proofErr w:type="spellStart"/>
            <w:r w:rsidRPr="00E707D7">
              <w:rPr>
                <w:sz w:val="22"/>
              </w:rPr>
              <w:t>НЗ</w:t>
            </w:r>
            <w:r w:rsidRPr="00E707D7">
              <w:rPr>
                <w:sz w:val="22"/>
                <w:vertAlign w:val="subscript"/>
              </w:rPr>
              <w:t>уп</w:t>
            </w:r>
            <w:r w:rsidRPr="00E707D7">
              <w:rPr>
                <w:rFonts w:eastAsia="Calibri"/>
                <w:sz w:val="15"/>
              </w:rPr>
              <w:t>с</w:t>
            </w:r>
            <w:proofErr w:type="spellEnd"/>
            <w:r w:rsidRPr="00E707D7">
              <w:rPr>
                <w:rFonts w:eastAsia="Calibri"/>
                <w:sz w:val="15"/>
              </w:rPr>
              <w:t xml:space="preserve"> </w:t>
            </w:r>
            <w:r w:rsidRPr="00E707D7">
              <w:rPr>
                <w:rFonts w:eastAsia="Calibri"/>
                <w:sz w:val="22"/>
              </w:rPr>
              <w:t>=∑</w:t>
            </w:r>
            <w:r w:rsidRPr="00E707D7">
              <w:rPr>
                <w:sz w:val="20"/>
              </w:rPr>
              <w:t xml:space="preserve"> (</w:t>
            </w:r>
            <w:proofErr w:type="spellStart"/>
            <w:r w:rsidRPr="00E707D7">
              <w:rPr>
                <w:sz w:val="20"/>
              </w:rPr>
              <w:t>Н</w:t>
            </w:r>
            <w:r w:rsidRPr="00E707D7">
              <w:rPr>
                <w:sz w:val="20"/>
                <w:vertAlign w:val="subscript"/>
              </w:rPr>
              <w:t>к</w:t>
            </w:r>
            <w:proofErr w:type="spellEnd"/>
            <w:r w:rsidRPr="00E707D7">
              <w:rPr>
                <w:sz w:val="20"/>
              </w:rPr>
              <w:t xml:space="preserve"> </w:t>
            </w:r>
            <w:proofErr w:type="spellStart"/>
            <w:r w:rsidRPr="00E707D7">
              <w:rPr>
                <w:sz w:val="20"/>
                <w:vertAlign w:val="subscript"/>
              </w:rPr>
              <w:t>упс</w:t>
            </w:r>
            <w:proofErr w:type="spellEnd"/>
            <w:r w:rsidRPr="00E707D7">
              <w:rPr>
                <w:sz w:val="20"/>
                <w:vertAlign w:val="subscript"/>
              </w:rPr>
              <w:t xml:space="preserve"> i</w:t>
            </w:r>
            <w:r w:rsidRPr="00E707D7">
              <w:rPr>
                <w:sz w:val="20"/>
              </w:rPr>
              <w:t xml:space="preserve"> + </w:t>
            </w:r>
            <w:proofErr w:type="spellStart"/>
            <w:r w:rsidRPr="00E707D7">
              <w:rPr>
                <w:sz w:val="20"/>
              </w:rPr>
              <w:t>Н</w:t>
            </w:r>
            <w:r w:rsidRPr="00E707D7">
              <w:rPr>
                <w:sz w:val="20"/>
                <w:vertAlign w:val="subscript"/>
              </w:rPr>
              <w:t>ц</w:t>
            </w:r>
            <w:proofErr w:type="spellEnd"/>
            <w:r w:rsidRPr="00E707D7">
              <w:rPr>
                <w:sz w:val="20"/>
                <w:vertAlign w:val="subscript"/>
              </w:rPr>
              <w:t xml:space="preserve"> </w:t>
            </w:r>
            <w:proofErr w:type="spellStart"/>
            <w:r w:rsidRPr="00E707D7">
              <w:rPr>
                <w:sz w:val="20"/>
                <w:vertAlign w:val="subscript"/>
              </w:rPr>
              <w:t>упс</w:t>
            </w:r>
            <w:proofErr w:type="spellEnd"/>
            <w:r w:rsidRPr="00E707D7">
              <w:rPr>
                <w:sz w:val="20"/>
                <w:vertAlign w:val="subscript"/>
              </w:rPr>
              <w:t xml:space="preserve"> i</w:t>
            </w:r>
            <w:r w:rsidRPr="00E707D7">
              <w:rPr>
                <w:sz w:val="20"/>
              </w:rPr>
              <w:t xml:space="preserve">)   где: </w:t>
            </w:r>
            <w:proofErr w:type="spellStart"/>
            <w:r w:rsidRPr="00E707D7">
              <w:rPr>
                <w:sz w:val="20"/>
              </w:rPr>
              <w:t>НЗ</w:t>
            </w:r>
            <w:r w:rsidRPr="00E707D7">
              <w:rPr>
                <w:sz w:val="20"/>
                <w:vertAlign w:val="subscript"/>
              </w:rPr>
              <w:t>упс</w:t>
            </w:r>
            <w:proofErr w:type="spellEnd"/>
            <w:r w:rsidRPr="00E707D7">
              <w:rPr>
                <w:sz w:val="20"/>
              </w:rPr>
              <w:t xml:space="preserve"> – нормативные затраты на оплату услуг почтовой связи; </w:t>
            </w:r>
            <w:proofErr w:type="spellStart"/>
            <w:r w:rsidRPr="00E707D7">
              <w:rPr>
                <w:sz w:val="20"/>
              </w:rPr>
              <w:t>Н</w:t>
            </w:r>
            <w:r w:rsidRPr="00E707D7">
              <w:rPr>
                <w:sz w:val="20"/>
                <w:vertAlign w:val="subscript"/>
              </w:rPr>
              <w:t>к</w:t>
            </w:r>
            <w:proofErr w:type="spellEnd"/>
            <w:r w:rsidRPr="00E707D7">
              <w:rPr>
                <w:sz w:val="20"/>
              </w:rPr>
              <w:t xml:space="preserve"> </w:t>
            </w:r>
            <w:proofErr w:type="spellStart"/>
            <w:r w:rsidRPr="00E707D7">
              <w:rPr>
                <w:sz w:val="20"/>
                <w:vertAlign w:val="subscript"/>
              </w:rPr>
              <w:t>упс</w:t>
            </w:r>
            <w:proofErr w:type="spellEnd"/>
            <w:r w:rsidRPr="00E707D7">
              <w:rPr>
                <w:sz w:val="20"/>
                <w:vertAlign w:val="subscript"/>
              </w:rPr>
              <w:t xml:space="preserve"> i</w:t>
            </w:r>
            <w:r w:rsidRPr="00E707D7">
              <w:rPr>
                <w:sz w:val="20"/>
              </w:rPr>
              <w:t xml:space="preserve"> – норматив количества планируемых i-</w:t>
            </w:r>
            <w:proofErr w:type="spellStart"/>
            <w:r w:rsidRPr="00E707D7">
              <w:rPr>
                <w:sz w:val="20"/>
              </w:rPr>
              <w:t>ых</w:t>
            </w:r>
            <w:proofErr w:type="spellEnd"/>
            <w:r w:rsidRPr="00E707D7">
              <w:rPr>
                <w:sz w:val="20"/>
              </w:rPr>
              <w:t xml:space="preserve"> почтовых отправлений в год, определяемый с учетом фактических почтовых отправлений за отчетный финансовый год; </w:t>
            </w:r>
          </w:p>
          <w:p w:rsidR="005F7445" w:rsidRPr="00E707D7" w:rsidRDefault="005F7445" w:rsidP="00BF4022">
            <w:pPr>
              <w:spacing w:line="259" w:lineRule="auto"/>
            </w:pPr>
            <w:r w:rsidRPr="00E707D7">
              <w:rPr>
                <w:sz w:val="20"/>
              </w:rPr>
              <w:t xml:space="preserve">Н </w:t>
            </w:r>
            <w:proofErr w:type="gramStart"/>
            <w:r w:rsidRPr="00E707D7">
              <w:rPr>
                <w:sz w:val="20"/>
                <w:vertAlign w:val="subscript"/>
              </w:rPr>
              <w:t xml:space="preserve">ц  </w:t>
            </w:r>
            <w:proofErr w:type="spellStart"/>
            <w:r w:rsidRPr="00E707D7">
              <w:rPr>
                <w:sz w:val="20"/>
                <w:vertAlign w:val="subscript"/>
              </w:rPr>
              <w:t>упс</w:t>
            </w:r>
            <w:proofErr w:type="spellEnd"/>
            <w:proofErr w:type="gramEnd"/>
            <w:r w:rsidRPr="00E707D7">
              <w:rPr>
                <w:sz w:val="20"/>
                <w:vertAlign w:val="subscript"/>
              </w:rPr>
              <w:t xml:space="preserve"> i</w:t>
            </w:r>
            <w:r w:rsidRPr="00E707D7">
              <w:rPr>
                <w:sz w:val="20"/>
              </w:rPr>
              <w:t xml:space="preserve"> </w:t>
            </w:r>
            <w:r w:rsidRPr="00E707D7">
              <w:rPr>
                <w:sz w:val="20"/>
                <w:vertAlign w:val="subscript"/>
              </w:rPr>
              <w:t xml:space="preserve"> </w:t>
            </w:r>
            <w:r w:rsidRPr="00E707D7">
              <w:rPr>
                <w:sz w:val="20"/>
              </w:rPr>
              <w:t xml:space="preserve">– норматив цены i-ого почтового отправления, определяемый в соответствии тарифами на основные и дополнительные услуги,  </w:t>
            </w:r>
          </w:p>
          <w:p w:rsidR="005F7445" w:rsidRPr="00E707D7" w:rsidRDefault="005F7445" w:rsidP="00BF4022">
            <w:pPr>
              <w:spacing w:line="259" w:lineRule="auto"/>
              <w:ind w:right="77"/>
            </w:pPr>
            <w:r w:rsidRPr="00E707D7">
              <w:rPr>
                <w:sz w:val="20"/>
              </w:rPr>
              <w:t>утвержденными приказом Управления федеральной почтовой связи по городу Санкт-Петербургу и Ленинградской области - филиала ФГУП «Почта России» и в соответствии с положениями статьи 22 Закона  № 44-ФЗ и рассчитываемый в ценах на очередной финансовый год и на плановый период.</w:t>
            </w:r>
          </w:p>
        </w:tc>
      </w:tr>
      <w:tr w:rsidR="005F7445" w:rsidRPr="003D2A06" w:rsidTr="00F33C67">
        <w:tblPrEx>
          <w:tblCellMar>
            <w:right w:w="6" w:type="dxa"/>
          </w:tblCellMar>
        </w:tblPrEx>
        <w:trPr>
          <w:trHeight w:val="1160"/>
        </w:trPr>
        <w:tc>
          <w:tcPr>
            <w:tcW w:w="7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7445" w:rsidRPr="00CD74FE" w:rsidRDefault="005F7445" w:rsidP="00BF4022">
            <w:pPr>
              <w:spacing w:line="259" w:lineRule="auto"/>
            </w:pPr>
            <w:r w:rsidRPr="00E707D7">
              <w:rPr>
                <w:sz w:val="20"/>
              </w:rPr>
              <w:t>2.2</w:t>
            </w:r>
            <w:r>
              <w:rPr>
                <w:sz w:val="20"/>
              </w:rPr>
              <w:t>.</w:t>
            </w:r>
          </w:p>
        </w:tc>
        <w:tc>
          <w:tcPr>
            <w:tcW w:w="3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7445" w:rsidRPr="00E707D7" w:rsidRDefault="005F7445" w:rsidP="00BF4022">
            <w:pPr>
              <w:spacing w:line="259" w:lineRule="auto"/>
            </w:pPr>
            <w:r w:rsidRPr="00E707D7">
              <w:rPr>
                <w:sz w:val="22"/>
              </w:rPr>
              <w:t>Затраты на содержание имущества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445" w:rsidRPr="009224A9" w:rsidRDefault="009224A9" w:rsidP="00BF4022">
            <w:pPr>
              <w:rPr>
                <w:b/>
                <w:bCs/>
                <w:sz w:val="22"/>
              </w:rPr>
            </w:pPr>
            <w:r w:rsidRPr="009224A9">
              <w:rPr>
                <w:b/>
                <w:bCs/>
                <w:sz w:val="22"/>
              </w:rPr>
              <w:t xml:space="preserve"> 1 119 100,00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445" w:rsidRPr="009224A9" w:rsidRDefault="009224A9" w:rsidP="00BF4022">
            <w:pPr>
              <w:rPr>
                <w:b/>
                <w:bCs/>
                <w:sz w:val="22"/>
              </w:rPr>
            </w:pPr>
            <w:r w:rsidRPr="009224A9">
              <w:rPr>
                <w:b/>
                <w:bCs/>
                <w:sz w:val="22"/>
              </w:rPr>
              <w:t>1 174 700,00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445" w:rsidRPr="009224A9" w:rsidRDefault="009224A9" w:rsidP="00BF4022">
            <w:pPr>
              <w:ind w:left="1"/>
              <w:rPr>
                <w:b/>
                <w:bCs/>
                <w:sz w:val="22"/>
              </w:rPr>
            </w:pPr>
            <w:r w:rsidRPr="009224A9">
              <w:rPr>
                <w:b/>
                <w:bCs/>
                <w:sz w:val="22"/>
              </w:rPr>
              <w:t>1 221 600,00</w:t>
            </w:r>
          </w:p>
        </w:tc>
        <w:tc>
          <w:tcPr>
            <w:tcW w:w="60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7445" w:rsidRPr="00E707D7" w:rsidRDefault="005F7445" w:rsidP="00BF4022">
            <w:pPr>
              <w:spacing w:line="238" w:lineRule="auto"/>
              <w:ind w:right="77"/>
            </w:pPr>
            <w:r w:rsidRPr="00E707D7">
              <w:rPr>
                <w:sz w:val="20"/>
              </w:rPr>
              <w:t>Нормативные затраты на содержание имущества включают в себя: - нормативные затраты на содержание и техническое обслуживание помещений;</w:t>
            </w:r>
          </w:p>
          <w:p w:rsidR="005F7445" w:rsidRPr="00E707D7" w:rsidRDefault="005F7445" w:rsidP="00BF4022">
            <w:pPr>
              <w:spacing w:line="259" w:lineRule="auto"/>
            </w:pPr>
            <w:r w:rsidRPr="00E707D7">
              <w:rPr>
                <w:sz w:val="20"/>
              </w:rPr>
              <w:t xml:space="preserve">- нормативные затраты на техническое обслуживание помещений и </w:t>
            </w:r>
            <w:proofErr w:type="spellStart"/>
            <w:r w:rsidRPr="00E707D7">
              <w:rPr>
                <w:sz w:val="20"/>
              </w:rPr>
              <w:t>регламентно</w:t>
            </w:r>
            <w:proofErr w:type="spellEnd"/>
            <w:r w:rsidRPr="00E707D7">
              <w:rPr>
                <w:sz w:val="20"/>
              </w:rPr>
              <w:t>-профилактический ремонт иного оборудования</w:t>
            </w:r>
          </w:p>
        </w:tc>
      </w:tr>
      <w:tr w:rsidR="005F7445" w:rsidRPr="003D2A06" w:rsidTr="00F33C67">
        <w:tblPrEx>
          <w:tblCellMar>
            <w:right w:w="6" w:type="dxa"/>
          </w:tblCellMar>
        </w:tblPrEx>
        <w:trPr>
          <w:trHeight w:val="930"/>
        </w:trPr>
        <w:tc>
          <w:tcPr>
            <w:tcW w:w="7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7445" w:rsidRPr="00CD74FE" w:rsidRDefault="005F7445" w:rsidP="00BF4022">
            <w:pPr>
              <w:spacing w:line="259" w:lineRule="auto"/>
            </w:pPr>
            <w:r w:rsidRPr="00E707D7">
              <w:rPr>
                <w:sz w:val="20"/>
              </w:rPr>
              <w:t>2.2.1</w:t>
            </w:r>
            <w:r>
              <w:rPr>
                <w:sz w:val="20"/>
              </w:rPr>
              <w:t>.</w:t>
            </w:r>
          </w:p>
        </w:tc>
        <w:tc>
          <w:tcPr>
            <w:tcW w:w="3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7445" w:rsidRPr="00E707D7" w:rsidRDefault="005F7445" w:rsidP="00BF4022">
            <w:pPr>
              <w:spacing w:line="259" w:lineRule="auto"/>
              <w:ind w:right="329"/>
            </w:pPr>
            <w:r w:rsidRPr="00E707D7">
              <w:rPr>
                <w:sz w:val="22"/>
              </w:rPr>
              <w:t>Затраты на содержание и техническое обслуживание помещений:</w:t>
            </w:r>
          </w:p>
        </w:tc>
        <w:tc>
          <w:tcPr>
            <w:tcW w:w="1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7445" w:rsidRPr="00E707D7" w:rsidRDefault="005F7445" w:rsidP="00BF4022">
            <w:pPr>
              <w:spacing w:line="259" w:lineRule="auto"/>
            </w:pPr>
          </w:p>
        </w:tc>
        <w:tc>
          <w:tcPr>
            <w:tcW w:w="16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7445" w:rsidRPr="00E707D7" w:rsidRDefault="005F7445" w:rsidP="00BF4022">
            <w:pPr>
              <w:spacing w:line="259" w:lineRule="auto"/>
            </w:pPr>
          </w:p>
        </w:tc>
        <w:tc>
          <w:tcPr>
            <w:tcW w:w="1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7445" w:rsidRPr="00E707D7" w:rsidRDefault="005F7445" w:rsidP="00BF4022">
            <w:pPr>
              <w:spacing w:line="259" w:lineRule="auto"/>
              <w:ind w:left="1"/>
            </w:pPr>
          </w:p>
        </w:tc>
        <w:tc>
          <w:tcPr>
            <w:tcW w:w="60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7445" w:rsidRPr="00E707D7" w:rsidRDefault="005F7445" w:rsidP="00BF4022">
            <w:pPr>
              <w:spacing w:line="238" w:lineRule="auto"/>
            </w:pPr>
            <w:r w:rsidRPr="00E707D7">
              <w:rPr>
                <w:sz w:val="20"/>
              </w:rPr>
              <w:t>Нормативные затраты на содержание и техническое обслуживание помещений включают в себя:</w:t>
            </w:r>
          </w:p>
          <w:p w:rsidR="005F7445" w:rsidRPr="00E707D7" w:rsidRDefault="005F7445" w:rsidP="00BF4022">
            <w:pPr>
              <w:spacing w:line="259" w:lineRule="auto"/>
            </w:pPr>
            <w:r w:rsidRPr="00E707D7">
              <w:rPr>
                <w:sz w:val="20"/>
              </w:rPr>
              <w:t>- нормативные затраты на техническое и  эксплуатационное обслуживание здания Комитета и прилегающей к нему территории</w:t>
            </w:r>
          </w:p>
        </w:tc>
      </w:tr>
      <w:tr w:rsidR="005F7445" w:rsidRPr="003D2A06" w:rsidTr="00F33C67">
        <w:tblPrEx>
          <w:tblCellMar>
            <w:right w:w="6" w:type="dxa"/>
          </w:tblCellMar>
        </w:tblPrEx>
        <w:trPr>
          <w:trHeight w:val="3285"/>
        </w:trPr>
        <w:tc>
          <w:tcPr>
            <w:tcW w:w="7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7445" w:rsidRPr="00CD74FE" w:rsidRDefault="005F7445" w:rsidP="00BF4022">
            <w:pPr>
              <w:spacing w:line="259" w:lineRule="auto"/>
            </w:pPr>
            <w:r w:rsidRPr="00E707D7">
              <w:rPr>
                <w:sz w:val="20"/>
              </w:rPr>
              <w:t>2.2.1.1</w:t>
            </w:r>
            <w:r>
              <w:rPr>
                <w:sz w:val="20"/>
              </w:rPr>
              <w:t>.</w:t>
            </w:r>
          </w:p>
        </w:tc>
        <w:tc>
          <w:tcPr>
            <w:tcW w:w="3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7445" w:rsidRPr="00E707D7" w:rsidRDefault="005F7445" w:rsidP="00BF4022">
            <w:pPr>
              <w:spacing w:line="259" w:lineRule="auto"/>
              <w:ind w:right="131"/>
            </w:pPr>
            <w:r w:rsidRPr="00E707D7">
              <w:rPr>
                <w:sz w:val="22"/>
              </w:rPr>
              <w:t>Затраты на техническое и эксплуатационное обслуживание здания Комитета и прилегающей к нему территории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445" w:rsidRDefault="00512CEF" w:rsidP="00BF4022">
            <w:pPr>
              <w:rPr>
                <w:sz w:val="22"/>
              </w:rPr>
            </w:pPr>
            <w:r>
              <w:rPr>
                <w:sz w:val="22"/>
              </w:rPr>
              <w:t>1 026 000</w:t>
            </w:r>
            <w:r w:rsidR="005F7445">
              <w:rPr>
                <w:sz w:val="22"/>
              </w:rPr>
              <w:t>,00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445" w:rsidRDefault="00512CEF" w:rsidP="00512CEF">
            <w:pPr>
              <w:rPr>
                <w:sz w:val="22"/>
              </w:rPr>
            </w:pPr>
            <w:r>
              <w:rPr>
                <w:sz w:val="22"/>
              </w:rPr>
              <w:t>1 079 100</w:t>
            </w:r>
            <w:r w:rsidR="005F7445">
              <w:rPr>
                <w:sz w:val="22"/>
              </w:rPr>
              <w:t>,0</w:t>
            </w:r>
            <w:r>
              <w:rPr>
                <w:sz w:val="22"/>
              </w:rPr>
              <w:t>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445" w:rsidRDefault="00512CEF" w:rsidP="00512CEF">
            <w:pPr>
              <w:ind w:left="1"/>
              <w:rPr>
                <w:sz w:val="22"/>
              </w:rPr>
            </w:pPr>
            <w:r>
              <w:rPr>
                <w:sz w:val="22"/>
              </w:rPr>
              <w:t>1 122</w:t>
            </w:r>
            <w:r w:rsidR="005F7445">
              <w:rPr>
                <w:sz w:val="22"/>
              </w:rPr>
              <w:t xml:space="preserve"> </w:t>
            </w:r>
            <w:r>
              <w:rPr>
                <w:sz w:val="22"/>
              </w:rPr>
              <w:t>100</w:t>
            </w:r>
            <w:r w:rsidR="005F7445">
              <w:rPr>
                <w:sz w:val="22"/>
              </w:rPr>
              <w:t>,</w:t>
            </w:r>
            <w:r>
              <w:rPr>
                <w:sz w:val="22"/>
              </w:rPr>
              <w:t>00</w:t>
            </w:r>
          </w:p>
        </w:tc>
        <w:tc>
          <w:tcPr>
            <w:tcW w:w="60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7445" w:rsidRPr="003D2A06" w:rsidRDefault="005F7445" w:rsidP="00BF4022">
            <w:pPr>
              <w:spacing w:line="259" w:lineRule="auto"/>
              <w:ind w:right="77"/>
              <w:jc w:val="center"/>
            </w:pPr>
            <w:proofErr w:type="spellStart"/>
            <w:r w:rsidRPr="00E707D7">
              <w:rPr>
                <w:rFonts w:eastAsia="Cambria Math"/>
                <w:sz w:val="20"/>
              </w:rPr>
              <w:t>НЗ</w:t>
            </w:r>
            <w:r w:rsidRPr="00E707D7">
              <w:rPr>
                <w:rFonts w:eastAsia="Cambria Math"/>
                <w:sz w:val="13"/>
              </w:rPr>
              <w:t>Тэоз</w:t>
            </w:r>
            <w:proofErr w:type="spellEnd"/>
            <w:r w:rsidRPr="003D2A06">
              <w:rPr>
                <w:rFonts w:eastAsia="Cambria Math"/>
                <w:sz w:val="20"/>
              </w:rPr>
              <w:t xml:space="preserve"> = </w:t>
            </w:r>
            <w:proofErr w:type="spellStart"/>
            <w:r w:rsidRPr="00E707D7">
              <w:rPr>
                <w:rFonts w:eastAsia="Cambria Math"/>
                <w:sz w:val="20"/>
              </w:rPr>
              <w:t>Н</w:t>
            </w:r>
            <w:r w:rsidRPr="00E707D7">
              <w:rPr>
                <w:rFonts w:eastAsia="Cambria Math"/>
                <w:sz w:val="13"/>
              </w:rPr>
              <w:t>ц</w:t>
            </w:r>
            <w:proofErr w:type="spellEnd"/>
            <w:r w:rsidRPr="003D2A06">
              <w:rPr>
                <w:rFonts w:eastAsia="Cambria Math"/>
                <w:sz w:val="13"/>
              </w:rPr>
              <w:t xml:space="preserve"> </w:t>
            </w:r>
            <w:proofErr w:type="spellStart"/>
            <w:r w:rsidRPr="00E707D7">
              <w:rPr>
                <w:rFonts w:eastAsia="Cambria Math"/>
                <w:sz w:val="13"/>
              </w:rPr>
              <w:t>тэоз</w:t>
            </w:r>
            <w:proofErr w:type="spellEnd"/>
            <w:r w:rsidRPr="003D2A06">
              <w:rPr>
                <w:rFonts w:eastAsia="Cambria Math"/>
                <w:sz w:val="20"/>
              </w:rPr>
              <w:t xml:space="preserve"> × </w:t>
            </w:r>
            <w:proofErr w:type="spellStart"/>
            <w:r w:rsidRPr="00E707D7">
              <w:rPr>
                <w:rFonts w:eastAsia="Cambria Math"/>
                <w:sz w:val="20"/>
              </w:rPr>
              <w:t>Н</w:t>
            </w:r>
            <w:r w:rsidRPr="00E707D7">
              <w:rPr>
                <w:rFonts w:eastAsia="Cambria Math"/>
                <w:sz w:val="13"/>
              </w:rPr>
              <w:t>к</w:t>
            </w:r>
            <w:proofErr w:type="spellEnd"/>
            <w:r w:rsidRPr="003D2A06">
              <w:rPr>
                <w:rFonts w:eastAsia="Cambria Math"/>
                <w:sz w:val="20"/>
              </w:rPr>
              <w:t xml:space="preserve"> </w:t>
            </w:r>
            <w:proofErr w:type="spellStart"/>
            <w:r w:rsidRPr="00E707D7">
              <w:rPr>
                <w:rFonts w:eastAsia="Cambria Math"/>
                <w:sz w:val="13"/>
              </w:rPr>
              <w:t>тэозi</w:t>
            </w:r>
            <w:proofErr w:type="spellEnd"/>
          </w:p>
          <w:p w:rsidR="005F7445" w:rsidRPr="003D2A06" w:rsidRDefault="005F7445" w:rsidP="00BF4022">
            <w:pPr>
              <w:spacing w:after="2" w:line="259" w:lineRule="auto"/>
            </w:pPr>
            <w:r w:rsidRPr="00E707D7">
              <w:rPr>
                <w:sz w:val="20"/>
              </w:rPr>
              <w:t>где</w:t>
            </w:r>
            <w:r w:rsidRPr="003D2A06">
              <w:rPr>
                <w:sz w:val="20"/>
              </w:rPr>
              <w:t xml:space="preserve">: </w:t>
            </w:r>
          </w:p>
          <w:p w:rsidR="005F7445" w:rsidRPr="00E707D7" w:rsidRDefault="005F7445" w:rsidP="00BF4022">
            <w:pPr>
              <w:spacing w:after="21" w:line="246" w:lineRule="auto"/>
              <w:ind w:right="77"/>
            </w:pPr>
            <w:r w:rsidRPr="00E707D7">
              <w:rPr>
                <w:rFonts w:eastAsia="Cambria Math"/>
                <w:sz w:val="20"/>
              </w:rPr>
              <w:t xml:space="preserve">НЗ </w:t>
            </w:r>
            <w:proofErr w:type="spellStart"/>
            <w:r w:rsidRPr="00E707D7">
              <w:rPr>
                <w:rFonts w:eastAsia="Cambria Math"/>
                <w:sz w:val="20"/>
                <w:vertAlign w:val="subscript"/>
              </w:rPr>
              <w:t>Тэоз</w:t>
            </w:r>
            <w:proofErr w:type="spellEnd"/>
            <w:r w:rsidRPr="00E707D7">
              <w:rPr>
                <w:rFonts w:eastAsia="Cambria Math"/>
                <w:sz w:val="20"/>
              </w:rPr>
              <w:t xml:space="preserve"> </w:t>
            </w:r>
            <w:r w:rsidRPr="00E707D7">
              <w:rPr>
                <w:rFonts w:eastAsia="Cambria Math"/>
                <w:sz w:val="20"/>
                <w:vertAlign w:val="subscript"/>
              </w:rPr>
              <w:t xml:space="preserve"> </w:t>
            </w:r>
            <w:r w:rsidRPr="00E707D7">
              <w:rPr>
                <w:rFonts w:eastAsia="Cambria Math"/>
                <w:sz w:val="20"/>
              </w:rPr>
              <w:t xml:space="preserve"> </w:t>
            </w:r>
            <w:r w:rsidRPr="00E707D7">
              <w:rPr>
                <w:sz w:val="20"/>
              </w:rPr>
              <w:t>-  нормативные затраты на техническое и эксплуатационное обслуживание здания Комитета и прилегающей к нему территории;</w:t>
            </w:r>
          </w:p>
          <w:p w:rsidR="005F7445" w:rsidRPr="00E707D7" w:rsidRDefault="005F7445" w:rsidP="00BF4022">
            <w:pPr>
              <w:tabs>
                <w:tab w:val="center" w:pos="82"/>
                <w:tab w:val="center" w:pos="582"/>
                <w:tab w:val="center" w:pos="756"/>
                <w:tab w:val="center" w:pos="1026"/>
                <w:tab w:val="center" w:pos="1333"/>
                <w:tab w:val="center" w:pos="1685"/>
                <w:tab w:val="center" w:pos="2189"/>
                <w:tab w:val="center" w:pos="2487"/>
                <w:tab w:val="center" w:pos="2656"/>
                <w:tab w:val="center" w:pos="3200"/>
                <w:tab w:val="center" w:pos="3231"/>
                <w:tab w:val="center" w:pos="3450"/>
                <w:tab w:val="center" w:pos="3780"/>
                <w:tab w:val="center" w:pos="4157"/>
                <w:tab w:val="center" w:pos="4332"/>
                <w:tab w:val="center" w:pos="4910"/>
                <w:tab w:val="center" w:pos="5627"/>
              </w:tabs>
              <w:spacing w:line="259" w:lineRule="auto"/>
            </w:pPr>
            <w:r w:rsidRPr="00E707D7">
              <w:rPr>
                <w:rFonts w:eastAsia="Calibri"/>
                <w:sz w:val="22"/>
              </w:rPr>
              <w:tab/>
            </w:r>
            <w:r w:rsidRPr="00E707D7">
              <w:rPr>
                <w:rFonts w:eastAsia="Cambria Math"/>
                <w:sz w:val="20"/>
              </w:rPr>
              <w:t xml:space="preserve">Н </w:t>
            </w:r>
            <w:r w:rsidRPr="00E707D7">
              <w:rPr>
                <w:rFonts w:eastAsia="Cambria Math"/>
                <w:sz w:val="20"/>
                <w:vertAlign w:val="subscript"/>
              </w:rPr>
              <w:t>ц</w:t>
            </w:r>
            <w:r w:rsidRPr="00E707D7">
              <w:rPr>
                <w:rFonts w:eastAsia="Cambria Math"/>
                <w:sz w:val="20"/>
              </w:rPr>
              <w:t xml:space="preserve"> </w:t>
            </w:r>
            <w:proofErr w:type="spellStart"/>
            <w:proofErr w:type="gramStart"/>
            <w:r w:rsidRPr="00E707D7">
              <w:rPr>
                <w:rFonts w:eastAsia="Cambria Math"/>
                <w:sz w:val="20"/>
                <w:vertAlign w:val="subscript"/>
              </w:rPr>
              <w:t>тэоз</w:t>
            </w:r>
            <w:proofErr w:type="spellEnd"/>
            <w:r w:rsidRPr="00E707D7">
              <w:rPr>
                <w:rFonts w:eastAsia="Cambria Math"/>
                <w:sz w:val="20"/>
              </w:rPr>
              <w:t xml:space="preserve"> </w:t>
            </w:r>
            <w:r w:rsidRPr="00E707D7">
              <w:rPr>
                <w:rFonts w:eastAsia="Cambria Math"/>
                <w:sz w:val="20"/>
                <w:vertAlign w:val="subscript"/>
              </w:rPr>
              <w:t xml:space="preserve"> </w:t>
            </w:r>
            <w:r w:rsidRPr="00E707D7">
              <w:rPr>
                <w:rFonts w:eastAsia="Cambria Math"/>
                <w:sz w:val="20"/>
                <w:vertAlign w:val="subscript"/>
              </w:rPr>
              <w:tab/>
            </w:r>
            <w:proofErr w:type="gramEnd"/>
            <w:r w:rsidRPr="00E707D7">
              <w:rPr>
                <w:sz w:val="20"/>
              </w:rPr>
              <w:t>-</w:t>
            </w:r>
            <w:r w:rsidRPr="00E707D7">
              <w:rPr>
                <w:rFonts w:eastAsia="Cambria Math"/>
                <w:sz w:val="20"/>
              </w:rPr>
              <w:t xml:space="preserve"> </w:t>
            </w:r>
            <w:r w:rsidRPr="00E707D7">
              <w:rPr>
                <w:sz w:val="20"/>
              </w:rPr>
              <w:t xml:space="preserve"> </w:t>
            </w:r>
            <w:r w:rsidRPr="00E707D7">
              <w:rPr>
                <w:sz w:val="20"/>
              </w:rPr>
              <w:tab/>
              <w:t xml:space="preserve">норматив </w:t>
            </w:r>
            <w:r w:rsidRPr="00E707D7">
              <w:rPr>
                <w:sz w:val="20"/>
              </w:rPr>
              <w:tab/>
              <w:t xml:space="preserve">цены </w:t>
            </w:r>
            <w:r w:rsidRPr="00E707D7">
              <w:rPr>
                <w:sz w:val="20"/>
              </w:rPr>
              <w:tab/>
              <w:t xml:space="preserve"> </w:t>
            </w:r>
            <w:r w:rsidRPr="00E707D7">
              <w:rPr>
                <w:sz w:val="20"/>
              </w:rPr>
              <w:tab/>
              <w:t xml:space="preserve">услуги </w:t>
            </w:r>
            <w:r w:rsidRPr="00E707D7">
              <w:rPr>
                <w:sz w:val="20"/>
              </w:rPr>
              <w:tab/>
              <w:t xml:space="preserve">в </w:t>
            </w:r>
            <w:r w:rsidRPr="00E707D7">
              <w:rPr>
                <w:sz w:val="20"/>
              </w:rPr>
              <w:tab/>
              <w:t>месяц по  техническому и эксплуатационному обслуживанию здания,  определяемый в соответствии с положениями статьи 22  Закона  № 44- Ф З и рассчитываемый в ценах  на очередной финансовый год и на плановый период;</w:t>
            </w:r>
          </w:p>
          <w:p w:rsidR="005F7445" w:rsidRPr="00E707D7" w:rsidRDefault="005F7445" w:rsidP="00BF4022">
            <w:pPr>
              <w:spacing w:line="259" w:lineRule="auto"/>
              <w:ind w:right="77"/>
            </w:pPr>
            <w:r w:rsidRPr="00E707D7">
              <w:rPr>
                <w:rFonts w:eastAsia="Cambria Math"/>
                <w:sz w:val="20"/>
              </w:rPr>
              <w:t xml:space="preserve">Н </w:t>
            </w:r>
            <w:proofErr w:type="spellStart"/>
            <w:r w:rsidRPr="00E707D7">
              <w:rPr>
                <w:rFonts w:eastAsia="Cambria Math"/>
                <w:sz w:val="20"/>
                <w:vertAlign w:val="subscript"/>
              </w:rPr>
              <w:t>ктэозi</w:t>
            </w:r>
            <w:proofErr w:type="spellEnd"/>
            <w:r w:rsidRPr="00E707D7">
              <w:rPr>
                <w:rFonts w:eastAsia="Cambria Math"/>
                <w:sz w:val="20"/>
              </w:rPr>
              <w:t xml:space="preserve"> </w:t>
            </w:r>
            <w:r w:rsidRPr="00E707D7">
              <w:rPr>
                <w:rFonts w:eastAsia="Cambria Math"/>
                <w:sz w:val="20"/>
                <w:vertAlign w:val="subscript"/>
              </w:rPr>
              <w:t xml:space="preserve"> </w:t>
            </w:r>
            <w:r w:rsidRPr="00E707D7">
              <w:rPr>
                <w:rFonts w:eastAsia="Cambria Math"/>
                <w:sz w:val="20"/>
              </w:rPr>
              <w:t xml:space="preserve">- </w:t>
            </w:r>
            <w:r w:rsidRPr="00E707D7">
              <w:rPr>
                <w:sz w:val="20"/>
              </w:rPr>
              <w:t xml:space="preserve"> норматив количества месяцев, определяется  с учетом планируемого количества месяцев использования услуг по  техническому и эксплуатационному обслуживанию здания</w:t>
            </w:r>
          </w:p>
        </w:tc>
      </w:tr>
      <w:tr w:rsidR="005F7445" w:rsidRPr="003D2A06" w:rsidTr="00F33C67">
        <w:tblPrEx>
          <w:tblCellMar>
            <w:right w:w="6" w:type="dxa"/>
          </w:tblCellMar>
        </w:tblPrEx>
        <w:trPr>
          <w:trHeight w:val="1850"/>
        </w:trPr>
        <w:tc>
          <w:tcPr>
            <w:tcW w:w="7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7445" w:rsidRPr="00CD74FE" w:rsidRDefault="005F7445" w:rsidP="00BF4022">
            <w:pPr>
              <w:spacing w:line="259" w:lineRule="auto"/>
            </w:pPr>
            <w:r w:rsidRPr="00E707D7">
              <w:rPr>
                <w:sz w:val="20"/>
              </w:rPr>
              <w:lastRenderedPageBreak/>
              <w:t>2.2.2</w:t>
            </w:r>
            <w:r>
              <w:rPr>
                <w:sz w:val="20"/>
              </w:rPr>
              <w:t>.</w:t>
            </w:r>
          </w:p>
        </w:tc>
        <w:tc>
          <w:tcPr>
            <w:tcW w:w="3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7445" w:rsidRPr="00E707D7" w:rsidRDefault="005F7445" w:rsidP="00BF4022">
            <w:pPr>
              <w:spacing w:line="259" w:lineRule="auto"/>
            </w:pPr>
            <w:r w:rsidRPr="00E707D7">
              <w:rPr>
                <w:sz w:val="22"/>
              </w:rPr>
              <w:t xml:space="preserve">Затраты на техническое </w:t>
            </w:r>
          </w:p>
          <w:p w:rsidR="005F7445" w:rsidRPr="00E707D7" w:rsidRDefault="005F7445" w:rsidP="00BF4022">
            <w:pPr>
              <w:spacing w:line="259" w:lineRule="auto"/>
            </w:pPr>
            <w:r w:rsidRPr="00E707D7">
              <w:rPr>
                <w:sz w:val="22"/>
              </w:rPr>
              <w:t>обслуживание</w:t>
            </w:r>
          </w:p>
          <w:p w:rsidR="005F7445" w:rsidRPr="00E707D7" w:rsidRDefault="005F7445" w:rsidP="00BF4022">
            <w:pPr>
              <w:spacing w:line="259" w:lineRule="auto"/>
            </w:pPr>
            <w:r w:rsidRPr="00E707D7">
              <w:rPr>
                <w:sz w:val="22"/>
              </w:rPr>
              <w:t xml:space="preserve">и </w:t>
            </w:r>
            <w:proofErr w:type="spellStart"/>
            <w:r w:rsidRPr="00E707D7">
              <w:rPr>
                <w:sz w:val="22"/>
              </w:rPr>
              <w:t>регламентно</w:t>
            </w:r>
            <w:proofErr w:type="spellEnd"/>
            <w:r w:rsidRPr="00E707D7">
              <w:rPr>
                <w:sz w:val="22"/>
              </w:rPr>
              <w:t>-профилактический ремонт иного оборудования: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445" w:rsidRPr="009224A9" w:rsidRDefault="005F7445" w:rsidP="009224A9">
            <w:pPr>
              <w:rPr>
                <w:sz w:val="22"/>
              </w:rPr>
            </w:pPr>
            <w:r w:rsidRPr="009224A9">
              <w:rPr>
                <w:sz w:val="22"/>
              </w:rPr>
              <w:t>9</w:t>
            </w:r>
            <w:r w:rsidR="009224A9" w:rsidRPr="009224A9">
              <w:rPr>
                <w:sz w:val="22"/>
              </w:rPr>
              <w:t>3</w:t>
            </w:r>
            <w:r w:rsidRPr="009224A9">
              <w:rPr>
                <w:sz w:val="22"/>
              </w:rPr>
              <w:t xml:space="preserve"> 100,00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445" w:rsidRPr="00512CEF" w:rsidRDefault="005F7445" w:rsidP="009224A9">
            <w:pPr>
              <w:rPr>
                <w:sz w:val="22"/>
                <w:highlight w:val="yellow"/>
              </w:rPr>
            </w:pPr>
            <w:r w:rsidRPr="009224A9">
              <w:rPr>
                <w:sz w:val="22"/>
              </w:rPr>
              <w:t>9</w:t>
            </w:r>
            <w:r w:rsidR="009224A9" w:rsidRPr="009224A9">
              <w:rPr>
                <w:sz w:val="22"/>
              </w:rPr>
              <w:t>5 600,00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445" w:rsidRPr="00512CEF" w:rsidRDefault="009224A9" w:rsidP="00BF4022">
            <w:pPr>
              <w:ind w:left="1"/>
              <w:rPr>
                <w:sz w:val="22"/>
                <w:highlight w:val="yellow"/>
              </w:rPr>
            </w:pPr>
            <w:r>
              <w:rPr>
                <w:sz w:val="22"/>
              </w:rPr>
              <w:t>99 500,00</w:t>
            </w:r>
          </w:p>
        </w:tc>
        <w:tc>
          <w:tcPr>
            <w:tcW w:w="60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7445" w:rsidRPr="00E707D7" w:rsidRDefault="005F7445" w:rsidP="00BF4022">
            <w:pPr>
              <w:spacing w:line="238" w:lineRule="auto"/>
              <w:ind w:right="77"/>
            </w:pPr>
            <w:r w:rsidRPr="00E707D7">
              <w:rPr>
                <w:sz w:val="20"/>
              </w:rPr>
              <w:t xml:space="preserve">Нормативные з </w:t>
            </w:r>
            <w:proofErr w:type="spellStart"/>
            <w:r w:rsidRPr="00E707D7">
              <w:rPr>
                <w:sz w:val="20"/>
              </w:rPr>
              <w:t>атраты</w:t>
            </w:r>
            <w:proofErr w:type="spellEnd"/>
            <w:r w:rsidRPr="00E707D7">
              <w:rPr>
                <w:sz w:val="20"/>
              </w:rPr>
              <w:t xml:space="preserve"> на техническое обслуживание </w:t>
            </w:r>
            <w:proofErr w:type="gramStart"/>
            <w:r w:rsidRPr="00E707D7">
              <w:rPr>
                <w:sz w:val="20"/>
              </w:rPr>
              <w:t xml:space="preserve">и  </w:t>
            </w:r>
            <w:proofErr w:type="spellStart"/>
            <w:r w:rsidRPr="00E707D7">
              <w:rPr>
                <w:sz w:val="20"/>
              </w:rPr>
              <w:t>регламентно</w:t>
            </w:r>
            <w:proofErr w:type="spellEnd"/>
            <w:proofErr w:type="gramEnd"/>
            <w:r w:rsidRPr="00E707D7">
              <w:rPr>
                <w:sz w:val="20"/>
              </w:rPr>
              <w:t xml:space="preserve"> -профилактический ремонт иного оборудования включают в себя:</w:t>
            </w:r>
          </w:p>
          <w:p w:rsidR="005F7445" w:rsidRPr="00E707D7" w:rsidRDefault="005F7445" w:rsidP="00BF4022">
            <w:pPr>
              <w:spacing w:line="259" w:lineRule="auto"/>
              <w:ind w:right="77"/>
            </w:pPr>
            <w:r w:rsidRPr="00E707D7">
              <w:rPr>
                <w:sz w:val="20"/>
              </w:rPr>
              <w:t xml:space="preserve">- нормативные затраты по техническому обслуживанию автоматической телефонной станции и внутренней телефонной сети; - нормативные затраты по техническому обслуживанию и  </w:t>
            </w:r>
            <w:proofErr w:type="spellStart"/>
            <w:r w:rsidRPr="00E707D7">
              <w:rPr>
                <w:sz w:val="20"/>
              </w:rPr>
              <w:t>регламентно</w:t>
            </w:r>
            <w:proofErr w:type="spellEnd"/>
            <w:r w:rsidRPr="00E707D7">
              <w:rPr>
                <w:sz w:val="20"/>
              </w:rPr>
              <w:t xml:space="preserve"> -профилактическому ремонту комплексных  систем обеспечения безопасности</w:t>
            </w:r>
          </w:p>
        </w:tc>
      </w:tr>
      <w:tr w:rsidR="005F7445" w:rsidRPr="003D2A06" w:rsidTr="00F33C67">
        <w:tblPrEx>
          <w:tblCellMar>
            <w:right w:w="6" w:type="dxa"/>
          </w:tblCellMar>
        </w:tblPrEx>
        <w:trPr>
          <w:trHeight w:val="3933"/>
        </w:trPr>
        <w:tc>
          <w:tcPr>
            <w:tcW w:w="7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7445" w:rsidRPr="00CD74FE" w:rsidRDefault="005F7445" w:rsidP="00BF4022">
            <w:pPr>
              <w:spacing w:line="259" w:lineRule="auto"/>
            </w:pPr>
            <w:r w:rsidRPr="00E707D7">
              <w:rPr>
                <w:sz w:val="20"/>
              </w:rPr>
              <w:t>2.2.2.1</w:t>
            </w:r>
            <w:r>
              <w:rPr>
                <w:sz w:val="20"/>
              </w:rPr>
              <w:t>.</w:t>
            </w:r>
          </w:p>
        </w:tc>
        <w:tc>
          <w:tcPr>
            <w:tcW w:w="3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7445" w:rsidRPr="00E707D7" w:rsidRDefault="005F7445" w:rsidP="00BF4022">
            <w:pPr>
              <w:spacing w:line="259" w:lineRule="auto"/>
              <w:ind w:right="77"/>
            </w:pPr>
            <w:r w:rsidRPr="00E707D7">
              <w:rPr>
                <w:sz w:val="22"/>
              </w:rPr>
              <w:t>Затраты по техническому обслуживанию автоматической телефонной станции и внутренней телефонной сети;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445" w:rsidRDefault="005F7445" w:rsidP="00512CEF">
            <w:pPr>
              <w:rPr>
                <w:sz w:val="22"/>
              </w:rPr>
            </w:pPr>
            <w:r>
              <w:rPr>
                <w:sz w:val="22"/>
              </w:rPr>
              <w:t>5</w:t>
            </w:r>
            <w:r w:rsidR="00512CEF">
              <w:rPr>
                <w:sz w:val="22"/>
              </w:rPr>
              <w:t>7</w:t>
            </w:r>
            <w:r>
              <w:rPr>
                <w:sz w:val="22"/>
              </w:rPr>
              <w:t xml:space="preserve"> </w:t>
            </w:r>
            <w:r w:rsidR="00512CEF">
              <w:rPr>
                <w:sz w:val="22"/>
              </w:rPr>
              <w:t>1</w:t>
            </w:r>
            <w:r>
              <w:rPr>
                <w:sz w:val="22"/>
              </w:rPr>
              <w:t>00,00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445" w:rsidRDefault="00512CEF" w:rsidP="00512CEF">
            <w:pPr>
              <w:rPr>
                <w:sz w:val="22"/>
              </w:rPr>
            </w:pPr>
            <w:r>
              <w:rPr>
                <w:sz w:val="22"/>
              </w:rPr>
              <w:t>59 400,00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445" w:rsidRDefault="005F7445" w:rsidP="00512CEF">
            <w:pPr>
              <w:ind w:left="1"/>
              <w:rPr>
                <w:sz w:val="22"/>
              </w:rPr>
            </w:pPr>
            <w:r>
              <w:rPr>
                <w:sz w:val="22"/>
              </w:rPr>
              <w:t>6</w:t>
            </w:r>
            <w:r w:rsidR="00512CEF">
              <w:rPr>
                <w:sz w:val="22"/>
              </w:rPr>
              <w:t>1 800,00</w:t>
            </w:r>
          </w:p>
        </w:tc>
        <w:tc>
          <w:tcPr>
            <w:tcW w:w="60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7445" w:rsidRPr="00E707D7" w:rsidRDefault="005F7445" w:rsidP="00BF4022">
            <w:pPr>
              <w:spacing w:line="259" w:lineRule="auto"/>
              <w:ind w:right="77"/>
              <w:jc w:val="center"/>
            </w:pPr>
            <w:proofErr w:type="spellStart"/>
            <w:r w:rsidRPr="00E707D7">
              <w:rPr>
                <w:sz w:val="20"/>
              </w:rPr>
              <w:t>НЗ</w:t>
            </w:r>
            <w:r w:rsidRPr="00E707D7">
              <w:rPr>
                <w:sz w:val="13"/>
              </w:rPr>
              <w:t>атс</w:t>
            </w:r>
            <w:proofErr w:type="spellEnd"/>
            <w:r w:rsidRPr="00E707D7">
              <w:rPr>
                <w:sz w:val="20"/>
              </w:rPr>
              <w:t>=</w:t>
            </w:r>
            <w:proofErr w:type="spellStart"/>
            <w:r w:rsidRPr="00E707D7">
              <w:rPr>
                <w:sz w:val="20"/>
              </w:rPr>
              <w:t>Н</w:t>
            </w:r>
            <w:r w:rsidRPr="00E707D7">
              <w:rPr>
                <w:sz w:val="13"/>
              </w:rPr>
              <w:t>ц</w:t>
            </w:r>
            <w:proofErr w:type="spellEnd"/>
            <w:r w:rsidRPr="00E707D7">
              <w:rPr>
                <w:sz w:val="13"/>
              </w:rPr>
              <w:t xml:space="preserve"> </w:t>
            </w:r>
            <w:proofErr w:type="spellStart"/>
            <w:r w:rsidRPr="00E707D7">
              <w:rPr>
                <w:sz w:val="13"/>
              </w:rPr>
              <w:t>атс</w:t>
            </w:r>
            <w:proofErr w:type="spellEnd"/>
            <w:r w:rsidRPr="00E707D7">
              <w:rPr>
                <w:sz w:val="20"/>
              </w:rPr>
              <w:t>*</w:t>
            </w:r>
            <w:proofErr w:type="spellStart"/>
            <w:r w:rsidRPr="00E707D7">
              <w:rPr>
                <w:sz w:val="20"/>
              </w:rPr>
              <w:t>Н</w:t>
            </w:r>
            <w:r w:rsidRPr="00E707D7">
              <w:rPr>
                <w:sz w:val="13"/>
              </w:rPr>
              <w:t>к</w:t>
            </w:r>
            <w:proofErr w:type="spellEnd"/>
            <w:r w:rsidRPr="00E707D7">
              <w:rPr>
                <w:sz w:val="13"/>
              </w:rPr>
              <w:t xml:space="preserve"> </w:t>
            </w:r>
            <w:proofErr w:type="spellStart"/>
            <w:r w:rsidRPr="00E707D7">
              <w:rPr>
                <w:sz w:val="13"/>
              </w:rPr>
              <w:t>атс</w:t>
            </w:r>
            <w:proofErr w:type="spellEnd"/>
          </w:p>
          <w:p w:rsidR="005F7445" w:rsidRPr="00E707D7" w:rsidRDefault="005F7445" w:rsidP="00BF4022">
            <w:pPr>
              <w:spacing w:line="259" w:lineRule="auto"/>
            </w:pPr>
            <w:r w:rsidRPr="00E707D7">
              <w:rPr>
                <w:sz w:val="20"/>
              </w:rPr>
              <w:t xml:space="preserve">где: </w:t>
            </w:r>
          </w:p>
          <w:p w:rsidR="005F7445" w:rsidRPr="00E707D7" w:rsidRDefault="005F7445" w:rsidP="00BF4022">
            <w:pPr>
              <w:spacing w:after="1" w:line="265" w:lineRule="auto"/>
            </w:pPr>
            <w:r w:rsidRPr="00E707D7">
              <w:rPr>
                <w:rFonts w:eastAsia="Cambria Math"/>
                <w:sz w:val="20"/>
              </w:rPr>
              <w:t xml:space="preserve">НЗ </w:t>
            </w:r>
            <w:proofErr w:type="spellStart"/>
            <w:r w:rsidRPr="00E707D7">
              <w:rPr>
                <w:rFonts w:eastAsia="Cambria Math"/>
                <w:sz w:val="20"/>
                <w:vertAlign w:val="subscript"/>
              </w:rPr>
              <w:t>атс</w:t>
            </w:r>
            <w:proofErr w:type="spellEnd"/>
            <w:r w:rsidRPr="00E707D7">
              <w:rPr>
                <w:rFonts w:eastAsia="Cambria Math"/>
                <w:sz w:val="20"/>
              </w:rPr>
              <w:t xml:space="preserve"> </w:t>
            </w:r>
            <w:r w:rsidRPr="00E707D7">
              <w:rPr>
                <w:rFonts w:eastAsia="Cambria Math"/>
                <w:sz w:val="20"/>
                <w:vertAlign w:val="subscript"/>
              </w:rPr>
              <w:t xml:space="preserve"> </w:t>
            </w:r>
            <w:r w:rsidRPr="00E707D7">
              <w:rPr>
                <w:rFonts w:eastAsia="Cambria Math"/>
                <w:sz w:val="20"/>
              </w:rPr>
              <w:t xml:space="preserve"> </w:t>
            </w:r>
            <w:r w:rsidRPr="00E707D7">
              <w:rPr>
                <w:sz w:val="20"/>
              </w:rPr>
              <w:t xml:space="preserve">-  нормативные затраты по техническому обслуживанию </w:t>
            </w:r>
            <w:proofErr w:type="gramStart"/>
            <w:r w:rsidRPr="00E707D7">
              <w:rPr>
                <w:sz w:val="20"/>
              </w:rPr>
              <w:t xml:space="preserve">и  </w:t>
            </w:r>
            <w:proofErr w:type="spellStart"/>
            <w:r w:rsidRPr="00E707D7">
              <w:rPr>
                <w:sz w:val="20"/>
              </w:rPr>
              <w:t>регламентно</w:t>
            </w:r>
            <w:proofErr w:type="spellEnd"/>
            <w:proofErr w:type="gramEnd"/>
            <w:r w:rsidRPr="00E707D7">
              <w:rPr>
                <w:sz w:val="20"/>
              </w:rPr>
              <w:t xml:space="preserve"> -профилактическому ремонту автоматической телефонной </w:t>
            </w:r>
            <w:r w:rsidRPr="00E707D7">
              <w:rPr>
                <w:sz w:val="20"/>
              </w:rPr>
              <w:tab/>
              <w:t>станции и внутренней телефонной сети;</w:t>
            </w:r>
          </w:p>
          <w:p w:rsidR="005F7445" w:rsidRPr="00E707D7" w:rsidRDefault="005F7445" w:rsidP="00BF4022">
            <w:pPr>
              <w:spacing w:after="20" w:line="241" w:lineRule="auto"/>
              <w:ind w:right="77"/>
            </w:pPr>
            <w:proofErr w:type="spellStart"/>
            <w:proofErr w:type="gramStart"/>
            <w:r w:rsidRPr="00E707D7">
              <w:rPr>
                <w:rFonts w:eastAsia="Cambria Math"/>
                <w:sz w:val="20"/>
              </w:rPr>
              <w:t>Н</w:t>
            </w:r>
            <w:r w:rsidRPr="00E707D7">
              <w:rPr>
                <w:rFonts w:eastAsia="Cambria Math"/>
                <w:sz w:val="20"/>
                <w:vertAlign w:val="subscript"/>
              </w:rPr>
              <w:t>цатс</w:t>
            </w:r>
            <w:proofErr w:type="spellEnd"/>
            <w:r w:rsidRPr="00E707D7">
              <w:rPr>
                <w:rFonts w:eastAsia="Cambria Math"/>
                <w:sz w:val="20"/>
                <w:vertAlign w:val="subscript"/>
              </w:rPr>
              <w:t xml:space="preserve"> </w:t>
            </w:r>
            <w:r w:rsidRPr="00E707D7">
              <w:rPr>
                <w:sz w:val="20"/>
              </w:rPr>
              <w:t xml:space="preserve"> -</w:t>
            </w:r>
            <w:proofErr w:type="gramEnd"/>
            <w:r w:rsidRPr="00E707D7">
              <w:rPr>
                <w:sz w:val="20"/>
              </w:rPr>
              <w:t xml:space="preserve"> норматив цены услуги в месяц по техническому обслуживанию и  </w:t>
            </w:r>
            <w:proofErr w:type="spellStart"/>
            <w:r w:rsidRPr="00E707D7">
              <w:rPr>
                <w:sz w:val="20"/>
              </w:rPr>
              <w:t>регламентно</w:t>
            </w:r>
            <w:proofErr w:type="spellEnd"/>
            <w:r w:rsidRPr="00E707D7">
              <w:rPr>
                <w:sz w:val="20"/>
              </w:rPr>
              <w:t xml:space="preserve"> -профилактическому ремонту автоматической телефонной станции и внутренней телефонной сети определяемый  в соответствии с положениями статьи 22  Закона 44-ФЗ и рассчитываемый в ценах на очередной финансовый год и на плановый период;</w:t>
            </w:r>
          </w:p>
          <w:p w:rsidR="005F7445" w:rsidRPr="00E707D7" w:rsidRDefault="005F7445" w:rsidP="00BF4022">
            <w:pPr>
              <w:spacing w:line="259" w:lineRule="auto"/>
              <w:ind w:right="77"/>
            </w:pPr>
            <w:r w:rsidRPr="00E707D7">
              <w:rPr>
                <w:rFonts w:eastAsia="Cambria Math"/>
                <w:sz w:val="20"/>
              </w:rPr>
              <w:t xml:space="preserve">Н </w:t>
            </w:r>
            <w:proofErr w:type="spellStart"/>
            <w:r w:rsidRPr="00E707D7">
              <w:rPr>
                <w:rFonts w:eastAsia="Cambria Math"/>
                <w:sz w:val="20"/>
                <w:vertAlign w:val="subscript"/>
              </w:rPr>
              <w:t>катс</w:t>
            </w:r>
            <w:proofErr w:type="spellEnd"/>
            <w:r w:rsidRPr="00E707D7">
              <w:rPr>
                <w:rFonts w:eastAsia="Cambria Math"/>
                <w:sz w:val="20"/>
                <w:vertAlign w:val="subscript"/>
              </w:rPr>
              <w:t xml:space="preserve"> </w:t>
            </w:r>
            <w:r w:rsidRPr="00E707D7">
              <w:rPr>
                <w:sz w:val="20"/>
                <w:vertAlign w:val="subscript"/>
              </w:rPr>
              <w:t xml:space="preserve"> </w:t>
            </w:r>
            <w:r w:rsidRPr="00E707D7">
              <w:rPr>
                <w:sz w:val="20"/>
              </w:rPr>
              <w:t>-</w:t>
            </w:r>
            <w:r w:rsidRPr="00E707D7">
              <w:rPr>
                <w:sz w:val="20"/>
                <w:vertAlign w:val="subscript"/>
              </w:rPr>
              <w:t xml:space="preserve"> </w:t>
            </w:r>
            <w:r w:rsidRPr="00E707D7">
              <w:rPr>
                <w:sz w:val="20"/>
              </w:rPr>
              <w:t xml:space="preserve"> норматив количества  месяцев планируемого технического обслуживания и  </w:t>
            </w:r>
            <w:proofErr w:type="spellStart"/>
            <w:r w:rsidRPr="00E707D7">
              <w:rPr>
                <w:sz w:val="20"/>
              </w:rPr>
              <w:t>регламентно</w:t>
            </w:r>
            <w:proofErr w:type="spellEnd"/>
            <w:r w:rsidRPr="00E707D7">
              <w:rPr>
                <w:sz w:val="20"/>
              </w:rPr>
              <w:t xml:space="preserve"> -профилактического ремонта автоматической телефонной станции и внутренней телефонной сети в очередном финансовом году</w:t>
            </w:r>
          </w:p>
        </w:tc>
      </w:tr>
      <w:tr w:rsidR="005F7445" w:rsidRPr="003D2A06" w:rsidTr="00F33C67">
        <w:tblPrEx>
          <w:tblCellMar>
            <w:right w:w="6" w:type="dxa"/>
          </w:tblCellMar>
        </w:tblPrEx>
        <w:trPr>
          <w:trHeight w:val="3940"/>
        </w:trPr>
        <w:tc>
          <w:tcPr>
            <w:tcW w:w="7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7445" w:rsidRPr="00CD74FE" w:rsidRDefault="005F7445" w:rsidP="00BF4022">
            <w:pPr>
              <w:spacing w:line="259" w:lineRule="auto"/>
            </w:pPr>
            <w:r w:rsidRPr="00E707D7">
              <w:rPr>
                <w:sz w:val="20"/>
              </w:rPr>
              <w:t>2.2.2.2</w:t>
            </w:r>
            <w:r>
              <w:rPr>
                <w:sz w:val="20"/>
              </w:rPr>
              <w:t>.</w:t>
            </w:r>
          </w:p>
        </w:tc>
        <w:tc>
          <w:tcPr>
            <w:tcW w:w="3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7445" w:rsidRPr="00E707D7" w:rsidRDefault="005F7445" w:rsidP="00BF4022">
            <w:pPr>
              <w:spacing w:line="259" w:lineRule="auto"/>
            </w:pPr>
            <w:r w:rsidRPr="00E707D7">
              <w:rPr>
                <w:sz w:val="22"/>
              </w:rPr>
              <w:t xml:space="preserve">Затраты по техническому обслуживанию и </w:t>
            </w:r>
            <w:proofErr w:type="spellStart"/>
            <w:r w:rsidRPr="00E707D7">
              <w:rPr>
                <w:sz w:val="22"/>
              </w:rPr>
              <w:t>регламентно</w:t>
            </w:r>
            <w:proofErr w:type="spellEnd"/>
            <w:r w:rsidRPr="00E707D7">
              <w:rPr>
                <w:sz w:val="22"/>
              </w:rPr>
              <w:t>-профилактический ремонту комплексных систем обеспечения безопасности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445" w:rsidRDefault="005F7445" w:rsidP="009224A9">
            <w:pPr>
              <w:rPr>
                <w:sz w:val="22"/>
              </w:rPr>
            </w:pPr>
            <w:r>
              <w:rPr>
                <w:sz w:val="22"/>
              </w:rPr>
              <w:t>3</w:t>
            </w:r>
            <w:r w:rsidR="009224A9">
              <w:rPr>
                <w:sz w:val="22"/>
              </w:rPr>
              <w:t>6</w:t>
            </w:r>
            <w:r>
              <w:rPr>
                <w:sz w:val="22"/>
              </w:rPr>
              <w:t xml:space="preserve"> </w:t>
            </w:r>
            <w:r w:rsidR="009224A9">
              <w:rPr>
                <w:sz w:val="22"/>
              </w:rPr>
              <w:t>0</w:t>
            </w:r>
            <w:r>
              <w:rPr>
                <w:sz w:val="22"/>
              </w:rPr>
              <w:t>00,00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445" w:rsidRDefault="009224A9" w:rsidP="009224A9">
            <w:pPr>
              <w:rPr>
                <w:sz w:val="22"/>
              </w:rPr>
            </w:pPr>
            <w:r>
              <w:rPr>
                <w:sz w:val="22"/>
              </w:rPr>
              <w:t>36</w:t>
            </w:r>
            <w:r w:rsidR="005F7445">
              <w:rPr>
                <w:sz w:val="22"/>
              </w:rPr>
              <w:t xml:space="preserve"> </w:t>
            </w:r>
            <w:r>
              <w:rPr>
                <w:sz w:val="22"/>
              </w:rPr>
              <w:t>200</w:t>
            </w:r>
            <w:r w:rsidR="005F7445">
              <w:rPr>
                <w:sz w:val="22"/>
              </w:rPr>
              <w:t>,</w:t>
            </w:r>
            <w:r>
              <w:rPr>
                <w:sz w:val="22"/>
              </w:rPr>
              <w:t>00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445" w:rsidRDefault="009224A9" w:rsidP="009224A9">
            <w:pPr>
              <w:ind w:left="1"/>
              <w:rPr>
                <w:sz w:val="22"/>
              </w:rPr>
            </w:pPr>
            <w:r>
              <w:rPr>
                <w:sz w:val="22"/>
              </w:rPr>
              <w:t>37 700,00</w:t>
            </w:r>
          </w:p>
        </w:tc>
        <w:tc>
          <w:tcPr>
            <w:tcW w:w="60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7445" w:rsidRPr="00E707D7" w:rsidRDefault="005F7445" w:rsidP="00BF4022">
            <w:pPr>
              <w:spacing w:after="153" w:line="259" w:lineRule="auto"/>
              <w:ind w:right="77"/>
              <w:jc w:val="center"/>
            </w:pPr>
            <w:proofErr w:type="spellStart"/>
            <w:r w:rsidRPr="00E707D7">
              <w:rPr>
                <w:sz w:val="20"/>
              </w:rPr>
              <w:t>НЗ</w:t>
            </w:r>
            <w:r w:rsidRPr="00E707D7">
              <w:rPr>
                <w:sz w:val="13"/>
              </w:rPr>
              <w:t>ксоб</w:t>
            </w:r>
            <w:proofErr w:type="spellEnd"/>
            <w:r w:rsidRPr="00E707D7">
              <w:rPr>
                <w:sz w:val="20"/>
              </w:rPr>
              <w:t>=</w:t>
            </w:r>
            <w:proofErr w:type="spellStart"/>
            <w:r w:rsidRPr="00E707D7">
              <w:rPr>
                <w:sz w:val="20"/>
              </w:rPr>
              <w:t>Н</w:t>
            </w:r>
            <w:r w:rsidRPr="00E707D7">
              <w:rPr>
                <w:sz w:val="13"/>
              </w:rPr>
              <w:t>ц</w:t>
            </w:r>
            <w:proofErr w:type="spellEnd"/>
            <w:r w:rsidRPr="00E707D7">
              <w:rPr>
                <w:sz w:val="13"/>
              </w:rPr>
              <w:t xml:space="preserve"> </w:t>
            </w:r>
            <w:proofErr w:type="spellStart"/>
            <w:r w:rsidRPr="00E707D7">
              <w:rPr>
                <w:sz w:val="13"/>
              </w:rPr>
              <w:t>ксоб</w:t>
            </w:r>
            <w:proofErr w:type="spellEnd"/>
            <w:r w:rsidRPr="00E707D7">
              <w:rPr>
                <w:sz w:val="20"/>
              </w:rPr>
              <w:t>*</w:t>
            </w:r>
            <w:proofErr w:type="spellStart"/>
            <w:r w:rsidRPr="00E707D7">
              <w:rPr>
                <w:sz w:val="20"/>
              </w:rPr>
              <w:t>Н</w:t>
            </w:r>
            <w:r w:rsidRPr="00E707D7">
              <w:rPr>
                <w:sz w:val="13"/>
              </w:rPr>
              <w:t>к</w:t>
            </w:r>
            <w:proofErr w:type="spellEnd"/>
            <w:r w:rsidRPr="00E707D7">
              <w:rPr>
                <w:sz w:val="13"/>
              </w:rPr>
              <w:t xml:space="preserve"> </w:t>
            </w:r>
            <w:proofErr w:type="spellStart"/>
            <w:r w:rsidRPr="00E707D7">
              <w:rPr>
                <w:sz w:val="13"/>
              </w:rPr>
              <w:t>ксоб</w:t>
            </w:r>
            <w:proofErr w:type="spellEnd"/>
          </w:p>
          <w:p w:rsidR="005F7445" w:rsidRPr="00E707D7" w:rsidRDefault="005F7445" w:rsidP="00BF4022">
            <w:pPr>
              <w:spacing w:after="1" w:line="259" w:lineRule="auto"/>
            </w:pPr>
            <w:r w:rsidRPr="00E707D7">
              <w:rPr>
                <w:sz w:val="20"/>
              </w:rPr>
              <w:t xml:space="preserve">где: </w:t>
            </w:r>
          </w:p>
          <w:p w:rsidR="005F7445" w:rsidRPr="00E707D7" w:rsidRDefault="005F7445" w:rsidP="00BF4022">
            <w:pPr>
              <w:spacing w:after="19" w:line="247" w:lineRule="auto"/>
              <w:ind w:right="77"/>
            </w:pPr>
            <w:r w:rsidRPr="00E707D7">
              <w:rPr>
                <w:rFonts w:eastAsia="Cambria Math"/>
                <w:sz w:val="20"/>
              </w:rPr>
              <w:t xml:space="preserve">НЗ </w:t>
            </w:r>
            <w:proofErr w:type="spellStart"/>
            <w:r w:rsidRPr="00E707D7">
              <w:rPr>
                <w:rFonts w:eastAsia="Cambria Math"/>
                <w:sz w:val="20"/>
                <w:vertAlign w:val="subscript"/>
              </w:rPr>
              <w:t>ксоб</w:t>
            </w:r>
            <w:proofErr w:type="spellEnd"/>
            <w:r w:rsidRPr="00E707D7">
              <w:rPr>
                <w:rFonts w:eastAsia="Cambria Math"/>
                <w:sz w:val="20"/>
              </w:rPr>
              <w:t xml:space="preserve"> </w:t>
            </w:r>
            <w:r w:rsidRPr="00E707D7">
              <w:rPr>
                <w:rFonts w:eastAsia="Cambria Math"/>
                <w:sz w:val="20"/>
                <w:vertAlign w:val="subscript"/>
              </w:rPr>
              <w:t xml:space="preserve"> </w:t>
            </w:r>
            <w:r w:rsidRPr="00E707D7">
              <w:rPr>
                <w:rFonts w:eastAsia="Cambria Math"/>
                <w:sz w:val="20"/>
              </w:rPr>
              <w:t xml:space="preserve"> </w:t>
            </w:r>
            <w:r w:rsidRPr="00E707D7">
              <w:rPr>
                <w:sz w:val="20"/>
              </w:rPr>
              <w:t xml:space="preserve">-  нормативные затраты по техническому обслуживанию </w:t>
            </w:r>
            <w:proofErr w:type="gramStart"/>
            <w:r w:rsidRPr="00E707D7">
              <w:rPr>
                <w:sz w:val="20"/>
              </w:rPr>
              <w:t xml:space="preserve">и  </w:t>
            </w:r>
            <w:proofErr w:type="spellStart"/>
            <w:r w:rsidRPr="00E707D7">
              <w:rPr>
                <w:sz w:val="20"/>
              </w:rPr>
              <w:t>регламентно</w:t>
            </w:r>
            <w:proofErr w:type="spellEnd"/>
            <w:proofErr w:type="gramEnd"/>
            <w:r w:rsidRPr="00E707D7">
              <w:rPr>
                <w:sz w:val="20"/>
              </w:rPr>
              <w:t xml:space="preserve"> -профилактический ремонту комплексных  систем обеспечения безопасности;</w:t>
            </w:r>
          </w:p>
          <w:p w:rsidR="005F7445" w:rsidRPr="00E707D7" w:rsidRDefault="005F7445" w:rsidP="00BF4022">
            <w:pPr>
              <w:spacing w:after="16" w:line="248" w:lineRule="auto"/>
              <w:ind w:right="98"/>
            </w:pPr>
            <w:proofErr w:type="spellStart"/>
            <w:proofErr w:type="gramStart"/>
            <w:r w:rsidRPr="00E707D7">
              <w:rPr>
                <w:rFonts w:eastAsia="Cambria Math"/>
                <w:sz w:val="20"/>
              </w:rPr>
              <w:t>Нц</w:t>
            </w:r>
            <w:proofErr w:type="spellEnd"/>
            <w:r w:rsidRPr="00E707D7">
              <w:rPr>
                <w:rFonts w:eastAsia="Cambria Math"/>
                <w:sz w:val="20"/>
              </w:rPr>
              <w:t xml:space="preserve">  </w:t>
            </w:r>
            <w:proofErr w:type="spellStart"/>
            <w:r w:rsidRPr="00E707D7">
              <w:rPr>
                <w:rFonts w:eastAsia="Cambria Math"/>
                <w:sz w:val="20"/>
                <w:vertAlign w:val="subscript"/>
              </w:rPr>
              <w:t>ксоб</w:t>
            </w:r>
            <w:proofErr w:type="spellEnd"/>
            <w:proofErr w:type="gramEnd"/>
            <w:r w:rsidRPr="00E707D7">
              <w:rPr>
                <w:rFonts w:eastAsia="Cambria Math"/>
                <w:sz w:val="20"/>
                <w:vertAlign w:val="subscript"/>
              </w:rPr>
              <w:t xml:space="preserve"> </w:t>
            </w:r>
            <w:r w:rsidRPr="00E707D7">
              <w:rPr>
                <w:rFonts w:eastAsia="Cambria Math"/>
                <w:sz w:val="20"/>
                <w:vertAlign w:val="subscript"/>
              </w:rPr>
              <w:tab/>
            </w:r>
            <w:r w:rsidRPr="00E707D7">
              <w:rPr>
                <w:sz w:val="20"/>
              </w:rPr>
              <w:t>-</w:t>
            </w:r>
            <w:r w:rsidRPr="00E707D7">
              <w:rPr>
                <w:rFonts w:eastAsia="Cambria Math"/>
                <w:sz w:val="20"/>
                <w:vertAlign w:val="subscript"/>
              </w:rPr>
              <w:t xml:space="preserve"> </w:t>
            </w:r>
            <w:r w:rsidRPr="00E707D7">
              <w:rPr>
                <w:sz w:val="20"/>
              </w:rPr>
              <w:t xml:space="preserve"> </w:t>
            </w:r>
            <w:r w:rsidRPr="00E707D7">
              <w:rPr>
                <w:sz w:val="20"/>
              </w:rPr>
              <w:tab/>
              <w:t xml:space="preserve">норматив </w:t>
            </w:r>
            <w:r w:rsidRPr="00E707D7">
              <w:rPr>
                <w:sz w:val="20"/>
              </w:rPr>
              <w:tab/>
              <w:t xml:space="preserve">цены </w:t>
            </w:r>
            <w:r w:rsidRPr="00E707D7">
              <w:rPr>
                <w:sz w:val="20"/>
              </w:rPr>
              <w:tab/>
              <w:t xml:space="preserve">услуги </w:t>
            </w:r>
            <w:r w:rsidRPr="00E707D7">
              <w:rPr>
                <w:sz w:val="20"/>
              </w:rPr>
              <w:tab/>
              <w:t xml:space="preserve">в </w:t>
            </w:r>
            <w:r w:rsidR="009224A9">
              <w:rPr>
                <w:sz w:val="20"/>
              </w:rPr>
              <w:t>м</w:t>
            </w:r>
            <w:r w:rsidRPr="00E707D7">
              <w:rPr>
                <w:sz w:val="20"/>
              </w:rPr>
              <w:t xml:space="preserve">есяц по </w:t>
            </w:r>
            <w:r w:rsidR="009224A9">
              <w:rPr>
                <w:sz w:val="20"/>
              </w:rPr>
              <w:t>т</w:t>
            </w:r>
            <w:r w:rsidRPr="00E707D7">
              <w:rPr>
                <w:sz w:val="20"/>
              </w:rPr>
              <w:t xml:space="preserve">ехническому обслуживанию и  </w:t>
            </w:r>
            <w:proofErr w:type="spellStart"/>
            <w:r w:rsidRPr="00E707D7">
              <w:rPr>
                <w:sz w:val="20"/>
              </w:rPr>
              <w:t>регламентно</w:t>
            </w:r>
            <w:proofErr w:type="spellEnd"/>
            <w:r w:rsidRPr="00E707D7">
              <w:rPr>
                <w:sz w:val="20"/>
              </w:rPr>
              <w:t xml:space="preserve"> -профилактическому ремонту системы  комплексных систем обеспечения безопасности, определяемый в соответствии </w:t>
            </w:r>
            <w:r w:rsidRPr="00E707D7">
              <w:rPr>
                <w:sz w:val="20"/>
              </w:rPr>
              <w:tab/>
              <w:t>с положениями статьи 22  Закона 44-ФЗ и рассчитываемый в ценах на очередной финансовый год и на плановый период;</w:t>
            </w:r>
          </w:p>
          <w:p w:rsidR="005F7445" w:rsidRPr="00E707D7" w:rsidRDefault="005F7445" w:rsidP="00BF4022">
            <w:pPr>
              <w:spacing w:line="259" w:lineRule="auto"/>
              <w:ind w:right="77"/>
            </w:pPr>
            <w:r w:rsidRPr="00E707D7">
              <w:rPr>
                <w:rFonts w:eastAsia="Cambria Math"/>
                <w:sz w:val="20"/>
              </w:rPr>
              <w:t xml:space="preserve">Н </w:t>
            </w:r>
            <w:r w:rsidRPr="00E707D7">
              <w:rPr>
                <w:rFonts w:eastAsia="Cambria Math"/>
                <w:sz w:val="20"/>
                <w:vertAlign w:val="subscript"/>
              </w:rPr>
              <w:t xml:space="preserve">к  </w:t>
            </w:r>
            <w:proofErr w:type="spellStart"/>
            <w:r w:rsidRPr="00E707D7">
              <w:rPr>
                <w:rFonts w:eastAsia="Cambria Math"/>
                <w:sz w:val="20"/>
                <w:vertAlign w:val="subscript"/>
              </w:rPr>
              <w:t>ксоб</w:t>
            </w:r>
            <w:proofErr w:type="spellEnd"/>
            <w:r w:rsidRPr="00E707D7">
              <w:rPr>
                <w:rFonts w:eastAsia="Cambria Math"/>
                <w:sz w:val="20"/>
                <w:vertAlign w:val="subscript"/>
              </w:rPr>
              <w:t xml:space="preserve"> </w:t>
            </w:r>
            <w:r w:rsidRPr="00E707D7">
              <w:rPr>
                <w:sz w:val="20"/>
                <w:vertAlign w:val="subscript"/>
              </w:rPr>
              <w:t xml:space="preserve"> </w:t>
            </w:r>
            <w:r w:rsidRPr="00E707D7">
              <w:rPr>
                <w:sz w:val="20"/>
              </w:rPr>
              <w:t>-</w:t>
            </w:r>
            <w:r w:rsidRPr="00E707D7">
              <w:rPr>
                <w:sz w:val="20"/>
                <w:vertAlign w:val="subscript"/>
              </w:rPr>
              <w:t xml:space="preserve"> </w:t>
            </w:r>
            <w:r w:rsidRPr="00E707D7">
              <w:rPr>
                <w:sz w:val="20"/>
              </w:rPr>
              <w:t xml:space="preserve"> норматив количества месяцев  планируемого технического обслуживания и </w:t>
            </w:r>
            <w:proofErr w:type="spellStart"/>
            <w:r w:rsidRPr="00E707D7">
              <w:rPr>
                <w:sz w:val="20"/>
              </w:rPr>
              <w:t>регламентно</w:t>
            </w:r>
            <w:proofErr w:type="spellEnd"/>
            <w:r w:rsidRPr="00E707D7">
              <w:rPr>
                <w:sz w:val="20"/>
              </w:rPr>
              <w:t xml:space="preserve">  -профилактического ремонта системы  комплексных систем обеспечения безопасности в очередном финансовом году</w:t>
            </w:r>
          </w:p>
        </w:tc>
      </w:tr>
      <w:tr w:rsidR="005F7445" w:rsidRPr="003D2A06" w:rsidTr="00F33C67">
        <w:tblPrEx>
          <w:tblCellMar>
            <w:right w:w="0" w:type="dxa"/>
          </w:tblCellMar>
        </w:tblPrEx>
        <w:trPr>
          <w:trHeight w:val="1689"/>
        </w:trPr>
        <w:tc>
          <w:tcPr>
            <w:tcW w:w="7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7445" w:rsidRPr="00E707D7" w:rsidRDefault="005F7445" w:rsidP="00BF4022">
            <w:pPr>
              <w:spacing w:line="259" w:lineRule="auto"/>
            </w:pPr>
            <w:r w:rsidRPr="00E707D7">
              <w:rPr>
                <w:sz w:val="20"/>
              </w:rPr>
              <w:lastRenderedPageBreak/>
              <w:t>2.3.</w:t>
            </w:r>
          </w:p>
        </w:tc>
        <w:tc>
          <w:tcPr>
            <w:tcW w:w="3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7445" w:rsidRPr="00E707D7" w:rsidRDefault="005F7445" w:rsidP="00BF4022">
            <w:pPr>
              <w:spacing w:line="259" w:lineRule="auto"/>
            </w:pPr>
            <w:r w:rsidRPr="00E707D7">
              <w:rPr>
                <w:sz w:val="22"/>
              </w:rPr>
              <w:t>Затраты на коммунальные услуги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445" w:rsidRDefault="00B21848" w:rsidP="00BF4022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2 987 700,00</w:t>
            </w:r>
          </w:p>
          <w:p w:rsidR="00B21848" w:rsidRDefault="00B21848" w:rsidP="00BF4022">
            <w:pPr>
              <w:rPr>
                <w:b/>
                <w:bCs/>
                <w:sz w:val="22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445" w:rsidRDefault="005F7445" w:rsidP="00BF4022">
            <w:pPr>
              <w:ind w:left="76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3 </w:t>
            </w:r>
            <w:r w:rsidR="00BF4022">
              <w:rPr>
                <w:b/>
                <w:bCs/>
                <w:sz w:val="22"/>
              </w:rPr>
              <w:t>058</w:t>
            </w:r>
            <w:r>
              <w:rPr>
                <w:b/>
                <w:bCs/>
                <w:sz w:val="22"/>
              </w:rPr>
              <w:t xml:space="preserve"> </w:t>
            </w:r>
            <w:r w:rsidR="00BF4022">
              <w:rPr>
                <w:b/>
                <w:bCs/>
                <w:sz w:val="22"/>
              </w:rPr>
              <w:t>000</w:t>
            </w:r>
            <w:r>
              <w:rPr>
                <w:b/>
                <w:bCs/>
                <w:sz w:val="22"/>
              </w:rPr>
              <w:t>,</w:t>
            </w:r>
            <w:r w:rsidR="00BF4022">
              <w:rPr>
                <w:b/>
                <w:bCs/>
                <w:sz w:val="22"/>
              </w:rPr>
              <w:t>0</w:t>
            </w:r>
            <w:r>
              <w:rPr>
                <w:b/>
                <w:bCs/>
                <w:sz w:val="22"/>
              </w:rPr>
              <w:t>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445" w:rsidRDefault="00BF4022" w:rsidP="00BF4022">
            <w:pPr>
              <w:ind w:left="76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3 131 100</w:t>
            </w:r>
            <w:r w:rsidR="005F7445">
              <w:rPr>
                <w:b/>
                <w:bCs/>
                <w:sz w:val="22"/>
              </w:rPr>
              <w:t>,</w:t>
            </w:r>
            <w:r>
              <w:rPr>
                <w:b/>
                <w:bCs/>
                <w:sz w:val="22"/>
              </w:rPr>
              <w:t>00</w:t>
            </w:r>
          </w:p>
        </w:tc>
        <w:tc>
          <w:tcPr>
            <w:tcW w:w="60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7445" w:rsidRPr="00E707D7" w:rsidRDefault="005F7445" w:rsidP="00BF4022">
            <w:pPr>
              <w:spacing w:line="238" w:lineRule="auto"/>
            </w:pPr>
            <w:r w:rsidRPr="00E707D7">
              <w:rPr>
                <w:sz w:val="20"/>
              </w:rPr>
              <w:t xml:space="preserve">Расчет нормативных затрат на коммунальные услуги осуществляется исходя из следующих подгрупп затрат: </w:t>
            </w:r>
          </w:p>
          <w:p w:rsidR="005F7445" w:rsidRPr="00E707D7" w:rsidRDefault="005F7445" w:rsidP="00BF4022">
            <w:pPr>
              <w:spacing w:line="259" w:lineRule="auto"/>
            </w:pPr>
            <w:r w:rsidRPr="00E707D7">
              <w:rPr>
                <w:sz w:val="20"/>
              </w:rPr>
              <w:t xml:space="preserve"> -затраты на электроснабжение;</w:t>
            </w:r>
          </w:p>
          <w:p w:rsidR="005F7445" w:rsidRPr="00E707D7" w:rsidRDefault="005F7445" w:rsidP="00BF4022">
            <w:pPr>
              <w:spacing w:after="6" w:line="259" w:lineRule="auto"/>
            </w:pPr>
            <w:r w:rsidRPr="00E707D7">
              <w:rPr>
                <w:sz w:val="20"/>
              </w:rPr>
              <w:t xml:space="preserve"> -затраты на теплоснабжение и горячее водоснабжение;</w:t>
            </w:r>
          </w:p>
          <w:p w:rsidR="005F7445" w:rsidRPr="00E707D7" w:rsidRDefault="005F7445" w:rsidP="00BF4022">
            <w:pPr>
              <w:spacing w:line="259" w:lineRule="auto"/>
              <w:ind w:right="83"/>
              <w:rPr>
                <w:sz w:val="20"/>
              </w:rPr>
            </w:pPr>
            <w:r w:rsidRPr="00E707D7">
              <w:rPr>
                <w:sz w:val="20"/>
              </w:rPr>
              <w:t xml:space="preserve">-затраты на холодное водоснабжение и водоотведение </w:t>
            </w:r>
            <w:proofErr w:type="gramStart"/>
            <w:r w:rsidRPr="00E707D7">
              <w:rPr>
                <w:sz w:val="20"/>
              </w:rPr>
              <w:t>и</w:t>
            </w:r>
            <w:r w:rsidRPr="00E707D7">
              <w:rPr>
                <w:sz w:val="22"/>
              </w:rPr>
              <w:t xml:space="preserve"> </w:t>
            </w:r>
            <w:r w:rsidRPr="00E707D7">
              <w:rPr>
                <w:sz w:val="20"/>
              </w:rPr>
              <w:t xml:space="preserve"> негативное</w:t>
            </w:r>
            <w:proofErr w:type="gramEnd"/>
            <w:r w:rsidRPr="00E707D7">
              <w:rPr>
                <w:sz w:val="20"/>
              </w:rPr>
              <w:t xml:space="preserve"> воздействие на работу централизованной системы водоотведения</w:t>
            </w:r>
          </w:p>
          <w:p w:rsidR="005F7445" w:rsidRPr="00E707D7" w:rsidRDefault="005F7445" w:rsidP="00BF4022">
            <w:pPr>
              <w:spacing w:line="259" w:lineRule="auto"/>
              <w:ind w:right="83"/>
            </w:pPr>
            <w:r w:rsidRPr="00E707D7">
              <w:rPr>
                <w:sz w:val="20"/>
              </w:rPr>
              <w:t>- затраты на оказание услуг по обращению с твердыми коммунальными отходами</w:t>
            </w:r>
          </w:p>
        </w:tc>
      </w:tr>
      <w:tr w:rsidR="005F7445" w:rsidRPr="003D2A06" w:rsidTr="00F33C67">
        <w:tblPrEx>
          <w:tblCellMar>
            <w:right w:w="0" w:type="dxa"/>
          </w:tblCellMar>
        </w:tblPrEx>
        <w:trPr>
          <w:trHeight w:val="1971"/>
        </w:trPr>
        <w:tc>
          <w:tcPr>
            <w:tcW w:w="7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7445" w:rsidRPr="00E707D7" w:rsidRDefault="005F7445" w:rsidP="00BF4022">
            <w:pPr>
              <w:spacing w:line="259" w:lineRule="auto"/>
            </w:pPr>
            <w:r w:rsidRPr="00E707D7">
              <w:rPr>
                <w:sz w:val="20"/>
              </w:rPr>
              <w:t>2.3.1.</w:t>
            </w:r>
          </w:p>
        </w:tc>
        <w:tc>
          <w:tcPr>
            <w:tcW w:w="3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7445" w:rsidRPr="00E707D7" w:rsidRDefault="005F7445" w:rsidP="00BF4022">
            <w:pPr>
              <w:spacing w:line="259" w:lineRule="auto"/>
            </w:pPr>
            <w:r w:rsidRPr="00E707D7">
              <w:rPr>
                <w:sz w:val="22"/>
              </w:rPr>
              <w:t>Затраты на электроснабжение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445" w:rsidRDefault="005F7445" w:rsidP="00BF4022">
            <w:pPr>
              <w:rPr>
                <w:sz w:val="22"/>
              </w:rPr>
            </w:pPr>
            <w:r>
              <w:rPr>
                <w:sz w:val="22"/>
              </w:rPr>
              <w:t xml:space="preserve">1 </w:t>
            </w:r>
            <w:r w:rsidR="00BF4022">
              <w:rPr>
                <w:sz w:val="22"/>
              </w:rPr>
              <w:t>347</w:t>
            </w:r>
            <w:r>
              <w:rPr>
                <w:sz w:val="22"/>
              </w:rPr>
              <w:t xml:space="preserve"> </w:t>
            </w:r>
            <w:r w:rsidR="00BF4022">
              <w:rPr>
                <w:sz w:val="22"/>
              </w:rPr>
              <w:t>9</w:t>
            </w:r>
            <w:r>
              <w:rPr>
                <w:sz w:val="22"/>
              </w:rPr>
              <w:t>00,00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445" w:rsidRDefault="005F7445" w:rsidP="00BF4022">
            <w:pPr>
              <w:rPr>
                <w:sz w:val="22"/>
              </w:rPr>
            </w:pPr>
            <w:r>
              <w:rPr>
                <w:sz w:val="22"/>
              </w:rPr>
              <w:t>1</w:t>
            </w:r>
            <w:r w:rsidR="00BF4022">
              <w:rPr>
                <w:sz w:val="22"/>
              </w:rPr>
              <w:t xml:space="preserve"> 414 600,00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445" w:rsidRDefault="005F7445" w:rsidP="00BF4022">
            <w:pPr>
              <w:ind w:left="1"/>
              <w:rPr>
                <w:sz w:val="22"/>
              </w:rPr>
            </w:pPr>
            <w:r>
              <w:rPr>
                <w:sz w:val="22"/>
              </w:rPr>
              <w:t>1 4</w:t>
            </w:r>
            <w:r w:rsidR="00BF4022">
              <w:rPr>
                <w:sz w:val="22"/>
              </w:rPr>
              <w:t>14</w:t>
            </w:r>
            <w:r>
              <w:rPr>
                <w:sz w:val="22"/>
              </w:rPr>
              <w:t xml:space="preserve"> </w:t>
            </w:r>
            <w:r w:rsidR="00BF4022">
              <w:rPr>
                <w:sz w:val="22"/>
              </w:rPr>
              <w:t>700</w:t>
            </w:r>
            <w:r>
              <w:rPr>
                <w:sz w:val="22"/>
              </w:rPr>
              <w:t>,</w:t>
            </w:r>
            <w:r w:rsidR="00BF4022">
              <w:rPr>
                <w:sz w:val="22"/>
              </w:rPr>
              <w:t>00</w:t>
            </w:r>
          </w:p>
        </w:tc>
        <w:tc>
          <w:tcPr>
            <w:tcW w:w="60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7445" w:rsidRPr="00E707D7" w:rsidRDefault="005F7445" w:rsidP="00BF4022">
            <w:pPr>
              <w:spacing w:line="238" w:lineRule="auto"/>
              <w:ind w:right="104"/>
            </w:pPr>
            <w:r w:rsidRPr="00E707D7">
              <w:rPr>
                <w:sz w:val="20"/>
              </w:rPr>
              <w:t>Затраты на электроснабжение (</w:t>
            </w:r>
            <w:proofErr w:type="spellStart"/>
            <w:r w:rsidRPr="00E707D7">
              <w:rPr>
                <w:sz w:val="20"/>
              </w:rPr>
              <w:t>НЗэс</w:t>
            </w:r>
            <w:proofErr w:type="spellEnd"/>
            <w:r w:rsidRPr="00E707D7">
              <w:rPr>
                <w:sz w:val="20"/>
              </w:rPr>
              <w:t xml:space="preserve">) определяются по формуле: </w:t>
            </w:r>
            <w:proofErr w:type="spellStart"/>
            <w:r w:rsidRPr="00E707D7">
              <w:rPr>
                <w:sz w:val="20"/>
              </w:rPr>
              <w:t>НЗэс</w:t>
            </w:r>
            <w:proofErr w:type="spellEnd"/>
            <w:r w:rsidRPr="00E707D7">
              <w:rPr>
                <w:sz w:val="20"/>
              </w:rPr>
              <w:t xml:space="preserve"> =</w:t>
            </w:r>
            <w:proofErr w:type="spellStart"/>
            <w:r w:rsidRPr="00E707D7">
              <w:rPr>
                <w:sz w:val="20"/>
              </w:rPr>
              <w:t>Тэс</w:t>
            </w:r>
            <w:proofErr w:type="spellEnd"/>
            <w:r w:rsidRPr="00E707D7">
              <w:rPr>
                <w:sz w:val="20"/>
              </w:rPr>
              <w:t xml:space="preserve"> *</w:t>
            </w:r>
            <w:proofErr w:type="spellStart"/>
            <w:r w:rsidRPr="00E707D7">
              <w:rPr>
                <w:sz w:val="20"/>
              </w:rPr>
              <w:t>Пэсi</w:t>
            </w:r>
            <w:proofErr w:type="spellEnd"/>
            <w:r w:rsidRPr="00E707D7">
              <w:rPr>
                <w:sz w:val="20"/>
              </w:rPr>
              <w:t>, где</w:t>
            </w:r>
          </w:p>
          <w:p w:rsidR="005F7445" w:rsidRPr="00E707D7" w:rsidRDefault="005F7445" w:rsidP="00BF4022">
            <w:pPr>
              <w:spacing w:line="259" w:lineRule="auto"/>
              <w:ind w:right="104"/>
            </w:pPr>
            <w:proofErr w:type="spellStart"/>
            <w:r w:rsidRPr="00E707D7">
              <w:rPr>
                <w:sz w:val="20"/>
              </w:rPr>
              <w:t>Тэс</w:t>
            </w:r>
            <w:proofErr w:type="spellEnd"/>
            <w:r w:rsidRPr="00E707D7">
              <w:rPr>
                <w:sz w:val="20"/>
              </w:rPr>
              <w:t xml:space="preserve"> - регулируемый (нерегулируемый) тариф</w:t>
            </w:r>
          </w:p>
          <w:p w:rsidR="005F7445" w:rsidRPr="00E707D7" w:rsidRDefault="005F7445" w:rsidP="00BF4022">
            <w:pPr>
              <w:spacing w:line="259" w:lineRule="auto"/>
              <w:ind w:right="104"/>
            </w:pPr>
            <w:r w:rsidRPr="00E707D7">
              <w:rPr>
                <w:sz w:val="20"/>
              </w:rPr>
              <w:t>на электроэнергию по административному зданию (помещению)</w:t>
            </w:r>
          </w:p>
          <w:p w:rsidR="005F7445" w:rsidRPr="00E707D7" w:rsidRDefault="005F7445" w:rsidP="00BF4022">
            <w:pPr>
              <w:spacing w:line="238" w:lineRule="auto"/>
              <w:ind w:right="104"/>
            </w:pPr>
            <w:proofErr w:type="spellStart"/>
            <w:r w:rsidRPr="00E707D7">
              <w:rPr>
                <w:sz w:val="20"/>
              </w:rPr>
              <w:t>Пэс</w:t>
            </w:r>
            <w:proofErr w:type="spellEnd"/>
            <w:r w:rsidRPr="00E707D7">
              <w:rPr>
                <w:sz w:val="20"/>
              </w:rPr>
              <w:t xml:space="preserve"> - расчетная потребность электроэнергии в год по административному зданию (помещению), включенная в справку согласования планируемых объемов потребления ТЭР и воды на 2023-2025 </w:t>
            </w:r>
            <w:proofErr w:type="spellStart"/>
            <w:r w:rsidRPr="00E707D7">
              <w:rPr>
                <w:sz w:val="20"/>
              </w:rPr>
              <w:t>г.г</w:t>
            </w:r>
            <w:proofErr w:type="spellEnd"/>
            <w:r w:rsidRPr="00E707D7">
              <w:rPr>
                <w:sz w:val="20"/>
              </w:rPr>
              <w:t>., согласованная с СПб ГБУ «Центр энергосбережения»</w:t>
            </w:r>
          </w:p>
        </w:tc>
      </w:tr>
      <w:tr w:rsidR="005F7445" w:rsidRPr="003D2A06" w:rsidTr="00F33C67">
        <w:tblPrEx>
          <w:tblCellMar>
            <w:right w:w="0" w:type="dxa"/>
          </w:tblCellMar>
        </w:tblPrEx>
        <w:trPr>
          <w:trHeight w:val="2443"/>
        </w:trPr>
        <w:tc>
          <w:tcPr>
            <w:tcW w:w="7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7445" w:rsidRPr="00E707D7" w:rsidRDefault="005F7445" w:rsidP="00BF4022">
            <w:pPr>
              <w:spacing w:line="259" w:lineRule="auto"/>
            </w:pPr>
            <w:r w:rsidRPr="00E707D7">
              <w:rPr>
                <w:sz w:val="20"/>
              </w:rPr>
              <w:t>2.3.2.</w:t>
            </w:r>
          </w:p>
        </w:tc>
        <w:tc>
          <w:tcPr>
            <w:tcW w:w="3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7445" w:rsidRPr="00E707D7" w:rsidRDefault="005F7445" w:rsidP="00BF4022">
            <w:pPr>
              <w:spacing w:line="259" w:lineRule="auto"/>
              <w:rPr>
                <w:sz w:val="22"/>
              </w:rPr>
            </w:pPr>
            <w:r w:rsidRPr="00E707D7">
              <w:rPr>
                <w:sz w:val="22"/>
              </w:rPr>
              <w:t>Затраты на теплоснабжение,</w:t>
            </w:r>
          </w:p>
          <w:p w:rsidR="005F7445" w:rsidRPr="00E707D7" w:rsidRDefault="005F7445" w:rsidP="00BF4022">
            <w:pPr>
              <w:spacing w:line="259" w:lineRule="auto"/>
            </w:pPr>
            <w:r w:rsidRPr="00E707D7">
              <w:rPr>
                <w:sz w:val="22"/>
              </w:rPr>
              <w:t>горячее  водоснабжение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445" w:rsidRDefault="005F7445" w:rsidP="00BF4022">
            <w:pPr>
              <w:rPr>
                <w:sz w:val="22"/>
              </w:rPr>
            </w:pPr>
            <w:r>
              <w:rPr>
                <w:sz w:val="22"/>
              </w:rPr>
              <w:t xml:space="preserve">1 </w:t>
            </w:r>
            <w:r w:rsidR="00BF4022">
              <w:rPr>
                <w:sz w:val="22"/>
              </w:rPr>
              <w:t>1</w:t>
            </w:r>
            <w:r>
              <w:rPr>
                <w:sz w:val="22"/>
              </w:rPr>
              <w:t>7</w:t>
            </w:r>
            <w:r w:rsidR="00BF4022">
              <w:rPr>
                <w:sz w:val="22"/>
              </w:rPr>
              <w:t>5</w:t>
            </w:r>
            <w:r>
              <w:rPr>
                <w:sz w:val="22"/>
              </w:rPr>
              <w:t xml:space="preserve"> </w:t>
            </w:r>
            <w:r w:rsidR="00BF4022">
              <w:rPr>
                <w:sz w:val="22"/>
              </w:rPr>
              <w:t>9</w:t>
            </w:r>
            <w:r>
              <w:rPr>
                <w:sz w:val="22"/>
              </w:rPr>
              <w:t>00,00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445" w:rsidRDefault="00BF4022" w:rsidP="00BF4022">
            <w:pPr>
              <w:rPr>
                <w:sz w:val="22"/>
              </w:rPr>
            </w:pPr>
            <w:r>
              <w:rPr>
                <w:sz w:val="22"/>
              </w:rPr>
              <w:t>1 192 300,00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445" w:rsidRDefault="005F7445" w:rsidP="00BF4022">
            <w:pPr>
              <w:ind w:left="1"/>
              <w:rPr>
                <w:sz w:val="22"/>
              </w:rPr>
            </w:pPr>
            <w:r>
              <w:rPr>
                <w:sz w:val="22"/>
              </w:rPr>
              <w:t xml:space="preserve">1 </w:t>
            </w:r>
            <w:r w:rsidR="00BF4022">
              <w:rPr>
                <w:sz w:val="22"/>
              </w:rPr>
              <w:t>247</w:t>
            </w:r>
            <w:r>
              <w:rPr>
                <w:sz w:val="22"/>
              </w:rPr>
              <w:t xml:space="preserve"> </w:t>
            </w:r>
            <w:r w:rsidR="00BF4022">
              <w:rPr>
                <w:sz w:val="22"/>
              </w:rPr>
              <w:t>20</w:t>
            </w:r>
            <w:r>
              <w:rPr>
                <w:sz w:val="22"/>
              </w:rPr>
              <w:t>0,</w:t>
            </w:r>
            <w:r w:rsidR="00BF4022">
              <w:rPr>
                <w:sz w:val="22"/>
              </w:rPr>
              <w:t>00</w:t>
            </w:r>
          </w:p>
        </w:tc>
        <w:tc>
          <w:tcPr>
            <w:tcW w:w="60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7445" w:rsidRPr="00E707D7" w:rsidRDefault="005F7445" w:rsidP="00BF4022">
            <w:pPr>
              <w:spacing w:line="238" w:lineRule="auto"/>
              <w:ind w:right="104"/>
            </w:pPr>
            <w:r w:rsidRPr="00E707D7">
              <w:rPr>
                <w:sz w:val="20"/>
              </w:rPr>
              <w:t>Затраты на теплоснабжение (</w:t>
            </w:r>
            <w:proofErr w:type="spellStart"/>
            <w:r w:rsidRPr="00E707D7">
              <w:rPr>
                <w:sz w:val="20"/>
              </w:rPr>
              <w:t>НЗтс</w:t>
            </w:r>
            <w:proofErr w:type="spellEnd"/>
            <w:r w:rsidRPr="00E707D7">
              <w:rPr>
                <w:sz w:val="20"/>
              </w:rPr>
              <w:t xml:space="preserve">) определяются по формуле: </w:t>
            </w:r>
            <w:proofErr w:type="spellStart"/>
            <w:r w:rsidRPr="00E707D7">
              <w:rPr>
                <w:sz w:val="20"/>
              </w:rPr>
              <w:t>НЗтс</w:t>
            </w:r>
            <w:proofErr w:type="spellEnd"/>
            <w:r w:rsidRPr="00E707D7">
              <w:rPr>
                <w:sz w:val="20"/>
              </w:rPr>
              <w:t xml:space="preserve"> = </w:t>
            </w:r>
            <w:proofErr w:type="spellStart"/>
            <w:r w:rsidRPr="00E707D7">
              <w:rPr>
                <w:sz w:val="20"/>
              </w:rPr>
              <w:t>Ттс</w:t>
            </w:r>
            <w:proofErr w:type="spellEnd"/>
            <w:r w:rsidRPr="00E707D7">
              <w:rPr>
                <w:sz w:val="20"/>
              </w:rPr>
              <w:t xml:space="preserve"> * </w:t>
            </w:r>
            <w:proofErr w:type="spellStart"/>
            <w:proofErr w:type="gramStart"/>
            <w:r w:rsidRPr="00E707D7">
              <w:rPr>
                <w:sz w:val="20"/>
              </w:rPr>
              <w:t>Птс</w:t>
            </w:r>
            <w:proofErr w:type="spellEnd"/>
            <w:r w:rsidRPr="00E707D7">
              <w:rPr>
                <w:sz w:val="20"/>
              </w:rPr>
              <w:t xml:space="preserve"> ,</w:t>
            </w:r>
            <w:proofErr w:type="gramEnd"/>
            <w:r w:rsidRPr="00E707D7">
              <w:rPr>
                <w:sz w:val="20"/>
              </w:rPr>
              <w:t xml:space="preserve"> где</w:t>
            </w:r>
          </w:p>
          <w:p w:rsidR="005F7445" w:rsidRPr="00E707D7" w:rsidRDefault="005F7445" w:rsidP="00BF4022">
            <w:pPr>
              <w:spacing w:line="238" w:lineRule="auto"/>
              <w:ind w:right="104"/>
            </w:pPr>
            <w:proofErr w:type="spellStart"/>
            <w:r w:rsidRPr="00E707D7">
              <w:rPr>
                <w:sz w:val="20"/>
              </w:rPr>
              <w:t>Ттс</w:t>
            </w:r>
            <w:proofErr w:type="spellEnd"/>
            <w:r w:rsidRPr="00E707D7">
              <w:rPr>
                <w:sz w:val="20"/>
              </w:rPr>
              <w:t xml:space="preserve"> - регулируемый тариф на теплоснабжение по административному зданию (помещению), утвержденный распоряжением Комитета по тарифам Санкт-Петербурга на планируемый год;</w:t>
            </w:r>
          </w:p>
          <w:p w:rsidR="005F7445" w:rsidRPr="00E707D7" w:rsidRDefault="005F7445" w:rsidP="00BF4022">
            <w:pPr>
              <w:spacing w:line="259" w:lineRule="auto"/>
              <w:ind w:right="104"/>
            </w:pPr>
            <w:proofErr w:type="spellStart"/>
            <w:r w:rsidRPr="00E707D7">
              <w:rPr>
                <w:sz w:val="20"/>
              </w:rPr>
              <w:t>Птс</w:t>
            </w:r>
            <w:proofErr w:type="spellEnd"/>
            <w:r w:rsidRPr="00E707D7">
              <w:rPr>
                <w:sz w:val="20"/>
              </w:rPr>
              <w:t xml:space="preserve"> - расчетная потребность в тепловой энергии на отопление по административному зданию (помещению), включенная в справку согласования планируемых объемов потребления ТЭР и воды на 2023-2025 </w:t>
            </w:r>
            <w:proofErr w:type="spellStart"/>
            <w:r w:rsidRPr="00E707D7">
              <w:rPr>
                <w:sz w:val="20"/>
              </w:rPr>
              <w:t>г.г</w:t>
            </w:r>
            <w:proofErr w:type="spellEnd"/>
            <w:r w:rsidRPr="00E707D7">
              <w:rPr>
                <w:sz w:val="20"/>
              </w:rPr>
              <w:t>., согласованная с СПб ГБУ «Центр энергосбережения»</w:t>
            </w:r>
          </w:p>
        </w:tc>
      </w:tr>
      <w:tr w:rsidR="005F7445" w:rsidRPr="003D2A06" w:rsidTr="00F33C67">
        <w:tblPrEx>
          <w:tblCellMar>
            <w:right w:w="0" w:type="dxa"/>
          </w:tblCellMar>
        </w:tblPrEx>
        <w:trPr>
          <w:trHeight w:val="3230"/>
        </w:trPr>
        <w:tc>
          <w:tcPr>
            <w:tcW w:w="7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7445" w:rsidRPr="00E707D7" w:rsidRDefault="005F7445" w:rsidP="00BF4022">
            <w:pPr>
              <w:spacing w:line="259" w:lineRule="auto"/>
            </w:pPr>
            <w:r w:rsidRPr="00E707D7">
              <w:rPr>
                <w:sz w:val="20"/>
              </w:rPr>
              <w:t>2.3.3.</w:t>
            </w:r>
          </w:p>
        </w:tc>
        <w:tc>
          <w:tcPr>
            <w:tcW w:w="3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7445" w:rsidRPr="00E707D7" w:rsidRDefault="005F7445" w:rsidP="00B21848">
            <w:pPr>
              <w:spacing w:line="259" w:lineRule="auto"/>
              <w:ind w:right="83"/>
            </w:pPr>
            <w:r w:rsidRPr="00E707D7">
              <w:rPr>
                <w:sz w:val="22"/>
              </w:rPr>
              <w:t xml:space="preserve">Затраты на холодное водоснабжение,  водоотведение 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445" w:rsidRDefault="005F7445" w:rsidP="00BF4022">
            <w:pPr>
              <w:rPr>
                <w:sz w:val="22"/>
              </w:rPr>
            </w:pPr>
            <w:r>
              <w:rPr>
                <w:sz w:val="22"/>
              </w:rPr>
              <w:t>1</w:t>
            </w:r>
            <w:r w:rsidR="00BF4022">
              <w:rPr>
                <w:sz w:val="22"/>
              </w:rPr>
              <w:t>94</w:t>
            </w:r>
            <w:r>
              <w:rPr>
                <w:sz w:val="22"/>
              </w:rPr>
              <w:t xml:space="preserve"> </w:t>
            </w:r>
            <w:r w:rsidR="00BF4022">
              <w:rPr>
                <w:sz w:val="22"/>
              </w:rPr>
              <w:t>9</w:t>
            </w:r>
            <w:r>
              <w:rPr>
                <w:sz w:val="22"/>
              </w:rPr>
              <w:t>00,00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445" w:rsidRDefault="005F7445" w:rsidP="00BF4022">
            <w:pPr>
              <w:rPr>
                <w:sz w:val="22"/>
              </w:rPr>
            </w:pPr>
            <w:r>
              <w:rPr>
                <w:sz w:val="22"/>
              </w:rPr>
              <w:t>1</w:t>
            </w:r>
            <w:r w:rsidR="00BF4022">
              <w:rPr>
                <w:sz w:val="22"/>
              </w:rPr>
              <w:t>73</w:t>
            </w:r>
            <w:r>
              <w:rPr>
                <w:sz w:val="22"/>
              </w:rPr>
              <w:t xml:space="preserve"> </w:t>
            </w:r>
            <w:r w:rsidR="00BF4022">
              <w:rPr>
                <w:sz w:val="22"/>
              </w:rPr>
              <w:t>900</w:t>
            </w:r>
            <w:r>
              <w:rPr>
                <w:sz w:val="22"/>
              </w:rPr>
              <w:t>,</w:t>
            </w:r>
            <w:r w:rsidR="00BF4022">
              <w:rPr>
                <w:sz w:val="22"/>
              </w:rPr>
              <w:t>0</w:t>
            </w:r>
            <w:r>
              <w:rPr>
                <w:sz w:val="22"/>
              </w:rPr>
              <w:t>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445" w:rsidRDefault="005F7445" w:rsidP="00BF4022">
            <w:pPr>
              <w:ind w:left="1"/>
              <w:rPr>
                <w:sz w:val="22"/>
              </w:rPr>
            </w:pPr>
            <w:r>
              <w:rPr>
                <w:sz w:val="22"/>
              </w:rPr>
              <w:t>1</w:t>
            </w:r>
            <w:r w:rsidR="00BF4022">
              <w:rPr>
                <w:sz w:val="22"/>
              </w:rPr>
              <w:t>81</w:t>
            </w:r>
            <w:r>
              <w:rPr>
                <w:sz w:val="22"/>
              </w:rPr>
              <w:t xml:space="preserve"> </w:t>
            </w:r>
            <w:r w:rsidR="00BF4022">
              <w:rPr>
                <w:sz w:val="22"/>
              </w:rPr>
              <w:t>000</w:t>
            </w:r>
            <w:r>
              <w:rPr>
                <w:sz w:val="22"/>
              </w:rPr>
              <w:t>,</w:t>
            </w:r>
            <w:r w:rsidR="00BF4022">
              <w:rPr>
                <w:sz w:val="22"/>
              </w:rPr>
              <w:t>00</w:t>
            </w:r>
          </w:p>
          <w:p w:rsidR="00BF4022" w:rsidRDefault="00BF4022" w:rsidP="00BF4022">
            <w:pPr>
              <w:ind w:left="1"/>
              <w:rPr>
                <w:sz w:val="22"/>
              </w:rPr>
            </w:pPr>
          </w:p>
        </w:tc>
        <w:tc>
          <w:tcPr>
            <w:tcW w:w="60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7445" w:rsidRPr="00E707D7" w:rsidRDefault="005F7445" w:rsidP="00BF4022">
            <w:pPr>
              <w:spacing w:after="19" w:line="247" w:lineRule="auto"/>
              <w:ind w:right="104"/>
            </w:pPr>
            <w:r w:rsidRPr="00E707D7">
              <w:rPr>
                <w:sz w:val="20"/>
              </w:rPr>
              <w:t>Затраты на холодное водоснабжение и водоотведение (</w:t>
            </w:r>
            <w:proofErr w:type="spellStart"/>
            <w:r w:rsidRPr="00E707D7">
              <w:rPr>
                <w:sz w:val="20"/>
              </w:rPr>
              <w:t>НЗ</w:t>
            </w:r>
            <w:r w:rsidRPr="00E707D7">
              <w:rPr>
                <w:sz w:val="20"/>
                <w:vertAlign w:val="subscript"/>
              </w:rPr>
              <w:t>хв</w:t>
            </w:r>
            <w:proofErr w:type="spellEnd"/>
            <w:r w:rsidRPr="00E707D7">
              <w:rPr>
                <w:sz w:val="20"/>
              </w:rPr>
              <w:t>) определяются</w:t>
            </w:r>
          </w:p>
          <w:p w:rsidR="005F7445" w:rsidRPr="00E707D7" w:rsidRDefault="005F7445" w:rsidP="00BF4022">
            <w:pPr>
              <w:spacing w:after="6" w:line="243" w:lineRule="auto"/>
              <w:ind w:right="104"/>
            </w:pPr>
            <w:r w:rsidRPr="00E707D7">
              <w:rPr>
                <w:sz w:val="20"/>
              </w:rPr>
              <w:t xml:space="preserve">по формуле: </w:t>
            </w:r>
            <w:proofErr w:type="spellStart"/>
            <w:r w:rsidRPr="00E707D7">
              <w:rPr>
                <w:sz w:val="20"/>
              </w:rPr>
              <w:t>НЗ</w:t>
            </w:r>
            <w:r w:rsidRPr="00E707D7">
              <w:rPr>
                <w:sz w:val="20"/>
                <w:vertAlign w:val="subscript"/>
              </w:rPr>
              <w:t>хв</w:t>
            </w:r>
            <w:proofErr w:type="spellEnd"/>
            <w:r w:rsidRPr="00E707D7">
              <w:rPr>
                <w:sz w:val="20"/>
              </w:rPr>
              <w:t>=</w:t>
            </w:r>
            <w:proofErr w:type="spellStart"/>
            <w:r w:rsidRPr="00E707D7">
              <w:rPr>
                <w:sz w:val="20"/>
              </w:rPr>
              <w:t>Т</w:t>
            </w:r>
            <w:r w:rsidRPr="00E707D7">
              <w:rPr>
                <w:sz w:val="20"/>
                <w:vertAlign w:val="subscript"/>
              </w:rPr>
              <w:t>хв</w:t>
            </w:r>
            <w:proofErr w:type="spellEnd"/>
            <w:r w:rsidRPr="00E707D7">
              <w:rPr>
                <w:sz w:val="20"/>
              </w:rPr>
              <w:t>*</w:t>
            </w:r>
            <w:proofErr w:type="spellStart"/>
            <w:r w:rsidRPr="00E707D7">
              <w:rPr>
                <w:sz w:val="20"/>
              </w:rPr>
              <w:t>П</w:t>
            </w:r>
            <w:r w:rsidRPr="00E707D7">
              <w:rPr>
                <w:sz w:val="20"/>
                <w:vertAlign w:val="subscript"/>
              </w:rPr>
              <w:t>хв</w:t>
            </w:r>
            <w:r w:rsidRPr="00E707D7">
              <w:rPr>
                <w:sz w:val="20"/>
              </w:rPr>
              <w:t>+Т</w:t>
            </w:r>
            <w:r w:rsidRPr="00E707D7">
              <w:rPr>
                <w:sz w:val="20"/>
                <w:vertAlign w:val="subscript"/>
              </w:rPr>
              <w:t>во</w:t>
            </w:r>
            <w:proofErr w:type="spellEnd"/>
            <w:r w:rsidRPr="00E707D7">
              <w:rPr>
                <w:sz w:val="20"/>
              </w:rPr>
              <w:t>*</w:t>
            </w:r>
            <w:proofErr w:type="spellStart"/>
            <w:r w:rsidRPr="00E707D7">
              <w:rPr>
                <w:sz w:val="20"/>
              </w:rPr>
              <w:t>П</w:t>
            </w:r>
            <w:r w:rsidRPr="00E707D7">
              <w:rPr>
                <w:sz w:val="20"/>
                <w:vertAlign w:val="subscript"/>
              </w:rPr>
              <w:t>во</w:t>
            </w:r>
            <w:r w:rsidRPr="00E707D7">
              <w:rPr>
                <w:sz w:val="20"/>
              </w:rPr>
              <w:t>+Т</w:t>
            </w:r>
            <w:r w:rsidRPr="00E707D7">
              <w:rPr>
                <w:sz w:val="20"/>
                <w:vertAlign w:val="subscript"/>
              </w:rPr>
              <w:t>нв</w:t>
            </w:r>
            <w:proofErr w:type="spellEnd"/>
            <w:r w:rsidRPr="00E707D7">
              <w:rPr>
                <w:sz w:val="20"/>
              </w:rPr>
              <w:t>*</w:t>
            </w:r>
            <w:proofErr w:type="spellStart"/>
            <w:r w:rsidRPr="00E707D7">
              <w:rPr>
                <w:sz w:val="20"/>
              </w:rPr>
              <w:t>П</w:t>
            </w:r>
            <w:r w:rsidRPr="00E707D7">
              <w:rPr>
                <w:sz w:val="20"/>
                <w:vertAlign w:val="subscript"/>
              </w:rPr>
              <w:t>нв</w:t>
            </w:r>
            <w:proofErr w:type="spellEnd"/>
            <w:r w:rsidRPr="00E707D7">
              <w:rPr>
                <w:sz w:val="20"/>
              </w:rPr>
              <w:t xml:space="preserve">, где </w:t>
            </w:r>
            <w:proofErr w:type="spellStart"/>
            <w:r w:rsidRPr="00E707D7">
              <w:rPr>
                <w:sz w:val="20"/>
              </w:rPr>
              <w:t>Т</w:t>
            </w:r>
            <w:r w:rsidRPr="00E707D7">
              <w:rPr>
                <w:sz w:val="20"/>
                <w:vertAlign w:val="subscript"/>
              </w:rPr>
              <w:t>хв</w:t>
            </w:r>
            <w:proofErr w:type="spellEnd"/>
            <w:r w:rsidRPr="00E707D7">
              <w:rPr>
                <w:sz w:val="20"/>
              </w:rPr>
              <w:t xml:space="preserve"> - регулируемый тариф на холодное водоснабжение, утвержденный распоряжением Комитета по тарифам Санкт-Петербурга на планируемый год;</w:t>
            </w:r>
          </w:p>
          <w:p w:rsidR="005F7445" w:rsidRPr="00E707D7" w:rsidRDefault="005F7445" w:rsidP="00BF4022">
            <w:pPr>
              <w:spacing w:after="8" w:line="239" w:lineRule="auto"/>
              <w:ind w:right="104"/>
            </w:pPr>
            <w:proofErr w:type="spellStart"/>
            <w:r w:rsidRPr="00E707D7">
              <w:rPr>
                <w:sz w:val="20"/>
              </w:rPr>
              <w:t>П</w:t>
            </w:r>
            <w:r w:rsidRPr="00E707D7">
              <w:rPr>
                <w:sz w:val="20"/>
                <w:vertAlign w:val="subscript"/>
              </w:rPr>
              <w:t>хв</w:t>
            </w:r>
            <w:proofErr w:type="spellEnd"/>
            <w:r w:rsidRPr="00E707D7">
              <w:rPr>
                <w:sz w:val="20"/>
              </w:rPr>
              <w:t xml:space="preserve"> - расчетная потребность в холодном водоснабжении административного здания (помещения), включенная в справку согласования планируемых объемов потребления ТЭР и воды на 2023-2025 </w:t>
            </w:r>
            <w:proofErr w:type="spellStart"/>
            <w:r w:rsidRPr="00E707D7">
              <w:rPr>
                <w:sz w:val="20"/>
              </w:rPr>
              <w:t>г.г</w:t>
            </w:r>
            <w:proofErr w:type="spellEnd"/>
            <w:r w:rsidRPr="00E707D7">
              <w:rPr>
                <w:sz w:val="20"/>
              </w:rPr>
              <w:t>., согласованная с СПб ГБУ «Центр энергосбережения»;</w:t>
            </w:r>
          </w:p>
          <w:p w:rsidR="005F7445" w:rsidRPr="00E707D7" w:rsidRDefault="005F7445" w:rsidP="00BF4022">
            <w:pPr>
              <w:spacing w:line="259" w:lineRule="auto"/>
            </w:pPr>
            <w:proofErr w:type="spellStart"/>
            <w:r w:rsidRPr="00E707D7">
              <w:rPr>
                <w:sz w:val="20"/>
              </w:rPr>
              <w:t>Т</w:t>
            </w:r>
            <w:r w:rsidRPr="00E707D7">
              <w:rPr>
                <w:sz w:val="20"/>
                <w:vertAlign w:val="subscript"/>
              </w:rPr>
              <w:t>во</w:t>
            </w:r>
            <w:proofErr w:type="spellEnd"/>
            <w:r w:rsidRPr="00E707D7">
              <w:rPr>
                <w:sz w:val="20"/>
              </w:rPr>
              <w:t xml:space="preserve"> - регулируемый тариф на водоотведение, утвержденный распоряжением Комитета по тарифам</w:t>
            </w:r>
          </w:p>
          <w:p w:rsidR="005F7445" w:rsidRPr="00E707D7" w:rsidRDefault="005F7445" w:rsidP="00BF4022">
            <w:pPr>
              <w:spacing w:line="259" w:lineRule="auto"/>
              <w:ind w:right="104"/>
            </w:pPr>
            <w:r w:rsidRPr="00E707D7">
              <w:rPr>
                <w:sz w:val="20"/>
              </w:rPr>
              <w:t xml:space="preserve">Санкт-Петербурга на планируемый год; </w:t>
            </w:r>
            <w:proofErr w:type="spellStart"/>
            <w:r w:rsidRPr="00E707D7">
              <w:rPr>
                <w:sz w:val="20"/>
              </w:rPr>
              <w:t>П</w:t>
            </w:r>
            <w:r w:rsidRPr="00E707D7">
              <w:rPr>
                <w:sz w:val="20"/>
                <w:vertAlign w:val="subscript"/>
              </w:rPr>
              <w:t>во</w:t>
            </w:r>
            <w:proofErr w:type="spellEnd"/>
            <w:r w:rsidRPr="00E707D7">
              <w:rPr>
                <w:sz w:val="20"/>
              </w:rPr>
              <w:t xml:space="preserve"> - расчетная потребность в водоотведении административного здания (помещения), включенная в справку согласования планируемых объемов</w:t>
            </w:r>
          </w:p>
        </w:tc>
      </w:tr>
      <w:tr w:rsidR="005F7445" w:rsidRPr="003D2A06" w:rsidTr="00F33C67">
        <w:tblPrEx>
          <w:tblCellMar>
            <w:right w:w="40" w:type="dxa"/>
          </w:tblCellMar>
        </w:tblPrEx>
        <w:trPr>
          <w:trHeight w:val="409"/>
        </w:trPr>
        <w:tc>
          <w:tcPr>
            <w:tcW w:w="7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7445" w:rsidRPr="00E707D7" w:rsidRDefault="005F7445" w:rsidP="00BF4022">
            <w:pPr>
              <w:spacing w:after="123" w:line="259" w:lineRule="auto"/>
            </w:pPr>
          </w:p>
        </w:tc>
        <w:tc>
          <w:tcPr>
            <w:tcW w:w="3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7445" w:rsidRPr="00E707D7" w:rsidRDefault="005F7445" w:rsidP="00BF4022">
            <w:pPr>
              <w:spacing w:after="123" w:line="259" w:lineRule="auto"/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445" w:rsidRDefault="005F7445" w:rsidP="00BF4022">
            <w:pPr>
              <w:rPr>
                <w:sz w:val="22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445" w:rsidRDefault="005F7445" w:rsidP="00BF4022">
            <w:pPr>
              <w:rPr>
                <w:sz w:val="22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445" w:rsidRDefault="005F7445" w:rsidP="00B21848">
            <w:pPr>
              <w:ind w:left="1"/>
              <w:rPr>
                <w:sz w:val="22"/>
              </w:rPr>
            </w:pPr>
          </w:p>
        </w:tc>
        <w:tc>
          <w:tcPr>
            <w:tcW w:w="60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7445" w:rsidRPr="00E707D7" w:rsidRDefault="005F7445" w:rsidP="00B21848">
            <w:pPr>
              <w:spacing w:after="27" w:line="242" w:lineRule="auto"/>
            </w:pPr>
            <w:r w:rsidRPr="00E707D7">
              <w:rPr>
                <w:sz w:val="20"/>
              </w:rPr>
              <w:t xml:space="preserve">потребления ТЭР и воды на 2023-2025 </w:t>
            </w:r>
            <w:proofErr w:type="spellStart"/>
            <w:r w:rsidRPr="00E707D7">
              <w:rPr>
                <w:sz w:val="20"/>
              </w:rPr>
              <w:t>г.г</w:t>
            </w:r>
            <w:proofErr w:type="spellEnd"/>
            <w:r w:rsidRPr="00E707D7">
              <w:rPr>
                <w:sz w:val="20"/>
              </w:rPr>
              <w:t>., согласованная с СПб ГБУ «Центр энергосбережения»</w:t>
            </w:r>
          </w:p>
        </w:tc>
      </w:tr>
      <w:tr w:rsidR="005F7445" w:rsidRPr="003D2A06" w:rsidTr="00F33C67">
        <w:tblPrEx>
          <w:tblCellMar>
            <w:right w:w="40" w:type="dxa"/>
          </w:tblCellMar>
        </w:tblPrEx>
        <w:trPr>
          <w:trHeight w:val="2649"/>
        </w:trPr>
        <w:tc>
          <w:tcPr>
            <w:tcW w:w="7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7445" w:rsidRPr="00E707D7" w:rsidRDefault="005F7445" w:rsidP="00BF4022">
            <w:pPr>
              <w:spacing w:after="123" w:line="259" w:lineRule="auto"/>
            </w:pPr>
            <w:r w:rsidRPr="00E707D7">
              <w:t>2.3</w:t>
            </w:r>
            <w:r>
              <w:t>.</w:t>
            </w:r>
            <w:r w:rsidRPr="00E707D7">
              <w:t>4.</w:t>
            </w:r>
          </w:p>
        </w:tc>
        <w:tc>
          <w:tcPr>
            <w:tcW w:w="3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7445" w:rsidRPr="00E707D7" w:rsidRDefault="005F7445" w:rsidP="00BF4022">
            <w:pPr>
              <w:spacing w:line="259" w:lineRule="auto"/>
              <w:ind w:right="83"/>
              <w:rPr>
                <w:sz w:val="22"/>
              </w:rPr>
            </w:pPr>
            <w:r w:rsidRPr="00E707D7">
              <w:rPr>
                <w:sz w:val="22"/>
              </w:rPr>
              <w:t>Затраты на оказание услуг по обращению с твердыми коммунальными отходами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445" w:rsidRDefault="00BF4022" w:rsidP="00BF4022">
            <w:pPr>
              <w:rPr>
                <w:sz w:val="22"/>
              </w:rPr>
            </w:pPr>
            <w:r>
              <w:rPr>
                <w:sz w:val="22"/>
              </w:rPr>
              <w:t>269</w:t>
            </w:r>
            <w:r w:rsidR="005F7445">
              <w:rPr>
                <w:sz w:val="22"/>
              </w:rPr>
              <w:t xml:space="preserve"> 000,00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445" w:rsidRDefault="00BF4022" w:rsidP="00BF4022">
            <w:pPr>
              <w:rPr>
                <w:sz w:val="22"/>
              </w:rPr>
            </w:pPr>
            <w:r>
              <w:rPr>
                <w:sz w:val="22"/>
              </w:rPr>
              <w:t>277</w:t>
            </w:r>
            <w:r w:rsidR="005F7445">
              <w:rPr>
                <w:sz w:val="22"/>
              </w:rPr>
              <w:t xml:space="preserve"> 2</w:t>
            </w:r>
            <w:r>
              <w:rPr>
                <w:sz w:val="22"/>
              </w:rPr>
              <w:t>00</w:t>
            </w:r>
            <w:r w:rsidR="005F7445">
              <w:rPr>
                <w:sz w:val="22"/>
              </w:rPr>
              <w:t>,00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445" w:rsidRDefault="005F7445" w:rsidP="00BF4022">
            <w:pPr>
              <w:ind w:left="1"/>
              <w:rPr>
                <w:sz w:val="22"/>
              </w:rPr>
            </w:pPr>
            <w:r>
              <w:rPr>
                <w:sz w:val="22"/>
              </w:rPr>
              <w:t>28</w:t>
            </w:r>
            <w:r w:rsidR="00BF4022">
              <w:rPr>
                <w:sz w:val="22"/>
              </w:rPr>
              <w:t>8</w:t>
            </w:r>
            <w:r>
              <w:rPr>
                <w:sz w:val="22"/>
              </w:rPr>
              <w:t xml:space="preserve"> 2</w:t>
            </w:r>
            <w:r w:rsidR="00BF4022">
              <w:rPr>
                <w:sz w:val="22"/>
              </w:rPr>
              <w:t>00</w:t>
            </w:r>
            <w:r>
              <w:rPr>
                <w:sz w:val="22"/>
              </w:rPr>
              <w:t>,</w:t>
            </w:r>
            <w:r w:rsidR="00BF4022">
              <w:rPr>
                <w:sz w:val="22"/>
              </w:rPr>
              <w:t>00</w:t>
            </w:r>
          </w:p>
        </w:tc>
        <w:tc>
          <w:tcPr>
            <w:tcW w:w="60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7445" w:rsidRPr="00E707D7" w:rsidRDefault="005F7445" w:rsidP="00BF4022">
            <w:pPr>
              <w:spacing w:line="238" w:lineRule="auto"/>
              <w:ind w:right="104"/>
            </w:pPr>
            <w:r w:rsidRPr="00E707D7">
              <w:rPr>
                <w:sz w:val="20"/>
              </w:rPr>
              <w:t>Затраты на оказание услуг по обращению с твердыми коммунальными</w:t>
            </w:r>
            <w:r w:rsidRPr="00E707D7">
              <w:rPr>
                <w:sz w:val="22"/>
              </w:rPr>
              <w:t xml:space="preserve"> о</w:t>
            </w:r>
            <w:r w:rsidRPr="00E707D7">
              <w:rPr>
                <w:sz w:val="20"/>
              </w:rPr>
              <w:t xml:space="preserve">тходами определяются по формуле : </w:t>
            </w:r>
            <w:r w:rsidRPr="00E707D7">
              <w:rPr>
                <w:sz w:val="20"/>
              </w:rPr>
              <w:br/>
            </w:r>
            <w:proofErr w:type="spellStart"/>
            <w:r w:rsidRPr="00E707D7">
              <w:rPr>
                <w:sz w:val="20"/>
              </w:rPr>
              <w:t>НЗтко</w:t>
            </w:r>
            <w:proofErr w:type="spellEnd"/>
            <w:r w:rsidRPr="00E707D7">
              <w:rPr>
                <w:sz w:val="20"/>
              </w:rPr>
              <w:t xml:space="preserve"> = </w:t>
            </w:r>
            <w:proofErr w:type="spellStart"/>
            <w:r w:rsidRPr="00E707D7">
              <w:rPr>
                <w:sz w:val="20"/>
              </w:rPr>
              <w:t>Ттко</w:t>
            </w:r>
            <w:proofErr w:type="spellEnd"/>
            <w:r w:rsidRPr="00E707D7">
              <w:rPr>
                <w:sz w:val="20"/>
              </w:rPr>
              <w:t xml:space="preserve"> * </w:t>
            </w:r>
            <w:proofErr w:type="spellStart"/>
            <w:r w:rsidRPr="00E707D7">
              <w:rPr>
                <w:sz w:val="20"/>
              </w:rPr>
              <w:t>Птко</w:t>
            </w:r>
            <w:proofErr w:type="spellEnd"/>
            <w:r w:rsidRPr="00E707D7">
              <w:rPr>
                <w:sz w:val="20"/>
              </w:rPr>
              <w:t xml:space="preserve"> , где</w:t>
            </w:r>
          </w:p>
          <w:p w:rsidR="005F7445" w:rsidRPr="00E707D7" w:rsidRDefault="005F7445" w:rsidP="00BF4022">
            <w:pPr>
              <w:spacing w:line="259" w:lineRule="auto"/>
              <w:rPr>
                <w:sz w:val="20"/>
              </w:rPr>
            </w:pPr>
            <w:proofErr w:type="spellStart"/>
            <w:r w:rsidRPr="00E707D7">
              <w:rPr>
                <w:sz w:val="20"/>
              </w:rPr>
              <w:t>НЗтко</w:t>
            </w:r>
            <w:proofErr w:type="spellEnd"/>
            <w:r w:rsidRPr="00E707D7">
              <w:rPr>
                <w:sz w:val="20"/>
              </w:rPr>
              <w:t xml:space="preserve"> – нормативные </w:t>
            </w:r>
            <w:proofErr w:type="gramStart"/>
            <w:r w:rsidRPr="00E707D7">
              <w:rPr>
                <w:sz w:val="20"/>
              </w:rPr>
              <w:t>затраты  на</w:t>
            </w:r>
            <w:proofErr w:type="gramEnd"/>
            <w:r w:rsidRPr="00E707D7">
              <w:rPr>
                <w:sz w:val="20"/>
              </w:rPr>
              <w:t xml:space="preserve"> услуги по обращению с твердыми коммунальными</w:t>
            </w:r>
            <w:r w:rsidRPr="00E707D7">
              <w:rPr>
                <w:sz w:val="22"/>
              </w:rPr>
              <w:t xml:space="preserve"> о</w:t>
            </w:r>
            <w:r w:rsidRPr="00E707D7">
              <w:rPr>
                <w:sz w:val="20"/>
              </w:rPr>
              <w:t>тходами;</w:t>
            </w:r>
          </w:p>
          <w:p w:rsidR="005F7445" w:rsidRPr="00E707D7" w:rsidRDefault="005F7445" w:rsidP="00BF4022">
            <w:pPr>
              <w:spacing w:line="259" w:lineRule="auto"/>
              <w:rPr>
                <w:sz w:val="20"/>
              </w:rPr>
            </w:pPr>
            <w:proofErr w:type="spellStart"/>
            <w:r w:rsidRPr="00E707D7">
              <w:rPr>
                <w:sz w:val="20"/>
              </w:rPr>
              <w:t>Ттко</w:t>
            </w:r>
            <w:proofErr w:type="spellEnd"/>
            <w:r w:rsidRPr="00E707D7">
              <w:rPr>
                <w:sz w:val="20"/>
              </w:rPr>
              <w:t xml:space="preserve"> – предельный единый тариф на услугу регионального оператора по обращению с твердыми коммунальными отходами в соответствии с распоряжением Комитета по тарифам Санкт-Петербурга от 16.11.2022 №162-р;</w:t>
            </w:r>
          </w:p>
          <w:p w:rsidR="005F7445" w:rsidRPr="00E707D7" w:rsidRDefault="005F7445" w:rsidP="00BF4022">
            <w:pPr>
              <w:spacing w:line="259" w:lineRule="auto"/>
              <w:rPr>
                <w:sz w:val="20"/>
              </w:rPr>
            </w:pPr>
            <w:proofErr w:type="spellStart"/>
            <w:r w:rsidRPr="00E707D7">
              <w:rPr>
                <w:sz w:val="20"/>
              </w:rPr>
              <w:t>Птко</w:t>
            </w:r>
            <w:proofErr w:type="spellEnd"/>
            <w:r w:rsidRPr="00E707D7">
              <w:rPr>
                <w:sz w:val="20"/>
              </w:rPr>
              <w:t xml:space="preserve"> - расчетная потребность в вывозе ТКО</w:t>
            </w:r>
          </w:p>
        </w:tc>
      </w:tr>
      <w:tr w:rsidR="005F7445" w:rsidRPr="003D2A06" w:rsidTr="00F33C67">
        <w:tblPrEx>
          <w:tblCellMar>
            <w:right w:w="40" w:type="dxa"/>
          </w:tblCellMar>
        </w:tblPrEx>
        <w:trPr>
          <w:trHeight w:val="4204"/>
        </w:trPr>
        <w:tc>
          <w:tcPr>
            <w:tcW w:w="7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7445" w:rsidRPr="00E707D7" w:rsidRDefault="005F7445" w:rsidP="00BF4022">
            <w:pPr>
              <w:spacing w:line="259" w:lineRule="auto"/>
            </w:pPr>
            <w:r w:rsidRPr="00E707D7">
              <w:rPr>
                <w:sz w:val="20"/>
              </w:rPr>
              <w:t>2.4</w:t>
            </w:r>
          </w:p>
        </w:tc>
        <w:tc>
          <w:tcPr>
            <w:tcW w:w="3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7445" w:rsidRPr="00E707D7" w:rsidRDefault="005F7445" w:rsidP="00BF4022">
            <w:pPr>
              <w:spacing w:line="259" w:lineRule="auto"/>
              <w:ind w:right="57"/>
            </w:pPr>
            <w:r w:rsidRPr="00E707D7">
              <w:rPr>
                <w:sz w:val="22"/>
              </w:rPr>
              <w:t>Затраты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имущества: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445" w:rsidRDefault="00EC0FC1" w:rsidP="00EC0FC1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2 375 4</w:t>
            </w:r>
            <w:r w:rsidR="005F7445">
              <w:rPr>
                <w:b/>
                <w:bCs/>
                <w:sz w:val="22"/>
              </w:rPr>
              <w:t>00,00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445" w:rsidRDefault="00EC0FC1" w:rsidP="00BF4022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3 250 800,00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445" w:rsidRDefault="005F7445" w:rsidP="00EC0FC1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3 </w:t>
            </w:r>
            <w:r w:rsidR="00EC0FC1">
              <w:rPr>
                <w:b/>
                <w:bCs/>
                <w:sz w:val="22"/>
              </w:rPr>
              <w:t>379</w:t>
            </w:r>
            <w:r>
              <w:rPr>
                <w:b/>
                <w:bCs/>
                <w:sz w:val="22"/>
              </w:rPr>
              <w:t xml:space="preserve"> 7</w:t>
            </w:r>
            <w:r w:rsidR="00EC0FC1">
              <w:rPr>
                <w:b/>
                <w:bCs/>
                <w:sz w:val="22"/>
              </w:rPr>
              <w:t>00</w:t>
            </w:r>
            <w:r>
              <w:rPr>
                <w:b/>
                <w:bCs/>
                <w:sz w:val="22"/>
              </w:rPr>
              <w:t>,</w:t>
            </w:r>
            <w:r w:rsidR="00EC0FC1">
              <w:rPr>
                <w:b/>
                <w:bCs/>
                <w:sz w:val="22"/>
              </w:rPr>
              <w:t>00</w:t>
            </w:r>
          </w:p>
        </w:tc>
        <w:tc>
          <w:tcPr>
            <w:tcW w:w="60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7445" w:rsidRPr="00E707D7" w:rsidRDefault="005F7445" w:rsidP="00BF4022">
            <w:pPr>
              <w:spacing w:line="243" w:lineRule="auto"/>
              <w:ind w:right="42"/>
            </w:pPr>
            <w:r w:rsidRPr="00E707D7">
              <w:rPr>
                <w:sz w:val="20"/>
              </w:rPr>
              <w:t xml:space="preserve">Нормативные затраты на приобретение прочих работ и услуг, не относящихся к затратам на услуги связи, транспортные услуги, </w:t>
            </w:r>
            <w:r w:rsidRPr="00E707D7">
              <w:rPr>
                <w:sz w:val="20"/>
              </w:rPr>
              <w:tab/>
              <w:t xml:space="preserve">оплату </w:t>
            </w:r>
            <w:r w:rsidRPr="00E707D7">
              <w:rPr>
                <w:sz w:val="20"/>
              </w:rPr>
              <w:tab/>
              <w:t xml:space="preserve">расходов </w:t>
            </w:r>
            <w:r w:rsidRPr="00E707D7">
              <w:rPr>
                <w:sz w:val="20"/>
              </w:rPr>
              <w:tab/>
              <w:t xml:space="preserve">по </w:t>
            </w:r>
            <w:r w:rsidRPr="00E707D7">
              <w:rPr>
                <w:sz w:val="20"/>
              </w:rPr>
              <w:tab/>
              <w:t xml:space="preserve">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 включает в себя: </w:t>
            </w:r>
          </w:p>
          <w:p w:rsidR="005F7445" w:rsidRPr="00E707D7" w:rsidRDefault="005F7445" w:rsidP="005F7445">
            <w:pPr>
              <w:numPr>
                <w:ilvl w:val="0"/>
                <w:numId w:val="14"/>
              </w:numPr>
              <w:spacing w:line="238" w:lineRule="auto"/>
            </w:pPr>
            <w:r w:rsidRPr="00E707D7">
              <w:rPr>
                <w:sz w:val="20"/>
              </w:rPr>
              <w:t xml:space="preserve">нормативные затраты </w:t>
            </w:r>
            <w:proofErr w:type="gramStart"/>
            <w:r w:rsidRPr="00E707D7">
              <w:rPr>
                <w:sz w:val="20"/>
              </w:rPr>
              <w:t>на  приобретение</w:t>
            </w:r>
            <w:proofErr w:type="gramEnd"/>
            <w:r w:rsidRPr="00E707D7">
              <w:rPr>
                <w:sz w:val="20"/>
              </w:rPr>
              <w:t xml:space="preserve"> периодических печатных изданий;</w:t>
            </w:r>
          </w:p>
          <w:p w:rsidR="005F7445" w:rsidRPr="00E707D7" w:rsidRDefault="005F7445" w:rsidP="005F7445">
            <w:pPr>
              <w:numPr>
                <w:ilvl w:val="0"/>
                <w:numId w:val="14"/>
              </w:numPr>
              <w:spacing w:line="259" w:lineRule="auto"/>
            </w:pPr>
            <w:r w:rsidRPr="00E707D7">
              <w:rPr>
                <w:sz w:val="20"/>
              </w:rPr>
              <w:t>нормативные затраты на оплату услуг охраны;</w:t>
            </w:r>
          </w:p>
          <w:p w:rsidR="005F7445" w:rsidRPr="00E707D7" w:rsidRDefault="005F7445" w:rsidP="005F7445">
            <w:pPr>
              <w:numPr>
                <w:ilvl w:val="0"/>
                <w:numId w:val="14"/>
              </w:numPr>
              <w:spacing w:line="259" w:lineRule="auto"/>
            </w:pPr>
            <w:r w:rsidRPr="00E707D7">
              <w:rPr>
                <w:sz w:val="20"/>
              </w:rPr>
              <w:t>нормативные затраты на оплату труда независимых экспертов</w:t>
            </w:r>
          </w:p>
        </w:tc>
      </w:tr>
      <w:tr w:rsidR="005F7445" w:rsidRPr="003D2A06" w:rsidTr="00F33C67">
        <w:tblPrEx>
          <w:tblCellMar>
            <w:right w:w="40" w:type="dxa"/>
          </w:tblCellMar>
        </w:tblPrEx>
        <w:trPr>
          <w:trHeight w:val="2113"/>
        </w:trPr>
        <w:tc>
          <w:tcPr>
            <w:tcW w:w="798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5F7445" w:rsidRPr="00CD74FE" w:rsidRDefault="005F7445" w:rsidP="00BF4022">
            <w:pPr>
              <w:spacing w:line="259" w:lineRule="auto"/>
            </w:pPr>
            <w:r w:rsidRPr="00E707D7">
              <w:rPr>
                <w:sz w:val="20"/>
              </w:rPr>
              <w:t>2.4.1</w:t>
            </w:r>
            <w:r>
              <w:rPr>
                <w:sz w:val="20"/>
              </w:rPr>
              <w:t>.</w:t>
            </w:r>
          </w:p>
        </w:tc>
        <w:tc>
          <w:tcPr>
            <w:tcW w:w="3270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5F7445" w:rsidRPr="00E707D7" w:rsidRDefault="005F7445" w:rsidP="00BF4022">
            <w:pPr>
              <w:spacing w:line="259" w:lineRule="auto"/>
            </w:pPr>
            <w:r w:rsidRPr="00E707D7">
              <w:rPr>
                <w:sz w:val="22"/>
              </w:rPr>
              <w:t>Затраты на приобретение периодических печатных  и электронных изданий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445" w:rsidRDefault="00B21848" w:rsidP="00B21848">
            <w:pPr>
              <w:rPr>
                <w:sz w:val="22"/>
              </w:rPr>
            </w:pPr>
            <w:r>
              <w:rPr>
                <w:sz w:val="22"/>
              </w:rPr>
              <w:t>341</w:t>
            </w:r>
            <w:r w:rsidR="005F7445">
              <w:rPr>
                <w:sz w:val="22"/>
              </w:rPr>
              <w:t xml:space="preserve"> </w:t>
            </w:r>
            <w:r>
              <w:rPr>
                <w:sz w:val="22"/>
              </w:rPr>
              <w:t>6</w:t>
            </w:r>
            <w:r w:rsidR="005F7445">
              <w:rPr>
                <w:sz w:val="22"/>
              </w:rPr>
              <w:t>00,00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445" w:rsidRDefault="005F7445" w:rsidP="00B21848">
            <w:pPr>
              <w:rPr>
                <w:sz w:val="22"/>
              </w:rPr>
            </w:pPr>
            <w:r>
              <w:rPr>
                <w:sz w:val="22"/>
              </w:rPr>
              <w:t>4</w:t>
            </w:r>
            <w:r w:rsidR="00B21848">
              <w:rPr>
                <w:sz w:val="22"/>
              </w:rPr>
              <w:t>39 900,0</w:t>
            </w:r>
            <w:r>
              <w:rPr>
                <w:sz w:val="22"/>
              </w:rPr>
              <w:t>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445" w:rsidRDefault="005F7445" w:rsidP="00B21848">
            <w:pPr>
              <w:ind w:left="1"/>
              <w:rPr>
                <w:sz w:val="22"/>
              </w:rPr>
            </w:pPr>
            <w:r>
              <w:rPr>
                <w:sz w:val="22"/>
              </w:rPr>
              <w:t>4</w:t>
            </w:r>
            <w:r w:rsidR="00B21848">
              <w:rPr>
                <w:sz w:val="22"/>
              </w:rPr>
              <w:t xml:space="preserve">57 </w:t>
            </w:r>
            <w:r>
              <w:rPr>
                <w:sz w:val="22"/>
              </w:rPr>
              <w:t>4</w:t>
            </w:r>
            <w:r w:rsidR="00B21848">
              <w:rPr>
                <w:sz w:val="22"/>
              </w:rPr>
              <w:t>00</w:t>
            </w:r>
            <w:r>
              <w:rPr>
                <w:sz w:val="22"/>
              </w:rPr>
              <w:t>,</w:t>
            </w:r>
            <w:r w:rsidR="00B21848">
              <w:rPr>
                <w:sz w:val="22"/>
              </w:rPr>
              <w:t>00</w:t>
            </w:r>
          </w:p>
        </w:tc>
        <w:tc>
          <w:tcPr>
            <w:tcW w:w="6089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5F7445" w:rsidRPr="00E707D7" w:rsidRDefault="005F7445" w:rsidP="00BF4022">
            <w:pPr>
              <w:spacing w:after="27" w:line="238" w:lineRule="auto"/>
            </w:pPr>
            <w:r w:rsidRPr="00E707D7">
              <w:rPr>
                <w:sz w:val="20"/>
              </w:rPr>
              <w:t>Расчет нормативных затрат на приобретение периодических изданий осуществляется по формуле:</w:t>
            </w:r>
          </w:p>
          <w:p w:rsidR="005F7445" w:rsidRPr="00E707D7" w:rsidRDefault="005F7445" w:rsidP="00BF4022">
            <w:pPr>
              <w:spacing w:line="259" w:lineRule="auto"/>
            </w:pPr>
            <w:proofErr w:type="spellStart"/>
            <w:r w:rsidRPr="00E707D7">
              <w:rPr>
                <w:sz w:val="20"/>
              </w:rPr>
              <w:t>НЗ</w:t>
            </w:r>
            <w:r w:rsidRPr="00E707D7">
              <w:rPr>
                <w:sz w:val="13"/>
              </w:rPr>
              <w:t>пи</w:t>
            </w:r>
            <w:proofErr w:type="spellEnd"/>
            <w:r w:rsidRPr="00E707D7">
              <w:rPr>
                <w:sz w:val="13"/>
              </w:rPr>
              <w:t xml:space="preserve"> </w:t>
            </w:r>
            <w:r w:rsidRPr="00E707D7">
              <w:rPr>
                <w:sz w:val="20"/>
              </w:rPr>
              <w:t xml:space="preserve">= </w:t>
            </w:r>
            <w:proofErr w:type="spellStart"/>
            <w:r w:rsidRPr="00E707D7">
              <w:rPr>
                <w:sz w:val="20"/>
              </w:rPr>
              <w:t>Ч</w:t>
            </w:r>
            <w:r w:rsidRPr="00E707D7">
              <w:rPr>
                <w:sz w:val="13"/>
              </w:rPr>
              <w:t>р</w:t>
            </w:r>
            <w:proofErr w:type="spellEnd"/>
            <w:r w:rsidRPr="00E707D7">
              <w:rPr>
                <w:sz w:val="20"/>
              </w:rPr>
              <w:t xml:space="preserve"> x </w:t>
            </w:r>
            <w:proofErr w:type="spellStart"/>
            <w:r w:rsidRPr="00E707D7">
              <w:rPr>
                <w:sz w:val="20"/>
              </w:rPr>
              <w:t>Н</w:t>
            </w:r>
            <w:r w:rsidRPr="00E707D7">
              <w:rPr>
                <w:sz w:val="13"/>
              </w:rPr>
              <w:t>ц</w:t>
            </w:r>
            <w:proofErr w:type="spellEnd"/>
            <w:r w:rsidRPr="00E707D7">
              <w:rPr>
                <w:sz w:val="13"/>
              </w:rPr>
              <w:t xml:space="preserve"> пи</w:t>
            </w:r>
            <w:r w:rsidRPr="00E707D7">
              <w:rPr>
                <w:sz w:val="20"/>
              </w:rPr>
              <w:t xml:space="preserve"> x </w:t>
            </w:r>
            <w:proofErr w:type="spellStart"/>
            <w:r w:rsidRPr="00E707D7">
              <w:rPr>
                <w:sz w:val="20"/>
              </w:rPr>
              <w:t>М</w:t>
            </w:r>
            <w:r w:rsidRPr="00E707D7">
              <w:rPr>
                <w:sz w:val="13"/>
              </w:rPr>
              <w:t>пи</w:t>
            </w:r>
            <w:proofErr w:type="spellEnd"/>
            <w:r w:rsidRPr="00E707D7">
              <w:rPr>
                <w:sz w:val="20"/>
              </w:rPr>
              <w:t>,</w:t>
            </w:r>
          </w:p>
          <w:p w:rsidR="005F7445" w:rsidRPr="00E707D7" w:rsidRDefault="005F7445" w:rsidP="00BF4022">
            <w:pPr>
              <w:spacing w:after="6" w:line="245" w:lineRule="auto"/>
            </w:pPr>
            <w:r w:rsidRPr="00E707D7">
              <w:rPr>
                <w:sz w:val="20"/>
              </w:rPr>
              <w:t xml:space="preserve">где: </w:t>
            </w:r>
            <w:proofErr w:type="spellStart"/>
            <w:r w:rsidRPr="00E707D7">
              <w:rPr>
                <w:sz w:val="20"/>
              </w:rPr>
              <w:t>НЗ</w:t>
            </w:r>
            <w:r w:rsidRPr="00E707D7">
              <w:rPr>
                <w:sz w:val="20"/>
                <w:vertAlign w:val="subscript"/>
              </w:rPr>
              <w:t>пи</w:t>
            </w:r>
            <w:proofErr w:type="spellEnd"/>
            <w:r w:rsidRPr="00E707D7">
              <w:rPr>
                <w:sz w:val="20"/>
              </w:rPr>
              <w:t xml:space="preserve"> - нормативные затраты на приобретение периодических изданий;</w:t>
            </w:r>
          </w:p>
          <w:p w:rsidR="005F7445" w:rsidRPr="00E707D7" w:rsidRDefault="005F7445" w:rsidP="00BF4022">
            <w:pPr>
              <w:spacing w:line="259" w:lineRule="auto"/>
              <w:ind w:right="243"/>
              <w:rPr>
                <w:sz w:val="20"/>
              </w:rPr>
            </w:pPr>
            <w:proofErr w:type="spellStart"/>
            <w:r w:rsidRPr="00E707D7">
              <w:rPr>
                <w:sz w:val="20"/>
              </w:rPr>
              <w:t>Ч</w:t>
            </w:r>
            <w:r w:rsidRPr="00E707D7">
              <w:rPr>
                <w:sz w:val="20"/>
                <w:vertAlign w:val="subscript"/>
              </w:rPr>
              <w:t>р</w:t>
            </w:r>
            <w:proofErr w:type="spellEnd"/>
            <w:r w:rsidRPr="00E707D7">
              <w:rPr>
                <w:sz w:val="20"/>
                <w:vertAlign w:val="subscript"/>
              </w:rPr>
              <w:t xml:space="preserve"> </w:t>
            </w:r>
            <w:r w:rsidRPr="00E707D7">
              <w:rPr>
                <w:sz w:val="20"/>
              </w:rPr>
              <w:t xml:space="preserve">- расчетная численность работников ИОГВ (ОУ ТГВФ, КУ); </w:t>
            </w:r>
          </w:p>
          <w:p w:rsidR="005F7445" w:rsidRPr="00E707D7" w:rsidRDefault="005F7445" w:rsidP="00BF4022">
            <w:pPr>
              <w:spacing w:line="259" w:lineRule="auto"/>
              <w:ind w:right="243"/>
            </w:pPr>
            <w:proofErr w:type="spellStart"/>
            <w:r w:rsidRPr="00E707D7">
              <w:rPr>
                <w:sz w:val="20"/>
              </w:rPr>
              <w:t>Н</w:t>
            </w:r>
            <w:r w:rsidRPr="00E707D7">
              <w:rPr>
                <w:sz w:val="20"/>
                <w:vertAlign w:val="subscript"/>
              </w:rPr>
              <w:t>ц</w:t>
            </w:r>
            <w:proofErr w:type="spellEnd"/>
            <w:r w:rsidRPr="00E707D7">
              <w:rPr>
                <w:sz w:val="20"/>
                <w:vertAlign w:val="subscript"/>
              </w:rPr>
              <w:t xml:space="preserve"> пи</w:t>
            </w:r>
            <w:r w:rsidRPr="00E707D7">
              <w:rPr>
                <w:sz w:val="20"/>
              </w:rPr>
              <w:t xml:space="preserve"> - норматив цены приобретения периодических изданий;</w:t>
            </w:r>
          </w:p>
          <w:p w:rsidR="005F7445" w:rsidRPr="00E707D7" w:rsidRDefault="005F7445" w:rsidP="00BF4022">
            <w:pPr>
              <w:spacing w:line="259" w:lineRule="auto"/>
            </w:pPr>
            <w:proofErr w:type="spellStart"/>
            <w:r w:rsidRPr="00E707D7">
              <w:rPr>
                <w:sz w:val="20"/>
              </w:rPr>
              <w:t>М</w:t>
            </w:r>
            <w:r w:rsidRPr="00E707D7">
              <w:rPr>
                <w:sz w:val="20"/>
                <w:vertAlign w:val="subscript"/>
              </w:rPr>
              <w:t>пи</w:t>
            </w:r>
            <w:proofErr w:type="spellEnd"/>
            <w:r w:rsidRPr="00E707D7">
              <w:rPr>
                <w:sz w:val="20"/>
              </w:rPr>
              <w:t xml:space="preserve"> - количество месяцев приобретения периодических изданий</w:t>
            </w:r>
          </w:p>
        </w:tc>
      </w:tr>
      <w:tr w:rsidR="005F7445" w:rsidRPr="003D2A06" w:rsidTr="00F33C67">
        <w:tblPrEx>
          <w:tblCellMar>
            <w:right w:w="6" w:type="dxa"/>
          </w:tblCellMar>
        </w:tblPrEx>
        <w:trPr>
          <w:trHeight w:val="4671"/>
        </w:trPr>
        <w:tc>
          <w:tcPr>
            <w:tcW w:w="7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7445" w:rsidRPr="00E707D7" w:rsidRDefault="005F7445" w:rsidP="00BF4022">
            <w:pPr>
              <w:spacing w:line="259" w:lineRule="auto"/>
            </w:pPr>
            <w:r w:rsidRPr="00E707D7">
              <w:rPr>
                <w:sz w:val="20"/>
              </w:rPr>
              <w:lastRenderedPageBreak/>
              <w:t>2.4.2</w:t>
            </w:r>
            <w:r>
              <w:rPr>
                <w:sz w:val="20"/>
              </w:rPr>
              <w:t>.</w:t>
            </w:r>
          </w:p>
        </w:tc>
        <w:tc>
          <w:tcPr>
            <w:tcW w:w="3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7445" w:rsidRPr="00E707D7" w:rsidRDefault="005F7445" w:rsidP="00BF4022">
            <w:pPr>
              <w:spacing w:line="259" w:lineRule="auto"/>
            </w:pPr>
            <w:r w:rsidRPr="00E707D7">
              <w:rPr>
                <w:sz w:val="22"/>
              </w:rPr>
              <w:t>Затраты на оплату услуг охраны</w:t>
            </w:r>
            <w:r w:rsidR="00EC0FC1">
              <w:rPr>
                <w:sz w:val="22"/>
              </w:rPr>
              <w:t xml:space="preserve"> помещений и соблюдение контрольно-пропускного режима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445" w:rsidRDefault="005F7445" w:rsidP="00EC0FC1">
            <w:pPr>
              <w:rPr>
                <w:sz w:val="22"/>
              </w:rPr>
            </w:pPr>
            <w:r>
              <w:rPr>
                <w:sz w:val="22"/>
              </w:rPr>
              <w:t xml:space="preserve">2 </w:t>
            </w:r>
            <w:r w:rsidR="00EC0FC1">
              <w:rPr>
                <w:sz w:val="22"/>
              </w:rPr>
              <w:t>006</w:t>
            </w:r>
            <w:r>
              <w:rPr>
                <w:sz w:val="22"/>
              </w:rPr>
              <w:t xml:space="preserve"> </w:t>
            </w:r>
            <w:r w:rsidR="00EC0FC1">
              <w:rPr>
                <w:sz w:val="22"/>
              </w:rPr>
              <w:t>9</w:t>
            </w:r>
            <w:r>
              <w:rPr>
                <w:sz w:val="22"/>
              </w:rPr>
              <w:t>00,00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445" w:rsidRDefault="005F7445" w:rsidP="00EC0FC1">
            <w:pPr>
              <w:rPr>
                <w:sz w:val="22"/>
              </w:rPr>
            </w:pPr>
            <w:r>
              <w:rPr>
                <w:sz w:val="22"/>
              </w:rPr>
              <w:t>2 7</w:t>
            </w:r>
            <w:r w:rsidR="00EC0FC1">
              <w:rPr>
                <w:sz w:val="22"/>
              </w:rPr>
              <w:t>90</w:t>
            </w:r>
            <w:r>
              <w:rPr>
                <w:sz w:val="22"/>
              </w:rPr>
              <w:t xml:space="preserve"> 9</w:t>
            </w:r>
            <w:r w:rsidR="00EC0FC1">
              <w:rPr>
                <w:sz w:val="22"/>
              </w:rPr>
              <w:t>00</w:t>
            </w:r>
            <w:r>
              <w:rPr>
                <w:sz w:val="22"/>
              </w:rPr>
              <w:t>,</w:t>
            </w:r>
            <w:r w:rsidR="00EC0FC1">
              <w:rPr>
                <w:sz w:val="22"/>
              </w:rPr>
              <w:t>00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445" w:rsidRDefault="005F7445" w:rsidP="00EC0FC1">
            <w:pPr>
              <w:ind w:left="1"/>
              <w:rPr>
                <w:sz w:val="22"/>
              </w:rPr>
            </w:pPr>
            <w:r>
              <w:rPr>
                <w:sz w:val="22"/>
              </w:rPr>
              <w:t xml:space="preserve">2 </w:t>
            </w:r>
            <w:r w:rsidR="00EC0FC1">
              <w:rPr>
                <w:sz w:val="22"/>
              </w:rPr>
              <w:t>9</w:t>
            </w:r>
            <w:r>
              <w:rPr>
                <w:sz w:val="22"/>
              </w:rPr>
              <w:t>0</w:t>
            </w:r>
            <w:r w:rsidR="00EC0FC1">
              <w:rPr>
                <w:sz w:val="22"/>
              </w:rPr>
              <w:t>2</w:t>
            </w:r>
            <w:r>
              <w:rPr>
                <w:sz w:val="22"/>
              </w:rPr>
              <w:t xml:space="preserve"> </w:t>
            </w:r>
            <w:r w:rsidR="00EC0FC1">
              <w:rPr>
                <w:sz w:val="22"/>
              </w:rPr>
              <w:t>300</w:t>
            </w:r>
            <w:r>
              <w:rPr>
                <w:sz w:val="22"/>
              </w:rPr>
              <w:t>,</w:t>
            </w:r>
            <w:r w:rsidR="00EC0FC1">
              <w:rPr>
                <w:sz w:val="22"/>
              </w:rPr>
              <w:t>00</w:t>
            </w:r>
          </w:p>
        </w:tc>
        <w:tc>
          <w:tcPr>
            <w:tcW w:w="60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F7445" w:rsidRPr="00E707D7" w:rsidRDefault="005F7445" w:rsidP="00BF4022">
            <w:pPr>
              <w:spacing w:line="266" w:lineRule="auto"/>
            </w:pPr>
            <w:r w:rsidRPr="00E707D7">
              <w:rPr>
                <w:sz w:val="20"/>
              </w:rPr>
              <w:t xml:space="preserve">Расчет нормативных затрат </w:t>
            </w:r>
            <w:proofErr w:type="gramStart"/>
            <w:r w:rsidRPr="00E707D7">
              <w:rPr>
                <w:sz w:val="20"/>
              </w:rPr>
              <w:t>на  услуги</w:t>
            </w:r>
            <w:proofErr w:type="gramEnd"/>
            <w:r w:rsidRPr="00E707D7">
              <w:rPr>
                <w:sz w:val="20"/>
              </w:rPr>
              <w:t xml:space="preserve"> охраны определяется по формуле: </w:t>
            </w:r>
            <w:proofErr w:type="spellStart"/>
            <w:r w:rsidRPr="00E707D7">
              <w:rPr>
                <w:sz w:val="22"/>
              </w:rPr>
              <w:t>ПЗ</w:t>
            </w:r>
            <w:r w:rsidRPr="00E707D7">
              <w:rPr>
                <w:sz w:val="22"/>
                <w:vertAlign w:val="subscript"/>
              </w:rPr>
              <w:t>охр</w:t>
            </w:r>
            <w:proofErr w:type="spellEnd"/>
            <w:r w:rsidRPr="00E707D7">
              <w:rPr>
                <w:sz w:val="22"/>
              </w:rPr>
              <w:t xml:space="preserve"> = </w:t>
            </w:r>
            <w:proofErr w:type="spellStart"/>
            <w:r w:rsidRPr="00E707D7">
              <w:rPr>
                <w:sz w:val="22"/>
              </w:rPr>
              <w:t>К</w:t>
            </w:r>
            <w:r w:rsidRPr="00E707D7">
              <w:rPr>
                <w:sz w:val="22"/>
                <w:vertAlign w:val="subscript"/>
              </w:rPr>
              <w:t>охр</w:t>
            </w:r>
            <w:proofErr w:type="spellEnd"/>
            <w:r w:rsidRPr="00E707D7">
              <w:rPr>
                <w:sz w:val="22"/>
              </w:rPr>
              <w:t xml:space="preserve"> X </w:t>
            </w:r>
            <w:proofErr w:type="spellStart"/>
            <w:r w:rsidRPr="00E707D7">
              <w:rPr>
                <w:sz w:val="22"/>
              </w:rPr>
              <w:t>П</w:t>
            </w:r>
            <w:r w:rsidRPr="00E707D7">
              <w:rPr>
                <w:sz w:val="22"/>
                <w:vertAlign w:val="subscript"/>
              </w:rPr>
              <w:t>ц</w:t>
            </w:r>
            <w:proofErr w:type="spellEnd"/>
            <w:r w:rsidRPr="00E707D7">
              <w:rPr>
                <w:sz w:val="22"/>
              </w:rPr>
              <w:t xml:space="preserve"> </w:t>
            </w:r>
            <w:r w:rsidRPr="00E707D7">
              <w:rPr>
                <w:sz w:val="22"/>
                <w:vertAlign w:val="subscript"/>
              </w:rPr>
              <w:t>охр</w:t>
            </w:r>
            <w:r w:rsidRPr="00E707D7">
              <w:rPr>
                <w:sz w:val="22"/>
              </w:rPr>
              <w:t xml:space="preserve">, </w:t>
            </w:r>
            <w:r w:rsidRPr="00E707D7">
              <w:rPr>
                <w:sz w:val="20"/>
              </w:rPr>
              <w:t>где:</w:t>
            </w:r>
          </w:p>
          <w:p w:rsidR="005F7445" w:rsidRPr="00E707D7" w:rsidRDefault="005F7445" w:rsidP="00BF4022">
            <w:r w:rsidRPr="00E707D7">
              <w:rPr>
                <w:sz w:val="20"/>
              </w:rPr>
              <w:t xml:space="preserve">К </w:t>
            </w:r>
            <w:proofErr w:type="gramStart"/>
            <w:r w:rsidRPr="00E707D7">
              <w:rPr>
                <w:sz w:val="20"/>
                <w:vertAlign w:val="subscript"/>
              </w:rPr>
              <w:t>охр</w:t>
            </w:r>
            <w:r w:rsidRPr="00E707D7">
              <w:rPr>
                <w:sz w:val="20"/>
              </w:rPr>
              <w:t xml:space="preserve"> </w:t>
            </w:r>
            <w:r w:rsidRPr="00E707D7">
              <w:rPr>
                <w:sz w:val="20"/>
                <w:vertAlign w:val="subscript"/>
              </w:rPr>
              <w:t xml:space="preserve"> </w:t>
            </w:r>
            <w:r w:rsidRPr="00E707D7">
              <w:rPr>
                <w:sz w:val="20"/>
              </w:rPr>
              <w:t>-</w:t>
            </w:r>
            <w:proofErr w:type="gramEnd"/>
            <w:r w:rsidRPr="00E707D7">
              <w:rPr>
                <w:sz w:val="20"/>
              </w:rPr>
              <w:t xml:space="preserve"> планируемое количество месяцев оказания услуг вневедомственной охраны;</w:t>
            </w:r>
          </w:p>
          <w:p w:rsidR="005F7445" w:rsidRPr="00E707D7" w:rsidRDefault="005F7445" w:rsidP="00BF4022">
            <w:pPr>
              <w:spacing w:line="264" w:lineRule="auto"/>
              <w:ind w:firstLine="38"/>
            </w:pPr>
            <w:r w:rsidRPr="00E707D7">
              <w:rPr>
                <w:sz w:val="20"/>
              </w:rPr>
              <w:t xml:space="preserve">П </w:t>
            </w:r>
            <w:r w:rsidRPr="00E707D7">
              <w:rPr>
                <w:sz w:val="20"/>
                <w:vertAlign w:val="subscript"/>
              </w:rPr>
              <w:t xml:space="preserve">ц </w:t>
            </w:r>
            <w:proofErr w:type="gramStart"/>
            <w:r w:rsidRPr="00E707D7">
              <w:rPr>
                <w:sz w:val="20"/>
                <w:vertAlign w:val="subscript"/>
              </w:rPr>
              <w:t>охр</w:t>
            </w:r>
            <w:r w:rsidRPr="00E707D7">
              <w:rPr>
                <w:sz w:val="20"/>
              </w:rPr>
              <w:t xml:space="preserve"> </w:t>
            </w:r>
            <w:r w:rsidRPr="00E707D7">
              <w:rPr>
                <w:sz w:val="20"/>
                <w:vertAlign w:val="subscript"/>
              </w:rPr>
              <w:t xml:space="preserve"> </w:t>
            </w:r>
            <w:r w:rsidRPr="00E707D7">
              <w:rPr>
                <w:sz w:val="20"/>
              </w:rPr>
              <w:t>-</w:t>
            </w:r>
            <w:proofErr w:type="gramEnd"/>
            <w:r w:rsidRPr="00E707D7">
              <w:rPr>
                <w:sz w:val="20"/>
              </w:rPr>
              <w:t xml:space="preserve"> норматив цены за один месяц оказания услуг вневедомственной охраны</w:t>
            </w:r>
            <w:r w:rsidRPr="00E707D7">
              <w:rPr>
                <w:rFonts w:eastAsia="Calibri"/>
                <w:sz w:val="22"/>
              </w:rPr>
              <w:t>.</w:t>
            </w:r>
          </w:p>
          <w:p w:rsidR="005F7445" w:rsidRPr="00E707D7" w:rsidRDefault="005F7445" w:rsidP="00BF4022">
            <w:pPr>
              <w:spacing w:line="259" w:lineRule="auto"/>
              <w:ind w:right="77"/>
            </w:pPr>
            <w:r w:rsidRPr="00E707D7">
              <w:rPr>
                <w:sz w:val="20"/>
              </w:rPr>
              <w:t xml:space="preserve">Расчет норматива цены  производится на основании Приказа  </w:t>
            </w:r>
            <w:proofErr w:type="spellStart"/>
            <w:r w:rsidRPr="00E707D7">
              <w:rPr>
                <w:sz w:val="20"/>
              </w:rPr>
              <w:t>Росгвардии</w:t>
            </w:r>
            <w:proofErr w:type="spellEnd"/>
            <w:r w:rsidRPr="00E707D7">
              <w:rPr>
                <w:sz w:val="20"/>
              </w:rPr>
              <w:t xml:space="preserve"> от 15.02.2021 № 45 «Об утверждении Порядка определения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 при осуществлении закупок охранных услуг», с применением метода сопоставимых рыночных цен (анализа рынка) в соответствии с положениями статьи 22 Федерального закона от 05.04.2013 г. № 44-ФЗ и методическими рекомендациями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исполнителем), утверждённых приказом Министерства экономического развития РФ от 02.10.2013 г. № 567</w:t>
            </w:r>
          </w:p>
        </w:tc>
      </w:tr>
      <w:tr w:rsidR="00EC0FC1" w:rsidRPr="003D2A06" w:rsidTr="00F33C67">
        <w:tblPrEx>
          <w:tblCellMar>
            <w:right w:w="6" w:type="dxa"/>
          </w:tblCellMar>
        </w:tblPrEx>
        <w:trPr>
          <w:trHeight w:val="4664"/>
        </w:trPr>
        <w:tc>
          <w:tcPr>
            <w:tcW w:w="7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C0FC1" w:rsidRPr="00E707D7" w:rsidRDefault="00EC0FC1" w:rsidP="00EC0FC1">
            <w:pPr>
              <w:spacing w:line="259" w:lineRule="auto"/>
            </w:pPr>
            <w:r w:rsidRPr="00E707D7">
              <w:rPr>
                <w:sz w:val="20"/>
              </w:rPr>
              <w:t>2.4.3</w:t>
            </w:r>
            <w:r>
              <w:rPr>
                <w:sz w:val="20"/>
              </w:rPr>
              <w:t>.</w:t>
            </w:r>
          </w:p>
        </w:tc>
        <w:tc>
          <w:tcPr>
            <w:tcW w:w="3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C0FC1" w:rsidRPr="00E707D7" w:rsidRDefault="00EC0FC1" w:rsidP="00EC0FC1">
            <w:pPr>
              <w:spacing w:line="259" w:lineRule="auto"/>
            </w:pPr>
            <w:r w:rsidRPr="00E707D7">
              <w:rPr>
                <w:sz w:val="22"/>
              </w:rPr>
              <w:t>Затраты на оплату труда независимых экспертов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FC1" w:rsidRDefault="00EC0FC1" w:rsidP="00EC0FC1">
            <w:pPr>
              <w:rPr>
                <w:sz w:val="22"/>
              </w:rPr>
            </w:pPr>
            <w:r>
              <w:rPr>
                <w:sz w:val="22"/>
              </w:rPr>
              <w:t>26 900,00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FC1" w:rsidRDefault="00EC0FC1" w:rsidP="00EC0FC1">
            <w:pPr>
              <w:rPr>
                <w:sz w:val="22"/>
              </w:rPr>
            </w:pPr>
            <w:r>
              <w:rPr>
                <w:sz w:val="22"/>
              </w:rPr>
              <w:t>20 000,00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FC1" w:rsidRDefault="00EC0FC1" w:rsidP="00EC0FC1">
            <w:pPr>
              <w:rPr>
                <w:sz w:val="22"/>
              </w:rPr>
            </w:pPr>
            <w:r>
              <w:rPr>
                <w:sz w:val="22"/>
              </w:rPr>
              <w:t>20 000,00</w:t>
            </w:r>
          </w:p>
        </w:tc>
        <w:tc>
          <w:tcPr>
            <w:tcW w:w="60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C0FC1" w:rsidRPr="00E707D7" w:rsidRDefault="00EC0FC1" w:rsidP="00EC0FC1">
            <w:pPr>
              <w:spacing w:after="178" w:line="245" w:lineRule="auto"/>
            </w:pPr>
            <w:r w:rsidRPr="00E707D7">
              <w:rPr>
                <w:sz w:val="20"/>
              </w:rPr>
              <w:t xml:space="preserve">Расчет нормативных </w:t>
            </w:r>
            <w:r w:rsidRPr="00E707D7">
              <w:rPr>
                <w:sz w:val="22"/>
              </w:rPr>
              <w:t>на оплату труда независимых экспертов</w:t>
            </w:r>
            <w:r w:rsidRPr="00E707D7">
              <w:rPr>
                <w:sz w:val="20"/>
              </w:rPr>
              <w:t xml:space="preserve"> осуществляется по формуле:</w:t>
            </w:r>
          </w:p>
          <w:p w:rsidR="00EC0FC1" w:rsidRPr="00E707D7" w:rsidRDefault="00EC0FC1" w:rsidP="00EC0FC1">
            <w:pPr>
              <w:spacing w:after="3" w:line="259" w:lineRule="auto"/>
              <w:ind w:right="77"/>
              <w:jc w:val="center"/>
            </w:pPr>
            <w:proofErr w:type="spellStart"/>
            <w:proofErr w:type="gramStart"/>
            <w:r w:rsidRPr="00E707D7">
              <w:rPr>
                <w:rFonts w:eastAsia="Cambria Math"/>
                <w:sz w:val="20"/>
              </w:rPr>
              <w:t>НЗ</w:t>
            </w:r>
            <w:r w:rsidRPr="00E707D7">
              <w:rPr>
                <w:rFonts w:eastAsia="Cambria Math"/>
                <w:sz w:val="20"/>
                <w:vertAlign w:val="subscript"/>
              </w:rPr>
              <w:t>нэ</w:t>
            </w:r>
            <w:proofErr w:type="spellEnd"/>
            <w:r w:rsidRPr="00E707D7">
              <w:rPr>
                <w:rFonts w:eastAsia="Cambria Math"/>
                <w:sz w:val="20"/>
              </w:rPr>
              <w:t xml:space="preserve">  =</w:t>
            </w:r>
            <w:proofErr w:type="gramEnd"/>
            <w:r w:rsidRPr="00E707D7">
              <w:rPr>
                <w:rFonts w:eastAsia="Cambria Math"/>
                <w:sz w:val="20"/>
              </w:rPr>
              <w:t xml:space="preserve">  НК </w:t>
            </w:r>
            <w:r w:rsidRPr="00E707D7">
              <w:rPr>
                <w:rFonts w:eastAsia="Cambria Math"/>
                <w:sz w:val="20"/>
                <w:vertAlign w:val="subscript"/>
              </w:rPr>
              <w:t xml:space="preserve">ч </w:t>
            </w:r>
            <w:r w:rsidRPr="00E707D7">
              <w:rPr>
                <w:rFonts w:eastAsia="Cambria Math"/>
                <w:sz w:val="20"/>
              </w:rPr>
              <w:t xml:space="preserve"> х  НК </w:t>
            </w:r>
            <w:proofErr w:type="spellStart"/>
            <w:r w:rsidRPr="00E707D7">
              <w:rPr>
                <w:rFonts w:eastAsia="Cambria Math"/>
                <w:sz w:val="20"/>
                <w:vertAlign w:val="subscript"/>
              </w:rPr>
              <w:t>нэ</w:t>
            </w:r>
            <w:proofErr w:type="spellEnd"/>
            <w:r w:rsidRPr="00E707D7">
              <w:rPr>
                <w:rFonts w:eastAsia="Cambria Math"/>
                <w:sz w:val="20"/>
                <w:vertAlign w:val="subscript"/>
              </w:rPr>
              <w:t xml:space="preserve"> </w:t>
            </w:r>
            <w:r w:rsidRPr="00E707D7">
              <w:rPr>
                <w:rFonts w:eastAsia="Cambria Math"/>
                <w:sz w:val="20"/>
              </w:rPr>
              <w:t xml:space="preserve"> х  НЦ </w:t>
            </w:r>
            <w:r w:rsidRPr="00E707D7">
              <w:rPr>
                <w:rFonts w:eastAsia="Cambria Math"/>
                <w:sz w:val="20"/>
                <w:vertAlign w:val="subscript"/>
              </w:rPr>
              <w:t>ч</w:t>
            </w:r>
            <w:r w:rsidRPr="00E707D7">
              <w:rPr>
                <w:rFonts w:eastAsia="Cambria Math"/>
                <w:sz w:val="20"/>
              </w:rPr>
              <w:t xml:space="preserve">  х (1+ </w:t>
            </w:r>
            <w:proofErr w:type="spellStart"/>
            <w:r w:rsidRPr="00E707D7">
              <w:rPr>
                <w:rFonts w:eastAsia="Cambria Math"/>
                <w:sz w:val="20"/>
              </w:rPr>
              <w:t>k</w:t>
            </w:r>
            <w:r w:rsidRPr="00E707D7">
              <w:rPr>
                <w:rFonts w:eastAsia="Cambria Math"/>
                <w:sz w:val="20"/>
                <w:vertAlign w:val="subscript"/>
              </w:rPr>
              <w:t>стр</w:t>
            </w:r>
            <w:proofErr w:type="spellEnd"/>
            <w:r w:rsidRPr="00E707D7">
              <w:rPr>
                <w:rFonts w:eastAsia="Cambria Math"/>
                <w:sz w:val="20"/>
                <w:vertAlign w:val="subscript"/>
              </w:rPr>
              <w:t xml:space="preserve"> </w:t>
            </w:r>
            <w:r w:rsidRPr="00E707D7">
              <w:rPr>
                <w:rFonts w:eastAsia="Cambria Math"/>
                <w:sz w:val="20"/>
              </w:rPr>
              <w:t>)</w:t>
            </w:r>
          </w:p>
          <w:p w:rsidR="00EC0FC1" w:rsidRPr="00E707D7" w:rsidRDefault="00EC0FC1" w:rsidP="00EC0FC1">
            <w:pPr>
              <w:spacing w:after="6" w:line="259" w:lineRule="auto"/>
            </w:pPr>
            <w:r w:rsidRPr="00E707D7">
              <w:rPr>
                <w:sz w:val="20"/>
              </w:rPr>
              <w:t xml:space="preserve">где: </w:t>
            </w:r>
          </w:p>
          <w:p w:rsidR="00EC0FC1" w:rsidRPr="00E707D7" w:rsidRDefault="00EC0FC1" w:rsidP="00EC0FC1">
            <w:pPr>
              <w:spacing w:after="1" w:line="256" w:lineRule="auto"/>
              <w:ind w:right="43"/>
            </w:pPr>
            <w:proofErr w:type="spellStart"/>
            <w:r w:rsidRPr="00E707D7">
              <w:rPr>
                <w:rFonts w:eastAsia="Cambria Math"/>
                <w:sz w:val="20"/>
              </w:rPr>
              <w:t>НЗ</w:t>
            </w:r>
            <w:r w:rsidRPr="00E707D7">
              <w:rPr>
                <w:rFonts w:eastAsia="Cambria Math"/>
                <w:sz w:val="20"/>
                <w:vertAlign w:val="subscript"/>
              </w:rPr>
              <w:t>нэ</w:t>
            </w:r>
            <w:proofErr w:type="spellEnd"/>
            <w:r w:rsidRPr="00E707D7">
              <w:rPr>
                <w:rFonts w:eastAsia="Cambria Math"/>
                <w:sz w:val="20"/>
                <w:vertAlign w:val="subscript"/>
              </w:rPr>
              <w:t xml:space="preserve"> </w:t>
            </w:r>
            <w:r w:rsidRPr="00E707D7">
              <w:rPr>
                <w:sz w:val="20"/>
              </w:rPr>
              <w:t xml:space="preserve">- нормативные затраты на оплату труда независимых экспертов; </w:t>
            </w:r>
            <w:proofErr w:type="spellStart"/>
            <w:r w:rsidRPr="00E707D7">
              <w:rPr>
                <w:rFonts w:eastAsia="Cambria Math"/>
                <w:sz w:val="20"/>
              </w:rPr>
              <w:t>НК</w:t>
            </w:r>
            <w:r w:rsidRPr="00E707D7">
              <w:rPr>
                <w:rFonts w:eastAsia="Cambria Math"/>
                <w:sz w:val="20"/>
                <w:vertAlign w:val="subscript"/>
              </w:rPr>
              <w:t>ч</w:t>
            </w:r>
            <w:proofErr w:type="spellEnd"/>
            <w:r w:rsidRPr="00E707D7">
              <w:rPr>
                <w:rFonts w:eastAsia="Cambria Math"/>
                <w:sz w:val="20"/>
                <w:vertAlign w:val="subscript"/>
              </w:rPr>
              <w:t xml:space="preserve"> </w:t>
            </w:r>
            <w:r w:rsidRPr="00E707D7">
              <w:rPr>
                <w:sz w:val="20"/>
                <w:vertAlign w:val="subscript"/>
              </w:rPr>
              <w:t xml:space="preserve"> </w:t>
            </w:r>
            <w:r w:rsidRPr="00E707D7">
              <w:rPr>
                <w:sz w:val="20"/>
              </w:rPr>
              <w:t xml:space="preserve"> </w:t>
            </w:r>
            <w:r w:rsidRPr="00E707D7">
              <w:rPr>
                <w:sz w:val="20"/>
                <w:vertAlign w:val="subscript"/>
              </w:rPr>
              <w:t xml:space="preserve"> </w:t>
            </w:r>
            <w:r w:rsidRPr="00E707D7">
              <w:rPr>
                <w:sz w:val="20"/>
              </w:rPr>
              <w:t xml:space="preserve"> - норматив количества часов заседаний аттестационных и конкурсных комиссий планируемых в очередном финансовом году; </w:t>
            </w:r>
            <w:proofErr w:type="spellStart"/>
            <w:proofErr w:type="gramStart"/>
            <w:r w:rsidRPr="00E707D7">
              <w:rPr>
                <w:rFonts w:eastAsia="Cambria Math"/>
                <w:sz w:val="20"/>
              </w:rPr>
              <w:t>НК</w:t>
            </w:r>
            <w:r w:rsidRPr="00E707D7">
              <w:rPr>
                <w:rFonts w:eastAsia="Cambria Math"/>
                <w:sz w:val="20"/>
                <w:vertAlign w:val="subscript"/>
              </w:rPr>
              <w:t>нэ</w:t>
            </w:r>
            <w:proofErr w:type="spellEnd"/>
            <w:r w:rsidRPr="00E707D7">
              <w:rPr>
                <w:sz w:val="20"/>
              </w:rPr>
              <w:t xml:space="preserve"> </w:t>
            </w:r>
            <w:r w:rsidRPr="00E707D7">
              <w:rPr>
                <w:rFonts w:eastAsia="Cambria Math"/>
                <w:sz w:val="20"/>
                <w:vertAlign w:val="subscript"/>
              </w:rPr>
              <w:t xml:space="preserve"> </w:t>
            </w:r>
            <w:r w:rsidRPr="00E707D7">
              <w:rPr>
                <w:sz w:val="20"/>
              </w:rPr>
              <w:t>-</w:t>
            </w:r>
            <w:proofErr w:type="gramEnd"/>
            <w:r w:rsidRPr="00E707D7">
              <w:rPr>
                <w:sz w:val="20"/>
              </w:rPr>
              <w:t xml:space="preserve"> норматив количества независимых экспертов, планируемых к включению в составы аттестационных и  конкурсных комиссий в очередном финансовом году;</w:t>
            </w:r>
          </w:p>
          <w:p w:rsidR="00EC0FC1" w:rsidRPr="00E707D7" w:rsidRDefault="00EC0FC1" w:rsidP="00EC0FC1">
            <w:pPr>
              <w:spacing w:line="244" w:lineRule="auto"/>
              <w:ind w:right="77"/>
            </w:pPr>
            <w:proofErr w:type="spellStart"/>
            <w:proofErr w:type="gramStart"/>
            <w:r w:rsidRPr="00E707D7">
              <w:rPr>
                <w:rFonts w:eastAsia="Cambria Math"/>
                <w:sz w:val="20"/>
              </w:rPr>
              <w:t>НЦ</w:t>
            </w:r>
            <w:r w:rsidRPr="00E707D7">
              <w:rPr>
                <w:rFonts w:eastAsia="Cambria Math"/>
                <w:sz w:val="20"/>
                <w:vertAlign w:val="subscript"/>
              </w:rPr>
              <w:t>ч</w:t>
            </w:r>
            <w:proofErr w:type="spellEnd"/>
            <w:r w:rsidRPr="00E707D7">
              <w:rPr>
                <w:sz w:val="20"/>
              </w:rPr>
              <w:t xml:space="preserve"> </w:t>
            </w:r>
            <w:r w:rsidRPr="00E707D7">
              <w:rPr>
                <w:rFonts w:eastAsia="Cambria Math"/>
                <w:sz w:val="20"/>
                <w:vertAlign w:val="subscript"/>
              </w:rPr>
              <w:t xml:space="preserve"> </w:t>
            </w:r>
            <w:r w:rsidRPr="00E707D7">
              <w:rPr>
                <w:sz w:val="20"/>
              </w:rPr>
              <w:t>-</w:t>
            </w:r>
            <w:proofErr w:type="gramEnd"/>
            <w:r w:rsidRPr="00E707D7">
              <w:rPr>
                <w:sz w:val="20"/>
              </w:rPr>
              <w:t xml:space="preserve"> норматив цены  -  ставка почасовой оплаты труда независимых экспертов, установленная Законом Санкт-Петербурга от 01.04.2010 № 119-45 «О порядке оплаты услуг независимых экспертов, включаемых в составы аттестационной и конкурсной комиссий, образуемых в государственном органе Санкт-Петербурга»;</w:t>
            </w:r>
          </w:p>
          <w:p w:rsidR="00EC0FC1" w:rsidRPr="00E707D7" w:rsidRDefault="00EC0FC1" w:rsidP="00EC0FC1">
            <w:pPr>
              <w:spacing w:line="259" w:lineRule="auto"/>
              <w:ind w:right="77"/>
            </w:pPr>
            <w:proofErr w:type="spellStart"/>
            <w:r w:rsidRPr="00E707D7">
              <w:rPr>
                <w:rFonts w:eastAsia="Cambria Math"/>
                <w:sz w:val="20"/>
              </w:rPr>
              <w:t>k</w:t>
            </w:r>
            <w:r w:rsidRPr="00E707D7">
              <w:rPr>
                <w:rFonts w:eastAsia="Cambria Math"/>
                <w:sz w:val="20"/>
                <w:vertAlign w:val="subscript"/>
              </w:rPr>
              <w:t>стр</w:t>
            </w:r>
            <w:proofErr w:type="spellEnd"/>
            <w:r w:rsidRPr="00E707D7">
              <w:rPr>
                <w:rFonts w:eastAsia="Cambria Math"/>
                <w:sz w:val="20"/>
              </w:rPr>
              <w:t xml:space="preserve"> </w:t>
            </w:r>
            <w:r w:rsidRPr="00E707D7">
              <w:rPr>
                <w:rFonts w:eastAsia="Cambria Math"/>
                <w:sz w:val="20"/>
                <w:vertAlign w:val="subscript"/>
              </w:rPr>
              <w:t xml:space="preserve"> </w:t>
            </w:r>
            <w:r w:rsidRPr="00E707D7">
              <w:rPr>
                <w:rFonts w:eastAsia="Cambria Math"/>
                <w:sz w:val="20"/>
              </w:rPr>
              <w:t xml:space="preserve"> </w:t>
            </w:r>
            <w:r w:rsidRPr="00E707D7">
              <w:rPr>
                <w:sz w:val="20"/>
              </w:rPr>
              <w:t>- процентная ставка страхового взноса в государственные внебюджетные фонды при оплате труда независимых экспертов на основании гражданско-правовых договоров</w:t>
            </w:r>
          </w:p>
        </w:tc>
      </w:tr>
      <w:tr w:rsidR="00EC0FC1" w:rsidRPr="003D2A06" w:rsidTr="00F33C67">
        <w:tblPrEx>
          <w:tblCellMar>
            <w:right w:w="6" w:type="dxa"/>
          </w:tblCellMar>
        </w:tblPrEx>
        <w:trPr>
          <w:trHeight w:val="2210"/>
        </w:trPr>
        <w:tc>
          <w:tcPr>
            <w:tcW w:w="7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C0FC1" w:rsidRPr="00E707D7" w:rsidRDefault="00EC0FC1" w:rsidP="00EC0FC1">
            <w:pPr>
              <w:spacing w:line="259" w:lineRule="auto"/>
            </w:pPr>
            <w:r w:rsidRPr="00E707D7">
              <w:rPr>
                <w:sz w:val="20"/>
              </w:rPr>
              <w:lastRenderedPageBreak/>
              <w:t>2.5</w:t>
            </w:r>
          </w:p>
        </w:tc>
        <w:tc>
          <w:tcPr>
            <w:tcW w:w="3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C0FC1" w:rsidRPr="00E707D7" w:rsidRDefault="00EC0FC1" w:rsidP="00EC0FC1">
            <w:pPr>
              <w:spacing w:line="238" w:lineRule="auto"/>
              <w:ind w:right="350"/>
            </w:pPr>
            <w:r w:rsidRPr="00E707D7">
              <w:rPr>
                <w:sz w:val="22"/>
              </w:rPr>
              <w:t xml:space="preserve">Затраты на приобретение материальных запасов, не отнесенные к затратам, указанным в подпунктах «а» </w:t>
            </w:r>
          </w:p>
          <w:p w:rsidR="00EC0FC1" w:rsidRPr="00E707D7" w:rsidRDefault="00EC0FC1" w:rsidP="00EC0FC1">
            <w:pPr>
              <w:spacing w:line="259" w:lineRule="auto"/>
            </w:pPr>
            <w:r w:rsidRPr="00E707D7">
              <w:rPr>
                <w:sz w:val="22"/>
              </w:rPr>
              <w:t>-«ж» пункта 6 Общих правил: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FC1" w:rsidRDefault="002A384E" w:rsidP="002A384E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556 800 </w:t>
            </w:r>
            <w:r w:rsidR="00EC0FC1">
              <w:rPr>
                <w:b/>
                <w:bCs/>
                <w:sz w:val="22"/>
              </w:rPr>
              <w:t>,00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FC1" w:rsidRDefault="002A384E" w:rsidP="00EC0FC1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1 709 200,00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FC1" w:rsidRDefault="002A384E" w:rsidP="00EC0FC1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1 883 200,00</w:t>
            </w:r>
          </w:p>
        </w:tc>
        <w:tc>
          <w:tcPr>
            <w:tcW w:w="60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C0FC1" w:rsidRPr="00E707D7" w:rsidRDefault="00EC0FC1" w:rsidP="00EC0FC1">
            <w:pPr>
              <w:spacing w:line="238" w:lineRule="auto"/>
              <w:ind w:right="77"/>
            </w:pPr>
            <w:r w:rsidRPr="00E707D7">
              <w:rPr>
                <w:sz w:val="20"/>
              </w:rPr>
              <w:t>Нормативные затраты на приобретение материальных запасов, не отнесенные к затратам, указанным в подпунктах «</w:t>
            </w:r>
            <w:proofErr w:type="gramStart"/>
            <w:r w:rsidRPr="00E707D7">
              <w:rPr>
                <w:sz w:val="20"/>
              </w:rPr>
              <w:t>а»  -</w:t>
            </w:r>
            <w:proofErr w:type="gramEnd"/>
            <w:r w:rsidRPr="00E707D7">
              <w:rPr>
                <w:sz w:val="20"/>
              </w:rPr>
              <w:t xml:space="preserve">  «ж» пункта 6 Общих правил включают в себя:</w:t>
            </w:r>
          </w:p>
          <w:p w:rsidR="00EC0FC1" w:rsidRPr="00E707D7" w:rsidRDefault="00EC0FC1" w:rsidP="00EC0FC1">
            <w:pPr>
              <w:numPr>
                <w:ilvl w:val="0"/>
                <w:numId w:val="15"/>
              </w:numPr>
              <w:tabs>
                <w:tab w:val="left" w:pos="237"/>
              </w:tabs>
              <w:spacing w:after="19" w:line="238" w:lineRule="auto"/>
            </w:pPr>
            <w:r w:rsidRPr="00E707D7">
              <w:rPr>
                <w:sz w:val="20"/>
              </w:rPr>
              <w:t>нормативные затраты на приобретение хозяйственных товаров и принадлежностей;</w:t>
            </w:r>
          </w:p>
          <w:p w:rsidR="00EC0FC1" w:rsidRPr="00E707D7" w:rsidRDefault="00EC0FC1" w:rsidP="00EC0FC1">
            <w:pPr>
              <w:numPr>
                <w:ilvl w:val="0"/>
                <w:numId w:val="15"/>
              </w:numPr>
              <w:tabs>
                <w:tab w:val="left" w:pos="237"/>
              </w:tabs>
              <w:spacing w:after="3" w:line="259" w:lineRule="auto"/>
            </w:pPr>
            <w:r w:rsidRPr="00E707D7">
              <w:rPr>
                <w:sz w:val="20"/>
              </w:rPr>
              <w:t xml:space="preserve">нормативные затраты на приобретение </w:t>
            </w:r>
            <w:proofErr w:type="gramStart"/>
            <w:r w:rsidRPr="00E707D7">
              <w:rPr>
                <w:sz w:val="20"/>
              </w:rPr>
              <w:t>питьевой  воды</w:t>
            </w:r>
            <w:proofErr w:type="gramEnd"/>
            <w:r w:rsidRPr="00E707D7">
              <w:rPr>
                <w:sz w:val="20"/>
              </w:rPr>
              <w:t xml:space="preserve"> для нужд Комитета;</w:t>
            </w:r>
          </w:p>
          <w:p w:rsidR="00EC0FC1" w:rsidRPr="00E707D7" w:rsidRDefault="00EC0FC1" w:rsidP="00EC0FC1">
            <w:pPr>
              <w:numPr>
                <w:ilvl w:val="0"/>
                <w:numId w:val="15"/>
              </w:numPr>
              <w:tabs>
                <w:tab w:val="left" w:pos="237"/>
              </w:tabs>
              <w:spacing w:line="259" w:lineRule="auto"/>
            </w:pPr>
            <w:r w:rsidRPr="00E707D7">
              <w:rPr>
                <w:sz w:val="20"/>
              </w:rPr>
              <w:t xml:space="preserve">нормативные </w:t>
            </w:r>
            <w:r w:rsidRPr="00E707D7">
              <w:rPr>
                <w:sz w:val="20"/>
              </w:rPr>
              <w:tab/>
              <w:t xml:space="preserve">затраты </w:t>
            </w:r>
            <w:r w:rsidRPr="00E707D7">
              <w:rPr>
                <w:sz w:val="20"/>
              </w:rPr>
              <w:tab/>
              <w:t>на приобретение канцелярских принадлежностей</w:t>
            </w:r>
          </w:p>
        </w:tc>
      </w:tr>
      <w:tr w:rsidR="00EC0FC1" w:rsidRPr="003D2A06" w:rsidTr="00F33C67">
        <w:tblPrEx>
          <w:tblCellMar>
            <w:right w:w="6" w:type="dxa"/>
          </w:tblCellMar>
        </w:tblPrEx>
        <w:trPr>
          <w:trHeight w:val="2310"/>
        </w:trPr>
        <w:tc>
          <w:tcPr>
            <w:tcW w:w="7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C0FC1" w:rsidRPr="00CD74FE" w:rsidRDefault="00EC0FC1" w:rsidP="00EC0FC1">
            <w:pPr>
              <w:spacing w:line="259" w:lineRule="auto"/>
            </w:pPr>
            <w:r w:rsidRPr="00E707D7">
              <w:rPr>
                <w:sz w:val="20"/>
              </w:rPr>
              <w:t>2.5.1</w:t>
            </w:r>
            <w:r>
              <w:rPr>
                <w:sz w:val="20"/>
              </w:rPr>
              <w:t>.</w:t>
            </w:r>
          </w:p>
        </w:tc>
        <w:tc>
          <w:tcPr>
            <w:tcW w:w="3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C0FC1" w:rsidRPr="00E707D7" w:rsidRDefault="00EC0FC1" w:rsidP="00EC0FC1">
            <w:pPr>
              <w:spacing w:line="259" w:lineRule="auto"/>
              <w:ind w:right="597"/>
            </w:pPr>
            <w:r w:rsidRPr="00E707D7">
              <w:rPr>
                <w:sz w:val="22"/>
              </w:rPr>
              <w:t>Затраты на приобретение хозяйственных товаров и принадлежностей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FC1" w:rsidRDefault="00EC0FC1" w:rsidP="00EC0FC1">
            <w:pPr>
              <w:rPr>
                <w:sz w:val="22"/>
              </w:rPr>
            </w:pPr>
            <w:r>
              <w:rPr>
                <w:sz w:val="22"/>
              </w:rPr>
              <w:t>231 000,00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FC1" w:rsidRDefault="00EC0FC1" w:rsidP="00EC0FC1">
            <w:pPr>
              <w:rPr>
                <w:sz w:val="22"/>
              </w:rPr>
            </w:pPr>
            <w:r>
              <w:rPr>
                <w:sz w:val="22"/>
              </w:rPr>
              <w:t>529 000,00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FC1" w:rsidRDefault="00EC0FC1" w:rsidP="00EC0FC1">
            <w:pPr>
              <w:ind w:left="1"/>
              <w:rPr>
                <w:sz w:val="22"/>
              </w:rPr>
            </w:pPr>
            <w:r>
              <w:rPr>
                <w:sz w:val="22"/>
              </w:rPr>
              <w:t>550 000,00</w:t>
            </w:r>
          </w:p>
        </w:tc>
        <w:tc>
          <w:tcPr>
            <w:tcW w:w="60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C0FC1" w:rsidRPr="00E707D7" w:rsidRDefault="00EC0FC1" w:rsidP="00EC0FC1">
            <w:pPr>
              <w:spacing w:after="33" w:line="238" w:lineRule="auto"/>
            </w:pPr>
            <w:r w:rsidRPr="00E707D7">
              <w:rPr>
                <w:sz w:val="20"/>
              </w:rPr>
              <w:t>Расчет нормативных затрат на приобретение хозяйственных товаров и принадлежностей осуществляется по формуле:</w:t>
            </w:r>
          </w:p>
          <w:p w:rsidR="00EC0FC1" w:rsidRPr="00E707D7" w:rsidRDefault="00EC0FC1" w:rsidP="00EC0FC1">
            <w:pPr>
              <w:spacing w:line="259" w:lineRule="auto"/>
            </w:pPr>
            <w:proofErr w:type="spellStart"/>
            <w:r w:rsidRPr="00E707D7">
              <w:rPr>
                <w:sz w:val="20"/>
              </w:rPr>
              <w:t>НЗ</w:t>
            </w:r>
            <w:r w:rsidRPr="00E707D7">
              <w:rPr>
                <w:sz w:val="13"/>
              </w:rPr>
              <w:t>хоз</w:t>
            </w:r>
            <w:proofErr w:type="spellEnd"/>
            <w:r w:rsidRPr="00E707D7">
              <w:rPr>
                <w:sz w:val="20"/>
              </w:rPr>
              <w:t xml:space="preserve"> = </w:t>
            </w:r>
            <w:proofErr w:type="spellStart"/>
            <w:r w:rsidRPr="00E707D7">
              <w:rPr>
                <w:sz w:val="20"/>
              </w:rPr>
              <w:t>П</w:t>
            </w:r>
            <w:r w:rsidRPr="00E707D7">
              <w:rPr>
                <w:sz w:val="13"/>
              </w:rPr>
              <w:t>пом</w:t>
            </w:r>
            <w:proofErr w:type="spellEnd"/>
            <w:r w:rsidRPr="00E707D7">
              <w:rPr>
                <w:sz w:val="20"/>
              </w:rPr>
              <w:t xml:space="preserve"> x </w:t>
            </w:r>
            <w:proofErr w:type="spellStart"/>
            <w:r w:rsidRPr="00E707D7">
              <w:rPr>
                <w:sz w:val="20"/>
              </w:rPr>
              <w:t>Н</w:t>
            </w:r>
            <w:r w:rsidRPr="00E707D7">
              <w:rPr>
                <w:sz w:val="13"/>
              </w:rPr>
              <w:t>ц</w:t>
            </w:r>
            <w:proofErr w:type="spellEnd"/>
            <w:r w:rsidRPr="00E707D7">
              <w:rPr>
                <w:sz w:val="13"/>
              </w:rPr>
              <w:t xml:space="preserve"> </w:t>
            </w:r>
            <w:proofErr w:type="spellStart"/>
            <w:r w:rsidRPr="00E707D7">
              <w:rPr>
                <w:sz w:val="13"/>
              </w:rPr>
              <w:t>хоз</w:t>
            </w:r>
            <w:proofErr w:type="spellEnd"/>
            <w:r w:rsidRPr="00E707D7">
              <w:rPr>
                <w:sz w:val="13"/>
              </w:rPr>
              <w:t xml:space="preserve"> </w:t>
            </w:r>
            <w:r w:rsidRPr="00E707D7">
              <w:rPr>
                <w:sz w:val="20"/>
              </w:rPr>
              <w:t xml:space="preserve">x </w:t>
            </w:r>
            <w:proofErr w:type="spellStart"/>
            <w:r w:rsidRPr="00E707D7">
              <w:rPr>
                <w:sz w:val="20"/>
              </w:rPr>
              <w:t>М</w:t>
            </w:r>
            <w:r w:rsidRPr="00E707D7">
              <w:rPr>
                <w:sz w:val="13"/>
              </w:rPr>
              <w:t>хоз</w:t>
            </w:r>
            <w:proofErr w:type="spellEnd"/>
            <w:r w:rsidRPr="00E707D7">
              <w:rPr>
                <w:sz w:val="20"/>
              </w:rPr>
              <w:t>,</w:t>
            </w:r>
          </w:p>
          <w:p w:rsidR="00EC0FC1" w:rsidRPr="00E707D7" w:rsidRDefault="00EC0FC1" w:rsidP="00EC0FC1">
            <w:pPr>
              <w:spacing w:after="2" w:line="250" w:lineRule="auto"/>
            </w:pPr>
            <w:proofErr w:type="gramStart"/>
            <w:r w:rsidRPr="00E707D7">
              <w:rPr>
                <w:sz w:val="20"/>
              </w:rPr>
              <w:t>где:  НЗ</w:t>
            </w:r>
            <w:proofErr w:type="gramEnd"/>
            <w:r w:rsidRPr="00E707D7">
              <w:rPr>
                <w:sz w:val="20"/>
              </w:rPr>
              <w:t xml:space="preserve"> </w:t>
            </w:r>
            <w:proofErr w:type="spellStart"/>
            <w:r w:rsidRPr="00E707D7">
              <w:rPr>
                <w:sz w:val="20"/>
                <w:vertAlign w:val="subscript"/>
              </w:rPr>
              <w:t>хоз</w:t>
            </w:r>
            <w:proofErr w:type="spellEnd"/>
            <w:r w:rsidRPr="00E707D7">
              <w:rPr>
                <w:sz w:val="20"/>
              </w:rPr>
              <w:t xml:space="preserve"> </w:t>
            </w:r>
            <w:r w:rsidRPr="00E707D7">
              <w:rPr>
                <w:sz w:val="20"/>
                <w:vertAlign w:val="subscript"/>
              </w:rPr>
              <w:t xml:space="preserve"> </w:t>
            </w:r>
            <w:r w:rsidRPr="00E707D7">
              <w:rPr>
                <w:sz w:val="20"/>
              </w:rPr>
              <w:t>- нормативные затраты на приобретение хозяйственных товаров и принадлежностей;</w:t>
            </w:r>
          </w:p>
          <w:p w:rsidR="00EC0FC1" w:rsidRPr="00E707D7" w:rsidRDefault="00EC0FC1" w:rsidP="00EC0FC1">
            <w:pPr>
              <w:spacing w:line="259" w:lineRule="auto"/>
            </w:pPr>
            <w:proofErr w:type="spellStart"/>
            <w:r w:rsidRPr="00E707D7">
              <w:rPr>
                <w:sz w:val="20"/>
              </w:rPr>
              <w:t>П</w:t>
            </w:r>
            <w:r w:rsidRPr="00E707D7">
              <w:rPr>
                <w:sz w:val="20"/>
                <w:vertAlign w:val="subscript"/>
              </w:rPr>
              <w:t>пом</w:t>
            </w:r>
            <w:proofErr w:type="spellEnd"/>
            <w:r w:rsidRPr="00E707D7">
              <w:rPr>
                <w:sz w:val="20"/>
              </w:rPr>
              <w:t xml:space="preserve"> - площадь обслуживаемых помещений;</w:t>
            </w:r>
          </w:p>
          <w:p w:rsidR="00EC0FC1" w:rsidRPr="00E707D7" w:rsidRDefault="00EC0FC1" w:rsidP="00EC0FC1">
            <w:pPr>
              <w:spacing w:after="6" w:line="242" w:lineRule="auto"/>
              <w:ind w:right="77"/>
            </w:pPr>
            <w:r w:rsidRPr="00E707D7">
              <w:rPr>
                <w:sz w:val="20"/>
              </w:rPr>
              <w:t xml:space="preserve">Н </w:t>
            </w:r>
            <w:proofErr w:type="gramStart"/>
            <w:r w:rsidRPr="00E707D7">
              <w:rPr>
                <w:sz w:val="20"/>
                <w:vertAlign w:val="subscript"/>
              </w:rPr>
              <w:t xml:space="preserve">ц  </w:t>
            </w:r>
            <w:proofErr w:type="spellStart"/>
            <w:r w:rsidRPr="00E707D7">
              <w:rPr>
                <w:sz w:val="20"/>
                <w:vertAlign w:val="subscript"/>
              </w:rPr>
              <w:t>хоз</w:t>
            </w:r>
            <w:proofErr w:type="spellEnd"/>
            <w:proofErr w:type="gramEnd"/>
            <w:r w:rsidRPr="00E707D7">
              <w:rPr>
                <w:sz w:val="20"/>
              </w:rPr>
              <w:t xml:space="preserve"> </w:t>
            </w:r>
            <w:r w:rsidRPr="00E707D7">
              <w:rPr>
                <w:sz w:val="20"/>
                <w:vertAlign w:val="subscript"/>
              </w:rPr>
              <w:t xml:space="preserve"> </w:t>
            </w:r>
            <w:r w:rsidRPr="00E707D7">
              <w:rPr>
                <w:sz w:val="20"/>
              </w:rPr>
              <w:t>- норматив цены набора хозяйственных товаров и принадлежностей в расчете на один кв. м обслуживаемых помещений за один месяц обслуживания;</w:t>
            </w:r>
          </w:p>
          <w:p w:rsidR="00EC0FC1" w:rsidRPr="00E707D7" w:rsidRDefault="00EC0FC1" w:rsidP="00EC0FC1">
            <w:pPr>
              <w:spacing w:line="259" w:lineRule="auto"/>
            </w:pPr>
            <w:proofErr w:type="spellStart"/>
            <w:r w:rsidRPr="00E707D7">
              <w:rPr>
                <w:sz w:val="20"/>
              </w:rPr>
              <w:t>М</w:t>
            </w:r>
            <w:r w:rsidRPr="00E707D7">
              <w:rPr>
                <w:sz w:val="20"/>
                <w:vertAlign w:val="subscript"/>
              </w:rPr>
              <w:t>хоз</w:t>
            </w:r>
            <w:proofErr w:type="spellEnd"/>
            <w:r w:rsidRPr="00E707D7">
              <w:rPr>
                <w:sz w:val="20"/>
              </w:rPr>
              <w:t xml:space="preserve"> - количество месяцев обслуживания помещений</w:t>
            </w:r>
          </w:p>
        </w:tc>
      </w:tr>
      <w:tr w:rsidR="00EC0FC1" w:rsidRPr="003D2A06" w:rsidTr="00F33C67">
        <w:tblPrEx>
          <w:tblCellMar>
            <w:right w:w="6" w:type="dxa"/>
          </w:tblCellMar>
        </w:tblPrEx>
        <w:trPr>
          <w:trHeight w:val="2770"/>
        </w:trPr>
        <w:tc>
          <w:tcPr>
            <w:tcW w:w="7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C0FC1" w:rsidRPr="00CD74FE" w:rsidRDefault="00EC0FC1" w:rsidP="00EC0FC1">
            <w:pPr>
              <w:spacing w:line="259" w:lineRule="auto"/>
            </w:pPr>
            <w:r w:rsidRPr="00E707D7">
              <w:rPr>
                <w:sz w:val="20"/>
              </w:rPr>
              <w:t>2.5.2</w:t>
            </w:r>
            <w:r>
              <w:rPr>
                <w:sz w:val="20"/>
              </w:rPr>
              <w:t>.</w:t>
            </w:r>
          </w:p>
        </w:tc>
        <w:tc>
          <w:tcPr>
            <w:tcW w:w="3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C0FC1" w:rsidRPr="00E707D7" w:rsidRDefault="00EC0FC1" w:rsidP="00EC0FC1">
            <w:pPr>
              <w:spacing w:line="259" w:lineRule="auto"/>
              <w:ind w:right="42"/>
            </w:pPr>
            <w:r w:rsidRPr="00E707D7">
              <w:rPr>
                <w:sz w:val="22"/>
              </w:rPr>
              <w:t>Затраты на приобретение бумаги для оргтехники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FC1" w:rsidRDefault="00EC0FC1" w:rsidP="00EC0FC1">
            <w:pPr>
              <w:rPr>
                <w:sz w:val="22"/>
              </w:rPr>
            </w:pPr>
            <w:r>
              <w:rPr>
                <w:sz w:val="22"/>
              </w:rPr>
              <w:t>187 400,00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FC1" w:rsidRDefault="002A384E" w:rsidP="00EC0FC1">
            <w:pPr>
              <w:rPr>
                <w:sz w:val="22"/>
              </w:rPr>
            </w:pPr>
            <w:r>
              <w:rPr>
                <w:sz w:val="22"/>
              </w:rPr>
              <w:t>543 700,00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FC1" w:rsidRDefault="002A384E" w:rsidP="00EC0FC1">
            <w:pPr>
              <w:ind w:left="1"/>
              <w:rPr>
                <w:sz w:val="22"/>
              </w:rPr>
            </w:pPr>
            <w:r>
              <w:rPr>
                <w:sz w:val="22"/>
              </w:rPr>
              <w:t>565 400,00</w:t>
            </w:r>
          </w:p>
        </w:tc>
        <w:tc>
          <w:tcPr>
            <w:tcW w:w="60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C0FC1" w:rsidRPr="00E707D7" w:rsidRDefault="00EC0FC1" w:rsidP="00EC0FC1">
            <w:pPr>
              <w:spacing w:after="11" w:line="259" w:lineRule="auto"/>
            </w:pPr>
            <w:r w:rsidRPr="00E707D7">
              <w:rPr>
                <w:sz w:val="20"/>
              </w:rPr>
              <w:t>Расчет нормативных затрат на приобретение бумаги на оргтехнику</w:t>
            </w:r>
          </w:p>
          <w:p w:rsidR="00EC0FC1" w:rsidRPr="00E707D7" w:rsidRDefault="00EC0FC1" w:rsidP="00EC0FC1">
            <w:pPr>
              <w:spacing w:line="259" w:lineRule="auto"/>
            </w:pPr>
            <w:proofErr w:type="spellStart"/>
            <w:r w:rsidRPr="00E707D7">
              <w:rPr>
                <w:sz w:val="20"/>
              </w:rPr>
              <w:t>НЗ</w:t>
            </w:r>
            <w:r w:rsidRPr="00E707D7">
              <w:rPr>
                <w:sz w:val="13"/>
              </w:rPr>
              <w:t>бум</w:t>
            </w:r>
            <w:proofErr w:type="spellEnd"/>
            <w:r w:rsidRPr="00E707D7">
              <w:rPr>
                <w:sz w:val="20"/>
              </w:rPr>
              <w:t xml:space="preserve">= </w:t>
            </w:r>
            <w:proofErr w:type="spellStart"/>
            <w:r w:rsidRPr="00E707D7">
              <w:rPr>
                <w:sz w:val="20"/>
              </w:rPr>
              <w:t>НЦ</w:t>
            </w:r>
            <w:r w:rsidRPr="00E707D7">
              <w:rPr>
                <w:sz w:val="13"/>
              </w:rPr>
              <w:t>бум</w:t>
            </w:r>
            <w:proofErr w:type="spellEnd"/>
            <w:r w:rsidRPr="00E707D7">
              <w:rPr>
                <w:sz w:val="20"/>
              </w:rPr>
              <w:t>*</w:t>
            </w:r>
            <w:proofErr w:type="spellStart"/>
            <w:r w:rsidRPr="00E707D7">
              <w:rPr>
                <w:sz w:val="20"/>
              </w:rPr>
              <w:t>НК</w:t>
            </w:r>
            <w:r w:rsidRPr="00E707D7">
              <w:rPr>
                <w:sz w:val="13"/>
              </w:rPr>
              <w:t>бум</w:t>
            </w:r>
            <w:proofErr w:type="spellEnd"/>
          </w:p>
          <w:p w:rsidR="00EC0FC1" w:rsidRPr="00E707D7" w:rsidRDefault="00EC0FC1" w:rsidP="00EC0FC1">
            <w:pPr>
              <w:spacing w:line="259" w:lineRule="auto"/>
            </w:pPr>
            <w:r w:rsidRPr="00E707D7">
              <w:rPr>
                <w:sz w:val="20"/>
              </w:rPr>
              <w:t xml:space="preserve">где: </w:t>
            </w:r>
          </w:p>
          <w:p w:rsidR="00EC0FC1" w:rsidRPr="00E707D7" w:rsidRDefault="00EC0FC1" w:rsidP="00EC0FC1">
            <w:pPr>
              <w:spacing w:line="250" w:lineRule="auto"/>
            </w:pPr>
            <w:r w:rsidRPr="00E707D7">
              <w:rPr>
                <w:sz w:val="20"/>
              </w:rPr>
              <w:t xml:space="preserve">Н З </w:t>
            </w:r>
            <w:r w:rsidRPr="00E707D7">
              <w:rPr>
                <w:sz w:val="20"/>
                <w:vertAlign w:val="subscript"/>
              </w:rPr>
              <w:t>бум</w:t>
            </w:r>
            <w:r w:rsidRPr="00E707D7">
              <w:rPr>
                <w:sz w:val="20"/>
              </w:rPr>
              <w:t>.</w:t>
            </w:r>
            <w:r w:rsidRPr="00E707D7">
              <w:rPr>
                <w:sz w:val="20"/>
                <w:vertAlign w:val="subscript"/>
              </w:rPr>
              <w:t xml:space="preserve"> </w:t>
            </w:r>
            <w:r w:rsidRPr="00E707D7">
              <w:rPr>
                <w:sz w:val="20"/>
              </w:rPr>
              <w:t xml:space="preserve"> -  нормативные затраты на приобретение бумаги для оргтехники;</w:t>
            </w:r>
          </w:p>
          <w:p w:rsidR="00EC0FC1" w:rsidRPr="00E707D7" w:rsidRDefault="00EC0FC1" w:rsidP="00EC0FC1">
            <w:pPr>
              <w:spacing w:after="2" w:line="242" w:lineRule="auto"/>
            </w:pPr>
            <w:r w:rsidRPr="00E707D7">
              <w:rPr>
                <w:sz w:val="20"/>
              </w:rPr>
              <w:t xml:space="preserve">Н Ц </w:t>
            </w:r>
            <w:r w:rsidRPr="00E707D7">
              <w:rPr>
                <w:sz w:val="20"/>
                <w:vertAlign w:val="subscript"/>
              </w:rPr>
              <w:t xml:space="preserve">бум </w:t>
            </w:r>
            <w:r w:rsidRPr="00E707D7">
              <w:rPr>
                <w:sz w:val="20"/>
              </w:rPr>
              <w:t>-</w:t>
            </w:r>
            <w:r w:rsidRPr="00E707D7">
              <w:rPr>
                <w:sz w:val="20"/>
                <w:vertAlign w:val="subscript"/>
              </w:rPr>
              <w:t xml:space="preserve"> </w:t>
            </w:r>
            <w:r w:rsidRPr="00E707D7">
              <w:rPr>
                <w:sz w:val="20"/>
              </w:rPr>
              <w:t xml:space="preserve">норматив цены 1ой пачки бумаги для </w:t>
            </w:r>
            <w:proofErr w:type="gramStart"/>
            <w:r w:rsidRPr="00E707D7">
              <w:rPr>
                <w:sz w:val="20"/>
              </w:rPr>
              <w:t>оргтехники,  определяемый</w:t>
            </w:r>
            <w:proofErr w:type="gramEnd"/>
            <w:r w:rsidRPr="00E707D7">
              <w:rPr>
                <w:sz w:val="20"/>
              </w:rPr>
              <w:t xml:space="preserve"> в соответствии с  положениями статьи 22 Закона №44- ФЗ  и рассчитываемый в ценах на очередной финансовый год с учетом индекса потребительских цен; </w:t>
            </w:r>
          </w:p>
          <w:p w:rsidR="00EC0FC1" w:rsidRPr="00E707D7" w:rsidRDefault="00EC0FC1" w:rsidP="00EC0FC1">
            <w:pPr>
              <w:spacing w:line="259" w:lineRule="auto"/>
            </w:pPr>
            <w:r w:rsidRPr="00E707D7">
              <w:rPr>
                <w:sz w:val="20"/>
              </w:rPr>
              <w:t xml:space="preserve">Н К </w:t>
            </w:r>
            <w:r w:rsidRPr="00E707D7">
              <w:rPr>
                <w:sz w:val="20"/>
                <w:vertAlign w:val="subscript"/>
              </w:rPr>
              <w:t>бум</w:t>
            </w:r>
            <w:r w:rsidRPr="00E707D7">
              <w:rPr>
                <w:sz w:val="20"/>
              </w:rPr>
              <w:t xml:space="preserve"> </w:t>
            </w:r>
            <w:r w:rsidRPr="00E707D7">
              <w:rPr>
                <w:sz w:val="20"/>
                <w:vertAlign w:val="subscript"/>
              </w:rPr>
              <w:t xml:space="preserve"> </w:t>
            </w:r>
            <w:r w:rsidRPr="00E707D7">
              <w:rPr>
                <w:sz w:val="20"/>
              </w:rPr>
              <w:t>- норматив количества пачек бумаги, планируемой к приобретению, определяемый с учетом фактического потребления за отчетный финансовый год</w:t>
            </w:r>
          </w:p>
        </w:tc>
      </w:tr>
      <w:tr w:rsidR="00EC0FC1" w:rsidRPr="003D2A06" w:rsidTr="00F33C67">
        <w:tblPrEx>
          <w:tblCellMar>
            <w:right w:w="6" w:type="dxa"/>
          </w:tblCellMar>
        </w:tblPrEx>
        <w:trPr>
          <w:trHeight w:val="1984"/>
        </w:trPr>
        <w:tc>
          <w:tcPr>
            <w:tcW w:w="7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C0FC1" w:rsidRPr="00CD74FE" w:rsidRDefault="00EC0FC1" w:rsidP="00EC0FC1">
            <w:pPr>
              <w:spacing w:line="259" w:lineRule="auto"/>
            </w:pPr>
            <w:r w:rsidRPr="00E707D7">
              <w:rPr>
                <w:sz w:val="20"/>
              </w:rPr>
              <w:t>2.5.3</w:t>
            </w:r>
            <w:r>
              <w:rPr>
                <w:sz w:val="20"/>
              </w:rPr>
              <w:t>.</w:t>
            </w:r>
          </w:p>
        </w:tc>
        <w:tc>
          <w:tcPr>
            <w:tcW w:w="3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C0FC1" w:rsidRPr="00E707D7" w:rsidRDefault="00EC0FC1" w:rsidP="00EC0FC1">
            <w:pPr>
              <w:spacing w:line="259" w:lineRule="auto"/>
            </w:pPr>
            <w:r w:rsidRPr="00E707D7">
              <w:rPr>
                <w:sz w:val="22"/>
              </w:rPr>
              <w:t>Затраты на приобретение канцелярских принадлежностей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FC1" w:rsidRDefault="002A384E" w:rsidP="00EC0FC1">
            <w:pPr>
              <w:rPr>
                <w:sz w:val="22"/>
              </w:rPr>
            </w:pPr>
            <w:r>
              <w:rPr>
                <w:sz w:val="22"/>
              </w:rPr>
              <w:t>138 4</w:t>
            </w:r>
            <w:r w:rsidR="00EC0FC1">
              <w:rPr>
                <w:sz w:val="22"/>
              </w:rPr>
              <w:t>00,00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FC1" w:rsidRDefault="002A384E" w:rsidP="00EC0FC1">
            <w:pPr>
              <w:rPr>
                <w:sz w:val="22"/>
              </w:rPr>
            </w:pPr>
            <w:r>
              <w:rPr>
                <w:sz w:val="22"/>
              </w:rPr>
              <w:t>636 500,00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FC1" w:rsidRDefault="002A384E" w:rsidP="00EC0FC1">
            <w:pPr>
              <w:ind w:left="1"/>
              <w:rPr>
                <w:sz w:val="22"/>
              </w:rPr>
            </w:pPr>
            <w:r>
              <w:rPr>
                <w:sz w:val="22"/>
              </w:rPr>
              <w:t>767 800,00</w:t>
            </w:r>
          </w:p>
          <w:p w:rsidR="002A384E" w:rsidRDefault="002A384E" w:rsidP="00EC0FC1">
            <w:pPr>
              <w:ind w:left="1"/>
              <w:rPr>
                <w:sz w:val="22"/>
              </w:rPr>
            </w:pPr>
          </w:p>
        </w:tc>
        <w:tc>
          <w:tcPr>
            <w:tcW w:w="60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C0FC1" w:rsidRPr="00E707D7" w:rsidRDefault="00EC0FC1" w:rsidP="00EC0FC1">
            <w:pPr>
              <w:spacing w:after="204" w:line="244" w:lineRule="auto"/>
            </w:pPr>
            <w:r w:rsidRPr="00E707D7">
              <w:rPr>
                <w:sz w:val="20"/>
              </w:rPr>
              <w:t xml:space="preserve">Расчет </w:t>
            </w:r>
            <w:r w:rsidRPr="00E707D7">
              <w:rPr>
                <w:sz w:val="20"/>
              </w:rPr>
              <w:tab/>
              <w:t xml:space="preserve">нормативных </w:t>
            </w:r>
            <w:r w:rsidRPr="00E707D7">
              <w:rPr>
                <w:sz w:val="20"/>
              </w:rPr>
              <w:tab/>
              <w:t xml:space="preserve">затрат </w:t>
            </w:r>
            <w:r w:rsidRPr="00E707D7">
              <w:rPr>
                <w:sz w:val="20"/>
              </w:rPr>
              <w:tab/>
              <w:t xml:space="preserve">на приобретение канцелярских принадлежностей осуществляется по формуле: </w:t>
            </w:r>
            <w:proofErr w:type="spellStart"/>
            <w:r w:rsidRPr="00E707D7">
              <w:rPr>
                <w:sz w:val="20"/>
              </w:rPr>
              <w:t>НЗ</w:t>
            </w:r>
            <w:r w:rsidRPr="00E707D7">
              <w:rPr>
                <w:sz w:val="13"/>
              </w:rPr>
              <w:t>канц</w:t>
            </w:r>
            <w:proofErr w:type="spellEnd"/>
            <w:r w:rsidRPr="00E707D7">
              <w:rPr>
                <w:sz w:val="20"/>
              </w:rPr>
              <w:t xml:space="preserve"> = </w:t>
            </w:r>
            <w:proofErr w:type="spellStart"/>
            <w:r w:rsidRPr="00E707D7">
              <w:rPr>
                <w:sz w:val="20"/>
              </w:rPr>
              <w:t>Ч</w:t>
            </w:r>
            <w:r w:rsidRPr="00E707D7">
              <w:rPr>
                <w:sz w:val="13"/>
              </w:rPr>
              <w:t>р</w:t>
            </w:r>
            <w:proofErr w:type="spellEnd"/>
            <w:r w:rsidRPr="00E707D7">
              <w:rPr>
                <w:sz w:val="20"/>
              </w:rPr>
              <w:t xml:space="preserve"> x </w:t>
            </w:r>
            <w:proofErr w:type="spellStart"/>
            <w:r w:rsidRPr="00E707D7">
              <w:rPr>
                <w:sz w:val="20"/>
              </w:rPr>
              <w:t>Н</w:t>
            </w:r>
            <w:r w:rsidRPr="00E707D7">
              <w:rPr>
                <w:sz w:val="13"/>
              </w:rPr>
              <w:t>ц</w:t>
            </w:r>
            <w:proofErr w:type="spellEnd"/>
            <w:r w:rsidRPr="00E707D7">
              <w:rPr>
                <w:sz w:val="20"/>
              </w:rPr>
              <w:t xml:space="preserve"> </w:t>
            </w:r>
            <w:proofErr w:type="spellStart"/>
            <w:r w:rsidRPr="00E707D7">
              <w:rPr>
                <w:sz w:val="13"/>
              </w:rPr>
              <w:t>канц</w:t>
            </w:r>
            <w:proofErr w:type="spellEnd"/>
            <w:r w:rsidRPr="00E707D7">
              <w:rPr>
                <w:sz w:val="20"/>
              </w:rPr>
              <w:t>,</w:t>
            </w:r>
          </w:p>
          <w:p w:rsidR="00EC0FC1" w:rsidRPr="00E707D7" w:rsidRDefault="00EC0FC1" w:rsidP="00EC0FC1">
            <w:proofErr w:type="gramStart"/>
            <w:r w:rsidRPr="00E707D7">
              <w:rPr>
                <w:sz w:val="20"/>
              </w:rPr>
              <w:t>где:  НЗ</w:t>
            </w:r>
            <w:proofErr w:type="gramEnd"/>
            <w:r w:rsidRPr="00E707D7">
              <w:rPr>
                <w:sz w:val="20"/>
              </w:rPr>
              <w:t xml:space="preserve"> </w:t>
            </w:r>
            <w:proofErr w:type="spellStart"/>
            <w:r w:rsidRPr="00E707D7">
              <w:rPr>
                <w:sz w:val="20"/>
                <w:vertAlign w:val="subscript"/>
              </w:rPr>
              <w:t>канц</w:t>
            </w:r>
            <w:proofErr w:type="spellEnd"/>
            <w:r w:rsidRPr="00E707D7">
              <w:rPr>
                <w:sz w:val="20"/>
              </w:rPr>
              <w:t xml:space="preserve"> </w:t>
            </w:r>
            <w:r w:rsidRPr="00E707D7">
              <w:rPr>
                <w:sz w:val="20"/>
                <w:vertAlign w:val="subscript"/>
              </w:rPr>
              <w:t xml:space="preserve"> </w:t>
            </w:r>
            <w:r w:rsidRPr="00E707D7">
              <w:rPr>
                <w:sz w:val="20"/>
              </w:rPr>
              <w:t>- нормативные затраты на приобретение канцелярских принадлежностей;</w:t>
            </w:r>
          </w:p>
          <w:p w:rsidR="00EC0FC1" w:rsidRPr="00E707D7" w:rsidRDefault="00EC0FC1" w:rsidP="00EC0FC1">
            <w:pPr>
              <w:spacing w:line="259" w:lineRule="auto"/>
            </w:pPr>
            <w:proofErr w:type="spellStart"/>
            <w:r w:rsidRPr="00E707D7">
              <w:rPr>
                <w:sz w:val="20"/>
              </w:rPr>
              <w:t>Ч</w:t>
            </w:r>
            <w:r w:rsidRPr="00E707D7">
              <w:rPr>
                <w:sz w:val="20"/>
                <w:vertAlign w:val="subscript"/>
              </w:rPr>
              <w:t>р</w:t>
            </w:r>
            <w:proofErr w:type="spellEnd"/>
            <w:r w:rsidRPr="00E707D7">
              <w:rPr>
                <w:sz w:val="20"/>
              </w:rPr>
              <w:t xml:space="preserve"> - расчетная численность работников;</w:t>
            </w:r>
          </w:p>
          <w:p w:rsidR="00EC0FC1" w:rsidRPr="00E707D7" w:rsidRDefault="00EC0FC1" w:rsidP="00EC0FC1">
            <w:pPr>
              <w:spacing w:line="259" w:lineRule="auto"/>
            </w:pPr>
            <w:r w:rsidRPr="00E707D7">
              <w:rPr>
                <w:sz w:val="20"/>
              </w:rPr>
              <w:t xml:space="preserve">Н </w:t>
            </w:r>
            <w:r w:rsidRPr="00E707D7">
              <w:rPr>
                <w:sz w:val="20"/>
                <w:vertAlign w:val="subscript"/>
              </w:rPr>
              <w:t>ц</w:t>
            </w:r>
            <w:r w:rsidRPr="00E707D7">
              <w:rPr>
                <w:sz w:val="20"/>
              </w:rPr>
              <w:t xml:space="preserve"> </w:t>
            </w:r>
            <w:r w:rsidRPr="00E707D7">
              <w:rPr>
                <w:sz w:val="20"/>
                <w:vertAlign w:val="subscript"/>
              </w:rPr>
              <w:t xml:space="preserve"> </w:t>
            </w:r>
            <w:r w:rsidRPr="00E707D7">
              <w:rPr>
                <w:sz w:val="20"/>
              </w:rPr>
              <w:t xml:space="preserve"> </w:t>
            </w:r>
            <w:proofErr w:type="spellStart"/>
            <w:r w:rsidRPr="00E707D7">
              <w:rPr>
                <w:sz w:val="20"/>
                <w:vertAlign w:val="subscript"/>
              </w:rPr>
              <w:t>канц</w:t>
            </w:r>
            <w:proofErr w:type="spellEnd"/>
            <w:r w:rsidRPr="00E707D7">
              <w:rPr>
                <w:sz w:val="20"/>
              </w:rPr>
              <w:t xml:space="preserve"> </w:t>
            </w:r>
            <w:r w:rsidRPr="00E707D7">
              <w:rPr>
                <w:sz w:val="20"/>
                <w:vertAlign w:val="subscript"/>
              </w:rPr>
              <w:t xml:space="preserve"> </w:t>
            </w:r>
            <w:r w:rsidRPr="00E707D7">
              <w:rPr>
                <w:sz w:val="20"/>
              </w:rPr>
              <w:t>- норматив цены набора канцелярских принадлежностей для одного работника</w:t>
            </w:r>
          </w:p>
        </w:tc>
      </w:tr>
      <w:tr w:rsidR="00F33C67" w:rsidRPr="003D2A06" w:rsidTr="00F33C67">
        <w:tblPrEx>
          <w:tblCellMar>
            <w:right w:w="6" w:type="dxa"/>
          </w:tblCellMar>
        </w:tblPrEx>
        <w:trPr>
          <w:trHeight w:val="1984"/>
        </w:trPr>
        <w:tc>
          <w:tcPr>
            <w:tcW w:w="7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33C67" w:rsidRDefault="00F33C67" w:rsidP="00F33C67">
            <w:pPr>
              <w:spacing w:line="259" w:lineRule="auto"/>
              <w:ind w:left="709"/>
              <w:rPr>
                <w:sz w:val="20"/>
              </w:rPr>
            </w:pPr>
          </w:p>
          <w:p w:rsidR="00F33C67" w:rsidRPr="00F33C67" w:rsidRDefault="00F33C67" w:rsidP="00F33C67">
            <w:pPr>
              <w:rPr>
                <w:sz w:val="20"/>
              </w:rPr>
            </w:pPr>
            <w:r>
              <w:rPr>
                <w:sz w:val="20"/>
              </w:rPr>
              <w:t>2.6.</w:t>
            </w:r>
          </w:p>
        </w:tc>
        <w:tc>
          <w:tcPr>
            <w:tcW w:w="3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33C67" w:rsidRPr="00E707D7" w:rsidRDefault="00F33C67" w:rsidP="00F33C67">
            <w:pPr>
              <w:spacing w:line="259" w:lineRule="auto"/>
              <w:rPr>
                <w:sz w:val="22"/>
              </w:rPr>
            </w:pPr>
            <w:r>
              <w:rPr>
                <w:sz w:val="22"/>
                <w:szCs w:val="22"/>
              </w:rPr>
              <w:t>Затраты на приобретение основных средств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3C67" w:rsidRPr="00F33C67" w:rsidRDefault="00D00502" w:rsidP="00D00502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254</w:t>
            </w:r>
            <w:r w:rsidR="00F33C67" w:rsidRPr="00F33C67">
              <w:rPr>
                <w:b/>
                <w:sz w:val="22"/>
              </w:rPr>
              <w:t> </w:t>
            </w:r>
            <w:r>
              <w:rPr>
                <w:b/>
                <w:sz w:val="22"/>
              </w:rPr>
              <w:t>776</w:t>
            </w:r>
            <w:r w:rsidR="00F33C67" w:rsidRPr="00F33C67">
              <w:rPr>
                <w:b/>
                <w:sz w:val="22"/>
              </w:rPr>
              <w:t>,00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3C67" w:rsidRPr="00F33C67" w:rsidRDefault="00F33C67" w:rsidP="00F33C67">
            <w:pPr>
              <w:rPr>
                <w:b/>
                <w:sz w:val="22"/>
              </w:rPr>
            </w:pPr>
            <w:r w:rsidRPr="00F33C67">
              <w:rPr>
                <w:b/>
                <w:sz w:val="22"/>
              </w:rPr>
              <w:t xml:space="preserve">371 300,00 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3C67" w:rsidRPr="00F33C67" w:rsidRDefault="00F33C67" w:rsidP="00F33C67">
            <w:pPr>
              <w:ind w:left="1"/>
              <w:rPr>
                <w:b/>
                <w:sz w:val="22"/>
              </w:rPr>
            </w:pPr>
            <w:r w:rsidRPr="00F33C67">
              <w:rPr>
                <w:b/>
                <w:sz w:val="22"/>
              </w:rPr>
              <w:t>386</w:t>
            </w:r>
            <w:r w:rsidR="00376B3A">
              <w:rPr>
                <w:b/>
                <w:sz w:val="22"/>
              </w:rPr>
              <w:t xml:space="preserve"> </w:t>
            </w:r>
            <w:r w:rsidRPr="00F33C67">
              <w:rPr>
                <w:b/>
                <w:sz w:val="22"/>
              </w:rPr>
              <w:t xml:space="preserve">100,00 </w:t>
            </w:r>
          </w:p>
        </w:tc>
        <w:tc>
          <w:tcPr>
            <w:tcW w:w="60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33C67" w:rsidRDefault="00F33C67" w:rsidP="00F33C6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Расчет нормативных затрат на приобретение основных средств осуществляется исходя из следующих подгрупп затрат:</w:t>
            </w:r>
          </w:p>
          <w:p w:rsidR="00F33C67" w:rsidRDefault="00F33C67" w:rsidP="00F33C6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затраты на приобретение мебели;</w:t>
            </w:r>
          </w:p>
          <w:p w:rsidR="00F33C67" w:rsidRDefault="00F33C67" w:rsidP="00F33C6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затраты на приобретение бытовой техники;</w:t>
            </w:r>
          </w:p>
          <w:p w:rsidR="00F33C67" w:rsidRDefault="00F33C67" w:rsidP="00F33C6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иные затраты, относящиеся к затратам на приобретение основных средств </w:t>
            </w:r>
          </w:p>
          <w:p w:rsidR="00F33C67" w:rsidRPr="00E707D7" w:rsidRDefault="00F33C67" w:rsidP="00F33C67">
            <w:pPr>
              <w:spacing w:after="204" w:line="244" w:lineRule="auto"/>
              <w:rPr>
                <w:sz w:val="20"/>
              </w:rPr>
            </w:pPr>
          </w:p>
        </w:tc>
      </w:tr>
      <w:tr w:rsidR="00F33C67" w:rsidRPr="003D2A06" w:rsidTr="00F33C67">
        <w:tblPrEx>
          <w:tblCellMar>
            <w:right w:w="6" w:type="dxa"/>
          </w:tblCellMar>
        </w:tblPrEx>
        <w:trPr>
          <w:trHeight w:val="1984"/>
        </w:trPr>
        <w:tc>
          <w:tcPr>
            <w:tcW w:w="7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33C67" w:rsidRPr="00E707D7" w:rsidRDefault="00F33C67" w:rsidP="00EC0FC1">
            <w:pPr>
              <w:spacing w:line="259" w:lineRule="auto"/>
              <w:rPr>
                <w:sz w:val="20"/>
              </w:rPr>
            </w:pPr>
            <w:r>
              <w:rPr>
                <w:sz w:val="20"/>
              </w:rPr>
              <w:t>2.6.1.</w:t>
            </w:r>
          </w:p>
        </w:tc>
        <w:tc>
          <w:tcPr>
            <w:tcW w:w="3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33C67" w:rsidRPr="00E707D7" w:rsidRDefault="00F33C67" w:rsidP="00EC0FC1">
            <w:pPr>
              <w:spacing w:line="259" w:lineRule="auto"/>
              <w:rPr>
                <w:sz w:val="22"/>
              </w:rPr>
            </w:pPr>
            <w:r>
              <w:rPr>
                <w:sz w:val="22"/>
              </w:rPr>
              <w:t>Затраты на приобретение мебели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3C67" w:rsidRDefault="00D00502" w:rsidP="00D00502">
            <w:pPr>
              <w:rPr>
                <w:sz w:val="22"/>
              </w:rPr>
            </w:pPr>
            <w:r>
              <w:rPr>
                <w:sz w:val="22"/>
              </w:rPr>
              <w:t>2</w:t>
            </w:r>
            <w:r w:rsidR="00F33C67">
              <w:rPr>
                <w:sz w:val="22"/>
              </w:rPr>
              <w:t>5</w:t>
            </w:r>
            <w:r>
              <w:rPr>
                <w:sz w:val="22"/>
              </w:rPr>
              <w:t>4</w:t>
            </w:r>
            <w:r w:rsidR="00F33C67">
              <w:rPr>
                <w:sz w:val="22"/>
              </w:rPr>
              <w:t> </w:t>
            </w:r>
            <w:r>
              <w:rPr>
                <w:sz w:val="22"/>
              </w:rPr>
              <w:t>776</w:t>
            </w:r>
            <w:r w:rsidR="00F33C67">
              <w:rPr>
                <w:sz w:val="22"/>
              </w:rPr>
              <w:t>,00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3C67" w:rsidRDefault="00F33C67" w:rsidP="00EC0FC1">
            <w:pPr>
              <w:rPr>
                <w:sz w:val="22"/>
              </w:rPr>
            </w:pPr>
            <w:r>
              <w:rPr>
                <w:sz w:val="22"/>
              </w:rPr>
              <w:t xml:space="preserve">371 300,00 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3C67" w:rsidRDefault="00F33C67" w:rsidP="00EC0FC1">
            <w:pPr>
              <w:ind w:left="1"/>
              <w:rPr>
                <w:sz w:val="22"/>
              </w:rPr>
            </w:pPr>
            <w:r>
              <w:rPr>
                <w:sz w:val="22"/>
              </w:rPr>
              <w:t>386</w:t>
            </w:r>
            <w:r w:rsidR="00676FCF">
              <w:rPr>
                <w:sz w:val="22"/>
              </w:rPr>
              <w:t xml:space="preserve"> </w:t>
            </w:r>
            <w:r>
              <w:rPr>
                <w:sz w:val="22"/>
              </w:rPr>
              <w:t xml:space="preserve">100,00 </w:t>
            </w:r>
          </w:p>
        </w:tc>
        <w:tc>
          <w:tcPr>
            <w:tcW w:w="60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33C67" w:rsidRDefault="00F33C67" w:rsidP="00F33C6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Расчет нормативных затрат на приобретение мебели осуществляет исходя из нормативных затрат на приобретение мебели по формуле:</w:t>
            </w:r>
          </w:p>
          <w:p w:rsidR="00F33C67" w:rsidRDefault="00F33C67" w:rsidP="00F33C6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noProof/>
                <w:position w:val="-28"/>
                <w:sz w:val="20"/>
                <w:szCs w:val="20"/>
              </w:rPr>
              <w:drawing>
                <wp:inline distT="0" distB="0" distL="0" distR="0">
                  <wp:extent cx="1543050" cy="37120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8905" cy="379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33C67" w:rsidRDefault="00F33C67" w:rsidP="00F33C6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где: </w:t>
            </w:r>
            <w:proofErr w:type="spellStart"/>
            <w:r>
              <w:rPr>
                <w:sz w:val="20"/>
                <w:szCs w:val="20"/>
              </w:rPr>
              <w:t>НЗ</w:t>
            </w:r>
            <w:r>
              <w:rPr>
                <w:sz w:val="20"/>
                <w:szCs w:val="20"/>
                <w:vertAlign w:val="subscript"/>
              </w:rPr>
              <w:t>меб</w:t>
            </w:r>
            <w:proofErr w:type="spellEnd"/>
            <w:r>
              <w:rPr>
                <w:sz w:val="20"/>
                <w:szCs w:val="20"/>
              </w:rPr>
              <w:t xml:space="preserve"> - нормативные затраты на приобретение мебели;</w:t>
            </w:r>
          </w:p>
          <w:p w:rsidR="00F33C67" w:rsidRDefault="00F33C67" w:rsidP="00F33C6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</w:t>
            </w:r>
            <w:r>
              <w:rPr>
                <w:sz w:val="20"/>
                <w:szCs w:val="20"/>
                <w:vertAlign w:val="subscript"/>
              </w:rPr>
              <w:t>ц</w:t>
            </w:r>
            <w:proofErr w:type="spellEnd"/>
            <w:r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>
              <w:rPr>
                <w:sz w:val="20"/>
                <w:szCs w:val="20"/>
                <w:vertAlign w:val="subscript"/>
              </w:rPr>
              <w:t>меб</w:t>
            </w:r>
            <w:proofErr w:type="spellEnd"/>
            <w:r>
              <w:rPr>
                <w:sz w:val="20"/>
                <w:szCs w:val="20"/>
              </w:rPr>
              <w:t xml:space="preserve"> - норматив цены мебели в расчете на одного </w:t>
            </w:r>
            <w:proofErr w:type="gramStart"/>
            <w:r>
              <w:rPr>
                <w:sz w:val="20"/>
                <w:szCs w:val="20"/>
              </w:rPr>
              <w:t>работника ;</w:t>
            </w:r>
            <w:proofErr w:type="gramEnd"/>
          </w:p>
          <w:p w:rsidR="00F33C67" w:rsidRDefault="00F33C67" w:rsidP="00F33C6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Ч</w:t>
            </w:r>
            <w:r>
              <w:rPr>
                <w:sz w:val="20"/>
                <w:szCs w:val="20"/>
                <w:vertAlign w:val="subscript"/>
              </w:rPr>
              <w:t>пр</w:t>
            </w:r>
            <w:proofErr w:type="spellEnd"/>
            <w:r>
              <w:rPr>
                <w:sz w:val="20"/>
                <w:szCs w:val="20"/>
              </w:rPr>
              <w:t xml:space="preserve"> - прогнозируемая численность работников;</w:t>
            </w:r>
          </w:p>
          <w:p w:rsidR="00F33C67" w:rsidRDefault="00F33C67" w:rsidP="00F33C6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</w:t>
            </w:r>
            <w:r>
              <w:rPr>
                <w:sz w:val="20"/>
                <w:szCs w:val="20"/>
                <w:vertAlign w:val="subscript"/>
              </w:rPr>
              <w:t>спи</w:t>
            </w:r>
            <w:proofErr w:type="spellEnd"/>
            <w:r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>
              <w:rPr>
                <w:sz w:val="20"/>
                <w:szCs w:val="20"/>
                <w:vertAlign w:val="subscript"/>
              </w:rPr>
              <w:t>меб</w:t>
            </w:r>
            <w:proofErr w:type="spellEnd"/>
            <w:r>
              <w:rPr>
                <w:sz w:val="20"/>
                <w:szCs w:val="20"/>
              </w:rPr>
              <w:t xml:space="preserve"> - норматив срока полезного использования мебели;</w:t>
            </w:r>
          </w:p>
          <w:p w:rsidR="00F33C67" w:rsidRPr="00E707D7" w:rsidRDefault="00F33C67" w:rsidP="00676FCF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proofErr w:type="spellStart"/>
            <w:r>
              <w:rPr>
                <w:sz w:val="20"/>
                <w:szCs w:val="20"/>
              </w:rPr>
              <w:t>Ч</w:t>
            </w:r>
            <w:r>
              <w:rPr>
                <w:sz w:val="20"/>
                <w:szCs w:val="20"/>
                <w:vertAlign w:val="subscript"/>
              </w:rPr>
              <w:t>пл</w:t>
            </w:r>
            <w:proofErr w:type="spellEnd"/>
            <w:r>
              <w:rPr>
                <w:sz w:val="20"/>
                <w:szCs w:val="20"/>
              </w:rPr>
              <w:t xml:space="preserve"> - количество должностей, планируемых к замещению в ИОГВ </w:t>
            </w:r>
          </w:p>
        </w:tc>
      </w:tr>
      <w:tr w:rsidR="00EC0FC1" w:rsidRPr="003D2A06" w:rsidTr="00F33C67">
        <w:tblPrEx>
          <w:tblCellMar>
            <w:right w:w="6" w:type="dxa"/>
          </w:tblCellMar>
        </w:tblPrEx>
        <w:trPr>
          <w:trHeight w:val="1781"/>
        </w:trPr>
        <w:tc>
          <w:tcPr>
            <w:tcW w:w="7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C0FC1" w:rsidRPr="00E707D7" w:rsidRDefault="00EC0FC1" w:rsidP="00F33C67">
            <w:pPr>
              <w:spacing w:line="259" w:lineRule="auto"/>
            </w:pPr>
            <w:r w:rsidRPr="00E707D7">
              <w:rPr>
                <w:sz w:val="20"/>
              </w:rPr>
              <w:t>2.</w:t>
            </w:r>
            <w:r w:rsidR="00F33C67">
              <w:rPr>
                <w:sz w:val="20"/>
              </w:rPr>
              <w:t>7</w:t>
            </w:r>
            <w:r w:rsidRPr="00E707D7">
              <w:rPr>
                <w:sz w:val="20"/>
              </w:rPr>
              <w:t>.</w:t>
            </w:r>
          </w:p>
        </w:tc>
        <w:tc>
          <w:tcPr>
            <w:tcW w:w="3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C0FC1" w:rsidRPr="00E707D7" w:rsidRDefault="00EC0FC1" w:rsidP="00EC0FC1">
            <w:pPr>
              <w:spacing w:line="238" w:lineRule="auto"/>
            </w:pPr>
            <w:r w:rsidRPr="00E707D7">
              <w:rPr>
                <w:sz w:val="22"/>
              </w:rPr>
              <w:t>Затраты на приобретение образовательных услуг по профессиональной переподготовке и повышению квалификации граждан</w:t>
            </w:r>
            <w:r w:rsidR="00676FCF">
              <w:rPr>
                <w:sz w:val="22"/>
              </w:rPr>
              <w:t>,</w:t>
            </w:r>
            <w:r w:rsidRPr="00E707D7">
              <w:rPr>
                <w:sz w:val="22"/>
              </w:rPr>
              <w:t xml:space="preserve"> уволенных с военной службы</w:t>
            </w:r>
          </w:p>
          <w:p w:rsidR="00EC0FC1" w:rsidRPr="00E707D7" w:rsidRDefault="00EC0FC1" w:rsidP="00EC0FC1">
            <w:pPr>
              <w:spacing w:line="259" w:lineRule="auto"/>
            </w:pPr>
            <w:r w:rsidRPr="00E707D7">
              <w:rPr>
                <w:sz w:val="22"/>
              </w:rPr>
              <w:t xml:space="preserve"> и силовых ведомств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FC1" w:rsidRDefault="00EC0FC1" w:rsidP="009018D7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1 01</w:t>
            </w:r>
            <w:r w:rsidR="009018D7">
              <w:rPr>
                <w:b/>
                <w:bCs/>
                <w:sz w:val="22"/>
              </w:rPr>
              <w:t>2</w:t>
            </w:r>
            <w:r>
              <w:rPr>
                <w:b/>
                <w:bCs/>
                <w:sz w:val="22"/>
              </w:rPr>
              <w:t xml:space="preserve"> </w:t>
            </w:r>
            <w:r w:rsidR="009018D7">
              <w:rPr>
                <w:b/>
                <w:bCs/>
                <w:sz w:val="22"/>
              </w:rPr>
              <w:t>0</w:t>
            </w:r>
            <w:r>
              <w:rPr>
                <w:b/>
                <w:bCs/>
                <w:sz w:val="22"/>
              </w:rPr>
              <w:t>00,00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FC1" w:rsidRDefault="00EC0FC1" w:rsidP="009018D7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1 05</w:t>
            </w:r>
            <w:r w:rsidR="009018D7">
              <w:rPr>
                <w:b/>
                <w:bCs/>
                <w:sz w:val="22"/>
              </w:rPr>
              <w:t>4 100</w:t>
            </w:r>
            <w:r>
              <w:rPr>
                <w:b/>
                <w:bCs/>
                <w:sz w:val="22"/>
              </w:rPr>
              <w:t>,0</w:t>
            </w:r>
            <w:r w:rsidR="009018D7">
              <w:rPr>
                <w:b/>
                <w:bCs/>
                <w:sz w:val="22"/>
              </w:rPr>
              <w:t>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FC1" w:rsidRDefault="00EC0FC1" w:rsidP="009018D7">
            <w:pPr>
              <w:ind w:left="1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1</w:t>
            </w:r>
            <w:r w:rsidR="009018D7">
              <w:rPr>
                <w:b/>
                <w:bCs/>
                <w:sz w:val="22"/>
              </w:rPr>
              <w:t xml:space="preserve"> 096</w:t>
            </w:r>
            <w:r>
              <w:rPr>
                <w:b/>
                <w:bCs/>
                <w:sz w:val="22"/>
              </w:rPr>
              <w:t xml:space="preserve"> </w:t>
            </w:r>
            <w:r w:rsidR="009018D7">
              <w:rPr>
                <w:b/>
                <w:bCs/>
                <w:sz w:val="22"/>
              </w:rPr>
              <w:t>200</w:t>
            </w:r>
            <w:r>
              <w:rPr>
                <w:b/>
                <w:bCs/>
                <w:sz w:val="22"/>
              </w:rPr>
              <w:t>,</w:t>
            </w:r>
            <w:r w:rsidR="009018D7">
              <w:rPr>
                <w:b/>
                <w:bCs/>
                <w:sz w:val="22"/>
              </w:rPr>
              <w:t>00</w:t>
            </w:r>
          </w:p>
        </w:tc>
        <w:tc>
          <w:tcPr>
            <w:tcW w:w="60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C0FC1" w:rsidRPr="00E707D7" w:rsidRDefault="00EC0FC1" w:rsidP="00EC0FC1">
            <w:pPr>
              <w:spacing w:line="259" w:lineRule="auto"/>
              <w:ind w:right="38"/>
            </w:pPr>
            <w:r w:rsidRPr="00E707D7">
              <w:rPr>
                <w:sz w:val="20"/>
              </w:rPr>
              <w:t>Расчет нормативных затрат на оказание услуг по профессиональной переподготовке  граждан уволенных с военной службы и силовых ведомств производится в соответствии с положениями статьи 22 Закона 44-ФЗ</w:t>
            </w:r>
          </w:p>
        </w:tc>
      </w:tr>
      <w:tr w:rsidR="009018D7" w:rsidRPr="003D2A06" w:rsidTr="00F33C67">
        <w:tblPrEx>
          <w:tblCellMar>
            <w:right w:w="6" w:type="dxa"/>
          </w:tblCellMar>
        </w:tblPrEx>
        <w:trPr>
          <w:trHeight w:val="2080"/>
        </w:trPr>
        <w:tc>
          <w:tcPr>
            <w:tcW w:w="7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018D7" w:rsidRPr="00E707D7" w:rsidRDefault="009018D7" w:rsidP="00F33C67">
            <w:pPr>
              <w:spacing w:line="259" w:lineRule="auto"/>
            </w:pPr>
            <w:r w:rsidRPr="00E707D7">
              <w:rPr>
                <w:sz w:val="20"/>
              </w:rPr>
              <w:t>2.</w:t>
            </w:r>
            <w:r w:rsidR="00F33C67">
              <w:rPr>
                <w:sz w:val="20"/>
              </w:rPr>
              <w:t>7</w:t>
            </w:r>
            <w:r w:rsidRPr="00E707D7">
              <w:rPr>
                <w:sz w:val="20"/>
              </w:rPr>
              <w:t>.1.</w:t>
            </w:r>
          </w:p>
        </w:tc>
        <w:tc>
          <w:tcPr>
            <w:tcW w:w="3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018D7" w:rsidRPr="00E707D7" w:rsidRDefault="009018D7" w:rsidP="009018D7">
            <w:pPr>
              <w:spacing w:line="259" w:lineRule="auto"/>
            </w:pPr>
            <w:r w:rsidRPr="00E707D7">
              <w:rPr>
                <w:sz w:val="22"/>
              </w:rPr>
              <w:t>Затраты на приобретение образовательных услуг по профессиональной переподготовке и повышению квалификации граждан уволенных с военной службы и силовых ведомств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18D7" w:rsidRPr="003D2A06" w:rsidRDefault="009018D7" w:rsidP="009018D7">
            <w:pPr>
              <w:rPr>
                <w:bCs/>
                <w:sz w:val="22"/>
              </w:rPr>
            </w:pPr>
            <w:r>
              <w:rPr>
                <w:bCs/>
                <w:sz w:val="22"/>
              </w:rPr>
              <w:t>1 012 0</w:t>
            </w:r>
            <w:r w:rsidRPr="003D2A06">
              <w:rPr>
                <w:bCs/>
                <w:sz w:val="22"/>
              </w:rPr>
              <w:t>00,00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18D7" w:rsidRPr="009018D7" w:rsidRDefault="009018D7" w:rsidP="009018D7">
            <w:pPr>
              <w:rPr>
                <w:bCs/>
                <w:sz w:val="22"/>
              </w:rPr>
            </w:pPr>
            <w:r w:rsidRPr="009018D7">
              <w:rPr>
                <w:bCs/>
                <w:sz w:val="22"/>
              </w:rPr>
              <w:t>1 054 100,00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18D7" w:rsidRPr="009018D7" w:rsidRDefault="009018D7" w:rsidP="009018D7">
            <w:pPr>
              <w:ind w:left="1"/>
              <w:rPr>
                <w:bCs/>
                <w:sz w:val="22"/>
              </w:rPr>
            </w:pPr>
            <w:r w:rsidRPr="009018D7">
              <w:rPr>
                <w:bCs/>
                <w:sz w:val="22"/>
              </w:rPr>
              <w:t>1 096 200,00</w:t>
            </w:r>
          </w:p>
        </w:tc>
        <w:tc>
          <w:tcPr>
            <w:tcW w:w="60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018D7" w:rsidRPr="00E707D7" w:rsidRDefault="009018D7" w:rsidP="009018D7">
            <w:pPr>
              <w:spacing w:after="2" w:line="241" w:lineRule="auto"/>
              <w:ind w:right="1429"/>
            </w:pPr>
            <w:r w:rsidRPr="00E707D7">
              <w:rPr>
                <w:sz w:val="20"/>
              </w:rPr>
              <w:t xml:space="preserve">определяются по формуле: </w:t>
            </w:r>
            <w:proofErr w:type="spellStart"/>
            <w:r w:rsidRPr="00E707D7">
              <w:rPr>
                <w:sz w:val="20"/>
              </w:rPr>
              <w:t>З</w:t>
            </w:r>
            <w:r w:rsidRPr="00E707D7">
              <w:rPr>
                <w:sz w:val="20"/>
                <w:vertAlign w:val="subscript"/>
              </w:rPr>
              <w:t>пп</w:t>
            </w:r>
            <w:proofErr w:type="spellEnd"/>
            <w:r w:rsidRPr="00E707D7">
              <w:rPr>
                <w:sz w:val="20"/>
              </w:rPr>
              <w:t xml:space="preserve"> = </w:t>
            </w:r>
            <w:proofErr w:type="spellStart"/>
            <w:r w:rsidRPr="00E707D7">
              <w:rPr>
                <w:sz w:val="20"/>
              </w:rPr>
              <w:t>Qi</w:t>
            </w:r>
            <w:proofErr w:type="spellEnd"/>
            <w:r w:rsidRPr="00E707D7">
              <w:rPr>
                <w:sz w:val="20"/>
              </w:rPr>
              <w:t xml:space="preserve"> </w:t>
            </w:r>
            <w:proofErr w:type="spellStart"/>
            <w:r w:rsidRPr="00E707D7">
              <w:rPr>
                <w:sz w:val="20"/>
                <w:vertAlign w:val="subscript"/>
              </w:rPr>
              <w:t>пп</w:t>
            </w:r>
            <w:proofErr w:type="spellEnd"/>
            <w:r w:rsidRPr="00E707D7">
              <w:rPr>
                <w:sz w:val="20"/>
                <w:vertAlign w:val="subscript"/>
              </w:rPr>
              <w:t xml:space="preserve"> </w:t>
            </w:r>
            <w:r w:rsidRPr="00E707D7">
              <w:rPr>
                <w:sz w:val="20"/>
              </w:rPr>
              <w:t xml:space="preserve">* </w:t>
            </w:r>
            <w:proofErr w:type="spellStart"/>
            <w:r w:rsidRPr="00E707D7">
              <w:rPr>
                <w:sz w:val="20"/>
              </w:rPr>
              <w:t>Рi</w:t>
            </w:r>
            <w:proofErr w:type="spellEnd"/>
            <w:r w:rsidRPr="00E707D7">
              <w:rPr>
                <w:sz w:val="20"/>
              </w:rPr>
              <w:t xml:space="preserve"> </w:t>
            </w:r>
            <w:proofErr w:type="spellStart"/>
            <w:r w:rsidRPr="00E707D7">
              <w:rPr>
                <w:sz w:val="20"/>
                <w:vertAlign w:val="subscript"/>
              </w:rPr>
              <w:t>пп</w:t>
            </w:r>
            <w:proofErr w:type="spellEnd"/>
            <w:r w:rsidRPr="00E707D7">
              <w:rPr>
                <w:sz w:val="20"/>
                <w:vertAlign w:val="subscript"/>
              </w:rPr>
              <w:t xml:space="preserve"> </w:t>
            </w:r>
            <w:r w:rsidRPr="00E707D7">
              <w:rPr>
                <w:sz w:val="20"/>
              </w:rPr>
              <w:t xml:space="preserve">где: </w:t>
            </w:r>
          </w:p>
          <w:p w:rsidR="009018D7" w:rsidRPr="00E707D7" w:rsidRDefault="009018D7" w:rsidP="009018D7">
            <w:pPr>
              <w:spacing w:line="250" w:lineRule="auto"/>
            </w:pPr>
            <w:proofErr w:type="spellStart"/>
            <w:r w:rsidRPr="00E707D7">
              <w:rPr>
                <w:sz w:val="20"/>
              </w:rPr>
              <w:t>Qi</w:t>
            </w:r>
            <w:proofErr w:type="gramStart"/>
            <w:r w:rsidRPr="00E707D7">
              <w:rPr>
                <w:sz w:val="20"/>
                <w:vertAlign w:val="subscript"/>
              </w:rPr>
              <w:t>пп</w:t>
            </w:r>
            <w:proofErr w:type="spellEnd"/>
            <w:r w:rsidRPr="00E707D7">
              <w:rPr>
                <w:sz w:val="20"/>
                <w:vertAlign w:val="subscript"/>
              </w:rPr>
              <w:t xml:space="preserve"> </w:t>
            </w:r>
            <w:r w:rsidRPr="00E707D7">
              <w:rPr>
                <w:sz w:val="20"/>
              </w:rPr>
              <w:t xml:space="preserve"> -</w:t>
            </w:r>
            <w:proofErr w:type="gramEnd"/>
            <w:r w:rsidRPr="00E707D7">
              <w:rPr>
                <w:sz w:val="20"/>
              </w:rPr>
              <w:t xml:space="preserve"> количество граждан, направляемых на i-й вид профессиональной переподготовки; </w:t>
            </w:r>
          </w:p>
          <w:p w:rsidR="009018D7" w:rsidRPr="00E707D7" w:rsidRDefault="009018D7" w:rsidP="009018D7">
            <w:pPr>
              <w:spacing w:line="259" w:lineRule="auto"/>
              <w:ind w:right="38"/>
            </w:pPr>
            <w:proofErr w:type="spellStart"/>
            <w:r w:rsidRPr="00E707D7">
              <w:rPr>
                <w:sz w:val="20"/>
              </w:rPr>
              <w:t>Рi</w:t>
            </w:r>
            <w:r w:rsidRPr="00E707D7">
              <w:rPr>
                <w:sz w:val="20"/>
                <w:vertAlign w:val="subscript"/>
              </w:rPr>
              <w:t>пп</w:t>
            </w:r>
            <w:proofErr w:type="spellEnd"/>
            <w:r w:rsidRPr="00E707D7">
              <w:rPr>
                <w:sz w:val="20"/>
              </w:rPr>
              <w:t xml:space="preserve"> </w:t>
            </w:r>
            <w:r w:rsidRPr="00E707D7">
              <w:rPr>
                <w:sz w:val="20"/>
                <w:vertAlign w:val="subscript"/>
              </w:rPr>
              <w:t xml:space="preserve"> </w:t>
            </w:r>
            <w:r w:rsidRPr="00E707D7">
              <w:rPr>
                <w:sz w:val="20"/>
              </w:rPr>
              <w:t xml:space="preserve">– норматив цены обучения одного гражданина по i- </w:t>
            </w:r>
            <w:proofErr w:type="spellStart"/>
            <w:r w:rsidRPr="00E707D7">
              <w:rPr>
                <w:sz w:val="20"/>
              </w:rPr>
              <w:t>му</w:t>
            </w:r>
            <w:proofErr w:type="spellEnd"/>
            <w:r w:rsidRPr="00E707D7">
              <w:rPr>
                <w:sz w:val="20"/>
              </w:rPr>
              <w:t xml:space="preserve"> виду профессиональной переподготовки, определяемый в соответствии с положениями статьи 22 Закона 44-ФЗ и рассчитываемый в ценах на очередной финансовый год и на плановый период</w:t>
            </w:r>
          </w:p>
        </w:tc>
      </w:tr>
    </w:tbl>
    <w:p w:rsidR="005F7445" w:rsidRPr="00776FD4" w:rsidRDefault="005F7445" w:rsidP="005F7445">
      <w:pPr>
        <w:jc w:val="both"/>
        <w:rPr>
          <w:szCs w:val="18"/>
        </w:rPr>
      </w:pPr>
      <w:r w:rsidRPr="00776FD4">
        <w:rPr>
          <w:szCs w:val="18"/>
        </w:rPr>
        <w:t xml:space="preserve">Принятые сокращения: </w:t>
      </w:r>
    </w:p>
    <w:p w:rsidR="005F7445" w:rsidRPr="00776FD4" w:rsidRDefault="005F7445" w:rsidP="005F7445">
      <w:pPr>
        <w:jc w:val="both"/>
        <w:rPr>
          <w:szCs w:val="18"/>
        </w:rPr>
      </w:pPr>
      <w:r w:rsidRPr="00776FD4">
        <w:rPr>
          <w:szCs w:val="18"/>
        </w:rPr>
        <w:t>Комитет – Комитет по труду и занятости населения Санкт-Петербурга;</w:t>
      </w:r>
    </w:p>
    <w:p w:rsidR="005F7445" w:rsidRPr="00776FD4" w:rsidRDefault="005F7445" w:rsidP="005F7445">
      <w:pPr>
        <w:ind w:left="-15" w:firstLine="426"/>
        <w:jc w:val="both"/>
        <w:rPr>
          <w:szCs w:val="18"/>
        </w:rPr>
      </w:pPr>
      <w:r w:rsidRPr="00776FD4">
        <w:rPr>
          <w:szCs w:val="18"/>
        </w:rPr>
        <w:t xml:space="preserve">Общие правила - Общие правила определения нормативных затрат на обеспечение функций государственных органов, органов управления государственными внебюджетными фондами и муниципальных органов, включая соответственно территориальные органы </w:t>
      </w:r>
      <w:r>
        <w:rPr>
          <w:szCs w:val="18"/>
        </w:rPr>
        <w:br/>
      </w:r>
      <w:r w:rsidRPr="00776FD4">
        <w:rPr>
          <w:szCs w:val="18"/>
        </w:rPr>
        <w:t>и подведомственные казенные учреждения», утвержденные постановлением Правительства Российской Федерации от 13.10.2014 № 1047.</w:t>
      </w:r>
    </w:p>
    <w:p w:rsidR="005F7445" w:rsidRPr="00776FD4" w:rsidRDefault="005F7445" w:rsidP="005F7445">
      <w:pPr>
        <w:ind w:left="-15" w:firstLine="426"/>
        <w:jc w:val="both"/>
        <w:rPr>
          <w:szCs w:val="18"/>
        </w:rPr>
      </w:pPr>
      <w:r w:rsidRPr="00776FD4">
        <w:rPr>
          <w:szCs w:val="18"/>
        </w:rPr>
        <w:lastRenderedPageBreak/>
        <w:t xml:space="preserve">Правила определения нормативных затрат - Правила определения нормативных затрат на обеспечение функций государственных органов Санкт-Петербурга, органа управления территориальным государственным внебюджетным фондом и подведомственных им государственных казенных учреждений Санкт-Петербурга», утвержденные постановлением Правительства Санкт-Петербурга от 28.04.2016 № 327 </w:t>
      </w:r>
    </w:p>
    <w:p w:rsidR="005F7445" w:rsidRPr="00776FD4" w:rsidRDefault="005F7445" w:rsidP="005F7445">
      <w:pPr>
        <w:ind w:left="436"/>
        <w:jc w:val="both"/>
        <w:rPr>
          <w:szCs w:val="18"/>
        </w:rPr>
      </w:pPr>
      <w:r w:rsidRPr="00776FD4">
        <w:rPr>
          <w:szCs w:val="18"/>
        </w:rPr>
        <w:t>Федеральный закон №44-ФЗ от 05.04.2013 «О контрактной системе в сфере закупок товаров, работ, услуг для обеспечения государственных и муниципальных нужд».</w:t>
      </w:r>
    </w:p>
    <w:p w:rsidR="005F7445" w:rsidRPr="00776FD4" w:rsidRDefault="005F7445" w:rsidP="005F7445">
      <w:pPr>
        <w:spacing w:line="238" w:lineRule="auto"/>
        <w:ind w:firstLine="426"/>
        <w:jc w:val="both"/>
        <w:rPr>
          <w:szCs w:val="18"/>
        </w:rPr>
      </w:pPr>
      <w:r w:rsidRPr="00776FD4">
        <w:rPr>
          <w:szCs w:val="18"/>
        </w:rPr>
        <w:t xml:space="preserve">Постановление Правительства Санкт-Петербурга от 15.06.2016 № 489 «Об утверждении правил определения требований к закупаемым государственными органами Санкт-Петербурга, органом управления территориальным государственным внебюджетным фондом </w:t>
      </w:r>
      <w:r>
        <w:rPr>
          <w:szCs w:val="18"/>
        </w:rPr>
        <w:br/>
      </w:r>
      <w:r w:rsidRPr="00776FD4">
        <w:rPr>
          <w:szCs w:val="18"/>
        </w:rPr>
        <w:t>и подведомственными им казенными учреждениями, бюджетными учреждениями и государственными унитарными предприятиями отдельным видам товаров, работ, услуг 9 в том числе предельных цен товаров, работ, услуг)».</w:t>
      </w:r>
    </w:p>
    <w:p w:rsidR="007576DB" w:rsidRPr="007A4DFF" w:rsidRDefault="005F7445" w:rsidP="005F7445">
      <w:pPr>
        <w:ind w:left="-15" w:right="314" w:firstLine="567"/>
        <w:jc w:val="both"/>
        <w:rPr>
          <w:rFonts w:eastAsia="Calibri"/>
          <w:sz w:val="18"/>
          <w:szCs w:val="18"/>
          <w:lang w:eastAsia="en-US"/>
        </w:rPr>
      </w:pPr>
      <w:r w:rsidRPr="00776FD4">
        <w:rPr>
          <w:szCs w:val="18"/>
        </w:rPr>
        <w:t>При осуществлении расчета нормативных затрат применяются Нормативы цен товаров, работ, услуг на 2024 год и плановый период 2025 и 2026 го</w:t>
      </w:r>
      <w:r>
        <w:rPr>
          <w:szCs w:val="18"/>
        </w:rPr>
        <w:t xml:space="preserve">дов, утвержденные распоряжением </w:t>
      </w:r>
      <w:r w:rsidRPr="00776FD4">
        <w:rPr>
          <w:szCs w:val="18"/>
        </w:rPr>
        <w:t xml:space="preserve">Комитета по экономической политике и стратегическому планированию Санкт-Петербурга от 15.05.2023 № 37-р «Об утверждении нормативов цены товаров, работ, услуг на 2024 </w:t>
      </w:r>
      <w:r>
        <w:rPr>
          <w:szCs w:val="18"/>
        </w:rPr>
        <w:t xml:space="preserve">год и на </w:t>
      </w:r>
      <w:r w:rsidRPr="00776FD4">
        <w:rPr>
          <w:szCs w:val="18"/>
        </w:rPr>
        <w:t>плановый период 2025 и 2026 годов».</w:t>
      </w:r>
      <w:r>
        <w:rPr>
          <w:szCs w:val="18"/>
        </w:rPr>
        <w:t xml:space="preserve"> </w:t>
      </w:r>
    </w:p>
    <w:sectPr w:rsidR="007576DB" w:rsidRPr="007A4DFF">
      <w:headerReference w:type="even" r:id="rId13"/>
      <w:headerReference w:type="default" r:id="rId14"/>
      <w:headerReference w:type="first" r:id="rId15"/>
      <w:pgSz w:w="16820" w:h="11900" w:orient="landscape"/>
      <w:pgMar w:top="898" w:right="803" w:bottom="585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2C0F" w:rsidRPr="002D4915" w:rsidRDefault="00962C0F" w:rsidP="00D9348D">
      <w:r>
        <w:separator/>
      </w:r>
    </w:p>
  </w:endnote>
  <w:endnote w:type="continuationSeparator" w:id="0">
    <w:p w:rsidR="00962C0F" w:rsidRPr="002D4915" w:rsidRDefault="00962C0F" w:rsidP="00D934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2C0F" w:rsidRPr="002D4915" w:rsidRDefault="00962C0F" w:rsidP="00D9348D">
      <w:r>
        <w:separator/>
      </w:r>
    </w:p>
  </w:footnote>
  <w:footnote w:type="continuationSeparator" w:id="0">
    <w:p w:rsidR="00962C0F" w:rsidRPr="002D4915" w:rsidRDefault="00962C0F" w:rsidP="00D934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53779574"/>
      <w:docPartObj>
        <w:docPartGallery w:val="Page Numbers (Top of Page)"/>
        <w:docPartUnique/>
      </w:docPartObj>
    </w:sdtPr>
    <w:sdtEndPr/>
    <w:sdtContent>
      <w:p w:rsidR="00BF4022" w:rsidRDefault="00BF4022">
        <w:pPr>
          <w:pStyle w:val="ae"/>
          <w:jc w:val="center"/>
        </w:pPr>
      </w:p>
      <w:p w:rsidR="00BF4022" w:rsidRDefault="00BF4022">
        <w:pPr>
          <w:pStyle w:val="ae"/>
          <w:jc w:val="center"/>
        </w:pPr>
      </w:p>
      <w:p w:rsidR="00BF4022" w:rsidRDefault="00BF4022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BF4022" w:rsidRDefault="00BF4022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4022" w:rsidRDefault="00BF4022">
    <w:pPr>
      <w:spacing w:line="259" w:lineRule="auto"/>
      <w:ind w:right="313"/>
      <w:jc w:val="center"/>
    </w:pPr>
    <w:r>
      <w:rPr>
        <w:sz w:val="18"/>
      </w:rPr>
      <w:fldChar w:fldCharType="begin"/>
    </w:r>
    <w:r>
      <w:instrText xml:space="preserve"> PAGE   \* MERGEFORMAT </w:instrText>
    </w:r>
    <w:r>
      <w:rPr>
        <w:sz w:val="18"/>
      </w:rPr>
      <w:fldChar w:fldCharType="separate"/>
    </w:r>
    <w:r>
      <w:rPr>
        <w:noProof/>
      </w:rPr>
      <w:t>13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4022" w:rsidRDefault="00BF4022">
    <w:pPr>
      <w:spacing w:line="259" w:lineRule="auto"/>
      <w:ind w:right="313"/>
      <w:jc w:val="center"/>
    </w:pPr>
    <w:r>
      <w:rPr>
        <w:sz w:val="18"/>
      </w:rPr>
      <w:fldChar w:fldCharType="begin"/>
    </w:r>
    <w:r>
      <w:instrText xml:space="preserve"> PAGE   \* MERGEFORMAT </w:instrText>
    </w:r>
    <w:r>
      <w:rPr>
        <w:sz w:val="18"/>
      </w:rPr>
      <w:fldChar w:fldCharType="separate"/>
    </w:r>
    <w:r w:rsidR="007A59FD">
      <w:rPr>
        <w:noProof/>
      </w:rPr>
      <w:t>3</w:t>
    </w:r>
    <w:r>
      <w:fldChar w:fldCharType="end"/>
    </w: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4022" w:rsidRDefault="00BF4022">
    <w:pPr>
      <w:spacing w:after="160" w:line="259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20491"/>
    <w:multiLevelType w:val="hybridMultilevel"/>
    <w:tmpl w:val="970C17F2"/>
    <w:lvl w:ilvl="0" w:tplc="9BE2DE22">
      <w:start w:val="1"/>
      <w:numFmt w:val="decimal"/>
      <w:lvlText w:val="4.%1."/>
      <w:lvlJc w:val="left"/>
      <w:pPr>
        <w:ind w:left="1440" w:hanging="360"/>
      </w:pPr>
      <w:rPr>
        <w:rFonts w:ascii="Times New Roman" w:hAnsi="Times New Roman" w:cs="Times New Roman" w:hint="default"/>
        <w:kern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421A43"/>
    <w:multiLevelType w:val="hybridMultilevel"/>
    <w:tmpl w:val="6730F206"/>
    <w:lvl w:ilvl="0" w:tplc="173A665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361BC"/>
    <w:multiLevelType w:val="hybridMultilevel"/>
    <w:tmpl w:val="53DA2AAE"/>
    <w:lvl w:ilvl="0" w:tplc="C5F49622">
      <w:start w:val="1"/>
      <w:numFmt w:val="bullet"/>
      <w:lvlText w:val="-"/>
      <w:lvlJc w:val="left"/>
      <w:pPr>
        <w:ind w:left="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D6EEE7C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BAE0C1E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818D696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40C1596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AB624F8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738E740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1DC3068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92491F4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DF1677D"/>
    <w:multiLevelType w:val="multilevel"/>
    <w:tmpl w:val="DD80F948"/>
    <w:lvl w:ilvl="0">
      <w:start w:val="1"/>
      <w:numFmt w:val="decimal"/>
      <w:lvlText w:val="%1."/>
      <w:lvlJc w:val="left"/>
      <w:pPr>
        <w:ind w:left="1023" w:hanging="456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12" w:hanging="74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3" w:hanging="74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5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1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7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7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5" w:hanging="2160"/>
      </w:pPr>
      <w:rPr>
        <w:rFonts w:hint="default"/>
      </w:rPr>
    </w:lvl>
  </w:abstractNum>
  <w:abstractNum w:abstractNumId="4" w15:restartNumberingAfterBreak="0">
    <w:nsid w:val="1E491A1F"/>
    <w:multiLevelType w:val="hybridMultilevel"/>
    <w:tmpl w:val="A4BE8EEC"/>
    <w:lvl w:ilvl="0" w:tplc="8324884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DE4536E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1D04100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478EFD0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4F8DEEA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9744DA0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D10F128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00E5A68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3643140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34F4E8D"/>
    <w:multiLevelType w:val="multilevel"/>
    <w:tmpl w:val="F924A732"/>
    <w:lvl w:ilvl="0">
      <w:start w:val="1"/>
      <w:numFmt w:val="decimal"/>
      <w:lvlText w:val="%1."/>
      <w:lvlJc w:val="left"/>
      <w:pPr>
        <w:ind w:left="2040" w:hanging="360"/>
      </w:pPr>
    </w:lvl>
    <w:lvl w:ilvl="1">
      <w:start w:val="1"/>
      <w:numFmt w:val="decimal"/>
      <w:pStyle w:val="a"/>
      <w:lvlText w:val="%1.%2."/>
      <w:lvlJc w:val="left"/>
      <w:pPr>
        <w:ind w:left="912" w:hanging="432"/>
      </w:pPr>
      <w:rPr>
        <w:b w:val="0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02825EC"/>
    <w:multiLevelType w:val="hybridMultilevel"/>
    <w:tmpl w:val="C486CAF4"/>
    <w:lvl w:ilvl="0" w:tplc="CC08F4C4">
      <w:start w:val="1"/>
      <w:numFmt w:val="decimal"/>
      <w:lvlText w:val="2.%1."/>
      <w:lvlJc w:val="left"/>
      <w:pPr>
        <w:ind w:left="720" w:hanging="360"/>
      </w:pPr>
      <w:rPr>
        <w:rFonts w:hint="default"/>
        <w:kern w:val="0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770BBA"/>
    <w:multiLevelType w:val="multilevel"/>
    <w:tmpl w:val="37B81F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4" w:hanging="750"/>
      </w:pPr>
      <w:rPr>
        <w:rFonts w:hint="default"/>
      </w:rPr>
    </w:lvl>
    <w:lvl w:ilvl="2">
      <w:start w:val="1"/>
      <w:numFmt w:val="decimal"/>
      <w:lvlText w:val="%3.1."/>
      <w:lvlJc w:val="left"/>
      <w:pPr>
        <w:ind w:left="1601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5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52" w:hanging="2160"/>
      </w:pPr>
      <w:rPr>
        <w:rFonts w:hint="default"/>
      </w:rPr>
    </w:lvl>
  </w:abstractNum>
  <w:abstractNum w:abstractNumId="8" w15:restartNumberingAfterBreak="0">
    <w:nsid w:val="47042E42"/>
    <w:multiLevelType w:val="multilevel"/>
    <w:tmpl w:val="29CE16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3.1.%2."/>
      <w:lvlJc w:val="left"/>
      <w:pPr>
        <w:ind w:left="1601" w:hanging="750"/>
      </w:pPr>
      <w:rPr>
        <w:rFonts w:hint="default"/>
        <w:kern w:val="0"/>
        <w:sz w:val="28"/>
        <w:szCs w:val="28"/>
      </w:rPr>
    </w:lvl>
    <w:lvl w:ilvl="2">
      <w:start w:val="1"/>
      <w:numFmt w:val="decimal"/>
      <w:lvlText w:val="%3.1."/>
      <w:lvlJc w:val="left"/>
      <w:pPr>
        <w:ind w:left="1601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5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52" w:hanging="2160"/>
      </w:pPr>
      <w:rPr>
        <w:rFonts w:hint="default"/>
      </w:rPr>
    </w:lvl>
  </w:abstractNum>
  <w:abstractNum w:abstractNumId="9" w15:restartNumberingAfterBreak="0">
    <w:nsid w:val="4FEB30BE"/>
    <w:multiLevelType w:val="multilevel"/>
    <w:tmpl w:val="389AD7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3.2.%2."/>
      <w:lvlJc w:val="left"/>
      <w:pPr>
        <w:ind w:left="1601" w:hanging="750"/>
      </w:pPr>
      <w:rPr>
        <w:rFonts w:hint="default"/>
        <w:kern w:val="0"/>
        <w:sz w:val="28"/>
        <w:szCs w:val="28"/>
      </w:rPr>
    </w:lvl>
    <w:lvl w:ilvl="2">
      <w:start w:val="1"/>
      <w:numFmt w:val="decimal"/>
      <w:lvlText w:val="%3.1."/>
      <w:lvlJc w:val="left"/>
      <w:pPr>
        <w:ind w:left="1601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5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52" w:hanging="2160"/>
      </w:pPr>
      <w:rPr>
        <w:rFonts w:hint="default"/>
      </w:rPr>
    </w:lvl>
  </w:abstractNum>
  <w:abstractNum w:abstractNumId="10" w15:restartNumberingAfterBreak="0">
    <w:nsid w:val="5B6441DD"/>
    <w:multiLevelType w:val="hybridMultilevel"/>
    <w:tmpl w:val="FEE2D44C"/>
    <w:lvl w:ilvl="0" w:tplc="94CCD3C4">
      <w:start w:val="1"/>
      <w:numFmt w:val="decimal"/>
      <w:lvlText w:val="4.%1."/>
      <w:lvlJc w:val="left"/>
      <w:pPr>
        <w:ind w:left="1779" w:hanging="360"/>
      </w:pPr>
      <w:rPr>
        <w:rFonts w:hint="default"/>
        <w:kern w:val="0"/>
        <w:sz w:val="24"/>
        <w:szCs w:val="24"/>
      </w:rPr>
    </w:lvl>
    <w:lvl w:ilvl="1" w:tplc="9BE2DE22">
      <w:start w:val="1"/>
      <w:numFmt w:val="decimal"/>
      <w:lvlText w:val="4.%2."/>
      <w:lvlJc w:val="left"/>
      <w:pPr>
        <w:ind w:left="1440" w:hanging="360"/>
      </w:pPr>
      <w:rPr>
        <w:rFonts w:ascii="Times New Roman" w:hAnsi="Times New Roman" w:cs="Times New Roman" w:hint="default"/>
        <w:kern w:val="0"/>
        <w:sz w:val="28"/>
        <w:szCs w:val="28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B10646"/>
    <w:multiLevelType w:val="hybridMultilevel"/>
    <w:tmpl w:val="CDDE3DCE"/>
    <w:lvl w:ilvl="0" w:tplc="8ADEE38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6606C8E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572B758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3369EE6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0087894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F28FCF2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CA2365A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4E4EC8E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E22B7EE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9D560B3"/>
    <w:multiLevelType w:val="hybridMultilevel"/>
    <w:tmpl w:val="0178D678"/>
    <w:lvl w:ilvl="0" w:tplc="35F6A60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4BEF1D0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D02F4A2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C926FF8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DBA96DC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AEEC41E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BD8CFE2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2C0615E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A3097D4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6E492EC7"/>
    <w:multiLevelType w:val="multilevel"/>
    <w:tmpl w:val="7AB62B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01" w:hanging="750"/>
      </w:pPr>
      <w:rPr>
        <w:rFonts w:hint="default"/>
      </w:rPr>
    </w:lvl>
    <w:lvl w:ilvl="2">
      <w:start w:val="1"/>
      <w:numFmt w:val="decimal"/>
      <w:lvlText w:val="%3.1."/>
      <w:lvlJc w:val="left"/>
      <w:pPr>
        <w:ind w:left="1601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5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52" w:hanging="2160"/>
      </w:pPr>
      <w:rPr>
        <w:rFonts w:hint="default"/>
      </w:rPr>
    </w:lvl>
  </w:abstractNum>
  <w:abstractNum w:abstractNumId="14" w15:restartNumberingAfterBreak="0">
    <w:nsid w:val="7FE9554E"/>
    <w:multiLevelType w:val="hybridMultilevel"/>
    <w:tmpl w:val="F5460B38"/>
    <w:lvl w:ilvl="0" w:tplc="21B818F0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5"/>
  </w:num>
  <w:num w:numId="3">
    <w:abstractNumId w:val="13"/>
  </w:num>
  <w:num w:numId="4">
    <w:abstractNumId w:val="3"/>
  </w:num>
  <w:num w:numId="5">
    <w:abstractNumId w:val="7"/>
  </w:num>
  <w:num w:numId="6">
    <w:abstractNumId w:val="6"/>
  </w:num>
  <w:num w:numId="7">
    <w:abstractNumId w:val="8"/>
  </w:num>
  <w:num w:numId="8">
    <w:abstractNumId w:val="9"/>
  </w:num>
  <w:num w:numId="9">
    <w:abstractNumId w:val="10"/>
  </w:num>
  <w:num w:numId="10">
    <w:abstractNumId w:val="0"/>
  </w:num>
  <w:num w:numId="11">
    <w:abstractNumId w:val="14"/>
  </w:num>
  <w:num w:numId="12">
    <w:abstractNumId w:val="2"/>
  </w:num>
  <w:num w:numId="13">
    <w:abstractNumId w:val="12"/>
  </w:num>
  <w:num w:numId="14">
    <w:abstractNumId w:val="4"/>
  </w:num>
  <w:num w:numId="15">
    <w:abstractNumId w:val="11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DCTemplate" w:val="Shablon"/>
    <w:docVar w:name="BossProviderVariable" w:val="25_01_2006!337b96b3-ad25-4b60-8550-5c807d7f1d37"/>
  </w:docVars>
  <w:rsids>
    <w:rsidRoot w:val="00C93041"/>
    <w:rsid w:val="00011FE0"/>
    <w:rsid w:val="000127D9"/>
    <w:rsid w:val="00013E41"/>
    <w:rsid w:val="00036E5B"/>
    <w:rsid w:val="000618B7"/>
    <w:rsid w:val="00062F1A"/>
    <w:rsid w:val="000738BB"/>
    <w:rsid w:val="00075F0F"/>
    <w:rsid w:val="00082175"/>
    <w:rsid w:val="00094257"/>
    <w:rsid w:val="000963EA"/>
    <w:rsid w:val="000A1F88"/>
    <w:rsid w:val="000A3668"/>
    <w:rsid w:val="000A5A0F"/>
    <w:rsid w:val="000B3C70"/>
    <w:rsid w:val="000B7834"/>
    <w:rsid w:val="000C3C61"/>
    <w:rsid w:val="000F0258"/>
    <w:rsid w:val="000F2192"/>
    <w:rsid w:val="00101360"/>
    <w:rsid w:val="00103328"/>
    <w:rsid w:val="00115B7C"/>
    <w:rsid w:val="00116F50"/>
    <w:rsid w:val="00117C13"/>
    <w:rsid w:val="00123E0D"/>
    <w:rsid w:val="00125FD4"/>
    <w:rsid w:val="00133574"/>
    <w:rsid w:val="00136546"/>
    <w:rsid w:val="00144E36"/>
    <w:rsid w:val="00154458"/>
    <w:rsid w:val="001568DD"/>
    <w:rsid w:val="00187817"/>
    <w:rsid w:val="0019668F"/>
    <w:rsid w:val="001B7EE7"/>
    <w:rsid w:val="001C5A2E"/>
    <w:rsid w:val="001C65B7"/>
    <w:rsid w:val="001F6493"/>
    <w:rsid w:val="002138B4"/>
    <w:rsid w:val="00225175"/>
    <w:rsid w:val="0023613C"/>
    <w:rsid w:val="00240AE8"/>
    <w:rsid w:val="002510D5"/>
    <w:rsid w:val="00253CE3"/>
    <w:rsid w:val="002866A1"/>
    <w:rsid w:val="002A384E"/>
    <w:rsid w:val="002A5987"/>
    <w:rsid w:val="002E5EA6"/>
    <w:rsid w:val="002F077A"/>
    <w:rsid w:val="00301610"/>
    <w:rsid w:val="00324041"/>
    <w:rsid w:val="0032410E"/>
    <w:rsid w:val="0032663F"/>
    <w:rsid w:val="00327F5D"/>
    <w:rsid w:val="0033095E"/>
    <w:rsid w:val="003510A7"/>
    <w:rsid w:val="003557ED"/>
    <w:rsid w:val="003573A1"/>
    <w:rsid w:val="00360E74"/>
    <w:rsid w:val="003679F7"/>
    <w:rsid w:val="0037478C"/>
    <w:rsid w:val="00376B3A"/>
    <w:rsid w:val="00386509"/>
    <w:rsid w:val="00386F04"/>
    <w:rsid w:val="00396D8C"/>
    <w:rsid w:val="003A6836"/>
    <w:rsid w:val="003C01C1"/>
    <w:rsid w:val="003C4578"/>
    <w:rsid w:val="003E6B21"/>
    <w:rsid w:val="00426D08"/>
    <w:rsid w:val="004413E2"/>
    <w:rsid w:val="004435B7"/>
    <w:rsid w:val="00460C74"/>
    <w:rsid w:val="004632D8"/>
    <w:rsid w:val="004638B6"/>
    <w:rsid w:val="004664BB"/>
    <w:rsid w:val="0046692F"/>
    <w:rsid w:val="00474A93"/>
    <w:rsid w:val="004818E0"/>
    <w:rsid w:val="0048541D"/>
    <w:rsid w:val="00487D3C"/>
    <w:rsid w:val="004924DF"/>
    <w:rsid w:val="004B0579"/>
    <w:rsid w:val="004B0DED"/>
    <w:rsid w:val="004B10B7"/>
    <w:rsid w:val="004B7C6B"/>
    <w:rsid w:val="004C1697"/>
    <w:rsid w:val="004C1E94"/>
    <w:rsid w:val="004D61C3"/>
    <w:rsid w:val="004F2C0B"/>
    <w:rsid w:val="004F50DD"/>
    <w:rsid w:val="00512CEF"/>
    <w:rsid w:val="00515481"/>
    <w:rsid w:val="00520D1C"/>
    <w:rsid w:val="005238DC"/>
    <w:rsid w:val="00524B60"/>
    <w:rsid w:val="00524FD7"/>
    <w:rsid w:val="005452AA"/>
    <w:rsid w:val="005471AE"/>
    <w:rsid w:val="00552377"/>
    <w:rsid w:val="00552595"/>
    <w:rsid w:val="00552C72"/>
    <w:rsid w:val="00593B95"/>
    <w:rsid w:val="005D7C24"/>
    <w:rsid w:val="005E0128"/>
    <w:rsid w:val="005E3B2F"/>
    <w:rsid w:val="005F051A"/>
    <w:rsid w:val="005F7445"/>
    <w:rsid w:val="00604A92"/>
    <w:rsid w:val="006079E4"/>
    <w:rsid w:val="00607F0D"/>
    <w:rsid w:val="0061677C"/>
    <w:rsid w:val="00623974"/>
    <w:rsid w:val="00623CE2"/>
    <w:rsid w:val="00635FDB"/>
    <w:rsid w:val="00640AAE"/>
    <w:rsid w:val="006542B3"/>
    <w:rsid w:val="006568A0"/>
    <w:rsid w:val="006655B6"/>
    <w:rsid w:val="00672239"/>
    <w:rsid w:val="00675C0B"/>
    <w:rsid w:val="00676FCF"/>
    <w:rsid w:val="006A20F9"/>
    <w:rsid w:val="006C1F4F"/>
    <w:rsid w:val="006C5094"/>
    <w:rsid w:val="006D3CF2"/>
    <w:rsid w:val="006D60A8"/>
    <w:rsid w:val="006F2A70"/>
    <w:rsid w:val="00703AF6"/>
    <w:rsid w:val="00724324"/>
    <w:rsid w:val="00735A41"/>
    <w:rsid w:val="00736625"/>
    <w:rsid w:val="00744578"/>
    <w:rsid w:val="007546D4"/>
    <w:rsid w:val="00755578"/>
    <w:rsid w:val="007576DB"/>
    <w:rsid w:val="007641AE"/>
    <w:rsid w:val="007729C2"/>
    <w:rsid w:val="00783A90"/>
    <w:rsid w:val="007A2411"/>
    <w:rsid w:val="007A4DFF"/>
    <w:rsid w:val="007A59FD"/>
    <w:rsid w:val="007B350A"/>
    <w:rsid w:val="007B586B"/>
    <w:rsid w:val="007C4F2D"/>
    <w:rsid w:val="007D2FDC"/>
    <w:rsid w:val="007D4BC0"/>
    <w:rsid w:val="007D54CC"/>
    <w:rsid w:val="007E6002"/>
    <w:rsid w:val="007E65DD"/>
    <w:rsid w:val="00813B0C"/>
    <w:rsid w:val="00817EEC"/>
    <w:rsid w:val="00820DDC"/>
    <w:rsid w:val="0082420C"/>
    <w:rsid w:val="00826271"/>
    <w:rsid w:val="008479EB"/>
    <w:rsid w:val="00851F07"/>
    <w:rsid w:val="00852A33"/>
    <w:rsid w:val="0085449F"/>
    <w:rsid w:val="00862CA5"/>
    <w:rsid w:val="00871CE9"/>
    <w:rsid w:val="008736C7"/>
    <w:rsid w:val="00876BC2"/>
    <w:rsid w:val="00892265"/>
    <w:rsid w:val="008A6B31"/>
    <w:rsid w:val="008C77AF"/>
    <w:rsid w:val="008D3657"/>
    <w:rsid w:val="008D613B"/>
    <w:rsid w:val="008F6FF4"/>
    <w:rsid w:val="009018D7"/>
    <w:rsid w:val="00910A45"/>
    <w:rsid w:val="009224A9"/>
    <w:rsid w:val="00926A8F"/>
    <w:rsid w:val="00927D58"/>
    <w:rsid w:val="00931467"/>
    <w:rsid w:val="00935A21"/>
    <w:rsid w:val="00935F62"/>
    <w:rsid w:val="00943BBE"/>
    <w:rsid w:val="009626C9"/>
    <w:rsid w:val="00962C0F"/>
    <w:rsid w:val="00964DB7"/>
    <w:rsid w:val="009667E4"/>
    <w:rsid w:val="00967EE8"/>
    <w:rsid w:val="00970F60"/>
    <w:rsid w:val="0097469A"/>
    <w:rsid w:val="00995534"/>
    <w:rsid w:val="009A368A"/>
    <w:rsid w:val="009B2DF4"/>
    <w:rsid w:val="009C0829"/>
    <w:rsid w:val="009C1ADA"/>
    <w:rsid w:val="009C303F"/>
    <w:rsid w:val="009C3F54"/>
    <w:rsid w:val="009C53F0"/>
    <w:rsid w:val="009C7DB5"/>
    <w:rsid w:val="009D389C"/>
    <w:rsid w:val="009E7BBA"/>
    <w:rsid w:val="009F2ED2"/>
    <w:rsid w:val="009F661E"/>
    <w:rsid w:val="00A13219"/>
    <w:rsid w:val="00A16FC7"/>
    <w:rsid w:val="00A21CBF"/>
    <w:rsid w:val="00A41E8F"/>
    <w:rsid w:val="00A64983"/>
    <w:rsid w:val="00A763B3"/>
    <w:rsid w:val="00A85654"/>
    <w:rsid w:val="00A86C0C"/>
    <w:rsid w:val="00AA1A00"/>
    <w:rsid w:val="00AA3D05"/>
    <w:rsid w:val="00AA5F13"/>
    <w:rsid w:val="00AC2172"/>
    <w:rsid w:val="00AC4966"/>
    <w:rsid w:val="00AC57FB"/>
    <w:rsid w:val="00AC768E"/>
    <w:rsid w:val="00AD49D3"/>
    <w:rsid w:val="00AD6B51"/>
    <w:rsid w:val="00AE2BA2"/>
    <w:rsid w:val="00AE2CB8"/>
    <w:rsid w:val="00B106BD"/>
    <w:rsid w:val="00B16BBA"/>
    <w:rsid w:val="00B21848"/>
    <w:rsid w:val="00B246F2"/>
    <w:rsid w:val="00B25C6B"/>
    <w:rsid w:val="00B3440F"/>
    <w:rsid w:val="00B43E80"/>
    <w:rsid w:val="00B4554B"/>
    <w:rsid w:val="00B45797"/>
    <w:rsid w:val="00B46B61"/>
    <w:rsid w:val="00B64977"/>
    <w:rsid w:val="00B82E82"/>
    <w:rsid w:val="00B83A8B"/>
    <w:rsid w:val="00B8699B"/>
    <w:rsid w:val="00B94E3A"/>
    <w:rsid w:val="00BA6FB2"/>
    <w:rsid w:val="00BB3154"/>
    <w:rsid w:val="00BC1F74"/>
    <w:rsid w:val="00BE0023"/>
    <w:rsid w:val="00BF11D7"/>
    <w:rsid w:val="00BF1B79"/>
    <w:rsid w:val="00BF4022"/>
    <w:rsid w:val="00C1568F"/>
    <w:rsid w:val="00C51AC6"/>
    <w:rsid w:val="00C53817"/>
    <w:rsid w:val="00C54C9B"/>
    <w:rsid w:val="00C554B2"/>
    <w:rsid w:val="00C56406"/>
    <w:rsid w:val="00C71C6D"/>
    <w:rsid w:val="00C75BD9"/>
    <w:rsid w:val="00C85728"/>
    <w:rsid w:val="00C86C6E"/>
    <w:rsid w:val="00C93041"/>
    <w:rsid w:val="00CA5AFE"/>
    <w:rsid w:val="00CA5D7C"/>
    <w:rsid w:val="00CB45F9"/>
    <w:rsid w:val="00CB70AE"/>
    <w:rsid w:val="00CB71AD"/>
    <w:rsid w:val="00CC3A02"/>
    <w:rsid w:val="00CC3ED4"/>
    <w:rsid w:val="00D000A9"/>
    <w:rsid w:val="00D00502"/>
    <w:rsid w:val="00D06298"/>
    <w:rsid w:val="00D31625"/>
    <w:rsid w:val="00D3738B"/>
    <w:rsid w:val="00D417E0"/>
    <w:rsid w:val="00D42399"/>
    <w:rsid w:val="00D42535"/>
    <w:rsid w:val="00D52F03"/>
    <w:rsid w:val="00D57CEF"/>
    <w:rsid w:val="00D71962"/>
    <w:rsid w:val="00D7709D"/>
    <w:rsid w:val="00D9348D"/>
    <w:rsid w:val="00D95AD9"/>
    <w:rsid w:val="00DC074A"/>
    <w:rsid w:val="00DC4F92"/>
    <w:rsid w:val="00DD1ADE"/>
    <w:rsid w:val="00DD4920"/>
    <w:rsid w:val="00DD54EF"/>
    <w:rsid w:val="00DE2F2F"/>
    <w:rsid w:val="00DE679F"/>
    <w:rsid w:val="00DF0829"/>
    <w:rsid w:val="00DF7816"/>
    <w:rsid w:val="00E11473"/>
    <w:rsid w:val="00E15025"/>
    <w:rsid w:val="00E21846"/>
    <w:rsid w:val="00E22EB3"/>
    <w:rsid w:val="00E24F57"/>
    <w:rsid w:val="00E34772"/>
    <w:rsid w:val="00E354AA"/>
    <w:rsid w:val="00E46BC0"/>
    <w:rsid w:val="00E5081B"/>
    <w:rsid w:val="00E526C7"/>
    <w:rsid w:val="00E60B5F"/>
    <w:rsid w:val="00E9467B"/>
    <w:rsid w:val="00EB04C4"/>
    <w:rsid w:val="00EB099A"/>
    <w:rsid w:val="00EB3FB6"/>
    <w:rsid w:val="00EB4E22"/>
    <w:rsid w:val="00EC0FC1"/>
    <w:rsid w:val="00EC1E12"/>
    <w:rsid w:val="00EC3B58"/>
    <w:rsid w:val="00EC5F6B"/>
    <w:rsid w:val="00EE678C"/>
    <w:rsid w:val="00F10FBF"/>
    <w:rsid w:val="00F21B56"/>
    <w:rsid w:val="00F273B0"/>
    <w:rsid w:val="00F305C9"/>
    <w:rsid w:val="00F33C67"/>
    <w:rsid w:val="00F33E0B"/>
    <w:rsid w:val="00F34B37"/>
    <w:rsid w:val="00F36F24"/>
    <w:rsid w:val="00F509AD"/>
    <w:rsid w:val="00F63C00"/>
    <w:rsid w:val="00F666DD"/>
    <w:rsid w:val="00F66BA0"/>
    <w:rsid w:val="00F70B68"/>
    <w:rsid w:val="00F734BC"/>
    <w:rsid w:val="00F7581E"/>
    <w:rsid w:val="00F80580"/>
    <w:rsid w:val="00F80B3F"/>
    <w:rsid w:val="00F81BC0"/>
    <w:rsid w:val="00F84BD7"/>
    <w:rsid w:val="00F86DC3"/>
    <w:rsid w:val="00F94AE5"/>
    <w:rsid w:val="00FA67FD"/>
    <w:rsid w:val="00FA68AC"/>
    <w:rsid w:val="00FA7C99"/>
    <w:rsid w:val="00FB1ABF"/>
    <w:rsid w:val="00FB5BAC"/>
    <w:rsid w:val="00FC242A"/>
    <w:rsid w:val="00FD4C5E"/>
    <w:rsid w:val="00FD596D"/>
    <w:rsid w:val="00FE7448"/>
    <w:rsid w:val="00FF4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A9F371"/>
  <w15:docId w15:val="{9E38C45F-C458-4949-9C3F-991590CDF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4C1E94"/>
    <w:rPr>
      <w:sz w:val="24"/>
      <w:szCs w:val="24"/>
    </w:rPr>
  </w:style>
  <w:style w:type="paragraph" w:styleId="1">
    <w:name w:val="heading 1"/>
    <w:aliases w:val="Заголовок 1 Знак2,Заголовок 1 Знак1 Знак,Заголовок 1 Знак Знак Знак,Заголовок 1 Знак Знак1 Знак,Заголовок 1 Знак Знак2,Заголовок 1 Знак3,Заголовок 1 Знак Знак3"/>
    <w:basedOn w:val="a0"/>
    <w:next w:val="a0"/>
    <w:link w:val="10"/>
    <w:qFormat/>
    <w:rsid w:val="004C1E94"/>
    <w:pPr>
      <w:keepNext/>
      <w:jc w:val="center"/>
      <w:outlineLvl w:val="0"/>
    </w:pPr>
    <w:rPr>
      <w:sz w:val="32"/>
    </w:rPr>
  </w:style>
  <w:style w:type="paragraph" w:styleId="2">
    <w:name w:val="heading 2"/>
    <w:aliases w:val="Заголовок 2а,EIA H2,- 1.1,Section,H2,OG Heading 2"/>
    <w:basedOn w:val="a0"/>
    <w:next w:val="a0"/>
    <w:link w:val="20"/>
    <w:qFormat/>
    <w:rsid w:val="004C1E94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qFormat/>
    <w:rsid w:val="004C1E94"/>
    <w:pPr>
      <w:keepNext/>
      <w:spacing w:before="240" w:after="60"/>
      <w:outlineLvl w:val="2"/>
    </w:pPr>
    <w:rPr>
      <w:rFonts w:ascii="Arial" w:hAnsi="Arial"/>
      <w:szCs w:val="20"/>
    </w:rPr>
  </w:style>
  <w:style w:type="paragraph" w:styleId="4">
    <w:name w:val="heading 4"/>
    <w:basedOn w:val="a0"/>
    <w:next w:val="a0"/>
    <w:link w:val="40"/>
    <w:qFormat/>
    <w:rsid w:val="004C1E94"/>
    <w:pPr>
      <w:keepNext/>
      <w:jc w:val="center"/>
      <w:outlineLvl w:val="3"/>
    </w:pPr>
    <w:rPr>
      <w:b/>
      <w:bCs/>
      <w:sz w:val="32"/>
    </w:rPr>
  </w:style>
  <w:style w:type="paragraph" w:styleId="5">
    <w:name w:val="heading 5"/>
    <w:basedOn w:val="a0"/>
    <w:next w:val="a0"/>
    <w:link w:val="50"/>
    <w:qFormat/>
    <w:rsid w:val="004C1E94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0"/>
    <w:next w:val="a0"/>
    <w:link w:val="70"/>
    <w:qFormat/>
    <w:rsid w:val="004C1E94"/>
    <w:pPr>
      <w:keepNext/>
      <w:keepLines/>
      <w:spacing w:before="240" w:after="60"/>
      <w:outlineLvl w:val="6"/>
    </w:pPr>
  </w:style>
  <w:style w:type="paragraph" w:styleId="8">
    <w:name w:val="heading 8"/>
    <w:basedOn w:val="a0"/>
    <w:next w:val="a0"/>
    <w:link w:val="80"/>
    <w:qFormat/>
    <w:rsid w:val="00FB5BAC"/>
    <w:pPr>
      <w:keepNext/>
      <w:jc w:val="center"/>
      <w:outlineLvl w:val="7"/>
    </w:pPr>
    <w:rPr>
      <w:b/>
      <w:spacing w:val="4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3 Знак,Заголовок 1 Знак Знак3 Знак"/>
    <w:link w:val="1"/>
    <w:rsid w:val="004C1E94"/>
    <w:rPr>
      <w:sz w:val="32"/>
      <w:szCs w:val="24"/>
    </w:rPr>
  </w:style>
  <w:style w:type="character" w:customStyle="1" w:styleId="20">
    <w:name w:val="Заголовок 2 Знак"/>
    <w:aliases w:val="Заголовок 2а Знак,EIA H2 Знак,- 1.1 Знак,Section Знак,H2 Знак,OG Heading 2 Знак"/>
    <w:link w:val="2"/>
    <w:rsid w:val="004C1E94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4C1E94"/>
    <w:rPr>
      <w:rFonts w:ascii="Arial" w:hAnsi="Arial"/>
      <w:sz w:val="24"/>
    </w:rPr>
  </w:style>
  <w:style w:type="character" w:customStyle="1" w:styleId="40">
    <w:name w:val="Заголовок 4 Знак"/>
    <w:link w:val="4"/>
    <w:rsid w:val="004C1E94"/>
    <w:rPr>
      <w:b/>
      <w:bCs/>
      <w:sz w:val="32"/>
      <w:szCs w:val="24"/>
    </w:rPr>
  </w:style>
  <w:style w:type="character" w:customStyle="1" w:styleId="50">
    <w:name w:val="Заголовок 5 Знак"/>
    <w:link w:val="5"/>
    <w:rsid w:val="004C1E94"/>
    <w:rPr>
      <w:rFonts w:ascii="Calibri" w:hAnsi="Calibri"/>
      <w:b/>
      <w:bCs/>
      <w:i/>
      <w:iCs/>
      <w:sz w:val="26"/>
      <w:szCs w:val="26"/>
    </w:rPr>
  </w:style>
  <w:style w:type="character" w:customStyle="1" w:styleId="70">
    <w:name w:val="Заголовок 7 Знак"/>
    <w:link w:val="7"/>
    <w:rsid w:val="004C1E94"/>
    <w:rPr>
      <w:sz w:val="24"/>
      <w:szCs w:val="24"/>
    </w:rPr>
  </w:style>
  <w:style w:type="paragraph" w:styleId="a4">
    <w:name w:val="Title"/>
    <w:basedOn w:val="a0"/>
    <w:link w:val="a5"/>
    <w:qFormat/>
    <w:rsid w:val="004C1E94"/>
    <w:pPr>
      <w:jc w:val="center"/>
    </w:pPr>
    <w:rPr>
      <w:b/>
      <w:szCs w:val="20"/>
    </w:rPr>
  </w:style>
  <w:style w:type="character" w:customStyle="1" w:styleId="a5">
    <w:name w:val="Заголовок Знак"/>
    <w:link w:val="a4"/>
    <w:rsid w:val="004C1E94"/>
    <w:rPr>
      <w:b/>
      <w:sz w:val="24"/>
    </w:rPr>
  </w:style>
  <w:style w:type="character" w:styleId="a6">
    <w:name w:val="Strong"/>
    <w:qFormat/>
    <w:rsid w:val="004C1E94"/>
    <w:rPr>
      <w:b/>
      <w:bCs/>
    </w:rPr>
  </w:style>
  <w:style w:type="paragraph" w:styleId="a7">
    <w:name w:val="List Paragraph"/>
    <w:basedOn w:val="a0"/>
    <w:uiPriority w:val="34"/>
    <w:qFormat/>
    <w:rsid w:val="004C1E94"/>
    <w:pPr>
      <w:ind w:left="708"/>
    </w:pPr>
  </w:style>
  <w:style w:type="paragraph" w:customStyle="1" w:styleId="a8">
    <w:name w:val="Текст б/н"/>
    <w:basedOn w:val="a0"/>
    <w:link w:val="a9"/>
    <w:qFormat/>
    <w:rsid w:val="004C1E94"/>
    <w:pPr>
      <w:ind w:firstLine="709"/>
      <w:jc w:val="both"/>
    </w:pPr>
    <w:rPr>
      <w:sz w:val="28"/>
      <w:szCs w:val="20"/>
    </w:rPr>
  </w:style>
  <w:style w:type="character" w:customStyle="1" w:styleId="a9">
    <w:name w:val="Текст б/н Знак"/>
    <w:link w:val="a8"/>
    <w:rsid w:val="004C1E94"/>
    <w:rPr>
      <w:sz w:val="28"/>
    </w:rPr>
  </w:style>
  <w:style w:type="paragraph" w:customStyle="1" w:styleId="a">
    <w:name w:val="Пункты"/>
    <w:basedOn w:val="2"/>
    <w:link w:val="aa"/>
    <w:qFormat/>
    <w:rsid w:val="004C1E94"/>
    <w:pPr>
      <w:widowControl/>
      <w:numPr>
        <w:ilvl w:val="1"/>
        <w:numId w:val="2"/>
      </w:numPr>
      <w:tabs>
        <w:tab w:val="left" w:pos="1134"/>
      </w:tabs>
      <w:autoSpaceDE/>
      <w:autoSpaceDN/>
      <w:adjustRightInd/>
      <w:spacing w:before="120" w:after="0"/>
      <w:jc w:val="both"/>
    </w:pPr>
    <w:rPr>
      <w:rFonts w:ascii="Times New Roman" w:hAnsi="Times New Roman"/>
      <w:b w:val="0"/>
      <w:i w:val="0"/>
      <w:color w:val="000000"/>
      <w:sz w:val="24"/>
    </w:rPr>
  </w:style>
  <w:style w:type="character" w:customStyle="1" w:styleId="aa">
    <w:name w:val="Пункты Знак"/>
    <w:link w:val="a"/>
    <w:rsid w:val="004C1E94"/>
    <w:rPr>
      <w:bCs/>
      <w:iCs/>
      <w:color w:val="000000"/>
      <w:sz w:val="24"/>
      <w:szCs w:val="28"/>
    </w:rPr>
  </w:style>
  <w:style w:type="paragraph" w:customStyle="1" w:styleId="aeiiia">
    <w:name w:val="ae_iiia?"/>
    <w:basedOn w:val="a0"/>
    <w:rsid w:val="00E21846"/>
    <w:pPr>
      <w:autoSpaceDE w:val="0"/>
      <w:autoSpaceDN w:val="0"/>
      <w:spacing w:before="240"/>
      <w:jc w:val="right"/>
    </w:pPr>
    <w:rPr>
      <w:sz w:val="22"/>
      <w:szCs w:val="22"/>
    </w:rPr>
  </w:style>
  <w:style w:type="paragraph" w:customStyle="1" w:styleId="aeaie">
    <w:name w:val="aeaie"/>
    <w:basedOn w:val="a0"/>
    <w:rsid w:val="00E21846"/>
    <w:pPr>
      <w:spacing w:before="60"/>
      <w:jc w:val="center"/>
    </w:pPr>
    <w:rPr>
      <w:b/>
      <w:bCs/>
      <w:caps/>
      <w:sz w:val="18"/>
      <w:szCs w:val="18"/>
    </w:rPr>
  </w:style>
  <w:style w:type="paragraph" w:customStyle="1" w:styleId="aeaie2">
    <w:name w:val="aeaie2"/>
    <w:basedOn w:val="a0"/>
    <w:rsid w:val="00E21846"/>
    <w:pPr>
      <w:jc w:val="center"/>
    </w:pPr>
    <w:rPr>
      <w:sz w:val="18"/>
      <w:szCs w:val="18"/>
    </w:rPr>
  </w:style>
  <w:style w:type="paragraph" w:customStyle="1" w:styleId="aeoaeno12">
    <w:name w:val="ae_oaeno12"/>
    <w:basedOn w:val="a0"/>
    <w:rsid w:val="00E21846"/>
    <w:pPr>
      <w:spacing w:line="360" w:lineRule="auto"/>
      <w:ind w:firstLine="720"/>
      <w:jc w:val="both"/>
    </w:pPr>
  </w:style>
  <w:style w:type="paragraph" w:styleId="ab">
    <w:name w:val="No Spacing"/>
    <w:uiPriority w:val="99"/>
    <w:qFormat/>
    <w:rsid w:val="00E21846"/>
    <w:rPr>
      <w:rFonts w:ascii="Calibri" w:eastAsia="Calibri" w:hAnsi="Calibri" w:cs="Calibri"/>
      <w:sz w:val="22"/>
      <w:szCs w:val="22"/>
      <w:lang w:eastAsia="en-US"/>
    </w:rPr>
  </w:style>
  <w:style w:type="paragraph" w:styleId="ac">
    <w:name w:val="Balloon Text"/>
    <w:basedOn w:val="a0"/>
    <w:link w:val="ad"/>
    <w:uiPriority w:val="99"/>
    <w:semiHidden/>
    <w:unhideWhenUsed/>
    <w:rsid w:val="00E21846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E21846"/>
    <w:rPr>
      <w:rFonts w:ascii="Tahoma" w:hAnsi="Tahoma" w:cs="Tahoma"/>
      <w:sz w:val="16"/>
      <w:szCs w:val="16"/>
    </w:rPr>
  </w:style>
  <w:style w:type="paragraph" w:styleId="ae">
    <w:name w:val="header"/>
    <w:basedOn w:val="a0"/>
    <w:link w:val="af"/>
    <w:uiPriority w:val="99"/>
    <w:unhideWhenUsed/>
    <w:rsid w:val="00D9348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link w:val="ae"/>
    <w:uiPriority w:val="99"/>
    <w:rsid w:val="00D9348D"/>
    <w:rPr>
      <w:sz w:val="24"/>
      <w:szCs w:val="24"/>
    </w:rPr>
  </w:style>
  <w:style w:type="paragraph" w:styleId="af0">
    <w:name w:val="footer"/>
    <w:basedOn w:val="a0"/>
    <w:link w:val="af1"/>
    <w:uiPriority w:val="99"/>
    <w:unhideWhenUsed/>
    <w:rsid w:val="00D9348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link w:val="af0"/>
    <w:uiPriority w:val="99"/>
    <w:rsid w:val="00D9348D"/>
    <w:rPr>
      <w:sz w:val="24"/>
      <w:szCs w:val="24"/>
    </w:rPr>
  </w:style>
  <w:style w:type="paragraph" w:styleId="af2">
    <w:name w:val="Normal (Web)"/>
    <w:basedOn w:val="a0"/>
    <w:uiPriority w:val="99"/>
    <w:rsid w:val="0046692F"/>
    <w:pPr>
      <w:spacing w:before="100" w:beforeAutospacing="1" w:after="100" w:afterAutospacing="1"/>
    </w:pPr>
  </w:style>
  <w:style w:type="character" w:customStyle="1" w:styleId="80">
    <w:name w:val="Заголовок 8 Знак"/>
    <w:link w:val="8"/>
    <w:rsid w:val="00FB5BAC"/>
    <w:rPr>
      <w:b/>
      <w:spacing w:val="4"/>
      <w:sz w:val="24"/>
    </w:rPr>
  </w:style>
  <w:style w:type="paragraph" w:customStyle="1" w:styleId="Heading">
    <w:name w:val="Heading"/>
    <w:rsid w:val="00FB5BAC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table" w:styleId="af3">
    <w:name w:val="Table Grid"/>
    <w:basedOn w:val="a2"/>
    <w:uiPriority w:val="39"/>
    <w:rsid w:val="00FB5BA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Emphasis"/>
    <w:qFormat/>
    <w:rsid w:val="00FB5BAC"/>
    <w:rPr>
      <w:i/>
      <w:iCs/>
    </w:rPr>
  </w:style>
  <w:style w:type="paragraph" w:customStyle="1" w:styleId="ConsPlusNormal">
    <w:name w:val="ConsPlusNormal"/>
    <w:rsid w:val="00FB5BAC"/>
    <w:pPr>
      <w:autoSpaceDE w:val="0"/>
      <w:autoSpaceDN w:val="0"/>
      <w:adjustRightInd w:val="0"/>
    </w:pPr>
    <w:rPr>
      <w:rFonts w:eastAsia="Calibri"/>
      <w:sz w:val="28"/>
      <w:szCs w:val="28"/>
      <w:lang w:eastAsia="en-US"/>
    </w:rPr>
  </w:style>
  <w:style w:type="character" w:styleId="af5">
    <w:name w:val="Hyperlink"/>
    <w:uiPriority w:val="99"/>
    <w:unhideWhenUsed/>
    <w:rsid w:val="00FB5BAC"/>
    <w:rPr>
      <w:color w:val="0563C1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FB5BAC"/>
  </w:style>
  <w:style w:type="paragraph" w:customStyle="1" w:styleId="af6">
    <w:name w:val="."/>
    <w:uiPriority w:val="99"/>
    <w:rsid w:val="00FB5BAC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FORMATTEXT">
    <w:name w:val=".FORMATTEXT"/>
    <w:uiPriority w:val="99"/>
    <w:rsid w:val="00FB5BAC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HEADERTEXT">
    <w:name w:val=".HEADERTEXT"/>
    <w:uiPriority w:val="99"/>
    <w:rsid w:val="00FB5BAC"/>
    <w:pPr>
      <w:widowControl w:val="0"/>
      <w:autoSpaceDE w:val="0"/>
      <w:autoSpaceDN w:val="0"/>
      <w:adjustRightInd w:val="0"/>
    </w:pPr>
    <w:rPr>
      <w:color w:val="2B4279"/>
      <w:sz w:val="24"/>
      <w:szCs w:val="24"/>
    </w:rPr>
  </w:style>
  <w:style w:type="character" w:styleId="af7">
    <w:name w:val="Placeholder Text"/>
    <w:uiPriority w:val="99"/>
    <w:semiHidden/>
    <w:rsid w:val="00FB5BA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file:///\\f207ca94-a13c-4ba0-b72d-f018c9eed8f1" TargetMode="External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54;&#1048;%20&#1044;&#1054;&#1050;&#1059;&#1052;&#1045;&#1053;&#1058;&#1067;\&#1045;&#1057;&#1069;&#1044;&#1044;\&#1064;&#1040;&#1041;&#1051;&#1054;&#1053;&#1067;%20&#1076;&#1083;&#1103;%20&#1057;&#1069;&#1044;&#1044;\&#1041;&#1051;&#1040;&#1053;&#1050;%20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9B46AF-9C8F-452D-A6BA-2B1E5154E1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РАСПОРЯЖЕНИЕ.dot</Template>
  <TotalTime>265</TotalTime>
  <Pages>12</Pages>
  <Words>3402</Words>
  <Characters>19394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Балтийская Юлия Владимировна</dc:creator>
  <cp:lastModifiedBy>Чепрасова Марина Семеновна</cp:lastModifiedBy>
  <cp:revision>9</cp:revision>
  <cp:lastPrinted>2023-06-15T14:29:00Z</cp:lastPrinted>
  <dcterms:created xsi:type="dcterms:W3CDTF">2024-09-30T12:43:00Z</dcterms:created>
  <dcterms:modified xsi:type="dcterms:W3CDTF">2024-10-02T09:05:00Z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337b96b3-ad25-4b60-8550-5c807d7f1d37</vt:lpwstr>
  </property>
</Properties>
</file>