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F1" w:rsidRPr="00415254" w:rsidRDefault="00BE14F1" w:rsidP="00BE14F1">
      <w:pPr>
        <w:tabs>
          <w:tab w:val="left" w:pos="0"/>
        </w:tabs>
        <w:ind w:left="-540" w:right="-83"/>
        <w:jc w:val="center"/>
      </w:pPr>
      <w:r w:rsidRPr="00415254">
        <w:rPr>
          <w:noProof/>
          <w:lang w:eastAsia="ru-RU"/>
        </w:rPr>
        <w:drawing>
          <wp:inline distT="0" distB="0" distL="0" distR="0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F1" w:rsidRPr="004A18B0" w:rsidRDefault="00BE14F1" w:rsidP="00BE14F1">
      <w:pPr>
        <w:pStyle w:val="5"/>
        <w:tabs>
          <w:tab w:val="left" w:pos="0"/>
        </w:tabs>
        <w:spacing w:line="240" w:lineRule="auto"/>
        <w:ind w:left="-540"/>
        <w:rPr>
          <w:spacing w:val="0"/>
          <w:sz w:val="26"/>
          <w:szCs w:val="26"/>
        </w:rPr>
      </w:pPr>
      <w:r w:rsidRPr="004A18B0">
        <w:rPr>
          <w:spacing w:val="0"/>
          <w:sz w:val="26"/>
          <w:szCs w:val="26"/>
        </w:rPr>
        <w:t>ПРАВИТЕЛЬСТВО САНКТ-ПЕТЕРБУРГА</w:t>
      </w:r>
    </w:p>
    <w:p w:rsidR="00BE14F1" w:rsidRPr="00415254" w:rsidRDefault="00BE14F1" w:rsidP="00BE14F1">
      <w:pPr>
        <w:pStyle w:val="5"/>
        <w:tabs>
          <w:tab w:val="left" w:pos="0"/>
        </w:tabs>
        <w:spacing w:line="240" w:lineRule="auto"/>
        <w:ind w:left="-540"/>
        <w:rPr>
          <w:b/>
          <w:spacing w:val="0"/>
          <w:sz w:val="28"/>
          <w:szCs w:val="28"/>
        </w:rPr>
      </w:pPr>
      <w:r w:rsidRPr="00415254">
        <w:rPr>
          <w:b/>
          <w:spacing w:val="0"/>
          <w:sz w:val="28"/>
          <w:szCs w:val="28"/>
        </w:rPr>
        <w:t xml:space="preserve">КОМИТЕТ </w:t>
      </w:r>
      <w:r>
        <w:rPr>
          <w:b/>
          <w:spacing w:val="0"/>
          <w:sz w:val="28"/>
          <w:szCs w:val="28"/>
        </w:rPr>
        <w:t>ПО РАЗВИТИЮ ТУРИЗМА САНКТ-ПЕТЕРБУРГА</w:t>
      </w:r>
    </w:p>
    <w:p w:rsidR="00BE14F1" w:rsidRPr="003A6C2C" w:rsidRDefault="00BE14F1" w:rsidP="00BE14F1">
      <w:pPr>
        <w:pStyle w:val="5"/>
        <w:tabs>
          <w:tab w:val="left" w:pos="0"/>
        </w:tabs>
        <w:spacing w:before="20" w:after="20" w:line="240" w:lineRule="auto"/>
        <w:ind w:left="-540"/>
        <w:rPr>
          <w:spacing w:val="0"/>
          <w:sz w:val="12"/>
          <w:szCs w:val="12"/>
        </w:rPr>
      </w:pPr>
    </w:p>
    <w:p w:rsidR="00BE14F1" w:rsidRPr="00220AAE" w:rsidRDefault="00BE14F1" w:rsidP="00BE14F1">
      <w:pPr>
        <w:pStyle w:val="5"/>
        <w:tabs>
          <w:tab w:val="left" w:pos="0"/>
        </w:tabs>
        <w:spacing w:before="120" w:after="120"/>
        <w:ind w:left="-540"/>
        <w:rPr>
          <w:b/>
          <w:spacing w:val="66"/>
          <w:szCs w:val="32"/>
        </w:rPr>
      </w:pPr>
      <w:r>
        <w:rPr>
          <w:b/>
          <w:spacing w:val="66"/>
          <w:szCs w:val="32"/>
        </w:rPr>
        <w:t>РАСПОРЯЖЕНИЕ</w:t>
      </w:r>
    </w:p>
    <w:p w:rsidR="00BE14F1" w:rsidRPr="00EF5EF7" w:rsidRDefault="00BE14F1" w:rsidP="00BE14F1">
      <w:pPr>
        <w:ind w:left="-540"/>
        <w:rPr>
          <w:sz w:val="28"/>
          <w:szCs w:val="28"/>
        </w:rPr>
      </w:pPr>
    </w:p>
    <w:p w:rsidR="00BE14F1" w:rsidRPr="00D126A2" w:rsidRDefault="00BE14F1" w:rsidP="00BE14F1">
      <w:pPr>
        <w:rPr>
          <w:sz w:val="28"/>
          <w:szCs w:val="28"/>
        </w:rPr>
      </w:pPr>
      <w:r w:rsidRPr="00D126A2">
        <w:rPr>
          <w:sz w:val="28"/>
          <w:szCs w:val="28"/>
        </w:rPr>
        <w:t xml:space="preserve">______________                                      </w:t>
      </w:r>
      <w:r>
        <w:rPr>
          <w:sz w:val="28"/>
          <w:szCs w:val="28"/>
        </w:rPr>
        <w:t xml:space="preserve"> </w:t>
      </w:r>
      <w:r w:rsidRPr="00D126A2">
        <w:rPr>
          <w:sz w:val="28"/>
          <w:szCs w:val="28"/>
        </w:rPr>
        <w:t xml:space="preserve">                                    №_____________</w:t>
      </w:r>
    </w:p>
    <w:p w:rsidR="00BE14F1" w:rsidRDefault="00BE14F1" w:rsidP="00BE14F1">
      <w:pPr>
        <w:ind w:firstLine="540"/>
        <w:rPr>
          <w:sz w:val="12"/>
          <w:szCs w:val="12"/>
        </w:rPr>
      </w:pPr>
    </w:p>
    <w:p w:rsidR="00BE14F1" w:rsidRDefault="00BE14F1" w:rsidP="00BE14F1">
      <w:pPr>
        <w:ind w:firstLine="540"/>
        <w:rPr>
          <w:sz w:val="12"/>
          <w:szCs w:val="12"/>
        </w:rPr>
      </w:pPr>
    </w:p>
    <w:p w:rsidR="00BE14F1" w:rsidRDefault="00BE14F1" w:rsidP="00BE14F1">
      <w:pPr>
        <w:ind w:firstLine="540"/>
        <w:rPr>
          <w:sz w:val="12"/>
          <w:szCs w:val="12"/>
        </w:rPr>
      </w:pPr>
    </w:p>
    <w:p w:rsidR="00BE14F1" w:rsidRDefault="00BE14F1" w:rsidP="00BE14F1">
      <w:pPr>
        <w:ind w:firstLine="540"/>
        <w:rPr>
          <w:sz w:val="12"/>
          <w:szCs w:val="12"/>
        </w:rPr>
      </w:pPr>
    </w:p>
    <w:p w:rsidR="00BE14F1" w:rsidRPr="00E60ED6" w:rsidRDefault="00BE14F1" w:rsidP="00BE14F1">
      <w:pPr>
        <w:rPr>
          <w:b/>
          <w:sz w:val="28"/>
          <w:szCs w:val="28"/>
        </w:rPr>
      </w:pPr>
      <w:r w:rsidRPr="00E60ED6">
        <w:rPr>
          <w:b/>
          <w:sz w:val="28"/>
          <w:szCs w:val="28"/>
        </w:rPr>
        <w:t>Об утверждении методически</w:t>
      </w:r>
      <w:r>
        <w:rPr>
          <w:b/>
          <w:sz w:val="28"/>
          <w:szCs w:val="28"/>
        </w:rPr>
        <w:t>х</w:t>
      </w:r>
      <w:r w:rsidRPr="00E60ED6">
        <w:rPr>
          <w:b/>
          <w:sz w:val="28"/>
          <w:szCs w:val="28"/>
        </w:rPr>
        <w:t xml:space="preserve"> рекомендаци</w:t>
      </w:r>
      <w:r>
        <w:rPr>
          <w:b/>
          <w:sz w:val="28"/>
          <w:szCs w:val="28"/>
        </w:rPr>
        <w:t>й</w:t>
      </w:r>
    </w:p>
    <w:p w:rsidR="00BE14F1" w:rsidRDefault="00BE14F1" w:rsidP="00BE14F1">
      <w:pPr>
        <w:rPr>
          <w:b/>
          <w:sz w:val="28"/>
          <w:szCs w:val="28"/>
        </w:rPr>
      </w:pPr>
      <w:r w:rsidRPr="00E60ED6">
        <w:rPr>
          <w:b/>
          <w:sz w:val="28"/>
          <w:szCs w:val="28"/>
        </w:rPr>
        <w:t xml:space="preserve">по проведению самообследования и подготовке </w:t>
      </w:r>
    </w:p>
    <w:p w:rsidR="00BE14F1" w:rsidRDefault="00BE14F1" w:rsidP="00BE14F1">
      <w:pPr>
        <w:rPr>
          <w:b/>
          <w:sz w:val="28"/>
          <w:szCs w:val="28"/>
        </w:rPr>
      </w:pPr>
      <w:r w:rsidRPr="00E60ED6">
        <w:rPr>
          <w:b/>
          <w:sz w:val="28"/>
          <w:szCs w:val="28"/>
        </w:rPr>
        <w:t xml:space="preserve">декларации соблюдения обязательных требований, </w:t>
      </w:r>
    </w:p>
    <w:p w:rsidR="00BE14F1" w:rsidRDefault="00BE14F1" w:rsidP="00BE14F1">
      <w:pPr>
        <w:rPr>
          <w:b/>
          <w:sz w:val="28"/>
          <w:szCs w:val="28"/>
        </w:rPr>
      </w:pPr>
      <w:r w:rsidRPr="00E60ED6">
        <w:rPr>
          <w:b/>
          <w:sz w:val="28"/>
          <w:szCs w:val="28"/>
        </w:rPr>
        <w:t xml:space="preserve">оценка соблюдения которых осуществляется </w:t>
      </w:r>
    </w:p>
    <w:p w:rsidR="00BE14F1" w:rsidRDefault="00BE14F1" w:rsidP="00BE14F1">
      <w:pPr>
        <w:rPr>
          <w:b/>
          <w:sz w:val="28"/>
          <w:szCs w:val="28"/>
        </w:rPr>
      </w:pPr>
      <w:r w:rsidRPr="00E60ED6">
        <w:rPr>
          <w:b/>
          <w:sz w:val="28"/>
          <w:szCs w:val="28"/>
        </w:rPr>
        <w:t xml:space="preserve">в рамках регионального государственного </w:t>
      </w:r>
    </w:p>
    <w:p w:rsidR="00BE14F1" w:rsidRDefault="00BE14F1" w:rsidP="00BE14F1">
      <w:pPr>
        <w:rPr>
          <w:b/>
          <w:sz w:val="28"/>
          <w:szCs w:val="28"/>
        </w:rPr>
      </w:pPr>
      <w:r w:rsidRPr="00E60ED6">
        <w:rPr>
          <w:b/>
          <w:sz w:val="28"/>
          <w:szCs w:val="28"/>
        </w:rPr>
        <w:t xml:space="preserve">контроля (надзора) за плательщиками курортного </w:t>
      </w:r>
    </w:p>
    <w:p w:rsidR="00BE14F1" w:rsidRPr="00E60ED6" w:rsidRDefault="00BE14F1" w:rsidP="00BE14F1">
      <w:pPr>
        <w:rPr>
          <w:b/>
          <w:sz w:val="28"/>
          <w:szCs w:val="28"/>
        </w:rPr>
      </w:pPr>
      <w:r w:rsidRPr="00E60ED6">
        <w:rPr>
          <w:b/>
          <w:sz w:val="28"/>
          <w:szCs w:val="28"/>
        </w:rPr>
        <w:t>сбора и операторами курортного сбора</w:t>
      </w:r>
    </w:p>
    <w:p w:rsidR="00BE14F1" w:rsidRPr="00642BC5" w:rsidRDefault="00BE14F1" w:rsidP="00BE14F1">
      <w:pPr>
        <w:pStyle w:val="3"/>
        <w:tabs>
          <w:tab w:val="left" w:pos="127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14F1" w:rsidRPr="00856EDF" w:rsidRDefault="00BE14F1" w:rsidP="00BE14F1">
      <w:pPr>
        <w:jc w:val="both"/>
        <w:rPr>
          <w:sz w:val="28"/>
          <w:szCs w:val="28"/>
        </w:rPr>
      </w:pPr>
    </w:p>
    <w:p w:rsidR="00BE14F1" w:rsidRPr="00E60ED6" w:rsidRDefault="00BE14F1" w:rsidP="00BE14F1">
      <w:pPr>
        <w:numPr>
          <w:ilvl w:val="0"/>
          <w:numId w:val="19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E60ED6">
        <w:rPr>
          <w:sz w:val="28"/>
          <w:szCs w:val="28"/>
        </w:rPr>
        <w:t>Утвердить методические рекомендации</w:t>
      </w:r>
      <w:r>
        <w:rPr>
          <w:sz w:val="28"/>
          <w:szCs w:val="28"/>
        </w:rPr>
        <w:t xml:space="preserve"> </w:t>
      </w:r>
      <w:r w:rsidRPr="00E60ED6">
        <w:rPr>
          <w:sz w:val="28"/>
          <w:szCs w:val="28"/>
        </w:rPr>
        <w:t>по проведению самообследования и подготовке декларации соблюдения обязательных требований, оценка соблюдения которых осуществляется в рамках регионального государственного контроля (надзора) за плательщиками курортного сбора и операторами курортного сбора</w:t>
      </w:r>
      <w:r>
        <w:rPr>
          <w:sz w:val="28"/>
          <w:szCs w:val="28"/>
        </w:rPr>
        <w:t>.</w:t>
      </w:r>
    </w:p>
    <w:p w:rsidR="00BE14F1" w:rsidRPr="00856EDF" w:rsidRDefault="00BE14F1" w:rsidP="00BE1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56EDF">
        <w:rPr>
          <w:sz w:val="28"/>
          <w:szCs w:val="28"/>
        </w:rPr>
        <w:t>Контроль за выполнением распоряжения оста</w:t>
      </w:r>
      <w:r>
        <w:rPr>
          <w:sz w:val="28"/>
          <w:szCs w:val="28"/>
        </w:rPr>
        <w:t>вляю за собой.</w:t>
      </w:r>
      <w:r w:rsidRPr="00856EDF">
        <w:rPr>
          <w:sz w:val="28"/>
          <w:szCs w:val="28"/>
        </w:rPr>
        <w:t xml:space="preserve"> </w:t>
      </w:r>
    </w:p>
    <w:p w:rsidR="00BE14F1" w:rsidRDefault="00BE14F1" w:rsidP="00BE14F1">
      <w:pPr>
        <w:ind w:firstLine="539"/>
        <w:jc w:val="both"/>
        <w:rPr>
          <w:sz w:val="28"/>
          <w:szCs w:val="28"/>
        </w:rPr>
      </w:pPr>
    </w:p>
    <w:p w:rsidR="00BE14F1" w:rsidRPr="00856EDF" w:rsidRDefault="00BE14F1" w:rsidP="00BE14F1">
      <w:pPr>
        <w:ind w:firstLine="539"/>
        <w:jc w:val="both"/>
        <w:rPr>
          <w:sz w:val="28"/>
          <w:szCs w:val="28"/>
        </w:rPr>
      </w:pPr>
    </w:p>
    <w:p w:rsidR="00BE14F1" w:rsidRDefault="00BE14F1" w:rsidP="00BE14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обязанности </w:t>
      </w:r>
    </w:p>
    <w:p w:rsidR="00BE14F1" w:rsidRDefault="00BE14F1" w:rsidP="00BE14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председателя Комитета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</w:t>
      </w:r>
      <w:r>
        <w:rPr>
          <w:b/>
          <w:sz w:val="28"/>
          <w:szCs w:val="28"/>
        </w:rPr>
        <w:t>Н.М.Гвичия</w:t>
      </w: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134159">
      <w:pPr>
        <w:ind w:left="5954" w:right="-2"/>
        <w:rPr>
          <w:sz w:val="22"/>
        </w:rPr>
      </w:pPr>
    </w:p>
    <w:p w:rsidR="00BE14F1" w:rsidRDefault="00BE14F1" w:rsidP="00BE14F1">
      <w:pPr>
        <w:ind w:right="-2"/>
        <w:rPr>
          <w:sz w:val="22"/>
        </w:rPr>
      </w:pPr>
    </w:p>
    <w:p w:rsidR="00134159" w:rsidRPr="00134159" w:rsidRDefault="00450140" w:rsidP="00134159">
      <w:pPr>
        <w:ind w:left="5954" w:right="-2"/>
        <w:rPr>
          <w:sz w:val="22"/>
        </w:rPr>
      </w:pPr>
      <w:r>
        <w:rPr>
          <w:sz w:val="22"/>
        </w:rPr>
        <w:t>Утверждены</w:t>
      </w:r>
      <w:r w:rsidR="00134159" w:rsidRPr="00134159">
        <w:rPr>
          <w:sz w:val="22"/>
        </w:rPr>
        <w:t xml:space="preserve">  </w:t>
      </w:r>
    </w:p>
    <w:p w:rsidR="00134159" w:rsidRPr="00134159" w:rsidRDefault="00134159" w:rsidP="00134159">
      <w:pPr>
        <w:ind w:left="5954" w:right="-2"/>
        <w:rPr>
          <w:sz w:val="22"/>
        </w:rPr>
      </w:pPr>
      <w:r w:rsidRPr="00134159">
        <w:rPr>
          <w:sz w:val="22"/>
        </w:rPr>
        <w:t>распоряжени</w:t>
      </w:r>
      <w:r w:rsidR="00450140">
        <w:rPr>
          <w:sz w:val="22"/>
        </w:rPr>
        <w:t>ем</w:t>
      </w:r>
      <w:r w:rsidRPr="00134159">
        <w:rPr>
          <w:sz w:val="22"/>
        </w:rPr>
        <w:t xml:space="preserve"> Комитета </w:t>
      </w:r>
      <w:r w:rsidRPr="00134159">
        <w:rPr>
          <w:sz w:val="22"/>
        </w:rPr>
        <w:br/>
        <w:t xml:space="preserve">по </w:t>
      </w:r>
      <w:r w:rsidR="00D57462">
        <w:rPr>
          <w:sz w:val="22"/>
        </w:rPr>
        <w:t>развитию туризма</w:t>
      </w:r>
      <w:r w:rsidRPr="00134159">
        <w:rPr>
          <w:sz w:val="22"/>
        </w:rPr>
        <w:t xml:space="preserve"> </w:t>
      </w:r>
      <w:r w:rsidR="00D57462">
        <w:rPr>
          <w:sz w:val="22"/>
        </w:rPr>
        <w:br/>
      </w:r>
      <w:r w:rsidRPr="00134159">
        <w:rPr>
          <w:sz w:val="22"/>
        </w:rPr>
        <w:t>Санкт-Петербурга</w:t>
      </w:r>
    </w:p>
    <w:p w:rsidR="00134159" w:rsidRDefault="00134159" w:rsidP="00134159">
      <w:pPr>
        <w:ind w:left="5954" w:right="-2"/>
        <w:rPr>
          <w:sz w:val="22"/>
        </w:rPr>
      </w:pPr>
      <w:r w:rsidRPr="00134159">
        <w:rPr>
          <w:sz w:val="22"/>
        </w:rPr>
        <w:t>от</w:t>
      </w:r>
      <w:r w:rsidR="00450140">
        <w:rPr>
          <w:sz w:val="22"/>
        </w:rPr>
        <w:t xml:space="preserve"> </w:t>
      </w:r>
      <w:r w:rsidR="00D57462">
        <w:rPr>
          <w:sz w:val="22"/>
        </w:rPr>
        <w:t>________</w:t>
      </w:r>
      <w:r w:rsidR="00450140">
        <w:rPr>
          <w:sz w:val="22"/>
        </w:rPr>
        <w:t xml:space="preserve"> </w:t>
      </w:r>
      <w:r w:rsidRPr="00134159">
        <w:rPr>
          <w:sz w:val="22"/>
        </w:rPr>
        <w:t>№</w:t>
      </w:r>
      <w:r w:rsidR="00450140">
        <w:rPr>
          <w:sz w:val="22"/>
        </w:rPr>
        <w:t xml:space="preserve"> </w:t>
      </w:r>
      <w:r w:rsidR="00D57462">
        <w:rPr>
          <w:sz w:val="22"/>
        </w:rPr>
        <w:t>______</w:t>
      </w:r>
      <w:r w:rsidR="00450140">
        <w:rPr>
          <w:sz w:val="22"/>
        </w:rPr>
        <w:t xml:space="preserve"> </w:t>
      </w:r>
    </w:p>
    <w:p w:rsidR="000A5068" w:rsidRDefault="000A5068" w:rsidP="00134159">
      <w:pPr>
        <w:ind w:right="-2"/>
      </w:pPr>
    </w:p>
    <w:p w:rsidR="008B336F" w:rsidRPr="00E73AE0" w:rsidRDefault="008B336F" w:rsidP="008B336F">
      <w:pPr>
        <w:ind w:left="-567"/>
        <w:jc w:val="center"/>
        <w:rPr>
          <w:b/>
          <w:sz w:val="26"/>
          <w:szCs w:val="26"/>
        </w:rPr>
      </w:pPr>
    </w:p>
    <w:p w:rsidR="008B336F" w:rsidRPr="00D57462" w:rsidRDefault="008B336F" w:rsidP="008B336F">
      <w:pPr>
        <w:ind w:left="-567"/>
        <w:jc w:val="center"/>
        <w:rPr>
          <w:b/>
          <w:sz w:val="26"/>
          <w:szCs w:val="26"/>
        </w:rPr>
      </w:pPr>
      <w:r w:rsidRPr="00D57462">
        <w:rPr>
          <w:b/>
          <w:sz w:val="26"/>
          <w:szCs w:val="26"/>
        </w:rPr>
        <w:t>МЕТОДИЧЕСКИЕ РЕКОМЕНДАЦИИ</w:t>
      </w:r>
    </w:p>
    <w:p w:rsidR="00D57462" w:rsidRDefault="008B336F" w:rsidP="00D57462">
      <w:pPr>
        <w:ind w:left="-567"/>
        <w:jc w:val="center"/>
        <w:rPr>
          <w:b/>
          <w:sz w:val="26"/>
          <w:szCs w:val="26"/>
        </w:rPr>
      </w:pPr>
      <w:r w:rsidRPr="00D57462">
        <w:rPr>
          <w:b/>
          <w:sz w:val="26"/>
          <w:szCs w:val="26"/>
        </w:rPr>
        <w:t xml:space="preserve">по проведению самообследования и подготовке декларации </w:t>
      </w:r>
      <w:r w:rsidR="00134159" w:rsidRPr="00D57462">
        <w:rPr>
          <w:b/>
          <w:sz w:val="26"/>
          <w:szCs w:val="26"/>
        </w:rPr>
        <w:br/>
      </w:r>
      <w:r w:rsidRPr="00D57462">
        <w:rPr>
          <w:b/>
          <w:sz w:val="26"/>
          <w:szCs w:val="26"/>
        </w:rPr>
        <w:t>соблюдения обязательных требований</w:t>
      </w:r>
      <w:r w:rsidR="00134159" w:rsidRPr="00D57462">
        <w:rPr>
          <w:b/>
          <w:sz w:val="26"/>
          <w:szCs w:val="26"/>
        </w:rPr>
        <w:t>, оценка соблюдения которых осуществляется</w:t>
      </w:r>
      <w:r w:rsidRPr="00D57462">
        <w:rPr>
          <w:b/>
          <w:sz w:val="26"/>
          <w:szCs w:val="26"/>
        </w:rPr>
        <w:t xml:space="preserve"> в рамках регионального государственного контроля (надзора) </w:t>
      </w:r>
      <w:r w:rsidR="00134159" w:rsidRPr="00D57462">
        <w:rPr>
          <w:b/>
          <w:sz w:val="26"/>
          <w:szCs w:val="26"/>
        </w:rPr>
        <w:br/>
      </w:r>
      <w:r w:rsidR="00D57462" w:rsidRPr="00D57462">
        <w:rPr>
          <w:b/>
          <w:sz w:val="26"/>
          <w:szCs w:val="26"/>
        </w:rPr>
        <w:t>за плательщиками курортного сбора и операторами курортного сбора</w:t>
      </w:r>
    </w:p>
    <w:p w:rsidR="00D57462" w:rsidRDefault="00D57462" w:rsidP="00D57462">
      <w:pPr>
        <w:ind w:left="-567"/>
        <w:jc w:val="center"/>
        <w:rPr>
          <w:b/>
          <w:sz w:val="26"/>
          <w:szCs w:val="26"/>
        </w:rPr>
      </w:pPr>
    </w:p>
    <w:p w:rsidR="008B336F" w:rsidRPr="00D57462" w:rsidRDefault="008B336F" w:rsidP="00D57462">
      <w:pPr>
        <w:ind w:left="-567" w:firstLine="709"/>
        <w:jc w:val="both"/>
        <w:rPr>
          <w:b/>
          <w:sz w:val="26"/>
          <w:szCs w:val="26"/>
        </w:rPr>
      </w:pPr>
      <w:r w:rsidRPr="00D57462">
        <w:rPr>
          <w:color w:val="000000" w:themeColor="text1"/>
          <w:sz w:val="26"/>
          <w:szCs w:val="26"/>
        </w:rPr>
        <w:t xml:space="preserve">В силу статьи </w:t>
      </w:r>
      <w:r w:rsidR="00D57462" w:rsidRPr="00D57462">
        <w:rPr>
          <w:color w:val="000000" w:themeColor="text1"/>
          <w:sz w:val="26"/>
          <w:szCs w:val="26"/>
        </w:rPr>
        <w:t>11</w:t>
      </w:r>
      <w:r w:rsidRPr="00D57462">
        <w:rPr>
          <w:color w:val="000000" w:themeColor="text1"/>
          <w:sz w:val="26"/>
          <w:szCs w:val="26"/>
        </w:rPr>
        <w:t xml:space="preserve"> Федерального закона </w:t>
      </w:r>
      <w:r w:rsidR="00D57462" w:rsidRPr="00D57462">
        <w:rPr>
          <w:sz w:val="26"/>
          <w:szCs w:val="26"/>
        </w:rPr>
        <w:t xml:space="preserve">от 29.07.2017 № 214-ФЗ </w:t>
      </w:r>
      <w:r w:rsidR="00D57462" w:rsidRPr="00D57462">
        <w:rPr>
          <w:rFonts w:eastAsia="Times New Roman"/>
          <w:sz w:val="26"/>
          <w:szCs w:val="26"/>
          <w:lang w:eastAsia="ru-RU"/>
        </w:rPr>
        <w:t>«О проведении эксперимента по развитию курортной инфраструктуры»</w:t>
      </w:r>
      <w:r w:rsidR="00D57462" w:rsidRPr="00D57462">
        <w:rPr>
          <w:sz w:val="26"/>
          <w:szCs w:val="26"/>
        </w:rPr>
        <w:t xml:space="preserve"> </w:t>
      </w:r>
      <w:r w:rsidR="00850A98" w:rsidRPr="00D57462">
        <w:rPr>
          <w:color w:val="000000" w:themeColor="text1"/>
          <w:sz w:val="26"/>
          <w:szCs w:val="26"/>
          <w:shd w:val="clear" w:color="auto" w:fill="FFFFFF" w:themeFill="background1"/>
        </w:rPr>
        <w:t xml:space="preserve">(далее – Федеральный закон </w:t>
      </w:r>
      <w:r w:rsidR="00D57462">
        <w:rPr>
          <w:color w:val="000000" w:themeColor="text1"/>
          <w:sz w:val="26"/>
          <w:szCs w:val="26"/>
          <w:shd w:val="clear" w:color="auto" w:fill="FFFFFF" w:themeFill="background1"/>
        </w:rPr>
        <w:br/>
      </w:r>
      <w:r w:rsidR="00850A98" w:rsidRPr="00D57462">
        <w:rPr>
          <w:color w:val="000000" w:themeColor="text1"/>
          <w:sz w:val="26"/>
          <w:szCs w:val="26"/>
          <w:shd w:val="clear" w:color="auto" w:fill="FFFFFF" w:themeFill="background1"/>
        </w:rPr>
        <w:t xml:space="preserve">№ </w:t>
      </w:r>
      <w:r w:rsidR="00D57462" w:rsidRPr="00D57462">
        <w:rPr>
          <w:color w:val="000000" w:themeColor="text1"/>
          <w:sz w:val="26"/>
          <w:szCs w:val="26"/>
          <w:shd w:val="clear" w:color="auto" w:fill="FFFFFF" w:themeFill="background1"/>
        </w:rPr>
        <w:t>214</w:t>
      </w:r>
      <w:r w:rsidR="00850A98" w:rsidRPr="00D57462">
        <w:rPr>
          <w:color w:val="000000" w:themeColor="text1"/>
          <w:sz w:val="26"/>
          <w:szCs w:val="26"/>
          <w:shd w:val="clear" w:color="auto" w:fill="FFFFFF" w:themeFill="background1"/>
        </w:rPr>
        <w:t>-ФЗ</w:t>
      </w:r>
      <w:r w:rsidR="00850A98" w:rsidRPr="00D57462">
        <w:rPr>
          <w:color w:val="000000" w:themeColor="text1"/>
          <w:sz w:val="26"/>
          <w:szCs w:val="26"/>
        </w:rPr>
        <w:t xml:space="preserve">) </w:t>
      </w:r>
      <w:r w:rsidRPr="00D57462">
        <w:rPr>
          <w:color w:val="000000" w:themeColor="text1"/>
          <w:sz w:val="26"/>
          <w:szCs w:val="26"/>
        </w:rPr>
        <w:t xml:space="preserve">и постановления Правительства Санкт-Петербурга от </w:t>
      </w:r>
      <w:r w:rsidR="00D57462" w:rsidRPr="00D57462">
        <w:rPr>
          <w:color w:val="000000" w:themeColor="text1"/>
          <w:sz w:val="26"/>
          <w:szCs w:val="26"/>
        </w:rPr>
        <w:t>03.12</w:t>
      </w:r>
      <w:r w:rsidRPr="00D57462">
        <w:rPr>
          <w:color w:val="000000" w:themeColor="text1"/>
          <w:sz w:val="26"/>
          <w:szCs w:val="26"/>
        </w:rPr>
        <w:t>.20</w:t>
      </w:r>
      <w:r w:rsidR="00D57462" w:rsidRPr="00D57462">
        <w:rPr>
          <w:color w:val="000000" w:themeColor="text1"/>
          <w:sz w:val="26"/>
          <w:szCs w:val="26"/>
        </w:rPr>
        <w:t>12</w:t>
      </w:r>
      <w:r w:rsidRPr="00D57462">
        <w:rPr>
          <w:color w:val="000000" w:themeColor="text1"/>
          <w:sz w:val="26"/>
          <w:szCs w:val="26"/>
        </w:rPr>
        <w:t xml:space="preserve"> № 1</w:t>
      </w:r>
      <w:r w:rsidR="00D57462" w:rsidRPr="00D57462">
        <w:rPr>
          <w:color w:val="000000" w:themeColor="text1"/>
          <w:sz w:val="26"/>
          <w:szCs w:val="26"/>
        </w:rPr>
        <w:t>272</w:t>
      </w:r>
      <w:r w:rsidRPr="00D57462">
        <w:rPr>
          <w:color w:val="000000" w:themeColor="text1"/>
          <w:sz w:val="26"/>
          <w:szCs w:val="26"/>
        </w:rPr>
        <w:t xml:space="preserve"> </w:t>
      </w:r>
      <w:r w:rsidR="00D57462">
        <w:rPr>
          <w:color w:val="000000" w:themeColor="text1"/>
          <w:sz w:val="26"/>
          <w:szCs w:val="26"/>
        </w:rPr>
        <w:br/>
      </w:r>
      <w:r w:rsidRPr="00D57462">
        <w:rPr>
          <w:color w:val="000000" w:themeColor="text1"/>
          <w:sz w:val="26"/>
          <w:szCs w:val="26"/>
        </w:rPr>
        <w:t xml:space="preserve">«О Комитете по </w:t>
      </w:r>
      <w:r w:rsidR="00D57462" w:rsidRPr="00D57462">
        <w:rPr>
          <w:color w:val="000000" w:themeColor="text1"/>
          <w:sz w:val="26"/>
          <w:szCs w:val="26"/>
        </w:rPr>
        <w:t>развитию туризма</w:t>
      </w:r>
      <w:r w:rsidRPr="00D57462">
        <w:rPr>
          <w:color w:val="000000" w:themeColor="text1"/>
          <w:sz w:val="26"/>
          <w:szCs w:val="26"/>
        </w:rPr>
        <w:t xml:space="preserve"> Санкт-Петербурга» в рамках полномочий Комитет </w:t>
      </w:r>
      <w:r w:rsidR="00D57462">
        <w:rPr>
          <w:color w:val="000000" w:themeColor="text1"/>
          <w:sz w:val="26"/>
          <w:szCs w:val="26"/>
        </w:rPr>
        <w:br/>
      </w:r>
      <w:r w:rsidR="00E73AE0" w:rsidRPr="00D57462">
        <w:rPr>
          <w:color w:val="000000" w:themeColor="text1"/>
          <w:sz w:val="26"/>
          <w:szCs w:val="26"/>
        </w:rPr>
        <w:t xml:space="preserve">по </w:t>
      </w:r>
      <w:r w:rsidR="00D57462">
        <w:rPr>
          <w:color w:val="000000" w:themeColor="text1"/>
          <w:sz w:val="26"/>
          <w:szCs w:val="26"/>
        </w:rPr>
        <w:t>развитию туризма</w:t>
      </w:r>
      <w:r w:rsidR="00E73AE0" w:rsidRPr="00D57462">
        <w:rPr>
          <w:color w:val="000000" w:themeColor="text1"/>
          <w:sz w:val="26"/>
          <w:szCs w:val="26"/>
        </w:rPr>
        <w:t xml:space="preserve"> </w:t>
      </w:r>
      <w:r w:rsidRPr="00D57462">
        <w:rPr>
          <w:color w:val="000000" w:themeColor="text1"/>
          <w:sz w:val="26"/>
          <w:szCs w:val="26"/>
        </w:rPr>
        <w:t xml:space="preserve">Санкт-Петербурга (далее </w:t>
      </w:r>
      <w:r w:rsidR="00290BFA" w:rsidRPr="00D57462">
        <w:rPr>
          <w:color w:val="000000" w:themeColor="text1"/>
          <w:sz w:val="26"/>
          <w:szCs w:val="26"/>
        </w:rPr>
        <w:t>–</w:t>
      </w:r>
      <w:r w:rsidRPr="00D57462">
        <w:rPr>
          <w:color w:val="000000" w:themeColor="text1"/>
          <w:sz w:val="26"/>
          <w:szCs w:val="26"/>
        </w:rPr>
        <w:t xml:space="preserve"> Комитет) осуществляет региональный государственный контроль (надзор) </w:t>
      </w:r>
      <w:r w:rsidR="00D57462" w:rsidRPr="00D57462">
        <w:rPr>
          <w:sz w:val="26"/>
          <w:szCs w:val="26"/>
        </w:rPr>
        <w:t>за плательщиками курортного сбора и операторами курортного сбора</w:t>
      </w:r>
      <w:r w:rsidR="00D8662D" w:rsidRPr="00D57462">
        <w:rPr>
          <w:color w:val="000000" w:themeColor="text1"/>
          <w:sz w:val="26"/>
          <w:szCs w:val="26"/>
        </w:rPr>
        <w:t xml:space="preserve"> </w:t>
      </w:r>
      <w:r w:rsidR="004251F8" w:rsidRPr="00D57462">
        <w:rPr>
          <w:color w:val="000000" w:themeColor="text1"/>
          <w:sz w:val="26"/>
          <w:szCs w:val="26"/>
        </w:rPr>
        <w:t>(</w:t>
      </w:r>
      <w:r w:rsidR="004251F8" w:rsidRPr="00D57462">
        <w:rPr>
          <w:color w:val="000000" w:themeColor="text1"/>
          <w:sz w:val="26"/>
          <w:szCs w:val="26"/>
          <w:shd w:val="clear" w:color="auto" w:fill="FFFFFF" w:themeFill="background1"/>
        </w:rPr>
        <w:t>далее –</w:t>
      </w:r>
      <w:r w:rsidRPr="00D57462">
        <w:rPr>
          <w:color w:val="000000" w:themeColor="text1"/>
          <w:sz w:val="26"/>
          <w:szCs w:val="26"/>
          <w:shd w:val="clear" w:color="auto" w:fill="FFFFFF" w:themeFill="background1"/>
        </w:rPr>
        <w:t xml:space="preserve"> государственный контроль</w:t>
      </w:r>
      <w:r w:rsidR="00DD7C15" w:rsidRPr="00D57462">
        <w:rPr>
          <w:color w:val="000000" w:themeColor="text1"/>
          <w:sz w:val="26"/>
          <w:szCs w:val="26"/>
          <w:shd w:val="clear" w:color="auto" w:fill="FFFFFF" w:themeFill="background1"/>
        </w:rPr>
        <w:t xml:space="preserve"> (надзор</w:t>
      </w:r>
      <w:r w:rsidRPr="00D57462">
        <w:rPr>
          <w:color w:val="000000" w:themeColor="text1"/>
          <w:sz w:val="26"/>
          <w:szCs w:val="26"/>
        </w:rPr>
        <w:t>).</w:t>
      </w:r>
    </w:p>
    <w:p w:rsidR="00D57462" w:rsidRDefault="00D8662D" w:rsidP="00D57462">
      <w:pPr>
        <w:pStyle w:val="aeoaeno12"/>
        <w:spacing w:line="240" w:lineRule="auto"/>
        <w:ind w:left="-567" w:right="-2" w:firstLine="709"/>
        <w:rPr>
          <w:rFonts w:eastAsia="Calibri"/>
          <w:sz w:val="26"/>
          <w:szCs w:val="26"/>
        </w:rPr>
      </w:pPr>
      <w:r w:rsidRPr="00E90270">
        <w:rPr>
          <w:rFonts w:eastAsia="Calibri"/>
          <w:sz w:val="26"/>
          <w:szCs w:val="26"/>
        </w:rPr>
        <w:t>Объектом регионального государственного контроля (надзора) явля</w:t>
      </w:r>
      <w:r w:rsidR="00D57462">
        <w:rPr>
          <w:rFonts w:eastAsia="Calibri"/>
          <w:sz w:val="26"/>
          <w:szCs w:val="26"/>
        </w:rPr>
        <w:t>ю</w:t>
      </w:r>
      <w:r w:rsidRPr="00E90270">
        <w:rPr>
          <w:rFonts w:eastAsia="Calibri"/>
          <w:sz w:val="26"/>
          <w:szCs w:val="26"/>
        </w:rPr>
        <w:t>тся</w:t>
      </w:r>
      <w:r w:rsidR="00D57462">
        <w:rPr>
          <w:rFonts w:eastAsia="Calibri"/>
          <w:sz w:val="26"/>
          <w:szCs w:val="26"/>
        </w:rPr>
        <w:t>:</w:t>
      </w:r>
    </w:p>
    <w:p w:rsidR="00D57462" w:rsidRPr="00D57462" w:rsidRDefault="00D57462" w:rsidP="00D57462">
      <w:pPr>
        <w:pStyle w:val="aeoaeno12"/>
        <w:spacing w:line="240" w:lineRule="auto"/>
        <w:ind w:left="-567" w:right="-2" w:firstLine="709"/>
        <w:rPr>
          <w:sz w:val="26"/>
          <w:szCs w:val="26"/>
        </w:rPr>
      </w:pPr>
      <w:r w:rsidRPr="00D57462">
        <w:rPr>
          <w:sz w:val="26"/>
          <w:szCs w:val="26"/>
        </w:rPr>
        <w:t xml:space="preserve">деятельность, действия (бездействие) плательщиков курортного сбора </w:t>
      </w:r>
      <w:r>
        <w:rPr>
          <w:sz w:val="26"/>
          <w:szCs w:val="26"/>
        </w:rPr>
        <w:br/>
      </w:r>
      <w:r w:rsidRPr="00D57462">
        <w:rPr>
          <w:sz w:val="26"/>
          <w:szCs w:val="26"/>
        </w:rPr>
        <w:t>и операторов курортного сбора (далее - контролируемые лица),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E6605" w:rsidRDefault="00D57462" w:rsidP="007E6605">
      <w:pPr>
        <w:pStyle w:val="aeoaeno12"/>
        <w:spacing w:line="240" w:lineRule="auto"/>
        <w:ind w:left="-567" w:right="-2" w:firstLine="709"/>
        <w:rPr>
          <w:sz w:val="26"/>
          <w:szCs w:val="26"/>
        </w:rPr>
      </w:pPr>
      <w:r w:rsidRPr="00D57462">
        <w:rPr>
          <w:sz w:val="26"/>
          <w:szCs w:val="26"/>
        </w:rPr>
        <w:t>объекты, которыми граждане и организации владеют и(или) пользуются, к которым предъя</w:t>
      </w:r>
      <w:r w:rsidR="007E6605" w:rsidRPr="007E6605">
        <w:rPr>
          <w:sz w:val="26"/>
          <w:szCs w:val="26"/>
        </w:rPr>
        <w:t>вляются обязательные требования.</w:t>
      </w:r>
    </w:p>
    <w:p w:rsidR="008B336F" w:rsidRPr="007E6605" w:rsidRDefault="008B336F" w:rsidP="007E6605">
      <w:pPr>
        <w:pStyle w:val="aeoaeno12"/>
        <w:spacing w:line="240" w:lineRule="auto"/>
        <w:ind w:left="-567" w:right="-2" w:firstLine="709"/>
        <w:rPr>
          <w:rFonts w:eastAsia="Calibri"/>
          <w:sz w:val="26"/>
          <w:szCs w:val="26"/>
        </w:rPr>
      </w:pPr>
      <w:r w:rsidRPr="007E6605">
        <w:rPr>
          <w:sz w:val="26"/>
          <w:szCs w:val="26"/>
        </w:rPr>
        <w:t>В соответствии с нормами Фед</w:t>
      </w:r>
      <w:r w:rsidR="00E73AE0" w:rsidRPr="007E6605">
        <w:rPr>
          <w:sz w:val="26"/>
          <w:szCs w:val="26"/>
        </w:rPr>
        <w:t xml:space="preserve">ерального закона от 31.07.2020 </w:t>
      </w:r>
      <w:r w:rsidRPr="007E6605">
        <w:rPr>
          <w:sz w:val="26"/>
          <w:szCs w:val="26"/>
        </w:rPr>
        <w:t xml:space="preserve">№ 248-ФЗ </w:t>
      </w:r>
      <w:r w:rsidR="00E73AE0" w:rsidRPr="007E6605">
        <w:rPr>
          <w:sz w:val="26"/>
          <w:szCs w:val="26"/>
        </w:rPr>
        <w:br/>
      </w:r>
      <w:r w:rsidRPr="007E6605">
        <w:rPr>
          <w:sz w:val="26"/>
          <w:szCs w:val="26"/>
        </w:rPr>
        <w:t xml:space="preserve">«О государственном контроле (надзоре) и муниципальном контроле в Российской Федерации» и </w:t>
      </w:r>
      <w:r w:rsidR="008A0AD1" w:rsidRPr="007E6605">
        <w:rPr>
          <w:color w:val="000000" w:themeColor="text1"/>
          <w:sz w:val="26"/>
          <w:szCs w:val="26"/>
        </w:rPr>
        <w:t xml:space="preserve">постановлением Правительства Санкт-Петербурга </w:t>
      </w:r>
      <w:r w:rsidR="007E6605" w:rsidRPr="007E6605">
        <w:rPr>
          <w:sz w:val="26"/>
          <w:szCs w:val="26"/>
        </w:rPr>
        <w:t xml:space="preserve">от 02.05.2024 </w:t>
      </w:r>
      <w:r w:rsidR="007E6605">
        <w:rPr>
          <w:sz w:val="26"/>
          <w:szCs w:val="26"/>
        </w:rPr>
        <w:t>№</w:t>
      </w:r>
      <w:r w:rsidR="007E6605" w:rsidRPr="007E6605">
        <w:rPr>
          <w:sz w:val="26"/>
          <w:szCs w:val="26"/>
        </w:rPr>
        <w:t xml:space="preserve"> 319</w:t>
      </w:r>
      <w:r w:rsidR="007E6605">
        <w:rPr>
          <w:sz w:val="26"/>
          <w:szCs w:val="26"/>
        </w:rPr>
        <w:t xml:space="preserve"> </w:t>
      </w:r>
      <w:r w:rsidR="007E6605">
        <w:rPr>
          <w:sz w:val="26"/>
          <w:szCs w:val="26"/>
        </w:rPr>
        <w:br/>
        <w:t>«</w:t>
      </w:r>
      <w:r w:rsidR="007E6605" w:rsidRPr="007E6605">
        <w:rPr>
          <w:sz w:val="26"/>
          <w:szCs w:val="26"/>
        </w:rPr>
        <w:t>О региональном государственном контроле (надзоре) за плательщиками курортного сбора и операторами курортного сбора</w:t>
      </w:r>
      <w:r w:rsidR="007E6605">
        <w:rPr>
          <w:sz w:val="26"/>
          <w:szCs w:val="26"/>
        </w:rPr>
        <w:t>»</w:t>
      </w:r>
      <w:r w:rsidRPr="007E6605">
        <w:rPr>
          <w:color w:val="000000" w:themeColor="text1"/>
          <w:sz w:val="26"/>
          <w:szCs w:val="26"/>
        </w:rPr>
        <w:t xml:space="preserve"> в</w:t>
      </w:r>
      <w:r w:rsidRPr="007E6605">
        <w:rPr>
          <w:sz w:val="26"/>
          <w:szCs w:val="26"/>
        </w:rPr>
        <w:t xml:space="preserve"> целях добровольного определения уровня соблюдения обязательных требований контролируемые лица вправе осуществлять самостоятельную оценку соблюдения обязательных требований (самообследование) </w:t>
      </w:r>
      <w:r w:rsidR="00A21DD2" w:rsidRPr="007E6605">
        <w:rPr>
          <w:sz w:val="26"/>
          <w:szCs w:val="26"/>
        </w:rPr>
        <w:br/>
      </w:r>
      <w:r w:rsidRPr="007E6605">
        <w:rPr>
          <w:sz w:val="26"/>
          <w:szCs w:val="26"/>
        </w:rPr>
        <w:t>в автоматизир</w:t>
      </w:r>
      <w:r w:rsidR="008A0AD1" w:rsidRPr="007E6605">
        <w:rPr>
          <w:sz w:val="26"/>
          <w:szCs w:val="26"/>
        </w:rPr>
        <w:t xml:space="preserve">ованном режиме с использованием </w:t>
      </w:r>
      <w:r w:rsidRPr="007E6605">
        <w:rPr>
          <w:sz w:val="26"/>
          <w:szCs w:val="26"/>
        </w:rPr>
        <w:t xml:space="preserve">личного кабинета на портале </w:t>
      </w:r>
      <w:r w:rsidR="00D74DF1" w:rsidRPr="007E6605">
        <w:rPr>
          <w:sz w:val="26"/>
          <w:szCs w:val="26"/>
        </w:rPr>
        <w:br/>
        <w:t xml:space="preserve">Санкт-Петербургского государственного бюджетного учреждения «Центр развития </w:t>
      </w:r>
      <w:r w:rsidR="00D74DF1" w:rsidRPr="007E6605">
        <w:rPr>
          <w:sz w:val="26"/>
          <w:szCs w:val="26"/>
        </w:rPr>
        <w:br/>
        <w:t>и поддержки предпринимательства</w:t>
      </w:r>
      <w:r w:rsidR="00D74DF1" w:rsidRPr="005B4EB3">
        <w:rPr>
          <w:sz w:val="26"/>
          <w:szCs w:val="26"/>
        </w:rPr>
        <w:t xml:space="preserve"> Санкт-Петербурга» в информационно-телекоммуникационной сети «Интернет» по адресу: </w:t>
      </w:r>
      <w:r w:rsidR="00D74DF1" w:rsidRPr="005B4EB3">
        <w:rPr>
          <w:sz w:val="26"/>
          <w:szCs w:val="26"/>
          <w:lang w:val="en-US"/>
        </w:rPr>
        <w:t>http</w:t>
      </w:r>
      <w:r w:rsidR="00D74DF1" w:rsidRPr="005B4EB3">
        <w:rPr>
          <w:sz w:val="26"/>
          <w:szCs w:val="26"/>
        </w:rPr>
        <w:t>://</w:t>
      </w:r>
      <w:r w:rsidR="00D74DF1" w:rsidRPr="005B4EB3">
        <w:rPr>
          <w:sz w:val="26"/>
          <w:szCs w:val="26"/>
          <w:lang w:val="en-US"/>
        </w:rPr>
        <w:t>www</w:t>
      </w:r>
      <w:r w:rsidR="00D74DF1" w:rsidRPr="005B4EB3">
        <w:rPr>
          <w:sz w:val="26"/>
          <w:szCs w:val="26"/>
        </w:rPr>
        <w:t>.crpp.ru (далее – Портал)</w:t>
      </w:r>
      <w:r w:rsidRPr="005B4EB3">
        <w:rPr>
          <w:sz w:val="26"/>
          <w:szCs w:val="26"/>
        </w:rPr>
        <w:t>.</w:t>
      </w:r>
    </w:p>
    <w:p w:rsidR="00D74DF1" w:rsidRPr="00D74DF1" w:rsidRDefault="00D74DF1" w:rsidP="0061095C">
      <w:pPr>
        <w:ind w:left="-567" w:firstLine="709"/>
        <w:jc w:val="both"/>
        <w:rPr>
          <w:color w:val="000000" w:themeColor="text1"/>
          <w:sz w:val="26"/>
          <w:szCs w:val="26"/>
        </w:rPr>
      </w:pPr>
      <w:r w:rsidRPr="005B4EB3">
        <w:rPr>
          <w:color w:val="000000" w:themeColor="text1"/>
          <w:sz w:val="26"/>
          <w:szCs w:val="26"/>
        </w:rPr>
        <w:t>С целью прохождения самообследования контролируемому лицу следует:</w:t>
      </w:r>
    </w:p>
    <w:p w:rsidR="00D74DF1" w:rsidRPr="00D74DF1" w:rsidRDefault="00D74DF1" w:rsidP="0061095C">
      <w:pPr>
        <w:numPr>
          <w:ilvl w:val="0"/>
          <w:numId w:val="16"/>
        </w:numPr>
        <w:ind w:left="-567" w:firstLine="709"/>
        <w:jc w:val="both"/>
        <w:rPr>
          <w:color w:val="000000" w:themeColor="text1"/>
          <w:sz w:val="26"/>
          <w:szCs w:val="26"/>
        </w:rPr>
      </w:pPr>
      <w:r w:rsidRPr="00D74DF1">
        <w:rPr>
          <w:color w:val="000000" w:themeColor="text1"/>
          <w:sz w:val="26"/>
          <w:szCs w:val="26"/>
        </w:rPr>
        <w:t>Создать «Личный кабинет» на Портале.</w:t>
      </w:r>
    </w:p>
    <w:p w:rsidR="00D74DF1" w:rsidRPr="00D74DF1" w:rsidRDefault="00D74DF1" w:rsidP="0061095C">
      <w:pPr>
        <w:numPr>
          <w:ilvl w:val="0"/>
          <w:numId w:val="16"/>
        </w:numPr>
        <w:ind w:left="-567" w:firstLine="709"/>
        <w:jc w:val="both"/>
        <w:rPr>
          <w:color w:val="000000" w:themeColor="text1"/>
          <w:sz w:val="26"/>
          <w:szCs w:val="26"/>
        </w:rPr>
      </w:pPr>
      <w:r w:rsidRPr="00D74DF1">
        <w:rPr>
          <w:color w:val="000000" w:themeColor="text1"/>
          <w:sz w:val="26"/>
          <w:szCs w:val="26"/>
        </w:rPr>
        <w:t>В личном кабинете перейти в раздел «Мои проверки», на стартовой странице которого размещена информация о порядке проведения самообследования.</w:t>
      </w:r>
    </w:p>
    <w:p w:rsidR="00D74DF1" w:rsidRPr="00D74DF1" w:rsidRDefault="00D74DF1" w:rsidP="0061095C">
      <w:pPr>
        <w:numPr>
          <w:ilvl w:val="0"/>
          <w:numId w:val="16"/>
        </w:numPr>
        <w:ind w:left="-567" w:firstLine="709"/>
        <w:jc w:val="both"/>
        <w:rPr>
          <w:color w:val="000000" w:themeColor="text1"/>
          <w:sz w:val="26"/>
          <w:szCs w:val="26"/>
        </w:rPr>
      </w:pPr>
      <w:r w:rsidRPr="00D74DF1">
        <w:rPr>
          <w:color w:val="000000" w:themeColor="text1"/>
          <w:sz w:val="26"/>
          <w:szCs w:val="26"/>
        </w:rPr>
        <w:t>Выбрать вид контроля (надзора) из предложенного списка, в рамках которого контролируемое лицо планирует пройти самообследование.</w:t>
      </w:r>
    </w:p>
    <w:p w:rsidR="00D74DF1" w:rsidRPr="00D74DF1" w:rsidRDefault="00D74DF1" w:rsidP="0061095C">
      <w:pPr>
        <w:numPr>
          <w:ilvl w:val="0"/>
          <w:numId w:val="16"/>
        </w:numPr>
        <w:ind w:left="-567" w:firstLine="709"/>
        <w:jc w:val="both"/>
        <w:rPr>
          <w:color w:val="000000" w:themeColor="text1"/>
          <w:sz w:val="26"/>
          <w:szCs w:val="26"/>
        </w:rPr>
      </w:pPr>
      <w:r w:rsidRPr="00D74DF1">
        <w:rPr>
          <w:color w:val="000000" w:themeColor="text1"/>
          <w:sz w:val="26"/>
          <w:szCs w:val="26"/>
        </w:rPr>
        <w:t>Нажать кнопку «Пройти самообследование».</w:t>
      </w:r>
    </w:p>
    <w:p w:rsidR="00D74DF1" w:rsidRPr="00D74DF1" w:rsidRDefault="00D74DF1" w:rsidP="0061095C">
      <w:pPr>
        <w:numPr>
          <w:ilvl w:val="0"/>
          <w:numId w:val="16"/>
        </w:numPr>
        <w:ind w:left="-567" w:firstLine="709"/>
        <w:jc w:val="both"/>
        <w:rPr>
          <w:color w:val="000000" w:themeColor="text1"/>
          <w:sz w:val="26"/>
          <w:szCs w:val="26"/>
        </w:rPr>
      </w:pPr>
      <w:r w:rsidRPr="00D74DF1">
        <w:rPr>
          <w:color w:val="000000" w:themeColor="text1"/>
          <w:sz w:val="26"/>
          <w:szCs w:val="26"/>
        </w:rPr>
        <w:t>Заполнить актуальную информацию о контролируемом лице.</w:t>
      </w:r>
    </w:p>
    <w:p w:rsidR="0061095C" w:rsidRPr="00D61A87" w:rsidRDefault="00D74DF1" w:rsidP="0061095C">
      <w:pPr>
        <w:numPr>
          <w:ilvl w:val="0"/>
          <w:numId w:val="16"/>
        </w:numPr>
        <w:ind w:left="-567" w:right="-57" w:firstLine="709"/>
        <w:jc w:val="both"/>
        <w:rPr>
          <w:color w:val="000000" w:themeColor="text1"/>
          <w:sz w:val="26"/>
          <w:szCs w:val="26"/>
        </w:rPr>
      </w:pPr>
      <w:r w:rsidRPr="00D61A87">
        <w:rPr>
          <w:color w:val="000000" w:themeColor="text1"/>
          <w:sz w:val="26"/>
          <w:szCs w:val="26"/>
        </w:rPr>
        <w:t>Ответить на вопросы, содержащиеся в блоке «Проверочный лист самообследования».</w:t>
      </w:r>
    </w:p>
    <w:p w:rsidR="00D74DF1" w:rsidRPr="008E0F5C" w:rsidRDefault="00D74DF1" w:rsidP="0061095C">
      <w:pPr>
        <w:pStyle w:val="a9"/>
        <w:numPr>
          <w:ilvl w:val="0"/>
          <w:numId w:val="16"/>
        </w:numPr>
        <w:ind w:left="-567" w:right="-57" w:firstLine="709"/>
        <w:jc w:val="both"/>
        <w:rPr>
          <w:color w:val="000000" w:themeColor="text1"/>
          <w:sz w:val="26"/>
          <w:szCs w:val="26"/>
        </w:rPr>
      </w:pPr>
      <w:r w:rsidRPr="008E0F5C">
        <w:rPr>
          <w:color w:val="000000" w:themeColor="text1"/>
          <w:sz w:val="26"/>
          <w:szCs w:val="26"/>
        </w:rPr>
        <w:t>Нажать на кнопку «Направить заявку в контролирующий орган».</w:t>
      </w:r>
    </w:p>
    <w:p w:rsidR="00161647" w:rsidRDefault="00914DCC" w:rsidP="00CC3AF6">
      <w:pPr>
        <w:ind w:left="-567" w:right="-57" w:firstLine="709"/>
        <w:jc w:val="both"/>
        <w:rPr>
          <w:sz w:val="26"/>
          <w:szCs w:val="26"/>
        </w:rPr>
      </w:pPr>
      <w:r w:rsidRPr="00914DCC">
        <w:rPr>
          <w:sz w:val="26"/>
          <w:szCs w:val="26"/>
        </w:rPr>
        <w:t xml:space="preserve">Для получения высокой оценки соблюдения требований законодательства </w:t>
      </w:r>
      <w:r>
        <w:rPr>
          <w:sz w:val="26"/>
          <w:szCs w:val="26"/>
        </w:rPr>
        <w:br/>
      </w:r>
      <w:r w:rsidRPr="00CC3AF6">
        <w:rPr>
          <w:sz w:val="26"/>
          <w:szCs w:val="26"/>
        </w:rPr>
        <w:t xml:space="preserve">в области проведения эксперимента по развитию курортной инфраструктуры </w:t>
      </w:r>
      <w:r w:rsidRPr="00CC3AF6">
        <w:rPr>
          <w:sz w:val="26"/>
          <w:szCs w:val="26"/>
        </w:rPr>
        <w:br/>
        <w:t xml:space="preserve">на территории Санкт-Петербурга </w:t>
      </w:r>
      <w:r w:rsidRPr="00914DCC">
        <w:rPr>
          <w:sz w:val="26"/>
          <w:szCs w:val="26"/>
        </w:rPr>
        <w:t xml:space="preserve">контролируемому лицу необходимо ответить на все вопросы проверочного листа самообследования (приложение 1 к настоящим методическим рекомендациям), ответы на которые должны свидетельствовать </w:t>
      </w:r>
      <w:r w:rsidRPr="00914DCC">
        <w:rPr>
          <w:sz w:val="26"/>
          <w:szCs w:val="26"/>
        </w:rPr>
        <w:br/>
        <w:t xml:space="preserve">об отсутствии нарушения обязательных требований. </w:t>
      </w:r>
      <w:bookmarkStart w:id="0" w:name="_Hlk133322888"/>
    </w:p>
    <w:p w:rsidR="008B336F" w:rsidRPr="00CC3AF6" w:rsidRDefault="00914DCC" w:rsidP="00CC3AF6">
      <w:pPr>
        <w:ind w:left="-567" w:right="-57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14DCC">
        <w:rPr>
          <w:sz w:val="26"/>
          <w:szCs w:val="26"/>
        </w:rPr>
        <w:t>цениваемы</w:t>
      </w:r>
      <w:r>
        <w:rPr>
          <w:sz w:val="26"/>
          <w:szCs w:val="26"/>
        </w:rPr>
        <w:t>й</w:t>
      </w:r>
      <w:r w:rsidRPr="00914DCC">
        <w:rPr>
          <w:sz w:val="26"/>
          <w:szCs w:val="26"/>
        </w:rPr>
        <w:t xml:space="preserve"> </w:t>
      </w:r>
      <w:bookmarkEnd w:id="0"/>
      <w:r>
        <w:rPr>
          <w:sz w:val="26"/>
          <w:szCs w:val="26"/>
        </w:rPr>
        <w:t>период</w:t>
      </w:r>
      <w:r w:rsidRPr="00914DCC">
        <w:rPr>
          <w:sz w:val="26"/>
          <w:szCs w:val="26"/>
        </w:rPr>
        <w:t xml:space="preserve"> с </w:t>
      </w:r>
      <w:r w:rsidR="00231099" w:rsidRPr="00914DCC">
        <w:rPr>
          <w:sz w:val="26"/>
          <w:szCs w:val="26"/>
        </w:rPr>
        <w:t xml:space="preserve">1 </w:t>
      </w:r>
      <w:r>
        <w:rPr>
          <w:sz w:val="26"/>
          <w:szCs w:val="26"/>
        </w:rPr>
        <w:t xml:space="preserve">апреля </w:t>
      </w:r>
      <w:r w:rsidR="00231099" w:rsidRPr="00914DCC">
        <w:rPr>
          <w:sz w:val="26"/>
          <w:szCs w:val="26"/>
        </w:rPr>
        <w:t xml:space="preserve">по 31 </w:t>
      </w:r>
      <w:r w:rsidR="009949A2">
        <w:rPr>
          <w:sz w:val="26"/>
          <w:szCs w:val="26"/>
        </w:rPr>
        <w:t>августа</w:t>
      </w:r>
      <w:r w:rsidR="00231099" w:rsidRPr="00914DCC">
        <w:rPr>
          <w:sz w:val="26"/>
          <w:szCs w:val="26"/>
        </w:rPr>
        <w:t xml:space="preserve"> </w:t>
      </w:r>
      <w:r>
        <w:rPr>
          <w:sz w:val="26"/>
          <w:szCs w:val="26"/>
        </w:rPr>
        <w:t>2024 год.</w:t>
      </w:r>
    </w:p>
    <w:p w:rsidR="008B336F" w:rsidRPr="005B4EB3" w:rsidRDefault="008B336F" w:rsidP="00161647">
      <w:pPr>
        <w:ind w:left="-567" w:right="-57" w:firstLine="709"/>
        <w:jc w:val="both"/>
        <w:rPr>
          <w:sz w:val="26"/>
          <w:szCs w:val="26"/>
        </w:rPr>
      </w:pPr>
      <w:r w:rsidRPr="00E73AE0">
        <w:rPr>
          <w:sz w:val="26"/>
          <w:szCs w:val="26"/>
        </w:rPr>
        <w:t>Контролируемые лица, получившие высокую оценку соблюде</w:t>
      </w:r>
      <w:r w:rsidR="006678DF">
        <w:rPr>
          <w:sz w:val="26"/>
          <w:szCs w:val="26"/>
        </w:rPr>
        <w:t xml:space="preserve">ния </w:t>
      </w:r>
      <w:r w:rsidR="00CA3F17">
        <w:rPr>
          <w:sz w:val="26"/>
          <w:szCs w:val="26"/>
        </w:rPr>
        <w:br/>
      </w:r>
      <w:r w:rsidR="006678DF">
        <w:rPr>
          <w:sz w:val="26"/>
          <w:szCs w:val="26"/>
        </w:rPr>
        <w:t>ими обязательных требований</w:t>
      </w:r>
      <w:r w:rsidRPr="00E73AE0">
        <w:rPr>
          <w:sz w:val="26"/>
          <w:szCs w:val="26"/>
        </w:rPr>
        <w:t xml:space="preserve"> </w:t>
      </w:r>
      <w:r w:rsidR="006678DF" w:rsidRPr="006678DF">
        <w:rPr>
          <w:sz w:val="26"/>
          <w:szCs w:val="26"/>
        </w:rPr>
        <w:t xml:space="preserve">законодательства </w:t>
      </w:r>
      <w:r w:rsidR="00161647" w:rsidRPr="00914DCC">
        <w:rPr>
          <w:bCs/>
          <w:sz w:val="26"/>
          <w:szCs w:val="26"/>
        </w:rPr>
        <w:t xml:space="preserve">в области </w:t>
      </w:r>
      <w:r w:rsidR="00161647" w:rsidRPr="00914DCC">
        <w:rPr>
          <w:rFonts w:eastAsia="Times New Roman"/>
          <w:bCs/>
          <w:sz w:val="26"/>
          <w:szCs w:val="26"/>
          <w:lang w:eastAsia="ru-RU"/>
        </w:rPr>
        <w:t xml:space="preserve">проведения эксперимента по развитию курортной </w:t>
      </w:r>
      <w:r w:rsidR="00161647" w:rsidRPr="00914DCC">
        <w:rPr>
          <w:bCs/>
          <w:sz w:val="26"/>
          <w:szCs w:val="26"/>
        </w:rPr>
        <w:t xml:space="preserve">инфраструктуры </w:t>
      </w:r>
      <w:r w:rsidR="00161647" w:rsidRPr="00914DCC">
        <w:rPr>
          <w:rFonts w:eastAsia="Times New Roman"/>
          <w:bCs/>
          <w:sz w:val="26"/>
          <w:szCs w:val="26"/>
          <w:lang w:eastAsia="ru-RU"/>
        </w:rPr>
        <w:t xml:space="preserve">на территории </w:t>
      </w:r>
      <w:r w:rsidR="00161647" w:rsidRPr="00914DCC">
        <w:rPr>
          <w:bCs/>
          <w:sz w:val="26"/>
          <w:szCs w:val="26"/>
        </w:rPr>
        <w:t>Санкт-Петербурга</w:t>
      </w:r>
      <w:r w:rsidR="00CA3F17" w:rsidRPr="00743E98">
        <w:rPr>
          <w:color w:val="000000" w:themeColor="text1"/>
          <w:sz w:val="26"/>
          <w:szCs w:val="26"/>
        </w:rPr>
        <w:t>,</w:t>
      </w:r>
      <w:r w:rsidR="006678DF" w:rsidRPr="00743E98">
        <w:rPr>
          <w:sz w:val="26"/>
          <w:szCs w:val="26"/>
        </w:rPr>
        <w:t xml:space="preserve"> </w:t>
      </w:r>
      <w:r w:rsidR="001B7013" w:rsidRPr="00743E98">
        <w:rPr>
          <w:sz w:val="26"/>
          <w:szCs w:val="26"/>
        </w:rPr>
        <w:br/>
      </w:r>
      <w:r w:rsidRPr="005B4EB3">
        <w:rPr>
          <w:sz w:val="26"/>
          <w:szCs w:val="26"/>
        </w:rPr>
        <w:t>по итогам самообследования вправе принять декларацию соблюдения обязательных требований</w:t>
      </w:r>
      <w:r w:rsidR="00231099" w:rsidRPr="005B4EB3">
        <w:rPr>
          <w:sz w:val="26"/>
          <w:szCs w:val="26"/>
        </w:rPr>
        <w:t xml:space="preserve"> </w:t>
      </w:r>
      <w:r w:rsidRPr="005B4EB3">
        <w:rPr>
          <w:sz w:val="26"/>
          <w:szCs w:val="26"/>
        </w:rPr>
        <w:t xml:space="preserve">по форме согласно приложению 2 к настоящим </w:t>
      </w:r>
      <w:r w:rsidR="006E695D" w:rsidRPr="005B4EB3">
        <w:rPr>
          <w:sz w:val="26"/>
          <w:szCs w:val="26"/>
        </w:rPr>
        <w:t>м</w:t>
      </w:r>
      <w:r w:rsidRPr="005B4EB3">
        <w:rPr>
          <w:sz w:val="26"/>
          <w:szCs w:val="26"/>
        </w:rPr>
        <w:t>етодическим рекомендациям (</w:t>
      </w:r>
      <w:r w:rsidRPr="00743E98">
        <w:rPr>
          <w:sz w:val="26"/>
          <w:szCs w:val="26"/>
        </w:rPr>
        <w:t>далее – декларация</w:t>
      </w:r>
      <w:r w:rsidRPr="005B4EB3">
        <w:rPr>
          <w:sz w:val="26"/>
          <w:szCs w:val="26"/>
        </w:rPr>
        <w:t>).</w:t>
      </w:r>
    </w:p>
    <w:p w:rsidR="006E695D" w:rsidRPr="006E695D" w:rsidRDefault="006E695D" w:rsidP="00161647">
      <w:pPr>
        <w:ind w:left="-567" w:right="-57" w:firstLine="709"/>
        <w:jc w:val="both"/>
        <w:rPr>
          <w:sz w:val="26"/>
          <w:szCs w:val="26"/>
        </w:rPr>
      </w:pPr>
      <w:r w:rsidRPr="005B4EB3">
        <w:rPr>
          <w:sz w:val="26"/>
          <w:szCs w:val="26"/>
        </w:rPr>
        <w:t xml:space="preserve">Функционал Портала обеспечивает автоматическое формирование декларации. Вновь сформированная декларация автоматически получает статус «На рассмотрении» </w:t>
      </w:r>
      <w:r w:rsidRPr="005B4EB3">
        <w:rPr>
          <w:sz w:val="26"/>
          <w:szCs w:val="26"/>
        </w:rPr>
        <w:br/>
        <w:t>и направляется в контролирующий орган на модерацию.</w:t>
      </w:r>
    </w:p>
    <w:p w:rsidR="006E695D" w:rsidRPr="006E695D" w:rsidRDefault="006E695D" w:rsidP="00161647">
      <w:pPr>
        <w:ind w:left="-567" w:right="-57" w:firstLine="709"/>
        <w:jc w:val="both"/>
        <w:rPr>
          <w:sz w:val="26"/>
          <w:szCs w:val="26"/>
        </w:rPr>
      </w:pPr>
      <w:r w:rsidRPr="006E695D">
        <w:rPr>
          <w:sz w:val="26"/>
          <w:szCs w:val="26"/>
        </w:rPr>
        <w:t>В случае, если контролируемое лицо соответствует требованиям самообследования, декларации присваивается статус «Одобрено».</w:t>
      </w:r>
    </w:p>
    <w:p w:rsidR="006E695D" w:rsidRPr="006E695D" w:rsidRDefault="006E695D" w:rsidP="00161647">
      <w:pPr>
        <w:ind w:left="-567" w:firstLine="709"/>
        <w:jc w:val="both"/>
        <w:rPr>
          <w:sz w:val="26"/>
          <w:szCs w:val="26"/>
        </w:rPr>
      </w:pPr>
      <w:r w:rsidRPr="006E695D">
        <w:rPr>
          <w:sz w:val="26"/>
          <w:szCs w:val="26"/>
        </w:rPr>
        <w:t>В случае, если контролируемое лицо не соответствует требованиям самообследования, декларации присваивается статус «Отказано».</w:t>
      </w:r>
    </w:p>
    <w:p w:rsidR="006E695D" w:rsidRPr="006E695D" w:rsidRDefault="006E695D" w:rsidP="00161647">
      <w:pPr>
        <w:numPr>
          <w:ilvl w:val="0"/>
          <w:numId w:val="16"/>
        </w:numPr>
        <w:ind w:left="-567" w:firstLine="709"/>
        <w:jc w:val="both"/>
        <w:rPr>
          <w:sz w:val="26"/>
          <w:szCs w:val="26"/>
        </w:rPr>
      </w:pPr>
      <w:r w:rsidRPr="006E695D">
        <w:rPr>
          <w:sz w:val="26"/>
          <w:szCs w:val="26"/>
        </w:rPr>
        <w:t>В разделе «Мои проверки» в личном кабинете появится возможность отследить статус сформированной и направленной декларации («на рассмотрении», «одобрено», «отказано»), а также возможность скачать ее в формате «.</w:t>
      </w:r>
      <w:r w:rsidRPr="006E695D">
        <w:rPr>
          <w:sz w:val="26"/>
          <w:szCs w:val="26"/>
          <w:lang w:val="en-US"/>
        </w:rPr>
        <w:t>pdf</w:t>
      </w:r>
      <w:r w:rsidRPr="006E695D">
        <w:rPr>
          <w:sz w:val="26"/>
          <w:szCs w:val="26"/>
        </w:rPr>
        <w:t xml:space="preserve">», нажав </w:t>
      </w:r>
      <w:r w:rsidRPr="006E695D">
        <w:rPr>
          <w:sz w:val="26"/>
          <w:szCs w:val="26"/>
        </w:rPr>
        <w:br/>
        <w:t xml:space="preserve">на кнопку «Сформировать декларацию в </w:t>
      </w:r>
      <w:r w:rsidRPr="006E695D">
        <w:rPr>
          <w:sz w:val="26"/>
          <w:szCs w:val="26"/>
          <w:lang w:val="en-US"/>
        </w:rPr>
        <w:t>pdf</w:t>
      </w:r>
      <w:r w:rsidRPr="006E695D">
        <w:rPr>
          <w:sz w:val="26"/>
          <w:szCs w:val="26"/>
        </w:rPr>
        <w:t>».</w:t>
      </w:r>
    </w:p>
    <w:p w:rsidR="008B336F" w:rsidRPr="00F46343" w:rsidRDefault="008B336F" w:rsidP="00161647">
      <w:pPr>
        <w:ind w:left="-567" w:right="-2" w:firstLine="709"/>
        <w:jc w:val="both"/>
        <w:rPr>
          <w:sz w:val="26"/>
          <w:szCs w:val="26"/>
        </w:rPr>
      </w:pPr>
      <w:r w:rsidRPr="00E73AE0">
        <w:rPr>
          <w:sz w:val="26"/>
          <w:szCs w:val="26"/>
        </w:rPr>
        <w:t>Декларация направляется контролируем</w:t>
      </w:r>
      <w:r w:rsidR="006678DF">
        <w:rPr>
          <w:sz w:val="26"/>
          <w:szCs w:val="26"/>
        </w:rPr>
        <w:t>ым лицом в Комитет через Портал.</w:t>
      </w:r>
      <w:r w:rsidRPr="00E73AE0">
        <w:rPr>
          <w:sz w:val="26"/>
          <w:szCs w:val="26"/>
        </w:rPr>
        <w:t xml:space="preserve"> </w:t>
      </w:r>
      <w:r w:rsidRPr="00F46343">
        <w:rPr>
          <w:sz w:val="26"/>
          <w:szCs w:val="26"/>
        </w:rPr>
        <w:t xml:space="preserve">Комитет осуществляет ее регистрацию и размещает </w:t>
      </w:r>
      <w:r w:rsidR="004A0274" w:rsidRPr="00F46343">
        <w:rPr>
          <w:sz w:val="26"/>
          <w:szCs w:val="26"/>
        </w:rPr>
        <w:t xml:space="preserve">на официальном сайте Администрации Санкт-Петербурга в сети «Интернет» </w:t>
      </w:r>
      <w:r w:rsidRPr="00F46343">
        <w:rPr>
          <w:sz w:val="26"/>
          <w:szCs w:val="26"/>
        </w:rPr>
        <w:t xml:space="preserve">в течение пяти рабочих дней </w:t>
      </w:r>
      <w:r w:rsidR="00F46343">
        <w:rPr>
          <w:sz w:val="26"/>
          <w:szCs w:val="26"/>
        </w:rPr>
        <w:br/>
      </w:r>
      <w:r w:rsidRPr="00F46343">
        <w:rPr>
          <w:sz w:val="26"/>
          <w:szCs w:val="26"/>
        </w:rPr>
        <w:t xml:space="preserve">со дня ее поступления. </w:t>
      </w:r>
    </w:p>
    <w:p w:rsidR="004A0274" w:rsidRPr="00F46343" w:rsidRDefault="004A0274" w:rsidP="00161647">
      <w:pPr>
        <w:ind w:left="-567" w:firstLine="709"/>
        <w:jc w:val="both"/>
        <w:rPr>
          <w:sz w:val="26"/>
          <w:szCs w:val="26"/>
        </w:rPr>
      </w:pPr>
      <w:r w:rsidRPr="00F46343">
        <w:rPr>
          <w:sz w:val="26"/>
          <w:szCs w:val="26"/>
          <w:lang w:eastAsia="ru-RU"/>
        </w:rPr>
        <w:t>Контролируемое лицо имеет право разместить сведения о зарегистрированной декларации на своем сайте в сети «Интернет», в принадлежащих ему помещениях, а также использовать такие сведения в рекламной продукции.</w:t>
      </w:r>
    </w:p>
    <w:p w:rsidR="008B336F" w:rsidRPr="00E73AE0" w:rsidRDefault="008B336F" w:rsidP="008B336F">
      <w:pPr>
        <w:ind w:left="-567" w:right="-2" w:firstLine="709"/>
        <w:jc w:val="both"/>
        <w:rPr>
          <w:sz w:val="26"/>
          <w:szCs w:val="26"/>
        </w:rPr>
      </w:pPr>
      <w:r w:rsidRPr="00F46343">
        <w:rPr>
          <w:sz w:val="26"/>
          <w:szCs w:val="26"/>
        </w:rPr>
        <w:t>Перечень уполномоченных лиц Комитета, ответственных за организацию</w:t>
      </w:r>
      <w:r w:rsidRPr="00E73AE0">
        <w:rPr>
          <w:sz w:val="26"/>
          <w:szCs w:val="26"/>
        </w:rPr>
        <w:t xml:space="preserve"> </w:t>
      </w:r>
      <w:r w:rsidR="006678DF">
        <w:rPr>
          <w:sz w:val="26"/>
          <w:szCs w:val="26"/>
        </w:rPr>
        <w:br/>
      </w:r>
      <w:r w:rsidRPr="00E73AE0">
        <w:rPr>
          <w:sz w:val="26"/>
          <w:szCs w:val="26"/>
        </w:rPr>
        <w:t xml:space="preserve">и проведение самообследования, их контактные данные приведены в приложении 3 </w:t>
      </w:r>
      <w:r w:rsidR="006678DF">
        <w:rPr>
          <w:sz w:val="26"/>
          <w:szCs w:val="26"/>
        </w:rPr>
        <w:br/>
      </w:r>
      <w:r w:rsidRPr="00E73AE0">
        <w:rPr>
          <w:sz w:val="26"/>
          <w:szCs w:val="26"/>
        </w:rPr>
        <w:t xml:space="preserve">к настоящим </w:t>
      </w:r>
      <w:r w:rsidR="006E695D">
        <w:rPr>
          <w:sz w:val="26"/>
          <w:szCs w:val="26"/>
        </w:rPr>
        <w:t>м</w:t>
      </w:r>
      <w:r w:rsidRPr="00E73AE0">
        <w:rPr>
          <w:sz w:val="26"/>
          <w:szCs w:val="26"/>
        </w:rPr>
        <w:t>етодическим рекомендациям.</w:t>
      </w:r>
    </w:p>
    <w:p w:rsidR="008B336F" w:rsidRPr="00E73AE0" w:rsidRDefault="008B336F" w:rsidP="00231099">
      <w:pPr>
        <w:ind w:left="-567" w:right="-2" w:firstLine="709"/>
        <w:jc w:val="both"/>
        <w:rPr>
          <w:sz w:val="26"/>
          <w:szCs w:val="26"/>
        </w:rPr>
      </w:pPr>
      <w:r w:rsidRPr="00E73AE0">
        <w:rPr>
          <w:sz w:val="26"/>
          <w:szCs w:val="26"/>
        </w:rPr>
        <w:t>Срок действия декларации составляет один год со дня ее регистрации Комитетом.</w:t>
      </w:r>
    </w:p>
    <w:p w:rsidR="00CA3F17" w:rsidRDefault="008B336F" w:rsidP="00CA3F17">
      <w:pPr>
        <w:ind w:left="-567" w:right="-2" w:firstLine="709"/>
        <w:jc w:val="both"/>
        <w:rPr>
          <w:sz w:val="26"/>
          <w:szCs w:val="26"/>
        </w:rPr>
      </w:pPr>
      <w:r w:rsidRPr="00E73AE0">
        <w:rPr>
          <w:sz w:val="26"/>
          <w:szCs w:val="26"/>
        </w:rPr>
        <w:t>Сведения</w:t>
      </w:r>
      <w:r w:rsidR="007431C6" w:rsidRPr="00E73AE0">
        <w:rPr>
          <w:sz w:val="26"/>
          <w:szCs w:val="26"/>
        </w:rPr>
        <w:t>,</w:t>
      </w:r>
      <w:r w:rsidRPr="00E73AE0">
        <w:rPr>
          <w:sz w:val="26"/>
          <w:szCs w:val="26"/>
        </w:rPr>
        <w:t xml:space="preserve"> указываемые при заполнении проверочного листа</w:t>
      </w:r>
      <w:r w:rsidR="007431C6" w:rsidRPr="00E73AE0">
        <w:rPr>
          <w:sz w:val="26"/>
          <w:szCs w:val="26"/>
        </w:rPr>
        <w:t>,</w:t>
      </w:r>
      <w:r w:rsidRPr="00E73AE0">
        <w:rPr>
          <w:sz w:val="26"/>
          <w:szCs w:val="26"/>
        </w:rPr>
        <w:t xml:space="preserve"> должны быть достоверными и актуальными. В случае выявления Комитетом недостоверности указанных контролируемым лицом сведений, декларация аннулируется решением Комитета.</w:t>
      </w:r>
    </w:p>
    <w:p w:rsidR="008B336F" w:rsidRPr="00E73AE0" w:rsidRDefault="008B336F" w:rsidP="00CA3F17">
      <w:pPr>
        <w:ind w:left="-567" w:right="-2" w:firstLine="709"/>
        <w:jc w:val="both"/>
        <w:rPr>
          <w:sz w:val="26"/>
          <w:szCs w:val="26"/>
        </w:rPr>
        <w:sectPr w:rsidR="008B336F" w:rsidRPr="00E73AE0" w:rsidSect="007F1A52">
          <w:pgSz w:w="11906" w:h="16838" w:code="9"/>
          <w:pgMar w:top="1134" w:right="851" w:bottom="1134" w:left="1701" w:header="709" w:footer="510" w:gutter="0"/>
          <w:pgNumType w:start="1"/>
          <w:cols w:space="708"/>
          <w:titlePg/>
          <w:docGrid w:linePitch="360"/>
        </w:sectPr>
      </w:pPr>
      <w:r w:rsidRPr="00E73AE0">
        <w:rPr>
          <w:sz w:val="26"/>
          <w:szCs w:val="26"/>
        </w:rPr>
        <w:t>В случае аннулирования декларации по решению Комитета контролируемое лицо может вновь принять декларацию по результатам</w:t>
      </w:r>
      <w:r w:rsidR="00E73AE0">
        <w:rPr>
          <w:sz w:val="26"/>
          <w:szCs w:val="26"/>
        </w:rPr>
        <w:t xml:space="preserve"> самообследования, </w:t>
      </w:r>
      <w:r w:rsidR="006E695D">
        <w:rPr>
          <w:sz w:val="26"/>
          <w:szCs w:val="26"/>
        </w:rPr>
        <w:br/>
      </w:r>
      <w:r w:rsidR="00E73AE0">
        <w:rPr>
          <w:sz w:val="26"/>
          <w:szCs w:val="26"/>
        </w:rPr>
        <w:t xml:space="preserve">не ранее чем </w:t>
      </w:r>
      <w:r w:rsidRPr="00E73AE0">
        <w:rPr>
          <w:sz w:val="26"/>
          <w:szCs w:val="26"/>
        </w:rPr>
        <w:t xml:space="preserve">по истечении </w:t>
      </w:r>
      <w:r w:rsidR="006678DF">
        <w:rPr>
          <w:sz w:val="26"/>
          <w:szCs w:val="26"/>
        </w:rPr>
        <w:t>одного года</w:t>
      </w:r>
      <w:r w:rsidRPr="00E73AE0">
        <w:rPr>
          <w:sz w:val="26"/>
          <w:szCs w:val="26"/>
        </w:rPr>
        <w:t xml:space="preserve"> со дня принятия решения о ее аннулировании.</w:t>
      </w:r>
    </w:p>
    <w:p w:rsidR="0019517B" w:rsidRPr="0019517B" w:rsidRDefault="0019517B" w:rsidP="0019517B">
      <w:pPr>
        <w:ind w:left="5954" w:right="-2"/>
        <w:jc w:val="both"/>
        <w:rPr>
          <w:sz w:val="22"/>
        </w:rPr>
      </w:pPr>
      <w:r w:rsidRPr="0019517B">
        <w:rPr>
          <w:sz w:val="22"/>
        </w:rPr>
        <w:t>Приложение 1</w:t>
      </w:r>
    </w:p>
    <w:p w:rsidR="008B336F" w:rsidRPr="000C6F49" w:rsidRDefault="0019517B" w:rsidP="0019517B">
      <w:pPr>
        <w:tabs>
          <w:tab w:val="left" w:pos="5954"/>
        </w:tabs>
        <w:ind w:left="5954" w:right="-2"/>
        <w:jc w:val="both"/>
        <w:rPr>
          <w:sz w:val="22"/>
        </w:rPr>
      </w:pPr>
      <w:r w:rsidRPr="000C6F49">
        <w:rPr>
          <w:sz w:val="22"/>
        </w:rPr>
        <w:t xml:space="preserve">к Методическим рекомендациям по проведению самообследования и подготовке декларации соблюдения обязательных требований, оценка соблюдения которых осуществляется </w:t>
      </w:r>
      <w:r w:rsidR="000C6F49" w:rsidRPr="000C6F49">
        <w:rPr>
          <w:sz w:val="22"/>
        </w:rPr>
        <w:br/>
      </w:r>
      <w:r w:rsidRPr="000C6F49">
        <w:rPr>
          <w:sz w:val="22"/>
        </w:rPr>
        <w:t xml:space="preserve">в рамках регионального государственного контроля (надзора) за </w:t>
      </w:r>
      <w:r w:rsidR="00161647">
        <w:rPr>
          <w:sz w:val="22"/>
        </w:rPr>
        <w:t>плательщиками курортного сбора и операторами курортного сбора</w:t>
      </w:r>
    </w:p>
    <w:p w:rsidR="008B336F" w:rsidRPr="003B1C10" w:rsidRDefault="008B336F" w:rsidP="008B336F">
      <w:pPr>
        <w:ind w:left="5812" w:right="-2"/>
        <w:jc w:val="both"/>
        <w:rPr>
          <w:szCs w:val="24"/>
        </w:rPr>
      </w:pPr>
    </w:p>
    <w:p w:rsidR="008B336F" w:rsidRPr="00780D7A" w:rsidRDefault="008B336F" w:rsidP="008B336F">
      <w:pPr>
        <w:ind w:left="5812" w:right="-2"/>
        <w:jc w:val="both"/>
        <w:rPr>
          <w:szCs w:val="24"/>
        </w:rPr>
      </w:pPr>
    </w:p>
    <w:p w:rsidR="008B336F" w:rsidRPr="00780D7A" w:rsidRDefault="008B336F" w:rsidP="008B336F">
      <w:pPr>
        <w:pStyle w:val="10"/>
        <w:keepNext/>
        <w:keepLines/>
        <w:shd w:val="clear" w:color="auto" w:fill="auto"/>
        <w:spacing w:before="0" w:after="0"/>
        <w:ind w:right="120" w:firstLine="709"/>
        <w:rPr>
          <w:rFonts w:ascii="Times New Roman" w:hAnsi="Times New Roman"/>
          <w:color w:val="000000"/>
          <w:sz w:val="24"/>
          <w:szCs w:val="24"/>
          <w:lang w:bidi="ru-RU"/>
        </w:rPr>
      </w:pPr>
      <w:bookmarkStart w:id="1" w:name="bookmark0"/>
      <w:r w:rsidRPr="00780D7A">
        <w:rPr>
          <w:rFonts w:ascii="Times New Roman" w:hAnsi="Times New Roman"/>
          <w:color w:val="000000"/>
          <w:sz w:val="24"/>
          <w:szCs w:val="24"/>
          <w:lang w:bidi="ru-RU"/>
        </w:rPr>
        <w:t>ПРОВЕРОЧНЫЙ ЛИСТ САМООБСЛЕДОВАНИЯ</w:t>
      </w:r>
      <w:bookmarkEnd w:id="1"/>
    </w:p>
    <w:p w:rsidR="008B336F" w:rsidRPr="00780D7A" w:rsidRDefault="008B336F" w:rsidP="008B336F">
      <w:pPr>
        <w:pStyle w:val="10"/>
        <w:keepNext/>
        <w:keepLines/>
        <w:shd w:val="clear" w:color="auto" w:fill="auto"/>
        <w:spacing w:before="0" w:after="0"/>
        <w:ind w:right="120" w:firstLine="709"/>
        <w:rPr>
          <w:rFonts w:ascii="Times New Roman" w:hAnsi="Times New Roman"/>
          <w:sz w:val="24"/>
          <w:szCs w:val="24"/>
        </w:rPr>
      </w:pPr>
    </w:p>
    <w:p w:rsidR="008B336F" w:rsidRPr="00780D7A" w:rsidRDefault="008B336F" w:rsidP="00A21DD2">
      <w:pPr>
        <w:autoSpaceDE w:val="0"/>
        <w:autoSpaceDN w:val="0"/>
        <w:adjustRightInd w:val="0"/>
        <w:spacing w:line="0" w:lineRule="atLeast"/>
        <w:ind w:firstLine="709"/>
        <w:jc w:val="both"/>
        <w:rPr>
          <w:szCs w:val="24"/>
        </w:rPr>
      </w:pPr>
      <w:r w:rsidRPr="00780D7A">
        <w:rPr>
          <w:szCs w:val="24"/>
        </w:rPr>
        <w:t xml:space="preserve">Вид государственного контроля (надзора): </w:t>
      </w:r>
      <w:r w:rsidR="00A21DD2" w:rsidRPr="00A21DD2">
        <w:rPr>
          <w:szCs w:val="24"/>
        </w:rPr>
        <w:t>региональный гос</w:t>
      </w:r>
      <w:r w:rsidR="00A21DD2">
        <w:rPr>
          <w:szCs w:val="24"/>
        </w:rPr>
        <w:t xml:space="preserve">ударственный контроль (надзор) </w:t>
      </w:r>
      <w:r w:rsidR="00A21DD2" w:rsidRPr="00A21DD2">
        <w:rPr>
          <w:szCs w:val="24"/>
        </w:rPr>
        <w:t xml:space="preserve">за </w:t>
      </w:r>
      <w:r w:rsidR="00CD2984">
        <w:rPr>
          <w:szCs w:val="24"/>
        </w:rPr>
        <w:t>плательщиками курортного сбора и операторами курортного сбора</w:t>
      </w:r>
      <w:r w:rsidR="005A477F">
        <w:rPr>
          <w:szCs w:val="24"/>
        </w:rPr>
        <w:t>.</w:t>
      </w:r>
    </w:p>
    <w:p w:rsidR="008B336F" w:rsidRPr="00780D7A" w:rsidRDefault="000C6F49" w:rsidP="008B336F">
      <w:pPr>
        <w:pStyle w:val="11"/>
        <w:shd w:val="clear" w:color="auto" w:fill="auto"/>
        <w:tabs>
          <w:tab w:val="center" w:pos="7507"/>
          <w:tab w:val="right" w:pos="10406"/>
          <w:tab w:val="right" w:pos="11530"/>
          <w:tab w:val="center" w:pos="12082"/>
          <w:tab w:val="right" w:pos="13738"/>
          <w:tab w:val="right" w:pos="13738"/>
        </w:tabs>
        <w:spacing w:before="0" w:line="0" w:lineRule="atLeast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Оцениваемый</w:t>
      </w:r>
      <w:r w:rsidR="00780D7A" w:rsidRPr="00780D7A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8B336F" w:rsidRPr="00780D7A">
        <w:rPr>
          <w:rFonts w:ascii="Times New Roman" w:hAnsi="Times New Roman"/>
          <w:color w:val="000000"/>
          <w:sz w:val="24"/>
          <w:szCs w:val="24"/>
          <w:lang w:bidi="ru-RU"/>
        </w:rPr>
        <w:t>период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______</w:t>
      </w:r>
      <w:r w:rsidR="008B336F" w:rsidRPr="00780D7A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8B336F" w:rsidRPr="00780D7A" w:rsidRDefault="008B336F" w:rsidP="00780D7A">
      <w:pPr>
        <w:pStyle w:val="11"/>
        <w:shd w:val="clear" w:color="auto" w:fill="auto"/>
        <w:spacing w:before="0" w:line="0" w:lineRule="atLeast"/>
        <w:ind w:right="-27" w:firstLine="709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D7A">
        <w:rPr>
          <w:rFonts w:ascii="Times New Roman" w:hAnsi="Times New Roman"/>
          <w:color w:val="000000"/>
          <w:sz w:val="24"/>
          <w:szCs w:val="24"/>
          <w:lang w:bidi="ru-RU"/>
        </w:rPr>
        <w:t>Наименование ю</w:t>
      </w:r>
      <w:r w:rsidR="00AE0B6E">
        <w:rPr>
          <w:rFonts w:ascii="Times New Roman" w:hAnsi="Times New Roman"/>
          <w:sz w:val="24"/>
          <w:szCs w:val="24"/>
        </w:rPr>
        <w:t>ридического лица</w:t>
      </w:r>
      <w:r w:rsidR="00AE0B6E">
        <w:rPr>
          <w:rFonts w:ascii="Times New Roman" w:hAnsi="Times New Roman"/>
          <w:color w:val="000000"/>
          <w:sz w:val="24"/>
          <w:szCs w:val="24"/>
          <w:lang w:bidi="ru-RU"/>
        </w:rPr>
        <w:t xml:space="preserve"> (</w:t>
      </w:r>
      <w:r w:rsidRPr="00780D7A">
        <w:rPr>
          <w:rFonts w:ascii="Times New Roman" w:hAnsi="Times New Roman"/>
          <w:color w:val="000000"/>
          <w:sz w:val="24"/>
          <w:szCs w:val="24"/>
          <w:lang w:bidi="ru-RU"/>
        </w:rPr>
        <w:t>индивидуального предпринимателя</w:t>
      </w:r>
      <w:r w:rsidR="00AE0B6E">
        <w:rPr>
          <w:rFonts w:ascii="Times New Roman" w:hAnsi="Times New Roman"/>
          <w:color w:val="000000"/>
          <w:sz w:val="24"/>
          <w:szCs w:val="24"/>
          <w:lang w:bidi="ru-RU"/>
        </w:rPr>
        <w:t>)</w:t>
      </w:r>
      <w:r w:rsidRPr="00780D7A">
        <w:rPr>
          <w:rFonts w:ascii="Times New Roman" w:hAnsi="Times New Roman"/>
          <w:color w:val="000000"/>
          <w:sz w:val="24"/>
          <w:szCs w:val="24"/>
          <w:lang w:bidi="ru-RU"/>
        </w:rPr>
        <w:t>, ИНН</w:t>
      </w:r>
      <w:r w:rsidR="00780D7A">
        <w:rPr>
          <w:rFonts w:ascii="Times New Roman" w:hAnsi="Times New Roman"/>
          <w:color w:val="000000"/>
          <w:sz w:val="24"/>
          <w:szCs w:val="24"/>
          <w:lang w:bidi="ru-RU"/>
        </w:rPr>
        <w:t xml:space="preserve">, адрес </w:t>
      </w:r>
      <w:r w:rsidR="00A21DD2">
        <w:rPr>
          <w:rFonts w:ascii="Times New Roman" w:hAnsi="Times New Roman"/>
          <w:color w:val="000000"/>
          <w:sz w:val="24"/>
          <w:szCs w:val="24"/>
          <w:lang w:bidi="ru-RU"/>
        </w:rPr>
        <w:t>(местонахождение)</w:t>
      </w:r>
      <w:r w:rsidR="005A477F"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:rsidR="008B336F" w:rsidRPr="00780D7A" w:rsidRDefault="008B336F" w:rsidP="008B336F">
      <w:pPr>
        <w:spacing w:line="0" w:lineRule="atLeast"/>
        <w:rPr>
          <w:szCs w:val="24"/>
        </w:rPr>
      </w:pPr>
    </w:p>
    <w:tbl>
      <w:tblPr>
        <w:tblStyle w:val="ab"/>
        <w:tblW w:w="5071" w:type="pct"/>
        <w:tblLook w:val="04A0" w:firstRow="1" w:lastRow="0" w:firstColumn="1" w:lastColumn="0" w:noHBand="0" w:noVBand="1"/>
      </w:tblPr>
      <w:tblGrid>
        <w:gridCol w:w="657"/>
        <w:gridCol w:w="5153"/>
        <w:gridCol w:w="2975"/>
        <w:gridCol w:w="1267"/>
      </w:tblGrid>
      <w:tr w:rsidR="00294878" w:rsidRPr="000138EF" w:rsidTr="00182EF8">
        <w:trPr>
          <w:trHeight w:val="660"/>
          <w:tblHeader/>
        </w:trPr>
        <w:tc>
          <w:tcPr>
            <w:tcW w:w="327" w:type="pct"/>
            <w:vMerge w:val="restart"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0138EF">
              <w:rPr>
                <w:b/>
                <w:sz w:val="23"/>
                <w:szCs w:val="23"/>
              </w:rPr>
              <w:t>№</w:t>
            </w:r>
            <w:r w:rsidRPr="000138EF">
              <w:rPr>
                <w:b/>
                <w:sz w:val="23"/>
                <w:szCs w:val="23"/>
              </w:rPr>
              <w:br/>
              <w:t>п/п</w:t>
            </w:r>
          </w:p>
        </w:tc>
        <w:tc>
          <w:tcPr>
            <w:tcW w:w="2563" w:type="pct"/>
            <w:vMerge w:val="restart"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0138EF">
              <w:rPr>
                <w:rStyle w:val="85pt"/>
                <w:rFonts w:eastAsia="Courier New"/>
                <w:b/>
                <w:sz w:val="23"/>
                <w:szCs w:val="23"/>
              </w:rPr>
              <w:t xml:space="preserve">Перечень вопросов, </w:t>
            </w:r>
            <w:r>
              <w:rPr>
                <w:rStyle w:val="85pt"/>
                <w:rFonts w:eastAsia="Courier New"/>
                <w:b/>
                <w:sz w:val="23"/>
                <w:szCs w:val="23"/>
              </w:rPr>
              <w:br/>
            </w:r>
            <w:r w:rsidRPr="000138EF">
              <w:rPr>
                <w:rStyle w:val="85pt"/>
                <w:rFonts w:eastAsia="Courier New"/>
                <w:b/>
                <w:sz w:val="23"/>
                <w:szCs w:val="23"/>
              </w:rPr>
              <w:t>отражающих содержание обязательных требований</w:t>
            </w:r>
          </w:p>
        </w:tc>
        <w:tc>
          <w:tcPr>
            <w:tcW w:w="1480" w:type="pct"/>
            <w:vMerge w:val="restart"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0138EF">
              <w:rPr>
                <w:rStyle w:val="85pt"/>
                <w:rFonts w:eastAsia="Courier New"/>
                <w:b/>
                <w:sz w:val="23"/>
                <w:szCs w:val="23"/>
              </w:rPr>
              <w:t>Нормативные правовые акты</w:t>
            </w:r>
            <w:r w:rsidR="001B7013">
              <w:rPr>
                <w:rStyle w:val="85pt"/>
                <w:rFonts w:eastAsia="Courier New"/>
                <w:b/>
                <w:sz w:val="23"/>
                <w:szCs w:val="23"/>
              </w:rPr>
              <w:t>,</w:t>
            </w:r>
            <w:r w:rsidR="001B7013" w:rsidRPr="003E6F06">
              <w:rPr>
                <w:rStyle w:val="85pt"/>
                <w:rFonts w:eastAsia="Courier New"/>
                <w:b/>
                <w:sz w:val="22"/>
                <w:szCs w:val="22"/>
              </w:rPr>
              <w:t xml:space="preserve"> содержащие обязательные требования</w:t>
            </w:r>
            <w:r w:rsidR="001B7013">
              <w:rPr>
                <w:rStyle w:val="85pt"/>
                <w:rFonts w:eastAsia="Courier New"/>
                <w:b/>
              </w:rPr>
              <w:t xml:space="preserve"> </w:t>
            </w:r>
          </w:p>
        </w:tc>
        <w:tc>
          <w:tcPr>
            <w:tcW w:w="630" w:type="pct"/>
            <w:vMerge w:val="restart"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0138EF">
              <w:rPr>
                <w:rStyle w:val="85pt"/>
                <w:rFonts w:eastAsia="Courier New"/>
                <w:b/>
                <w:sz w:val="23"/>
                <w:szCs w:val="23"/>
              </w:rPr>
              <w:t xml:space="preserve">Ответ </w:t>
            </w:r>
            <w:r w:rsidRPr="000138EF">
              <w:rPr>
                <w:rStyle w:val="85pt"/>
                <w:rFonts w:eastAsia="Courier New"/>
                <w:b/>
                <w:sz w:val="23"/>
                <w:szCs w:val="23"/>
              </w:rPr>
              <w:br/>
              <w:t>на вопрос</w:t>
            </w:r>
            <w:r w:rsidR="00843FDF">
              <w:rPr>
                <w:rStyle w:val="85pt"/>
                <w:rFonts w:eastAsia="Courier New"/>
                <w:b/>
                <w:sz w:val="23"/>
                <w:szCs w:val="23"/>
              </w:rPr>
              <w:t>*</w:t>
            </w:r>
          </w:p>
        </w:tc>
      </w:tr>
      <w:tr w:rsidR="00294878" w:rsidRPr="000138EF" w:rsidTr="00A607B9">
        <w:trPr>
          <w:trHeight w:val="383"/>
          <w:tblHeader/>
        </w:trPr>
        <w:tc>
          <w:tcPr>
            <w:tcW w:w="327" w:type="pct"/>
            <w:vMerge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563" w:type="pct"/>
            <w:vMerge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</w:tc>
        <w:tc>
          <w:tcPr>
            <w:tcW w:w="1480" w:type="pct"/>
            <w:vMerge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</w:tc>
        <w:tc>
          <w:tcPr>
            <w:tcW w:w="630" w:type="pct"/>
            <w:vMerge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</w:tc>
      </w:tr>
      <w:tr w:rsidR="00294878" w:rsidRPr="000138EF" w:rsidTr="00A607B9">
        <w:trPr>
          <w:tblHeader/>
        </w:trPr>
        <w:tc>
          <w:tcPr>
            <w:tcW w:w="327" w:type="pct"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0138EF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563" w:type="pct"/>
            <w:vAlign w:val="center"/>
          </w:tcPr>
          <w:p w:rsidR="000138EF" w:rsidRPr="000138EF" w:rsidRDefault="000138EF" w:rsidP="00A607B9">
            <w:pPr>
              <w:spacing w:line="0" w:lineRule="atLeast"/>
              <w:jc w:val="both"/>
              <w:rPr>
                <w:b/>
                <w:sz w:val="23"/>
                <w:szCs w:val="23"/>
              </w:rPr>
            </w:pPr>
            <w:r w:rsidRPr="000138EF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80" w:type="pct"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0138EF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630" w:type="pct"/>
            <w:vAlign w:val="center"/>
          </w:tcPr>
          <w:p w:rsidR="000138EF" w:rsidRPr="000138EF" w:rsidRDefault="000138EF" w:rsidP="000138EF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0138EF">
              <w:rPr>
                <w:b/>
                <w:sz w:val="23"/>
                <w:szCs w:val="23"/>
              </w:rPr>
              <w:t>4</w:t>
            </w:r>
          </w:p>
        </w:tc>
      </w:tr>
      <w:tr w:rsidR="00294878" w:rsidRPr="00780D7A" w:rsidTr="00A607B9">
        <w:trPr>
          <w:trHeight w:val="821"/>
        </w:trPr>
        <w:tc>
          <w:tcPr>
            <w:tcW w:w="327" w:type="pct"/>
          </w:tcPr>
          <w:p w:rsidR="000138EF" w:rsidRPr="0094527B" w:rsidRDefault="000138EF" w:rsidP="00865A4A">
            <w:pPr>
              <w:spacing w:line="0" w:lineRule="atLeast"/>
              <w:rPr>
                <w:sz w:val="23"/>
                <w:szCs w:val="23"/>
              </w:rPr>
            </w:pPr>
            <w:r w:rsidRPr="0094527B">
              <w:rPr>
                <w:sz w:val="23"/>
                <w:szCs w:val="23"/>
              </w:rPr>
              <w:t>1</w:t>
            </w:r>
          </w:p>
        </w:tc>
        <w:tc>
          <w:tcPr>
            <w:tcW w:w="2563" w:type="pct"/>
          </w:tcPr>
          <w:p w:rsidR="00294878" w:rsidRPr="0094527B" w:rsidRDefault="00CD2984" w:rsidP="00D53C15">
            <w:pPr>
              <w:spacing w:line="0" w:lineRule="atLeast"/>
              <w:jc w:val="both"/>
              <w:rPr>
                <w:bCs/>
                <w:sz w:val="23"/>
                <w:szCs w:val="23"/>
              </w:rPr>
            </w:pPr>
            <w:r>
              <w:t>Оператор</w:t>
            </w:r>
            <w:r w:rsidRPr="00B052DB">
              <w:t xml:space="preserve"> курортного сбора осуществля</w:t>
            </w:r>
            <w:r>
              <w:t>ет</w:t>
            </w:r>
            <w:r w:rsidRPr="00B052DB">
              <w:t xml:space="preserve"> исчисление, взимание и перечисление </w:t>
            </w:r>
            <w:r w:rsidRPr="00D53C15">
              <w:t xml:space="preserve">в </w:t>
            </w:r>
            <w:r>
              <w:t>бюджет</w:t>
            </w:r>
            <w:r w:rsidR="00D53C15">
              <w:t xml:space="preserve"> Санкт-Петербурга</w:t>
            </w:r>
            <w:r>
              <w:t xml:space="preserve"> курортного сбора</w:t>
            </w:r>
            <w:r w:rsidR="00182EF8">
              <w:t xml:space="preserve"> ?</w:t>
            </w:r>
          </w:p>
        </w:tc>
        <w:tc>
          <w:tcPr>
            <w:tcW w:w="1480" w:type="pct"/>
          </w:tcPr>
          <w:p w:rsidR="00CD2984" w:rsidRPr="00CD2984" w:rsidRDefault="00CD2984" w:rsidP="00A607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D2984">
              <w:rPr>
                <w:szCs w:val="24"/>
              </w:rPr>
              <w:t xml:space="preserve">Часть 1 статьи 10 </w:t>
            </w:r>
            <w:r w:rsidRPr="00CD2984">
              <w:rPr>
                <w:szCs w:val="24"/>
              </w:rPr>
              <w:br/>
            </w:r>
            <w:r w:rsidR="00182EF8">
              <w:rPr>
                <w:szCs w:val="24"/>
              </w:rPr>
              <w:t xml:space="preserve">Федерального закона </w:t>
            </w:r>
            <w:r w:rsidR="00182EF8">
              <w:rPr>
                <w:szCs w:val="24"/>
              </w:rPr>
              <w:br/>
            </w:r>
            <w:r w:rsidRPr="00CD2984">
              <w:rPr>
                <w:szCs w:val="24"/>
              </w:rPr>
              <w:t xml:space="preserve">№ 214-ФЗ </w:t>
            </w:r>
          </w:p>
          <w:p w:rsidR="00CD2984" w:rsidRPr="00CD2984" w:rsidRDefault="00CD2984" w:rsidP="00A607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CD2984" w:rsidRPr="00CD2984" w:rsidRDefault="00CD2984" w:rsidP="00A607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D2984">
              <w:rPr>
                <w:szCs w:val="24"/>
              </w:rPr>
              <w:t xml:space="preserve">Часть 1 статьи 7 Закона Санкт-Петербурга </w:t>
            </w:r>
          </w:p>
          <w:p w:rsidR="00CD2984" w:rsidRPr="00CD2984" w:rsidRDefault="00CD2984" w:rsidP="00A607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D2984">
              <w:rPr>
                <w:szCs w:val="24"/>
              </w:rPr>
              <w:t>от 29 июня 2023 г.</w:t>
            </w:r>
          </w:p>
          <w:p w:rsidR="001B7013" w:rsidRPr="0094527B" w:rsidRDefault="00CD2984" w:rsidP="00A607B9">
            <w:pPr>
              <w:jc w:val="both"/>
              <w:rPr>
                <w:sz w:val="23"/>
                <w:szCs w:val="23"/>
              </w:rPr>
            </w:pPr>
            <w:r w:rsidRPr="00CD2984">
              <w:rPr>
                <w:szCs w:val="24"/>
              </w:rPr>
              <w:t>№ 419-81 «О введении на территории Санкт-Петербурга курортного сбора»</w:t>
            </w:r>
            <w:r w:rsidR="00182EF8">
              <w:rPr>
                <w:szCs w:val="24"/>
              </w:rPr>
              <w:t xml:space="preserve"> (далее – Закон Санкт-Петербурга </w:t>
            </w:r>
            <w:r w:rsidR="00182EF8">
              <w:rPr>
                <w:szCs w:val="24"/>
              </w:rPr>
              <w:br/>
              <w:t>№ 419-81)</w:t>
            </w:r>
          </w:p>
        </w:tc>
        <w:tc>
          <w:tcPr>
            <w:tcW w:w="630" w:type="pct"/>
          </w:tcPr>
          <w:p w:rsidR="000138EF" w:rsidRPr="0094527B" w:rsidRDefault="000138EF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  <w:tr w:rsidR="00702F2C" w:rsidRPr="00780D7A" w:rsidTr="00A607B9">
        <w:trPr>
          <w:trHeight w:val="704"/>
        </w:trPr>
        <w:tc>
          <w:tcPr>
            <w:tcW w:w="327" w:type="pct"/>
          </w:tcPr>
          <w:p w:rsidR="00702F2C" w:rsidRPr="0094527B" w:rsidRDefault="00702F2C" w:rsidP="00865A4A">
            <w:pPr>
              <w:spacing w:line="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63" w:type="pct"/>
          </w:tcPr>
          <w:p w:rsidR="0037459B" w:rsidRPr="0094527B" w:rsidRDefault="00CD2984" w:rsidP="00A607B9">
            <w:pPr>
              <w:spacing w:line="0" w:lineRule="atLeast"/>
              <w:jc w:val="both"/>
              <w:rPr>
                <w:bCs/>
                <w:sz w:val="23"/>
                <w:szCs w:val="23"/>
              </w:rPr>
            </w:pPr>
            <w:r w:rsidRPr="007E7DA4">
              <w:t xml:space="preserve">Оператор курортного сбора при взимании у плательщика курортного сбора суммы курортного сбора, подлежащей уплате, </w:t>
            </w:r>
            <w:r w:rsidR="00182EF8">
              <w:t>выдает</w:t>
            </w:r>
            <w:r w:rsidRPr="007E7DA4">
              <w:t xml:space="preserve"> плательщику курортного сбора документ, подтверждающий факт уплаты</w:t>
            </w:r>
            <w:r w:rsidRPr="0094527B">
              <w:rPr>
                <w:bCs/>
                <w:sz w:val="23"/>
                <w:szCs w:val="23"/>
              </w:rPr>
              <w:t xml:space="preserve"> </w:t>
            </w:r>
            <w:r w:rsidR="00182EF8">
              <w:rPr>
                <w:bCs/>
                <w:sz w:val="23"/>
                <w:szCs w:val="23"/>
              </w:rPr>
              <w:t>?</w:t>
            </w:r>
          </w:p>
        </w:tc>
        <w:tc>
          <w:tcPr>
            <w:tcW w:w="1480" w:type="pct"/>
          </w:tcPr>
          <w:p w:rsidR="00182EF8" w:rsidRPr="007E7DA4" w:rsidRDefault="00182EF8" w:rsidP="00A607B9">
            <w:pPr>
              <w:autoSpaceDE w:val="0"/>
              <w:autoSpaceDN w:val="0"/>
              <w:adjustRightInd w:val="0"/>
              <w:jc w:val="both"/>
            </w:pPr>
            <w:r w:rsidRPr="007E7DA4">
              <w:t xml:space="preserve">Часть 2 статьи 10 Федерального закона </w:t>
            </w:r>
          </w:p>
          <w:p w:rsidR="00182EF8" w:rsidRPr="007E7DA4" w:rsidRDefault="00182EF8" w:rsidP="00A607B9">
            <w:pPr>
              <w:autoSpaceDE w:val="0"/>
              <w:autoSpaceDN w:val="0"/>
              <w:adjustRightInd w:val="0"/>
              <w:jc w:val="both"/>
            </w:pPr>
            <w:r w:rsidRPr="007E7DA4">
              <w:t xml:space="preserve">№ 214-ФЗ </w:t>
            </w:r>
          </w:p>
          <w:p w:rsidR="00182EF8" w:rsidRPr="007E7DA4" w:rsidRDefault="00182EF8" w:rsidP="00A607B9">
            <w:pPr>
              <w:autoSpaceDE w:val="0"/>
              <w:autoSpaceDN w:val="0"/>
              <w:adjustRightInd w:val="0"/>
              <w:jc w:val="both"/>
            </w:pPr>
          </w:p>
          <w:p w:rsidR="00182EF8" w:rsidRPr="007E7DA4" w:rsidRDefault="00182EF8" w:rsidP="00A607B9">
            <w:pPr>
              <w:autoSpaceDE w:val="0"/>
              <w:autoSpaceDN w:val="0"/>
              <w:adjustRightInd w:val="0"/>
              <w:jc w:val="both"/>
            </w:pPr>
            <w:r w:rsidRPr="007E7DA4">
              <w:t xml:space="preserve">Часть 2 статьи 7 Закона Санкт-Петербурга </w:t>
            </w:r>
          </w:p>
          <w:p w:rsidR="00702F2C" w:rsidRPr="0094527B" w:rsidRDefault="00182EF8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  <w:r w:rsidRPr="007E7DA4">
              <w:t xml:space="preserve">№ 419-81 </w:t>
            </w:r>
          </w:p>
        </w:tc>
        <w:tc>
          <w:tcPr>
            <w:tcW w:w="630" w:type="pct"/>
          </w:tcPr>
          <w:p w:rsidR="00702F2C" w:rsidRPr="0094527B" w:rsidRDefault="00702F2C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  <w:tr w:rsidR="00182EF8" w:rsidRPr="00780D7A" w:rsidTr="00A607B9">
        <w:trPr>
          <w:trHeight w:val="631"/>
        </w:trPr>
        <w:tc>
          <w:tcPr>
            <w:tcW w:w="327" w:type="pct"/>
          </w:tcPr>
          <w:p w:rsidR="00182EF8" w:rsidRPr="00182EF8" w:rsidRDefault="00182EF8" w:rsidP="00182EF8">
            <w:pPr>
              <w:spacing w:line="0" w:lineRule="atLeast"/>
              <w:rPr>
                <w:szCs w:val="24"/>
              </w:rPr>
            </w:pPr>
            <w:r w:rsidRPr="00182EF8">
              <w:rPr>
                <w:szCs w:val="24"/>
              </w:rPr>
              <w:t>3</w:t>
            </w:r>
          </w:p>
        </w:tc>
        <w:tc>
          <w:tcPr>
            <w:tcW w:w="2563" w:type="pct"/>
          </w:tcPr>
          <w:p w:rsidR="00182EF8" w:rsidRPr="00182EF8" w:rsidRDefault="00182EF8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182EF8">
              <w:rPr>
                <w:rFonts w:ascii="Times New Roman" w:hAnsi="Times New Roman" w:cs="Times New Roman"/>
              </w:rPr>
              <w:t xml:space="preserve">Оператор курортного сбора в порядке, установленном уполномоченным органом, осуществляет учет плательщиков курортного сбора и освобождаемых от уплаты курортного сбора лиц, которым были оказаны услуги, указанные в пункте 3 части 1 статьи 3 Федерального закона № 214-ФЗ с соблюдением требований Федерального закона от 27 июля 2006 г. № 152-ФЗ «О персональных данных»? </w:t>
            </w:r>
          </w:p>
        </w:tc>
        <w:tc>
          <w:tcPr>
            <w:tcW w:w="1480" w:type="pct"/>
          </w:tcPr>
          <w:p w:rsidR="00182EF8" w:rsidRPr="007E7DA4" w:rsidRDefault="00182EF8" w:rsidP="00A607B9">
            <w:pPr>
              <w:autoSpaceDE w:val="0"/>
              <w:autoSpaceDN w:val="0"/>
              <w:adjustRightInd w:val="0"/>
              <w:jc w:val="both"/>
            </w:pPr>
            <w:r w:rsidRPr="007E7DA4">
              <w:t xml:space="preserve">Часть 1 статьи 10 Федерального закона </w:t>
            </w:r>
          </w:p>
          <w:p w:rsidR="00182EF8" w:rsidRPr="0094527B" w:rsidRDefault="00182EF8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  <w:r w:rsidRPr="007E7DA4">
              <w:t>№ 214-ФЗ</w:t>
            </w:r>
          </w:p>
        </w:tc>
        <w:tc>
          <w:tcPr>
            <w:tcW w:w="630" w:type="pct"/>
          </w:tcPr>
          <w:p w:rsidR="00182EF8" w:rsidRPr="0094527B" w:rsidRDefault="00182EF8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  <w:tr w:rsidR="00182EF8" w:rsidRPr="00100284" w:rsidTr="00182EF8">
        <w:trPr>
          <w:trHeight w:val="1645"/>
        </w:trPr>
        <w:tc>
          <w:tcPr>
            <w:tcW w:w="327" w:type="pct"/>
          </w:tcPr>
          <w:p w:rsidR="00182EF8" w:rsidRPr="00100284" w:rsidRDefault="00182EF8" w:rsidP="00182EF8">
            <w:pPr>
              <w:spacing w:line="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563" w:type="pct"/>
          </w:tcPr>
          <w:p w:rsidR="00182EF8" w:rsidRPr="00A607B9" w:rsidRDefault="00A607B9" w:rsidP="00A607B9">
            <w:pPr>
              <w:spacing w:line="0" w:lineRule="atLeast"/>
              <w:jc w:val="both"/>
              <w:rPr>
                <w:bCs/>
                <w:szCs w:val="24"/>
              </w:rPr>
            </w:pPr>
            <w:r w:rsidRPr="00A607B9">
              <w:rPr>
                <w:szCs w:val="24"/>
              </w:rPr>
              <w:t>Оператор курортного сбора представ</w:t>
            </w:r>
            <w:r>
              <w:rPr>
                <w:szCs w:val="24"/>
              </w:rPr>
              <w:t>ляет</w:t>
            </w:r>
            <w:r w:rsidRPr="00A607B9">
              <w:rPr>
                <w:szCs w:val="24"/>
              </w:rPr>
              <w:t xml:space="preserve"> в уполномоченный орган</w:t>
            </w:r>
            <w:r>
              <w:rPr>
                <w:szCs w:val="24"/>
              </w:rPr>
              <w:t xml:space="preserve"> (Комитет)</w:t>
            </w:r>
            <w:r w:rsidRPr="00A607B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ежемесячные </w:t>
            </w:r>
            <w:r w:rsidRPr="00A607B9">
              <w:rPr>
                <w:szCs w:val="24"/>
              </w:rPr>
              <w:t>отчет</w:t>
            </w:r>
            <w:r>
              <w:rPr>
                <w:szCs w:val="24"/>
              </w:rPr>
              <w:t>ы</w:t>
            </w:r>
            <w:r w:rsidRPr="00A607B9">
              <w:rPr>
                <w:szCs w:val="24"/>
              </w:rPr>
              <w:t xml:space="preserve"> оператора курортного сбора, подготовленный на основе данных учета, а также сведения, необходимые для ведения реестра операторов курортного сбора в соответствии с порядком, утвержденным уполномоченным органом</w:t>
            </w:r>
            <w:r>
              <w:rPr>
                <w:szCs w:val="24"/>
              </w:rPr>
              <w:t xml:space="preserve"> (Комитетом)</w:t>
            </w:r>
            <w:r w:rsidRPr="00A607B9">
              <w:rPr>
                <w:szCs w:val="24"/>
              </w:rPr>
              <w:t>?</w:t>
            </w:r>
          </w:p>
        </w:tc>
        <w:tc>
          <w:tcPr>
            <w:tcW w:w="1480" w:type="pct"/>
          </w:tcPr>
          <w:p w:rsidR="00182EF8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A607B9">
              <w:rPr>
                <w:rFonts w:ascii="Times New Roman" w:hAnsi="Times New Roman" w:cs="Times New Roman"/>
              </w:rPr>
              <w:t xml:space="preserve">Часть 5 статьи 10 Федерального закона </w:t>
            </w:r>
            <w:r>
              <w:rPr>
                <w:rFonts w:ascii="Times New Roman" w:hAnsi="Times New Roman" w:cs="Times New Roman"/>
              </w:rPr>
              <w:br/>
            </w:r>
            <w:r w:rsidRPr="00A607B9">
              <w:rPr>
                <w:rFonts w:ascii="Times New Roman" w:hAnsi="Times New Roman" w:cs="Times New Roman"/>
              </w:rPr>
              <w:t xml:space="preserve">№ 214-ФЗ </w:t>
            </w:r>
          </w:p>
        </w:tc>
        <w:tc>
          <w:tcPr>
            <w:tcW w:w="630" w:type="pct"/>
          </w:tcPr>
          <w:p w:rsidR="00182EF8" w:rsidRPr="00100284" w:rsidRDefault="00182EF8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  <w:tr w:rsidR="00A607B9" w:rsidRPr="00780D7A" w:rsidTr="00182EF8">
        <w:trPr>
          <w:trHeight w:val="1645"/>
        </w:trPr>
        <w:tc>
          <w:tcPr>
            <w:tcW w:w="327" w:type="pct"/>
          </w:tcPr>
          <w:p w:rsidR="00A607B9" w:rsidRPr="00100284" w:rsidRDefault="00A607B9" w:rsidP="00A607B9">
            <w:pPr>
              <w:spacing w:line="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563" w:type="pct"/>
          </w:tcPr>
          <w:p w:rsidR="00A607B9" w:rsidRPr="00100284" w:rsidRDefault="00A607B9" w:rsidP="00A607B9">
            <w:pPr>
              <w:spacing w:line="0" w:lineRule="atLeast"/>
              <w:jc w:val="both"/>
              <w:rPr>
                <w:bCs/>
                <w:sz w:val="23"/>
                <w:szCs w:val="23"/>
              </w:rPr>
            </w:pPr>
            <w:r w:rsidRPr="00CD490F">
              <w:t>В случае выявления оператором курортного сбора ошибки, допущенной в отчете, оператор курортного сбора представ</w:t>
            </w:r>
            <w:r>
              <w:t>ляет</w:t>
            </w:r>
            <w:r w:rsidRPr="00CD490F">
              <w:t xml:space="preserve"> в Комитет корректирующий отчет оператора курортного сбора?</w:t>
            </w:r>
          </w:p>
        </w:tc>
        <w:tc>
          <w:tcPr>
            <w:tcW w:w="1480" w:type="pct"/>
          </w:tcPr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21</w:t>
            </w:r>
            <w:r w:rsidRPr="00A607B9">
              <w:rPr>
                <w:rFonts w:ascii="Times New Roman" w:hAnsi="Times New Roman" w:cs="Times New Roman"/>
              </w:rPr>
              <w:t xml:space="preserve"> Порядка </w:t>
            </w:r>
            <w:r w:rsidRPr="00A607B9">
              <w:rPr>
                <w:rFonts w:ascii="Times New Roman" w:hAnsi="Times New Roman" w:cs="Times New Roman"/>
                <w:bCs/>
              </w:rPr>
              <w:t xml:space="preserve">учета юридическими лицами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A607B9">
              <w:rPr>
                <w:rFonts w:ascii="Times New Roman" w:hAnsi="Times New Roman" w:cs="Times New Roman"/>
                <w:bCs/>
              </w:rPr>
              <w:t xml:space="preserve">и индивидуальными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предпринимателями, осуществляющими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A607B9">
              <w:rPr>
                <w:rFonts w:ascii="Times New Roman" w:hAnsi="Times New Roman" w:cs="Times New Roman"/>
                <w:bCs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A607B9">
              <w:rPr>
                <w:rFonts w:ascii="Times New Roman" w:hAnsi="Times New Roman" w:cs="Times New Roman"/>
                <w:bCs/>
              </w:rPr>
              <w:t xml:space="preserve">с законодательством Российской Федерации деятельность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по предоставлению гостиничных услуг и (или) услуг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по временному коллективному или индивидуальному размещению и (или) деятельность по обеспечению временного проживания (включая деятельность по предоставлению в пользование жилых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помещений), в том числе в жилых помещениях, на территории эксперимента по развитию курортной инфраструктуры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в Санкт-Петербурге (далее - операторы курортного сбора)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плательщиков курортного сбора и представления отчета оператора курортного сбора в Комитет по развитию туризма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>Санкт-Петербурга</w:t>
            </w:r>
            <w:r w:rsidRPr="00A607B9">
              <w:rPr>
                <w:rFonts w:ascii="Times New Roman" w:hAnsi="Times New Roman" w:cs="Times New Roman"/>
              </w:rPr>
              <w:t>» (далее – Порядок 1), утвержденный</w:t>
            </w:r>
          </w:p>
          <w:p w:rsidR="00A607B9" w:rsidRPr="00A607B9" w:rsidRDefault="00A607B9" w:rsidP="00A607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607B9">
              <w:rPr>
                <w:szCs w:val="24"/>
              </w:rPr>
              <w:t>распоряжением Комитета от 23.11.2023 № 49-р «Об утверждении Порядка учета юридическими лицами и индивидуальными предпринимателями, осуществляющими в соответствии с законодательством Российской Федерации деятельность по предоставлению гостиничных услуг и</w:t>
            </w:r>
            <w:r>
              <w:rPr>
                <w:szCs w:val="24"/>
              </w:rPr>
              <w:t xml:space="preserve"> </w:t>
            </w:r>
            <w:r w:rsidRPr="00A607B9">
              <w:rPr>
                <w:szCs w:val="24"/>
              </w:rPr>
              <w:t>(или) услуг по временному коллективному или индивидуальному размещению и</w:t>
            </w:r>
            <w:r>
              <w:rPr>
                <w:szCs w:val="24"/>
              </w:rPr>
              <w:t xml:space="preserve"> </w:t>
            </w:r>
            <w:r w:rsidRPr="00A607B9">
              <w:rPr>
                <w:szCs w:val="24"/>
              </w:rPr>
              <w:t>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помещениях, на территории эксперимента по развитию курортной инфраструктуры в Санкт-Петербурге (далее - операторы курортного сбора) плательщиков курортного сбора и представления отчета оператора курортного сбора в Комитет по развитию туризма Санкт-Петербурга»</w:t>
            </w:r>
          </w:p>
        </w:tc>
        <w:tc>
          <w:tcPr>
            <w:tcW w:w="630" w:type="pct"/>
          </w:tcPr>
          <w:p w:rsidR="00A607B9" w:rsidRPr="0094527B" w:rsidRDefault="00A607B9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  <w:tr w:rsidR="00A607B9" w:rsidRPr="00780D7A" w:rsidTr="00182EF8">
        <w:trPr>
          <w:trHeight w:val="797"/>
        </w:trPr>
        <w:tc>
          <w:tcPr>
            <w:tcW w:w="327" w:type="pct"/>
          </w:tcPr>
          <w:p w:rsidR="00A607B9" w:rsidRPr="0094527B" w:rsidRDefault="00A607B9" w:rsidP="00A607B9">
            <w:pPr>
              <w:spacing w:line="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563" w:type="pct"/>
          </w:tcPr>
          <w:p w:rsidR="00A607B9" w:rsidRPr="0094527B" w:rsidRDefault="00A607B9" w:rsidP="00A607B9">
            <w:pPr>
              <w:spacing w:line="0" w:lineRule="atLeast"/>
              <w:rPr>
                <w:bCs/>
                <w:sz w:val="23"/>
                <w:szCs w:val="23"/>
              </w:rPr>
            </w:pPr>
            <w:r>
              <w:t>Комплект документов необходимый для ведения реестра операторов курортного сбора предоставлен в отношении каждого объекта размещения?</w:t>
            </w:r>
          </w:p>
        </w:tc>
        <w:tc>
          <w:tcPr>
            <w:tcW w:w="1480" w:type="pct"/>
          </w:tcPr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</w:rPr>
              <w:t xml:space="preserve">Пункт 10 </w:t>
            </w:r>
            <w:r w:rsidRPr="00A607B9">
              <w:rPr>
                <w:rFonts w:ascii="Times New Roman" w:hAnsi="Times New Roman" w:cs="Times New Roman"/>
                <w:bCs/>
              </w:rPr>
              <w:t>Порядка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представления юридическими лицами и индивидуальными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предпринимателями, осуществляющими в соответствии с законодательством Российской Федерации деятельность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по предоставлению гостиничных услуг и (или) услуг по временному коллективному или индивидуальному размещению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и(или) деятельность по обеспечению временного проживания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(включая деятельность по предоставлению в пользование жилых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помещений), в том числе в жилых помещениях, на территории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эксперимента по развитию курортной инфраструктуры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в Санкт-Петербурге (далее - операторы курортного сбора) </w:t>
            </w:r>
          </w:p>
          <w:p w:rsidR="00A607B9" w:rsidRPr="00A607B9" w:rsidRDefault="00A607B9" w:rsidP="00A607B9">
            <w:pPr>
              <w:pStyle w:val="ac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 w:rsidRPr="00A607B9">
              <w:rPr>
                <w:rFonts w:ascii="Times New Roman" w:hAnsi="Times New Roman" w:cs="Times New Roman"/>
                <w:bCs/>
              </w:rPr>
              <w:t xml:space="preserve">сведений, необходимых для ведения реестра операторов </w:t>
            </w:r>
          </w:p>
          <w:p w:rsidR="00A607B9" w:rsidRPr="00A607B9" w:rsidRDefault="00A607B9" w:rsidP="00A607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607B9">
              <w:rPr>
                <w:bCs/>
                <w:szCs w:val="24"/>
              </w:rPr>
              <w:t>курортного сбора, и сроки их представления (далее – Порядок 2)</w:t>
            </w:r>
            <w:r w:rsidRPr="00A607B9">
              <w:rPr>
                <w:szCs w:val="24"/>
              </w:rPr>
              <w:t>, утвержденный распоряжением Комитета от 23.11.2023 № 50-р «Об утверждении Порядка представления юридическими лицами и индивидуальными предпринимателями, осуществляющими в соответствии с законодательством Российской Федерации деятельность по предоставлению гостиничных услуг и(или) услуг по временному коллективному или индивидуальному размещению и(или)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помещениях, на территории эксперимента по развитию курортной инфраструктуры в Санкт-Петербурге (далее - операторы курортного сбора) сведений, необходимых для ведения реестра операторов курортного сбора, и сроков их представления»</w:t>
            </w:r>
          </w:p>
        </w:tc>
        <w:tc>
          <w:tcPr>
            <w:tcW w:w="630" w:type="pct"/>
          </w:tcPr>
          <w:p w:rsidR="00A607B9" w:rsidRPr="0094527B" w:rsidRDefault="00A607B9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  <w:tr w:rsidR="00A607B9" w:rsidRPr="00780D7A" w:rsidTr="00182EF8">
        <w:tc>
          <w:tcPr>
            <w:tcW w:w="327" w:type="pct"/>
          </w:tcPr>
          <w:p w:rsidR="00A607B9" w:rsidRPr="0094527B" w:rsidRDefault="00A607B9" w:rsidP="00A607B9">
            <w:pPr>
              <w:spacing w:line="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563" w:type="pct"/>
          </w:tcPr>
          <w:p w:rsidR="00A607B9" w:rsidRPr="0094527B" w:rsidRDefault="00A607B9" w:rsidP="00A607B9">
            <w:pPr>
              <w:spacing w:line="0" w:lineRule="atLeast"/>
              <w:jc w:val="both"/>
              <w:rPr>
                <w:bCs/>
                <w:sz w:val="23"/>
                <w:szCs w:val="23"/>
              </w:rPr>
            </w:pPr>
            <w:r>
              <w:t>О</w:t>
            </w:r>
            <w:r w:rsidRPr="00CD490F">
              <w:t>ператор курортного сбора ве</w:t>
            </w:r>
            <w:r>
              <w:t>дет</w:t>
            </w:r>
            <w:r w:rsidRPr="00CD490F">
              <w:t xml:space="preserve"> учет плательщиков курортного сбора, лиц, освобождаемых от уплаты курортного сбора, отказавшихся уплачивать курортный сбор, не относящихся к категории плательщик курортного сбора в разрезе объектов размещения по форме согласно </w:t>
            </w:r>
            <w:hyperlink r:id="rId8" w:history="1">
              <w:r w:rsidRPr="00CD490F">
                <w:t>приложению 2</w:t>
              </w:r>
            </w:hyperlink>
            <w:r w:rsidRPr="00CD490F">
              <w:t xml:space="preserve"> к Порядку</w:t>
            </w:r>
            <w:r>
              <w:t xml:space="preserve"> 1?</w:t>
            </w:r>
          </w:p>
        </w:tc>
        <w:tc>
          <w:tcPr>
            <w:tcW w:w="1480" w:type="pct"/>
          </w:tcPr>
          <w:p w:rsidR="00A607B9" w:rsidRPr="0094527B" w:rsidRDefault="00A607B9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  <w:r>
              <w:t>Пункт 4 Порядка 1</w:t>
            </w:r>
          </w:p>
        </w:tc>
        <w:tc>
          <w:tcPr>
            <w:tcW w:w="630" w:type="pct"/>
          </w:tcPr>
          <w:p w:rsidR="00A607B9" w:rsidRPr="0094527B" w:rsidRDefault="00A607B9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  <w:tr w:rsidR="00A607B9" w:rsidRPr="00780D7A" w:rsidTr="00182EF8">
        <w:tc>
          <w:tcPr>
            <w:tcW w:w="327" w:type="pct"/>
          </w:tcPr>
          <w:p w:rsidR="00A607B9" w:rsidRPr="0094527B" w:rsidRDefault="00A607B9" w:rsidP="00A607B9">
            <w:pPr>
              <w:spacing w:line="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563" w:type="pct"/>
          </w:tcPr>
          <w:p w:rsidR="00A607B9" w:rsidRPr="0094527B" w:rsidRDefault="00A607B9" w:rsidP="00A607B9">
            <w:pPr>
              <w:spacing w:line="0" w:lineRule="atLeast"/>
              <w:jc w:val="both"/>
              <w:rPr>
                <w:bCs/>
                <w:sz w:val="23"/>
                <w:szCs w:val="23"/>
              </w:rPr>
            </w:pPr>
            <w:r w:rsidRPr="00CD490F">
              <w:t>В случае утери документа, подтверждающего факт уплаты, по требованию плательщика курортного сбора</w:t>
            </w:r>
            <w:r w:rsidR="00763F0F">
              <w:t xml:space="preserve"> оператор курортного сбора выда</w:t>
            </w:r>
            <w:r>
              <w:t>ет</w:t>
            </w:r>
            <w:r w:rsidRPr="00CD490F">
              <w:t xml:space="preserve"> плательщику курортного сбора дубликат документа, подтверждающего факт уплаты, заверенный подписью и печатью (при наличии)?</w:t>
            </w:r>
          </w:p>
        </w:tc>
        <w:tc>
          <w:tcPr>
            <w:tcW w:w="1480" w:type="pct"/>
          </w:tcPr>
          <w:p w:rsidR="00A607B9" w:rsidRPr="0094527B" w:rsidRDefault="00A607B9" w:rsidP="00A607B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cs="Times New Roman"/>
              </w:rPr>
              <w:t>Пункт 13 Порядка 1</w:t>
            </w:r>
          </w:p>
        </w:tc>
        <w:tc>
          <w:tcPr>
            <w:tcW w:w="630" w:type="pct"/>
          </w:tcPr>
          <w:p w:rsidR="00A607B9" w:rsidRPr="0094527B" w:rsidRDefault="00A607B9" w:rsidP="00A607B9">
            <w:pPr>
              <w:spacing w:line="0" w:lineRule="atLeast"/>
              <w:jc w:val="both"/>
              <w:rPr>
                <w:sz w:val="23"/>
                <w:szCs w:val="23"/>
              </w:rPr>
            </w:pPr>
          </w:p>
        </w:tc>
      </w:tr>
    </w:tbl>
    <w:p w:rsidR="008B336F" w:rsidRDefault="00843FDF" w:rsidP="0003064A">
      <w:pPr>
        <w:pBdr>
          <w:top w:val="nil"/>
          <w:left w:val="nil"/>
          <w:bottom w:val="nil"/>
          <w:right w:val="nil"/>
          <w:between w:val="nil"/>
        </w:pBdr>
        <w:ind w:left="-567" w:right="-57" w:firstLine="709"/>
      </w:pPr>
      <w:r>
        <w:t>*Указывается: «Да», «Нет»</w:t>
      </w:r>
      <w:r w:rsidR="0003064A">
        <w:t>.</w:t>
      </w:r>
    </w:p>
    <w:p w:rsidR="00843FDF" w:rsidRDefault="00843FDF" w:rsidP="008B336F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</w:pPr>
    </w:p>
    <w:p w:rsidR="00843FDF" w:rsidRDefault="00843FDF" w:rsidP="008B336F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center"/>
        <w:sectPr w:rsidR="00843FDF" w:rsidSect="00EE466F">
          <w:pgSz w:w="11906" w:h="16838" w:code="9"/>
          <w:pgMar w:top="1134" w:right="851" w:bottom="1134" w:left="1134" w:header="709" w:footer="510" w:gutter="0"/>
          <w:pgNumType w:start="1"/>
          <w:cols w:space="708"/>
          <w:titlePg/>
          <w:docGrid w:linePitch="360"/>
        </w:sectPr>
      </w:pPr>
    </w:p>
    <w:p w:rsidR="00C342FC" w:rsidRPr="0019517B" w:rsidRDefault="00C342FC" w:rsidP="00C342FC">
      <w:pPr>
        <w:ind w:left="5954" w:right="-2"/>
        <w:jc w:val="both"/>
        <w:rPr>
          <w:sz w:val="22"/>
        </w:rPr>
      </w:pPr>
      <w:r w:rsidRPr="0019517B">
        <w:rPr>
          <w:sz w:val="22"/>
        </w:rPr>
        <w:t xml:space="preserve">Приложение </w:t>
      </w:r>
      <w:r>
        <w:rPr>
          <w:sz w:val="22"/>
        </w:rPr>
        <w:t>2</w:t>
      </w:r>
    </w:p>
    <w:p w:rsidR="00161647" w:rsidRPr="000C6F49" w:rsidRDefault="00C342FC" w:rsidP="00161647">
      <w:pPr>
        <w:tabs>
          <w:tab w:val="left" w:pos="5954"/>
        </w:tabs>
        <w:ind w:left="5954" w:right="-2"/>
        <w:jc w:val="both"/>
        <w:rPr>
          <w:sz w:val="22"/>
        </w:rPr>
      </w:pPr>
      <w:r w:rsidRPr="000C6F49">
        <w:rPr>
          <w:sz w:val="22"/>
        </w:rPr>
        <w:t xml:space="preserve">к Методическим рекомендациям по проведению самообследования и подготовке декларации соблюдения обязательных требований, оценка соблюдения которых осуществляется </w:t>
      </w:r>
      <w:r w:rsidRPr="000C6F49">
        <w:rPr>
          <w:sz w:val="22"/>
        </w:rPr>
        <w:br/>
        <w:t xml:space="preserve">в рамках регионального государственного контроля (надзора) </w:t>
      </w:r>
      <w:r w:rsidR="00161647" w:rsidRPr="000C6F49">
        <w:rPr>
          <w:sz w:val="22"/>
        </w:rPr>
        <w:t xml:space="preserve">за </w:t>
      </w:r>
      <w:r w:rsidR="00161647">
        <w:rPr>
          <w:sz w:val="22"/>
        </w:rPr>
        <w:t>плательщиками курортного сбора и операторами курортного сбора</w:t>
      </w:r>
    </w:p>
    <w:p w:rsidR="008B336F" w:rsidRPr="00EE466F" w:rsidRDefault="008B336F" w:rsidP="00161647">
      <w:pPr>
        <w:tabs>
          <w:tab w:val="left" w:pos="5954"/>
        </w:tabs>
        <w:ind w:left="5954" w:right="-2"/>
        <w:jc w:val="both"/>
      </w:pPr>
    </w:p>
    <w:p w:rsidR="008B336F" w:rsidRDefault="008B336F" w:rsidP="008B336F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8B336F" w:rsidRPr="00022F33" w:rsidRDefault="008B336F" w:rsidP="008B336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022F33">
        <w:rPr>
          <w:b/>
          <w:color w:val="000000"/>
        </w:rPr>
        <w:t>ДЕКЛАРАЦИЯ</w:t>
      </w:r>
    </w:p>
    <w:p w:rsidR="008B336F" w:rsidRPr="004251F8" w:rsidRDefault="008B336F" w:rsidP="004251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320A42">
        <w:rPr>
          <w:b/>
          <w:color w:val="000000"/>
        </w:rPr>
        <w:t>соблюдения обязательных требований законодательства</w:t>
      </w:r>
      <w:r w:rsidR="00C342FC">
        <w:rPr>
          <w:b/>
          <w:color w:val="000000"/>
        </w:rPr>
        <w:br/>
      </w:r>
      <w:r w:rsidR="00FB6363" w:rsidRPr="00FB6363">
        <w:rPr>
          <w:b/>
          <w:bCs/>
          <w:szCs w:val="24"/>
        </w:rPr>
        <w:t xml:space="preserve">в области </w:t>
      </w:r>
      <w:r w:rsidR="00FB6363" w:rsidRPr="00FB6363">
        <w:rPr>
          <w:rFonts w:eastAsia="Times New Roman"/>
          <w:b/>
          <w:bCs/>
          <w:szCs w:val="24"/>
          <w:lang w:eastAsia="ru-RU"/>
        </w:rPr>
        <w:t xml:space="preserve">проведения эксперимента по развитию курортной </w:t>
      </w:r>
      <w:r w:rsidR="00FB6363" w:rsidRPr="00FB6363">
        <w:rPr>
          <w:b/>
          <w:bCs/>
          <w:szCs w:val="24"/>
        </w:rPr>
        <w:t xml:space="preserve">инфраструктуры </w:t>
      </w:r>
      <w:r w:rsidR="00FB6363" w:rsidRPr="00FB6363">
        <w:rPr>
          <w:b/>
          <w:bCs/>
          <w:szCs w:val="24"/>
        </w:rPr>
        <w:br/>
      </w:r>
      <w:r w:rsidR="00FB6363" w:rsidRPr="00FB6363">
        <w:rPr>
          <w:rFonts w:eastAsia="Times New Roman"/>
          <w:b/>
          <w:bCs/>
          <w:szCs w:val="24"/>
          <w:lang w:eastAsia="ru-RU"/>
        </w:rPr>
        <w:t xml:space="preserve">на территории </w:t>
      </w:r>
      <w:r w:rsidR="00FB6363" w:rsidRPr="00FB6363">
        <w:rPr>
          <w:b/>
          <w:bCs/>
          <w:szCs w:val="24"/>
        </w:rPr>
        <w:t>Санкт-Петербурга</w:t>
      </w:r>
    </w:p>
    <w:p w:rsidR="008B336F" w:rsidRPr="00022F33" w:rsidRDefault="008B336F" w:rsidP="008B33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E12DE" w:rsidRDefault="008B336F" w:rsidP="00FB59B3">
      <w:pPr>
        <w:ind w:firstLine="708"/>
        <w:jc w:val="both"/>
      </w:pPr>
      <w:bookmarkStart w:id="2" w:name="_Hlk133317628"/>
      <w:r w:rsidRPr="00022F33">
        <w:t>Настоящ</w:t>
      </w:r>
      <w:r w:rsidR="00293067">
        <w:t>ая</w:t>
      </w:r>
      <w:r w:rsidRPr="00022F33">
        <w:t xml:space="preserve"> </w:t>
      </w:r>
      <w:r w:rsidR="00293067">
        <w:t>д</w:t>
      </w:r>
      <w:r w:rsidRPr="00022F33">
        <w:t>еклараци</w:t>
      </w:r>
      <w:r w:rsidR="00293067">
        <w:t>я</w:t>
      </w:r>
      <w:r w:rsidRPr="00022F33">
        <w:t xml:space="preserve"> </w:t>
      </w:r>
      <w:r>
        <w:t>п</w:t>
      </w:r>
      <w:r w:rsidRPr="00022F33">
        <w:t>одтвержда</w:t>
      </w:r>
      <w:r w:rsidR="00293067">
        <w:t>ет</w:t>
      </w:r>
      <w:bookmarkEnd w:id="2"/>
      <w:r w:rsidRPr="00022F33">
        <w:t xml:space="preserve">, что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E12DE" w:rsidTr="00F51A2B">
        <w:tc>
          <w:tcPr>
            <w:tcW w:w="9911" w:type="dxa"/>
          </w:tcPr>
          <w:p w:rsidR="00AE12DE" w:rsidRDefault="00AE12DE" w:rsidP="00FB59B3">
            <w:pPr>
              <w:jc w:val="both"/>
            </w:pPr>
          </w:p>
        </w:tc>
      </w:tr>
      <w:tr w:rsidR="00AE12DE" w:rsidTr="00F51A2B">
        <w:tc>
          <w:tcPr>
            <w:tcW w:w="9911" w:type="dxa"/>
          </w:tcPr>
          <w:p w:rsidR="00AE12DE" w:rsidRDefault="00AE12DE" w:rsidP="00F51A2B">
            <w:pPr>
              <w:jc w:val="center"/>
            </w:pPr>
            <w:r>
              <w:rPr>
                <w:i/>
              </w:rPr>
              <w:t>(</w:t>
            </w:r>
            <w:r w:rsidR="00F51A2B">
              <w:rPr>
                <w:i/>
                <w:sz w:val="20"/>
                <w:szCs w:val="20"/>
              </w:rPr>
              <w:t>наименование организации, индивидуального предпринимателя</w:t>
            </w:r>
            <w:r w:rsidRPr="009C6170">
              <w:rPr>
                <w:i/>
              </w:rPr>
              <w:t>)</w:t>
            </w:r>
          </w:p>
        </w:tc>
      </w:tr>
    </w:tbl>
    <w:p w:rsidR="008B336F" w:rsidRPr="00022F33" w:rsidRDefault="008B336F" w:rsidP="00F51A2B">
      <w:pPr>
        <w:jc w:val="both"/>
      </w:pPr>
      <w:r>
        <w:t xml:space="preserve">соблюдаются обязательные </w:t>
      </w:r>
      <w:r w:rsidRPr="00FB6363">
        <w:rPr>
          <w:szCs w:val="24"/>
        </w:rPr>
        <w:t xml:space="preserve">требования законодательства </w:t>
      </w:r>
      <w:r w:rsidR="00FB6363" w:rsidRPr="00FB6363">
        <w:rPr>
          <w:bCs/>
          <w:szCs w:val="24"/>
        </w:rPr>
        <w:t xml:space="preserve">в области </w:t>
      </w:r>
      <w:r w:rsidR="00FB6363" w:rsidRPr="00FB6363">
        <w:rPr>
          <w:rFonts w:eastAsia="Times New Roman"/>
          <w:bCs/>
          <w:szCs w:val="24"/>
          <w:lang w:eastAsia="ru-RU"/>
        </w:rPr>
        <w:t xml:space="preserve">проведения эксперимента </w:t>
      </w:r>
      <w:r w:rsidR="00FB6363">
        <w:rPr>
          <w:rFonts w:eastAsia="Times New Roman"/>
          <w:bCs/>
          <w:szCs w:val="24"/>
          <w:lang w:eastAsia="ru-RU"/>
        </w:rPr>
        <w:br/>
      </w:r>
      <w:r w:rsidR="00FB6363" w:rsidRPr="00FB6363">
        <w:rPr>
          <w:rFonts w:eastAsia="Times New Roman"/>
          <w:bCs/>
          <w:szCs w:val="24"/>
          <w:lang w:eastAsia="ru-RU"/>
        </w:rPr>
        <w:t xml:space="preserve">по развитию курортной </w:t>
      </w:r>
      <w:r w:rsidR="00FB6363" w:rsidRPr="00FB6363">
        <w:rPr>
          <w:bCs/>
          <w:szCs w:val="24"/>
        </w:rPr>
        <w:t xml:space="preserve">инфраструктуры </w:t>
      </w:r>
      <w:r w:rsidR="00FB6363" w:rsidRPr="00FB6363">
        <w:rPr>
          <w:rFonts w:eastAsia="Times New Roman"/>
          <w:bCs/>
          <w:szCs w:val="24"/>
          <w:lang w:eastAsia="ru-RU"/>
        </w:rPr>
        <w:t xml:space="preserve">на территории </w:t>
      </w:r>
      <w:r w:rsidR="00FB6363" w:rsidRPr="00FB6363">
        <w:rPr>
          <w:bCs/>
          <w:szCs w:val="24"/>
        </w:rPr>
        <w:t>Санкт-Петербурга</w:t>
      </w:r>
      <w:r w:rsidR="00AE12DE" w:rsidRPr="00FB6363">
        <w:rPr>
          <w:color w:val="000000"/>
          <w:szCs w:val="24"/>
        </w:rPr>
        <w:t>.</w:t>
      </w:r>
    </w:p>
    <w:p w:rsidR="00F51A2B" w:rsidRDefault="00F51A2B" w:rsidP="008B336F">
      <w:pPr>
        <w:ind w:firstLine="708"/>
        <w:jc w:val="both"/>
      </w:pPr>
    </w:p>
    <w:p w:rsidR="008B336F" w:rsidRPr="00022F33" w:rsidRDefault="008B336F" w:rsidP="008B336F">
      <w:pPr>
        <w:ind w:firstLine="708"/>
        <w:jc w:val="both"/>
      </w:pPr>
      <w:r w:rsidRPr="00022F33">
        <w:t xml:space="preserve">СВЕДЕНИЯ О </w:t>
      </w:r>
      <w:r w:rsidR="00F51A2B">
        <w:t>КОНТРОЛИРУЕМОМ ЛИЦЕ</w:t>
      </w:r>
      <w:r w:rsidRPr="00022F33">
        <w:t>:</w:t>
      </w:r>
    </w:p>
    <w:p w:rsidR="008B336F" w:rsidRPr="00022F33" w:rsidRDefault="008B336F" w:rsidP="009201FA">
      <w:pPr>
        <w:ind w:firstLine="708"/>
        <w:jc w:val="both"/>
      </w:pPr>
      <w:r w:rsidRPr="00022F33">
        <w:t>Наименование организации</w:t>
      </w:r>
      <w:r w:rsidR="009201FA">
        <w:t xml:space="preserve"> </w:t>
      </w:r>
      <w:r w:rsidRPr="00022F33">
        <w:t>(индивидуальн</w:t>
      </w:r>
      <w:r>
        <w:t>ого предпринимателя)</w:t>
      </w:r>
      <w:r w:rsidR="004251F8">
        <w:t xml:space="preserve"> </w:t>
      </w:r>
      <w:r w:rsidRPr="00022F33">
        <w:t>___________</w:t>
      </w:r>
      <w:r w:rsidR="009201FA">
        <w:t>_________</w:t>
      </w:r>
    </w:p>
    <w:p w:rsidR="008B336F" w:rsidRDefault="008B336F" w:rsidP="008B336F">
      <w:pPr>
        <w:ind w:firstLine="708"/>
        <w:jc w:val="both"/>
      </w:pPr>
      <w:r w:rsidRPr="00022F33">
        <w:t>ИНН</w:t>
      </w:r>
      <w:r w:rsidR="009201FA">
        <w:t xml:space="preserve"> </w:t>
      </w:r>
      <w:r w:rsidR="00A033F0">
        <w:t>_</w:t>
      </w:r>
      <w:r w:rsidR="009201FA">
        <w:t>_______________________________________________________________________</w:t>
      </w:r>
    </w:p>
    <w:p w:rsidR="00AC2BEF" w:rsidRDefault="00AC2BEF" w:rsidP="008B336F">
      <w:pPr>
        <w:ind w:firstLine="708"/>
        <w:jc w:val="both"/>
      </w:pPr>
      <w:r>
        <w:t>КПП ________________________________________________________________________</w:t>
      </w:r>
    </w:p>
    <w:p w:rsidR="008B336F" w:rsidRPr="004D2276" w:rsidRDefault="008B336F" w:rsidP="008B336F">
      <w:pPr>
        <w:ind w:firstLine="708"/>
        <w:jc w:val="both"/>
      </w:pPr>
      <w:r w:rsidRPr="004D2276">
        <w:t>ОГРН_______________________________________________________________________</w:t>
      </w:r>
    </w:p>
    <w:p w:rsidR="008B336F" w:rsidRPr="004D2276" w:rsidRDefault="004251F8" w:rsidP="008B336F">
      <w:pPr>
        <w:ind w:firstLine="708"/>
        <w:jc w:val="both"/>
      </w:pPr>
      <w:r w:rsidRPr="004D2276">
        <w:t xml:space="preserve">Адрес (местонахождение) </w:t>
      </w:r>
      <w:r w:rsidR="009201FA" w:rsidRPr="004D2276">
        <w:t xml:space="preserve">объекта контроля (надзора) </w:t>
      </w:r>
      <w:r w:rsidR="008B336F" w:rsidRPr="004D2276">
        <w:t>___________</w:t>
      </w:r>
      <w:r w:rsidRPr="004D2276">
        <w:t>_____</w:t>
      </w:r>
      <w:r w:rsidR="009201FA" w:rsidRPr="004D2276">
        <w:t>______________</w:t>
      </w:r>
    </w:p>
    <w:p w:rsidR="009201FA" w:rsidRPr="004D2276" w:rsidRDefault="004251F8" w:rsidP="009201FA">
      <w:pPr>
        <w:ind w:firstLine="708"/>
        <w:jc w:val="both"/>
      </w:pPr>
      <w:r w:rsidRPr="004D2276">
        <w:t xml:space="preserve">Адрес фактического </w:t>
      </w:r>
      <w:r w:rsidR="008B336F" w:rsidRPr="004D2276">
        <w:t>осуществления деятельности</w:t>
      </w:r>
      <w:r w:rsidR="009201FA" w:rsidRPr="004D2276">
        <w:t xml:space="preserve"> объекта контроля (надзора) __________</w:t>
      </w:r>
    </w:p>
    <w:p w:rsidR="008B336F" w:rsidRPr="00022F33" w:rsidRDefault="008B336F" w:rsidP="009201FA">
      <w:pPr>
        <w:ind w:firstLine="708"/>
        <w:jc w:val="both"/>
      </w:pPr>
      <w:r w:rsidRPr="004D2276">
        <w:t>ФИО, должность, контактные данные руководителя/представите</w:t>
      </w:r>
      <w:r w:rsidR="00C17F7D" w:rsidRPr="004D2276">
        <w:t xml:space="preserve">ля </w:t>
      </w:r>
      <w:r w:rsidRPr="004D2276">
        <w:t>___________________</w:t>
      </w:r>
    </w:p>
    <w:p w:rsidR="008B336F" w:rsidRPr="00231099" w:rsidRDefault="008B336F" w:rsidP="00231099">
      <w:pPr>
        <w:ind w:firstLine="708"/>
        <w:jc w:val="both"/>
        <w:rPr>
          <w:color w:val="000000"/>
        </w:rPr>
      </w:pPr>
      <w:r w:rsidRPr="00022F33">
        <w:t xml:space="preserve">ФИО, должность, контактные данные должностного лица, ответственного за </w:t>
      </w:r>
      <w:r>
        <w:t xml:space="preserve">соблюдение обязательных требований законодательства </w:t>
      </w:r>
      <w:r w:rsidR="00FB6363" w:rsidRPr="00FB6363">
        <w:rPr>
          <w:bCs/>
          <w:szCs w:val="24"/>
        </w:rPr>
        <w:t xml:space="preserve">в области </w:t>
      </w:r>
      <w:r w:rsidR="00FB6363" w:rsidRPr="00FB6363">
        <w:rPr>
          <w:rFonts w:eastAsia="Times New Roman"/>
          <w:bCs/>
          <w:szCs w:val="24"/>
          <w:lang w:eastAsia="ru-RU"/>
        </w:rPr>
        <w:t xml:space="preserve">проведения эксперимента по развитию курортной </w:t>
      </w:r>
      <w:r w:rsidR="00FB6363" w:rsidRPr="00FB6363">
        <w:rPr>
          <w:bCs/>
          <w:szCs w:val="24"/>
        </w:rPr>
        <w:t xml:space="preserve">инфраструктуры </w:t>
      </w:r>
      <w:r w:rsidR="00FB6363" w:rsidRPr="00FB6363">
        <w:rPr>
          <w:rFonts w:eastAsia="Times New Roman"/>
          <w:bCs/>
          <w:szCs w:val="24"/>
          <w:lang w:eastAsia="ru-RU"/>
        </w:rPr>
        <w:t xml:space="preserve">на территории </w:t>
      </w:r>
      <w:r w:rsidR="00FB6363" w:rsidRPr="00FB6363">
        <w:rPr>
          <w:bCs/>
          <w:szCs w:val="24"/>
        </w:rPr>
        <w:t>Санкт-Петербурга</w:t>
      </w:r>
      <w:r w:rsidR="00FB6363">
        <w:rPr>
          <w:color w:val="000000"/>
        </w:rPr>
        <w:t xml:space="preserve"> </w:t>
      </w:r>
      <w:r w:rsidR="00231099">
        <w:rPr>
          <w:color w:val="000000"/>
        </w:rPr>
        <w:t>__________________</w:t>
      </w:r>
      <w:r>
        <w:rPr>
          <w:color w:val="000000"/>
        </w:rPr>
        <w:t>___________</w:t>
      </w:r>
      <w:r w:rsidR="00231099">
        <w:rPr>
          <w:color w:val="000000"/>
        </w:rPr>
        <w:t>__________</w:t>
      </w:r>
      <w:r w:rsidR="00FB59B3">
        <w:rPr>
          <w:color w:val="000000"/>
        </w:rPr>
        <w:t>__________</w:t>
      </w:r>
      <w:r w:rsidR="009201FA">
        <w:rPr>
          <w:color w:val="000000"/>
        </w:rPr>
        <w:t>____</w:t>
      </w:r>
    </w:p>
    <w:p w:rsidR="008B336F" w:rsidRDefault="008B336F" w:rsidP="008B336F"/>
    <w:p w:rsidR="008B336F" w:rsidRDefault="008B336F" w:rsidP="008B336F">
      <w:pPr>
        <w:ind w:firstLine="708"/>
      </w:pPr>
      <w:r>
        <w:t>Проверочный лист самообследования прилагается.</w:t>
      </w:r>
    </w:p>
    <w:p w:rsidR="008B336F" w:rsidRDefault="008B336F" w:rsidP="008B336F"/>
    <w:p w:rsidR="008B336F" w:rsidRDefault="008B336F" w:rsidP="008B336F"/>
    <w:p w:rsidR="008B336F" w:rsidRDefault="008B336F" w:rsidP="008B336F"/>
    <w:p w:rsidR="008B336F" w:rsidRPr="0007432B" w:rsidRDefault="008B336F" w:rsidP="008B336F">
      <w:pPr>
        <w:rPr>
          <w:b/>
        </w:rPr>
      </w:pPr>
      <w:r w:rsidRPr="0007432B">
        <w:rPr>
          <w:b/>
        </w:rPr>
        <w:t>Руководитель</w:t>
      </w:r>
      <w:r w:rsidR="00F16ECE">
        <w:rPr>
          <w:b/>
        </w:rPr>
        <w:t>/представитель</w:t>
      </w:r>
      <w:r w:rsidRPr="0007432B">
        <w:rPr>
          <w:b/>
        </w:rPr>
        <w:t xml:space="preserve"> организации</w:t>
      </w:r>
    </w:p>
    <w:p w:rsidR="008B336F" w:rsidRDefault="00F16ECE" w:rsidP="008B336F">
      <w:pPr>
        <w:rPr>
          <w:b/>
        </w:rPr>
      </w:pPr>
      <w:r>
        <w:rPr>
          <w:b/>
        </w:rPr>
        <w:t>(</w:t>
      </w:r>
      <w:r w:rsidR="008B336F" w:rsidRPr="0007432B">
        <w:rPr>
          <w:b/>
        </w:rPr>
        <w:t>ин</w:t>
      </w:r>
      <w:r w:rsidR="008B336F">
        <w:rPr>
          <w:b/>
        </w:rPr>
        <w:t>дивидуальный предприниматель</w:t>
      </w:r>
      <w:r>
        <w:rPr>
          <w:b/>
        </w:rPr>
        <w:t xml:space="preserve">)      </w:t>
      </w:r>
      <w:r w:rsidR="00160F09">
        <w:rPr>
          <w:b/>
        </w:rPr>
        <w:t xml:space="preserve"> </w:t>
      </w:r>
      <w:r w:rsidR="008B336F" w:rsidRPr="0007432B">
        <w:rPr>
          <w:b/>
        </w:rPr>
        <w:t>_____________</w:t>
      </w:r>
      <w:r w:rsidR="008B336F">
        <w:rPr>
          <w:b/>
        </w:rPr>
        <w:t>________________________________</w:t>
      </w:r>
    </w:p>
    <w:p w:rsidR="008B336F" w:rsidRDefault="008B336F" w:rsidP="008B336F">
      <w:pPr>
        <w:ind w:left="5664" w:firstLine="708"/>
        <w:rPr>
          <w:b/>
        </w:rPr>
      </w:pPr>
      <w:r w:rsidRPr="0007432B">
        <w:rPr>
          <w:sz w:val="16"/>
        </w:rPr>
        <w:t>подпись,</w:t>
      </w:r>
      <w:r w:rsidR="004251F8">
        <w:rPr>
          <w:sz w:val="16"/>
        </w:rPr>
        <w:t xml:space="preserve"> ФИО,</w:t>
      </w:r>
      <w:r w:rsidRPr="0007432B">
        <w:rPr>
          <w:sz w:val="16"/>
        </w:rPr>
        <w:t xml:space="preserve"> печать</w:t>
      </w:r>
      <w:r>
        <w:rPr>
          <w:sz w:val="16"/>
        </w:rPr>
        <w:t xml:space="preserve"> (при наличии)</w:t>
      </w:r>
      <w:r w:rsidR="004251F8">
        <w:rPr>
          <w:sz w:val="16"/>
        </w:rPr>
        <w:t>, дата</w:t>
      </w:r>
    </w:p>
    <w:p w:rsidR="008B336F" w:rsidRDefault="008B336F" w:rsidP="008B336F">
      <w:pPr>
        <w:pStyle w:val="Default"/>
        <w:ind w:left="-709" w:right="-285" w:firstLine="567"/>
        <w:jc w:val="both"/>
        <w:rPr>
          <w:b/>
          <w:color w:val="auto"/>
        </w:rPr>
        <w:sectPr w:rsidR="008B336F" w:rsidSect="00EE466F">
          <w:pgSz w:w="11906" w:h="16838" w:code="9"/>
          <w:pgMar w:top="1134" w:right="851" w:bottom="1134" w:left="1134" w:header="709" w:footer="510" w:gutter="0"/>
          <w:pgNumType w:start="1"/>
          <w:cols w:space="708"/>
          <w:titlePg/>
          <w:docGrid w:linePitch="360"/>
        </w:sectPr>
      </w:pPr>
    </w:p>
    <w:p w:rsidR="008B336F" w:rsidRDefault="003B1C10" w:rsidP="003B1C10">
      <w:pPr>
        <w:spacing w:line="0" w:lineRule="atLeast"/>
        <w:ind w:left="5954" w:right="-2"/>
        <w:jc w:val="both"/>
      </w:pPr>
      <w:r>
        <w:t>П</w:t>
      </w:r>
      <w:r w:rsidR="00F13890">
        <w:t>риложение</w:t>
      </w:r>
      <w:r w:rsidR="008B336F" w:rsidRPr="00E47580">
        <w:t xml:space="preserve"> 3</w:t>
      </w:r>
    </w:p>
    <w:p w:rsidR="00161647" w:rsidRPr="000C6F49" w:rsidRDefault="00D16F7F" w:rsidP="00161647">
      <w:pPr>
        <w:tabs>
          <w:tab w:val="left" w:pos="5954"/>
        </w:tabs>
        <w:ind w:left="5954" w:right="-2"/>
        <w:jc w:val="both"/>
        <w:rPr>
          <w:sz w:val="22"/>
        </w:rPr>
      </w:pPr>
      <w:r w:rsidRPr="000C6F49">
        <w:rPr>
          <w:sz w:val="22"/>
        </w:rPr>
        <w:t xml:space="preserve">к Методическим рекомендациям по проведению самообследования и подготовке декларации </w:t>
      </w:r>
      <w:r w:rsidR="00EB3D44">
        <w:rPr>
          <w:sz w:val="22"/>
        </w:rPr>
        <w:t>с</w:t>
      </w:r>
      <w:r w:rsidRPr="000C6F49">
        <w:rPr>
          <w:sz w:val="22"/>
        </w:rPr>
        <w:t xml:space="preserve">облюдения обязательных требований, оценка соблюдения которых осуществляется в рамках регионального государственного контроля (надзора) </w:t>
      </w:r>
      <w:r w:rsidR="00161647" w:rsidRPr="000C6F49">
        <w:rPr>
          <w:sz w:val="22"/>
        </w:rPr>
        <w:t xml:space="preserve">за </w:t>
      </w:r>
      <w:r w:rsidR="00161647">
        <w:rPr>
          <w:sz w:val="22"/>
        </w:rPr>
        <w:t>плательщиками курортного сбора и операторами курортного сбора</w:t>
      </w:r>
    </w:p>
    <w:p w:rsidR="008B336F" w:rsidRDefault="008B336F" w:rsidP="00161647">
      <w:pPr>
        <w:tabs>
          <w:tab w:val="left" w:pos="5954"/>
        </w:tabs>
        <w:ind w:left="5954" w:right="-2"/>
        <w:jc w:val="both"/>
      </w:pPr>
    </w:p>
    <w:p w:rsidR="003B1C10" w:rsidRDefault="003B1C10" w:rsidP="00EB3D44">
      <w:pPr>
        <w:spacing w:line="0" w:lineRule="atLeast"/>
        <w:rPr>
          <w:b/>
        </w:rPr>
      </w:pPr>
    </w:p>
    <w:p w:rsidR="008B336F" w:rsidRDefault="008B336F" w:rsidP="008B336F">
      <w:pPr>
        <w:spacing w:line="0" w:lineRule="atLeast"/>
        <w:ind w:left="-567" w:firstLine="709"/>
        <w:jc w:val="center"/>
        <w:rPr>
          <w:b/>
        </w:rPr>
      </w:pPr>
      <w:r w:rsidRPr="0090363C">
        <w:rPr>
          <w:b/>
        </w:rPr>
        <w:t xml:space="preserve">ПЕРЕЧЕНЬ </w:t>
      </w:r>
    </w:p>
    <w:p w:rsidR="003B1C10" w:rsidRDefault="008B336F" w:rsidP="008B336F">
      <w:pPr>
        <w:spacing w:line="0" w:lineRule="atLeast"/>
        <w:ind w:firstLine="709"/>
        <w:jc w:val="center"/>
        <w:rPr>
          <w:b/>
        </w:rPr>
      </w:pPr>
      <w:r w:rsidRPr="0090363C">
        <w:rPr>
          <w:b/>
        </w:rPr>
        <w:t xml:space="preserve">уполномоченных лиц </w:t>
      </w:r>
      <w:r>
        <w:rPr>
          <w:b/>
        </w:rPr>
        <w:t xml:space="preserve">Комитета по </w:t>
      </w:r>
      <w:r w:rsidR="00161647">
        <w:rPr>
          <w:b/>
        </w:rPr>
        <w:t xml:space="preserve">развитию туризма </w:t>
      </w:r>
      <w:r>
        <w:rPr>
          <w:b/>
        </w:rPr>
        <w:t>Санкт-Петербурга</w:t>
      </w:r>
      <w:r w:rsidRPr="0090363C">
        <w:rPr>
          <w:b/>
        </w:rPr>
        <w:t>,</w:t>
      </w:r>
    </w:p>
    <w:p w:rsidR="008B336F" w:rsidRDefault="008B336F" w:rsidP="008B336F">
      <w:pPr>
        <w:spacing w:line="0" w:lineRule="atLeast"/>
        <w:ind w:firstLine="709"/>
        <w:jc w:val="center"/>
        <w:rPr>
          <w:b/>
        </w:rPr>
      </w:pPr>
      <w:r w:rsidRPr="0090363C">
        <w:rPr>
          <w:b/>
        </w:rPr>
        <w:t>ответственных за организаци</w:t>
      </w:r>
      <w:r>
        <w:rPr>
          <w:b/>
        </w:rPr>
        <w:t>ю и проведение самообследования</w:t>
      </w:r>
    </w:p>
    <w:p w:rsidR="008B336F" w:rsidRPr="00E47580" w:rsidRDefault="008B336F" w:rsidP="00F85DF9">
      <w:pPr>
        <w:spacing w:line="0" w:lineRule="atLeast"/>
        <w:jc w:val="both"/>
        <w:rPr>
          <w:b/>
        </w:rPr>
      </w:pPr>
    </w:p>
    <w:tbl>
      <w:tblPr>
        <w:tblW w:w="97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3828"/>
      </w:tblGrid>
      <w:tr w:rsidR="008B336F" w:rsidRPr="00EB3D44" w:rsidTr="00865A4A">
        <w:trPr>
          <w:trHeight w:hRule="exact" w:val="36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36F" w:rsidRPr="00EB3D44" w:rsidRDefault="008B336F" w:rsidP="00865A4A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 w:rsidRPr="00EB3D44">
              <w:rPr>
                <w:rStyle w:val="FontStyle19"/>
                <w:sz w:val="24"/>
                <w:szCs w:val="24"/>
              </w:rPr>
              <w:t>Ф.И.О.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36F" w:rsidRPr="00EB3D44" w:rsidRDefault="008B336F" w:rsidP="00865A4A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 w:rsidRPr="00EB3D44">
              <w:rPr>
                <w:rStyle w:val="FontStyle19"/>
                <w:sz w:val="24"/>
                <w:szCs w:val="24"/>
              </w:rPr>
              <w:t>Должность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36F" w:rsidRPr="00483AAA" w:rsidRDefault="008B336F" w:rsidP="00865A4A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  <w:lang w:val="en-US"/>
              </w:rPr>
            </w:pPr>
            <w:r w:rsidRPr="00483AAA">
              <w:rPr>
                <w:rStyle w:val="FontStyle19"/>
                <w:sz w:val="24"/>
                <w:szCs w:val="24"/>
              </w:rPr>
              <w:t>Контакты</w:t>
            </w:r>
          </w:p>
        </w:tc>
      </w:tr>
      <w:tr w:rsidR="00F85DF9" w:rsidRPr="00EB3D44" w:rsidTr="006E112F">
        <w:trPr>
          <w:trHeight w:val="75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DF9" w:rsidRPr="00E47580" w:rsidRDefault="00FB6363" w:rsidP="00FB6363">
            <w:pPr>
              <w:pStyle w:val="Style6"/>
              <w:spacing w:line="0" w:lineRule="atLeast"/>
              <w:jc w:val="center"/>
            </w:pPr>
            <w:r>
              <w:t>Лысенко Алексей Константинович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DF9" w:rsidRPr="00E47580" w:rsidRDefault="00FB6363" w:rsidP="00F85DF9">
            <w:pPr>
              <w:pStyle w:val="Style6"/>
              <w:spacing w:line="0" w:lineRule="atLeast"/>
              <w:ind w:left="102"/>
              <w:jc w:val="center"/>
            </w:pPr>
            <w:r>
              <w:t>Временно исполняющий обязанности начальника отдела контроля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363" w:rsidRPr="00FB6363" w:rsidRDefault="00DB5289" w:rsidP="00FB6363">
            <w:pPr>
              <w:pStyle w:val="Style6"/>
              <w:spacing w:line="0" w:lineRule="atLeast"/>
              <w:ind w:left="102"/>
              <w:jc w:val="center"/>
              <w:rPr>
                <w:u w:val="single"/>
              </w:rPr>
            </w:pPr>
            <w:hyperlink r:id="rId9" w:history="1">
              <w:r w:rsidR="00FB6363" w:rsidRPr="001F0E1A">
                <w:rPr>
                  <w:rStyle w:val="a8"/>
                  <w:lang w:val="en-US"/>
                </w:rPr>
                <w:t>lysenko</w:t>
              </w:r>
              <w:r w:rsidR="00FB6363" w:rsidRPr="001F0E1A">
                <w:rPr>
                  <w:rStyle w:val="a8"/>
                </w:rPr>
                <w:t>@</w:t>
              </w:r>
              <w:r w:rsidR="00FB6363" w:rsidRPr="001F0E1A">
                <w:rPr>
                  <w:rStyle w:val="a8"/>
                  <w:lang w:val="en-US"/>
                </w:rPr>
                <w:t>krt</w:t>
              </w:r>
              <w:r w:rsidR="00FB6363" w:rsidRPr="001F0E1A">
                <w:rPr>
                  <w:rStyle w:val="a8"/>
                </w:rPr>
                <w:t>.</w:t>
              </w:r>
              <w:r w:rsidR="00FB6363" w:rsidRPr="001F0E1A">
                <w:rPr>
                  <w:rStyle w:val="a8"/>
                  <w:lang w:val="en-US"/>
                </w:rPr>
                <w:t>gov</w:t>
              </w:r>
              <w:r w:rsidR="00FB6363" w:rsidRPr="001F0E1A">
                <w:rPr>
                  <w:rStyle w:val="a8"/>
                </w:rPr>
                <w:t>.</w:t>
              </w:r>
              <w:r w:rsidR="00FB6363" w:rsidRPr="001F0E1A">
                <w:rPr>
                  <w:rStyle w:val="a8"/>
                  <w:lang w:val="en-US"/>
                </w:rPr>
                <w:t>spb</w:t>
              </w:r>
              <w:r w:rsidR="00FB6363" w:rsidRPr="001F0E1A">
                <w:rPr>
                  <w:rStyle w:val="a8"/>
                </w:rPr>
                <w:t>.</w:t>
              </w:r>
              <w:r w:rsidR="00FB6363" w:rsidRPr="001F0E1A">
                <w:rPr>
                  <w:rStyle w:val="a8"/>
                  <w:lang w:val="en-US"/>
                </w:rPr>
                <w:t>ru</w:t>
              </w:r>
            </w:hyperlink>
          </w:p>
          <w:p w:rsidR="00F85DF9" w:rsidRPr="00483AAA" w:rsidRDefault="00F85DF9" w:rsidP="00FB6363">
            <w:pPr>
              <w:pStyle w:val="Style6"/>
              <w:spacing w:line="0" w:lineRule="atLeast"/>
              <w:ind w:left="102"/>
              <w:jc w:val="center"/>
            </w:pPr>
            <w:r w:rsidRPr="00483AAA">
              <w:t xml:space="preserve">(812) 576 </w:t>
            </w:r>
            <w:r w:rsidR="00FB6363">
              <w:t>77</w:t>
            </w:r>
            <w:r w:rsidRPr="00483AAA">
              <w:t xml:space="preserve"> </w:t>
            </w:r>
            <w:r w:rsidR="00FB6363">
              <w:t>37</w:t>
            </w:r>
          </w:p>
        </w:tc>
      </w:tr>
      <w:tr w:rsidR="008B336F" w:rsidRPr="00EB3D44" w:rsidTr="00865A4A">
        <w:trPr>
          <w:trHeight w:val="74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36F" w:rsidRPr="00EB3D44" w:rsidRDefault="00763F0F" w:rsidP="003B1C10">
            <w:pPr>
              <w:pStyle w:val="Style6"/>
              <w:spacing w:line="0" w:lineRule="atLeast"/>
              <w:ind w:left="102"/>
              <w:jc w:val="center"/>
            </w:pPr>
            <w:r>
              <w:t>Вылегжанин Артё</w:t>
            </w:r>
            <w:r w:rsidR="00FB6363">
              <w:t>м Андреевич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36F" w:rsidRPr="00EB3D44" w:rsidRDefault="00FB6363" w:rsidP="003B1C10">
            <w:pPr>
              <w:pStyle w:val="Style6"/>
              <w:spacing w:line="0" w:lineRule="atLeast"/>
              <w:ind w:left="102"/>
              <w:jc w:val="center"/>
            </w:pPr>
            <w:r>
              <w:t>Главный специалист отдела контроля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36F" w:rsidRDefault="00DB5289" w:rsidP="003B1C10">
            <w:pPr>
              <w:pStyle w:val="Style6"/>
              <w:spacing w:line="0" w:lineRule="atLeast"/>
              <w:ind w:left="102"/>
              <w:jc w:val="center"/>
              <w:rPr>
                <w:u w:val="single"/>
              </w:rPr>
            </w:pPr>
            <w:hyperlink r:id="rId10" w:history="1">
              <w:r w:rsidR="00763F0F" w:rsidRPr="00581D42">
                <w:rPr>
                  <w:rStyle w:val="a8"/>
                </w:rPr>
                <w:t>a.vylegzhanin@krt.gov.spb.ru</w:t>
              </w:r>
            </w:hyperlink>
          </w:p>
          <w:p w:rsidR="00763F0F" w:rsidRPr="00483AAA" w:rsidRDefault="00763F0F" w:rsidP="003B1C10">
            <w:pPr>
              <w:pStyle w:val="Style6"/>
              <w:spacing w:line="0" w:lineRule="atLeast"/>
              <w:ind w:left="102"/>
              <w:jc w:val="center"/>
            </w:pPr>
            <w:r>
              <w:rPr>
                <w:u w:val="single"/>
              </w:rPr>
              <w:t>(812) 576 45 62</w:t>
            </w:r>
          </w:p>
        </w:tc>
      </w:tr>
    </w:tbl>
    <w:p w:rsidR="008B336F" w:rsidRPr="00E47580" w:rsidRDefault="008B336F" w:rsidP="00853460">
      <w:pPr>
        <w:autoSpaceDE w:val="0"/>
        <w:autoSpaceDN w:val="0"/>
        <w:spacing w:line="0" w:lineRule="atLeast"/>
        <w:jc w:val="center"/>
      </w:pPr>
    </w:p>
    <w:sectPr w:rsidR="008B336F" w:rsidRPr="00E47580" w:rsidSect="006527DB">
      <w:footerReference w:type="default" r:id="rId11"/>
      <w:pgSz w:w="11906" w:h="16838" w:code="9"/>
      <w:pgMar w:top="851" w:right="849" w:bottom="567" w:left="1701" w:header="36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289" w:rsidRDefault="00DB5289">
      <w:r>
        <w:separator/>
      </w:r>
    </w:p>
  </w:endnote>
  <w:endnote w:type="continuationSeparator" w:id="0">
    <w:p w:rsidR="00DB5289" w:rsidRDefault="00DB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6A8" w:rsidRPr="00ED570C" w:rsidRDefault="00BB06A8" w:rsidP="00BB06A8">
    <w:pPr>
      <w:pStyle w:val="a6"/>
      <w:rPr>
        <w:sz w:val="20"/>
        <w:szCs w:val="20"/>
      </w:rPr>
    </w:pPr>
    <w:r>
      <w:rPr>
        <w:sz w:val="20"/>
        <w:szCs w:val="20"/>
      </w:rPr>
      <w:t>Головкин С.Н.</w:t>
    </w:r>
  </w:p>
  <w:p w:rsidR="00DD085C" w:rsidRPr="00BB06A8" w:rsidRDefault="00BB06A8" w:rsidP="00BB06A8">
    <w:pPr>
      <w:pStyle w:val="a6"/>
    </w:pPr>
    <w:r w:rsidRPr="00ED570C">
      <w:rPr>
        <w:sz w:val="20"/>
        <w:szCs w:val="20"/>
      </w:rPr>
      <w:t>576-2</w:t>
    </w:r>
    <w:r w:rsidR="006F0D56">
      <w:rPr>
        <w:sz w:val="20"/>
        <w:szCs w:val="20"/>
      </w:rPr>
      <w:t>894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289" w:rsidRDefault="00DB5289">
      <w:r>
        <w:separator/>
      </w:r>
    </w:p>
  </w:footnote>
  <w:footnote w:type="continuationSeparator" w:id="0">
    <w:p w:rsidR="00DB5289" w:rsidRDefault="00DB5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B026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6022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A64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AAE6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9830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7465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088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3C77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D4B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E08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26F9B"/>
    <w:multiLevelType w:val="hybridMultilevel"/>
    <w:tmpl w:val="5D5C1326"/>
    <w:lvl w:ilvl="0" w:tplc="DADE221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B53CA"/>
    <w:multiLevelType w:val="multilevel"/>
    <w:tmpl w:val="4726D9B0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16865835"/>
    <w:multiLevelType w:val="hybridMultilevel"/>
    <w:tmpl w:val="49B63ADA"/>
    <w:lvl w:ilvl="0" w:tplc="C0E8F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7D4D8F"/>
    <w:multiLevelType w:val="hybridMultilevel"/>
    <w:tmpl w:val="51B29178"/>
    <w:lvl w:ilvl="0" w:tplc="5EC88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383D99"/>
    <w:multiLevelType w:val="hybridMultilevel"/>
    <w:tmpl w:val="733C4C22"/>
    <w:lvl w:ilvl="0" w:tplc="4D1A429A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37197A"/>
    <w:multiLevelType w:val="hybridMultilevel"/>
    <w:tmpl w:val="E7C89904"/>
    <w:lvl w:ilvl="0" w:tplc="2E2CC876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3EB570B2"/>
    <w:multiLevelType w:val="hybridMultilevel"/>
    <w:tmpl w:val="562C5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2465E"/>
    <w:multiLevelType w:val="hybridMultilevel"/>
    <w:tmpl w:val="9F1471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63359FB"/>
    <w:multiLevelType w:val="hybridMultilevel"/>
    <w:tmpl w:val="2CCAC930"/>
    <w:lvl w:ilvl="0" w:tplc="E9364B2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2"/>
  </w:num>
  <w:num w:numId="13">
    <w:abstractNumId w:val="11"/>
  </w:num>
  <w:num w:numId="14">
    <w:abstractNumId w:val="15"/>
  </w:num>
  <w:num w:numId="15">
    <w:abstractNumId w:val="13"/>
  </w:num>
  <w:num w:numId="16">
    <w:abstractNumId w:val="17"/>
  </w:num>
  <w:num w:numId="17">
    <w:abstractNumId w:val="10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f2d69e9-4de9-4826-921b-127becc1bc0f"/>
  </w:docVars>
  <w:rsids>
    <w:rsidRoot w:val="00ED570C"/>
    <w:rsid w:val="0000063F"/>
    <w:rsid w:val="0000649D"/>
    <w:rsid w:val="00007CBE"/>
    <w:rsid w:val="00010A40"/>
    <w:rsid w:val="00012650"/>
    <w:rsid w:val="000138EF"/>
    <w:rsid w:val="00013D78"/>
    <w:rsid w:val="00016498"/>
    <w:rsid w:val="00017717"/>
    <w:rsid w:val="000203D1"/>
    <w:rsid w:val="0002194C"/>
    <w:rsid w:val="00023D5E"/>
    <w:rsid w:val="0002421B"/>
    <w:rsid w:val="00025B5C"/>
    <w:rsid w:val="00026186"/>
    <w:rsid w:val="0003064A"/>
    <w:rsid w:val="00047A02"/>
    <w:rsid w:val="0005270D"/>
    <w:rsid w:val="00055114"/>
    <w:rsid w:val="00055D48"/>
    <w:rsid w:val="00061F2F"/>
    <w:rsid w:val="000649A3"/>
    <w:rsid w:val="000711F2"/>
    <w:rsid w:val="00083B81"/>
    <w:rsid w:val="00084A1A"/>
    <w:rsid w:val="00086E38"/>
    <w:rsid w:val="000902F5"/>
    <w:rsid w:val="000906C4"/>
    <w:rsid w:val="0009680A"/>
    <w:rsid w:val="000A5068"/>
    <w:rsid w:val="000B47B4"/>
    <w:rsid w:val="000C6F49"/>
    <w:rsid w:val="000E4AA1"/>
    <w:rsid w:val="000E680F"/>
    <w:rsid w:val="000F4B65"/>
    <w:rsid w:val="000F62E5"/>
    <w:rsid w:val="000F76EF"/>
    <w:rsid w:val="00100284"/>
    <w:rsid w:val="00101B31"/>
    <w:rsid w:val="00112A77"/>
    <w:rsid w:val="00134102"/>
    <w:rsid w:val="00134159"/>
    <w:rsid w:val="00136632"/>
    <w:rsid w:val="00144849"/>
    <w:rsid w:val="001479A4"/>
    <w:rsid w:val="00147F27"/>
    <w:rsid w:val="00160F09"/>
    <w:rsid w:val="00161647"/>
    <w:rsid w:val="00167141"/>
    <w:rsid w:val="001753AF"/>
    <w:rsid w:val="00182EF8"/>
    <w:rsid w:val="00183E82"/>
    <w:rsid w:val="00186710"/>
    <w:rsid w:val="0019517B"/>
    <w:rsid w:val="001A0AD9"/>
    <w:rsid w:val="001A6CCD"/>
    <w:rsid w:val="001B5115"/>
    <w:rsid w:val="001B7013"/>
    <w:rsid w:val="001C26BD"/>
    <w:rsid w:val="001C412C"/>
    <w:rsid w:val="001C72F8"/>
    <w:rsid w:val="001D1D62"/>
    <w:rsid w:val="001D2E59"/>
    <w:rsid w:val="001E1A2E"/>
    <w:rsid w:val="001E2A98"/>
    <w:rsid w:val="001E74EC"/>
    <w:rsid w:val="001F3D5D"/>
    <w:rsid w:val="00211C47"/>
    <w:rsid w:val="00220A34"/>
    <w:rsid w:val="00222428"/>
    <w:rsid w:val="00231099"/>
    <w:rsid w:val="002372A8"/>
    <w:rsid w:val="00237C81"/>
    <w:rsid w:val="0024107A"/>
    <w:rsid w:val="002448AD"/>
    <w:rsid w:val="002449DD"/>
    <w:rsid w:val="00247F1D"/>
    <w:rsid w:val="00261512"/>
    <w:rsid w:val="0026529D"/>
    <w:rsid w:val="00270A35"/>
    <w:rsid w:val="00273CE9"/>
    <w:rsid w:val="00274270"/>
    <w:rsid w:val="0027533B"/>
    <w:rsid w:val="0028366E"/>
    <w:rsid w:val="00290BFA"/>
    <w:rsid w:val="00293067"/>
    <w:rsid w:val="00294878"/>
    <w:rsid w:val="002A3EC3"/>
    <w:rsid w:val="002A4155"/>
    <w:rsid w:val="002B14EE"/>
    <w:rsid w:val="002D5B3B"/>
    <w:rsid w:val="002D64B9"/>
    <w:rsid w:val="002D7411"/>
    <w:rsid w:val="002F22EB"/>
    <w:rsid w:val="0030278E"/>
    <w:rsid w:val="00302D29"/>
    <w:rsid w:val="00303CD0"/>
    <w:rsid w:val="00304CA5"/>
    <w:rsid w:val="00304E67"/>
    <w:rsid w:val="003277EA"/>
    <w:rsid w:val="00327CD7"/>
    <w:rsid w:val="0033075E"/>
    <w:rsid w:val="003337E7"/>
    <w:rsid w:val="0033527F"/>
    <w:rsid w:val="00374419"/>
    <w:rsid w:val="0037459B"/>
    <w:rsid w:val="00375B04"/>
    <w:rsid w:val="003764D5"/>
    <w:rsid w:val="003A0850"/>
    <w:rsid w:val="003A7DA1"/>
    <w:rsid w:val="003B1C10"/>
    <w:rsid w:val="003C39E5"/>
    <w:rsid w:val="003E24A3"/>
    <w:rsid w:val="003E3B10"/>
    <w:rsid w:val="003E640C"/>
    <w:rsid w:val="003F0CC4"/>
    <w:rsid w:val="00417918"/>
    <w:rsid w:val="00421C54"/>
    <w:rsid w:val="004251F8"/>
    <w:rsid w:val="00426CB8"/>
    <w:rsid w:val="004277B1"/>
    <w:rsid w:val="00436038"/>
    <w:rsid w:val="004379CD"/>
    <w:rsid w:val="00450140"/>
    <w:rsid w:val="00451FF9"/>
    <w:rsid w:val="00453D65"/>
    <w:rsid w:val="00470A8C"/>
    <w:rsid w:val="00483AAA"/>
    <w:rsid w:val="00484623"/>
    <w:rsid w:val="00490A32"/>
    <w:rsid w:val="004951E5"/>
    <w:rsid w:val="004A0274"/>
    <w:rsid w:val="004A1264"/>
    <w:rsid w:val="004C314F"/>
    <w:rsid w:val="004C4B22"/>
    <w:rsid w:val="004C58D3"/>
    <w:rsid w:val="004D0B08"/>
    <w:rsid w:val="004D2276"/>
    <w:rsid w:val="004D488E"/>
    <w:rsid w:val="004E54EE"/>
    <w:rsid w:val="004E6A9D"/>
    <w:rsid w:val="004F3960"/>
    <w:rsid w:val="0050418A"/>
    <w:rsid w:val="00505FFB"/>
    <w:rsid w:val="00507DF0"/>
    <w:rsid w:val="00514228"/>
    <w:rsid w:val="00515D8E"/>
    <w:rsid w:val="005252BF"/>
    <w:rsid w:val="0052742A"/>
    <w:rsid w:val="00530389"/>
    <w:rsid w:val="005316CF"/>
    <w:rsid w:val="00536E8B"/>
    <w:rsid w:val="00542113"/>
    <w:rsid w:val="00567069"/>
    <w:rsid w:val="00571C6F"/>
    <w:rsid w:val="00577626"/>
    <w:rsid w:val="005A2F3D"/>
    <w:rsid w:val="005A477F"/>
    <w:rsid w:val="005A4B41"/>
    <w:rsid w:val="005B4A04"/>
    <w:rsid w:val="005B4EB3"/>
    <w:rsid w:val="005C28DB"/>
    <w:rsid w:val="005D210D"/>
    <w:rsid w:val="005D59E8"/>
    <w:rsid w:val="005E1292"/>
    <w:rsid w:val="005E4CF7"/>
    <w:rsid w:val="00606788"/>
    <w:rsid w:val="00607B2B"/>
    <w:rsid w:val="0061095C"/>
    <w:rsid w:val="00613AD4"/>
    <w:rsid w:val="006172A9"/>
    <w:rsid w:val="0062246E"/>
    <w:rsid w:val="006234A1"/>
    <w:rsid w:val="00627E5D"/>
    <w:rsid w:val="006329DE"/>
    <w:rsid w:val="006333FE"/>
    <w:rsid w:val="006419A2"/>
    <w:rsid w:val="00642907"/>
    <w:rsid w:val="00646299"/>
    <w:rsid w:val="00647E5A"/>
    <w:rsid w:val="006527DB"/>
    <w:rsid w:val="00665489"/>
    <w:rsid w:val="006659CF"/>
    <w:rsid w:val="00665ABA"/>
    <w:rsid w:val="006678DF"/>
    <w:rsid w:val="0067530F"/>
    <w:rsid w:val="00675C9F"/>
    <w:rsid w:val="00677A9A"/>
    <w:rsid w:val="00677C9B"/>
    <w:rsid w:val="006860E2"/>
    <w:rsid w:val="00687880"/>
    <w:rsid w:val="00692F7E"/>
    <w:rsid w:val="006950D4"/>
    <w:rsid w:val="00696D8C"/>
    <w:rsid w:val="006A20BF"/>
    <w:rsid w:val="006A6DA3"/>
    <w:rsid w:val="006B1E7C"/>
    <w:rsid w:val="006B7A37"/>
    <w:rsid w:val="006C0BF4"/>
    <w:rsid w:val="006D1DB3"/>
    <w:rsid w:val="006D1EDF"/>
    <w:rsid w:val="006E695D"/>
    <w:rsid w:val="006F0D56"/>
    <w:rsid w:val="006F1500"/>
    <w:rsid w:val="006F2BBE"/>
    <w:rsid w:val="00702F2C"/>
    <w:rsid w:val="00703396"/>
    <w:rsid w:val="00724A9A"/>
    <w:rsid w:val="007341DF"/>
    <w:rsid w:val="00740806"/>
    <w:rsid w:val="007431C6"/>
    <w:rsid w:val="00743E98"/>
    <w:rsid w:val="00751729"/>
    <w:rsid w:val="00752848"/>
    <w:rsid w:val="0076042D"/>
    <w:rsid w:val="007635A9"/>
    <w:rsid w:val="00763F0F"/>
    <w:rsid w:val="007704CA"/>
    <w:rsid w:val="00772903"/>
    <w:rsid w:val="00772A49"/>
    <w:rsid w:val="00773505"/>
    <w:rsid w:val="00773786"/>
    <w:rsid w:val="00773F9C"/>
    <w:rsid w:val="00780D7A"/>
    <w:rsid w:val="007810DD"/>
    <w:rsid w:val="00783139"/>
    <w:rsid w:val="0079111E"/>
    <w:rsid w:val="007A1EB0"/>
    <w:rsid w:val="007A5EF8"/>
    <w:rsid w:val="007A7262"/>
    <w:rsid w:val="007C13FB"/>
    <w:rsid w:val="007C313F"/>
    <w:rsid w:val="007C4A11"/>
    <w:rsid w:val="007C521C"/>
    <w:rsid w:val="007C5D5C"/>
    <w:rsid w:val="007C7880"/>
    <w:rsid w:val="007D3A39"/>
    <w:rsid w:val="007D7DB6"/>
    <w:rsid w:val="007E0ADC"/>
    <w:rsid w:val="007E6605"/>
    <w:rsid w:val="007F1433"/>
    <w:rsid w:val="007F4FC5"/>
    <w:rsid w:val="007F592E"/>
    <w:rsid w:val="0080722E"/>
    <w:rsid w:val="0080724D"/>
    <w:rsid w:val="0081046F"/>
    <w:rsid w:val="0081223B"/>
    <w:rsid w:val="0081771E"/>
    <w:rsid w:val="00817E52"/>
    <w:rsid w:val="00837994"/>
    <w:rsid w:val="00843FDF"/>
    <w:rsid w:val="00850A98"/>
    <w:rsid w:val="00853460"/>
    <w:rsid w:val="00864019"/>
    <w:rsid w:val="00871F72"/>
    <w:rsid w:val="00875FF2"/>
    <w:rsid w:val="008810F6"/>
    <w:rsid w:val="0089095E"/>
    <w:rsid w:val="00893EEC"/>
    <w:rsid w:val="008A055B"/>
    <w:rsid w:val="008A0AD1"/>
    <w:rsid w:val="008A7549"/>
    <w:rsid w:val="008B336F"/>
    <w:rsid w:val="008B645E"/>
    <w:rsid w:val="008C4A93"/>
    <w:rsid w:val="008C650D"/>
    <w:rsid w:val="008E0F5C"/>
    <w:rsid w:val="008F69CF"/>
    <w:rsid w:val="00914DCC"/>
    <w:rsid w:val="009201FA"/>
    <w:rsid w:val="00925FAB"/>
    <w:rsid w:val="00932A8E"/>
    <w:rsid w:val="00934DE8"/>
    <w:rsid w:val="00940B3B"/>
    <w:rsid w:val="009412A4"/>
    <w:rsid w:val="0094527B"/>
    <w:rsid w:val="00953EA3"/>
    <w:rsid w:val="00975004"/>
    <w:rsid w:val="009949A2"/>
    <w:rsid w:val="00995663"/>
    <w:rsid w:val="009B448F"/>
    <w:rsid w:val="009B5053"/>
    <w:rsid w:val="009C1353"/>
    <w:rsid w:val="009C7B6F"/>
    <w:rsid w:val="009E4834"/>
    <w:rsid w:val="00A0258D"/>
    <w:rsid w:val="00A0293E"/>
    <w:rsid w:val="00A033F0"/>
    <w:rsid w:val="00A04AF7"/>
    <w:rsid w:val="00A13978"/>
    <w:rsid w:val="00A21DD2"/>
    <w:rsid w:val="00A2492A"/>
    <w:rsid w:val="00A347BB"/>
    <w:rsid w:val="00A44144"/>
    <w:rsid w:val="00A46F84"/>
    <w:rsid w:val="00A54201"/>
    <w:rsid w:val="00A57DC6"/>
    <w:rsid w:val="00A607B9"/>
    <w:rsid w:val="00A61FA1"/>
    <w:rsid w:val="00A6243A"/>
    <w:rsid w:val="00A653FF"/>
    <w:rsid w:val="00A65884"/>
    <w:rsid w:val="00A65A50"/>
    <w:rsid w:val="00A813E2"/>
    <w:rsid w:val="00A821E1"/>
    <w:rsid w:val="00A839D0"/>
    <w:rsid w:val="00A83A1A"/>
    <w:rsid w:val="00A912A6"/>
    <w:rsid w:val="00A93BE0"/>
    <w:rsid w:val="00A94CEF"/>
    <w:rsid w:val="00A95FDD"/>
    <w:rsid w:val="00AA2C89"/>
    <w:rsid w:val="00AA623C"/>
    <w:rsid w:val="00AB32B9"/>
    <w:rsid w:val="00AB47AE"/>
    <w:rsid w:val="00AC2BEF"/>
    <w:rsid w:val="00AD336A"/>
    <w:rsid w:val="00AD3AB6"/>
    <w:rsid w:val="00AE0B6E"/>
    <w:rsid w:val="00AE12DE"/>
    <w:rsid w:val="00AE6B90"/>
    <w:rsid w:val="00AF0A6F"/>
    <w:rsid w:val="00B0099E"/>
    <w:rsid w:val="00B13D6B"/>
    <w:rsid w:val="00B247E5"/>
    <w:rsid w:val="00B26846"/>
    <w:rsid w:val="00B3136C"/>
    <w:rsid w:val="00B31B8C"/>
    <w:rsid w:val="00B42151"/>
    <w:rsid w:val="00B4375E"/>
    <w:rsid w:val="00B470DA"/>
    <w:rsid w:val="00B85BD0"/>
    <w:rsid w:val="00B9366D"/>
    <w:rsid w:val="00BA14BC"/>
    <w:rsid w:val="00BA48F0"/>
    <w:rsid w:val="00BB06A8"/>
    <w:rsid w:val="00BC3AF9"/>
    <w:rsid w:val="00BC480C"/>
    <w:rsid w:val="00BC67FA"/>
    <w:rsid w:val="00BC6B45"/>
    <w:rsid w:val="00BC73E9"/>
    <w:rsid w:val="00BD1F8B"/>
    <w:rsid w:val="00BD5222"/>
    <w:rsid w:val="00BE0854"/>
    <w:rsid w:val="00BE14F1"/>
    <w:rsid w:val="00BE70A2"/>
    <w:rsid w:val="00BF1B42"/>
    <w:rsid w:val="00C022D4"/>
    <w:rsid w:val="00C06730"/>
    <w:rsid w:val="00C17F7D"/>
    <w:rsid w:val="00C342FC"/>
    <w:rsid w:val="00C353E5"/>
    <w:rsid w:val="00C36676"/>
    <w:rsid w:val="00C40350"/>
    <w:rsid w:val="00C4140D"/>
    <w:rsid w:val="00C419DD"/>
    <w:rsid w:val="00C44808"/>
    <w:rsid w:val="00C44DAA"/>
    <w:rsid w:val="00C464B0"/>
    <w:rsid w:val="00C5406C"/>
    <w:rsid w:val="00C62262"/>
    <w:rsid w:val="00C70AFE"/>
    <w:rsid w:val="00C87D60"/>
    <w:rsid w:val="00C93DB3"/>
    <w:rsid w:val="00C94263"/>
    <w:rsid w:val="00C949D5"/>
    <w:rsid w:val="00CA1961"/>
    <w:rsid w:val="00CA26DD"/>
    <w:rsid w:val="00CA3F17"/>
    <w:rsid w:val="00CA5A74"/>
    <w:rsid w:val="00CB2738"/>
    <w:rsid w:val="00CC25CF"/>
    <w:rsid w:val="00CC3AF6"/>
    <w:rsid w:val="00CD2984"/>
    <w:rsid w:val="00CE47BD"/>
    <w:rsid w:val="00CE585F"/>
    <w:rsid w:val="00CF16ED"/>
    <w:rsid w:val="00CF5D15"/>
    <w:rsid w:val="00D0775A"/>
    <w:rsid w:val="00D0779B"/>
    <w:rsid w:val="00D07FC5"/>
    <w:rsid w:val="00D16F7F"/>
    <w:rsid w:val="00D20B6C"/>
    <w:rsid w:val="00D216EB"/>
    <w:rsid w:val="00D40791"/>
    <w:rsid w:val="00D53C15"/>
    <w:rsid w:val="00D55978"/>
    <w:rsid w:val="00D56F8E"/>
    <w:rsid w:val="00D57462"/>
    <w:rsid w:val="00D61A87"/>
    <w:rsid w:val="00D65D91"/>
    <w:rsid w:val="00D71D2B"/>
    <w:rsid w:val="00D74DF1"/>
    <w:rsid w:val="00D75843"/>
    <w:rsid w:val="00D8411C"/>
    <w:rsid w:val="00D84374"/>
    <w:rsid w:val="00D84819"/>
    <w:rsid w:val="00D8662D"/>
    <w:rsid w:val="00D90A90"/>
    <w:rsid w:val="00D933EC"/>
    <w:rsid w:val="00D94630"/>
    <w:rsid w:val="00D95FFF"/>
    <w:rsid w:val="00DA078A"/>
    <w:rsid w:val="00DB0AFF"/>
    <w:rsid w:val="00DB2E32"/>
    <w:rsid w:val="00DB5289"/>
    <w:rsid w:val="00DC5861"/>
    <w:rsid w:val="00DD085C"/>
    <w:rsid w:val="00DD3000"/>
    <w:rsid w:val="00DD4B5A"/>
    <w:rsid w:val="00DD5A77"/>
    <w:rsid w:val="00DD7B54"/>
    <w:rsid w:val="00DD7C15"/>
    <w:rsid w:val="00DE1C7C"/>
    <w:rsid w:val="00DE4287"/>
    <w:rsid w:val="00E200AC"/>
    <w:rsid w:val="00E27473"/>
    <w:rsid w:val="00E324FC"/>
    <w:rsid w:val="00E41863"/>
    <w:rsid w:val="00E50D05"/>
    <w:rsid w:val="00E6106A"/>
    <w:rsid w:val="00E73AE0"/>
    <w:rsid w:val="00E87710"/>
    <w:rsid w:val="00E90270"/>
    <w:rsid w:val="00E9098D"/>
    <w:rsid w:val="00E94D0F"/>
    <w:rsid w:val="00EA1183"/>
    <w:rsid w:val="00EA1D76"/>
    <w:rsid w:val="00EA2475"/>
    <w:rsid w:val="00EB3D44"/>
    <w:rsid w:val="00EC32B9"/>
    <w:rsid w:val="00ED0B62"/>
    <w:rsid w:val="00ED570C"/>
    <w:rsid w:val="00ED5B0C"/>
    <w:rsid w:val="00EF053D"/>
    <w:rsid w:val="00EF17F6"/>
    <w:rsid w:val="00F06C98"/>
    <w:rsid w:val="00F10089"/>
    <w:rsid w:val="00F13890"/>
    <w:rsid w:val="00F16ECE"/>
    <w:rsid w:val="00F2312A"/>
    <w:rsid w:val="00F262BE"/>
    <w:rsid w:val="00F30714"/>
    <w:rsid w:val="00F40183"/>
    <w:rsid w:val="00F41645"/>
    <w:rsid w:val="00F46343"/>
    <w:rsid w:val="00F51A2B"/>
    <w:rsid w:val="00F54E1D"/>
    <w:rsid w:val="00F6009D"/>
    <w:rsid w:val="00F61417"/>
    <w:rsid w:val="00F65285"/>
    <w:rsid w:val="00F85DF9"/>
    <w:rsid w:val="00F87317"/>
    <w:rsid w:val="00F87914"/>
    <w:rsid w:val="00FA0F9D"/>
    <w:rsid w:val="00FA4BA7"/>
    <w:rsid w:val="00FA5DEE"/>
    <w:rsid w:val="00FA74AD"/>
    <w:rsid w:val="00FB59B3"/>
    <w:rsid w:val="00FB6363"/>
    <w:rsid w:val="00FD2E0D"/>
    <w:rsid w:val="00FE0E41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F8C9B"/>
  <w15:docId w15:val="{DB3F717B-E442-4E44-903E-76DB0D8F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2BF"/>
    <w:rPr>
      <w:rFonts w:ascii="Times New Roman" w:hAnsi="Times New Roman"/>
      <w:sz w:val="24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BE14F1"/>
    <w:pPr>
      <w:keepNext/>
      <w:spacing w:line="240" w:lineRule="atLeast"/>
      <w:ind w:left="-851"/>
      <w:jc w:val="center"/>
      <w:outlineLvl w:val="4"/>
    </w:pPr>
    <w:rPr>
      <w:rFonts w:eastAsia="Times New Roman"/>
      <w:spacing w:val="4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B6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C7B6F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2D5B3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2D5B3B"/>
    <w:pPr>
      <w:tabs>
        <w:tab w:val="center" w:pos="4677"/>
        <w:tab w:val="right" w:pos="9355"/>
      </w:tabs>
    </w:pPr>
  </w:style>
  <w:style w:type="character" w:styleId="a8">
    <w:name w:val="Hyperlink"/>
    <w:basedOn w:val="a0"/>
    <w:uiPriority w:val="99"/>
    <w:unhideWhenUsed/>
    <w:rsid w:val="006333FE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A20BF"/>
    <w:pPr>
      <w:ind w:left="720"/>
      <w:contextualSpacing/>
    </w:pPr>
  </w:style>
  <w:style w:type="character" w:customStyle="1" w:styleId="a7">
    <w:name w:val="Нижний колонтитул Знак"/>
    <w:link w:val="a6"/>
    <w:uiPriority w:val="99"/>
    <w:rsid w:val="006F2BBE"/>
    <w:rPr>
      <w:rFonts w:ascii="Times New Roman" w:hAnsi="Times New Roman"/>
      <w:sz w:val="24"/>
      <w:szCs w:val="22"/>
      <w:lang w:eastAsia="en-US"/>
    </w:rPr>
  </w:style>
  <w:style w:type="paragraph" w:styleId="aa">
    <w:name w:val="No Spacing"/>
    <w:uiPriority w:val="99"/>
    <w:qFormat/>
    <w:rsid w:val="00AE6B90"/>
    <w:rPr>
      <w:rFonts w:ascii="Times New Roman" w:hAnsi="Times New Roman"/>
    </w:rPr>
  </w:style>
  <w:style w:type="paragraph" w:customStyle="1" w:styleId="aeoaeno12">
    <w:name w:val="ae_oaeno12"/>
    <w:basedOn w:val="a"/>
    <w:rsid w:val="008B336F"/>
    <w:pPr>
      <w:spacing w:line="360" w:lineRule="auto"/>
      <w:ind w:firstLine="720"/>
      <w:jc w:val="both"/>
    </w:pPr>
    <w:rPr>
      <w:rFonts w:eastAsia="Times New Roman"/>
      <w:szCs w:val="24"/>
      <w:lang w:eastAsia="ru-RU"/>
    </w:rPr>
  </w:style>
  <w:style w:type="paragraph" w:customStyle="1" w:styleId="Default">
    <w:name w:val="Default"/>
    <w:rsid w:val="008B336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yle6">
    <w:name w:val="Style6"/>
    <w:basedOn w:val="a"/>
    <w:uiPriority w:val="99"/>
    <w:rsid w:val="008B336F"/>
    <w:pPr>
      <w:widowControl w:val="0"/>
      <w:autoSpaceDE w:val="0"/>
      <w:autoSpaceDN w:val="0"/>
      <w:adjustRightInd w:val="0"/>
    </w:pPr>
    <w:rPr>
      <w:rFonts w:eastAsiaTheme="minorEastAsia"/>
      <w:szCs w:val="24"/>
      <w:lang w:eastAsia="ru-RU"/>
    </w:rPr>
  </w:style>
  <w:style w:type="paragraph" w:customStyle="1" w:styleId="Style7">
    <w:name w:val="Style7"/>
    <w:basedOn w:val="a"/>
    <w:uiPriority w:val="99"/>
    <w:rsid w:val="008B336F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8B336F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8B33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8B336F"/>
    <w:pPr>
      <w:spacing w:before="40" w:after="40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ad">
    <w:name w:val="Базовый"/>
    <w:rsid w:val="008B336F"/>
    <w:pPr>
      <w:suppressAutoHyphens/>
      <w:spacing w:after="200" w:line="276" w:lineRule="auto"/>
    </w:pPr>
    <w:rPr>
      <w:rFonts w:eastAsia="SimSun" w:cstheme="minorBidi"/>
      <w:sz w:val="22"/>
      <w:szCs w:val="22"/>
    </w:rPr>
  </w:style>
  <w:style w:type="character" w:customStyle="1" w:styleId="1">
    <w:name w:val="Заголовок №1_"/>
    <w:basedOn w:val="a0"/>
    <w:link w:val="10"/>
    <w:rsid w:val="008B336F"/>
    <w:rPr>
      <w:b/>
      <w:bCs/>
      <w:sz w:val="26"/>
      <w:szCs w:val="26"/>
      <w:shd w:val="clear" w:color="auto" w:fill="FFFFFF"/>
    </w:rPr>
  </w:style>
  <w:style w:type="character" w:customStyle="1" w:styleId="ae">
    <w:name w:val="Основной текст_"/>
    <w:basedOn w:val="a0"/>
    <w:link w:val="11"/>
    <w:rsid w:val="008B336F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336F"/>
    <w:pPr>
      <w:widowControl w:val="0"/>
      <w:shd w:val="clear" w:color="auto" w:fill="FFFFFF"/>
      <w:spacing w:before="300" w:after="720" w:line="0" w:lineRule="atLeast"/>
      <w:jc w:val="center"/>
      <w:outlineLvl w:val="0"/>
    </w:pPr>
    <w:rPr>
      <w:rFonts w:ascii="Calibri" w:hAnsi="Calibri"/>
      <w:b/>
      <w:bCs/>
      <w:sz w:val="26"/>
      <w:szCs w:val="26"/>
      <w:lang w:eastAsia="ru-RU"/>
    </w:rPr>
  </w:style>
  <w:style w:type="paragraph" w:customStyle="1" w:styleId="11">
    <w:name w:val="Основной текст1"/>
    <w:basedOn w:val="a"/>
    <w:link w:val="ae"/>
    <w:rsid w:val="008B336F"/>
    <w:pPr>
      <w:widowControl w:val="0"/>
      <w:shd w:val="clear" w:color="auto" w:fill="FFFFFF"/>
      <w:spacing w:before="720" w:line="322" w:lineRule="exact"/>
      <w:jc w:val="both"/>
    </w:pPr>
    <w:rPr>
      <w:rFonts w:ascii="Calibri" w:hAnsi="Calibri"/>
      <w:sz w:val="26"/>
      <w:szCs w:val="26"/>
      <w:lang w:eastAsia="ru-RU"/>
    </w:rPr>
  </w:style>
  <w:style w:type="character" w:customStyle="1" w:styleId="85pt">
    <w:name w:val="Основной текст + 8;5 pt"/>
    <w:basedOn w:val="ae"/>
    <w:rsid w:val="008B336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A0274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rsid w:val="00BE14F1"/>
    <w:rPr>
      <w:rFonts w:ascii="Times New Roman" w:eastAsia="Times New Roman" w:hAnsi="Times New Roman"/>
      <w:spacing w:val="40"/>
      <w:sz w:val="32"/>
    </w:rPr>
  </w:style>
  <w:style w:type="paragraph" w:styleId="3">
    <w:name w:val="Body Text 3"/>
    <w:basedOn w:val="a"/>
    <w:link w:val="30"/>
    <w:rsid w:val="00BE14F1"/>
    <w:pPr>
      <w:spacing w:after="120" w:line="240" w:lineRule="atLeast"/>
      <w:jc w:val="both"/>
    </w:pPr>
    <w:rPr>
      <w:rFonts w:ascii="Baltica" w:eastAsia="Times New Roman" w:hAnsi="Baltica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BE14F1"/>
    <w:rPr>
      <w:rFonts w:ascii="Baltica" w:eastAsia="Times New Roman" w:hAnsi="Baltica"/>
      <w:sz w:val="16"/>
      <w:szCs w:val="16"/>
    </w:rPr>
  </w:style>
  <w:style w:type="paragraph" w:customStyle="1" w:styleId="af">
    <w:name w:val="Знак"/>
    <w:basedOn w:val="a"/>
    <w:rsid w:val="00BE14F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5B8F145C63A3A5DBAC180D235B3E91280A452260CDF25417E71B212037DA74F54CB9F8E902AE75F86529CBA2D90A81D40155F649B071ED7A014B73M6r1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.vylegzhanin@krt.gov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senko@krt.gov.spb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losovskiy\Local%20Settings\Temp\bdttmp\bb6e6261-809c-44e4-8c94-7d87b5255df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bb6e6261-809c-44e4-8c94-7d87b5255df8</Template>
  <TotalTime>1</TotalTime>
  <Pages>1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А.С. Колосовский</dc:creator>
  <cp:lastModifiedBy>Лысенко Алексей Константинович</cp:lastModifiedBy>
  <cp:revision>2</cp:revision>
  <cp:lastPrinted>2024-08-28T07:39:00Z</cp:lastPrinted>
  <dcterms:created xsi:type="dcterms:W3CDTF">2024-08-28T08:10:00Z</dcterms:created>
  <dcterms:modified xsi:type="dcterms:W3CDTF">2024-08-28T08:10:00Z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9f2d69e9-4de9-4826-921b-127becc1bc0f</vt:lpwstr>
  </property>
</Properties>
</file>