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Pr="002779B9" w:rsidRDefault="00E21846" w:rsidP="002779B9">
      <w:pPr>
        <w:pStyle w:val="aeoaeno12"/>
        <w:spacing w:line="0" w:lineRule="atLeast"/>
        <w:ind w:firstLine="0"/>
      </w:pPr>
    </w:p>
    <w:p w:rsidR="00957E2E" w:rsidRPr="002779B9" w:rsidRDefault="00957E2E" w:rsidP="002779B9">
      <w:pPr>
        <w:pStyle w:val="aeoaeno12"/>
        <w:spacing w:line="0" w:lineRule="atLeast"/>
        <w:ind w:firstLine="0"/>
        <w:rPr>
          <w:b/>
        </w:rPr>
      </w:pPr>
    </w:p>
    <w:p w:rsidR="008D23C3" w:rsidRPr="002779B9" w:rsidRDefault="005A0FD4" w:rsidP="002779B9">
      <w:pPr>
        <w:pStyle w:val="aeoaeno12"/>
        <w:spacing w:line="0" w:lineRule="atLeast"/>
        <w:ind w:firstLine="0"/>
        <w:rPr>
          <w:b/>
        </w:rPr>
      </w:pPr>
      <w:r>
        <w:rPr>
          <w:b/>
        </w:rPr>
        <w:t>О внесении изменения</w:t>
      </w:r>
    </w:p>
    <w:p w:rsidR="00997103" w:rsidRDefault="008D23C3" w:rsidP="002779B9">
      <w:pPr>
        <w:pStyle w:val="aeoaeno12"/>
        <w:spacing w:line="0" w:lineRule="atLeast"/>
        <w:ind w:firstLine="0"/>
        <w:rPr>
          <w:b/>
        </w:rPr>
      </w:pPr>
      <w:r w:rsidRPr="002779B9">
        <w:rPr>
          <w:b/>
        </w:rPr>
        <w:t>в распоряжени</w:t>
      </w:r>
      <w:r w:rsidR="005A0FD4">
        <w:rPr>
          <w:b/>
        </w:rPr>
        <w:t>е</w:t>
      </w:r>
      <w:r w:rsidRPr="002779B9">
        <w:rPr>
          <w:b/>
        </w:rPr>
        <w:t xml:space="preserve"> Комитета по труду </w:t>
      </w:r>
    </w:p>
    <w:p w:rsidR="008D23C3" w:rsidRDefault="008D23C3" w:rsidP="002779B9">
      <w:pPr>
        <w:pStyle w:val="aeoaeno12"/>
        <w:spacing w:line="0" w:lineRule="atLeast"/>
        <w:ind w:firstLine="0"/>
        <w:rPr>
          <w:b/>
        </w:rPr>
      </w:pPr>
      <w:r w:rsidRPr="002779B9">
        <w:rPr>
          <w:b/>
        </w:rPr>
        <w:t>и занятости населения Санкт-Петербурга</w:t>
      </w:r>
    </w:p>
    <w:p w:rsidR="00997103" w:rsidRPr="002779B9" w:rsidRDefault="00997103" w:rsidP="005A0FD4">
      <w:pPr>
        <w:pStyle w:val="aeoaeno12"/>
        <w:spacing w:line="0" w:lineRule="atLeast"/>
        <w:ind w:firstLine="0"/>
        <w:rPr>
          <w:b/>
        </w:rPr>
      </w:pPr>
      <w:r w:rsidRPr="00997103">
        <w:rPr>
          <w:b/>
        </w:rPr>
        <w:t>от 05.03.2011 № 50</w:t>
      </w:r>
    </w:p>
    <w:p w:rsidR="00E21846" w:rsidRPr="002779B9" w:rsidRDefault="00E21846" w:rsidP="002779B9">
      <w:pPr>
        <w:pStyle w:val="ab"/>
        <w:spacing w:line="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59E0" w:rsidRPr="002779B9" w:rsidRDefault="000A59E0" w:rsidP="002779B9">
      <w:pPr>
        <w:pStyle w:val="ab"/>
        <w:spacing w:line="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23D0" w:rsidRDefault="00656444" w:rsidP="005A0FD4">
      <w:pPr>
        <w:pStyle w:val="a7"/>
        <w:numPr>
          <w:ilvl w:val="0"/>
          <w:numId w:val="12"/>
        </w:numPr>
        <w:tabs>
          <w:tab w:val="left" w:pos="1276"/>
        </w:tabs>
        <w:spacing w:line="0" w:lineRule="atLeast"/>
        <w:ind w:left="0" w:firstLine="709"/>
        <w:jc w:val="both"/>
        <w:rPr>
          <w:color w:val="000000" w:themeColor="text1"/>
        </w:rPr>
      </w:pPr>
      <w:r w:rsidRPr="007D25D2">
        <w:rPr>
          <w:color w:val="000000" w:themeColor="text1"/>
        </w:rPr>
        <w:t xml:space="preserve">Внести </w:t>
      </w:r>
      <w:r w:rsidR="007D25D2">
        <w:rPr>
          <w:color w:val="000000" w:themeColor="text1"/>
        </w:rPr>
        <w:t>в приложение</w:t>
      </w:r>
      <w:r w:rsidRPr="007D25D2">
        <w:rPr>
          <w:color w:val="000000" w:themeColor="text1"/>
        </w:rPr>
        <w:t xml:space="preserve"> к распоряжению Комитета по труду и занятости населения Санкт-Петербурга</w:t>
      </w:r>
      <w:r w:rsidR="002144A5">
        <w:rPr>
          <w:color w:val="000000" w:themeColor="text1"/>
        </w:rPr>
        <w:t xml:space="preserve"> от 05.03.2011 № </w:t>
      </w:r>
      <w:r w:rsidRPr="007D25D2">
        <w:rPr>
          <w:color w:val="000000" w:themeColor="text1"/>
        </w:rPr>
        <w:t>50 «Об утверждении Административного регламента по предоставлению государственной услуги по осуществлению уведомительной регистрации коллективных</w:t>
      </w:r>
      <w:r w:rsidR="007D25D2">
        <w:rPr>
          <w:color w:val="000000" w:themeColor="text1"/>
        </w:rPr>
        <w:t xml:space="preserve"> договоров, соглашений» </w:t>
      </w:r>
      <w:r w:rsidR="00384F5E">
        <w:rPr>
          <w:color w:val="000000" w:themeColor="text1"/>
        </w:rPr>
        <w:br/>
      </w:r>
      <w:r w:rsidR="005A0FD4">
        <w:rPr>
          <w:color w:val="000000" w:themeColor="text1"/>
        </w:rPr>
        <w:t>изменение, изложив абзац четвертый пункта 6.2.3.1 приложения в следующей редакции:</w:t>
      </w:r>
    </w:p>
    <w:p w:rsidR="005A0FD4" w:rsidRDefault="005A0FD4" w:rsidP="005A0FD4">
      <w:pPr>
        <w:pStyle w:val="a7"/>
        <w:tabs>
          <w:tab w:val="left" w:pos="1276"/>
        </w:tabs>
        <w:spacing w:line="0" w:lineRule="atLeast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«</w:t>
      </w:r>
      <w:r w:rsidRPr="005A0FD4">
        <w:rPr>
          <w:color w:val="000000" w:themeColor="text1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</w:t>
      </w:r>
      <w:r>
        <w:rPr>
          <w:color w:val="000000" w:themeColor="text1"/>
        </w:rPr>
        <w:br/>
      </w:r>
      <w:r w:rsidRPr="005A0FD4">
        <w:rPr>
          <w:color w:val="000000" w:themeColor="text1"/>
        </w:rPr>
        <w:t xml:space="preserve">Российской Федерации от 23.12.2023 </w:t>
      </w:r>
      <w:r>
        <w:rPr>
          <w:color w:val="000000" w:themeColor="text1"/>
        </w:rPr>
        <w:t>№</w:t>
      </w:r>
      <w:r w:rsidRPr="005A0FD4">
        <w:rPr>
          <w:color w:val="000000" w:themeColor="text1"/>
        </w:rPr>
        <w:t xml:space="preserve"> 2267 </w:t>
      </w:r>
      <w:r>
        <w:rPr>
          <w:color w:val="000000" w:themeColor="text1"/>
        </w:rPr>
        <w:t>«</w:t>
      </w:r>
      <w:r w:rsidRPr="005A0FD4">
        <w:rPr>
          <w:color w:val="000000" w:themeColor="text1"/>
        </w:rPr>
        <w:t xml:space="preserve">Об утверждении Положения о паспорте гражданина Российской Федерации, образца и описания бланка паспорта </w:t>
      </w:r>
      <w:r>
        <w:rPr>
          <w:color w:val="000000" w:themeColor="text1"/>
        </w:rPr>
        <w:t>гражданина Российской Федерации»</w:t>
      </w:r>
      <w:r w:rsidRPr="005A0FD4">
        <w:rPr>
          <w:color w:val="000000" w:themeColor="text1"/>
        </w:rPr>
        <w:t>, срок действия иного документа, удостоверяющего личность (если такой срок указан в документе)</w:t>
      </w:r>
      <w:r>
        <w:rPr>
          <w:color w:val="000000" w:themeColor="text1"/>
        </w:rPr>
        <w:t>»</w:t>
      </w:r>
      <w:bookmarkStart w:id="0" w:name="_GoBack"/>
      <w:bookmarkEnd w:id="0"/>
      <w:r w:rsidRPr="005A0FD4">
        <w:rPr>
          <w:color w:val="000000" w:themeColor="text1"/>
        </w:rPr>
        <w:t>.</w:t>
      </w:r>
    </w:p>
    <w:p w:rsidR="008D23C3" w:rsidRPr="007D25D2" w:rsidRDefault="008D23C3" w:rsidP="005A0FD4">
      <w:pPr>
        <w:pStyle w:val="a7"/>
        <w:numPr>
          <w:ilvl w:val="0"/>
          <w:numId w:val="12"/>
        </w:numPr>
        <w:tabs>
          <w:tab w:val="left" w:pos="1276"/>
        </w:tabs>
        <w:spacing w:line="0" w:lineRule="atLeast"/>
        <w:ind w:left="0" w:firstLine="709"/>
        <w:jc w:val="both"/>
        <w:rPr>
          <w:color w:val="000000" w:themeColor="text1"/>
        </w:rPr>
      </w:pPr>
      <w:r w:rsidRPr="007D25D2">
        <w:rPr>
          <w:bCs/>
          <w:color w:val="000000" w:themeColor="text1"/>
        </w:rPr>
        <w:t>Распоряжение</w:t>
      </w:r>
      <w:r w:rsidRPr="007D25D2">
        <w:rPr>
          <w:color w:val="000000" w:themeColor="text1"/>
        </w:rPr>
        <w:t xml:space="preserve"> </w:t>
      </w:r>
      <w:r w:rsidRPr="007D25D2">
        <w:rPr>
          <w:bCs/>
          <w:color w:val="000000" w:themeColor="text1"/>
        </w:rPr>
        <w:t>вступает</w:t>
      </w:r>
      <w:r w:rsidRPr="007D25D2">
        <w:rPr>
          <w:color w:val="000000" w:themeColor="text1"/>
        </w:rPr>
        <w:t xml:space="preserve"> в </w:t>
      </w:r>
      <w:r w:rsidRPr="007D25D2">
        <w:rPr>
          <w:bCs/>
          <w:color w:val="000000" w:themeColor="text1"/>
        </w:rPr>
        <w:t>силу</w:t>
      </w:r>
      <w:r w:rsidRPr="007D25D2">
        <w:rPr>
          <w:color w:val="000000" w:themeColor="text1"/>
        </w:rPr>
        <w:t xml:space="preserve"> </w:t>
      </w:r>
      <w:r w:rsidR="00AB42DE" w:rsidRPr="007D25D2">
        <w:rPr>
          <w:color w:val="000000" w:themeColor="text1"/>
        </w:rPr>
        <w:t>со дня его официального опубликования</w:t>
      </w:r>
      <w:r w:rsidRPr="007D25D2">
        <w:rPr>
          <w:color w:val="000000" w:themeColor="text1"/>
        </w:rPr>
        <w:t>.</w:t>
      </w:r>
    </w:p>
    <w:p w:rsidR="008D23C3" w:rsidRPr="007D25D2" w:rsidRDefault="008D23C3" w:rsidP="005A0FD4">
      <w:pPr>
        <w:pStyle w:val="a7"/>
        <w:numPr>
          <w:ilvl w:val="0"/>
          <w:numId w:val="12"/>
        </w:numPr>
        <w:tabs>
          <w:tab w:val="left" w:pos="1276"/>
        </w:tabs>
        <w:spacing w:line="0" w:lineRule="atLeast"/>
        <w:ind w:left="0" w:firstLine="709"/>
        <w:jc w:val="both"/>
        <w:rPr>
          <w:color w:val="000000" w:themeColor="text1"/>
        </w:rPr>
      </w:pPr>
      <w:proofErr w:type="gramStart"/>
      <w:r w:rsidRPr="007D25D2">
        <w:rPr>
          <w:color w:val="000000" w:themeColor="text1"/>
        </w:rPr>
        <w:t>Контроль за</w:t>
      </w:r>
      <w:proofErr w:type="gramEnd"/>
      <w:r w:rsidRPr="007D25D2">
        <w:rPr>
          <w:color w:val="000000" w:themeColor="text1"/>
        </w:rPr>
        <w:t xml:space="preserve"> выполнением распоряжения </w:t>
      </w:r>
      <w:r w:rsidR="005A0FD4">
        <w:rPr>
          <w:color w:val="000000" w:themeColor="text1"/>
        </w:rPr>
        <w:t xml:space="preserve">возложить на первого заместителя </w:t>
      </w:r>
      <w:r w:rsidRPr="007D25D2">
        <w:rPr>
          <w:color w:val="000000" w:themeColor="text1"/>
        </w:rPr>
        <w:t>председател</w:t>
      </w:r>
      <w:r w:rsidR="005A0FD4">
        <w:rPr>
          <w:color w:val="000000" w:themeColor="text1"/>
        </w:rPr>
        <w:t>я</w:t>
      </w:r>
      <w:r w:rsidRPr="007D25D2">
        <w:rPr>
          <w:color w:val="000000" w:themeColor="text1"/>
        </w:rPr>
        <w:t xml:space="preserve"> Комитета</w:t>
      </w:r>
      <w:r w:rsidR="005A0FD4">
        <w:rPr>
          <w:color w:val="000000" w:themeColor="text1"/>
        </w:rPr>
        <w:t xml:space="preserve"> по труду и занятости населения Санкт-Петербурга </w:t>
      </w:r>
      <w:proofErr w:type="spellStart"/>
      <w:r w:rsidR="005A0FD4">
        <w:rPr>
          <w:color w:val="000000" w:themeColor="text1"/>
        </w:rPr>
        <w:t>Замышляеву</w:t>
      </w:r>
      <w:proofErr w:type="spellEnd"/>
      <w:r w:rsidR="005A0FD4">
        <w:rPr>
          <w:color w:val="000000" w:themeColor="text1"/>
        </w:rPr>
        <w:t xml:space="preserve"> Е.Е</w:t>
      </w:r>
      <w:r w:rsidRPr="007D25D2">
        <w:rPr>
          <w:color w:val="000000" w:themeColor="text1"/>
        </w:rPr>
        <w:t>.</w:t>
      </w:r>
    </w:p>
    <w:p w:rsidR="00A11E8E" w:rsidRPr="002779B9" w:rsidRDefault="00A11E8E" w:rsidP="007D25D2">
      <w:pPr>
        <w:pStyle w:val="ab"/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2779B9" w:rsidRDefault="00E21846" w:rsidP="007D25D2">
      <w:pPr>
        <w:pStyle w:val="ab"/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2779B9" w:rsidRDefault="00E21846" w:rsidP="002779B9">
      <w:pPr>
        <w:spacing w:line="0" w:lineRule="atLeast"/>
        <w:jc w:val="both"/>
      </w:pPr>
    </w:p>
    <w:p w:rsidR="00CA0701" w:rsidRPr="002779B9" w:rsidRDefault="00E21846" w:rsidP="002779B9">
      <w:pPr>
        <w:spacing w:line="0" w:lineRule="atLeast"/>
        <w:jc w:val="both"/>
        <w:rPr>
          <w:b/>
        </w:rPr>
      </w:pPr>
      <w:r w:rsidRPr="002779B9">
        <w:rPr>
          <w:b/>
        </w:rPr>
        <w:t>Председатель Комитета</w:t>
      </w:r>
      <w:r w:rsidRPr="002779B9">
        <w:rPr>
          <w:b/>
        </w:rPr>
        <w:tab/>
      </w:r>
      <w:r w:rsidRPr="002779B9">
        <w:rPr>
          <w:b/>
        </w:rPr>
        <w:tab/>
      </w:r>
      <w:r w:rsidRPr="002779B9">
        <w:rPr>
          <w:b/>
        </w:rPr>
        <w:tab/>
      </w:r>
      <w:r w:rsidRPr="002779B9">
        <w:rPr>
          <w:b/>
        </w:rPr>
        <w:tab/>
      </w:r>
      <w:r w:rsidRPr="002779B9">
        <w:rPr>
          <w:b/>
        </w:rPr>
        <w:tab/>
      </w:r>
      <w:r w:rsidR="00B5268A" w:rsidRPr="002779B9">
        <w:rPr>
          <w:b/>
        </w:rPr>
        <w:tab/>
      </w:r>
      <w:r w:rsidR="00B5268A" w:rsidRPr="002779B9">
        <w:rPr>
          <w:b/>
        </w:rPr>
        <w:tab/>
      </w:r>
      <w:r w:rsidR="00384F5E">
        <w:rPr>
          <w:b/>
        </w:rPr>
        <w:t xml:space="preserve">            </w:t>
      </w:r>
      <w:proofErr w:type="spellStart"/>
      <w:r w:rsidR="00384F5E">
        <w:rPr>
          <w:b/>
        </w:rPr>
        <w:t>Д.С.</w:t>
      </w:r>
      <w:r w:rsidRPr="002779B9">
        <w:rPr>
          <w:b/>
        </w:rPr>
        <w:t>Чернейко</w:t>
      </w:r>
      <w:proofErr w:type="spellEnd"/>
    </w:p>
    <w:sectPr w:rsidR="00CA0701" w:rsidRPr="002779B9" w:rsidSect="003552DB">
      <w:headerReference w:type="default" r:id="rId10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91B" w:rsidRPr="002D4915" w:rsidRDefault="00F7691B" w:rsidP="00D9348D">
      <w:r>
        <w:separator/>
      </w:r>
    </w:p>
  </w:endnote>
  <w:endnote w:type="continuationSeparator" w:id="0">
    <w:p w:rsidR="00F7691B" w:rsidRPr="002D4915" w:rsidRDefault="00F7691B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91B" w:rsidRPr="002D4915" w:rsidRDefault="00F7691B" w:rsidP="00D9348D">
      <w:r>
        <w:separator/>
      </w:r>
    </w:p>
  </w:footnote>
  <w:footnote w:type="continuationSeparator" w:id="0">
    <w:p w:rsidR="00F7691B" w:rsidRPr="002D4915" w:rsidRDefault="00F7691B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-1900513848"/>
      <w:docPartObj>
        <w:docPartGallery w:val="Page Numbers (Top of Page)"/>
        <w:docPartUnique/>
      </w:docPartObj>
    </w:sdtPr>
    <w:sdtContent>
      <w:p w:rsidR="00C70C66" w:rsidRPr="00272B6D" w:rsidRDefault="00C70C66">
        <w:pPr>
          <w:pStyle w:val="ae"/>
          <w:jc w:val="center"/>
          <w:rPr>
            <w:sz w:val="20"/>
            <w:szCs w:val="20"/>
          </w:rPr>
        </w:pPr>
      </w:p>
      <w:p w:rsidR="00C70C66" w:rsidRPr="00272B6D" w:rsidRDefault="00C70C66">
        <w:pPr>
          <w:pStyle w:val="ae"/>
          <w:jc w:val="center"/>
          <w:rPr>
            <w:sz w:val="20"/>
            <w:szCs w:val="20"/>
          </w:rPr>
        </w:pPr>
      </w:p>
      <w:p w:rsidR="00C70C66" w:rsidRPr="00272B6D" w:rsidRDefault="005E5591">
        <w:pPr>
          <w:pStyle w:val="ae"/>
          <w:jc w:val="center"/>
          <w:rPr>
            <w:sz w:val="20"/>
            <w:szCs w:val="20"/>
          </w:rPr>
        </w:pPr>
        <w:r w:rsidRPr="00272B6D">
          <w:rPr>
            <w:sz w:val="20"/>
            <w:szCs w:val="20"/>
          </w:rPr>
          <w:fldChar w:fldCharType="begin"/>
        </w:r>
        <w:r w:rsidR="00C70C66" w:rsidRPr="00272B6D">
          <w:rPr>
            <w:sz w:val="20"/>
            <w:szCs w:val="20"/>
          </w:rPr>
          <w:instrText>PAGE   \* MERGEFORMAT</w:instrText>
        </w:r>
        <w:r w:rsidRPr="00272B6D">
          <w:rPr>
            <w:sz w:val="20"/>
            <w:szCs w:val="20"/>
          </w:rPr>
          <w:fldChar w:fldCharType="separate"/>
        </w:r>
        <w:r w:rsidR="00384F5E">
          <w:rPr>
            <w:noProof/>
            <w:sz w:val="20"/>
            <w:szCs w:val="20"/>
          </w:rPr>
          <w:t>2</w:t>
        </w:r>
        <w:r w:rsidRPr="00272B6D">
          <w:rPr>
            <w:sz w:val="20"/>
            <w:szCs w:val="20"/>
          </w:rPr>
          <w:fldChar w:fldCharType="end"/>
        </w:r>
      </w:p>
    </w:sdtContent>
  </w:sdt>
  <w:p w:rsidR="00CA5D7C" w:rsidRPr="00272B6D" w:rsidRDefault="00CA5D7C">
    <w:pPr>
      <w:pStyle w:val="ae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0E00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8F64D0D"/>
    <w:multiLevelType w:val="hybridMultilevel"/>
    <w:tmpl w:val="4CB07D1E"/>
    <w:lvl w:ilvl="0" w:tplc="10AC17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B521A3"/>
    <w:multiLevelType w:val="hybridMultilevel"/>
    <w:tmpl w:val="48F679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9D04A89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8584AF9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DBF193D"/>
    <w:multiLevelType w:val="hybridMultilevel"/>
    <w:tmpl w:val="4592777A"/>
    <w:lvl w:ilvl="0" w:tplc="F114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0E2640B"/>
    <w:multiLevelType w:val="multilevel"/>
    <w:tmpl w:val="3E5CC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429A4ABA"/>
    <w:multiLevelType w:val="hybridMultilevel"/>
    <w:tmpl w:val="4592777A"/>
    <w:lvl w:ilvl="0" w:tplc="F114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74023E5"/>
    <w:multiLevelType w:val="hybridMultilevel"/>
    <w:tmpl w:val="9D8C8680"/>
    <w:lvl w:ilvl="0" w:tplc="0D4EE67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>
    <w:nsid w:val="73152C9B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2"/>
  </w:num>
  <w:num w:numId="3">
    <w:abstractNumId w:val="10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43185"/>
    <w:rsid w:val="0005147C"/>
    <w:rsid w:val="000576C7"/>
    <w:rsid w:val="00062F1A"/>
    <w:rsid w:val="0006338A"/>
    <w:rsid w:val="00064D19"/>
    <w:rsid w:val="00075F0F"/>
    <w:rsid w:val="00082175"/>
    <w:rsid w:val="00092D4B"/>
    <w:rsid w:val="000963EA"/>
    <w:rsid w:val="00097946"/>
    <w:rsid w:val="000A0CE3"/>
    <w:rsid w:val="000A291D"/>
    <w:rsid w:val="000A59E0"/>
    <w:rsid w:val="000A6624"/>
    <w:rsid w:val="000B7834"/>
    <w:rsid w:val="000C3C61"/>
    <w:rsid w:val="000C612D"/>
    <w:rsid w:val="000D2CED"/>
    <w:rsid w:val="00101360"/>
    <w:rsid w:val="00114A20"/>
    <w:rsid w:val="00117C13"/>
    <w:rsid w:val="00125FD4"/>
    <w:rsid w:val="001316AE"/>
    <w:rsid w:val="00131AD2"/>
    <w:rsid w:val="00136546"/>
    <w:rsid w:val="00144187"/>
    <w:rsid w:val="00167CEE"/>
    <w:rsid w:val="00187817"/>
    <w:rsid w:val="0019534F"/>
    <w:rsid w:val="001A26EF"/>
    <w:rsid w:val="001C12D8"/>
    <w:rsid w:val="001C353F"/>
    <w:rsid w:val="001C65B7"/>
    <w:rsid w:val="001D0380"/>
    <w:rsid w:val="001D3551"/>
    <w:rsid w:val="001D3F69"/>
    <w:rsid w:val="001E1B23"/>
    <w:rsid w:val="0020234E"/>
    <w:rsid w:val="00212FDC"/>
    <w:rsid w:val="002144A5"/>
    <w:rsid w:val="002166AE"/>
    <w:rsid w:val="00225175"/>
    <w:rsid w:val="00240861"/>
    <w:rsid w:val="00240AE8"/>
    <w:rsid w:val="00246A4A"/>
    <w:rsid w:val="00253CE3"/>
    <w:rsid w:val="002609E7"/>
    <w:rsid w:val="00272B6D"/>
    <w:rsid w:val="00272BDB"/>
    <w:rsid w:val="002742BD"/>
    <w:rsid w:val="002779B9"/>
    <w:rsid w:val="00287F65"/>
    <w:rsid w:val="00290129"/>
    <w:rsid w:val="002A02DD"/>
    <w:rsid w:val="002A797F"/>
    <w:rsid w:val="002C561E"/>
    <w:rsid w:val="002E4ED9"/>
    <w:rsid w:val="002E5B8D"/>
    <w:rsid w:val="002E61F5"/>
    <w:rsid w:val="002F156F"/>
    <w:rsid w:val="002F6C4F"/>
    <w:rsid w:val="003006D4"/>
    <w:rsid w:val="0030143C"/>
    <w:rsid w:val="00301610"/>
    <w:rsid w:val="00307C9F"/>
    <w:rsid w:val="00327F5D"/>
    <w:rsid w:val="003431FF"/>
    <w:rsid w:val="003510A7"/>
    <w:rsid w:val="003552DB"/>
    <w:rsid w:val="003573A1"/>
    <w:rsid w:val="00360E74"/>
    <w:rsid w:val="003679F7"/>
    <w:rsid w:val="003723D0"/>
    <w:rsid w:val="0038338C"/>
    <w:rsid w:val="00384F5E"/>
    <w:rsid w:val="0039361C"/>
    <w:rsid w:val="003A250A"/>
    <w:rsid w:val="003A73C9"/>
    <w:rsid w:val="003B0AFC"/>
    <w:rsid w:val="003C16EC"/>
    <w:rsid w:val="003D18FE"/>
    <w:rsid w:val="003E69AB"/>
    <w:rsid w:val="003F06C9"/>
    <w:rsid w:val="00416641"/>
    <w:rsid w:val="00422D0A"/>
    <w:rsid w:val="00434B66"/>
    <w:rsid w:val="004435B7"/>
    <w:rsid w:val="00447385"/>
    <w:rsid w:val="00454288"/>
    <w:rsid w:val="00470E4E"/>
    <w:rsid w:val="004832AD"/>
    <w:rsid w:val="00487D3C"/>
    <w:rsid w:val="004924DF"/>
    <w:rsid w:val="00497E0F"/>
    <w:rsid w:val="004A5E63"/>
    <w:rsid w:val="004B0DED"/>
    <w:rsid w:val="004C1E94"/>
    <w:rsid w:val="004C4D60"/>
    <w:rsid w:val="004D4E32"/>
    <w:rsid w:val="004D68F6"/>
    <w:rsid w:val="004E5474"/>
    <w:rsid w:val="00520D1C"/>
    <w:rsid w:val="00524FD7"/>
    <w:rsid w:val="00526CCC"/>
    <w:rsid w:val="005302B9"/>
    <w:rsid w:val="005452AA"/>
    <w:rsid w:val="00546953"/>
    <w:rsid w:val="005471AE"/>
    <w:rsid w:val="00547585"/>
    <w:rsid w:val="00552377"/>
    <w:rsid w:val="00552B91"/>
    <w:rsid w:val="00552C72"/>
    <w:rsid w:val="00564133"/>
    <w:rsid w:val="005708F8"/>
    <w:rsid w:val="00574DDC"/>
    <w:rsid w:val="00576369"/>
    <w:rsid w:val="00593B95"/>
    <w:rsid w:val="005A0FD4"/>
    <w:rsid w:val="005B6F31"/>
    <w:rsid w:val="005C41A4"/>
    <w:rsid w:val="005D7C24"/>
    <w:rsid w:val="005E5591"/>
    <w:rsid w:val="005F051A"/>
    <w:rsid w:val="00605EE5"/>
    <w:rsid w:val="00607F0D"/>
    <w:rsid w:val="0061677C"/>
    <w:rsid w:val="00621F08"/>
    <w:rsid w:val="00623974"/>
    <w:rsid w:val="0063451C"/>
    <w:rsid w:val="00635FDB"/>
    <w:rsid w:val="00656444"/>
    <w:rsid w:val="006568A0"/>
    <w:rsid w:val="006619EC"/>
    <w:rsid w:val="00661EE5"/>
    <w:rsid w:val="006655B6"/>
    <w:rsid w:val="00667EB7"/>
    <w:rsid w:val="00676BCC"/>
    <w:rsid w:val="0068121E"/>
    <w:rsid w:val="00687BB0"/>
    <w:rsid w:val="00691ED3"/>
    <w:rsid w:val="006A678D"/>
    <w:rsid w:val="006B4C7D"/>
    <w:rsid w:val="006C5094"/>
    <w:rsid w:val="006D3CF2"/>
    <w:rsid w:val="006F1CE2"/>
    <w:rsid w:val="00703AF6"/>
    <w:rsid w:val="007170DE"/>
    <w:rsid w:val="00731728"/>
    <w:rsid w:val="007339BE"/>
    <w:rsid w:val="00736FC1"/>
    <w:rsid w:val="00747FB6"/>
    <w:rsid w:val="007528D9"/>
    <w:rsid w:val="00752909"/>
    <w:rsid w:val="00754DFD"/>
    <w:rsid w:val="00755578"/>
    <w:rsid w:val="007641AE"/>
    <w:rsid w:val="00797FA0"/>
    <w:rsid w:val="007A2411"/>
    <w:rsid w:val="007A2B46"/>
    <w:rsid w:val="007B586B"/>
    <w:rsid w:val="007C2CCE"/>
    <w:rsid w:val="007C6371"/>
    <w:rsid w:val="007D25D2"/>
    <w:rsid w:val="007D54CC"/>
    <w:rsid w:val="007D75C1"/>
    <w:rsid w:val="007E6002"/>
    <w:rsid w:val="00802103"/>
    <w:rsid w:val="00820DDC"/>
    <w:rsid w:val="00821F7E"/>
    <w:rsid w:val="00826271"/>
    <w:rsid w:val="00833AB1"/>
    <w:rsid w:val="00851F07"/>
    <w:rsid w:val="0085254F"/>
    <w:rsid w:val="00871CE9"/>
    <w:rsid w:val="00876BC2"/>
    <w:rsid w:val="00880F31"/>
    <w:rsid w:val="0088307A"/>
    <w:rsid w:val="0089789B"/>
    <w:rsid w:val="008A180A"/>
    <w:rsid w:val="008A5FE6"/>
    <w:rsid w:val="008A6B31"/>
    <w:rsid w:val="008B5BAD"/>
    <w:rsid w:val="008C101F"/>
    <w:rsid w:val="008D23C3"/>
    <w:rsid w:val="008D415C"/>
    <w:rsid w:val="008D613B"/>
    <w:rsid w:val="008E3E5F"/>
    <w:rsid w:val="00910A45"/>
    <w:rsid w:val="009142B1"/>
    <w:rsid w:val="00932561"/>
    <w:rsid w:val="00933E6C"/>
    <w:rsid w:val="00935A21"/>
    <w:rsid w:val="00943420"/>
    <w:rsid w:val="00943BBE"/>
    <w:rsid w:val="00944A1A"/>
    <w:rsid w:val="00951D54"/>
    <w:rsid w:val="00957E2E"/>
    <w:rsid w:val="00964DB7"/>
    <w:rsid w:val="00970F60"/>
    <w:rsid w:val="009716E0"/>
    <w:rsid w:val="0097469A"/>
    <w:rsid w:val="009766B9"/>
    <w:rsid w:val="00996990"/>
    <w:rsid w:val="00997103"/>
    <w:rsid w:val="009A160D"/>
    <w:rsid w:val="009C1ADA"/>
    <w:rsid w:val="009C303F"/>
    <w:rsid w:val="009C6E0B"/>
    <w:rsid w:val="009D389C"/>
    <w:rsid w:val="009D5B63"/>
    <w:rsid w:val="009F2B6D"/>
    <w:rsid w:val="009F5D53"/>
    <w:rsid w:val="00A05820"/>
    <w:rsid w:val="00A07056"/>
    <w:rsid w:val="00A11E8E"/>
    <w:rsid w:val="00A17790"/>
    <w:rsid w:val="00A20F94"/>
    <w:rsid w:val="00A33C84"/>
    <w:rsid w:val="00A33CE1"/>
    <w:rsid w:val="00A363F4"/>
    <w:rsid w:val="00A365B6"/>
    <w:rsid w:val="00A47129"/>
    <w:rsid w:val="00A57444"/>
    <w:rsid w:val="00A64983"/>
    <w:rsid w:val="00A658FC"/>
    <w:rsid w:val="00A66644"/>
    <w:rsid w:val="00A763B3"/>
    <w:rsid w:val="00AA38A5"/>
    <w:rsid w:val="00AB42DE"/>
    <w:rsid w:val="00AC0085"/>
    <w:rsid w:val="00AC768E"/>
    <w:rsid w:val="00AD49D3"/>
    <w:rsid w:val="00AD5ECD"/>
    <w:rsid w:val="00B05D90"/>
    <w:rsid w:val="00B106BD"/>
    <w:rsid w:val="00B24641"/>
    <w:rsid w:val="00B246F2"/>
    <w:rsid w:val="00B25C6B"/>
    <w:rsid w:val="00B36C59"/>
    <w:rsid w:val="00B43E80"/>
    <w:rsid w:val="00B45797"/>
    <w:rsid w:val="00B46B61"/>
    <w:rsid w:val="00B5268A"/>
    <w:rsid w:val="00B65B58"/>
    <w:rsid w:val="00B66260"/>
    <w:rsid w:val="00B72694"/>
    <w:rsid w:val="00B82E82"/>
    <w:rsid w:val="00B837C7"/>
    <w:rsid w:val="00B837EC"/>
    <w:rsid w:val="00B83A8B"/>
    <w:rsid w:val="00B94E3A"/>
    <w:rsid w:val="00BA17D3"/>
    <w:rsid w:val="00BA6FB2"/>
    <w:rsid w:val="00BE0023"/>
    <w:rsid w:val="00BE688E"/>
    <w:rsid w:val="00BF11D7"/>
    <w:rsid w:val="00BF5E32"/>
    <w:rsid w:val="00C05F4A"/>
    <w:rsid w:val="00C301A9"/>
    <w:rsid w:val="00C30C8D"/>
    <w:rsid w:val="00C3442E"/>
    <w:rsid w:val="00C4450E"/>
    <w:rsid w:val="00C51AC6"/>
    <w:rsid w:val="00C53817"/>
    <w:rsid w:val="00C54C9B"/>
    <w:rsid w:val="00C6684D"/>
    <w:rsid w:val="00C6724E"/>
    <w:rsid w:val="00C6795A"/>
    <w:rsid w:val="00C70C66"/>
    <w:rsid w:val="00C71C6D"/>
    <w:rsid w:val="00C75A56"/>
    <w:rsid w:val="00C93041"/>
    <w:rsid w:val="00CA0701"/>
    <w:rsid w:val="00CA5AFE"/>
    <w:rsid w:val="00CA5D7C"/>
    <w:rsid w:val="00CB45F9"/>
    <w:rsid w:val="00CB6685"/>
    <w:rsid w:val="00CC3ED4"/>
    <w:rsid w:val="00D000A9"/>
    <w:rsid w:val="00D12FB6"/>
    <w:rsid w:val="00D17C4B"/>
    <w:rsid w:val="00D30C10"/>
    <w:rsid w:val="00D363BE"/>
    <w:rsid w:val="00D42399"/>
    <w:rsid w:val="00D438B9"/>
    <w:rsid w:val="00D52F03"/>
    <w:rsid w:val="00D5486B"/>
    <w:rsid w:val="00D57F72"/>
    <w:rsid w:val="00D74EFD"/>
    <w:rsid w:val="00D82264"/>
    <w:rsid w:val="00D858B5"/>
    <w:rsid w:val="00D92F72"/>
    <w:rsid w:val="00D9348D"/>
    <w:rsid w:val="00D95AD9"/>
    <w:rsid w:val="00DA028B"/>
    <w:rsid w:val="00DA39CF"/>
    <w:rsid w:val="00DB1508"/>
    <w:rsid w:val="00DB6860"/>
    <w:rsid w:val="00DC3E10"/>
    <w:rsid w:val="00DD61F8"/>
    <w:rsid w:val="00DE26D1"/>
    <w:rsid w:val="00DF7721"/>
    <w:rsid w:val="00E11473"/>
    <w:rsid w:val="00E15025"/>
    <w:rsid w:val="00E21846"/>
    <w:rsid w:val="00E24F57"/>
    <w:rsid w:val="00E25879"/>
    <w:rsid w:val="00E267B1"/>
    <w:rsid w:val="00E34772"/>
    <w:rsid w:val="00E46BC0"/>
    <w:rsid w:val="00E5081B"/>
    <w:rsid w:val="00E6146C"/>
    <w:rsid w:val="00E83FEB"/>
    <w:rsid w:val="00E84446"/>
    <w:rsid w:val="00EA6FEB"/>
    <w:rsid w:val="00EB3FB6"/>
    <w:rsid w:val="00EC5F6B"/>
    <w:rsid w:val="00EE3E06"/>
    <w:rsid w:val="00EE678C"/>
    <w:rsid w:val="00EF0625"/>
    <w:rsid w:val="00F0403D"/>
    <w:rsid w:val="00F072B1"/>
    <w:rsid w:val="00F10FBF"/>
    <w:rsid w:val="00F1635F"/>
    <w:rsid w:val="00F33E0B"/>
    <w:rsid w:val="00F34B37"/>
    <w:rsid w:val="00F4186A"/>
    <w:rsid w:val="00F4554F"/>
    <w:rsid w:val="00F509AD"/>
    <w:rsid w:val="00F63C00"/>
    <w:rsid w:val="00F70B68"/>
    <w:rsid w:val="00F71379"/>
    <w:rsid w:val="00F73B9C"/>
    <w:rsid w:val="00F7581E"/>
    <w:rsid w:val="00F75F82"/>
    <w:rsid w:val="00F7691B"/>
    <w:rsid w:val="00F80B3F"/>
    <w:rsid w:val="00F81BC0"/>
    <w:rsid w:val="00F82B6A"/>
    <w:rsid w:val="00F82FDC"/>
    <w:rsid w:val="00F94AE5"/>
    <w:rsid w:val="00F976A8"/>
    <w:rsid w:val="00FA67FD"/>
    <w:rsid w:val="00FB6A75"/>
    <w:rsid w:val="00FD4C5E"/>
    <w:rsid w:val="00FE65EE"/>
    <w:rsid w:val="00FE7448"/>
    <w:rsid w:val="00FF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7EB7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Normal">
    <w:name w:val="ConsPlusNormal"/>
    <w:rsid w:val="00BE688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2">
    <w:name w:val="Hyperlink"/>
    <w:basedOn w:val="a1"/>
    <w:uiPriority w:val="99"/>
    <w:unhideWhenUsed/>
    <w:rsid w:val="00287F6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2024-07-10T14:12:00Z</cp:lastPrinted>
  <dcterms:created xsi:type="dcterms:W3CDTF">2024-08-27T08:17:00Z</dcterms:created>
  <dcterms:modified xsi:type="dcterms:W3CDTF">2024-08-27T08:17:00Z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