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8E" w:rsidRPr="00940513" w:rsidRDefault="00176AD2" w:rsidP="00480F8E">
      <w:pPr>
        <w:ind w:right="0" w:firstLine="0"/>
        <w:jc w:val="center"/>
      </w:pPr>
      <w:bookmarkStart w:id="0" w:name="_GoBack"/>
      <w:bookmarkEnd w:id="0"/>
      <w:r w:rsidRPr="00940513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940513">
              <w:rPr>
                <w:b/>
                <w:sz w:val="28"/>
              </w:rPr>
              <w:t>ЖИЛИЩНЫЙ КОМИТЕТ</w:t>
            </w:r>
          </w:p>
        </w:tc>
      </w:tr>
      <w:tr w:rsidR="00480F8E" w:rsidRPr="00940513" w:rsidTr="00B24873">
        <w:tc>
          <w:tcPr>
            <w:tcW w:w="6946" w:type="dxa"/>
          </w:tcPr>
          <w:p w:rsidR="00480F8E" w:rsidRPr="00940513" w:rsidRDefault="00480F8E" w:rsidP="00B24873">
            <w:pPr>
              <w:pStyle w:val="1"/>
              <w:spacing w:after="0"/>
              <w:ind w:right="0"/>
              <w:jc w:val="right"/>
            </w:pPr>
            <w:r w:rsidRPr="00940513">
              <w:t>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940513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940513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940513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940513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940513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13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б</w:t>
      </w:r>
      <w:r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</w:t>
      </w:r>
      <w:r w:rsidR="00DF1823">
        <w:rPr>
          <w:rFonts w:ascii="Times New Roman" w:hAnsi="Times New Roman" w:cs="Times New Roman"/>
          <w:b/>
          <w:sz w:val="24"/>
          <w:szCs w:val="24"/>
        </w:rPr>
        <w:t xml:space="preserve">подведомственного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Жилищно</w:t>
      </w:r>
      <w:r w:rsidR="00DF1823">
        <w:rPr>
          <w:rFonts w:ascii="Times New Roman" w:hAnsi="Times New Roman" w:cs="Times New Roman"/>
          <w:b/>
          <w:sz w:val="24"/>
          <w:szCs w:val="24"/>
        </w:rPr>
        <w:t>му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комитет</w:t>
      </w:r>
      <w:r w:rsidR="007F7448">
        <w:rPr>
          <w:rFonts w:ascii="Times New Roman" w:hAnsi="Times New Roman" w:cs="Times New Roman"/>
          <w:b/>
          <w:sz w:val="24"/>
          <w:szCs w:val="24"/>
        </w:rPr>
        <w:t xml:space="preserve">у Санкт-Петербургского </w:t>
      </w:r>
      <w:r w:rsidR="003D5C26">
        <w:rPr>
          <w:rFonts w:ascii="Times New Roman" w:hAnsi="Times New Roman" w:cs="Times New Roman"/>
          <w:b/>
          <w:sz w:val="24"/>
          <w:szCs w:val="24"/>
        </w:rPr>
        <w:t>г</w:t>
      </w:r>
      <w:r w:rsidR="007F7448">
        <w:rPr>
          <w:rFonts w:ascii="Times New Roman" w:hAnsi="Times New Roman" w:cs="Times New Roman"/>
          <w:b/>
          <w:sz w:val="24"/>
          <w:szCs w:val="24"/>
        </w:rPr>
        <w:t>осударственного казенного учреждения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48">
        <w:rPr>
          <w:rFonts w:ascii="Times New Roman" w:hAnsi="Times New Roman" w:cs="Times New Roman"/>
          <w:b/>
          <w:sz w:val="24"/>
          <w:szCs w:val="24"/>
        </w:rPr>
        <w:t>«Городской центр жилищных субсидий»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940513" w:rsidRDefault="00480F8E" w:rsidP="00480F8E">
      <w:pPr>
        <w:spacing w:after="0"/>
        <w:ind w:right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В соответствии с Федеральным законом от 05.04.2013 № 44-ФЗ «О контрактной системе в сфере закупок товаров, работ, услуг для обеспечения</w:t>
      </w:r>
      <w:r w:rsidR="002F0EA3" w:rsidRPr="00940513">
        <w:rPr>
          <w:sz w:val="24"/>
          <w:szCs w:val="24"/>
        </w:rPr>
        <w:t xml:space="preserve"> </w:t>
      </w:r>
      <w:r w:rsidRPr="00940513">
        <w:rPr>
          <w:sz w:val="24"/>
          <w:szCs w:val="24"/>
        </w:rPr>
        <w:t xml:space="preserve">государственных                    </w:t>
      </w:r>
      <w:r w:rsidR="005309AE">
        <w:rPr>
          <w:sz w:val="24"/>
          <w:szCs w:val="24"/>
        </w:rPr>
        <w:t xml:space="preserve">                  </w:t>
      </w:r>
      <w:r w:rsidRPr="00940513">
        <w:rPr>
          <w:sz w:val="24"/>
          <w:szCs w:val="24"/>
        </w:rPr>
        <w:t xml:space="preserve"> и муниципальных нужд»</w:t>
      </w:r>
      <w:r w:rsidR="00556C6B" w:rsidRPr="00940513">
        <w:rPr>
          <w:sz w:val="24"/>
          <w:szCs w:val="24"/>
        </w:rPr>
        <w:t xml:space="preserve">, </w:t>
      </w:r>
      <w:r w:rsidR="007A3A0C" w:rsidRPr="00940513">
        <w:rPr>
          <w:sz w:val="24"/>
          <w:szCs w:val="24"/>
        </w:rPr>
        <w:t>постановлением Правительства Российской Федерации                           от 13.10.2014 №  1047 «</w:t>
      </w:r>
      <w:r w:rsidR="0041652A" w:rsidRPr="00940513">
        <w:rPr>
          <w:sz w:val="24"/>
          <w:szCs w:val="24"/>
        </w:rPr>
        <w:t>Об Общих правилах определения нормативных затрат                                   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r w:rsidR="005309AE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 xml:space="preserve">в соответствии </w:t>
      </w:r>
      <w:r w:rsidR="005309AE">
        <w:rPr>
          <w:sz w:val="24"/>
          <w:szCs w:val="24"/>
        </w:rPr>
        <w:t xml:space="preserve">                                  </w:t>
      </w:r>
      <w:r w:rsidR="0041652A" w:rsidRPr="00940513">
        <w:rPr>
          <w:sz w:val="24"/>
          <w:szCs w:val="24"/>
        </w:rPr>
        <w:t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</w:t>
      </w:r>
      <w:r w:rsidR="00C500E2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>им организаций</w:t>
      </w:r>
      <w:r w:rsidR="007A3A0C" w:rsidRPr="00940513">
        <w:rPr>
          <w:sz w:val="24"/>
          <w:szCs w:val="24"/>
        </w:rPr>
        <w:t xml:space="preserve">», </w:t>
      </w:r>
      <w:r w:rsidR="00556C6B" w:rsidRPr="00940513">
        <w:rPr>
          <w:sz w:val="24"/>
          <w:szCs w:val="24"/>
        </w:rPr>
        <w:t xml:space="preserve">постановлением Правительства </w:t>
      </w:r>
      <w:r w:rsidR="00C500E2">
        <w:rPr>
          <w:sz w:val="24"/>
          <w:szCs w:val="24"/>
        </w:rPr>
        <w:t xml:space="preserve">   </w:t>
      </w:r>
      <w:r w:rsidR="00556C6B" w:rsidRPr="00940513">
        <w:rPr>
          <w:sz w:val="24"/>
          <w:szCs w:val="24"/>
        </w:rPr>
        <w:t xml:space="preserve">Санкт-Петербурга от </w:t>
      </w:r>
      <w:r w:rsidR="00D74410" w:rsidRPr="00940513">
        <w:rPr>
          <w:sz w:val="24"/>
          <w:szCs w:val="24"/>
        </w:rPr>
        <w:t>30.12.2013</w:t>
      </w:r>
      <w:r w:rsidR="00556C6B" w:rsidRPr="00940513">
        <w:rPr>
          <w:sz w:val="24"/>
          <w:szCs w:val="24"/>
        </w:rPr>
        <w:t xml:space="preserve"> № </w:t>
      </w:r>
      <w:r w:rsidR="00D74410" w:rsidRPr="00940513">
        <w:rPr>
          <w:sz w:val="24"/>
          <w:szCs w:val="24"/>
        </w:rPr>
        <w:t>1095</w:t>
      </w:r>
      <w:r w:rsidR="00556C6B" w:rsidRPr="00940513">
        <w:rPr>
          <w:sz w:val="24"/>
          <w:szCs w:val="24"/>
        </w:rPr>
        <w:t xml:space="preserve"> «О </w:t>
      </w:r>
      <w:r w:rsidR="00D74410" w:rsidRPr="00940513">
        <w:rPr>
          <w:sz w:val="24"/>
          <w:szCs w:val="24"/>
        </w:rPr>
        <w:t>системе закупок товаров, работ, услуг для обеспечения нужд</w:t>
      </w:r>
      <w:r w:rsidR="007A3A0C" w:rsidRPr="00940513">
        <w:rPr>
          <w:sz w:val="24"/>
          <w:szCs w:val="24"/>
        </w:rPr>
        <w:t xml:space="preserve"> </w:t>
      </w:r>
      <w:r w:rsidR="00556C6B" w:rsidRPr="00940513">
        <w:rPr>
          <w:sz w:val="24"/>
          <w:szCs w:val="24"/>
        </w:rPr>
        <w:t>Санкт-Петербурга»</w:t>
      </w:r>
      <w:r w:rsidR="00F027C9" w:rsidRPr="00940513">
        <w:rPr>
          <w:sz w:val="24"/>
          <w:szCs w:val="24"/>
        </w:rPr>
        <w:t>,</w:t>
      </w:r>
      <w:r w:rsidR="00745D04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постановлением Правительства Санкт-Петербурга от 28.04.2016</w:t>
      </w:r>
      <w:r w:rsidR="007A3A0C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№ 327 «О Правилах определения нормативных затрат на обеспечение функций государственных органов</w:t>
      </w:r>
      <w:r w:rsidR="00C500E2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 xml:space="preserve">Санкт-Петербурга, органа управления территориальным государственным внебюджетным фондом и подведомственных </w:t>
      </w:r>
      <w:r w:rsidR="00C500E2">
        <w:rPr>
          <w:sz w:val="24"/>
          <w:szCs w:val="24"/>
        </w:rPr>
        <w:t xml:space="preserve">                            </w:t>
      </w:r>
      <w:r w:rsidR="00FD6F66" w:rsidRPr="00940513">
        <w:rPr>
          <w:sz w:val="24"/>
          <w:szCs w:val="24"/>
        </w:rPr>
        <w:t>им государственных казенных учреждений</w:t>
      </w:r>
      <w:r w:rsidR="00C500E2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Санкт-Петербурга»</w:t>
      </w:r>
      <w:r w:rsidRPr="00940513">
        <w:rPr>
          <w:sz w:val="24"/>
          <w:szCs w:val="24"/>
        </w:rPr>
        <w:t xml:space="preserve">: </w:t>
      </w:r>
    </w:p>
    <w:p w:rsidR="005C5B25" w:rsidRPr="00940513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1. </w:t>
      </w:r>
      <w:r w:rsidR="005C5B25" w:rsidRPr="00940513">
        <w:rPr>
          <w:sz w:val="24"/>
          <w:szCs w:val="24"/>
        </w:rPr>
        <w:t xml:space="preserve">Утвердить </w:t>
      </w:r>
      <w:r w:rsidR="00FD6F66" w:rsidRPr="00940513">
        <w:rPr>
          <w:sz w:val="24"/>
          <w:szCs w:val="24"/>
        </w:rPr>
        <w:t xml:space="preserve">нормативные затраты на обеспечение функций </w:t>
      </w:r>
      <w:r w:rsidR="007F7448" w:rsidRPr="007F7448">
        <w:rPr>
          <w:sz w:val="24"/>
          <w:szCs w:val="24"/>
        </w:rPr>
        <w:t xml:space="preserve">подведомственного Жилищному комитету Санкт-Петербургского </w:t>
      </w:r>
      <w:r w:rsidR="00426D64">
        <w:rPr>
          <w:sz w:val="24"/>
          <w:szCs w:val="24"/>
        </w:rPr>
        <w:t>г</w:t>
      </w:r>
      <w:r w:rsidR="007F7448" w:rsidRPr="007F7448">
        <w:rPr>
          <w:sz w:val="24"/>
          <w:szCs w:val="24"/>
        </w:rPr>
        <w:t>осударственного казенного учреждения «Городской центр жилищных субсидий»</w:t>
      </w:r>
      <w:r w:rsidR="007F7448">
        <w:rPr>
          <w:sz w:val="24"/>
          <w:szCs w:val="24"/>
        </w:rPr>
        <w:t xml:space="preserve"> </w:t>
      </w:r>
      <w:r w:rsidR="006171B8" w:rsidRPr="00940513">
        <w:rPr>
          <w:sz w:val="24"/>
          <w:szCs w:val="24"/>
        </w:rPr>
        <w:t>на 202</w:t>
      </w:r>
      <w:r w:rsidR="00084399">
        <w:rPr>
          <w:sz w:val="24"/>
          <w:szCs w:val="24"/>
        </w:rPr>
        <w:t>5</w:t>
      </w:r>
      <w:r w:rsidR="00204D9B" w:rsidRPr="00940513">
        <w:rPr>
          <w:sz w:val="24"/>
          <w:szCs w:val="24"/>
        </w:rPr>
        <w:t xml:space="preserve"> год и на плановый период 202</w:t>
      </w:r>
      <w:r w:rsidR="00084399">
        <w:rPr>
          <w:sz w:val="24"/>
          <w:szCs w:val="24"/>
        </w:rPr>
        <w:t>6</w:t>
      </w:r>
      <w:r w:rsidR="00C500E2">
        <w:rPr>
          <w:sz w:val="24"/>
          <w:szCs w:val="24"/>
        </w:rPr>
        <w:t xml:space="preserve"> </w:t>
      </w:r>
      <w:r w:rsidR="00204D9B" w:rsidRPr="00940513">
        <w:rPr>
          <w:sz w:val="24"/>
          <w:szCs w:val="24"/>
        </w:rPr>
        <w:t>и 202</w:t>
      </w:r>
      <w:r w:rsidR="00084399">
        <w:rPr>
          <w:sz w:val="24"/>
          <w:szCs w:val="24"/>
        </w:rPr>
        <w:t>7</w:t>
      </w:r>
      <w:r w:rsidR="006F7166" w:rsidRPr="00940513">
        <w:rPr>
          <w:sz w:val="24"/>
          <w:szCs w:val="24"/>
        </w:rPr>
        <w:t xml:space="preserve"> годов </w:t>
      </w:r>
      <w:r w:rsidR="005C5B25" w:rsidRPr="00940513">
        <w:rPr>
          <w:sz w:val="24"/>
          <w:szCs w:val="24"/>
        </w:rPr>
        <w:t>согласно приложению.</w:t>
      </w:r>
    </w:p>
    <w:p w:rsidR="00EE7AA7" w:rsidRPr="00940513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2.</w:t>
      </w:r>
      <w:r w:rsidR="00136916" w:rsidRPr="00940513">
        <w:rPr>
          <w:sz w:val="24"/>
          <w:szCs w:val="24"/>
        </w:rPr>
        <w:t xml:space="preserve"> </w:t>
      </w:r>
      <w:r w:rsidR="00EE7AA7" w:rsidRPr="00940513">
        <w:rPr>
          <w:sz w:val="24"/>
          <w:szCs w:val="24"/>
        </w:rPr>
        <w:t xml:space="preserve">Контроль за выполнением распоряжения </w:t>
      </w:r>
      <w:r w:rsidR="000F4FE5" w:rsidRPr="00940513">
        <w:rPr>
          <w:sz w:val="24"/>
          <w:szCs w:val="24"/>
        </w:rPr>
        <w:t>оста</w:t>
      </w:r>
      <w:r w:rsidR="00B45D02" w:rsidRPr="00940513">
        <w:rPr>
          <w:sz w:val="24"/>
          <w:szCs w:val="24"/>
        </w:rPr>
        <w:t>е</w:t>
      </w:r>
      <w:r w:rsidR="000F4FE5" w:rsidRPr="00940513">
        <w:rPr>
          <w:sz w:val="24"/>
          <w:szCs w:val="24"/>
        </w:rPr>
        <w:t xml:space="preserve">тся за председателем </w:t>
      </w:r>
      <w:r w:rsidR="004B5122" w:rsidRPr="00940513">
        <w:rPr>
          <w:sz w:val="24"/>
          <w:szCs w:val="24"/>
        </w:rPr>
        <w:t xml:space="preserve">                       </w:t>
      </w:r>
      <w:r w:rsidR="000F4FE5" w:rsidRPr="00940513">
        <w:rPr>
          <w:sz w:val="24"/>
          <w:szCs w:val="24"/>
        </w:rPr>
        <w:t>Жилищного комитета.</w:t>
      </w:r>
    </w:p>
    <w:p w:rsidR="00D22678" w:rsidRPr="00940513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FAD" w:rsidRPr="005A6FAD" w:rsidRDefault="005A6FAD" w:rsidP="005A6FAD">
      <w:pPr>
        <w:spacing w:after="0"/>
        <w:ind w:right="0" w:firstLine="0"/>
        <w:jc w:val="both"/>
        <w:rPr>
          <w:b/>
          <w:color w:val="000000"/>
          <w:sz w:val="24"/>
          <w:szCs w:val="24"/>
        </w:rPr>
      </w:pPr>
      <w:r w:rsidRPr="005A6FAD">
        <w:rPr>
          <w:b/>
          <w:color w:val="000000"/>
          <w:sz w:val="24"/>
          <w:szCs w:val="24"/>
        </w:rPr>
        <w:t xml:space="preserve">Временно исполняющий обязанности </w:t>
      </w:r>
    </w:p>
    <w:p w:rsidR="00BA4599" w:rsidRPr="005A6FAD" w:rsidRDefault="005A6FAD" w:rsidP="005A6FAD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5A6FAD" w:rsidSect="006F4AE5">
          <w:headerReference w:type="default" r:id="rId8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председателя Комитета</w:t>
      </w: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   </w:t>
      </w: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0843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Д.</w:t>
      </w:r>
      <w:r w:rsidR="00714E1C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084399">
        <w:rPr>
          <w:rFonts w:ascii="Times New Roman" w:hAnsi="Times New Roman" w:cs="Times New Roman"/>
          <w:b/>
          <w:color w:val="000000"/>
          <w:sz w:val="24"/>
          <w:szCs w:val="24"/>
        </w:rPr>
        <w:t>.Удод</w:t>
      </w:r>
      <w:r w:rsidRPr="005A6F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к распоряжению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Жилищного комитета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b/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>от ____________ № _________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Нормативные затраты на обеспечение функций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sz w:val="24"/>
          <w:szCs w:val="24"/>
        </w:rPr>
      </w:pPr>
      <w:r w:rsidRPr="005C08F1">
        <w:rPr>
          <w:b/>
          <w:sz w:val="24"/>
          <w:szCs w:val="24"/>
        </w:rPr>
        <w:t>Санкт</w:t>
      </w:r>
      <w:r>
        <w:rPr>
          <w:b/>
          <w:sz w:val="24"/>
          <w:szCs w:val="24"/>
        </w:rPr>
        <w:t>-</w:t>
      </w:r>
      <w:r w:rsidRPr="005C08F1">
        <w:rPr>
          <w:b/>
          <w:sz w:val="24"/>
          <w:szCs w:val="24"/>
        </w:rPr>
        <w:t xml:space="preserve">Петербургского государственного казенного учреждения 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sz w:val="24"/>
          <w:szCs w:val="24"/>
        </w:rPr>
        <w:t>«Городской центр жилищных субсидий»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084399">
        <w:rPr>
          <w:b/>
          <w:bCs/>
          <w:sz w:val="24"/>
          <w:szCs w:val="24"/>
        </w:rPr>
        <w:t>5</w:t>
      </w:r>
      <w:r w:rsidRPr="005C08F1">
        <w:rPr>
          <w:b/>
          <w:bCs/>
          <w:sz w:val="24"/>
          <w:szCs w:val="24"/>
        </w:rPr>
        <w:t xml:space="preserve"> год и на плановый период 20</w:t>
      </w:r>
      <w:r>
        <w:rPr>
          <w:b/>
          <w:bCs/>
          <w:sz w:val="24"/>
          <w:szCs w:val="24"/>
        </w:rPr>
        <w:t>2</w:t>
      </w:r>
      <w:r w:rsidR="00084399">
        <w:rPr>
          <w:b/>
          <w:bCs/>
          <w:sz w:val="24"/>
          <w:szCs w:val="24"/>
        </w:rPr>
        <w:t>6</w:t>
      </w:r>
      <w:r w:rsidRPr="005C08F1">
        <w:rPr>
          <w:b/>
          <w:bCs/>
          <w:sz w:val="24"/>
          <w:szCs w:val="24"/>
        </w:rPr>
        <w:t xml:space="preserve"> и 202</w:t>
      </w:r>
      <w:r w:rsidR="00084399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</w:t>
      </w:r>
      <w:r w:rsidRPr="005C08F1">
        <w:rPr>
          <w:b/>
          <w:bCs/>
          <w:sz w:val="24"/>
          <w:szCs w:val="24"/>
        </w:rPr>
        <w:t>годов</w:t>
      </w:r>
    </w:p>
    <w:tbl>
      <w:tblPr>
        <w:tblW w:w="1531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845"/>
        <w:gridCol w:w="1701"/>
        <w:gridCol w:w="1698"/>
        <w:gridCol w:w="6807"/>
      </w:tblGrid>
      <w:tr w:rsidR="00E17880" w:rsidRPr="00437807" w:rsidTr="005309AE">
        <w:trPr>
          <w:trHeight w:val="95"/>
        </w:trPr>
        <w:tc>
          <w:tcPr>
            <w:tcW w:w="851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244" w:type="dxa"/>
            <w:gridSpan w:val="3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6807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E17880" w:rsidRPr="00437807" w:rsidTr="005309AE">
        <w:trPr>
          <w:trHeight w:val="28"/>
        </w:trPr>
        <w:tc>
          <w:tcPr>
            <w:tcW w:w="851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843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843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98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843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7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880" w:rsidRPr="00437807" w:rsidTr="005309AE">
        <w:trPr>
          <w:trHeight w:val="250"/>
        </w:trPr>
        <w:tc>
          <w:tcPr>
            <w:tcW w:w="851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4E1C" w:rsidRPr="00437807" w:rsidTr="005309AE">
        <w:trPr>
          <w:trHeight w:val="2170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>Затраты                                    на информационно</w:t>
            </w:r>
            <w:r w:rsidRPr="00714E1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>коммуникационные технологии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8 715 692,01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left="-62"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9 050 941,27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9 398 390,41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Расчет нормативных затрат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на информационно-коммуникационные технологии осуществляется исходя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из следующих групп затрат:</w:t>
            </w:r>
          </w:p>
          <w:p w:rsidR="00714E1C" w:rsidRPr="00714E1C" w:rsidRDefault="00714E1C" w:rsidP="00714E1C">
            <w:pPr>
              <w:pStyle w:val="af"/>
              <w:numPr>
                <w:ilvl w:val="0"/>
                <w:numId w:val="15"/>
              </w:numPr>
              <w:tabs>
                <w:tab w:val="left" w:pos="221"/>
              </w:tabs>
              <w:spacing w:after="0"/>
              <w:ind w:left="0" w:right="80" w:hanging="6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не относящихся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затратам на услуги связи, аренду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содержание имущества;</w:t>
            </w:r>
          </w:p>
          <w:p w:rsidR="00714E1C" w:rsidRPr="00714E1C" w:rsidRDefault="00714E1C" w:rsidP="00714E1C">
            <w:pPr>
              <w:pStyle w:val="af"/>
              <w:numPr>
                <w:ilvl w:val="0"/>
                <w:numId w:val="15"/>
              </w:numPr>
              <w:tabs>
                <w:tab w:val="left" w:pos="221"/>
              </w:tabs>
              <w:spacing w:after="0"/>
              <w:ind w:left="0" w:right="80" w:hanging="6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</w:t>
            </w:r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на приобретение прочих работ и услуг, не относящихся                         к затратам на услуги связи, аренду </w:t>
            </w:r>
            <w:r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                           </w:t>
            </w: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и содержание имущества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  <w:lang w:val="en-US"/>
              </w:rPr>
              <w:t>157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  <w:lang w:val="en-US"/>
              </w:rPr>
              <w:t>000</w:t>
            </w:r>
            <w:r w:rsidRPr="00714E1C">
              <w:rPr>
                <w:sz w:val="24"/>
                <w:szCs w:val="24"/>
              </w:rPr>
              <w:t>,01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163 138,71</w:t>
            </w:r>
          </w:p>
        </w:tc>
        <w:tc>
          <w:tcPr>
            <w:tcW w:w="1698" w:type="dxa"/>
            <w:shd w:val="clear" w:color="auto" w:fill="FFFFFF" w:themeFill="background1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169 501,12</w:t>
            </w:r>
          </w:p>
        </w:tc>
        <w:tc>
          <w:tcPr>
            <w:tcW w:w="6807" w:type="dxa"/>
            <w:shd w:val="clear" w:color="auto" w:fill="FFFFFF" w:themeFill="background1"/>
          </w:tcPr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прочих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 xml:space="preserve">и услуг, не относящихся к затратам на услуги связи, аренду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и содержание имущества, осуществляется исходя из следующих затрат:</w:t>
            </w:r>
          </w:p>
          <w:p w:rsidR="00714E1C" w:rsidRPr="00714E1C" w:rsidRDefault="00714E1C" w:rsidP="00714E1C">
            <w:pPr>
              <w:pStyle w:val="ConsPlusNormal"/>
              <w:tabs>
                <w:tab w:val="left" w:pos="221"/>
              </w:tabs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затраты на оплату услуг по сопровождению программного</w:t>
            </w:r>
          </w:p>
          <w:p w:rsidR="00714E1C" w:rsidRPr="00714E1C" w:rsidRDefault="00714E1C" w:rsidP="00714E1C">
            <w:pPr>
              <w:pStyle w:val="ConsPlusNormal"/>
              <w:tabs>
                <w:tab w:val="left" w:pos="221"/>
              </w:tabs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обеспечения и приобретению простых (неисключительных) лицензий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использование программного обеспечения.</w:t>
            </w:r>
          </w:p>
        </w:tc>
      </w:tr>
      <w:tr w:rsidR="00714E1C" w:rsidRPr="00437807" w:rsidTr="00807FD7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</w:t>
            </w:r>
          </w:p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сопровождению</w:t>
            </w:r>
          </w:p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и приобретению простых</w:t>
            </w:r>
          </w:p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(неисключительных)</w:t>
            </w:r>
          </w:p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лицензий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на использование</w:t>
            </w:r>
          </w:p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  <w:lang w:val="en-US"/>
              </w:rPr>
              <w:lastRenderedPageBreak/>
              <w:t>157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  <w:lang w:val="en-US"/>
              </w:rPr>
              <w:t>000</w:t>
            </w:r>
            <w:r w:rsidRPr="00714E1C">
              <w:rPr>
                <w:sz w:val="24"/>
                <w:szCs w:val="24"/>
              </w:rPr>
              <w:t>,01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163 138,71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169 501,12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>Расчет нормативных затрат на приобретение простых (неисключительных) лицензий на использование программного обеспечения (НЗпнл) осуществляется по формуле: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НЗпнл = Нц нпибдк + Нц нпибдз + Нц нпибдку + Нц нпибдск + Нц нпибдгз,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 xml:space="preserve">где: 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 xml:space="preserve">Нц нпибдк – норматив цены неисключительных прав использования баз данных «Для кадровика. Нормативные акты», </w:t>
            </w:r>
            <w:r w:rsidRPr="00714E1C">
              <w:rPr>
                <w:sz w:val="24"/>
                <w:szCs w:val="24"/>
              </w:rPr>
              <w:t>определяемый в соответствии с положениями статьи 22 Закона 44-ФЗ и рассчитываемый в ценах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на очередной финансовый год и на плановый период;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Нц нпибдз - норматив цены неисключительных прав использования баз данных «Зарплата в учреждении», определяемый в соответствии                    с положениями статьи 22 Закона 44-ФЗ и рассчитываемый в ценах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на очередной финансовый год и на плановый период;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нпибдку - норматив цены неисключительных прав использования баз данных «Казенные учреждения: учет, отчетность, налогообложение», определяемый в соответствии </w:t>
            </w:r>
            <w:r>
              <w:rPr>
                <w:sz w:val="24"/>
                <w:szCs w:val="24"/>
              </w:rPr>
              <w:t xml:space="preserve">                   </w:t>
            </w:r>
            <w:r w:rsidRPr="00714E1C">
              <w:rPr>
                <w:sz w:val="24"/>
                <w:szCs w:val="24"/>
              </w:rPr>
              <w:t>с положениями статьи 22 Закона 44-ФЗ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и рассчитываемый 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Pr="00714E1C">
              <w:rPr>
                <w:sz w:val="24"/>
                <w:szCs w:val="24"/>
              </w:rPr>
              <w:t>в ценах на очередной финансовый год и на плановый период;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Нц нпибдск - норматив цены неисключительных прав использования баз данных «Справочник кадровика (СК)», определяемый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с положениями статьи 22 Закона 44-ФЗ и рассчитываемый в ценах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на очередной финансовый год и на плановый период;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нпибдгз - норматив цены неисключительных прав использования баз данных «Госзаказ», определяемый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714E1C">
              <w:rPr>
                <w:sz w:val="24"/>
                <w:szCs w:val="24"/>
              </w:rPr>
              <w:t xml:space="preserve">в соответствии с положениями статьи 22 Закона 44-ФЗ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714E1C">
              <w:rPr>
                <w:sz w:val="24"/>
                <w:szCs w:val="24"/>
              </w:rPr>
              <w:t>и рассчитываемый в ценах на очередной финансовый год                   и на плановый период.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1.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Затраты                                     на приобретение материальных запасов в сфере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информационно</w:t>
            </w:r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8 558 692,00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8 887 802,56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9 228 889,29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материальных запасов в сфере информационно</w:t>
            </w:r>
            <w:r w:rsidRPr="00714E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 осуществляется исходя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из следующих подгрупп затрат:</w:t>
            </w:r>
          </w:p>
          <w:p w:rsidR="00714E1C" w:rsidRPr="00714E1C" w:rsidRDefault="00714E1C" w:rsidP="00714E1C">
            <w:pPr>
              <w:pStyle w:val="ConsPlusNormal"/>
              <w:numPr>
                <w:ilvl w:val="0"/>
                <w:numId w:val="19"/>
              </w:numPr>
              <w:tabs>
                <w:tab w:val="left" w:pos="363"/>
              </w:tabs>
              <w:ind w:left="-62" w:right="80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затраты на приобретение других запасных частей для вычислительной техники;</w:t>
            </w:r>
          </w:p>
          <w:p w:rsidR="00714E1C" w:rsidRPr="00714E1C" w:rsidRDefault="00714E1C" w:rsidP="00714E1C">
            <w:pPr>
              <w:pStyle w:val="ConsPlusNormal"/>
              <w:numPr>
                <w:ilvl w:val="0"/>
                <w:numId w:val="19"/>
              </w:numPr>
              <w:tabs>
                <w:tab w:val="left" w:pos="79"/>
                <w:tab w:val="left" w:pos="363"/>
              </w:tabs>
              <w:ind w:left="-62" w:right="80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приобретение деталей для содержания принтеров, многофункциональных устройств  и копировальных аппаратов (оргтехники); </w:t>
            </w:r>
          </w:p>
          <w:p w:rsidR="00714E1C" w:rsidRPr="00714E1C" w:rsidRDefault="00714E1C" w:rsidP="00714E1C">
            <w:pPr>
              <w:pStyle w:val="af"/>
              <w:numPr>
                <w:ilvl w:val="0"/>
                <w:numId w:val="19"/>
              </w:numPr>
              <w:tabs>
                <w:tab w:val="left" w:pos="221"/>
              </w:tabs>
              <w:spacing w:after="0"/>
              <w:ind w:left="-62" w:right="80" w:firstLine="62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1.2.1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714E1C">
              <w:rPr>
                <w:rFonts w:eastAsia="Calibri"/>
                <w:lang w:eastAsia="en-US"/>
              </w:rPr>
              <w:t xml:space="preserve">Затраты                                     на приобретение других запасных частей для вычислительной техники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142 067,03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142 067,03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142 067,03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1.7.3).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(НЗ</w:t>
            </w:r>
            <w:r w:rsidRPr="00714E1C">
              <w:rPr>
                <w:sz w:val="24"/>
                <w:szCs w:val="24"/>
                <w:vertAlign w:val="subscript"/>
              </w:rPr>
              <w:t>зч</w:t>
            </w:r>
            <w:r w:rsidRPr="00714E1C">
              <w:rPr>
                <w:sz w:val="24"/>
                <w:szCs w:val="24"/>
              </w:rPr>
              <w:t xml:space="preserve">) осуществляется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714E1C">
              <w:rPr>
                <w:sz w:val="24"/>
                <w:szCs w:val="24"/>
              </w:rPr>
              <w:t>по формуле: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</w:t>
            </w:r>
            <w:r w:rsidRPr="00714E1C">
              <w:rPr>
                <w:sz w:val="24"/>
                <w:szCs w:val="24"/>
                <w:vertAlign w:val="subscript"/>
              </w:rPr>
              <w:t>зч</w:t>
            </w:r>
            <w:r w:rsidRPr="00714E1C">
              <w:rPr>
                <w:sz w:val="24"/>
                <w:szCs w:val="24"/>
              </w:rPr>
              <w:t xml:space="preserve"> = Н</w:t>
            </w:r>
            <w:r w:rsidRPr="00714E1C">
              <w:rPr>
                <w:sz w:val="24"/>
                <w:szCs w:val="24"/>
                <w:vertAlign w:val="subscript"/>
              </w:rPr>
              <w:t>ц зч</w:t>
            </w:r>
            <w:r w:rsidRPr="00714E1C">
              <w:rPr>
                <w:sz w:val="24"/>
                <w:szCs w:val="24"/>
              </w:rPr>
              <w:t xml:space="preserve"> x С</w:t>
            </w:r>
            <w:r w:rsidRPr="00714E1C">
              <w:rPr>
                <w:sz w:val="24"/>
                <w:szCs w:val="24"/>
                <w:vertAlign w:val="subscript"/>
              </w:rPr>
              <w:t>вт</w:t>
            </w:r>
            <w:r w:rsidRPr="00714E1C">
              <w:rPr>
                <w:sz w:val="24"/>
                <w:szCs w:val="24"/>
              </w:rPr>
              <w:t xml:space="preserve">,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ц зч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 xml:space="preserve">- </w:t>
            </w:r>
            <w:r w:rsidRPr="00714E1C">
              <w:rPr>
                <w:sz w:val="24"/>
                <w:szCs w:val="24"/>
              </w:rPr>
              <w:t>норматив цены запасных частей для вычислительной техники,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в соответствии с пунктом 11 приложения </w:t>
            </w:r>
            <w:r>
              <w:rPr>
                <w:sz w:val="24"/>
                <w:szCs w:val="24"/>
              </w:rPr>
              <w:t xml:space="preserve">                                           </w:t>
            </w:r>
            <w:r w:rsidRPr="00714E1C">
              <w:rPr>
                <w:sz w:val="24"/>
                <w:szCs w:val="24"/>
              </w:rPr>
              <w:t>к распоряжению Комитета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по экономической политике </w:t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714E1C">
              <w:rPr>
                <w:sz w:val="24"/>
                <w:szCs w:val="24"/>
              </w:rPr>
              <w:t>и стратегическому планированию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Санкт-Петербурга </w:t>
            </w:r>
            <w:r>
              <w:rPr>
                <w:sz w:val="24"/>
                <w:szCs w:val="24"/>
              </w:rPr>
              <w:t xml:space="preserve">                                       </w:t>
            </w:r>
            <w:r w:rsidRPr="00714E1C">
              <w:rPr>
                <w:sz w:val="24"/>
                <w:szCs w:val="24"/>
              </w:rPr>
              <w:t>от 15.05.2024 № 32-р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«Об утверждении нормативов цены товаров, работ, услуг на 2025 год и на плановый период 2026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714E1C">
              <w:rPr>
                <w:sz w:val="24"/>
                <w:szCs w:val="24"/>
              </w:rPr>
              <w:t>и 2027 годов» (далее - распоряжение КЭПиСП от 15.05.2024</w:t>
            </w:r>
            <w:r>
              <w:rPr>
                <w:sz w:val="24"/>
                <w:szCs w:val="24"/>
              </w:rPr>
              <w:t xml:space="preserve">                      </w:t>
            </w:r>
            <w:r w:rsidRPr="00714E1C">
              <w:rPr>
                <w:sz w:val="24"/>
                <w:szCs w:val="24"/>
              </w:rPr>
              <w:t xml:space="preserve">№ 32-р);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С</w:t>
            </w:r>
            <w:r w:rsidRPr="00714E1C">
              <w:rPr>
                <w:sz w:val="24"/>
                <w:szCs w:val="24"/>
                <w:vertAlign w:val="subscript"/>
              </w:rPr>
              <w:t>вт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 xml:space="preserve">- </w:t>
            </w:r>
            <w:r w:rsidRPr="00714E1C">
              <w:rPr>
                <w:sz w:val="24"/>
                <w:szCs w:val="24"/>
              </w:rPr>
              <w:t>первоначальная стоимость вычислительной техники, находящейся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на балансе Санкт-Петербургского </w:t>
            </w:r>
            <w:r w:rsidR="001F3691">
              <w:rPr>
                <w:sz w:val="24"/>
                <w:szCs w:val="24"/>
              </w:rPr>
              <w:t xml:space="preserve">государственного </w:t>
            </w:r>
            <w:r w:rsidRPr="00714E1C">
              <w:rPr>
                <w:sz w:val="24"/>
                <w:szCs w:val="24"/>
              </w:rPr>
              <w:t>казенного учреждения «Городской центр жилищных субсидий» (далее – Учреждение) (по данным инвентаризации).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pStyle w:val="af5"/>
              <w:ind w:right="-63"/>
              <w:rPr>
                <w:rFonts w:eastAsia="Calibri"/>
                <w:lang w:eastAsia="en-US"/>
              </w:rPr>
            </w:pPr>
            <w:r w:rsidRPr="00714E1C">
              <w:rPr>
                <w:rFonts w:eastAsia="Calibri"/>
                <w:lang w:eastAsia="en-US"/>
              </w:rPr>
              <w:t xml:space="preserve">Затраты                                    на приобретение деталей для </w:t>
            </w:r>
            <w:r w:rsidRPr="00714E1C">
              <w:rPr>
                <w:rFonts w:eastAsia="Calibri"/>
                <w:lang w:eastAsia="en-US"/>
              </w:rPr>
              <w:lastRenderedPageBreak/>
              <w:t xml:space="preserve">содержания принтеров, многофункциональных устройств                          и копировальных аппаратов (оргтехники)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3 180 729,60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3 305 116,65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3 434 019,24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1.7.5).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lastRenderedPageBreak/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(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дет орг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714E1C">
              <w:rPr>
                <w:sz w:val="24"/>
                <w:szCs w:val="24"/>
              </w:rPr>
              <w:t>осуществляется по формуле: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дет орг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Н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 дет орг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НЗ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орг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 дет орг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норматив цены приобретения деталей для содержания оргтехники (принтеров, многофункциональных устройств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копировальных аппаратов), определяемый в соответствии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пунктом 12.1 приложения к распоряжению КЭПиСП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15.05.2024 № 32-р;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 xml:space="preserve">-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оргтехники (приобретение принтеров, многофункциональных устройств, копировальных аппаратов), </w:t>
            </w:r>
            <w:r w:rsidRPr="00714E1C">
              <w:rPr>
                <w:sz w:val="24"/>
                <w:szCs w:val="24"/>
              </w:rPr>
              <w:t xml:space="preserve">определяемые в соответствии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714E1C">
              <w:rPr>
                <w:sz w:val="24"/>
                <w:szCs w:val="24"/>
              </w:rPr>
              <w:t xml:space="preserve">с </w:t>
            </w:r>
            <w:hyperlink r:id="rId9" w:history="1">
              <w:r w:rsidRPr="00714E1C">
                <w:rPr>
                  <w:sz w:val="24"/>
                  <w:szCs w:val="24"/>
                </w:rPr>
                <w:t>пунктом 1.5.2</w:t>
              </w:r>
            </w:hyperlink>
            <w:r w:rsidRPr="00714E1C">
              <w:rPr>
                <w:sz w:val="24"/>
                <w:szCs w:val="24"/>
              </w:rPr>
              <w:t xml:space="preserve"> постановления Правительства Санкт-Петербурга от 28.04.2016 № 327: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(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r w:rsidRPr="00714E1C">
              <w:rPr>
                <w:sz w:val="24"/>
                <w:szCs w:val="24"/>
              </w:rPr>
              <w:t>) осуществляется по формуле: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4AC13513" wp14:editId="711DF11E">
                  <wp:extent cx="2374900" cy="605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E1C">
              <w:rPr>
                <w:sz w:val="24"/>
                <w:szCs w:val="24"/>
              </w:rPr>
              <w:t xml:space="preserve"> 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ц орг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норматив цены оргтехники;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Ч</w:t>
            </w:r>
            <w:r w:rsidRPr="00714E1C">
              <w:rPr>
                <w:sz w:val="24"/>
                <w:szCs w:val="24"/>
                <w:vertAlign w:val="subscript"/>
              </w:rPr>
              <w:t>пр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 xml:space="preserve">- </w:t>
            </w:r>
            <w:r w:rsidRPr="00714E1C">
              <w:rPr>
                <w:sz w:val="24"/>
                <w:szCs w:val="24"/>
              </w:rPr>
              <w:t>прогнозируемая численность работников Учреждения;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спи орг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 xml:space="preserve">- </w:t>
            </w:r>
            <w:r w:rsidRPr="00714E1C">
              <w:rPr>
                <w:sz w:val="24"/>
                <w:szCs w:val="24"/>
              </w:rPr>
              <w:t>норматив срока полезного использования оргтехники;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Ч</w:t>
            </w:r>
            <w:r w:rsidRPr="00714E1C">
              <w:rPr>
                <w:sz w:val="24"/>
                <w:szCs w:val="24"/>
                <w:vertAlign w:val="subscript"/>
              </w:rPr>
              <w:t>пл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количество должностей, планируемых к замещению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714E1C">
              <w:rPr>
                <w:sz w:val="24"/>
                <w:szCs w:val="24"/>
              </w:rPr>
              <w:t>в Учреждении.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1.2.3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Иные затраты,    относящиеся                             к затратам                              на приобретение   </w:t>
            </w:r>
            <w:r w:rsidRPr="00714E1C">
              <w:rPr>
                <w:sz w:val="24"/>
                <w:szCs w:val="24"/>
              </w:rPr>
              <w:lastRenderedPageBreak/>
              <w:t>материальных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5 235 895,37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5 440 618,88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5 652 803,02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иных нормативных затрат, относящихся к затратам </w:t>
            </w:r>
            <w:r w:rsidR="007A49E6">
              <w:rPr>
                <w:sz w:val="24"/>
                <w:szCs w:val="24"/>
              </w:rPr>
              <w:t xml:space="preserve">                           </w:t>
            </w:r>
            <w:r w:rsidRPr="00714E1C">
              <w:rPr>
                <w:sz w:val="24"/>
                <w:szCs w:val="24"/>
              </w:rPr>
              <w:t xml:space="preserve">на приобретение материальных запасов в сфере информационно-коммуникационных технологий </w:t>
            </w:r>
            <w:r w:rsidR="00807FD7" w:rsidRPr="008456B5">
              <w:rPr>
                <w:sz w:val="24"/>
                <w:szCs w:val="24"/>
              </w:rPr>
              <w:t>включает в себя:</w:t>
            </w:r>
          </w:p>
          <w:p w:rsidR="00714E1C" w:rsidRPr="00714E1C" w:rsidRDefault="00714E1C" w:rsidP="00714E1C">
            <w:pPr>
              <w:tabs>
                <w:tab w:val="left" w:pos="221"/>
                <w:tab w:val="left" w:pos="363"/>
              </w:tabs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- затраты на приобретение комплектующих для компьютерной техники;</w:t>
            </w:r>
          </w:p>
          <w:p w:rsidR="00714E1C" w:rsidRPr="00714E1C" w:rsidRDefault="00714E1C" w:rsidP="00714E1C">
            <w:pPr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прочие затраты, относящиеся к затратам на приобретение материальных запасов в сфере информационно- коммуникационных технологий.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1.2.3.1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   на приобретение комплектующих для компьютерной           техники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4 986 567,02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5 181 541,79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5 383 621,92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приобретение комплектующих для компьютерной техники (НЗкомп) осуществляется </w:t>
            </w:r>
            <w:r w:rsidR="00807FD7">
              <w:rPr>
                <w:sz w:val="24"/>
                <w:szCs w:val="24"/>
              </w:rPr>
              <w:t xml:space="preserve">                                         </w:t>
            </w:r>
            <w:r w:rsidRPr="00714E1C">
              <w:rPr>
                <w:sz w:val="24"/>
                <w:szCs w:val="24"/>
              </w:rPr>
              <w:t>по формуле: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комп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714E1C">
              <w:rPr>
                <w:sz w:val="24"/>
                <w:szCs w:val="24"/>
              </w:rPr>
              <w:t xml:space="preserve"> ,  где: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Нк комп i - норматив количества планируемого к приобретению i-го товара;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комп i - норматив цены единицы i-го товара, определяемый                       в соответствии с положениями статьи 22 Закона 44-ФЗ </w:t>
            </w:r>
            <w:r w:rsidR="00807FD7">
              <w:rPr>
                <w:sz w:val="24"/>
                <w:szCs w:val="24"/>
              </w:rPr>
              <w:t xml:space="preserve">                                    </w:t>
            </w:r>
            <w:r w:rsidRPr="00714E1C">
              <w:rPr>
                <w:sz w:val="24"/>
                <w:szCs w:val="24"/>
              </w:rPr>
              <w:t>и рассчитываемый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в ценах на очередной финансовый год </w:t>
            </w:r>
            <w:r w:rsidR="00807FD7">
              <w:rPr>
                <w:sz w:val="24"/>
                <w:szCs w:val="24"/>
              </w:rPr>
              <w:t xml:space="preserve">                                  </w:t>
            </w:r>
            <w:r w:rsidRPr="00714E1C">
              <w:rPr>
                <w:sz w:val="24"/>
                <w:szCs w:val="24"/>
              </w:rPr>
              <w:t>и на плановый период.</w:t>
            </w:r>
          </w:p>
        </w:tc>
      </w:tr>
      <w:tr w:rsidR="00714E1C" w:rsidRPr="00437807" w:rsidTr="005309AE">
        <w:trPr>
          <w:trHeight w:val="2463"/>
        </w:trPr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1.2.3.2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Прочие затраты, относящиеся                            к затратам                      на приобретение  материальных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249 328,35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259 077,09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269 181,10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 xml:space="preserve">Расчет прочих затрат, относящихся к затратам  на приобретение материальных запасов в сфере информационно-коммуникационных технологий (НЗпроч) осуществляется </w:t>
            </w:r>
            <w:r w:rsidR="00807FD7"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Pr="00714E1C">
              <w:rPr>
                <w:rFonts w:eastAsia="Calibri"/>
                <w:sz w:val="24"/>
                <w:szCs w:val="24"/>
              </w:rPr>
              <w:t>по формуле:</w:t>
            </w:r>
          </w:p>
          <w:p w:rsidR="00714E1C" w:rsidRPr="00714E1C" w:rsidRDefault="00714E1C" w:rsidP="00714E1C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>НЗпроч = ∑ НЗ x 5%,</w:t>
            </w:r>
          </w:p>
          <w:p w:rsidR="00714E1C" w:rsidRPr="00714E1C" w:rsidRDefault="00714E1C" w:rsidP="00714E1C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 xml:space="preserve">где: </w:t>
            </w:r>
          </w:p>
          <w:p w:rsidR="00714E1C" w:rsidRPr="00714E1C" w:rsidRDefault="00714E1C" w:rsidP="00714E1C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</w:rPr>
              <w:t>∑НЗ – сумма нормативных затрат п. 1.2.3.1.</w:t>
            </w:r>
          </w:p>
        </w:tc>
      </w:tr>
      <w:tr w:rsidR="00714E1C" w:rsidRPr="00437807" w:rsidTr="00807FD7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 на дополнительное профессиональное образование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lastRenderedPageBreak/>
              <w:t>работников</w:t>
            </w:r>
          </w:p>
        </w:tc>
        <w:tc>
          <w:tcPr>
            <w:tcW w:w="1845" w:type="dxa"/>
            <w:vAlign w:val="center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lastRenderedPageBreak/>
              <w:t>315 133,35</w:t>
            </w:r>
          </w:p>
        </w:tc>
        <w:tc>
          <w:tcPr>
            <w:tcW w:w="1701" w:type="dxa"/>
            <w:vAlign w:val="center"/>
          </w:tcPr>
          <w:p w:rsidR="00714E1C" w:rsidRPr="00714E1C" w:rsidRDefault="00714E1C" w:rsidP="00714E1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327 455,06</w:t>
            </w:r>
          </w:p>
        </w:tc>
        <w:tc>
          <w:tcPr>
            <w:tcW w:w="1698" w:type="dxa"/>
            <w:vAlign w:val="center"/>
          </w:tcPr>
          <w:p w:rsidR="00714E1C" w:rsidRPr="00714E1C" w:rsidRDefault="00714E1C" w:rsidP="00714E1C">
            <w:pPr>
              <w:ind w:right="-61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340 225,81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714E1C" w:rsidRPr="00714E1C" w:rsidRDefault="00714E1C" w:rsidP="00714E1C">
            <w:pPr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 xml:space="preserve">- затраты на приобретение образовательных услуг </w:t>
            </w:r>
            <w:r w:rsidR="00807FD7">
              <w:rPr>
                <w:sz w:val="24"/>
                <w:szCs w:val="24"/>
              </w:rPr>
              <w:t xml:space="preserve">                                           </w:t>
            </w:r>
            <w:r w:rsidRPr="00714E1C">
              <w:rPr>
                <w:sz w:val="24"/>
                <w:szCs w:val="24"/>
              </w:rPr>
              <w:t>по профессиональной переподготовке и повышению квалификации.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на приобретение образовательных услуг                                    по профессиональной переподготовке                            и повышению квалификации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-62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714E1C">
              <w:rPr>
                <w:bCs/>
                <w:color w:val="000000"/>
                <w:sz w:val="24"/>
                <w:szCs w:val="24"/>
              </w:rPr>
              <w:t>315 133,35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left="-62" w:right="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714E1C">
              <w:rPr>
                <w:bCs/>
                <w:color w:val="000000"/>
                <w:sz w:val="24"/>
                <w:szCs w:val="24"/>
              </w:rPr>
              <w:t>327 455,06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714E1C">
              <w:rPr>
                <w:bCs/>
                <w:color w:val="000000"/>
                <w:sz w:val="24"/>
                <w:szCs w:val="24"/>
              </w:rPr>
              <w:t>340 225,81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образовательных услуг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по профессиональной переподготовке и повышению квалификации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714E1C">
              <w:rPr>
                <w:sz w:val="24"/>
                <w:szCs w:val="24"/>
              </w:rPr>
              <w:t>) осуществляется 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714E1C">
              <w:rPr>
                <w:rFonts w:eastAsia="Calibri"/>
                <w:bCs/>
                <w:sz w:val="24"/>
                <w:szCs w:val="24"/>
                <w:vertAlign w:val="subscript"/>
                <w:lang w:eastAsia="en-US"/>
              </w:rPr>
              <w:t>.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en-US"/>
                    </w:rPr>
                    <m:t xml:space="preserve">ц обр. услуг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чел i</m:t>
                  </m:r>
                </m:e>
              </m:nary>
            </m:oMath>
            <w:r w:rsidRPr="00714E1C">
              <w:rPr>
                <w:sz w:val="24"/>
                <w:szCs w:val="24"/>
              </w:rPr>
              <w:t xml:space="preserve">, 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en-US"/>
                </w:rPr>
                <m:t>ц обр. услуг 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714E1C">
              <w:rPr>
                <w:sz w:val="24"/>
                <w:szCs w:val="24"/>
                <w:lang w:eastAsia="en-US"/>
              </w:rPr>
              <w:t xml:space="preserve"> -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норматив цены </w:t>
            </w:r>
            <w:r w:rsidRPr="00714E1C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-го вида образовательных услуг                  по профессиональной переподготовке и повышению квалификации,</w:t>
            </w:r>
            <w:r w:rsidRPr="00714E1C">
              <w:rPr>
                <w:sz w:val="24"/>
                <w:szCs w:val="24"/>
                <w:lang w:eastAsia="en-US"/>
              </w:rPr>
              <w:t xml:space="preserve"> определяемый в соответствии с положениями статьи 22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Закона 44-ФЗ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рассчитываемый в ценах на очередной финансовый год и на плановый период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;</w:t>
            </w:r>
          </w:p>
          <w:p w:rsidR="00714E1C" w:rsidRPr="00714E1C" w:rsidRDefault="00714E1C" w:rsidP="00714E1C">
            <w:pPr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 xml:space="preserve">чел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-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количество сотрудников, подлежащих 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-му виду образовательных услуг по профессиональной переподготовке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повышению квалификации;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образовательных услуг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 профессиональной переподготовке и повышению квалификации.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Прочие затраты                        (в том числе затраты                         на закупку товаров, работ и услуг в целях оказания государственных услуг (выполнения работ)                                и реализации государственных функций),                               не указанные                             в </w:t>
            </w:r>
            <w:hyperlink r:id="rId11" w:history="1">
              <w:r w:rsidRPr="00714E1C">
                <w:rPr>
                  <w:sz w:val="24"/>
                  <w:szCs w:val="24"/>
                </w:rPr>
                <w:t xml:space="preserve">пунктах </w:t>
              </w:r>
            </w:hyperlink>
            <w:r w:rsidRPr="00714E1C">
              <w:rPr>
                <w:sz w:val="24"/>
                <w:szCs w:val="24"/>
              </w:rPr>
              <w:t xml:space="preserve">7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13 </w:t>
            </w:r>
            <w:r w:rsidRPr="00714E1C">
              <w:rPr>
                <w:sz w:val="24"/>
                <w:szCs w:val="24"/>
              </w:rPr>
              <w:lastRenderedPageBreak/>
              <w:t xml:space="preserve"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                       с Бюджетным кодексом Российской Федерации наиболее значимых учреждений науки, образования, культуры                                 и здравоохранения, включая соответственно территориальные органы                                       и подведомственные казенные учреждения, а также Государственной корпорации                           по атомной энергии «Росатом», </w:t>
            </w:r>
            <w:r w:rsidRPr="00714E1C">
              <w:rPr>
                <w:sz w:val="24"/>
                <w:szCs w:val="24"/>
              </w:rPr>
              <w:lastRenderedPageBreak/>
              <w:t>Государственной корпорации                            по космической деятельности «Роскосмос»                             и подведомственных им организаций, утвержденных постановлением Правительства Российской Федерации                    от 13.10.2014                       № 1047 (далее - Общие правила)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lastRenderedPageBreak/>
              <w:t>64 691 214,19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46 424 198,96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43 424 277,08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указанные    </w:t>
            </w:r>
            <w:r w:rsidRPr="00714E1C">
              <w:rPr>
                <w:sz w:val="24"/>
                <w:szCs w:val="24"/>
              </w:rPr>
              <w:t xml:space="preserve">в </w:t>
            </w:r>
            <w:hyperlink r:id="rId12" w:history="1">
              <w:r w:rsidRPr="00714E1C">
                <w:rPr>
                  <w:sz w:val="24"/>
                  <w:szCs w:val="24"/>
                </w:rPr>
                <w:t xml:space="preserve">пунктах 7-13 </w:t>
              </w:r>
            </w:hyperlink>
            <w:r w:rsidRPr="00714E1C">
              <w:rPr>
                <w:rFonts w:eastAsia="Calibri"/>
                <w:sz w:val="24"/>
                <w:szCs w:val="24"/>
                <w:lang w:eastAsia="en-US"/>
              </w:rPr>
              <w:t>Общих правил, осуществляется исходя из следующих групп затрат: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714E1C">
              <w:rPr>
                <w:sz w:val="24"/>
                <w:szCs w:val="24"/>
                <w:lang w:eastAsia="en-US"/>
              </w:rPr>
              <w:t xml:space="preserve"> на услуги связи;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714E1C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на транспортные услуги;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714E1C">
              <w:rPr>
                <w:sz w:val="24"/>
                <w:szCs w:val="24"/>
                <w:lang w:eastAsia="en-US"/>
              </w:rPr>
              <w:t xml:space="preserve"> на коммунальные услуги;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 на аренду помещений и оборудования;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- затраты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имущества;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-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lastRenderedPageBreak/>
              <w:t>и наймом жилого помещения в связи</w:t>
            </w:r>
            <w:r w:rsidR="00807FD7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с командированием работников, заключаемым со сторонними организациями, </w:t>
            </w:r>
            <w:r w:rsidR="00807FD7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 также к затратам на коммунальные услуги, аренду помещений и оборудования, содержание имущества;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основных средств;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- затраты на приобретение материальных запасов, не отнесенные к затратам, указанным </w:t>
            </w:r>
            <w:r w:rsidRPr="00714E1C">
              <w:rPr>
                <w:sz w:val="24"/>
                <w:szCs w:val="24"/>
              </w:rPr>
              <w:t xml:space="preserve">в </w:t>
            </w:r>
            <w:hyperlink r:id="rId13" w:history="1">
              <w:r w:rsidRPr="00714E1C">
                <w:rPr>
                  <w:sz w:val="24"/>
                  <w:szCs w:val="24"/>
                </w:rPr>
                <w:t xml:space="preserve">пунктах </w:t>
              </w:r>
            </w:hyperlink>
            <w:r w:rsidRPr="00714E1C">
              <w:rPr>
                <w:sz w:val="24"/>
                <w:szCs w:val="24"/>
              </w:rPr>
              <w:t xml:space="preserve">7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13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  <w:r w:rsidRPr="00714E1C">
              <w:rPr>
                <w:sz w:val="24"/>
                <w:szCs w:val="24"/>
              </w:rPr>
              <w:t>.</w:t>
            </w:r>
          </w:p>
        </w:tc>
      </w:tr>
      <w:tr w:rsidR="00714E1C" w:rsidRPr="00437807" w:rsidTr="00807FD7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845" w:type="dxa"/>
            <w:vAlign w:val="center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853 906,32</w:t>
            </w:r>
          </w:p>
        </w:tc>
        <w:tc>
          <w:tcPr>
            <w:tcW w:w="1701" w:type="dxa"/>
            <w:vAlign w:val="center"/>
          </w:tcPr>
          <w:p w:rsidR="00714E1C" w:rsidRPr="00714E1C" w:rsidRDefault="00714E1C" w:rsidP="00714E1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887 294,06</w:t>
            </w:r>
          </w:p>
        </w:tc>
        <w:tc>
          <w:tcPr>
            <w:tcW w:w="1698" w:type="dxa"/>
            <w:vAlign w:val="center"/>
          </w:tcPr>
          <w:p w:rsidR="00714E1C" w:rsidRPr="00714E1C" w:rsidRDefault="00714E1C" w:rsidP="00714E1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921 898,53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услуги связи осуществляется исходя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из следующих подгрупп затрат:</w:t>
            </w:r>
          </w:p>
          <w:p w:rsidR="00714E1C" w:rsidRPr="00714E1C" w:rsidRDefault="00714E1C" w:rsidP="00714E1C">
            <w:pPr>
              <w:pStyle w:val="af"/>
              <w:spacing w:after="0"/>
              <w:ind w:left="0"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оплату услуг почтовой связи.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.1.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853 906,32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887 294,06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921 898,53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 xml:space="preserve">Расчет нормативных затрат на оплату услуг почтовой связи (НЗупс)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осуществляется 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НЗупс=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Нцупс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×Купс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714E1C">
              <w:rPr>
                <w:noProof/>
                <w:sz w:val="24"/>
                <w:szCs w:val="24"/>
              </w:rPr>
              <w:t>,</w:t>
            </w:r>
            <w:r w:rsidRPr="00714E1C">
              <w:rPr>
                <w:noProof/>
                <w:position w:val="-9"/>
                <w:sz w:val="24"/>
                <w:szCs w:val="24"/>
                <w:lang w:eastAsia="en-US"/>
              </w:rPr>
              <w:t xml:space="preserve">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Нцупс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 – норматив цены 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>-го вида услуг почтовой связи, определяемый</w:t>
            </w:r>
            <w:r w:rsidR="00807FD7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 xml:space="preserve">в соответствии с тарифами на основные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        </w:t>
            </w:r>
            <w:r w:rsidRPr="00714E1C">
              <w:rPr>
                <w:sz w:val="24"/>
                <w:szCs w:val="24"/>
                <w:lang w:eastAsia="en-US"/>
              </w:rPr>
              <w:t xml:space="preserve">и дополнительные услуги, утвержденными ФГУП «Почта России», и в соответствии с положениями статьи 22 Закона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</w:t>
            </w:r>
            <w:r w:rsidRPr="00714E1C">
              <w:rPr>
                <w:sz w:val="24"/>
                <w:szCs w:val="24"/>
                <w:lang w:eastAsia="en-US"/>
              </w:rPr>
              <w:t>44-ФЗ, с учетом индекса потребительских цен</w:t>
            </w:r>
            <w:r w:rsidR="00807FD7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>на планируемый год;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Купс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 – количество 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>-го вида планируемых услуг почтовой связи в год;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sz w:val="24"/>
                <w:szCs w:val="24"/>
                <w:lang w:eastAsia="en-US"/>
              </w:rPr>
              <w:t>- количество видов услуг почтовой связи.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на транспортные услуги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4 918 970,88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5 111 280,00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5 310 597,60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714E1C" w:rsidRPr="00714E1C" w:rsidRDefault="00714E1C" w:rsidP="00714E1C">
            <w:pPr>
              <w:pStyle w:val="af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затраты на оплату услуг аренды транспортных средств.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3.2.1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4 918 970,88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5 111 280,00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5 310 597,60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2.2.2).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оплату услуг аренды транспортных средств (НЗа тс) осуществляется по формуле: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НЗа тс =  0,1 х Ч р x Н ц а тс x Д а тс,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Чр </w:t>
            </w:r>
            <w:r w:rsidRPr="00714E1C">
              <w:rPr>
                <w:sz w:val="24"/>
                <w:szCs w:val="24"/>
                <w:vertAlign w:val="subscript"/>
              </w:rPr>
              <w:t xml:space="preserve"> </w:t>
            </w:r>
            <w:r w:rsidRPr="00714E1C">
              <w:rPr>
                <w:sz w:val="24"/>
                <w:szCs w:val="24"/>
              </w:rPr>
              <w:t>- расчетная численность работников Учреждения;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Нц а тс</w:t>
            </w:r>
            <w:r w:rsidRPr="00714E1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- норматив цены услуг аренды транспортных средств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                    определяемый в соответствии с пунктом 13 приложения  </w:t>
            </w:r>
            <w:r w:rsidR="00807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распоряжению КЭПиСП от 15.05.2024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32-р;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Да тс</w:t>
            </w:r>
            <w:r w:rsidRPr="00714E1C">
              <w:rPr>
                <w:sz w:val="24"/>
                <w:szCs w:val="24"/>
                <w:vertAlign w:val="subscript"/>
              </w:rPr>
              <w:t xml:space="preserve"> </w:t>
            </w:r>
            <w:r w:rsidRPr="00714E1C">
              <w:rPr>
                <w:sz w:val="24"/>
                <w:szCs w:val="24"/>
              </w:rPr>
              <w:t>- количество дней оказания услуг аренды транспортных средств,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но не более количества рабочих дней в году.</w:t>
            </w:r>
          </w:p>
        </w:tc>
      </w:tr>
      <w:tr w:rsidR="00714E1C" w:rsidRPr="00437807" w:rsidTr="005309AE">
        <w:trPr>
          <w:trHeight w:val="876"/>
        </w:trPr>
        <w:tc>
          <w:tcPr>
            <w:tcW w:w="851" w:type="dxa"/>
          </w:tcPr>
          <w:p w:rsidR="00714E1C" w:rsidRPr="00714E1C" w:rsidRDefault="00714E1C" w:rsidP="00714E1C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Затраты                                        на коммунальные услуги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3 402 149,30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3 571 901,76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3 750 731,86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-62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714E1C" w:rsidRPr="00714E1C" w:rsidRDefault="00714E1C" w:rsidP="00714E1C">
            <w:pPr>
              <w:pStyle w:val="af"/>
              <w:widowControl w:val="0"/>
              <w:tabs>
                <w:tab w:val="left" w:pos="221"/>
              </w:tabs>
              <w:spacing w:after="0"/>
              <w:ind w:left="0" w:right="-203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</w:t>
            </w: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714E1C" w:rsidRPr="00714E1C" w:rsidRDefault="00714E1C" w:rsidP="00714E1C">
            <w:pPr>
              <w:pStyle w:val="af"/>
              <w:widowControl w:val="0"/>
              <w:tabs>
                <w:tab w:val="left" w:pos="80"/>
              </w:tabs>
              <w:spacing w:after="0"/>
              <w:ind w:left="0" w:right="-203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</w:t>
            </w:r>
            <w:r w:rsidRPr="00714E1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 на теплоснабжение;</w:t>
            </w:r>
          </w:p>
          <w:p w:rsidR="00714E1C" w:rsidRPr="00714E1C" w:rsidRDefault="00714E1C" w:rsidP="00714E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- затраты на горячее водоснабжение;</w:t>
            </w:r>
          </w:p>
          <w:p w:rsidR="00714E1C" w:rsidRPr="00714E1C" w:rsidRDefault="00714E1C" w:rsidP="00714E1C">
            <w:pPr>
              <w:spacing w:after="0"/>
              <w:ind w:right="-203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 на холодное водоснабжение и водоотведение.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электроснабжение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1 451 100,00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1 523 300,00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1 599 700,00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электроснабжение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эс)</m:t>
              </m:r>
            </m:oMath>
            <w:r w:rsidRPr="00714E1C">
              <w:rPr>
                <w:sz w:val="24"/>
                <w:szCs w:val="24"/>
              </w:rPr>
              <w:t xml:space="preserve"> осуществляется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эс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714E1C">
              <w:rPr>
                <w:noProof/>
                <w:sz w:val="24"/>
                <w:szCs w:val="24"/>
              </w:rPr>
              <w:t>,</w:t>
            </w:r>
            <w:r w:rsidRPr="00714E1C">
              <w:rPr>
                <w:noProof/>
                <w:position w:val="-9"/>
                <w:sz w:val="24"/>
                <w:szCs w:val="24"/>
                <w:lang w:eastAsia="en-US"/>
              </w:rPr>
              <w:t xml:space="preserve">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noProof/>
                <w:position w:val="-9"/>
                <w:sz w:val="24"/>
                <w:szCs w:val="24"/>
                <w:lang w:eastAsia="en-US"/>
              </w:rPr>
            </w:pPr>
            <w:r w:rsidRPr="00714E1C">
              <w:rPr>
                <w:noProof/>
                <w:position w:val="-9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ц 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714E1C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714E1C">
              <w:rPr>
                <w:sz w:val="24"/>
                <w:szCs w:val="24"/>
                <w:lang w:eastAsia="en-US"/>
              </w:rPr>
              <w:t xml:space="preserve"> норматив цены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,</w:t>
            </w:r>
            <w:r w:rsidRPr="00714E1C">
              <w:rPr>
                <w:sz w:val="24"/>
                <w:szCs w:val="24"/>
                <w:lang w:eastAsia="en-US"/>
              </w:rPr>
              <w:t xml:space="preserve"> определяемый в соответствии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          </w:t>
            </w:r>
            <w:r w:rsidRPr="00714E1C">
              <w:rPr>
                <w:sz w:val="24"/>
                <w:szCs w:val="24"/>
                <w:lang w:eastAsia="en-US"/>
              </w:rPr>
              <w:t xml:space="preserve">с положениями статьи 22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ФЗ и рассчитываемый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ценах на очередной финансовый год и на плановый период (тариф на электроэнергию в рамках применяемого одноставочного, дифференцированного по зонам суток, или двухставочного тарифа по i-ому административному зданию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(помещению)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распоряжением Комитета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 тарифам Санкт-Петербурга)</w:t>
            </w:r>
            <w:r w:rsidRPr="00714E1C">
              <w:rPr>
                <w:sz w:val="24"/>
                <w:szCs w:val="24"/>
                <w:lang w:eastAsia="en-US"/>
              </w:rPr>
              <w:t xml:space="preserve">;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714E1C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Pr="00714E1C">
              <w:rPr>
                <w:sz w:val="24"/>
                <w:szCs w:val="24"/>
                <w:lang w:eastAsia="en-US"/>
              </w:rPr>
              <w:t>норматив количества - расчетная потребность электроэнергии в год в рамках применяемого одноставочного, дифференцированного по зонам суток или двухставочного тарифа по i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 xml:space="preserve">ому административному зданию (помещению)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</w:t>
            </w:r>
            <w:r w:rsidRPr="00714E1C">
              <w:rPr>
                <w:sz w:val="24"/>
                <w:szCs w:val="24"/>
                <w:lang w:eastAsia="en-US"/>
              </w:rPr>
              <w:t>в соответствии с пунктом 3.2 распоряжения Администрации Санкт-Петербурга от 20.03.2002 № 402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>ра «Об организации взаимодействия исполнительных органов государственной власти Санкт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>Петербурга</w:t>
            </w:r>
            <w:r w:rsidR="00807FD7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>по определению лимитов потребления топливно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>энергетических ресурсов</w:t>
            </w:r>
            <w:r w:rsidR="00807FD7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>и воды» (далее – Распоряжение 402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 xml:space="preserve">ра);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714E1C">
              <w:rPr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714E1C">
              <w:rPr>
                <w:color w:val="000000"/>
                <w:sz w:val="24"/>
                <w:szCs w:val="24"/>
                <w:lang w:eastAsia="en-US"/>
              </w:rPr>
              <w:t>количество административных зданий (помещений).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теплоснабжение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1 749 128,68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1 836 585,10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1 928 414,36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теплоснабжение (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тэ</w:t>
            </w:r>
            <w:r w:rsidRPr="00714E1C">
              <w:rPr>
                <w:sz w:val="24"/>
                <w:szCs w:val="24"/>
              </w:rPr>
              <w:t>) осуществляется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Нц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×Нк тэ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714E1C">
              <w:rPr>
                <w:sz w:val="24"/>
                <w:szCs w:val="24"/>
                <w:lang w:eastAsia="en-US"/>
              </w:rPr>
              <w:t xml:space="preserve">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Нц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714E1C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>  норматив цены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, </w:t>
            </w:r>
            <w:r w:rsidRPr="00714E1C">
              <w:rPr>
                <w:sz w:val="24"/>
                <w:szCs w:val="24"/>
                <w:lang w:eastAsia="en-US"/>
              </w:rPr>
              <w:t xml:space="preserve">определяемый в соответствии 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         </w:t>
            </w:r>
            <w:r w:rsidRPr="00714E1C">
              <w:rPr>
                <w:sz w:val="24"/>
                <w:szCs w:val="24"/>
                <w:lang w:eastAsia="en-US"/>
              </w:rPr>
              <w:t xml:space="preserve">с положениями статьи 22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Закона 44</w:t>
            </w:r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ФЗ и рассчитываемый 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ценах на очередной финансовый год и на плановый период (тариф на теплоснабжение по i-ому административному зданию (помещению) в соответствии с распоряжением Комитета  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 тарифам Санкт-Петербурга)</w:t>
            </w:r>
            <w:r w:rsidRPr="00714E1C">
              <w:rPr>
                <w:sz w:val="24"/>
                <w:szCs w:val="24"/>
                <w:lang w:eastAsia="en-US"/>
              </w:rPr>
              <w:t>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к тэ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oMath>
            <w:r w:rsidRPr="00714E1C">
              <w:rPr>
                <w:sz w:val="24"/>
                <w:szCs w:val="24"/>
                <w:lang w:eastAsia="en-US"/>
              </w:rPr>
              <w:t xml:space="preserve"> –  норматив количества - расчетная потребность  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       </w:t>
            </w:r>
            <w:r w:rsidRPr="00714E1C">
              <w:rPr>
                <w:sz w:val="24"/>
                <w:szCs w:val="24"/>
                <w:lang w:eastAsia="en-US"/>
              </w:rPr>
              <w:t>в тепловой энергии на отопление i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>ого административного здания (помещения) в соответствии</w:t>
            </w:r>
            <w:r w:rsidR="00807FD7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>с пунктом 3.2 Распоряжения 402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>ра</w:t>
            </w:r>
            <w:r w:rsidRPr="00714E1C">
              <w:rPr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color w:val="000000"/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color w:val="000000"/>
                <w:sz w:val="24"/>
                <w:szCs w:val="24"/>
                <w:lang w:eastAsia="en-US"/>
              </w:rPr>
              <w:t> - количество административных зданий (помещений).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на горячее водоснабжение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29 708,81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31 194,26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32 753,98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горячее водоснабжение (НЗгв) осуществляется 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НЗгв=Нц гв × Нк гв, </w:t>
            </w:r>
          </w:p>
          <w:p w:rsidR="00714E1C" w:rsidRPr="00714E1C" w:rsidRDefault="00714E1C" w:rsidP="00714E1C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где: </w:t>
            </w:r>
          </w:p>
          <w:p w:rsidR="00714E1C" w:rsidRPr="00714E1C" w:rsidRDefault="00714E1C" w:rsidP="00714E1C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Нц гв - норматив цены, рассчитанный в соответствии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с положениями статьи 22 Закона 44-ФЗ и рассчитываемый  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ценах на очередной финансовый год и на плановый период (тариф на горячее водоснабжение по административному зданию в соответствии с распоряжением Комитета по тарифам Санкт-Петербурга);</w:t>
            </w:r>
          </w:p>
          <w:p w:rsidR="00714E1C" w:rsidRPr="00714E1C" w:rsidRDefault="00714E1C" w:rsidP="00714E1C">
            <w:pPr>
              <w:widowControl w:val="0"/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Нк гв – норматив количества - расчетная потребность в горячем водоснабжении административного здания в соответствии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пунктом 3.2 Распоряжения 402-ра.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на холодное водоснабжение                       и водоотведение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172 211,81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180 822,40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189 863,52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холодное водоснабжение 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водоотведение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(Нк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×Нц хв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+Нк вос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Нк воi+Нк вогi+Нк восi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×К×Нц воi)</m:t>
              </m:r>
            </m:oMath>
            <w:r w:rsidRPr="00714E1C">
              <w:rPr>
                <w:rFonts w:eastAsia="Calibri"/>
                <w:i/>
                <w:sz w:val="24"/>
                <w:szCs w:val="24"/>
                <w:lang w:eastAsia="en-US"/>
              </w:rPr>
              <w:t xml:space="preserve">, </w:t>
            </w:r>
          </w:p>
          <w:p w:rsidR="00714E1C" w:rsidRPr="00714E1C" w:rsidRDefault="00714E1C" w:rsidP="00714E1C">
            <w:pPr>
              <w:widowControl w:val="0"/>
              <w:spacing w:after="0"/>
              <w:ind w:left="79"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холодном водоснабжении i-ого административного здания (помещения)</w:t>
            </w:r>
            <w:r w:rsidR="00807FD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ц хв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  норматив цены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определяемый в соответствии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с положениями статьи 22 Закона 44-ФЗ и рассчитываемый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ценах на очередной финансовый год и на плановый период (тариф на холодное водоснабжение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i-го административного здания (помещения) в соответствии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распоряжением Комитета по тарифам Санкт-Петербурга);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водоотведении холодной воды i-ого административного здания (помещения)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соответствии с пунктом 3.2 Распоряжения 402-ра;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Нк вог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водоотведении горячего водоснабжения i-ого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административного здания (помещения)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пунктом 3.2 Распоряжения 402-ра;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w:lastRenderedPageBreak/>
                <m:t>Нк вос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- расчетная потребность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водоотведении сточных вод i-ого административного здания (помещения)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соответствии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с пунктом 3.2 Распоряжения 402-ра;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Нц во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 w:eastAsia="en-US"/>
                </w:rPr>
                <m:t>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определяемый в соответствии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с положениями статьи 22 Закона 44-ФЗ и рассчитываемый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ценах на очередной финансовый год и на плановый период (тариф на водоотведение i-го административного здания (помещения) в соответствии с распоряжением Комитета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 тарифам Санкт-Петербурга);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количество административных зданий (помещений);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- коэффициент компенсации, равный 0,5, в соответствии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с Правилами холодного водоснабжения и водоотведения, утвержденными постановлением Правительства РФ 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от 29.07.2013 №644 (далее – Правила №644).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Расчет платы за негативное воздействие на работу централизованной системы водоотведения в отношении сточных вод, сбрасываемых i-ым административным зданием (помещением) осуществляется в соответствии</w:t>
            </w:r>
            <w:r w:rsidR="00807FD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Правилами №644.</w:t>
            </w:r>
          </w:p>
        </w:tc>
      </w:tr>
      <w:tr w:rsidR="00714E1C" w:rsidRPr="00437807" w:rsidTr="00807FD7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на аренду помещений                     и оборудования</w:t>
            </w:r>
          </w:p>
        </w:tc>
        <w:tc>
          <w:tcPr>
            <w:tcW w:w="1845" w:type="dxa"/>
            <w:vAlign w:val="center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5 288 918,33</w:t>
            </w:r>
          </w:p>
        </w:tc>
        <w:tc>
          <w:tcPr>
            <w:tcW w:w="1701" w:type="dxa"/>
            <w:vAlign w:val="center"/>
          </w:tcPr>
          <w:p w:rsidR="00714E1C" w:rsidRPr="00714E1C" w:rsidRDefault="00714E1C" w:rsidP="00714E1C">
            <w:pPr>
              <w:ind w:right="-54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5 495 668,56</w:t>
            </w:r>
          </w:p>
        </w:tc>
        <w:tc>
          <w:tcPr>
            <w:tcW w:w="1698" w:type="dxa"/>
            <w:vAlign w:val="center"/>
          </w:tcPr>
          <w:p w:rsidR="00714E1C" w:rsidRPr="00714E1C" w:rsidRDefault="00714E1C" w:rsidP="00714E1C">
            <w:pPr>
              <w:ind w:right="-65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5 710 010,76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 xml:space="preserve">Расчет нормативных затрат на аренду помещений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                       </w:t>
            </w:r>
            <w:r w:rsidRPr="00714E1C">
              <w:rPr>
                <w:sz w:val="24"/>
                <w:szCs w:val="24"/>
                <w:lang w:eastAsia="en-US"/>
              </w:rPr>
              <w:t>и оборудования осуществляется исходя из следующих подгрупп затрат: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аренду помещений.</w:t>
            </w:r>
          </w:p>
        </w:tc>
      </w:tr>
      <w:tr w:rsidR="00714E1C" w:rsidRPr="00437807" w:rsidTr="00027B23">
        <w:trPr>
          <w:trHeight w:val="3299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аренду помещений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5 288 918,33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5 495 668,56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5 710 010,76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Порядок расчета определен постановлением Правительства Санкт-Петербурга от 28.04.2016 № 327 (п. 2.5.1)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Расчет нормативных затрат на аренду помещений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714E1C">
              <w:rPr>
                <w:color w:val="000000"/>
                <w:sz w:val="24"/>
                <w:szCs w:val="24"/>
                <w:lang w:eastAsia="en-US"/>
              </w:rPr>
              <w:t xml:space="preserve">) осуществляется </w:t>
            </w:r>
            <w:r w:rsidR="00807FD7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color w:val="000000"/>
                <w:sz w:val="24"/>
                <w:szCs w:val="24"/>
                <w:lang w:eastAsia="en-US"/>
              </w:rPr>
              <w:t>по формуле:</w:t>
            </w:r>
          </w:p>
          <w:p w:rsidR="00714E1C" w:rsidRPr="00714E1C" w:rsidRDefault="00341446" w:rsidP="00714E1C">
            <w:pPr>
              <w:widowControl w:val="0"/>
              <w:spacing w:after="0"/>
              <w:ind w:righ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714E1C" w:rsidRPr="00714E1C">
              <w:rPr>
                <w:sz w:val="24"/>
                <w:szCs w:val="24"/>
                <w:lang w:eastAsia="en-US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="00714E1C" w:rsidRPr="00714E1C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="00714E1C" w:rsidRPr="00714E1C">
              <w:rPr>
                <w:sz w:val="24"/>
                <w:szCs w:val="24"/>
                <w:lang w:eastAsia="en-US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fldChar w:fldCharType="begin"/>
            </w:r>
            <w:r w:rsidRPr="00714E1C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714E1C">
              <w:rPr>
                <w:sz w:val="24"/>
                <w:szCs w:val="24"/>
                <w:lang w:eastAsia="en-US"/>
              </w:rPr>
              <w:instrText xml:space="preserve"> </w:instrText>
            </w:r>
            <w:r w:rsidRPr="00714E1C">
              <w:rPr>
                <w:sz w:val="24"/>
                <w:szCs w:val="24"/>
                <w:lang w:eastAsia="en-US"/>
              </w:rPr>
              <w:fldChar w:fldCharType="end"/>
            </w:r>
            <w:r w:rsidRPr="00714E1C">
              <w:rPr>
                <w:sz w:val="24"/>
                <w:szCs w:val="24"/>
                <w:lang w:eastAsia="en-US"/>
              </w:rPr>
              <w:t xml:space="preserve">где: 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fldChar w:fldCharType="begin"/>
            </w:r>
            <w:r w:rsidRPr="00714E1C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714E1C">
              <w:rPr>
                <w:sz w:val="24"/>
                <w:szCs w:val="24"/>
                <w:lang w:eastAsia="en-US"/>
              </w:rPr>
              <w:instrText xml:space="preserve"> </w:instrText>
            </w:r>
            <w:r w:rsidRPr="00714E1C">
              <w:rPr>
                <w:sz w:val="24"/>
                <w:szCs w:val="24"/>
                <w:lang w:eastAsia="en-US"/>
              </w:rPr>
              <w:fldChar w:fldCharType="end"/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</m:oMath>
            <w:r w:rsidRPr="00714E1C">
              <w:rPr>
                <w:sz w:val="24"/>
                <w:szCs w:val="24"/>
                <w:lang w:eastAsia="en-US"/>
              </w:rPr>
              <w:t xml:space="preserve"> – площадь арендуемых помещений;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fldChar w:fldCharType="begin"/>
            </w:r>
            <w:r w:rsidRPr="00714E1C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714E1C">
              <w:rPr>
                <w:sz w:val="24"/>
                <w:szCs w:val="24"/>
                <w:lang w:eastAsia="en-US"/>
              </w:rPr>
              <w:instrText xml:space="preserve"> </w:instrText>
            </w:r>
            <w:r w:rsidRPr="00714E1C">
              <w:rPr>
                <w:sz w:val="24"/>
                <w:szCs w:val="24"/>
                <w:lang w:eastAsia="en-US"/>
              </w:rPr>
              <w:fldChar w:fldCharType="end"/>
            </w:r>
            <w:r w:rsidRPr="00714E1C">
              <w:rPr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ц ар</m:t>
                  </m:r>
                </m:sub>
              </m:sSub>
            </m:oMath>
            <w:r w:rsidRPr="00714E1C">
              <w:rPr>
                <w:sz w:val="24"/>
                <w:szCs w:val="24"/>
                <w:lang w:eastAsia="en-US"/>
              </w:rPr>
              <w:t xml:space="preserve"> – норматив цены аренды 1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 w:rsidRPr="00714E1C">
              <w:rPr>
                <w:sz w:val="24"/>
                <w:szCs w:val="24"/>
                <w:lang w:eastAsia="en-US"/>
              </w:rPr>
              <w:t xml:space="preserve"> помещений в расчете на один месяц аренды в соответствии с пунктом 14.1 Приложения </w:t>
            </w:r>
            <w:r w:rsidR="00807FD7">
              <w:rPr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sz w:val="24"/>
                <w:szCs w:val="24"/>
                <w:lang w:eastAsia="en-US"/>
              </w:rPr>
              <w:t>к распоряжению КЭПиСП от 15.05.2024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>№ 32-р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fldChar w:fldCharType="begin"/>
            </w:r>
            <w:r w:rsidRPr="00714E1C">
              <w:rPr>
                <w:sz w:val="24"/>
                <w:szCs w:val="24"/>
                <w:lang w:eastAsia="en-US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sub>
              </m:sSub>
            </m:oMath>
            <w:r w:rsidRPr="00714E1C">
              <w:rPr>
                <w:sz w:val="24"/>
                <w:szCs w:val="24"/>
                <w:lang w:eastAsia="en-US"/>
              </w:rPr>
              <w:instrText xml:space="preserve"> </w:instrText>
            </w:r>
            <w:r w:rsidRPr="00714E1C">
              <w:rPr>
                <w:sz w:val="24"/>
                <w:szCs w:val="24"/>
                <w:lang w:eastAsia="en-US"/>
              </w:rPr>
              <w:fldChar w:fldCharType="end"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ар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</m:oMath>
            <w:r w:rsidRPr="00714E1C">
              <w:rPr>
                <w:sz w:val="24"/>
                <w:szCs w:val="24"/>
                <w:lang w:eastAsia="en-US"/>
              </w:rPr>
              <w:t>– количество месяцев аренды помещений.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содержание имущества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41 041 493,48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54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22 657 132,80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18 692 442,50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714E1C">
              <w:rPr>
                <w:bCs/>
                <w:sz w:val="24"/>
                <w:szCs w:val="24"/>
                <w:lang w:eastAsia="en-US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714E1C" w:rsidRPr="00714E1C" w:rsidRDefault="00714E1C" w:rsidP="00714E1C">
            <w:pPr>
              <w:pStyle w:val="af"/>
              <w:tabs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 техническое обслуживание помещений;</w:t>
            </w:r>
          </w:p>
          <w:p w:rsidR="00714E1C" w:rsidRPr="00714E1C" w:rsidRDefault="00714E1C" w:rsidP="00714E1C">
            <w:pPr>
              <w:pStyle w:val="af"/>
              <w:tabs>
                <w:tab w:val="left" w:pos="79"/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- затраты на техническое обслуживание и регламентно-профилактический ремонт иного оборудования.</w:t>
            </w:r>
          </w:p>
          <w:p w:rsidR="00714E1C" w:rsidRPr="00714E1C" w:rsidRDefault="00714E1C" w:rsidP="00714E1C">
            <w:pPr>
              <w:pStyle w:val="af"/>
              <w:tabs>
                <w:tab w:val="left" w:pos="79"/>
                <w:tab w:val="left" w:pos="221"/>
              </w:tabs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иные затраты, относящиеся к затратам на содержание имущества в рамках затрат, указанных в абзацах 1-12 пункта 15 Общих правил</w:t>
            </w:r>
            <w:r w:rsidR="00027B2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  на содержание                                и техническое обслуживание помещений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39 668 800,34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54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21 230 767,40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17 318 801,32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Расчет затрат на содержание и техническое обслуживание помещений</w:t>
            </w:r>
            <w:r w:rsidR="00807FD7">
              <w:rPr>
                <w:sz w:val="24"/>
                <w:szCs w:val="24"/>
                <w:lang w:eastAsia="en-US"/>
              </w:rPr>
              <w:t xml:space="preserve"> </w:t>
            </w:r>
            <w:r w:rsidR="00807FD7" w:rsidRPr="008456B5">
              <w:rPr>
                <w:sz w:val="24"/>
                <w:szCs w:val="24"/>
              </w:rPr>
              <w:t>включает в себя: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оплату услуг по содержанию и техническому обслуживанию помещений;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выполнение работ по текущему ремонту помещений;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оплату услуг по уборке помещений;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услуги по мытью окон;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услуги по санитарно-гигиеническому обслуживанию помещений (уход за предоставляемыми вестибюльными коврами</w:t>
            </w:r>
            <w:r w:rsidR="00E27A88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sz w:val="24"/>
                <w:szCs w:val="24"/>
                <w:lang w:eastAsia="en-US"/>
              </w:rPr>
              <w:t>в помещениях);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lastRenderedPageBreak/>
              <w:t>- затраты на услуги по вывозу и размещению твердых бытовых отходов;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- затраты на оплату выполнения работ по монтажу комплекса системы обеспечения безопасности.</w:t>
            </w:r>
          </w:p>
        </w:tc>
      </w:tr>
      <w:tr w:rsidR="00714E1C" w:rsidRPr="00FF29C4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3.5.1.1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на оплату услуг                       по содержанию                       и техническому обслуживанию помещений</w:t>
            </w:r>
          </w:p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1 006 780,36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1 048 662,42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1 090 504,06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 xml:space="preserve">Расчет нормативных затрат на оплату услуг по содержанию  </w:t>
            </w:r>
            <w:r w:rsidR="00E27A88">
              <w:rPr>
                <w:sz w:val="24"/>
                <w:szCs w:val="24"/>
                <w:lang w:eastAsia="en-US"/>
              </w:rPr>
              <w:t xml:space="preserve">                       </w:t>
            </w:r>
            <w:r w:rsidRPr="00714E1C">
              <w:rPr>
                <w:sz w:val="24"/>
                <w:szCs w:val="24"/>
                <w:lang w:eastAsia="en-US"/>
              </w:rPr>
              <w:t>и техническому обслуживанию помещений (НЗ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r w:rsidRPr="00714E1C">
              <w:rPr>
                <w:sz w:val="24"/>
                <w:szCs w:val="24"/>
                <w:lang w:eastAsia="en-US"/>
              </w:rPr>
              <w:t>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НЗ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>топ</w:t>
            </w:r>
            <w:r w:rsidRPr="00714E1C">
              <w:rPr>
                <w:sz w:val="24"/>
                <w:szCs w:val="24"/>
                <w:lang w:eastAsia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</m:oMath>
            <w:r w:rsidRPr="00714E1C">
              <w:rPr>
                <w:sz w:val="24"/>
                <w:szCs w:val="24"/>
                <w:lang w:eastAsia="en-US"/>
              </w:rPr>
              <w:t>П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 xml:space="preserve">пом </w:t>
            </w:r>
            <w:r w:rsidRPr="00714E1C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 х Н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 xml:space="preserve">ц топ </w:t>
            </w:r>
            <w:r w:rsidRPr="00714E1C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 х К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 xml:space="preserve">топ </w:t>
            </w:r>
            <w:r w:rsidRPr="00714E1C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,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vertAlign w:val="subscript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П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 xml:space="preserve">пом </w:t>
            </w:r>
            <w:r w:rsidRPr="00714E1C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sz w:val="24"/>
                <w:szCs w:val="24"/>
                <w:lang w:eastAsia="en-US"/>
              </w:rPr>
              <w:t xml:space="preserve"> площадь 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>-го помещения;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Н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 xml:space="preserve">ц топ </w:t>
            </w:r>
            <w:r w:rsidRPr="00714E1C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 xml:space="preserve"> – норматив цены на оплату услуг по содержанию </w:t>
            </w:r>
            <w:r w:rsidR="00E27A88">
              <w:rPr>
                <w:sz w:val="24"/>
                <w:szCs w:val="24"/>
                <w:lang w:eastAsia="en-US"/>
              </w:rPr>
              <w:t xml:space="preserve">                                 </w:t>
            </w:r>
            <w:r w:rsidRPr="00714E1C">
              <w:rPr>
                <w:sz w:val="24"/>
                <w:szCs w:val="24"/>
                <w:lang w:eastAsia="en-US"/>
              </w:rPr>
              <w:t xml:space="preserve">и техническому обслуживанию 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>-го помещения в месяц</w:t>
            </w:r>
            <w:r w:rsidRPr="00714E1C">
              <w:rPr>
                <w:sz w:val="24"/>
                <w:szCs w:val="24"/>
              </w:rPr>
              <w:t>, рассчитанный в соответствии</w:t>
            </w:r>
            <w:r w:rsidR="00E27A88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со статьей 22 Закона 44-ФЗ, </w:t>
            </w:r>
            <w:r w:rsidR="00E27A88">
              <w:rPr>
                <w:sz w:val="24"/>
                <w:szCs w:val="24"/>
              </w:rPr>
              <w:t xml:space="preserve">                           </w:t>
            </w:r>
            <w:r w:rsidRPr="00714E1C">
              <w:rPr>
                <w:sz w:val="24"/>
                <w:szCs w:val="24"/>
              </w:rPr>
              <w:t>с учетом индекса потребительских цен</w:t>
            </w:r>
            <w:r w:rsidR="00E27A88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на планируемый год</w:t>
            </w:r>
            <w:r w:rsidRPr="00714E1C">
              <w:rPr>
                <w:sz w:val="24"/>
                <w:szCs w:val="24"/>
                <w:lang w:eastAsia="en-US"/>
              </w:rPr>
              <w:t xml:space="preserve">;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eastAsia="en-US"/>
              </w:rPr>
              <w:t>К</w:t>
            </w:r>
            <w:r w:rsidRPr="00714E1C">
              <w:rPr>
                <w:sz w:val="24"/>
                <w:szCs w:val="24"/>
                <w:vertAlign w:val="subscript"/>
                <w:lang w:eastAsia="en-US"/>
              </w:rPr>
              <w:t xml:space="preserve">топ </w:t>
            </w:r>
            <w:r w:rsidRPr="00714E1C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b/>
                <w:sz w:val="24"/>
                <w:szCs w:val="24"/>
                <w:lang w:eastAsia="en-US"/>
              </w:rPr>
              <w:t xml:space="preserve"> -</w:t>
            </w:r>
            <w:r w:rsidRPr="00714E1C">
              <w:rPr>
                <w:sz w:val="24"/>
                <w:szCs w:val="24"/>
                <w:lang w:eastAsia="en-US"/>
              </w:rPr>
              <w:t xml:space="preserve"> количество месяцев содержания и технического обслуживания </w:t>
            </w:r>
            <w:r w:rsidRPr="00714E1C">
              <w:rPr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sz w:val="24"/>
                <w:szCs w:val="24"/>
                <w:lang w:eastAsia="en-US"/>
              </w:rPr>
              <w:t>-го помещения;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sz w:val="24"/>
                <w:szCs w:val="24"/>
                <w:lang w:eastAsia="en-US"/>
              </w:rPr>
              <w:t xml:space="preserve"> - количество помещений.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3.5.1.2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sz w:val="24"/>
                <w:szCs w:val="24"/>
              </w:rPr>
              <w:t>Затраты                             на выполнение работ                                 по текущему ремонту помещений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20 478 365,31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5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16 218 659,81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58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12 119 626,62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Расчет нормативных затрат на выполнение работ по текущему ремонту помещений (НЗ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рп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) осуществляется по формуле:</w:t>
            </w:r>
          </w:p>
          <w:p w:rsidR="00714E1C" w:rsidRPr="00714E1C" w:rsidRDefault="00341446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box>
                    <m:boxPr>
                      <m:opEmu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ц рп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box>
                </m:e>
              </m:nary>
            </m:oMath>
            <w:r w:rsidR="00714E1C" w:rsidRPr="00714E1C">
              <w:rPr>
                <w:rFonts w:eastAsia="Calibri"/>
                <w:sz w:val="24"/>
                <w:szCs w:val="24"/>
              </w:rPr>
              <w:t>, где</w:t>
            </w:r>
          </w:p>
          <w:p w:rsidR="00E27A88" w:rsidRDefault="00714E1C" w:rsidP="00714E1C">
            <w:pPr>
              <w:ind w:right="-61" w:firstLine="0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 w:rsidRPr="00714E1C">
              <w:rPr>
                <w:rFonts w:eastAsiaTheme="minorEastAsia"/>
                <w:sz w:val="24"/>
                <w:szCs w:val="24"/>
                <w:lang w:eastAsia="en-US"/>
              </w:rPr>
              <w:t>Н</w:t>
            </w:r>
            <w:r w:rsidRPr="00714E1C">
              <w:rPr>
                <w:rFonts w:eastAsiaTheme="minorEastAsia"/>
                <w:sz w:val="24"/>
                <w:szCs w:val="24"/>
                <w:vertAlign w:val="subscript"/>
                <w:lang w:eastAsia="en-US"/>
              </w:rPr>
              <w:t>ц рп</w:t>
            </w:r>
            <w:r w:rsidRPr="00714E1C">
              <w:rPr>
                <w:rFonts w:eastAsiaTheme="minorEastAsia"/>
                <w:sz w:val="24"/>
                <w:szCs w:val="24"/>
                <w:vertAlign w:val="subscript"/>
                <w:lang w:val="en-US" w:eastAsia="en-US"/>
              </w:rPr>
              <w:t>i</w:t>
            </w:r>
            <w:r w:rsidRPr="00714E1C">
              <w:rPr>
                <w:rFonts w:eastAsiaTheme="minorEastAsia"/>
                <w:sz w:val="24"/>
                <w:szCs w:val="24"/>
                <w:lang w:eastAsia="en-US"/>
              </w:rPr>
              <w:t xml:space="preserve"> – норматив цены текущего ремонта </w:t>
            </w:r>
            <w:r w:rsidRPr="00714E1C">
              <w:rPr>
                <w:rFonts w:eastAsiaTheme="minorEastAsia"/>
                <w:sz w:val="24"/>
                <w:szCs w:val="24"/>
                <w:lang w:val="en-US" w:eastAsia="en-US"/>
              </w:rPr>
              <w:t>i</w:t>
            </w:r>
            <w:r w:rsidRPr="00714E1C">
              <w:rPr>
                <w:rFonts w:eastAsiaTheme="minorEastAsia"/>
                <w:sz w:val="24"/>
                <w:szCs w:val="24"/>
                <w:lang w:eastAsia="en-US"/>
              </w:rPr>
              <w:t>-го помещения, рассчитанный</w:t>
            </w:r>
            <w:r w:rsidR="00E27A88">
              <w:rPr>
                <w:rFonts w:eastAsiaTheme="minorEastAsia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Theme="minorEastAsia"/>
                <w:sz w:val="24"/>
                <w:szCs w:val="24"/>
                <w:lang w:eastAsia="en-US"/>
              </w:rPr>
              <w:t>в соответствии со статьей 22 Закона 44-ФЗ проектно-сметным методом,</w:t>
            </w:r>
            <w:r w:rsidR="00E27A88">
              <w:rPr>
                <w:rFonts w:eastAsiaTheme="minorEastAsia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Theme="minorEastAsia"/>
                <w:sz w:val="24"/>
                <w:szCs w:val="24"/>
                <w:lang w:eastAsia="en-US"/>
              </w:rPr>
              <w:t xml:space="preserve">с учетом индекса потребительских цен на планируемый год;                               </w:t>
            </w:r>
          </w:p>
          <w:p w:rsidR="00714E1C" w:rsidRPr="00714E1C" w:rsidRDefault="00714E1C" w:rsidP="00714E1C">
            <w:pPr>
              <w:ind w:right="-61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sz w:val="24"/>
                <w:szCs w:val="24"/>
                <w:lang w:eastAsia="en-US"/>
              </w:rPr>
              <w:t xml:space="preserve"> - количество помещений.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3.5.1.3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по уборке помещений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3 100 180,97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5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3 221 398,04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58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3 347 032,57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услуги по уборке помещений (НЗуп) осуществляется по формуле: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НЗуп = Нц уп * Пуп * М, где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Нц уп - норматив цены на оказание услуг по уборке 1 м2 помещения</w:t>
            </w:r>
            <w:r w:rsidR="00E27A88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в месяц, рассчитанный в соответствии со статьей </w:t>
            </w:r>
            <w:r w:rsidR="00E27A88">
              <w:rPr>
                <w:sz w:val="24"/>
                <w:szCs w:val="24"/>
              </w:rPr>
              <w:t xml:space="preserve">                    </w:t>
            </w:r>
            <w:r w:rsidRPr="00714E1C">
              <w:rPr>
                <w:sz w:val="24"/>
                <w:szCs w:val="24"/>
              </w:rPr>
              <w:lastRenderedPageBreak/>
              <w:t xml:space="preserve">22 Закона 44-ФЗ, с учетом индекса потребительских цен </w:t>
            </w:r>
            <w:r w:rsidR="00E27A88">
              <w:rPr>
                <w:sz w:val="24"/>
                <w:szCs w:val="24"/>
              </w:rPr>
              <w:t xml:space="preserve">                            </w:t>
            </w:r>
            <w:r w:rsidRPr="00714E1C">
              <w:rPr>
                <w:sz w:val="24"/>
                <w:szCs w:val="24"/>
              </w:rPr>
              <w:t>на планируемый год;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Пуп - площадь помещений, в отношении которых планируется заключение контракта на оказание услуг по уборке помещений;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М - количество месяцев оказания услуг по уборке помещений.</w:t>
            </w:r>
          </w:p>
        </w:tc>
      </w:tr>
      <w:tr w:rsidR="00714E1C" w:rsidRPr="00437807" w:rsidTr="005309AE">
        <w:trPr>
          <w:trHeight w:val="2718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3.5.1.4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Затраты на услуги                  по мытью окон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230 578,48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55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239 594,10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58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248 938,29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услуги по мытью окон                                  (НЗмо)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НЗмо = (Нц мо пласт*Пмо пласт + Нц мо дерев * Пмо дерев) * П,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где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Нц мо пласт - норматив цены на оказание услуг по мытью 1 м</w:t>
            </w:r>
            <w:r w:rsidRPr="00714E1C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пластиковых окон (стекла, подоконники, фрамуги и откосы), рассчитанный в соответствии со статьей 22 Закона 44-ФЗ,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на планируемый год;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Пмо пласт - планируемая площадь пластиковых окон (стекла, подоконники, фрамуги и откосы);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Нц мо дерев - норматив цены на оказание услуг по мытью 1 м2 деревянных окон (стекла, подоконники, фрамуги и откосы), рассчитанный в соответствии со статьей 22 Закона 44-ФЗ,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на планируемый год;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Пмо дерев - планируемая площадь деревянных окон (стекла, подоконники, фрамуги и откосы);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 - периодичность оказания услуг по мытью окон в год.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3.5.1.5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          по санитарно-гигиеническому обслуживанию помещений (уход                    за предоставляемыми вестибюльными коврами                                       в помещениях)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104 436,99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108 520,47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112 752,77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услуги по санитарно – гигиеническому обслуживанию помещений (уход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за предоставляемыми вестибюльными коврами в помещениях) (НЗков)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-94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НЗков = Нц ков* Пков * П, где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Нц ков - норматив цены на оказание единицы услуги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 санитарно-гигиеническому обслуживанию помещений (уход  за предоставляемыми вестибюльными коврами в помещениях), рассчитанный в соответствии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со статьей 22 Закона 44-ФЗ,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на планируемый год;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Пков - количество недель оказания услуг по санитарно – гигиеническому обслуживанию помещений (уход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за предоставляемыми вестибюльными коврами в помещениях);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П - периодичность оказания услуг по санитарно – гигиеническому обслуживанию помещений (уход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за предоставляемыми вестибюльными коврами в помещениях)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неделю. </w:t>
            </w:r>
          </w:p>
        </w:tc>
      </w:tr>
      <w:tr w:rsidR="00714E1C" w:rsidRPr="00437807" w:rsidTr="00E3362D">
        <w:trPr>
          <w:trHeight w:val="2860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3.5.1.6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sz w:val="24"/>
                <w:szCs w:val="24"/>
              </w:rPr>
              <w:t xml:space="preserve">Затраты на услуги           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по вывозу                      и размещению                    твердых коммунальных отходов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379 109,38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393 932,55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399 947,01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</w:t>
            </w:r>
            <w:r w:rsidRPr="00714E1C">
              <w:rPr>
                <w:sz w:val="24"/>
                <w:szCs w:val="24"/>
              </w:rPr>
              <w:t xml:space="preserve">на услуги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по вывозу и размещению твердых коммунальных отходов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(НЗтко) </w:t>
            </w:r>
            <w:r w:rsidRPr="00714E1C">
              <w:rPr>
                <w:sz w:val="24"/>
                <w:szCs w:val="24"/>
              </w:rPr>
              <w:t>осуществляется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 тко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ц тко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  х К тко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tabs>
                <w:tab w:val="left" w:pos="363"/>
              </w:tabs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en-US"/>
                </w:rPr>
                <m:t>ц тко</m:t>
              </m:r>
            </m:oMath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 xml:space="preserve"> -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 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норматив цены </w:t>
            </w:r>
            <w:r w:rsidRPr="00714E1C">
              <w:rPr>
                <w:sz w:val="24"/>
                <w:szCs w:val="24"/>
              </w:rPr>
              <w:t xml:space="preserve">на оплату услуг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по вывозу </w:t>
            </w:r>
            <w:r w:rsidR="00E27A88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           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и размещению 1м</w:t>
            </w:r>
            <w:r w:rsidRPr="00714E1C">
              <w:rPr>
                <w:bCs/>
                <w:color w:val="000001"/>
                <w:sz w:val="24"/>
                <w:szCs w:val="24"/>
                <w:vertAlign w:val="superscript"/>
                <w:lang w:eastAsia="en-US"/>
              </w:rPr>
              <w:t>3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 твердых коммунальных отходов (далее – ТКО)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, рассчитанный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соответствии со статьей 22 Закона 44-ФЗ, с учетом индекса потребительских цен на планируемый год;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тко - </w:t>
            </w:r>
            <w:r w:rsidRPr="00714E1C">
              <w:rPr>
                <w:sz w:val="24"/>
                <w:szCs w:val="24"/>
              </w:rPr>
              <w:t xml:space="preserve">количество </w:t>
            </w:r>
            <w:r w:rsidRPr="00714E1C">
              <w:rPr>
                <w:color w:val="000000"/>
                <w:sz w:val="24"/>
                <w:szCs w:val="24"/>
              </w:rPr>
              <w:t>ТКО (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м</w:t>
            </w:r>
            <w:r w:rsidRPr="00714E1C">
              <w:rPr>
                <w:bCs/>
                <w:color w:val="000001"/>
                <w:sz w:val="24"/>
                <w:szCs w:val="24"/>
                <w:vertAlign w:val="superscript"/>
                <w:lang w:eastAsia="en-US"/>
              </w:rPr>
              <w:t>3</w:t>
            </w:r>
            <w:r w:rsidRPr="00714E1C">
              <w:rPr>
                <w:color w:val="000000"/>
                <w:sz w:val="24"/>
                <w:szCs w:val="24"/>
              </w:rPr>
              <w:t>), подлежащих вывозу и размещению.</w:t>
            </w:r>
          </w:p>
        </w:tc>
      </w:tr>
      <w:tr w:rsidR="00714E1C" w:rsidRPr="00437807" w:rsidTr="005309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1C" w:rsidRPr="00714E1C" w:rsidRDefault="00714E1C" w:rsidP="00714E1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Затраты на выполнение работ по монтажу комплекса системы обеспечения безопасности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1C" w:rsidRPr="00714E1C" w:rsidRDefault="00714E1C" w:rsidP="00714E1C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14 369 348,86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1C" w:rsidRPr="00714E1C" w:rsidRDefault="00714E1C" w:rsidP="00714E1C">
            <w:pPr>
              <w:pStyle w:val="afff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E1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1C" w:rsidRPr="00714E1C" w:rsidRDefault="00714E1C" w:rsidP="00714E1C">
            <w:pPr>
              <w:pStyle w:val="afff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E1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1C" w:rsidRPr="00714E1C" w:rsidRDefault="00714E1C" w:rsidP="00714E1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Расчет нормативных затрат на выполнение работ по монтажу комплекса системы обеспечения безопасности (НЗ</w:t>
            </w:r>
            <w:r w:rsidRPr="00714E1C">
              <w:rPr>
                <w:rFonts w:ascii="Times New Roman" w:hAnsi="Times New Roman"/>
                <w:sz w:val="24"/>
                <w:szCs w:val="24"/>
                <w:vertAlign w:val="subscript"/>
              </w:rPr>
              <w:t>мксоб</w:t>
            </w:r>
            <w:r w:rsidRPr="00714E1C">
              <w:rPr>
                <w:rFonts w:ascii="Times New Roman" w:hAnsi="Times New Roman"/>
                <w:sz w:val="24"/>
                <w:szCs w:val="24"/>
              </w:rPr>
              <w:t>) осуществляется по формуле:</w:t>
            </w:r>
          </w:p>
          <w:p w:rsidR="00714E1C" w:rsidRPr="00714E1C" w:rsidRDefault="00341446" w:rsidP="00714E1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мксоб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box>
                    <m:boxPr>
                      <m:opEmu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Н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ц мксоб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box>
                </m:e>
              </m:nary>
            </m:oMath>
            <w:r w:rsidR="00714E1C" w:rsidRPr="00714E1C">
              <w:rPr>
                <w:rFonts w:ascii="Times New Roman" w:hAnsi="Times New Roman"/>
                <w:sz w:val="24"/>
                <w:szCs w:val="24"/>
              </w:rPr>
              <w:t xml:space="preserve"> , где</w:t>
            </w:r>
          </w:p>
          <w:p w:rsidR="00714E1C" w:rsidRPr="00714E1C" w:rsidRDefault="00714E1C" w:rsidP="00714E1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Н</w:t>
            </w:r>
            <w:r w:rsidRPr="00714E1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ц мксобi </w:t>
            </w:r>
            <w:r w:rsidRPr="00714E1C">
              <w:rPr>
                <w:rFonts w:ascii="Times New Roman" w:hAnsi="Times New Roman"/>
                <w:sz w:val="24"/>
                <w:szCs w:val="24"/>
              </w:rPr>
              <w:t xml:space="preserve">– норматив цены монтажа комплекса системы обеспечения безопасности i-го помещения, рассчитанный </w:t>
            </w:r>
            <w:r w:rsidR="00E27A88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714E1C">
              <w:rPr>
                <w:rFonts w:ascii="Times New Roman" w:hAnsi="Times New Roman"/>
                <w:sz w:val="24"/>
                <w:szCs w:val="24"/>
              </w:rPr>
              <w:t>в соответствии со статьей 22 Закона 44-ФЗ проектно-сметным методом, с учетом индекса потребительских цен на планируемый год;</w:t>
            </w:r>
          </w:p>
          <w:p w:rsidR="00714E1C" w:rsidRPr="00714E1C" w:rsidRDefault="00714E1C" w:rsidP="00714E1C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n- количество помещений.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Затраты                                      на техническое обслуживание                           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lastRenderedPageBreak/>
              <w:t>и регламентно</w:t>
            </w:r>
            <w:r w:rsidRPr="00714E1C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профилактический ремонт иного оборудования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1 156 724,56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1 201 952,49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1 248 828,65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Расчет затрат на техническое обслуживание и регламентно-профилактический ремонт иного оборудования</w:t>
            </w:r>
            <w:r w:rsidR="00807FD7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807FD7" w:rsidRPr="008456B5">
              <w:rPr>
                <w:sz w:val="24"/>
                <w:szCs w:val="24"/>
              </w:rPr>
              <w:t>включает в себя: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- затраты на услуги по техническому обслуживанию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lastRenderedPageBreak/>
              <w:t>кондиционеров;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техническому обслуживанию систем оповещения</w:t>
            </w:r>
            <w:r w:rsidR="00E27A88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и управления эвакуацией, контроля  и управления доступом, пожарной сигнализации, охранной сигнализации, автоматического пожаротушения</w:t>
            </w:r>
            <w:r w:rsidR="00E27A88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и телевизионной системы охранного видеонаблюдения.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3.5.2.1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Затраты на услуги                                    по техническому обслуживанию кондиционеров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277 565,20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288 417,99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299 666,31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Расчет нормативных затрат на услуги по техническому обслуживанию кондиционеров (НЗ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ток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) </w:t>
            </w:r>
            <w:r w:rsidRPr="00714E1C">
              <w:rPr>
                <w:sz w:val="24"/>
                <w:szCs w:val="24"/>
              </w:rPr>
              <w:t>осуществляется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="00E27A88">
              <w:rPr>
                <w:rFonts w:eastAsia="Calibri"/>
                <w:sz w:val="24"/>
                <w:szCs w:val="24"/>
                <w:lang w:eastAsia="ar-SA"/>
              </w:rPr>
              <w:t xml:space="preserve">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по формуле: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ток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= Н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ц ток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х К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х П,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где: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ц ток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- </w:t>
            </w:r>
            <w:r w:rsidRPr="00714E1C">
              <w:rPr>
                <w:sz w:val="24"/>
                <w:szCs w:val="24"/>
                <w:lang w:eastAsia="en-US"/>
              </w:rPr>
              <w:t>норматив цены на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услуги по техническому обслуживанию кондиционеров, рассчитанный в соответствии со статьей 22 Закона 44-ФЗ,</w:t>
            </w:r>
            <w:r w:rsidR="00E27A88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с учетом индекса потребительских цен </w:t>
            </w:r>
            <w:r w:rsidR="00E27A88">
              <w:rPr>
                <w:rFonts w:eastAsia="Calibri"/>
                <w:sz w:val="24"/>
                <w:szCs w:val="24"/>
                <w:lang w:eastAsia="ar-SA"/>
              </w:rPr>
              <w:t xml:space="preserve">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на планируемый год; 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К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>к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 - количество кондиционеров;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П - периодичность оказания услуг по техническому обслуживанию кондиционеров в год.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3.5.2.2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sz w:val="24"/>
                <w:szCs w:val="24"/>
              </w:rPr>
              <w:t xml:space="preserve">Затраты на услуги                                     по техническому обслуживанию систем оповещения                     и управления эвакуацией, контроля             и управления доступом, пожарной сигнализации, охранной сигнализации, автоматического пожаротушения                      и телевизионной </w:t>
            </w:r>
            <w:r w:rsidRPr="00714E1C">
              <w:rPr>
                <w:sz w:val="24"/>
                <w:szCs w:val="24"/>
              </w:rPr>
              <w:lastRenderedPageBreak/>
              <w:t>системы охранного видеонаблюдения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879 159,36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913 534,50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949 162,34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услуги по техническому обслуживанию систем оповещения и управления эвакуацией, контроля и управления доступом, пожарной сигнализации, охранной сигнализации, автоматического пожаротушения </w:t>
            </w:r>
            <w:r w:rsidR="00E27A88">
              <w:rPr>
                <w:sz w:val="24"/>
                <w:szCs w:val="24"/>
              </w:rPr>
              <w:t xml:space="preserve">                            </w:t>
            </w:r>
            <w:r w:rsidRPr="00714E1C">
              <w:rPr>
                <w:sz w:val="24"/>
                <w:szCs w:val="24"/>
              </w:rPr>
              <w:t>и телевизионной системы охранного видеонаблюдения (НЗ</w:t>
            </w:r>
            <w:r w:rsidRPr="00714E1C">
              <w:rPr>
                <w:sz w:val="24"/>
                <w:szCs w:val="24"/>
                <w:vertAlign w:val="subscript"/>
              </w:rPr>
              <w:t>тос</w:t>
            </w:r>
            <w:r w:rsidRPr="00714E1C">
              <w:rPr>
                <w:sz w:val="24"/>
                <w:szCs w:val="24"/>
              </w:rPr>
              <w:t xml:space="preserve">)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осуществляется по формуле:</w:t>
            </w:r>
          </w:p>
          <w:p w:rsidR="00714E1C" w:rsidRPr="00714E1C" w:rsidRDefault="00714E1C" w:rsidP="00714E1C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bCs/>
                <w:color w:val="000001"/>
                <w:sz w:val="24"/>
                <w:szCs w:val="24"/>
              </w:rPr>
              <w:t>НЗ</w:t>
            </w:r>
            <w:r w:rsidRPr="00714E1C">
              <w:rPr>
                <w:bCs/>
                <w:color w:val="000001"/>
                <w:sz w:val="24"/>
                <w:szCs w:val="24"/>
                <w:vertAlign w:val="subscript"/>
              </w:rPr>
              <w:t>тос</w:t>
            </w:r>
            <w:r w:rsidRPr="00714E1C">
              <w:rPr>
                <w:bCs/>
                <w:color w:val="000001"/>
                <w:sz w:val="24"/>
                <w:szCs w:val="24"/>
              </w:rPr>
              <w:t xml:space="preserve"> = </w:t>
            </w: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ц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  <w:vertAlign w:val="subscript"/>
              </w:rPr>
              <w:t>тос</w:t>
            </w:r>
            <w:r w:rsidRPr="00714E1C">
              <w:rPr>
                <w:sz w:val="24"/>
                <w:szCs w:val="24"/>
              </w:rPr>
              <w:t xml:space="preserve"> * М, где</w:t>
            </w:r>
          </w:p>
          <w:p w:rsidR="00714E1C" w:rsidRPr="00714E1C" w:rsidRDefault="00714E1C" w:rsidP="00714E1C">
            <w:pPr>
              <w:pStyle w:val="affffd"/>
              <w:jc w:val="both"/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</w:pPr>
            <w:r w:rsidRPr="00714E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14E1C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ц тос </w:t>
            </w:r>
            <w:r w:rsidRPr="00714E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14E1C">
              <w:rPr>
                <w:rFonts w:ascii="Times New Roman" w:hAnsi="Times New Roman"/>
                <w:sz w:val="24"/>
                <w:szCs w:val="24"/>
              </w:rPr>
              <w:t xml:space="preserve">норматив цены на услуги по техническому обслуживанию                             и регламентно-профилактическому ремонту </w:t>
            </w:r>
            <w:r w:rsidRPr="00714E1C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систем оповещения и управления эвакуацией, контроля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714E1C">
              <w:rPr>
                <w:rFonts w:ascii="Times New Roman" w:hAnsi="Times New Roman"/>
                <w:sz w:val="24"/>
                <w:szCs w:val="24"/>
              </w:rPr>
              <w:t xml:space="preserve">рассчитанный </w:t>
            </w:r>
            <w:r w:rsidR="00E27A88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714E1C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со статьей 22 Закона 44-ФЗ, с учетом индекса потребительских цен на планируемый год;</w:t>
            </w:r>
            <w:r w:rsidRPr="00714E1C">
              <w:rPr>
                <w:rFonts w:ascii="Times New Roman" w:eastAsia="Times New Roman" w:hAnsi="Times New Roman"/>
                <w:bCs/>
                <w:color w:val="000001"/>
                <w:sz w:val="24"/>
                <w:szCs w:val="24"/>
                <w:lang w:eastAsia="ru-RU"/>
              </w:rPr>
              <w:t xml:space="preserve"> </w:t>
            </w:r>
          </w:p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М</w:t>
            </w:r>
            <w:r w:rsidRPr="00714E1C">
              <w:rPr>
                <w:sz w:val="24"/>
                <w:szCs w:val="24"/>
                <w:lang w:val="en-US"/>
              </w:rPr>
              <w:t> 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 количество месяцев предоставления услуг по техническому обслуживанию и регламентно-профилактическому ремонту систем оповещения и управления эвакуацией, контроля  </w:t>
            </w:r>
            <w:r w:rsidR="00E27A88">
              <w:rPr>
                <w:sz w:val="24"/>
                <w:szCs w:val="24"/>
              </w:rPr>
              <w:t xml:space="preserve">                                 </w:t>
            </w:r>
            <w:r w:rsidRPr="00714E1C">
              <w:rPr>
                <w:sz w:val="24"/>
                <w:szCs w:val="24"/>
              </w:rPr>
              <w:t>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80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Иные затраты, относящиеся                            к затратам                              на содержание имущества в рамках затрат, указанных                    в абзацах 1-12 пункта 15 Общих правил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215 968,57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224 412,91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124 812,52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Расчет иных затрат, относящихся к затратам на содержание имущества</w:t>
            </w:r>
            <w:r w:rsidR="00807FD7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в рамках затрат, указанных в абзацах 1-12 пункта 15 Общих правил</w:t>
            </w:r>
            <w:r w:rsidR="00807FD7" w:rsidRPr="008456B5">
              <w:rPr>
                <w:sz w:val="24"/>
                <w:szCs w:val="24"/>
              </w:rPr>
              <w:t xml:space="preserve"> включает в себя: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проведению специальной оценки условий труда;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проведению производственного контроля условий труда;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дератизации, дезинфекции и дезинсекции помещений;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перезарядке огнетушителей;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вывозу и утилизации списанного имущества;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 затраты на услуги по изготовлению паспортов отходов;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-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ar-SA"/>
              </w:rPr>
              <w:t>резерв затрат на содержание имущества.</w:t>
            </w:r>
          </w:p>
        </w:tc>
      </w:tr>
      <w:tr w:rsidR="00714E1C" w:rsidRPr="00437807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3.5.3.1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color w:val="FF0000"/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на услуги                 по проведению специальной оценки условий труда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12 500,00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12 988,75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13 495,31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услуги по проведению специальной оценки условий труда (НЗсоут)</w:t>
            </w:r>
            <w:r w:rsidRPr="00714E1C">
              <w:rPr>
                <w:rFonts w:eastAsia="Calibri"/>
                <w:sz w:val="24"/>
                <w:szCs w:val="24"/>
              </w:rPr>
              <w:t xml:space="preserve"> </w:t>
            </w:r>
            <w:r w:rsidRPr="00714E1C">
              <w:rPr>
                <w:rFonts w:eastAsia="Calibri"/>
                <w:bCs/>
                <w:sz w:val="24"/>
                <w:szCs w:val="24"/>
                <w:lang w:eastAsia="en-US"/>
              </w:rPr>
              <w:t>осуществляется</w:t>
            </w:r>
            <w:r w:rsidRPr="00714E1C">
              <w:rPr>
                <w:sz w:val="24"/>
                <w:szCs w:val="24"/>
              </w:rPr>
              <w:t xml:space="preserve"> </w:t>
            </w:r>
            <w:r w:rsidR="00E27A88">
              <w:rPr>
                <w:sz w:val="24"/>
                <w:szCs w:val="24"/>
              </w:rPr>
              <w:t xml:space="preserve">                       </w:t>
            </w:r>
            <w:r w:rsidRPr="00714E1C">
              <w:rPr>
                <w:sz w:val="24"/>
                <w:szCs w:val="24"/>
              </w:rPr>
              <w:t xml:space="preserve">по формуле: 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НЗсоут = Нц соут </w:t>
            </w:r>
            <w:r w:rsidRPr="00714E1C">
              <w:rPr>
                <w:sz w:val="24"/>
                <w:szCs w:val="24"/>
                <w:lang w:val="en-US"/>
              </w:rPr>
              <w:t>x</w:t>
            </w:r>
            <w:r w:rsidRPr="00714E1C">
              <w:rPr>
                <w:sz w:val="24"/>
                <w:szCs w:val="24"/>
              </w:rPr>
              <w:t xml:space="preserve"> Кр,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где: 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соут – норматив цены на услуги по проведению специальной оценки условий труда одного рабочего места, рассчитанный </w:t>
            </w:r>
            <w:r w:rsidR="00E27A88">
              <w:rPr>
                <w:sz w:val="24"/>
                <w:szCs w:val="24"/>
              </w:rPr>
              <w:t xml:space="preserve">                         </w:t>
            </w:r>
            <w:r w:rsidRPr="00714E1C">
              <w:rPr>
                <w:sz w:val="24"/>
                <w:szCs w:val="24"/>
              </w:rPr>
              <w:lastRenderedPageBreak/>
              <w:t>в соответствии</w:t>
            </w:r>
            <w:r w:rsidR="00E27A88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со статьей 22 Закона 44-ФЗ, с учетом индекса потребительских цен</w:t>
            </w:r>
            <w:r w:rsidR="00E27A88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на планируемый год; 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color w:val="FF0000"/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Кр - планируемое количество рабочих мест для проведения специальной оценки условий труда.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3.5.3.2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Затраты на услуги                  по проведению производственного контроля условий труда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71 134,39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73 915,74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878 210,10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услуги по проведению производственного контроля условий труда (НЗпкут) осуществляется по формуле: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  <w:lang w:val="en-US"/>
              </w:rPr>
            </w:pPr>
            <w:r w:rsidRPr="00714E1C">
              <w:rPr>
                <w:sz w:val="24"/>
                <w:szCs w:val="24"/>
              </w:rPr>
              <w:t>НЗпкут</w:t>
            </w:r>
            <w:r w:rsidRPr="00714E1C">
              <w:rPr>
                <w:sz w:val="24"/>
                <w:szCs w:val="24"/>
                <w:lang w:val="en-US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nary>
            </m:oMath>
            <w:r w:rsidRPr="00714E1C">
              <w:rPr>
                <w:sz w:val="24"/>
                <w:szCs w:val="24"/>
              </w:rPr>
              <w:t>Нц</w:t>
            </w:r>
            <w:r w:rsidRPr="00714E1C">
              <w:rPr>
                <w:sz w:val="24"/>
                <w:szCs w:val="24"/>
                <w:lang w:val="en-US"/>
              </w:rPr>
              <w:t xml:space="preserve"> </w:t>
            </w:r>
            <w:r w:rsidRPr="00714E1C">
              <w:rPr>
                <w:sz w:val="24"/>
                <w:szCs w:val="24"/>
              </w:rPr>
              <w:t>пкут</w:t>
            </w:r>
            <w:r w:rsidRPr="00714E1C">
              <w:rPr>
                <w:sz w:val="24"/>
                <w:szCs w:val="24"/>
                <w:lang w:val="en-US"/>
              </w:rPr>
              <w:t xml:space="preserve"> i x </w:t>
            </w:r>
            <w:r w:rsidRPr="00714E1C">
              <w:rPr>
                <w:sz w:val="24"/>
                <w:szCs w:val="24"/>
              </w:rPr>
              <w:t>Кр</w:t>
            </w:r>
            <w:r w:rsidRPr="00714E1C">
              <w:rPr>
                <w:sz w:val="24"/>
                <w:szCs w:val="24"/>
                <w:lang w:val="en-US"/>
              </w:rPr>
              <w:t xml:space="preserve"> i,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где: 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пкут i – норматив цены на услуги по проведению </w:t>
            </w:r>
            <w:r w:rsidRPr="00714E1C">
              <w:rPr>
                <w:sz w:val="24"/>
                <w:szCs w:val="24"/>
                <w:lang w:val="en-US"/>
              </w:rPr>
              <w:t>i</w:t>
            </w:r>
            <w:r w:rsidRPr="00714E1C">
              <w:rPr>
                <w:sz w:val="24"/>
                <w:szCs w:val="24"/>
              </w:rPr>
              <w:t xml:space="preserve"> - го вида производственного контроля условий труда одного рабочего места, рассчитанный в соответствии со статьей 22 Закона 44-ФЗ, с учетом индекса потребительских цен  на планируемый год;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Кр i - планируемое количество рабочих мест для проведения </w:t>
            </w:r>
            <w:r w:rsidR="00E27A88">
              <w:rPr>
                <w:sz w:val="24"/>
                <w:szCs w:val="24"/>
              </w:rPr>
              <w:t xml:space="preserve">                     </w:t>
            </w:r>
            <w:r w:rsidRPr="00714E1C">
              <w:rPr>
                <w:sz w:val="24"/>
                <w:szCs w:val="24"/>
              </w:rPr>
              <w:t>i–го вида производственного контроля условий труда;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  <w:lang w:val="en-US"/>
              </w:rPr>
              <w:t>n</w:t>
            </w:r>
            <w:r w:rsidRPr="00714E1C">
              <w:rPr>
                <w:sz w:val="24"/>
                <w:szCs w:val="24"/>
              </w:rPr>
              <w:t xml:space="preserve"> - количество видов производственного контроля условий труда.</w:t>
            </w:r>
          </w:p>
        </w:tc>
      </w:tr>
      <w:tr w:rsidR="00714E1C" w:rsidRPr="00437807" w:rsidTr="005309AE">
        <w:trPr>
          <w:trHeight w:val="592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3.5.3.3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Затраты на услуги      по дератизации, дезинфекции                            и дезинсекции помещений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29 566,97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30 723,04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31 921,24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услуги по дератизации, дезинфекции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дезинсекции помещений (НЗддд)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НЗддд = Нц ддд * Пддд * П, где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Нц ддд - норматив цены на услуги по дератизации, дезинфекции и дезинсекции помещения площадью 1 м</w:t>
            </w:r>
            <w:r w:rsidRPr="00714E1C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, рассчитанный 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соответствии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со статьей 22 Закона 44-ФЗ, с учетом индекса потребительских цен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на планируемый год;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Пддд - планируемая площадь услуг по дератизации, дезинфекции                              и дезинсекции помещений;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П - периодичность выполнения услуг по дератизации, дезинфекции</w:t>
            </w:r>
            <w:r w:rsidR="00E27A8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дезинсекции помещений в год.</w:t>
            </w:r>
          </w:p>
        </w:tc>
      </w:tr>
      <w:tr w:rsidR="00714E1C" w:rsidRPr="00437807" w:rsidTr="00027B23">
        <w:trPr>
          <w:trHeight w:val="323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lastRenderedPageBreak/>
              <w:t>3.5.3.4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sz w:val="24"/>
                <w:szCs w:val="24"/>
              </w:rPr>
              <w:t xml:space="preserve">Затраты на услуги             по перезарядке огнетушителей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28 014,20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29 109,55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30 244,83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услуги по перезарядке огнетушителей (НЗогн)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осуществляется по формуле:</w:t>
            </w:r>
          </w:p>
          <w:p w:rsidR="00714E1C" w:rsidRPr="00714E1C" w:rsidRDefault="00714E1C" w:rsidP="00714E1C">
            <w:pPr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</w:t>
            </w:r>
            <w:r w:rsidRPr="00714E1C">
              <w:rPr>
                <w:sz w:val="24"/>
                <w:szCs w:val="24"/>
                <w:vertAlign w:val="subscript"/>
              </w:rPr>
              <w:t>огн</w:t>
            </w:r>
            <w:r w:rsidRPr="00714E1C">
              <w:rPr>
                <w:sz w:val="24"/>
                <w:szCs w:val="24"/>
              </w:rPr>
              <w:t xml:space="preserve"> = Н</w:t>
            </w:r>
            <w:r w:rsidRPr="00714E1C">
              <w:rPr>
                <w:sz w:val="24"/>
                <w:szCs w:val="24"/>
                <w:vertAlign w:val="subscript"/>
              </w:rPr>
              <w:t>ц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  <w:vertAlign w:val="subscript"/>
              </w:rPr>
              <w:t>огн</w:t>
            </w:r>
            <w:r w:rsidRPr="00714E1C">
              <w:rPr>
                <w:sz w:val="24"/>
                <w:szCs w:val="24"/>
              </w:rPr>
              <w:t>* К</w:t>
            </w:r>
            <w:r w:rsidRPr="00714E1C">
              <w:rPr>
                <w:sz w:val="24"/>
                <w:szCs w:val="24"/>
                <w:vertAlign w:val="subscript"/>
              </w:rPr>
              <w:t xml:space="preserve">огн </w:t>
            </w:r>
            <w:r w:rsidRPr="00714E1C">
              <w:rPr>
                <w:sz w:val="24"/>
                <w:szCs w:val="24"/>
              </w:rPr>
              <w:t>, где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ц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  <w:vertAlign w:val="subscript"/>
              </w:rPr>
              <w:t>огн</w:t>
            </w:r>
            <w:r w:rsidRPr="00714E1C">
              <w:rPr>
                <w:sz w:val="24"/>
                <w:szCs w:val="24"/>
              </w:rPr>
              <w:t xml:space="preserve"> - норматив цены перезарядки одного огнетушителя, рассчитанный</w:t>
            </w:r>
            <w:r w:rsidR="00E27A88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в соответствии со статьей 22 Закона 44-ФЗ, </w:t>
            </w:r>
            <w:r w:rsidR="00E27A88">
              <w:rPr>
                <w:sz w:val="24"/>
                <w:szCs w:val="24"/>
              </w:rPr>
              <w:t xml:space="preserve">                               </w:t>
            </w:r>
            <w:r w:rsidRPr="00714E1C">
              <w:rPr>
                <w:sz w:val="24"/>
                <w:szCs w:val="24"/>
              </w:rPr>
              <w:t xml:space="preserve">с учетом индекса потребительских цен на планируемый год; </w:t>
            </w:r>
          </w:p>
          <w:p w:rsidR="00714E1C" w:rsidRPr="00714E1C" w:rsidRDefault="00714E1C" w:rsidP="00714E1C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</w:t>
            </w:r>
            <w:r w:rsidRPr="00714E1C">
              <w:rPr>
                <w:sz w:val="24"/>
                <w:szCs w:val="24"/>
                <w:vertAlign w:val="subscript"/>
              </w:rPr>
              <w:t>огн</w:t>
            </w:r>
            <w:r w:rsidRPr="00714E1C">
              <w:rPr>
                <w:sz w:val="24"/>
                <w:szCs w:val="24"/>
              </w:rPr>
              <w:t xml:space="preserve"> - количество перезаряжаемых огнетушителей.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3.5.3.5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на услуги              по вывозу                          и утилизации списанного имущества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29 343,34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30 490,66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31 679,80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услуги по вывозу и утилизации списанного имущества (НЗуси) осуществляется по формуле: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НЗуси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Нц 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Куси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714E1C">
              <w:rPr>
                <w:sz w:val="24"/>
                <w:szCs w:val="24"/>
              </w:rPr>
              <w:t xml:space="preserve"> ,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где: 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Нц уси i – норматив цены утилизации единицы i-го вида списанного имущества, рассчитанный в соответствии  со статьей 22 Закона 44-ФЗ,</w:t>
            </w:r>
            <w:r w:rsidR="00181610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с учетом индекса потребительских цен </w:t>
            </w:r>
            <w:r w:rsidR="00181610">
              <w:rPr>
                <w:sz w:val="24"/>
                <w:szCs w:val="24"/>
              </w:rPr>
              <w:t xml:space="preserve">                             </w:t>
            </w:r>
            <w:r w:rsidRPr="00714E1C">
              <w:rPr>
                <w:sz w:val="24"/>
                <w:szCs w:val="24"/>
              </w:rPr>
              <w:t>на планируемый год.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Куси i - планируемое к утилизации количество i-го вида списанного имущества.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  <w:lang w:val="en-US"/>
              </w:rPr>
              <w:t>n</w:t>
            </w:r>
            <w:r w:rsidRPr="00714E1C">
              <w:rPr>
                <w:sz w:val="24"/>
                <w:szCs w:val="24"/>
              </w:rPr>
              <w:t xml:space="preserve"> – количество видов списанного имущества.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3.5.3.6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 xml:space="preserve">Затраты на услуги                                     по изготовлению паспортов отходов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9 414,90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9 783,02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10 164,56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услуги по изготовлению паспортов отходов (НЗипо) осуществляется по формуле: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НЗипо = Нц ипо </w:t>
            </w:r>
            <w:r w:rsidRPr="00714E1C">
              <w:rPr>
                <w:sz w:val="24"/>
                <w:szCs w:val="24"/>
                <w:lang w:val="en-US"/>
              </w:rPr>
              <w:t>x</w:t>
            </w:r>
            <w:r w:rsidRPr="00714E1C">
              <w:rPr>
                <w:sz w:val="24"/>
                <w:szCs w:val="24"/>
              </w:rPr>
              <w:t xml:space="preserve"> Кпо,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где: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ипо – норматив цены изготовления единицы паспорта отходов, рассчитанный в соответствии со статьей 22 Закона </w:t>
            </w:r>
            <w:r w:rsidR="00181610">
              <w:rPr>
                <w:sz w:val="24"/>
                <w:szCs w:val="24"/>
              </w:rPr>
              <w:t xml:space="preserve">                   </w:t>
            </w:r>
            <w:r w:rsidRPr="00714E1C">
              <w:rPr>
                <w:sz w:val="24"/>
                <w:szCs w:val="24"/>
              </w:rPr>
              <w:t xml:space="preserve">44-ФЗ, с учетом индекса потребительских цен на планируемый год; </w:t>
            </w:r>
          </w:p>
          <w:p w:rsidR="00714E1C" w:rsidRPr="00714E1C" w:rsidRDefault="00714E1C" w:rsidP="00714E1C">
            <w:pPr>
              <w:tabs>
                <w:tab w:val="left" w:pos="3600"/>
              </w:tabs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Кпо – количество планируемых к изготовлению паспортов отходов.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3.5.3.7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714E1C">
              <w:rPr>
                <w:rFonts w:eastAsia="Calibri"/>
                <w:sz w:val="24"/>
                <w:szCs w:val="24"/>
                <w:lang w:eastAsia="ar-SA"/>
              </w:rPr>
              <w:t>Резерв затрат                     на содержание имущества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35 994,76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37 402,15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20 802,09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-108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резерва нормативных затрат на содержание имущества составляет 20% от суммы затрат по пунктам 3.5.1.1-3.5.1.6, 3.5.2.1, 3.5.2.2, 3.5.3.1-3.5.3.6.</w:t>
            </w:r>
          </w:p>
        </w:tc>
      </w:tr>
      <w:tr w:rsidR="00714E1C" w:rsidRPr="00437807" w:rsidTr="005309AE">
        <w:trPr>
          <w:trHeight w:val="309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на приобретение прочих работ и услуг,                      не относящихся                        к затратам на услуги связи, транспортные услуги, оплату расходов                               по договорам                           об оказании услуг, связанных с проездом   и наймом жилого помещения в связи        с командированием работников, заключаемым                          со сторонними организациями,                        а также к затратам                    на коммунальные услуги, аренду помещений                          и оборудования, содержание имущества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524 870,35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545 466,44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566 717,48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прочих работ 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услуг,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не относящихся к затратам на услуги связи, транспортные услуги, оплату расходов по договорам 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об оказании услуг, связанных с проездом и наймом жилого помещения в связи с командированием работников, заключаемым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со сторонними организациями, а также  к затратам на коммунальные услуги, аренду помещений  и оборудования, содержание имущества, осуществляется исходя из следующих подгрупп затрат: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79" w:right="80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затраты на оплату типографских работ и услуг, включая приобретение периодических печатных изданий;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затраты на проведение диспансеризации работников;</w:t>
            </w:r>
          </w:p>
          <w:p w:rsidR="00714E1C" w:rsidRPr="00714E1C" w:rsidRDefault="00714E1C" w:rsidP="00714E1C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иные затраты, относящиеся к затратам на приобретение прочих работ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и услуг, не относящихся к затратам на услуги связи, транспортные услуги, оплату расходов по договорам 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об оказании услуг, связанных с проездом</w:t>
            </w:r>
            <w:r w:rsidR="0018161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                         на коммунальные услуги, аренду помещений и оборудования, содержание имущества в рамках затрат, указанных в абзацах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1-12 пункта 15 Общих правил.</w:t>
            </w:r>
          </w:p>
        </w:tc>
      </w:tr>
      <w:tr w:rsidR="00714E1C" w:rsidRPr="00437807" w:rsidTr="005309AE">
        <w:trPr>
          <w:trHeight w:val="1208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3.6.1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на оплату типографских работ                         и услуг, включая приобретение периодических печатных изданий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427 743,46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444 529,57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461 847,77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оплату типографских работ </w:t>
            </w:r>
            <w:r w:rsidR="008E521E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и услуг, включая приобретение периодических печатных изданий</w:t>
            </w:r>
            <w:r w:rsidR="00807FD7" w:rsidRPr="008456B5">
              <w:rPr>
                <w:sz w:val="24"/>
                <w:szCs w:val="24"/>
              </w:rPr>
              <w:t xml:space="preserve"> включает в себя: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 на типографские услуги по изготовлению полиграфической продукции;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- затраты на приобретение периодических печатных изданий.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3.6.1.1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714E1C">
              <w:rPr>
                <w:color w:val="000001"/>
                <w:sz w:val="24"/>
                <w:szCs w:val="24"/>
              </w:rPr>
              <w:t>Затраты                                  на типографские услуги                                     по изготовлению полиграфической продукции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97 119,46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100 916,77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104 852,57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Расчет нормативных затрат на типографские услуги </w:t>
            </w:r>
            <w:r w:rsidR="008E521E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       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по изготовлению полиграфической продукции (НЗ полиграфп)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НЗ полиграфп = К полиграфп * Нц полиграфп ,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К полиграфп – планируемое к приобретению количество  полиграфической продукции;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Нц полиграфп - норматив цены единицы полиграфической продукции, рассчитанный в соответствии со статьей 22 Закона 44-ФЗ, с учетом индекса потребительских цен на планируемый год.</w:t>
            </w:r>
          </w:p>
        </w:tc>
      </w:tr>
      <w:tr w:rsidR="00714E1C" w:rsidRPr="00437807" w:rsidTr="005309AE">
        <w:trPr>
          <w:trHeight w:val="451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3.6.1.2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color w:val="000001"/>
                <w:sz w:val="24"/>
                <w:szCs w:val="24"/>
              </w:rPr>
            </w:pPr>
            <w:r w:rsidRPr="00714E1C">
              <w:rPr>
                <w:color w:val="000001"/>
                <w:sz w:val="24"/>
                <w:szCs w:val="24"/>
              </w:rPr>
              <w:t>Затраты                                 на приобретение периодических печатных изданий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330 624,00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343 612,80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356 995,20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Порядок расчета определен постановлением Правительства Санкт-Петербурга от 28.04.2016 № 327 (п. 2.7.1).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периодических печатных изданий (НЗпи)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НЗпи=Чр*Нц пи*М пи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 где: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Чр – расчетная численность сотрудников Учреждения;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Нц пи - норматив цены приобретения периодических печатный изданий</w:t>
            </w:r>
            <w:r w:rsidR="008E521E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в соответствии с пунктом 15 приложения </w:t>
            </w:r>
            <w:r w:rsidR="008E521E">
              <w:rPr>
                <w:sz w:val="24"/>
                <w:szCs w:val="24"/>
              </w:rPr>
              <w:t xml:space="preserve">                                               </w:t>
            </w:r>
            <w:r w:rsidRPr="00714E1C">
              <w:rPr>
                <w:sz w:val="24"/>
                <w:szCs w:val="24"/>
              </w:rPr>
              <w:t>к распоряжению КЭПиСП от 15.05.2024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№ 32-р;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М пи – количество месяцев приобретения периодических печатных изданий.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3.6.2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  на проведение диспансеризации работников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9 648,50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10 025,80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10 416,80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2.7.5).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проведение диспансеризации работников (НЗдисп)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НЗдисп = Чр x Нц дисп,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Ч</w:t>
            </w:r>
            <w:r w:rsidRPr="00714E1C">
              <w:rPr>
                <w:sz w:val="24"/>
                <w:szCs w:val="24"/>
                <w:vertAlign w:val="subscript"/>
              </w:rPr>
              <w:t>р</w:t>
            </w:r>
            <w:r w:rsidRPr="00714E1C">
              <w:rPr>
                <w:sz w:val="24"/>
                <w:szCs w:val="24"/>
              </w:rPr>
              <w:t xml:space="preserve"> - расчетная численность работников Учреждения, которые должны пройти диспансеризацию;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 xml:space="preserve">ц дисп </w:t>
            </w:r>
            <w:r w:rsidRPr="00714E1C">
              <w:rPr>
                <w:sz w:val="24"/>
                <w:szCs w:val="24"/>
              </w:rPr>
              <w:t xml:space="preserve">- норматив цены диспансеризации одного работника, </w:t>
            </w:r>
            <w:r w:rsidR="008E521E">
              <w:rPr>
                <w:sz w:val="24"/>
                <w:szCs w:val="24"/>
              </w:rPr>
              <w:t xml:space="preserve">                            </w:t>
            </w:r>
            <w:r w:rsidRPr="00714E1C">
              <w:rPr>
                <w:sz w:val="24"/>
                <w:szCs w:val="24"/>
              </w:rPr>
              <w:t>в соответствии с пунктом 16 приложения к распоряжению КЭПиСП от 15.05.2024</w:t>
            </w:r>
            <w:r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№ 32-р.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3.6.3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Иные затраты, относящиеся                           к затратам                            на приобретение прочих работ                          и услуг,                                не относящихся                     к затратам                             на услуги связи, транспортные услуги, оплату расходов                             по договорам                         об оказании услуг, связанных                            с проездом                            и наймом жилого помещения в связи                    с командированием работников, заключаемым                    со сторонними </w:t>
            </w:r>
            <w:r w:rsidRPr="00714E1C">
              <w:rPr>
                <w:sz w:val="24"/>
                <w:szCs w:val="24"/>
              </w:rPr>
              <w:lastRenderedPageBreak/>
              <w:t>организациями,                   а также к затратам на коммунальные услуги, аренду помещений                          и оборудования, содержание имущества,                          в рамках затрат, указанных в абзацах 1-12 пункта 15 Общих правил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87 478,39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90 911,07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94 452,91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иных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8E521E">
              <w:rPr>
                <w:sz w:val="24"/>
                <w:szCs w:val="24"/>
              </w:rPr>
              <w:t xml:space="preserve">                        </w:t>
            </w:r>
            <w:r w:rsidRPr="00714E1C">
              <w:rPr>
                <w:sz w:val="24"/>
                <w:szCs w:val="24"/>
              </w:rPr>
              <w:t>об оказании услуг, связанных с проездом</w:t>
            </w:r>
            <w:r w:rsidR="008E521E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в рамках затрат, указанных в абзацах </w:t>
            </w:r>
            <w:r w:rsidR="008E521E">
              <w:rPr>
                <w:sz w:val="24"/>
                <w:szCs w:val="24"/>
              </w:rPr>
              <w:t xml:space="preserve">                     </w:t>
            </w:r>
            <w:r w:rsidRPr="00714E1C">
              <w:rPr>
                <w:sz w:val="24"/>
                <w:szCs w:val="24"/>
              </w:rPr>
              <w:t>1-12 пункта 15 Общих правил</w:t>
            </w:r>
            <w:r w:rsidR="00807FD7">
              <w:rPr>
                <w:sz w:val="24"/>
                <w:szCs w:val="24"/>
              </w:rPr>
              <w:t>,</w:t>
            </w:r>
            <w:r w:rsidR="00807FD7" w:rsidRPr="008456B5">
              <w:rPr>
                <w:sz w:val="24"/>
                <w:szCs w:val="24"/>
              </w:rPr>
              <w:t xml:space="preserve"> включает в себя: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- резерв на иные затраты, относящиеся к затратам </w:t>
            </w:r>
            <w:r w:rsidR="008E521E">
              <w:rPr>
                <w:sz w:val="24"/>
                <w:szCs w:val="24"/>
              </w:rPr>
              <w:t xml:space="preserve">                                               </w:t>
            </w:r>
            <w:r w:rsidRPr="00714E1C">
              <w:rPr>
                <w:sz w:val="24"/>
                <w:szCs w:val="24"/>
              </w:rPr>
              <w:t xml:space="preserve">на приобретение прочих работ и услуг, не относящихся  </w:t>
            </w:r>
            <w:r w:rsidR="008E521E">
              <w:rPr>
                <w:sz w:val="24"/>
                <w:szCs w:val="24"/>
              </w:rPr>
              <w:t xml:space="preserve">                                  </w:t>
            </w:r>
            <w:r w:rsidRPr="00714E1C">
              <w:rPr>
                <w:sz w:val="24"/>
                <w:szCs w:val="24"/>
              </w:rPr>
              <w:t>к затратам на услуги связи, транспортные услуги, оплату расходов по договорам об оказании услуг, связанных</w:t>
            </w:r>
            <w:r w:rsidR="008E521E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с проездом и наймом жилого помещения в связи с командированием работников, заключаемым со сторонними организациями, </w:t>
            </w:r>
            <w:r w:rsidR="008E521E">
              <w:rPr>
                <w:sz w:val="24"/>
                <w:szCs w:val="24"/>
              </w:rPr>
              <w:t xml:space="preserve">                               </w:t>
            </w:r>
            <w:r w:rsidRPr="00714E1C">
              <w:rPr>
                <w:sz w:val="24"/>
                <w:szCs w:val="24"/>
              </w:rPr>
              <w:t>а также</w:t>
            </w:r>
            <w:r w:rsidR="008E521E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к затратам на коммунальные услуги, аренду помещений и оборудования, содержание имущества.</w:t>
            </w:r>
          </w:p>
        </w:tc>
      </w:tr>
      <w:tr w:rsidR="00714E1C" w:rsidRPr="00437807" w:rsidTr="005309AE">
        <w:trPr>
          <w:trHeight w:val="2010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3.6.3.1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Резерв на иные затраты, относящиеся к затратам                                     на приобретение прочих работ и услуг, не относящихся                   к затратам на услуги связи, транспортные услуги, оплату расходов                                 по договорам                           об оказании услуг, связанных с проездом и наймом жилого помещения в связи                с командированием работников, заключаемым                     со сторонними организациями,                      а также к затратам                </w:t>
            </w:r>
            <w:r w:rsidRPr="00714E1C">
              <w:rPr>
                <w:sz w:val="24"/>
                <w:szCs w:val="24"/>
              </w:rPr>
              <w:lastRenderedPageBreak/>
              <w:t>на коммунальные услуги, аренду помещений                           и оборудования, содержание имущества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lastRenderedPageBreak/>
              <w:t>87 478,39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90 911,07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94 452,91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резерва на иные нормативные затраты, относящиеся  </w:t>
            </w:r>
            <w:r w:rsidR="008E521E">
              <w:rPr>
                <w:sz w:val="24"/>
                <w:szCs w:val="24"/>
              </w:rPr>
              <w:t xml:space="preserve">                            </w:t>
            </w:r>
            <w:r w:rsidRPr="00714E1C">
              <w:rPr>
                <w:sz w:val="24"/>
                <w:szCs w:val="24"/>
              </w:rPr>
              <w:t xml:space="preserve">к затратам на приобретение прочих работ и услуг, </w:t>
            </w:r>
            <w:r w:rsidR="008E521E">
              <w:rPr>
                <w:sz w:val="24"/>
                <w:szCs w:val="24"/>
              </w:rPr>
              <w:t xml:space="preserve">                                             </w:t>
            </w:r>
            <w:r w:rsidRPr="00714E1C">
              <w:rPr>
                <w:sz w:val="24"/>
                <w:szCs w:val="24"/>
              </w:rPr>
              <w:t>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     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 составляет 20%</w:t>
            </w:r>
            <w:r w:rsidR="008E521E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от суммы затрат по пунктам 3.6.1.1-3.6.1.2, 3.6.2.</w:t>
            </w:r>
          </w:p>
        </w:tc>
      </w:tr>
      <w:tr w:rsidR="00714E1C" w:rsidRPr="00437807" w:rsidTr="005309AE">
        <w:trPr>
          <w:trHeight w:val="885"/>
        </w:trPr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Затраты                                     на приобретение основных средств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1 970 016,61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2 037 298,17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2 116 753,31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714E1C" w:rsidRPr="00714E1C" w:rsidRDefault="00714E1C" w:rsidP="00714E1C">
            <w:pPr>
              <w:pStyle w:val="af"/>
              <w:spacing w:after="0"/>
              <w:ind w:left="79"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мебели;</w:t>
            </w:r>
          </w:p>
          <w:p w:rsidR="00714E1C" w:rsidRPr="00714E1C" w:rsidRDefault="00714E1C" w:rsidP="00714E1C">
            <w:pPr>
              <w:pStyle w:val="af"/>
              <w:tabs>
                <w:tab w:val="left" w:pos="363"/>
              </w:tabs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систем кондиционирования;</w:t>
            </w:r>
          </w:p>
          <w:p w:rsidR="00714E1C" w:rsidRPr="00714E1C" w:rsidRDefault="00714E1C" w:rsidP="00714E1C">
            <w:pPr>
              <w:pStyle w:val="af"/>
              <w:tabs>
                <w:tab w:val="left" w:pos="363"/>
              </w:tabs>
              <w:spacing w:after="0"/>
              <w:ind w:left="79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иные затраты, относящиеся к затратам на приобретение основных средств в рамках затрат, указанных в абзацах 1-12 пункта 15 Общих правил.</w:t>
            </w:r>
          </w:p>
        </w:tc>
      </w:tr>
      <w:tr w:rsidR="00714E1C" w:rsidRPr="00490B2D" w:rsidTr="00807FD7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3.7.1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Затраты                                   на приобретение мебели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1 483 612,13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1 541 622,26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1 601 746,05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2.8.2)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мебели (НЗмеб) определяется исходя из нормативных затрат на приобретение комплекта мебели</w:t>
            </w:r>
            <w:r w:rsidR="00807FD7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и осуществляется по формуле: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5CC331B8" wp14:editId="4757503C">
                  <wp:extent cx="2018665" cy="487045"/>
                  <wp:effectExtent l="0" t="0" r="0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ц меб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 xml:space="preserve">- </w:t>
            </w:r>
            <w:r w:rsidRPr="00714E1C">
              <w:rPr>
                <w:sz w:val="24"/>
                <w:szCs w:val="24"/>
              </w:rPr>
              <w:t>норматив цены комплекта мебели в расчете на одного работника Учреждения в соответствии с пунктом 17 приложения к распоряжению КЭПиСП от 15.05.2024 № 32-р;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Ч</w:t>
            </w:r>
            <w:r w:rsidRPr="00714E1C">
              <w:rPr>
                <w:sz w:val="24"/>
                <w:szCs w:val="24"/>
                <w:vertAlign w:val="subscript"/>
              </w:rPr>
              <w:t>пр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прогнозируемая численность работников Учреждения;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спи меб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норматив срока полезного использования комплекта мебели;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Ч</w:t>
            </w:r>
            <w:r w:rsidRPr="00714E1C">
              <w:rPr>
                <w:sz w:val="24"/>
                <w:szCs w:val="24"/>
                <w:vertAlign w:val="subscript"/>
              </w:rPr>
              <w:t>пл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количество должностей, планируемых к замещению </w:t>
            </w:r>
            <w:r w:rsidR="008E521E">
              <w:rPr>
                <w:sz w:val="24"/>
                <w:szCs w:val="24"/>
              </w:rPr>
              <w:t xml:space="preserve">                              </w:t>
            </w:r>
            <w:r w:rsidRPr="00714E1C">
              <w:rPr>
                <w:sz w:val="24"/>
                <w:szCs w:val="24"/>
              </w:rPr>
              <w:t>в Учреждении.</w:t>
            </w:r>
          </w:p>
        </w:tc>
      </w:tr>
      <w:tr w:rsidR="00714E1C" w:rsidRPr="00490B2D" w:rsidTr="00807FD7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lastRenderedPageBreak/>
              <w:t>3.7.2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Затраты                                  на приобретение систем кондиционирования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256 000,00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266 009,60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276 383,97</w:t>
            </w:r>
          </w:p>
        </w:tc>
        <w:tc>
          <w:tcPr>
            <w:tcW w:w="6807" w:type="dxa"/>
            <w:vAlign w:val="center"/>
          </w:tcPr>
          <w:p w:rsidR="00714E1C" w:rsidRPr="00714E1C" w:rsidRDefault="00714E1C" w:rsidP="00714E1C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Расчет нормативных затрат на приобретение систем кондиционирования (НЗ</w:t>
            </w:r>
            <w:r w:rsidRPr="00714E1C">
              <w:rPr>
                <w:color w:val="000000"/>
                <w:sz w:val="24"/>
                <w:szCs w:val="24"/>
                <w:vertAlign w:val="subscript"/>
              </w:rPr>
              <w:t>ск</w:t>
            </w:r>
            <w:r w:rsidRPr="00714E1C">
              <w:rPr>
                <w:color w:val="000000"/>
                <w:sz w:val="24"/>
                <w:szCs w:val="24"/>
              </w:rPr>
              <w:t xml:space="preserve">) </w:t>
            </w:r>
            <w:r w:rsidRPr="00714E1C">
              <w:rPr>
                <w:sz w:val="24"/>
                <w:szCs w:val="24"/>
              </w:rPr>
              <w:t>осуществляется</w:t>
            </w:r>
            <w:r w:rsidRPr="00714E1C">
              <w:rPr>
                <w:color w:val="000000"/>
                <w:sz w:val="24"/>
                <w:szCs w:val="24"/>
              </w:rPr>
              <w:t xml:space="preserve"> по формуле: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НЗск = Кск х Нц ск ,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Кск - количество планируемых к приобретению систем кондиционирования;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 xml:space="preserve">Нц ск - норматив цены единицы системы кондиционирования, рассчитанный в соответствии со статьей 22 Закона 44-ФЗ, </w:t>
            </w:r>
            <w:r w:rsidR="008E521E">
              <w:rPr>
                <w:color w:val="000000"/>
                <w:sz w:val="24"/>
                <w:szCs w:val="24"/>
              </w:rPr>
              <w:t xml:space="preserve">                              </w:t>
            </w:r>
            <w:r w:rsidRPr="00714E1C">
              <w:rPr>
                <w:color w:val="000000"/>
                <w:sz w:val="24"/>
                <w:szCs w:val="24"/>
              </w:rPr>
              <w:t>с учетом индекса потребительских цен на планируемый год.</w:t>
            </w:r>
          </w:p>
        </w:tc>
      </w:tr>
      <w:tr w:rsidR="00714E1C" w:rsidRPr="00490B2D" w:rsidTr="005309AE">
        <w:trPr>
          <w:trHeight w:val="2350"/>
        </w:trPr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3.7.3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Иные затраты, относящиеся                       к затратам                           на приобретение основных средств                в рамках затрат, указанных в абзацах 1-12 пункта 15 Общих правил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230 404,48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229 666,31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238 623,29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 xml:space="preserve">Расчет иных затраты, относящиеся к затратам на приобретение основных средств в рамках в рамках затрат, указанных в абзацах 1-12 пункта 15 Общих правил, </w:t>
            </w:r>
            <w:r w:rsidR="00807FD7" w:rsidRPr="008456B5">
              <w:rPr>
                <w:sz w:val="24"/>
                <w:szCs w:val="24"/>
              </w:rPr>
              <w:t>включает в себя: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- затраты на приобретение телефонных аппаратов;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- затраты на приобретение жалюзи;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- затраты на приобретение офисной и бытовой техники;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 xml:space="preserve">- резерв на иные затраты, относящиеся к затратам  </w:t>
            </w:r>
            <w:r w:rsidR="008E521E">
              <w:rPr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714E1C">
              <w:rPr>
                <w:color w:val="000000"/>
                <w:sz w:val="24"/>
                <w:szCs w:val="24"/>
              </w:rPr>
              <w:t>на приобретение основных средств.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3.7.3.1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80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      на приобретение телефонных аппаратов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45 191,52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46 958,51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48 789,89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Расчет нормативных затрат на приобретение телефонных аппаратов (НЗ та) осуществляется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НЗ та = К пта х Нц пта + К рт х Нц рт, где: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К пта - планируемое к приобретению количество проводных телефонных аппаратов;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 xml:space="preserve">Нц пта – норматив цены проводного телефонного аппарата, рассчитанный    в соответствии со статьей 22 Закона 44-ФЗ, </w:t>
            </w:r>
            <w:r w:rsidR="008E521E">
              <w:rPr>
                <w:color w:val="000000"/>
                <w:sz w:val="24"/>
                <w:szCs w:val="24"/>
              </w:rPr>
              <w:t xml:space="preserve">                         </w:t>
            </w:r>
            <w:r w:rsidRPr="00714E1C">
              <w:rPr>
                <w:color w:val="000000"/>
                <w:sz w:val="24"/>
                <w:szCs w:val="24"/>
              </w:rPr>
              <w:t>с учетом индекса потребительских цен на планируемый год.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К рт - планируемое к приобретению количество радиотелефонов;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lastRenderedPageBreak/>
              <w:t xml:space="preserve">Нц рт – норматив цены радиотелефона, рассчитанный </w:t>
            </w:r>
            <w:r w:rsidR="008E521E">
              <w:rPr>
                <w:color w:val="000000"/>
                <w:sz w:val="24"/>
                <w:szCs w:val="24"/>
              </w:rPr>
              <w:t xml:space="preserve">                                </w:t>
            </w:r>
            <w:r w:rsidRPr="00714E1C">
              <w:rPr>
                <w:color w:val="000000"/>
                <w:sz w:val="24"/>
                <w:szCs w:val="24"/>
              </w:rPr>
              <w:t>в соответствии</w:t>
            </w:r>
            <w:r w:rsidR="008E521E">
              <w:rPr>
                <w:color w:val="000000"/>
                <w:sz w:val="24"/>
                <w:szCs w:val="24"/>
              </w:rPr>
              <w:t xml:space="preserve"> </w:t>
            </w:r>
            <w:r w:rsidRPr="00714E1C">
              <w:rPr>
                <w:color w:val="000000"/>
                <w:sz w:val="24"/>
                <w:szCs w:val="24"/>
              </w:rPr>
              <w:t>со статьей 22 Закона 44-ФЗ, с учетом индекса потребительских цен</w:t>
            </w:r>
            <w:r w:rsidR="008E521E">
              <w:rPr>
                <w:color w:val="000000"/>
                <w:sz w:val="24"/>
                <w:szCs w:val="24"/>
              </w:rPr>
              <w:t xml:space="preserve"> </w:t>
            </w:r>
            <w:r w:rsidRPr="00714E1C">
              <w:rPr>
                <w:color w:val="000000"/>
                <w:sz w:val="24"/>
                <w:szCs w:val="24"/>
              </w:rPr>
              <w:t>на планируемый год.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lastRenderedPageBreak/>
              <w:t>3.7.3.2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Затраты                                 на приобретение жалюзи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46 267,33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48 076,38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49 951,36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color w:val="000000"/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приобретение жалюзи (НЗ</w:t>
            </w:r>
            <w:r w:rsidRPr="00714E1C">
              <w:rPr>
                <w:sz w:val="24"/>
                <w:szCs w:val="24"/>
              </w:rPr>
              <w:t>жал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  <w:r w:rsidRPr="00714E1C">
              <w:rPr>
                <w:sz w:val="24"/>
                <w:szCs w:val="24"/>
              </w:rPr>
              <w:t>осуществляется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r w:rsidRPr="00714E1C">
              <w:rPr>
                <w:sz w:val="24"/>
                <w:szCs w:val="24"/>
              </w:rPr>
              <w:t>жал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К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жал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 xml:space="preserve">х Нц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жал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r w:rsidRPr="00714E1C">
              <w:rPr>
                <w:sz w:val="24"/>
                <w:szCs w:val="24"/>
              </w:rPr>
              <w:t>жал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планируемое к приобретению количество жалюзи;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Нц </w:t>
            </w:r>
            <w:r w:rsidRPr="00714E1C">
              <w:rPr>
                <w:sz w:val="24"/>
                <w:szCs w:val="24"/>
              </w:rPr>
              <w:t xml:space="preserve">жал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единицы жалюзи, рассчитанный                                     в соответствии со статьей 22 Закона 44-ФЗ, с учетом индекса потребительских цен на планируемый год.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3.7.3.3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  на приобретение офисной и бытовой техники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117 999,77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113 752,66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118 189,01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Затраты на приобретение офисной и бытовой техники (НЗ бт) определяются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 бт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 бтi х Нц бтi</m:t>
                  </m:r>
                </m:e>
              </m:nary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, где: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бтi - планируемое к приобретению количество i-ой офисной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бытовой техники;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Нц бтi – цена единицы i-ой офисной и бытовой техники, рассчитанная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со статьей 22 Закона 44-ФЗ,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i –вид офисной и бытовой техники.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ind w:right="-63" w:firstLine="0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3.7.3.4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Резерв на иные затраты, относящиеся к затратам                                  на приобретение основных средств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20 945,86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20 878,76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21 693,03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на приобретение основных средств, составляет 10 % от суммы затрат по пунктам 3.7.1 – 3.7.2, 3.7.3.1 - 3.7.3.3.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на приобретение материальных запасов,                                  не отнесенные                           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lastRenderedPageBreak/>
              <w:t>к затратам, указанным                               в пунктах 7 - 13 Общих правил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lastRenderedPageBreak/>
              <w:t>6 690 888,93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6 118 157,18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bCs/>
                <w:sz w:val="24"/>
                <w:szCs w:val="24"/>
              </w:rPr>
            </w:pPr>
            <w:r w:rsidRPr="00714E1C">
              <w:rPr>
                <w:bCs/>
                <w:sz w:val="24"/>
                <w:szCs w:val="24"/>
              </w:rPr>
              <w:t>6 355 125,04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пунктах 7 </w:t>
            </w:r>
            <w:r w:rsidRPr="00714E1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13 Общих правил, </w:t>
            </w:r>
            <w:r w:rsidRPr="00714E1C">
              <w:rPr>
                <w:sz w:val="24"/>
                <w:szCs w:val="24"/>
              </w:rPr>
              <w:t>осуществляется исходя из следующих подгрупп затрат:</w:t>
            </w:r>
          </w:p>
          <w:p w:rsidR="00714E1C" w:rsidRPr="00714E1C" w:rsidRDefault="00714E1C" w:rsidP="00714E1C">
            <w:pPr>
              <w:pStyle w:val="af"/>
              <w:tabs>
                <w:tab w:val="left" w:pos="221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канцелярских принадлежностей;</w:t>
            </w:r>
          </w:p>
          <w:p w:rsidR="00714E1C" w:rsidRPr="00714E1C" w:rsidRDefault="00714E1C" w:rsidP="00714E1C">
            <w:pPr>
              <w:pStyle w:val="af"/>
              <w:tabs>
                <w:tab w:val="left" w:pos="221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- затраты на приобретение хозяйственных товаров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и принадлежностей;</w:t>
            </w:r>
          </w:p>
          <w:p w:rsidR="00714E1C" w:rsidRPr="00714E1C" w:rsidRDefault="00714E1C" w:rsidP="00714E1C">
            <w:pPr>
              <w:pStyle w:val="af"/>
              <w:tabs>
                <w:tab w:val="left" w:pos="79"/>
              </w:tabs>
              <w:spacing w:after="0"/>
              <w:ind w:left="-62"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затраты на приобретение материальных запасов для нужд гражданской обороны;</w:t>
            </w:r>
          </w:p>
          <w:p w:rsidR="00714E1C" w:rsidRPr="00714E1C" w:rsidRDefault="00714E1C" w:rsidP="00714E1C">
            <w:pPr>
              <w:pStyle w:val="af"/>
              <w:spacing w:after="0"/>
              <w:ind w:left="0" w:right="80" w:firstLine="7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- иные затраты, относящиеся к затратам на приобретение материальных запасов в рамках затрат, указанных в абзацах 1-12 пункта 15 Общих правил.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3.8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канцелярских принадлежностей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2 874 681,00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2 987 079,30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3 103 581,60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расчета определен постановлением                                            Правительства Санкт-Петербурга от 28.04.2016 № 327 </w:t>
            </w:r>
            <w:r w:rsidR="008E52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(п. 2.10.2).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канцелярских принадлежностей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 (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r w:rsidRPr="00714E1C">
              <w:rPr>
                <w:sz w:val="24"/>
                <w:szCs w:val="24"/>
              </w:rPr>
              <w:t>) осуществляется по формуле: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Ч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Н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 канц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r w:rsidRPr="00714E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расчетная численность работников Учреждения;</w:t>
            </w:r>
          </w:p>
          <w:p w:rsidR="00714E1C" w:rsidRPr="00714E1C" w:rsidRDefault="00714E1C" w:rsidP="00714E1C">
            <w:pPr>
              <w:ind w:right="80" w:firstLine="0"/>
              <w:jc w:val="both"/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 канц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Учреждения в соответствии с пунктом 18.1 приложения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распоряжению КЭПиСП № 32-р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от 15.05.2024.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на приобретение хозяйственных товаров                                     и принадлежностей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555 782,40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576 624,24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597 466,08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E1C">
              <w:rPr>
                <w:rFonts w:ascii="Times New Roman" w:hAnsi="Times New Roman" w:cs="Times New Roman"/>
                <w:sz w:val="24"/>
                <w:szCs w:val="24"/>
              </w:rPr>
              <w:t>Порядок расчета определен постановлением Правительства                      Санкт-Петербурга от 28.04.2016 № 327 (п. 2.10.3).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приобретение хозяйственных товаров</w:t>
            </w:r>
            <w:r w:rsidR="008E521E">
              <w:rPr>
                <w:bCs/>
                <w:color w:val="000001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bCs/>
                <w:color w:val="000001"/>
                <w:sz w:val="24"/>
                <w:szCs w:val="24"/>
                <w:lang w:eastAsia="en-US"/>
              </w:rPr>
              <w:t>и принадлежностей (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714E1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r w:rsidRPr="00714E1C">
              <w:rPr>
                <w:sz w:val="24"/>
                <w:szCs w:val="24"/>
              </w:rPr>
              <w:t>) осуществляется по формуле: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</w:t>
            </w:r>
            <w:r w:rsidRPr="00714E1C">
              <w:rPr>
                <w:sz w:val="24"/>
                <w:szCs w:val="24"/>
                <w:vertAlign w:val="subscript"/>
              </w:rPr>
              <w:t>хоз</w:t>
            </w:r>
            <w:r w:rsidRPr="00714E1C">
              <w:rPr>
                <w:sz w:val="24"/>
                <w:szCs w:val="24"/>
              </w:rPr>
              <w:t xml:space="preserve"> = П</w:t>
            </w:r>
            <w:r w:rsidRPr="00714E1C">
              <w:rPr>
                <w:sz w:val="24"/>
                <w:szCs w:val="24"/>
                <w:vertAlign w:val="subscript"/>
              </w:rPr>
              <w:t>пом</w:t>
            </w:r>
            <w:r w:rsidRPr="00714E1C">
              <w:rPr>
                <w:sz w:val="24"/>
                <w:szCs w:val="24"/>
              </w:rPr>
              <w:t xml:space="preserve"> x Н</w:t>
            </w:r>
            <w:r w:rsidRPr="00714E1C">
              <w:rPr>
                <w:sz w:val="24"/>
                <w:szCs w:val="24"/>
                <w:vertAlign w:val="subscript"/>
              </w:rPr>
              <w:t>ц хоз</w:t>
            </w:r>
            <w:r w:rsidRPr="00714E1C">
              <w:rPr>
                <w:sz w:val="24"/>
                <w:szCs w:val="24"/>
              </w:rPr>
              <w:t xml:space="preserve">, 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suppressAutoHyphens w:val="0"/>
              <w:overflowPunct/>
              <w:spacing w:after="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П</w:t>
            </w:r>
            <w:r w:rsidRPr="00714E1C">
              <w:rPr>
                <w:sz w:val="24"/>
                <w:szCs w:val="24"/>
                <w:vertAlign w:val="subscript"/>
              </w:rPr>
              <w:t>пом</w:t>
            </w:r>
            <w:r w:rsidRPr="00714E1C">
              <w:rPr>
                <w:sz w:val="24"/>
                <w:szCs w:val="24"/>
              </w:rPr>
              <w:t xml:space="preserve"> – площадь обслуживаемых помещений;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>Н</w:t>
            </w:r>
            <w:r w:rsidRPr="00714E1C">
              <w:rPr>
                <w:sz w:val="24"/>
                <w:szCs w:val="24"/>
                <w:vertAlign w:val="subscript"/>
              </w:rPr>
              <w:t>ц хоз</w:t>
            </w:r>
            <w:r w:rsidRPr="00714E1C">
              <w:rPr>
                <w:sz w:val="24"/>
                <w:szCs w:val="24"/>
              </w:rPr>
              <w:t xml:space="preserve"> – норматив цены набора хозяйственных товаров </w:t>
            </w:r>
            <w:r w:rsidR="008E521E">
              <w:rPr>
                <w:sz w:val="24"/>
                <w:szCs w:val="24"/>
              </w:rPr>
              <w:t xml:space="preserve">                                     </w:t>
            </w:r>
            <w:r w:rsidRPr="00714E1C">
              <w:rPr>
                <w:sz w:val="24"/>
                <w:szCs w:val="24"/>
              </w:rPr>
              <w:t>и принадлежностей</w:t>
            </w:r>
            <w:r w:rsidR="008E521E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в расчете на одного работника,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в соответствии с пунктом 19 приложения</w:t>
            </w:r>
            <w:r w:rsidR="008E521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к распоряжению КЭПиСП № 32-р от 15.05.2024.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lastRenderedPageBreak/>
              <w:t>3.8.3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ind w:right="80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 на приобретение материальных запасов для нужд гражданской обороны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230 492,84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194 193,33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201 766,86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FF0000"/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материальных запасов для нужд гражданской обороны (Нзго) осуществляется</w:t>
            </w:r>
            <w:r w:rsidRPr="00714E1C">
              <w:rPr>
                <w:color w:val="000000"/>
                <w:sz w:val="24"/>
                <w:szCs w:val="24"/>
              </w:rPr>
              <w:t xml:space="preserve"> по формуле:</w:t>
            </w:r>
            <w:r w:rsidRPr="00714E1C">
              <w:rPr>
                <w:color w:val="FF0000"/>
                <w:sz w:val="24"/>
                <w:szCs w:val="24"/>
              </w:rPr>
              <w:t xml:space="preserve"> 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color w:val="00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Нзго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Кго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Нцго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fldChar w:fldCharType="begin"/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НЗмони=</m:t>
              </m:r>
              <m:nary>
                <m:naryPr>
                  <m:chr m:val="∑"/>
                  <m:ctrlPr>
                    <w:rPr>
                      <w:rFonts w:ascii="Cambria Math" w:eastAsia="Calibri" w:hAnsi="Cambria Math"/>
                      <w:i/>
                      <w:iCs/>
                      <w:sz w:val="24"/>
                      <w:szCs w:val="24"/>
                      <w:lang w:val="en-US"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Нц мони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мони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 i </m:t>
                  </m:r>
                </m:e>
              </m:nary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instrText xml:space="preserve"> </w:instrTex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fldChar w:fldCharType="end"/>
            </w:r>
            <w:r w:rsidRPr="00714E1C">
              <w:rPr>
                <w:color w:val="000000"/>
                <w:sz w:val="24"/>
                <w:szCs w:val="24"/>
              </w:rPr>
              <w:t>,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где</w:t>
            </w:r>
            <w:r w:rsidRPr="00714E1C">
              <w:rPr>
                <w:sz w:val="24"/>
                <w:szCs w:val="24"/>
              </w:rPr>
              <w:t xml:space="preserve">: 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Кго</w:t>
            </w:r>
            <w:r w:rsidRPr="00714E1C">
              <w:rPr>
                <w:sz w:val="24"/>
                <w:szCs w:val="24"/>
                <w:lang w:val="en-US"/>
              </w:rPr>
              <w:t>i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 xml:space="preserve">- </w:t>
            </w:r>
            <w:r w:rsidRPr="00714E1C">
              <w:rPr>
                <w:sz w:val="24"/>
                <w:szCs w:val="24"/>
              </w:rPr>
              <w:t xml:space="preserve">количество планируемого к приобретению </w:t>
            </w:r>
            <w:r w:rsidRPr="00714E1C">
              <w:rPr>
                <w:color w:val="000000"/>
                <w:sz w:val="24"/>
                <w:szCs w:val="24"/>
              </w:rPr>
              <w:t>i</w:t>
            </w:r>
            <w:r w:rsidRPr="00714E1C">
              <w:rPr>
                <w:b/>
                <w:color w:val="000000"/>
                <w:sz w:val="24"/>
                <w:szCs w:val="24"/>
              </w:rPr>
              <w:t>-</w:t>
            </w:r>
            <w:r w:rsidRPr="00714E1C">
              <w:rPr>
                <w:color w:val="000000"/>
                <w:sz w:val="24"/>
                <w:szCs w:val="24"/>
              </w:rPr>
              <w:t xml:space="preserve">го вида </w:t>
            </w:r>
            <w:r w:rsidRPr="00714E1C">
              <w:rPr>
                <w:sz w:val="24"/>
                <w:szCs w:val="24"/>
              </w:rPr>
              <w:t xml:space="preserve">материальных запасов для нужд гражданской обороны; 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Нцго</w:t>
            </w:r>
            <w:r w:rsidRPr="00714E1C">
              <w:rPr>
                <w:sz w:val="24"/>
                <w:szCs w:val="24"/>
                <w:lang w:val="en-US"/>
              </w:rPr>
              <w:t>i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b/>
                <w:sz w:val="24"/>
                <w:szCs w:val="24"/>
              </w:rPr>
              <w:t>-</w:t>
            </w:r>
            <w:r w:rsidRPr="00714E1C">
              <w:rPr>
                <w:sz w:val="24"/>
                <w:szCs w:val="24"/>
              </w:rPr>
              <w:t xml:space="preserve"> норматив цены единицы </w:t>
            </w:r>
            <w:r w:rsidRPr="00714E1C">
              <w:rPr>
                <w:color w:val="000000"/>
                <w:sz w:val="24"/>
                <w:szCs w:val="24"/>
              </w:rPr>
              <w:t>i</w:t>
            </w:r>
            <w:r w:rsidRPr="00714E1C">
              <w:rPr>
                <w:b/>
                <w:color w:val="000000"/>
                <w:sz w:val="24"/>
                <w:szCs w:val="24"/>
              </w:rPr>
              <w:t>-</w:t>
            </w:r>
            <w:r w:rsidRPr="00714E1C">
              <w:rPr>
                <w:color w:val="000000"/>
                <w:sz w:val="24"/>
                <w:szCs w:val="24"/>
              </w:rPr>
              <w:t xml:space="preserve">го вида </w:t>
            </w:r>
            <w:r w:rsidRPr="00714E1C">
              <w:rPr>
                <w:sz w:val="24"/>
                <w:szCs w:val="24"/>
              </w:rPr>
              <w:t>материальных запасов для нужд гражданской обороны, рассчитанный  в соответствии со статьей 22 Закона 44-ФЗ, с учетом индекса потребительских цен на планируемый год;</w:t>
            </w:r>
          </w:p>
          <w:p w:rsidR="00714E1C" w:rsidRPr="00714E1C" w:rsidRDefault="00714E1C" w:rsidP="00714E1C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  <w:lang w:val="en-US"/>
              </w:rPr>
              <w:t>n</w:t>
            </w:r>
            <w:r w:rsidRPr="00714E1C">
              <w:rPr>
                <w:sz w:val="24"/>
                <w:szCs w:val="24"/>
              </w:rPr>
              <w:t xml:space="preserve"> - количество видов материальных запасов для нужд гражданской обороны.</w:t>
            </w:r>
          </w:p>
        </w:tc>
      </w:tr>
      <w:tr w:rsidR="00714E1C" w:rsidRPr="00E06DC4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3.8.4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spacing w:after="0"/>
              <w:ind w:right="80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Иные затраты, относящиеся                               к затратам                                  на приобретение материальных запасов в рамках затрат, указанных                              в абзацах 1-12 пункта 15 Общих правил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3 029 932,69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2 360 260,31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2 452 310,50</w:t>
            </w:r>
          </w:p>
        </w:tc>
        <w:tc>
          <w:tcPr>
            <w:tcW w:w="6807" w:type="dxa"/>
          </w:tcPr>
          <w:p w:rsidR="00807FD7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иных затрат, относящихся к затратам на приобретение материальных запасов в рамках затрат, указанных  в абзацах </w:t>
            </w:r>
            <w:r w:rsidR="00BF4686">
              <w:rPr>
                <w:sz w:val="24"/>
                <w:szCs w:val="24"/>
              </w:rPr>
              <w:t xml:space="preserve">                        </w:t>
            </w:r>
            <w:r w:rsidRPr="00714E1C">
              <w:rPr>
                <w:sz w:val="24"/>
                <w:szCs w:val="24"/>
              </w:rPr>
              <w:t xml:space="preserve">1-12 пункта 15 Общих правил, </w:t>
            </w:r>
            <w:r w:rsidR="00807FD7" w:rsidRPr="008456B5">
              <w:rPr>
                <w:sz w:val="24"/>
                <w:szCs w:val="24"/>
              </w:rPr>
              <w:t>включает в себя: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спецодежды;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почтовых конвертов;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светильников светодиодных;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элементов питания;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дезинфицирующих средств;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ткани для затемнения;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- затраты на приобретение архивных коробов;</w:t>
            </w:r>
          </w:p>
          <w:p w:rsidR="00714E1C" w:rsidRPr="00714E1C" w:rsidRDefault="00714E1C" w:rsidP="00714E1C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- резерв на иные затраты, относящиеся к затратам </w:t>
            </w:r>
            <w:r w:rsidR="00BF4686">
              <w:rPr>
                <w:sz w:val="24"/>
                <w:szCs w:val="24"/>
              </w:rPr>
              <w:t xml:space="preserve">                                             </w:t>
            </w:r>
            <w:r w:rsidRPr="00714E1C">
              <w:rPr>
                <w:sz w:val="24"/>
                <w:szCs w:val="24"/>
              </w:rPr>
              <w:t>на приобретение материальных запасов.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3.8.4.1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 на приобретение спецодежды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9 851,16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10 236,34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10 635,56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приобретение спецодежды (НЗсо) осуществляется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 со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Ксо i х Нц со 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, где: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Нц со i - норматив цены единицы i-го вида спецодежды, рассчитанный</w:t>
            </w:r>
            <w:r w:rsidR="00BF468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со статьей 22 Закона 44-ФЗ, </w:t>
            </w:r>
            <w:r w:rsidR="00BF4686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>Ксо i - планируемое к приобретению количество i-го вида спецодежды;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спецодежды.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lastRenderedPageBreak/>
              <w:t>3.8.4.2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Затраты                                     на приобретение  почтовых конвертов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54 815,64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56 958,93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59 180,33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приобретение почтовых конвертов (</w:t>
            </w:r>
            <w:r w:rsidRPr="00714E1C">
              <w:rPr>
                <w:sz w:val="24"/>
                <w:szCs w:val="24"/>
              </w:rPr>
              <w:t>НЗ</w:t>
            </w:r>
            <w:r w:rsidRPr="00714E1C">
              <w:rPr>
                <w:sz w:val="24"/>
                <w:szCs w:val="24"/>
                <w:vertAlign w:val="subscript"/>
              </w:rPr>
              <w:t>пк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) осуществляется по формуле</w:t>
            </w:r>
            <w:r w:rsidRPr="00714E1C">
              <w:rPr>
                <w:sz w:val="24"/>
                <w:szCs w:val="24"/>
              </w:rPr>
              <w:t>:</w:t>
            </w:r>
          </w:p>
          <w:p w:rsidR="00714E1C" w:rsidRPr="00714E1C" w:rsidRDefault="00714E1C" w:rsidP="00714E1C">
            <w:pPr>
              <w:widowControl w:val="0"/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</w:t>
            </w:r>
            <w:r w:rsidRPr="00714E1C">
              <w:rPr>
                <w:sz w:val="24"/>
                <w:szCs w:val="24"/>
                <w:vertAlign w:val="subscript"/>
              </w:rPr>
              <w:t xml:space="preserve">пк </w:t>
            </w:r>
            <w:r w:rsidRPr="00714E1C">
              <w:rPr>
                <w:sz w:val="24"/>
                <w:szCs w:val="24"/>
              </w:rPr>
              <w:t>= Н</w:t>
            </w:r>
            <w:r w:rsidRPr="00714E1C">
              <w:rPr>
                <w:sz w:val="24"/>
                <w:szCs w:val="24"/>
                <w:vertAlign w:val="subscript"/>
              </w:rPr>
              <w:t>ц</w:t>
            </w:r>
            <w:r w:rsidRPr="00714E1C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  <w:vertAlign w:val="subscript"/>
              </w:rPr>
              <w:t>пк</w:t>
            </w:r>
            <w:r w:rsidRPr="00714E1C">
              <w:rPr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i</m:t>
              </m:r>
            </m:oMath>
            <w:r w:rsidRPr="00714E1C">
              <w:rPr>
                <w:sz w:val="24"/>
                <w:szCs w:val="24"/>
              </w:rPr>
              <w:t>* К</w:t>
            </w:r>
            <w:r w:rsidRPr="00714E1C">
              <w:rPr>
                <w:sz w:val="24"/>
                <w:szCs w:val="24"/>
                <w:vertAlign w:val="subscript"/>
              </w:rPr>
              <w:t xml:space="preserve">пк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i</m:t>
              </m:r>
            </m:oMath>
            <w:r w:rsidRPr="00714E1C">
              <w:rPr>
                <w:sz w:val="24"/>
                <w:szCs w:val="24"/>
                <w:vertAlign w:val="subscript"/>
              </w:rPr>
              <w:t xml:space="preserve"> </w:t>
            </w:r>
            <w:r w:rsidRPr="00714E1C">
              <w:rPr>
                <w:sz w:val="24"/>
                <w:szCs w:val="24"/>
              </w:rPr>
              <w:t xml:space="preserve">, </w:t>
            </w:r>
          </w:p>
          <w:p w:rsidR="00714E1C" w:rsidRPr="00714E1C" w:rsidRDefault="00714E1C" w:rsidP="00714E1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где:</w:t>
            </w:r>
          </w:p>
          <w:p w:rsidR="00714E1C" w:rsidRPr="00714E1C" w:rsidRDefault="00714E1C" w:rsidP="00714E1C">
            <w:pPr>
              <w:pStyle w:val="FORMATTEXT"/>
              <w:jc w:val="both"/>
            </w:pPr>
            <w:r w:rsidRPr="00714E1C">
              <w:t>Н</w:t>
            </w:r>
            <w:r w:rsidRPr="00714E1C">
              <w:rPr>
                <w:vertAlign w:val="subscript"/>
              </w:rPr>
              <w:t>цк</w:t>
            </w:r>
            <w:r w:rsidRPr="00714E1C">
              <w:t xml:space="preserve"> </w:t>
            </w:r>
            <w:r w:rsidRPr="00714E1C">
              <w:rPr>
                <w:rFonts w:eastAsia="Calibri"/>
                <w:lang w:eastAsia="en-US"/>
              </w:rPr>
              <w:t xml:space="preserve">i </w:t>
            </w:r>
            <w:r w:rsidRPr="00714E1C">
              <w:t xml:space="preserve">- норматив цены </w:t>
            </w:r>
            <w:r w:rsidRPr="00714E1C">
              <w:rPr>
                <w:rFonts w:eastAsia="Calibri"/>
                <w:lang w:eastAsia="en-US"/>
              </w:rPr>
              <w:t xml:space="preserve">единицы i-го вида </w:t>
            </w:r>
            <w:r w:rsidRPr="00714E1C">
              <w:t>почтовых конвертов, рассчитанная</w:t>
            </w:r>
            <w:r w:rsidR="00BF4686">
              <w:t xml:space="preserve"> </w:t>
            </w:r>
            <w:r w:rsidRPr="00714E1C">
              <w:t xml:space="preserve">в соответствии со статьей 22 Закона 44-ФЗ, </w:t>
            </w:r>
            <w:r w:rsidR="00BF4686">
              <w:t xml:space="preserve">                                 </w:t>
            </w:r>
            <w:r w:rsidRPr="00714E1C">
              <w:t>с учетом индекса потребительских цен на планируемый год;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</w:t>
            </w:r>
            <w:r w:rsidRPr="00714E1C">
              <w:rPr>
                <w:sz w:val="24"/>
                <w:szCs w:val="24"/>
                <w:vertAlign w:val="subscript"/>
              </w:rPr>
              <w:t xml:space="preserve">пк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i </w:t>
            </w:r>
            <w:r w:rsidRPr="00714E1C">
              <w:rPr>
                <w:sz w:val="24"/>
                <w:szCs w:val="24"/>
              </w:rPr>
              <w:t xml:space="preserve">- планируемое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к приобретению количество i-го вида </w:t>
            </w:r>
            <w:r w:rsidRPr="00714E1C">
              <w:rPr>
                <w:sz w:val="24"/>
                <w:szCs w:val="24"/>
              </w:rPr>
              <w:t>почтовых конвертов в год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3.8.4.3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  на приобретение светильников светодиодных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396 419,60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158 430,61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164 609,41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приобретение светильников светодиодных (НЗ светильников) осуществляется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НЗ светильников = К светильников i х Нц светильников i,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К светильников i - планируемое к приобретению количество i-го вида светильников светодиодных;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Нц светильников i – норматив цены единицы i-го вида светильников светодиодных, рассчитанный в соответствии </w:t>
            </w:r>
            <w:r w:rsidR="00BF4686">
              <w:rPr>
                <w:rFonts w:eastAsia="Calibri"/>
                <w:sz w:val="24"/>
                <w:szCs w:val="24"/>
                <w:lang w:eastAsia="en-US"/>
              </w:rPr>
              <w:t xml:space="preserve">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со статьей 22 Закона 44-ФЗ</w:t>
            </w:r>
            <w:r w:rsidR="00BF4686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год.</w:t>
            </w:r>
          </w:p>
        </w:tc>
      </w:tr>
      <w:tr w:rsidR="00714E1C" w:rsidRPr="00490B2D" w:rsidTr="004E3AE5">
        <w:trPr>
          <w:trHeight w:val="890"/>
        </w:trPr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3.8.4.4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Затраты                                      на приобретение элементов питания </w:t>
            </w:r>
          </w:p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519 598,92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539 915,24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560 971,93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приобретение элементов питания (НЗ эп) осуществляется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 эп = К эп i х Нц эп i, 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К эп i - планируемое к приобретению количество i-го вида элементов питания;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Нц эп i – норматив цены единицы i-го вида элементов питания, рассчитанный в соответствии со статьей 22 Закона 44-ФЗ, </w:t>
            </w:r>
            <w:r w:rsidR="00BF4686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lastRenderedPageBreak/>
              <w:t>3.8.4.5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Затраты                                на приобретение дезинфицирующих средств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777 872,85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420 735,68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-61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437 144,38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sz w:val="24"/>
                <w:szCs w:val="24"/>
              </w:rPr>
              <w:t xml:space="preserve">Расчет нормативных затрат на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приобретение дезинфицирующих средств (НЗдз) осуществляется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НЗ дз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Кдз i х Нц дз i</m:t>
              </m:r>
            </m:oMath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, где: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Нц дз i - норматив цены единицы i-го вида дезинфицирующего средства, рассчитанный в соответствии со статьей 22  Закона </w:t>
            </w:r>
            <w:r w:rsidR="004E3AE5"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44-ФЗ, с учетом индекса потребительских цен  на планируемый год;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>Кдз i - планируемое к приобретению количество i-го вида дезинфицирующего средства;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дезинфицирующих средств.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t>3.8.4.6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Затраты </w:t>
            </w:r>
            <w:r w:rsidR="009D770F">
              <w:rPr>
                <w:sz w:val="24"/>
                <w:szCs w:val="24"/>
              </w:rPr>
              <w:t xml:space="preserve">                                    </w:t>
            </w:r>
            <w:r w:rsidRPr="00714E1C">
              <w:rPr>
                <w:sz w:val="24"/>
                <w:szCs w:val="24"/>
              </w:rPr>
              <w:t xml:space="preserve">на приобретение ткани для затемнения 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71 717,68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left="-62" w:right="80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807" w:type="dxa"/>
          </w:tcPr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ткани для затемнения (НЗ тз) осуществляется по формуле: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 тз = К тз х Нц тз, где: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 тз - планируемое к приобретению количество ткани для затемнения;</w:t>
            </w:r>
          </w:p>
          <w:p w:rsidR="00714E1C" w:rsidRPr="00714E1C" w:rsidRDefault="00714E1C" w:rsidP="00714E1C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эп - норматив цены ткани для затемнения, рассчитанный </w:t>
            </w:r>
            <w:r w:rsidR="004E3AE5">
              <w:rPr>
                <w:sz w:val="24"/>
                <w:szCs w:val="24"/>
              </w:rPr>
              <w:t xml:space="preserve">                      </w:t>
            </w:r>
            <w:r w:rsidRPr="00714E1C">
              <w:rPr>
                <w:sz w:val="24"/>
                <w:szCs w:val="24"/>
              </w:rPr>
              <w:t>в соответствии со статьей 22 Закона 44-ФЗ, с учетом индекса потребительских цен</w:t>
            </w:r>
            <w:r w:rsidR="004E3AE5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на планируемый год</w:t>
            </w:r>
            <w:r w:rsidR="00E123EE">
              <w:rPr>
                <w:sz w:val="24"/>
                <w:szCs w:val="24"/>
              </w:rPr>
              <w:t>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714E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14E1C">
              <w:rPr>
                <w:rFonts w:ascii="Times New Roman" w:hAnsi="Times New Roman"/>
                <w:sz w:val="24"/>
                <w:szCs w:val="24"/>
              </w:rPr>
              <w:t>.8.4.7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Затраты </w:t>
            </w:r>
            <w:r w:rsidR="009D770F">
              <w:rPr>
                <w:sz w:val="24"/>
                <w:szCs w:val="24"/>
              </w:rPr>
              <w:t xml:space="preserve">                                     </w:t>
            </w:r>
            <w:r w:rsidRPr="00714E1C">
              <w:rPr>
                <w:sz w:val="24"/>
                <w:szCs w:val="24"/>
              </w:rPr>
              <w:t>на приобретение архивных коробов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924 208,43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960 344,98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714E1C">
              <w:rPr>
                <w:color w:val="000000"/>
                <w:sz w:val="24"/>
                <w:szCs w:val="24"/>
              </w:rPr>
              <w:t>997 798,43</w:t>
            </w:r>
          </w:p>
        </w:tc>
        <w:tc>
          <w:tcPr>
            <w:tcW w:w="6807" w:type="dxa"/>
          </w:tcPr>
          <w:p w:rsidR="00714E1C" w:rsidRPr="00714E1C" w:rsidRDefault="00714E1C" w:rsidP="004E3AE5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Расчет нормативных затрат на приобретение архивных коробов (НЗ ак) осуществляется по формуле:</w:t>
            </w:r>
          </w:p>
          <w:p w:rsidR="00714E1C" w:rsidRPr="00714E1C" w:rsidRDefault="00714E1C" w:rsidP="004E3AE5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НЗ ак = К ак х Нц ак, где:</w:t>
            </w:r>
          </w:p>
          <w:p w:rsidR="00714E1C" w:rsidRPr="00714E1C" w:rsidRDefault="00714E1C" w:rsidP="004E3AE5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К ак - планируемое к приобретению количество архивных коробов;</w:t>
            </w:r>
          </w:p>
          <w:p w:rsidR="00714E1C" w:rsidRPr="00714E1C" w:rsidRDefault="00714E1C" w:rsidP="004E3AE5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 xml:space="preserve">Нц эп - норматив цены архивных коробов, рассчитанный </w:t>
            </w:r>
            <w:r w:rsidR="004E3AE5">
              <w:rPr>
                <w:sz w:val="24"/>
                <w:szCs w:val="24"/>
              </w:rPr>
              <w:t xml:space="preserve">                       </w:t>
            </w:r>
            <w:r w:rsidRPr="00714E1C">
              <w:rPr>
                <w:sz w:val="24"/>
                <w:szCs w:val="24"/>
              </w:rPr>
              <w:t>в соответствии</w:t>
            </w:r>
            <w:r w:rsidR="004E3AE5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со статьей 22 Закона 44-ФЗ, с учетом индекса потребительских цен</w:t>
            </w:r>
            <w:r w:rsidR="004E3AE5">
              <w:rPr>
                <w:sz w:val="24"/>
                <w:szCs w:val="24"/>
              </w:rPr>
              <w:t xml:space="preserve"> </w:t>
            </w:r>
            <w:r w:rsidRPr="00714E1C">
              <w:rPr>
                <w:sz w:val="24"/>
                <w:szCs w:val="24"/>
              </w:rPr>
              <w:t>на планируемый год</w:t>
            </w:r>
            <w:r w:rsidR="00027B23">
              <w:rPr>
                <w:sz w:val="24"/>
                <w:szCs w:val="24"/>
              </w:rPr>
              <w:t>.</w:t>
            </w:r>
          </w:p>
        </w:tc>
      </w:tr>
      <w:tr w:rsidR="00714E1C" w:rsidRPr="00490B2D" w:rsidTr="005309AE">
        <w:tc>
          <w:tcPr>
            <w:tcW w:w="851" w:type="dxa"/>
          </w:tcPr>
          <w:p w:rsidR="00714E1C" w:rsidRPr="00714E1C" w:rsidRDefault="00714E1C" w:rsidP="00714E1C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4E1C">
              <w:rPr>
                <w:rFonts w:ascii="Times New Roman" w:hAnsi="Times New Roman"/>
                <w:sz w:val="24"/>
                <w:szCs w:val="24"/>
              </w:rPr>
              <w:lastRenderedPageBreak/>
              <w:t>3.8.4.8</w:t>
            </w:r>
          </w:p>
        </w:tc>
        <w:tc>
          <w:tcPr>
            <w:tcW w:w="2410" w:type="dxa"/>
          </w:tcPr>
          <w:p w:rsidR="00714E1C" w:rsidRPr="00714E1C" w:rsidRDefault="00714E1C" w:rsidP="00714E1C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Резерв на иные затраты, относящиеся к затратам                                на приобретение материальных запасов</w:t>
            </w:r>
          </w:p>
        </w:tc>
        <w:tc>
          <w:tcPr>
            <w:tcW w:w="1845" w:type="dxa"/>
          </w:tcPr>
          <w:p w:rsidR="00714E1C" w:rsidRPr="00714E1C" w:rsidRDefault="00714E1C" w:rsidP="00714E1C">
            <w:pPr>
              <w:ind w:right="-62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275 448,43</w:t>
            </w:r>
          </w:p>
        </w:tc>
        <w:tc>
          <w:tcPr>
            <w:tcW w:w="1701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213 638,54</w:t>
            </w:r>
          </w:p>
        </w:tc>
        <w:tc>
          <w:tcPr>
            <w:tcW w:w="1698" w:type="dxa"/>
          </w:tcPr>
          <w:p w:rsidR="00714E1C" w:rsidRPr="00714E1C" w:rsidRDefault="00714E1C" w:rsidP="00714E1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714E1C">
              <w:rPr>
                <w:sz w:val="24"/>
                <w:szCs w:val="24"/>
              </w:rPr>
              <w:t>221 970,45</w:t>
            </w:r>
          </w:p>
        </w:tc>
        <w:tc>
          <w:tcPr>
            <w:tcW w:w="6807" w:type="dxa"/>
          </w:tcPr>
          <w:p w:rsidR="00714E1C" w:rsidRPr="00714E1C" w:rsidRDefault="00714E1C" w:rsidP="004E3AE5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</w:t>
            </w:r>
            <w:r w:rsidR="004E3AE5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материальных запасов, составляет </w:t>
            </w:r>
            <w:r w:rsidRPr="00714E1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10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 xml:space="preserve"> % </w:t>
            </w:r>
            <w:r w:rsidR="004E3AE5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</w:t>
            </w:r>
            <w:r w:rsidRPr="00714E1C">
              <w:rPr>
                <w:rFonts w:eastAsia="Calibri"/>
                <w:sz w:val="24"/>
                <w:szCs w:val="24"/>
                <w:lang w:eastAsia="en-US"/>
              </w:rPr>
              <w:t>от суммы затрат по пунктам 3.8.4.1 - 3.8.4.7</w:t>
            </w:r>
            <w:r w:rsidR="00E123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</w:tbl>
    <w:p w:rsidR="00E17880" w:rsidRPr="0090775D" w:rsidRDefault="00E17880" w:rsidP="00E17880">
      <w:pPr>
        <w:pStyle w:val="FORMATTEXT"/>
        <w:tabs>
          <w:tab w:val="left" w:pos="1560"/>
        </w:tabs>
        <w:rPr>
          <w:b/>
        </w:rPr>
      </w:pPr>
    </w:p>
    <w:p w:rsidR="001722DC" w:rsidRPr="00940513" w:rsidRDefault="001722DC" w:rsidP="00E17880">
      <w:pPr>
        <w:tabs>
          <w:tab w:val="left" w:pos="1276"/>
        </w:tabs>
        <w:spacing w:after="0"/>
        <w:ind w:left="11624" w:right="-142" w:firstLine="0"/>
        <w:jc w:val="both"/>
      </w:pPr>
    </w:p>
    <w:sectPr w:rsidR="001722DC" w:rsidRPr="00940513" w:rsidSect="005309AE">
      <w:headerReference w:type="default" r:id="rId15"/>
      <w:pgSz w:w="16840" w:h="11907" w:orient="landscape" w:code="9"/>
      <w:pgMar w:top="992" w:right="96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446" w:rsidRDefault="00341446">
      <w:pPr>
        <w:spacing w:after="0"/>
      </w:pPr>
      <w:r>
        <w:separator/>
      </w:r>
    </w:p>
  </w:endnote>
  <w:endnote w:type="continuationSeparator" w:id="0">
    <w:p w:rsidR="00341446" w:rsidRDefault="003414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446" w:rsidRDefault="00341446">
      <w:pPr>
        <w:spacing w:after="0"/>
      </w:pPr>
      <w:r>
        <w:separator/>
      </w:r>
    </w:p>
  </w:footnote>
  <w:footnote w:type="continuationSeparator" w:id="0">
    <w:p w:rsidR="00341446" w:rsidRDefault="003414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FD7" w:rsidRDefault="00807FD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807FD7" w:rsidRDefault="00807FD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FD7" w:rsidRDefault="00807FD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:rsidR="00807FD7" w:rsidRDefault="00807F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743AF4"/>
    <w:multiLevelType w:val="hybridMultilevel"/>
    <w:tmpl w:val="D23A72F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07283E7D"/>
    <w:multiLevelType w:val="hybridMultilevel"/>
    <w:tmpl w:val="22EAF1DA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E6C05"/>
    <w:multiLevelType w:val="hybridMultilevel"/>
    <w:tmpl w:val="8500AF8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96105"/>
    <w:multiLevelType w:val="hybridMultilevel"/>
    <w:tmpl w:val="954AC9E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24CA8"/>
    <w:multiLevelType w:val="hybridMultilevel"/>
    <w:tmpl w:val="34786C4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77E90"/>
    <w:multiLevelType w:val="hybridMultilevel"/>
    <w:tmpl w:val="810AC1D6"/>
    <w:lvl w:ilvl="0" w:tplc="CF3CD0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23E82F7D"/>
    <w:multiLevelType w:val="hybridMultilevel"/>
    <w:tmpl w:val="25188AF6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05DE"/>
    <w:multiLevelType w:val="hybridMultilevel"/>
    <w:tmpl w:val="67C08EA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C5B55"/>
    <w:multiLevelType w:val="hybridMultilevel"/>
    <w:tmpl w:val="4BB486D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30CE"/>
    <w:multiLevelType w:val="hybridMultilevel"/>
    <w:tmpl w:val="18E446A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0A00"/>
    <w:multiLevelType w:val="hybridMultilevel"/>
    <w:tmpl w:val="3816EBB4"/>
    <w:lvl w:ilvl="0" w:tplc="0E9E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52BEA"/>
    <w:multiLevelType w:val="hybridMultilevel"/>
    <w:tmpl w:val="022EF71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22239"/>
    <w:multiLevelType w:val="hybridMultilevel"/>
    <w:tmpl w:val="52C4B4B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D574BE"/>
    <w:multiLevelType w:val="hybridMultilevel"/>
    <w:tmpl w:val="E4843AC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4E6161C"/>
    <w:multiLevelType w:val="hybridMultilevel"/>
    <w:tmpl w:val="CC6CC034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6770A33"/>
    <w:multiLevelType w:val="hybridMultilevel"/>
    <w:tmpl w:val="10ACFFBC"/>
    <w:lvl w:ilvl="0" w:tplc="CF3CD0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15"/>
  </w:num>
  <w:num w:numId="5">
    <w:abstractNumId w:val="2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7"/>
  </w:num>
  <w:num w:numId="15">
    <w:abstractNumId w:val="10"/>
  </w:num>
  <w:num w:numId="16">
    <w:abstractNumId w:val="10"/>
  </w:num>
  <w:num w:numId="17">
    <w:abstractNumId w:val="13"/>
  </w:num>
  <w:num w:numId="18">
    <w:abstractNumId w:val="13"/>
  </w:num>
  <w:num w:numId="19">
    <w:abstractNumId w:val="8"/>
  </w:num>
  <w:num w:numId="20">
    <w:abstractNumId w:val="8"/>
  </w:num>
  <w:num w:numId="21">
    <w:abstractNumId w:val="22"/>
  </w:num>
  <w:num w:numId="22">
    <w:abstractNumId w:val="12"/>
  </w:num>
  <w:num w:numId="23">
    <w:abstractNumId w:val="18"/>
  </w:num>
  <w:num w:numId="24">
    <w:abstractNumId w:val="11"/>
  </w:num>
  <w:num w:numId="25">
    <w:abstractNumId w:val="21"/>
  </w:num>
  <w:num w:numId="26">
    <w:abstractNumId w:val="14"/>
  </w:num>
  <w:num w:numId="27">
    <w:abstractNumId w:val="28"/>
  </w:num>
  <w:num w:numId="28">
    <w:abstractNumId w:val="20"/>
  </w:num>
  <w:num w:numId="29">
    <w:abstractNumId w:val="19"/>
  </w:num>
  <w:num w:numId="30">
    <w:abstractNumId w:val="24"/>
  </w:num>
  <w:num w:numId="31">
    <w:abstractNumId w:val="17"/>
  </w:num>
  <w:num w:numId="32">
    <w:abstractNumId w:val="16"/>
  </w:num>
  <w:num w:numId="33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27B23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84399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5883"/>
    <w:rsid w:val="00155AE5"/>
    <w:rsid w:val="001563DE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7F8"/>
    <w:rsid w:val="00176AD2"/>
    <w:rsid w:val="001800F5"/>
    <w:rsid w:val="00180FA2"/>
    <w:rsid w:val="00181466"/>
    <w:rsid w:val="00181610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3691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2D"/>
    <w:rsid w:val="00293BC5"/>
    <w:rsid w:val="002943EC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5D18"/>
    <w:rsid w:val="002F5F26"/>
    <w:rsid w:val="002F671E"/>
    <w:rsid w:val="002F7B05"/>
    <w:rsid w:val="00300D2C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1446"/>
    <w:rsid w:val="00342FED"/>
    <w:rsid w:val="0034386E"/>
    <w:rsid w:val="00343A07"/>
    <w:rsid w:val="003446A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57BC4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136D"/>
    <w:rsid w:val="003C18D7"/>
    <w:rsid w:val="003C679B"/>
    <w:rsid w:val="003D0B9D"/>
    <w:rsid w:val="003D13C1"/>
    <w:rsid w:val="003D175F"/>
    <w:rsid w:val="003D2F6B"/>
    <w:rsid w:val="003D343D"/>
    <w:rsid w:val="003D51A3"/>
    <w:rsid w:val="003D53BB"/>
    <w:rsid w:val="003D5C26"/>
    <w:rsid w:val="003D6953"/>
    <w:rsid w:val="003D6D3F"/>
    <w:rsid w:val="003D75A3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6D64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A4664"/>
    <w:rsid w:val="004B05A8"/>
    <w:rsid w:val="004B124D"/>
    <w:rsid w:val="004B1EF4"/>
    <w:rsid w:val="004B2679"/>
    <w:rsid w:val="004B4F1A"/>
    <w:rsid w:val="004B5122"/>
    <w:rsid w:val="004B700C"/>
    <w:rsid w:val="004B705A"/>
    <w:rsid w:val="004B72DF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4BCE"/>
    <w:rsid w:val="004D5221"/>
    <w:rsid w:val="004D5DC0"/>
    <w:rsid w:val="004D646E"/>
    <w:rsid w:val="004D71B7"/>
    <w:rsid w:val="004D7483"/>
    <w:rsid w:val="004E0308"/>
    <w:rsid w:val="004E1014"/>
    <w:rsid w:val="004E15D3"/>
    <w:rsid w:val="004E3AE5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552"/>
    <w:rsid w:val="00521C71"/>
    <w:rsid w:val="0052228F"/>
    <w:rsid w:val="00522C4F"/>
    <w:rsid w:val="00522E20"/>
    <w:rsid w:val="00523B8B"/>
    <w:rsid w:val="0052612A"/>
    <w:rsid w:val="00527549"/>
    <w:rsid w:val="0052768D"/>
    <w:rsid w:val="005309AE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32A0"/>
    <w:rsid w:val="005838ED"/>
    <w:rsid w:val="00584183"/>
    <w:rsid w:val="00585FC4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44"/>
    <w:rsid w:val="005A3EC4"/>
    <w:rsid w:val="005A42D8"/>
    <w:rsid w:val="005A4B4F"/>
    <w:rsid w:val="005A65F1"/>
    <w:rsid w:val="005A6B38"/>
    <w:rsid w:val="005A6FAD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3BF3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3F9"/>
    <w:rsid w:val="006F7C7D"/>
    <w:rsid w:val="006F7D60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4835"/>
    <w:rsid w:val="00714E1C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9E6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448"/>
    <w:rsid w:val="007F7A84"/>
    <w:rsid w:val="00803364"/>
    <w:rsid w:val="008051AB"/>
    <w:rsid w:val="008065A2"/>
    <w:rsid w:val="00806DFE"/>
    <w:rsid w:val="00807C58"/>
    <w:rsid w:val="00807FD7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69DA"/>
    <w:rsid w:val="008373F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92080"/>
    <w:rsid w:val="008929A1"/>
    <w:rsid w:val="00893E1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521E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28F5"/>
    <w:rsid w:val="009A5551"/>
    <w:rsid w:val="009A57C2"/>
    <w:rsid w:val="009A7742"/>
    <w:rsid w:val="009B00CC"/>
    <w:rsid w:val="009B2601"/>
    <w:rsid w:val="009B3E03"/>
    <w:rsid w:val="009B4FFE"/>
    <w:rsid w:val="009B5D6F"/>
    <w:rsid w:val="009C01D8"/>
    <w:rsid w:val="009C0F87"/>
    <w:rsid w:val="009C662D"/>
    <w:rsid w:val="009C7F0B"/>
    <w:rsid w:val="009D086C"/>
    <w:rsid w:val="009D137D"/>
    <w:rsid w:val="009D26E2"/>
    <w:rsid w:val="009D4347"/>
    <w:rsid w:val="009D4E11"/>
    <w:rsid w:val="009D6ACB"/>
    <w:rsid w:val="009D770F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261B"/>
    <w:rsid w:val="009F2CC6"/>
    <w:rsid w:val="009F3DE3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66CF"/>
    <w:rsid w:val="00A67D66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5E59"/>
    <w:rsid w:val="00AB660C"/>
    <w:rsid w:val="00AB77E5"/>
    <w:rsid w:val="00AC0426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3200"/>
    <w:rsid w:val="00AF33ED"/>
    <w:rsid w:val="00AF44EB"/>
    <w:rsid w:val="00AF7F7E"/>
    <w:rsid w:val="00B0024A"/>
    <w:rsid w:val="00B005A6"/>
    <w:rsid w:val="00B02E36"/>
    <w:rsid w:val="00B03F11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3596C"/>
    <w:rsid w:val="00B40437"/>
    <w:rsid w:val="00B40FBD"/>
    <w:rsid w:val="00B43041"/>
    <w:rsid w:val="00B44CBF"/>
    <w:rsid w:val="00B45D02"/>
    <w:rsid w:val="00B509C7"/>
    <w:rsid w:val="00B50BDD"/>
    <w:rsid w:val="00B53C9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599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3090"/>
    <w:rsid w:val="00BE345A"/>
    <w:rsid w:val="00BE483E"/>
    <w:rsid w:val="00BE4DA1"/>
    <w:rsid w:val="00BE526E"/>
    <w:rsid w:val="00BE5538"/>
    <w:rsid w:val="00BF019D"/>
    <w:rsid w:val="00BF08F2"/>
    <w:rsid w:val="00BF0C1D"/>
    <w:rsid w:val="00BF0C6B"/>
    <w:rsid w:val="00BF185D"/>
    <w:rsid w:val="00BF1BE6"/>
    <w:rsid w:val="00BF3D26"/>
    <w:rsid w:val="00BF468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0E2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1014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440A"/>
    <w:rsid w:val="00CB49C0"/>
    <w:rsid w:val="00CB4AF0"/>
    <w:rsid w:val="00CB5C4A"/>
    <w:rsid w:val="00CB5D25"/>
    <w:rsid w:val="00CB67D4"/>
    <w:rsid w:val="00CB6C6F"/>
    <w:rsid w:val="00CB70DA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5380"/>
    <w:rsid w:val="00D0729F"/>
    <w:rsid w:val="00D0773B"/>
    <w:rsid w:val="00D1016C"/>
    <w:rsid w:val="00D10E39"/>
    <w:rsid w:val="00D11C5D"/>
    <w:rsid w:val="00D1280C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26B4"/>
    <w:rsid w:val="00D52795"/>
    <w:rsid w:val="00D527FD"/>
    <w:rsid w:val="00D5287B"/>
    <w:rsid w:val="00D53923"/>
    <w:rsid w:val="00D5560A"/>
    <w:rsid w:val="00D62144"/>
    <w:rsid w:val="00D621CB"/>
    <w:rsid w:val="00D62980"/>
    <w:rsid w:val="00D631E2"/>
    <w:rsid w:val="00D64A66"/>
    <w:rsid w:val="00D6635E"/>
    <w:rsid w:val="00D73A6F"/>
    <w:rsid w:val="00D74410"/>
    <w:rsid w:val="00D74634"/>
    <w:rsid w:val="00D7477D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6269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23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07012"/>
    <w:rsid w:val="00E10202"/>
    <w:rsid w:val="00E110D1"/>
    <w:rsid w:val="00E120D4"/>
    <w:rsid w:val="00E1217B"/>
    <w:rsid w:val="00E123EE"/>
    <w:rsid w:val="00E12933"/>
    <w:rsid w:val="00E1359B"/>
    <w:rsid w:val="00E164BB"/>
    <w:rsid w:val="00E1693F"/>
    <w:rsid w:val="00E17385"/>
    <w:rsid w:val="00E17880"/>
    <w:rsid w:val="00E21B06"/>
    <w:rsid w:val="00E2414F"/>
    <w:rsid w:val="00E24DBC"/>
    <w:rsid w:val="00E24FB1"/>
    <w:rsid w:val="00E26E0E"/>
    <w:rsid w:val="00E27A88"/>
    <w:rsid w:val="00E3067C"/>
    <w:rsid w:val="00E310EF"/>
    <w:rsid w:val="00E3362D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5CA5"/>
    <w:rsid w:val="00E8634A"/>
    <w:rsid w:val="00E91A77"/>
    <w:rsid w:val="00E93A57"/>
    <w:rsid w:val="00E93D1A"/>
    <w:rsid w:val="00E941AC"/>
    <w:rsid w:val="00EA0A7B"/>
    <w:rsid w:val="00EA1245"/>
    <w:rsid w:val="00EA1B37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7B42"/>
    <w:rsid w:val="00F70442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4620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CB8DA0-30FA-4C81-A9C4-D74A47EC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link w:val="1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iPriority w:val="99"/>
    <w:unhideWhenUsed/>
    <w:rsid w:val="00666E61"/>
  </w:style>
  <w:style w:type="character" w:customStyle="1" w:styleId="a7">
    <w:name w:val="Основной текст Знак"/>
    <w:link w:val="a3"/>
    <w:uiPriority w:val="99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semiHidden/>
    <w:rsid w:val="00EE6402"/>
  </w:style>
  <w:style w:type="character" w:styleId="af2">
    <w:name w:val="footnote reference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1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Заголовок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2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uiPriority w:val="99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uiPriority w:val="99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3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5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  <w:style w:type="numbering" w:customStyle="1" w:styleId="2c">
    <w:name w:val="Нет списка2"/>
    <w:next w:val="a6"/>
    <w:uiPriority w:val="99"/>
    <w:semiHidden/>
    <w:unhideWhenUsed/>
    <w:rsid w:val="007F7448"/>
  </w:style>
  <w:style w:type="character" w:customStyle="1" w:styleId="10">
    <w:name w:val="Заголовок 1 Знак"/>
    <w:basedOn w:val="a4"/>
    <w:link w:val="1"/>
    <w:rsid w:val="007F7448"/>
    <w:rPr>
      <w:b/>
      <w:sz w:val="32"/>
    </w:rPr>
  </w:style>
  <w:style w:type="paragraph" w:styleId="affffe">
    <w:name w:val="annotation subject"/>
    <w:basedOn w:val="affff8"/>
    <w:next w:val="affff8"/>
    <w:link w:val="afffff"/>
    <w:uiPriority w:val="99"/>
    <w:semiHidden/>
    <w:unhideWhenUsed/>
    <w:rsid w:val="007F7448"/>
    <w:pPr>
      <w:suppressAutoHyphens/>
      <w:overflowPunct w:val="0"/>
      <w:autoSpaceDE w:val="0"/>
      <w:autoSpaceDN w:val="0"/>
      <w:adjustRightInd w:val="0"/>
      <w:spacing w:after="120"/>
      <w:ind w:left="0" w:right="-907" w:firstLine="567"/>
    </w:pPr>
    <w:rPr>
      <w:b/>
      <w:bCs/>
      <w:lang w:eastAsia="ru-RU"/>
    </w:rPr>
  </w:style>
  <w:style w:type="character" w:customStyle="1" w:styleId="afffff">
    <w:name w:val="Тема примечания Знак"/>
    <w:basedOn w:val="affff7"/>
    <w:link w:val="affffe"/>
    <w:uiPriority w:val="99"/>
    <w:semiHidden/>
    <w:rsid w:val="007F7448"/>
    <w:rPr>
      <w:b/>
      <w:bCs/>
      <w:lang w:eastAsia="en-US"/>
    </w:rPr>
  </w:style>
  <w:style w:type="character" w:styleId="afffff0">
    <w:name w:val="annotation reference"/>
    <w:uiPriority w:val="99"/>
    <w:semiHidden/>
    <w:unhideWhenUsed/>
    <w:rsid w:val="007F7448"/>
    <w:rPr>
      <w:sz w:val="16"/>
      <w:szCs w:val="16"/>
    </w:rPr>
  </w:style>
  <w:style w:type="table" w:customStyle="1" w:styleId="2d">
    <w:name w:val="Сетка таблицы2"/>
    <w:basedOn w:val="a5"/>
    <w:next w:val="ac"/>
    <w:rsid w:val="007F7448"/>
    <w:pPr>
      <w:suppressAutoHyphens/>
      <w:overflowPunct w:val="0"/>
      <w:autoSpaceDE w:val="0"/>
      <w:autoSpaceDN w:val="0"/>
      <w:adjustRightInd w:val="0"/>
      <w:spacing w:after="120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1FAD9965CE6B2EEA608BC64F155ECBE3ED5C4B25D95DB62FD0E8354ABD307FC418C11A5FF0EFE2FE647D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FAD9965CE6B2EEA608BC64F155ECBE3ED5C4B25D95DB62FD0E8354ABD307FC418C11A5FF0EFE2FE647D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AD9965CE6B2EEA608BC64F155ECBE3ED5C4B25D95DB62FD0E8354ABD307FC418C11A5FF0EFE2FE647D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064B53C0A86C995D4A0A71DB3C182AFDD524E09F0CF3054836C6BA552FC0DAD80422860FBBA617b6U6N" TargetMode="Externa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0</TotalTime>
  <Pages>33</Pages>
  <Words>8812</Words>
  <Characters>50230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58925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Макарчук Владислава Юрьевна</cp:lastModifiedBy>
  <cp:revision>2</cp:revision>
  <cp:lastPrinted>2024-06-13T06:58:00Z</cp:lastPrinted>
  <dcterms:created xsi:type="dcterms:W3CDTF">2024-06-14T08:20:00Z</dcterms:created>
  <dcterms:modified xsi:type="dcterms:W3CDTF">2024-06-14T08:20:00Z</dcterms:modified>
</cp:coreProperties>
</file>