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B56C83" w:rsidRDefault="00B56C83" w:rsidP="00E21846">
      <w:pPr>
        <w:pStyle w:val="aeoaeno12"/>
        <w:spacing w:line="240" w:lineRule="auto"/>
        <w:ind w:firstLine="0"/>
      </w:pPr>
    </w:p>
    <w:p w:rsidR="006312DE" w:rsidRPr="00B56C83" w:rsidRDefault="006312DE" w:rsidP="006312DE">
      <w:pPr>
        <w:pStyle w:val="aeoaeno12"/>
        <w:spacing w:line="240" w:lineRule="auto"/>
        <w:ind w:firstLine="0"/>
        <w:rPr>
          <w:b/>
        </w:rPr>
      </w:pPr>
      <w:r w:rsidRPr="00B56C83">
        <w:rPr>
          <w:b/>
        </w:rPr>
        <w:t xml:space="preserve">О </w:t>
      </w:r>
      <w:r w:rsidR="00DB21F4" w:rsidRPr="00B56C83">
        <w:rPr>
          <w:b/>
        </w:rPr>
        <w:t>К</w:t>
      </w:r>
      <w:r w:rsidRPr="00B56C83">
        <w:rPr>
          <w:b/>
        </w:rPr>
        <w:t>омиссии по рассмотрению и оценке</w:t>
      </w:r>
    </w:p>
    <w:p w:rsidR="006312DE" w:rsidRPr="00B56C83" w:rsidRDefault="006312DE" w:rsidP="006312DE">
      <w:pPr>
        <w:pStyle w:val="aeoaeno12"/>
        <w:spacing w:line="240" w:lineRule="auto"/>
        <w:ind w:firstLine="0"/>
        <w:rPr>
          <w:b/>
        </w:rPr>
      </w:pPr>
      <w:r w:rsidRPr="00B56C83">
        <w:rPr>
          <w:b/>
        </w:rPr>
        <w:t>бизнес-плана</w:t>
      </w:r>
      <w:r w:rsidRPr="00B56C83">
        <w:rPr>
          <w:rFonts w:eastAsiaTheme="minorHAnsi"/>
          <w:b/>
          <w:lang w:eastAsia="en-US"/>
        </w:rPr>
        <w:t xml:space="preserve"> </w:t>
      </w:r>
      <w:r w:rsidRPr="00B56C83">
        <w:rPr>
          <w:b/>
        </w:rPr>
        <w:t>безработных граждан</w:t>
      </w:r>
    </w:p>
    <w:p w:rsidR="006312DE" w:rsidRPr="00B56C83" w:rsidRDefault="006312DE" w:rsidP="006312DE">
      <w:pPr>
        <w:pStyle w:val="aeoaeno12"/>
        <w:spacing w:line="240" w:lineRule="auto"/>
        <w:ind w:firstLine="0"/>
        <w:rPr>
          <w:b/>
        </w:rPr>
      </w:pPr>
    </w:p>
    <w:p w:rsidR="006312DE" w:rsidRPr="00B56C83" w:rsidRDefault="006312DE" w:rsidP="006312DE">
      <w:pPr>
        <w:pStyle w:val="aeoaeno12"/>
        <w:spacing w:line="240" w:lineRule="auto"/>
      </w:pPr>
    </w:p>
    <w:p w:rsidR="00E21846" w:rsidRPr="00B56C83" w:rsidRDefault="006312DE" w:rsidP="00E144E7">
      <w:pPr>
        <w:pStyle w:val="aeoaeno12"/>
        <w:spacing w:line="0" w:lineRule="atLeast"/>
        <w:ind w:firstLine="709"/>
        <w:rPr>
          <w:bCs/>
        </w:rPr>
      </w:pPr>
      <w:r w:rsidRPr="00B56C83">
        <w:rPr>
          <w:bCs/>
        </w:rPr>
        <w:t xml:space="preserve">Во исполнение пункта 39 Стандарта деятельности по осуществлению полномочия </w:t>
      </w:r>
      <w:r w:rsidR="009C799A" w:rsidRPr="00B56C83">
        <w:rPr>
          <w:bCs/>
        </w:rPr>
        <w:br/>
      </w:r>
      <w:r w:rsidRPr="00B56C83">
        <w:rPr>
          <w:bCs/>
        </w:rPr>
        <w:t>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</w:t>
      </w:r>
      <w:bookmarkStart w:id="0" w:name="_GoBack"/>
      <w:bookmarkEnd w:id="0"/>
      <w:r w:rsidRPr="00B56C83">
        <w:rPr>
          <w:bCs/>
        </w:rPr>
        <w:t xml:space="preserve">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</w:t>
      </w:r>
      <w:r w:rsidR="009C799A" w:rsidRPr="00B56C83">
        <w:rPr>
          <w:bCs/>
        </w:rPr>
        <w:br/>
      </w:r>
      <w:r w:rsidRPr="00B56C83">
        <w:rPr>
          <w:bCs/>
        </w:rPr>
        <w:t xml:space="preserve">по направлению органов службы занятости, единовременной финансовой помощи </w:t>
      </w:r>
      <w:r w:rsidR="003E4C8B" w:rsidRPr="00B56C83">
        <w:rPr>
          <w:bCs/>
        </w:rPr>
        <w:br/>
      </w:r>
      <w:r w:rsidRPr="00B56C83">
        <w:rPr>
          <w:bCs/>
        </w:rPr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доход, утвержденного приказом Министерства труда и социальной защиты Российской Федерации от 28.04.2022 № 275н</w:t>
      </w:r>
      <w:r w:rsidR="00D4099A" w:rsidRPr="00B56C83">
        <w:rPr>
          <w:bCs/>
        </w:rPr>
        <w:t>:</w:t>
      </w:r>
    </w:p>
    <w:p w:rsidR="00634ECE" w:rsidRPr="00B56C83" w:rsidRDefault="006C0CB4" w:rsidP="00E144E7">
      <w:pPr>
        <w:pStyle w:val="aeoaeno12"/>
        <w:spacing w:line="0" w:lineRule="atLeast"/>
        <w:ind w:firstLine="709"/>
      </w:pPr>
      <w:r w:rsidRPr="00B56C83">
        <w:t>1.</w:t>
      </w:r>
      <w:r w:rsidR="00DB21F4" w:rsidRPr="00B56C83">
        <w:t> </w:t>
      </w:r>
      <w:r w:rsidR="00634ECE" w:rsidRPr="00B56C83">
        <w:t xml:space="preserve">Создать Комиссию по рассмотрению и оценке бизнес-плана безработных граждан </w:t>
      </w:r>
      <w:r w:rsidR="00DB21F4" w:rsidRPr="00B56C83">
        <w:t xml:space="preserve">в составе </w:t>
      </w:r>
      <w:r w:rsidR="00634ECE" w:rsidRPr="00B56C83">
        <w:t>согласно приложению.</w:t>
      </w:r>
    </w:p>
    <w:p w:rsidR="006C0CB4" w:rsidRPr="00B56C83" w:rsidRDefault="00F42243" w:rsidP="00E144E7">
      <w:pPr>
        <w:pStyle w:val="aeoaeno12"/>
        <w:spacing w:line="0" w:lineRule="atLeast"/>
        <w:ind w:firstLine="709"/>
      </w:pPr>
      <w:r w:rsidRPr="00B56C83">
        <w:t>2. </w:t>
      </w:r>
      <w:r w:rsidR="00D4099A" w:rsidRPr="00B56C83">
        <w:t>Утвердить</w:t>
      </w:r>
      <w:r w:rsidR="006C0CB4" w:rsidRPr="00B56C83">
        <w:t xml:space="preserve"> Положение о порядке работы </w:t>
      </w:r>
      <w:r w:rsidR="00DB21F4" w:rsidRPr="00B56C83">
        <w:t>К</w:t>
      </w:r>
      <w:r w:rsidR="006C0CB4" w:rsidRPr="00B56C83">
        <w:t>омиссии по рассмотрению и оценке</w:t>
      </w:r>
      <w:r w:rsidR="005E3D31" w:rsidRPr="00B56C83">
        <w:t xml:space="preserve"> </w:t>
      </w:r>
      <w:r w:rsidR="006C0CB4" w:rsidRPr="00B56C83">
        <w:t>бизнес-плана безработных граждан.</w:t>
      </w:r>
    </w:p>
    <w:p w:rsidR="00FA07D0" w:rsidRPr="00B56C83" w:rsidRDefault="00CA3A88" w:rsidP="00E144E7">
      <w:pPr>
        <w:pStyle w:val="aeoaeno12"/>
        <w:spacing w:line="0" w:lineRule="atLeast"/>
        <w:ind w:firstLine="709"/>
      </w:pPr>
      <w:r>
        <w:t>3</w:t>
      </w:r>
      <w:r w:rsidR="00FA07D0" w:rsidRPr="00B56C83">
        <w:t>.Контроля за выполнением распоряжения возложить на первого заместителя председателя Комитета по труду и занятости населения Санкт-Петербурга Замышляеву Е.Е.</w:t>
      </w:r>
    </w:p>
    <w:p w:rsidR="006C0CB4" w:rsidRPr="00B56C83" w:rsidRDefault="006C0CB4" w:rsidP="00795A7D">
      <w:pPr>
        <w:pStyle w:val="aeoaeno12"/>
        <w:spacing w:line="240" w:lineRule="auto"/>
        <w:ind w:firstLine="708"/>
      </w:pPr>
    </w:p>
    <w:p w:rsidR="00E21846" w:rsidRPr="00B56C83" w:rsidRDefault="00E21846" w:rsidP="00E21846">
      <w:pPr>
        <w:pStyle w:val="aeoaeno12"/>
        <w:spacing w:line="240" w:lineRule="auto"/>
        <w:ind w:firstLine="0"/>
      </w:pPr>
    </w:p>
    <w:p w:rsidR="00E21846" w:rsidRPr="00B56C83" w:rsidRDefault="00E21846" w:rsidP="00E21846">
      <w:pPr>
        <w:jc w:val="both"/>
      </w:pPr>
    </w:p>
    <w:p w:rsidR="00CA0701" w:rsidRPr="00B56C83" w:rsidRDefault="00E21846" w:rsidP="00E21846">
      <w:pPr>
        <w:jc w:val="both"/>
        <w:rPr>
          <w:b/>
        </w:rPr>
      </w:pPr>
      <w:r w:rsidRPr="00B56C83">
        <w:rPr>
          <w:b/>
        </w:rPr>
        <w:t>Председатель Комитета</w:t>
      </w:r>
      <w:r w:rsidRPr="00B56C83">
        <w:rPr>
          <w:b/>
        </w:rPr>
        <w:tab/>
      </w:r>
      <w:r w:rsidRPr="00B56C83">
        <w:rPr>
          <w:b/>
        </w:rPr>
        <w:tab/>
      </w:r>
      <w:r w:rsidRPr="00B56C83">
        <w:rPr>
          <w:b/>
        </w:rPr>
        <w:tab/>
      </w:r>
      <w:r w:rsidRPr="00B56C83">
        <w:rPr>
          <w:b/>
        </w:rPr>
        <w:tab/>
      </w:r>
      <w:r w:rsidRPr="00B56C83">
        <w:rPr>
          <w:b/>
        </w:rPr>
        <w:tab/>
      </w:r>
      <w:r w:rsidRPr="00B56C83">
        <w:rPr>
          <w:b/>
        </w:rPr>
        <w:tab/>
      </w:r>
      <w:r w:rsidR="00B56C83">
        <w:rPr>
          <w:b/>
        </w:rPr>
        <w:tab/>
      </w:r>
      <w:r w:rsidR="00B56C83">
        <w:rPr>
          <w:b/>
        </w:rPr>
        <w:tab/>
      </w:r>
      <w:r w:rsidRPr="00B56C83">
        <w:rPr>
          <w:b/>
        </w:rPr>
        <w:t>Д.С. Чернейко</w:t>
      </w:r>
    </w:p>
    <w:sectPr w:rsidR="00CA0701" w:rsidRPr="00B56C83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6FC" w:rsidRPr="002D4915" w:rsidRDefault="003B46FC" w:rsidP="00D9348D">
      <w:r>
        <w:separator/>
      </w:r>
    </w:p>
  </w:endnote>
  <w:endnote w:type="continuationSeparator" w:id="0">
    <w:p w:rsidR="003B46FC" w:rsidRPr="002D4915" w:rsidRDefault="003B46FC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6FC" w:rsidRPr="002D4915" w:rsidRDefault="003B46FC" w:rsidP="00D9348D">
      <w:r>
        <w:separator/>
      </w:r>
    </w:p>
  </w:footnote>
  <w:footnote w:type="continuationSeparator" w:id="0">
    <w:p w:rsidR="003B46FC" w:rsidRPr="002D4915" w:rsidRDefault="003B46FC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59CC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101360"/>
    <w:rsid w:val="00117C13"/>
    <w:rsid w:val="00125FD4"/>
    <w:rsid w:val="00136546"/>
    <w:rsid w:val="001445DD"/>
    <w:rsid w:val="00187817"/>
    <w:rsid w:val="001C65B7"/>
    <w:rsid w:val="00225175"/>
    <w:rsid w:val="0023179B"/>
    <w:rsid w:val="00232536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2507"/>
    <w:rsid w:val="003679F7"/>
    <w:rsid w:val="00381DD7"/>
    <w:rsid w:val="003B46FC"/>
    <w:rsid w:val="003E4C8B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376FC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E3D31"/>
    <w:rsid w:val="005F051A"/>
    <w:rsid w:val="00607F0D"/>
    <w:rsid w:val="0061677C"/>
    <w:rsid w:val="00623974"/>
    <w:rsid w:val="006312DE"/>
    <w:rsid w:val="00634ECE"/>
    <w:rsid w:val="00635FDB"/>
    <w:rsid w:val="00643AC2"/>
    <w:rsid w:val="006568A0"/>
    <w:rsid w:val="006655B6"/>
    <w:rsid w:val="006C0CB4"/>
    <w:rsid w:val="006C5094"/>
    <w:rsid w:val="006D3CF2"/>
    <w:rsid w:val="006E2CC5"/>
    <w:rsid w:val="00703AF6"/>
    <w:rsid w:val="00731D70"/>
    <w:rsid w:val="00752909"/>
    <w:rsid w:val="00755578"/>
    <w:rsid w:val="007641AE"/>
    <w:rsid w:val="00795A7D"/>
    <w:rsid w:val="007A2411"/>
    <w:rsid w:val="007B586B"/>
    <w:rsid w:val="007D54CC"/>
    <w:rsid w:val="007E6002"/>
    <w:rsid w:val="00820DDC"/>
    <w:rsid w:val="00826271"/>
    <w:rsid w:val="00831C5A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21D"/>
    <w:rsid w:val="00964DB7"/>
    <w:rsid w:val="00970F60"/>
    <w:rsid w:val="0097469A"/>
    <w:rsid w:val="00987EE5"/>
    <w:rsid w:val="009A160D"/>
    <w:rsid w:val="009C1ADA"/>
    <w:rsid w:val="009C303F"/>
    <w:rsid w:val="009C799A"/>
    <w:rsid w:val="009D389C"/>
    <w:rsid w:val="009F6825"/>
    <w:rsid w:val="00A11E8E"/>
    <w:rsid w:val="00A64983"/>
    <w:rsid w:val="00A763B3"/>
    <w:rsid w:val="00AA4DE9"/>
    <w:rsid w:val="00AC768E"/>
    <w:rsid w:val="00AD49D3"/>
    <w:rsid w:val="00B106BD"/>
    <w:rsid w:val="00B246F2"/>
    <w:rsid w:val="00B25C6B"/>
    <w:rsid w:val="00B43E80"/>
    <w:rsid w:val="00B45797"/>
    <w:rsid w:val="00B46B61"/>
    <w:rsid w:val="00B56C83"/>
    <w:rsid w:val="00B82E82"/>
    <w:rsid w:val="00B83A8B"/>
    <w:rsid w:val="00B94E3A"/>
    <w:rsid w:val="00BA6FB2"/>
    <w:rsid w:val="00BD0D29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3A88"/>
    <w:rsid w:val="00CA5AFE"/>
    <w:rsid w:val="00CA5D7C"/>
    <w:rsid w:val="00CB45F9"/>
    <w:rsid w:val="00CC3ED4"/>
    <w:rsid w:val="00D000A9"/>
    <w:rsid w:val="00D33B09"/>
    <w:rsid w:val="00D4099A"/>
    <w:rsid w:val="00D42399"/>
    <w:rsid w:val="00D4598B"/>
    <w:rsid w:val="00D52F03"/>
    <w:rsid w:val="00D81657"/>
    <w:rsid w:val="00D9348D"/>
    <w:rsid w:val="00D95AD9"/>
    <w:rsid w:val="00DB21F4"/>
    <w:rsid w:val="00E11473"/>
    <w:rsid w:val="00E144E7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42243"/>
    <w:rsid w:val="00F509AD"/>
    <w:rsid w:val="00F63C00"/>
    <w:rsid w:val="00F70B68"/>
    <w:rsid w:val="00F7581E"/>
    <w:rsid w:val="00F80B3F"/>
    <w:rsid w:val="00F81BC0"/>
    <w:rsid w:val="00F82B6A"/>
    <w:rsid w:val="00F94AE5"/>
    <w:rsid w:val="00FA07D0"/>
    <w:rsid w:val="00FA67FD"/>
    <w:rsid w:val="00FB1614"/>
    <w:rsid w:val="00FD4C5E"/>
    <w:rsid w:val="00FE14D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85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17</cp:revision>
  <cp:lastPrinted>2024-05-29T14:41:00Z</cp:lastPrinted>
  <dcterms:created xsi:type="dcterms:W3CDTF">2024-05-23T12:24:00Z</dcterms:created>
  <dcterms:modified xsi:type="dcterms:W3CDTF">2024-05-29T14:45:00Z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