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C0" w:rsidRDefault="00A444BF" w:rsidP="00A444BF">
      <w:pPr>
        <w:ind w:right="566"/>
        <w:jc w:val="right"/>
      </w:pPr>
      <w:r>
        <w:t>Приложение</w:t>
      </w:r>
    </w:p>
    <w:p w:rsidR="00A444BF" w:rsidRDefault="00A444BF" w:rsidP="00A444BF">
      <w:pPr>
        <w:ind w:right="566"/>
        <w:jc w:val="right"/>
      </w:pPr>
      <w:r>
        <w:t>к приказу администрации</w:t>
      </w:r>
    </w:p>
    <w:p w:rsidR="00A444BF" w:rsidRDefault="00A444BF" w:rsidP="00A444BF">
      <w:pPr>
        <w:ind w:right="566"/>
        <w:jc w:val="right"/>
      </w:pPr>
      <w:r>
        <w:t>Выборгского района Санкт-Петербурга</w:t>
      </w:r>
    </w:p>
    <w:p w:rsidR="00035BC0" w:rsidRDefault="00A444BF" w:rsidP="00A444BF">
      <w:pPr>
        <w:ind w:right="566"/>
        <w:jc w:val="right"/>
        <w:rPr>
          <w:b/>
        </w:rPr>
      </w:pPr>
      <w:r>
        <w:t>от ______ 2024 № ______</w:t>
      </w:r>
    </w:p>
    <w:p w:rsidR="00A444BF" w:rsidRDefault="00A444BF" w:rsidP="00035BC0">
      <w:pPr>
        <w:spacing w:line="240" w:lineRule="atLeast"/>
        <w:ind w:right="566"/>
        <w:jc w:val="center"/>
        <w:rPr>
          <w:b/>
        </w:rPr>
      </w:pPr>
    </w:p>
    <w:p w:rsidR="00035BC0" w:rsidRPr="00A77418" w:rsidRDefault="00035BC0" w:rsidP="00035BC0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 xml:space="preserve"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>Санкт-Петербурга в администрации Выборгского района Санкт-Петербурга,</w:t>
      </w:r>
    </w:p>
    <w:p w:rsidR="00035BC0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 xml:space="preserve">и обязательствах имущественного характера своих супруги (супруга)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>и несовершеннолетних детей</w:t>
      </w:r>
    </w:p>
    <w:p w:rsidR="00035BC0" w:rsidRPr="00A77418" w:rsidRDefault="00035BC0" w:rsidP="00035BC0">
      <w:pPr>
        <w:ind w:left="-142" w:right="566"/>
        <w:jc w:val="center"/>
        <w:rPr>
          <w:b/>
        </w:rPr>
      </w:pP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0"/>
        <w:gridCol w:w="3685"/>
        <w:gridCol w:w="1843"/>
      </w:tblGrid>
      <w:tr w:rsidR="004603E6" w:rsidRPr="00A77418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035BC0">
            <w:pPr>
              <w:ind w:right="566"/>
            </w:pPr>
            <w:r>
              <w:t>Руководство администрации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>
              <w:t>советник главы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A444BF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Сектор </w:t>
            </w:r>
            <w:r w:rsidR="00A444BF">
              <w:br/>
            </w:r>
            <w:r w:rsidRPr="00A77418">
              <w:t>по мобилизационной подготовке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444BF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20" w:rsidRPr="00A77418" w:rsidRDefault="00DA0920" w:rsidP="00035BC0">
            <w:pPr>
              <w:ind w:right="566"/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A77418" w:rsidRDefault="00DA092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494101" w:rsidRDefault="00DA092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DA0920" w:rsidRPr="00494101" w:rsidTr="00A444BF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444BF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по вопросам законности, правопорядка </w:t>
            </w:r>
            <w:r w:rsidR="00A444BF">
              <w:br/>
            </w:r>
            <w:r w:rsidRPr="00A77418">
              <w:t>и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F04661" w:rsidP="004603E6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  <w:bookmarkStart w:id="2" w:name="_GoBack"/>
            <w:bookmarkEnd w:id="2"/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организационной работы </w:t>
            </w:r>
            <w:r w:rsidR="00A444BF">
              <w:br/>
            </w:r>
            <w:r w:rsidRPr="00A77418">
              <w:t xml:space="preserve">и взаимодействия </w:t>
            </w:r>
            <w:r w:rsidR="00A444BF">
              <w:br/>
            </w:r>
            <w:r w:rsidRPr="00A77418">
              <w:t>с органами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информатизации </w:t>
            </w:r>
            <w:r w:rsidR="00A444BF">
              <w:br/>
            </w:r>
            <w:r w:rsidRPr="00A77418">
              <w:t>и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Сектор торговли </w:t>
            </w:r>
            <w:r w:rsidR="00A444BF">
              <w:br/>
            </w:r>
            <w:r w:rsidRPr="00A77418">
              <w:t>и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районного хозяйства </w:t>
            </w:r>
            <w:r w:rsidR="00A444BF">
              <w:br/>
            </w:r>
            <w:r w:rsidRPr="00A77418">
              <w:t>и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</w:t>
            </w:r>
            <w:r w:rsidR="00A444BF">
              <w:rPr>
                <w:lang w:eastAsia="en-US"/>
              </w:rPr>
              <w:br/>
            </w:r>
            <w:r>
              <w:rPr>
                <w:lang w:eastAsia="en-US"/>
              </w:rPr>
              <w:t>с объединениями собственников жилья и управляющими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603E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Default="0049318E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603E6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F04661" w:rsidP="0049318E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9318E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D3540C" w:rsidP="0049318E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9318E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A444BF">
            <w:pPr>
              <w:ind w:right="566"/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льгот </w:t>
            </w:r>
            <w:r w:rsidR="00A444BF">
              <w:br/>
            </w:r>
            <w:r w:rsidRPr="00A77418">
              <w:t>и социальной защиты ветеранов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5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социального развития </w:t>
            </w:r>
            <w:r w:rsidR="00A444BF">
              <w:br/>
            </w:r>
            <w:r w:rsidRPr="00A77418">
              <w:t>и мониторинга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социальной защиты семьи </w:t>
            </w:r>
            <w:r w:rsidR="00A444BF">
              <w:br/>
            </w:r>
            <w:r w:rsidRPr="00A77418">
              <w:t>и детства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5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494101" w:rsidTr="00A444BF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71609C" w:rsidTr="00A444BF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6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A444BF">
            <w:pPr>
              <w:ind w:right="1593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</w:t>
            </w:r>
            <w:r w:rsidR="00D3540C">
              <w:rPr>
                <w:b/>
              </w:rPr>
              <w:t>1</w:t>
            </w:r>
          </w:p>
        </w:tc>
      </w:tr>
    </w:tbl>
    <w:p w:rsidR="00035BC0" w:rsidRPr="00694F46" w:rsidRDefault="00035BC0" w:rsidP="00035BC0">
      <w:pPr>
        <w:tabs>
          <w:tab w:val="left" w:pos="1275"/>
        </w:tabs>
        <w:ind w:right="566"/>
        <w:rPr>
          <w:sz w:val="28"/>
        </w:rPr>
      </w:pPr>
    </w:p>
    <w:p w:rsidR="00062C42" w:rsidRPr="00236C95" w:rsidRDefault="00062C42" w:rsidP="00035BC0">
      <w:pPr>
        <w:ind w:right="566"/>
        <w:rPr>
          <w:sz w:val="28"/>
        </w:rPr>
      </w:pPr>
    </w:p>
    <w:sectPr w:rsidR="00062C42" w:rsidRPr="00236C95" w:rsidSect="00A444BF">
      <w:headerReference w:type="default" r:id="rId7"/>
      <w:type w:val="continuous"/>
      <w:pgSz w:w="11906" w:h="16838"/>
      <w:pgMar w:top="1134" w:right="850" w:bottom="1418" w:left="1701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019" w:rsidRDefault="00B20019" w:rsidP="00F00D06">
      <w:r>
        <w:separator/>
      </w:r>
    </w:p>
  </w:endnote>
  <w:endnote w:type="continuationSeparator" w:id="0">
    <w:p w:rsidR="00B20019" w:rsidRDefault="00B20019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019" w:rsidRDefault="00B20019" w:rsidP="00F00D06">
      <w:r>
        <w:separator/>
      </w:r>
    </w:p>
  </w:footnote>
  <w:footnote w:type="continuationSeparator" w:id="0">
    <w:p w:rsidR="00B20019" w:rsidRDefault="00B20019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9015416"/>
      <w:docPartObj>
        <w:docPartGallery w:val="Page Numbers (Top of Page)"/>
        <w:docPartUnique/>
      </w:docPartObj>
    </w:sdtPr>
    <w:sdtEndPr/>
    <w:sdtContent>
      <w:p w:rsidR="00A444BF" w:rsidRDefault="00A444BF" w:rsidP="00A444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6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35BC0"/>
    <w:rsid w:val="0004752E"/>
    <w:rsid w:val="00062C42"/>
    <w:rsid w:val="00096365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82C29"/>
    <w:rsid w:val="0018597B"/>
    <w:rsid w:val="001934DE"/>
    <w:rsid w:val="001A6D1C"/>
    <w:rsid w:val="001C2EBA"/>
    <w:rsid w:val="00217E89"/>
    <w:rsid w:val="00224D39"/>
    <w:rsid w:val="002262DE"/>
    <w:rsid w:val="002556D0"/>
    <w:rsid w:val="0025719F"/>
    <w:rsid w:val="00260B7C"/>
    <w:rsid w:val="0029003A"/>
    <w:rsid w:val="002B5CF5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1345D"/>
    <w:rsid w:val="00432310"/>
    <w:rsid w:val="004603E6"/>
    <w:rsid w:val="0049318E"/>
    <w:rsid w:val="004E704C"/>
    <w:rsid w:val="005440D8"/>
    <w:rsid w:val="00562F44"/>
    <w:rsid w:val="005D5320"/>
    <w:rsid w:val="005E19C6"/>
    <w:rsid w:val="005E749A"/>
    <w:rsid w:val="005F4647"/>
    <w:rsid w:val="005F5835"/>
    <w:rsid w:val="00601736"/>
    <w:rsid w:val="00605516"/>
    <w:rsid w:val="00626566"/>
    <w:rsid w:val="0068397C"/>
    <w:rsid w:val="006A7D0F"/>
    <w:rsid w:val="006C276B"/>
    <w:rsid w:val="0071420E"/>
    <w:rsid w:val="007861DA"/>
    <w:rsid w:val="00791A22"/>
    <w:rsid w:val="007A1944"/>
    <w:rsid w:val="007A2244"/>
    <w:rsid w:val="007B0FEB"/>
    <w:rsid w:val="007C7B5E"/>
    <w:rsid w:val="007E64A8"/>
    <w:rsid w:val="008055AE"/>
    <w:rsid w:val="00815DB4"/>
    <w:rsid w:val="00826DEC"/>
    <w:rsid w:val="00830956"/>
    <w:rsid w:val="00894B13"/>
    <w:rsid w:val="008A6AB4"/>
    <w:rsid w:val="008C6B58"/>
    <w:rsid w:val="008D1BCF"/>
    <w:rsid w:val="008E67D4"/>
    <w:rsid w:val="008F3626"/>
    <w:rsid w:val="00937F52"/>
    <w:rsid w:val="00946D69"/>
    <w:rsid w:val="00961E3B"/>
    <w:rsid w:val="009C706C"/>
    <w:rsid w:val="00A13E28"/>
    <w:rsid w:val="00A444BF"/>
    <w:rsid w:val="00A7481B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20019"/>
    <w:rsid w:val="00B83EAE"/>
    <w:rsid w:val="00BA37F3"/>
    <w:rsid w:val="00BA6CBD"/>
    <w:rsid w:val="00BF575C"/>
    <w:rsid w:val="00C267C6"/>
    <w:rsid w:val="00C352A8"/>
    <w:rsid w:val="00C634EA"/>
    <w:rsid w:val="00D13AD4"/>
    <w:rsid w:val="00D30CA4"/>
    <w:rsid w:val="00D3540C"/>
    <w:rsid w:val="00D43EB2"/>
    <w:rsid w:val="00D55316"/>
    <w:rsid w:val="00D864D1"/>
    <w:rsid w:val="00D90F9F"/>
    <w:rsid w:val="00DA0920"/>
    <w:rsid w:val="00DA69C2"/>
    <w:rsid w:val="00DB0E80"/>
    <w:rsid w:val="00DE4647"/>
    <w:rsid w:val="00DF0E92"/>
    <w:rsid w:val="00E051CE"/>
    <w:rsid w:val="00E106D9"/>
    <w:rsid w:val="00E439ED"/>
    <w:rsid w:val="00E82CB2"/>
    <w:rsid w:val="00E87B32"/>
    <w:rsid w:val="00ED6E6C"/>
    <w:rsid w:val="00EF1BEC"/>
    <w:rsid w:val="00F00D06"/>
    <w:rsid w:val="00F02793"/>
    <w:rsid w:val="00F04661"/>
    <w:rsid w:val="00F302D5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47FFCF-C947-4941-84A3-BF9C7C06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25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14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3</cp:revision>
  <cp:lastPrinted>2024-02-28T07:51:00Z</cp:lastPrinted>
  <dcterms:created xsi:type="dcterms:W3CDTF">2024-04-15T11:30:00Z</dcterms:created>
  <dcterms:modified xsi:type="dcterms:W3CDTF">2024-05-16T12:53:00Z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