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D4386E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42DD20EC" wp14:editId="3844C97D">
                <wp:extent cx="3914775" cy="9334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386E" w:rsidRPr="00772B9B" w:rsidRDefault="00D4386E" w:rsidP="00D4386E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 признании утратившим силу распоряжения</w:t>
                            </w:r>
                            <w:r w:rsidRPr="00B724E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администрации от </w:t>
                            </w:r>
                            <w:r w:rsidR="002D542A">
                              <w:rPr>
                                <w:b/>
                                <w:sz w:val="28"/>
                                <w:szCs w:val="28"/>
                              </w:rPr>
                              <w:t>25.03.2004</w:t>
                            </w:r>
                            <w:r w:rsidRPr="00B724E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2D542A">
                              <w:rPr>
                                <w:b/>
                                <w:sz w:val="28"/>
                                <w:szCs w:val="28"/>
                              </w:rPr>
                              <w:t>422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DD20E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308.25pt;height:7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y8XtwIAALo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" filled="f" stroked="f">
                <v:textbox>
                  <w:txbxContent>
                    <w:p w:rsidR="00D4386E" w:rsidRPr="00772B9B" w:rsidRDefault="00D4386E" w:rsidP="00D4386E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 признании утратившим силу распоряжения</w:t>
                      </w:r>
                      <w:r w:rsidRPr="00B724EA">
                        <w:rPr>
                          <w:b/>
                          <w:sz w:val="28"/>
                          <w:szCs w:val="28"/>
                        </w:rPr>
                        <w:t xml:space="preserve"> администрации от </w:t>
                      </w:r>
                      <w:r w:rsidR="002D542A">
                        <w:rPr>
                          <w:b/>
                          <w:sz w:val="28"/>
                          <w:szCs w:val="28"/>
                        </w:rPr>
                        <w:t>25.03.2004</w:t>
                      </w:r>
                      <w:r w:rsidRPr="00B724EA">
                        <w:rPr>
                          <w:b/>
                          <w:sz w:val="28"/>
                          <w:szCs w:val="28"/>
                        </w:rPr>
                        <w:t xml:space="preserve"> № </w:t>
                      </w:r>
                      <w:r w:rsidR="002D542A">
                        <w:rPr>
                          <w:b/>
                          <w:sz w:val="28"/>
                          <w:szCs w:val="28"/>
                        </w:rPr>
                        <w:t>422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F3A0B">
        <w:rPr>
          <w:noProof/>
        </w:rPr>
        <w:drawing>
          <wp:anchor distT="0" distB="0" distL="114300" distR="114300" simplePos="0" relativeHeight="251660800" behindDoc="1" locked="0" layoutInCell="1" allowOverlap="1" wp14:anchorId="09609DE5" wp14:editId="5A961FCC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4C4ECB7F" wp14:editId="05E1A0AE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6AA551" wp14:editId="1954ED98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ECB7F" id="Text Box 3" o:spid="_x0000_s1027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Vq1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6AA551" wp14:editId="1954ED98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3BDDE903" wp14:editId="4B40DB9A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DDE903" id="Полотно 4" o:spid="_x0000_s1028" editas="canvas" style="position:absolute;left:0;text-align:left;margin-left:-85.05pt;margin-top:0;width:595.5pt;height:168.7pt;z-index:251656704;mso-position-horizontal-relative:text;mso-position-vertical-relative:text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EohR8u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30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EB3D83" w:rsidRDefault="00EB3D83" w:rsidP="001F341C">
      <w:pPr>
        <w:ind w:right="567" w:firstLine="709"/>
        <w:jc w:val="both"/>
        <w:rPr>
          <w:sz w:val="28"/>
          <w:szCs w:val="28"/>
        </w:rPr>
      </w:pPr>
    </w:p>
    <w:p w:rsidR="00EB3D83" w:rsidRDefault="00EB3D83" w:rsidP="001F341C">
      <w:pPr>
        <w:ind w:right="567" w:firstLine="709"/>
        <w:jc w:val="both"/>
        <w:rPr>
          <w:sz w:val="28"/>
          <w:szCs w:val="28"/>
        </w:rPr>
      </w:pPr>
    </w:p>
    <w:p w:rsidR="002D542A" w:rsidRPr="002D542A" w:rsidRDefault="00D4386E" w:rsidP="002D542A">
      <w:pPr>
        <w:pStyle w:val="a5"/>
        <w:numPr>
          <w:ilvl w:val="0"/>
          <w:numId w:val="9"/>
        </w:numPr>
        <w:ind w:left="0" w:right="567" w:firstLine="709"/>
        <w:jc w:val="both"/>
        <w:rPr>
          <w:sz w:val="28"/>
          <w:szCs w:val="28"/>
        </w:rPr>
      </w:pPr>
      <w:r w:rsidRPr="002D542A">
        <w:rPr>
          <w:sz w:val="28"/>
          <w:szCs w:val="28"/>
        </w:rPr>
        <w:t>Признать</w:t>
      </w:r>
      <w:r w:rsidR="00E062A3" w:rsidRPr="002D542A">
        <w:rPr>
          <w:sz w:val="28"/>
          <w:szCs w:val="28"/>
        </w:rPr>
        <w:t xml:space="preserve"> утратившим силу распоряжение администрации Выборгского района Санкт-Петербурга от </w:t>
      </w:r>
      <w:r w:rsidR="002D542A" w:rsidRPr="002D542A">
        <w:rPr>
          <w:sz w:val="28"/>
          <w:szCs w:val="28"/>
        </w:rPr>
        <w:t>25.03.2004</w:t>
      </w:r>
      <w:r w:rsidR="00E062A3" w:rsidRPr="002D542A">
        <w:rPr>
          <w:sz w:val="28"/>
          <w:szCs w:val="28"/>
        </w:rPr>
        <w:t xml:space="preserve"> № </w:t>
      </w:r>
      <w:r w:rsidR="002D542A" w:rsidRPr="002D542A">
        <w:rPr>
          <w:sz w:val="28"/>
          <w:szCs w:val="28"/>
        </w:rPr>
        <w:t>422</w:t>
      </w:r>
      <w:r w:rsidR="00E062A3" w:rsidRPr="002D542A">
        <w:rPr>
          <w:sz w:val="28"/>
          <w:szCs w:val="28"/>
        </w:rPr>
        <w:t xml:space="preserve"> </w:t>
      </w:r>
      <w:r w:rsidR="002D542A">
        <w:rPr>
          <w:sz w:val="28"/>
          <w:szCs w:val="28"/>
        </w:rPr>
        <w:t xml:space="preserve">                       </w:t>
      </w:r>
      <w:proofErr w:type="gramStart"/>
      <w:r w:rsidR="002D542A">
        <w:rPr>
          <w:sz w:val="28"/>
          <w:szCs w:val="28"/>
        </w:rPr>
        <w:t xml:space="preserve">   </w:t>
      </w:r>
      <w:r w:rsidR="00E062A3" w:rsidRPr="002D542A">
        <w:rPr>
          <w:sz w:val="28"/>
          <w:szCs w:val="28"/>
        </w:rPr>
        <w:t>«</w:t>
      </w:r>
      <w:bookmarkStart w:id="0" w:name="_GoBack"/>
      <w:bookmarkEnd w:id="0"/>
      <w:proofErr w:type="gramEnd"/>
      <w:r w:rsidR="00E062A3" w:rsidRPr="002D542A">
        <w:rPr>
          <w:sz w:val="28"/>
          <w:szCs w:val="28"/>
        </w:rPr>
        <w:t>О</w:t>
      </w:r>
      <w:r w:rsidR="002D542A" w:rsidRPr="002D542A">
        <w:rPr>
          <w:sz w:val="28"/>
          <w:szCs w:val="28"/>
        </w:rPr>
        <w:t xml:space="preserve"> положении и составе комиссии по предоставлению в аренду дачных помещений граждан</w:t>
      </w:r>
      <w:r w:rsidR="002D542A">
        <w:rPr>
          <w:sz w:val="28"/>
          <w:szCs w:val="28"/>
        </w:rPr>
        <w:t>а</w:t>
      </w:r>
      <w:r w:rsidR="002D542A" w:rsidRPr="002D542A">
        <w:rPr>
          <w:sz w:val="28"/>
          <w:szCs w:val="28"/>
        </w:rPr>
        <w:t>м льготных категорий».</w:t>
      </w:r>
    </w:p>
    <w:p w:rsidR="00BE02B4" w:rsidRPr="00E062A3" w:rsidRDefault="00E062A3" w:rsidP="00E062A3">
      <w:pPr>
        <w:tabs>
          <w:tab w:val="left" w:pos="1276"/>
        </w:tabs>
        <w:ind w:right="567"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4386E">
        <w:rPr>
          <w:sz w:val="28"/>
          <w:szCs w:val="28"/>
        </w:rPr>
        <w:t xml:space="preserve"> </w:t>
      </w:r>
      <w:r w:rsidR="00B724EA" w:rsidRPr="00E062A3">
        <w:rPr>
          <w:sz w:val="28"/>
          <w:szCs w:val="28"/>
        </w:rPr>
        <w:t>Контроль за выполн</w:t>
      </w:r>
      <w:r>
        <w:rPr>
          <w:sz w:val="28"/>
          <w:szCs w:val="28"/>
        </w:rPr>
        <w:t xml:space="preserve">ением распоряжения возложить </w:t>
      </w:r>
      <w:r w:rsidR="00B724EA" w:rsidRPr="00E062A3">
        <w:rPr>
          <w:sz w:val="28"/>
          <w:szCs w:val="28"/>
        </w:rPr>
        <w:t xml:space="preserve">заместителя главы администрации </w:t>
      </w:r>
      <w:proofErr w:type="spellStart"/>
      <w:r w:rsidR="002D542A">
        <w:rPr>
          <w:sz w:val="28"/>
          <w:szCs w:val="28"/>
        </w:rPr>
        <w:t>Пусенкову</w:t>
      </w:r>
      <w:proofErr w:type="spellEnd"/>
      <w:r w:rsidR="002D542A">
        <w:rPr>
          <w:sz w:val="28"/>
          <w:szCs w:val="28"/>
        </w:rPr>
        <w:t xml:space="preserve"> А.А</w:t>
      </w:r>
      <w:r>
        <w:rPr>
          <w:sz w:val="28"/>
          <w:szCs w:val="28"/>
        </w:rPr>
        <w:t>.</w:t>
      </w:r>
    </w:p>
    <w:p w:rsidR="00722C88" w:rsidRDefault="00722C88" w:rsidP="009B1D59">
      <w:pPr>
        <w:ind w:right="566" w:firstLine="709"/>
        <w:jc w:val="both"/>
        <w:rPr>
          <w:sz w:val="28"/>
          <w:szCs w:val="28"/>
        </w:rPr>
      </w:pPr>
    </w:p>
    <w:p w:rsidR="00820152" w:rsidRDefault="00820152" w:rsidP="009B1D59">
      <w:pPr>
        <w:ind w:right="566" w:firstLine="709"/>
        <w:jc w:val="both"/>
        <w:rPr>
          <w:sz w:val="28"/>
          <w:szCs w:val="28"/>
        </w:rPr>
      </w:pPr>
    </w:p>
    <w:p w:rsidR="00772B9B" w:rsidRPr="00772B9B" w:rsidRDefault="00304CE8" w:rsidP="00EB3D83">
      <w:pPr>
        <w:ind w:firstLine="709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9AAD3A9" wp14:editId="4986AF38">
            <wp:simplePos x="0" y="0"/>
            <wp:positionH relativeFrom="column">
              <wp:posOffset>2497809</wp:posOffset>
            </wp:positionH>
            <wp:positionV relativeFrom="paragraph">
              <wp:posOffset>203835</wp:posOffset>
            </wp:positionV>
            <wp:extent cx="1311768" cy="737870"/>
            <wp:effectExtent l="0" t="0" r="3175" b="5080"/>
            <wp:wrapNone/>
            <wp:docPr id="7" name="Picture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68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8"/>
        <w:gridCol w:w="4773"/>
      </w:tblGrid>
      <w:tr w:rsidR="00C224C9" w:rsidRPr="00772B9B" w:rsidTr="00C224C9">
        <w:trPr>
          <w:trHeight w:val="80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A428DE" w:rsidP="00A428DE">
            <w:pPr>
              <w:rPr>
                <w:sz w:val="28"/>
                <w:szCs w:val="28"/>
              </w:rPr>
            </w:pPr>
            <w:r w:rsidRPr="00772B9B">
              <w:rPr>
                <w:bCs/>
                <w:sz w:val="28"/>
                <w:szCs w:val="28"/>
              </w:rPr>
              <w:t>Г</w:t>
            </w:r>
            <w:r w:rsidR="00C224C9" w:rsidRPr="00772B9B">
              <w:rPr>
                <w:bCs/>
                <w:sz w:val="28"/>
                <w:szCs w:val="28"/>
              </w:rPr>
              <w:t>лав</w:t>
            </w:r>
            <w:r w:rsidRPr="00772B9B">
              <w:rPr>
                <w:bCs/>
                <w:sz w:val="28"/>
                <w:szCs w:val="28"/>
              </w:rPr>
              <w:t>а администрации</w:t>
            </w: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C224C9" w:rsidP="009B1D59">
            <w:pPr>
              <w:ind w:right="566"/>
              <w:jc w:val="right"/>
              <w:rPr>
                <w:sz w:val="28"/>
                <w:szCs w:val="28"/>
              </w:rPr>
            </w:pPr>
            <w:r w:rsidRPr="00772B9B">
              <w:rPr>
                <w:sz w:val="28"/>
                <w:szCs w:val="28"/>
              </w:rPr>
              <w:t>В.М.Полунин</w:t>
            </w:r>
          </w:p>
        </w:tc>
      </w:tr>
    </w:tbl>
    <w:p w:rsidR="004C1F45" w:rsidRPr="00A9644D" w:rsidRDefault="004C1F45">
      <w:pPr>
        <w:rPr>
          <w:sz w:val="22"/>
        </w:rPr>
      </w:pPr>
    </w:p>
    <w:sectPr w:rsidR="004C1F45" w:rsidRPr="00A9644D" w:rsidSect="00772B9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1B5800"/>
    <w:multiLevelType w:val="hybridMultilevel"/>
    <w:tmpl w:val="F6606056"/>
    <w:lvl w:ilvl="0" w:tplc="5510E2A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1322001"/>
    <w:multiLevelType w:val="hybridMultilevel"/>
    <w:tmpl w:val="3EC2FD98"/>
    <w:lvl w:ilvl="0" w:tplc="E9D8809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72697D3F"/>
    <w:multiLevelType w:val="hybridMultilevel"/>
    <w:tmpl w:val="53D68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7AB2956"/>
    <w:multiLevelType w:val="hybridMultilevel"/>
    <w:tmpl w:val="4CC492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67FD9"/>
    <w:rsid w:val="00071620"/>
    <w:rsid w:val="00072B98"/>
    <w:rsid w:val="000D07DE"/>
    <w:rsid w:val="000D2F4B"/>
    <w:rsid w:val="000E3FD3"/>
    <w:rsid w:val="000F2662"/>
    <w:rsid w:val="00130E1F"/>
    <w:rsid w:val="00151597"/>
    <w:rsid w:val="00152665"/>
    <w:rsid w:val="00185639"/>
    <w:rsid w:val="001A2656"/>
    <w:rsid w:val="001A60D7"/>
    <w:rsid w:val="001A79D0"/>
    <w:rsid w:val="001B09CC"/>
    <w:rsid w:val="001F1D4D"/>
    <w:rsid w:val="001F341C"/>
    <w:rsid w:val="001F6F86"/>
    <w:rsid w:val="0022099A"/>
    <w:rsid w:val="00220CD7"/>
    <w:rsid w:val="00226506"/>
    <w:rsid w:val="0022785A"/>
    <w:rsid w:val="00261BE2"/>
    <w:rsid w:val="002A3FFD"/>
    <w:rsid w:val="002C289B"/>
    <w:rsid w:val="002D542A"/>
    <w:rsid w:val="002F317E"/>
    <w:rsid w:val="00300BB6"/>
    <w:rsid w:val="00304CE8"/>
    <w:rsid w:val="003271F4"/>
    <w:rsid w:val="0033639C"/>
    <w:rsid w:val="00364AD2"/>
    <w:rsid w:val="00385636"/>
    <w:rsid w:val="00386371"/>
    <w:rsid w:val="003D1287"/>
    <w:rsid w:val="003F619A"/>
    <w:rsid w:val="0041687B"/>
    <w:rsid w:val="00442579"/>
    <w:rsid w:val="00466780"/>
    <w:rsid w:val="00492A95"/>
    <w:rsid w:val="004A1677"/>
    <w:rsid w:val="004B152B"/>
    <w:rsid w:val="004C1F45"/>
    <w:rsid w:val="004D2743"/>
    <w:rsid w:val="004E4A83"/>
    <w:rsid w:val="004E7E1A"/>
    <w:rsid w:val="00534E3F"/>
    <w:rsid w:val="00583F6C"/>
    <w:rsid w:val="005B320D"/>
    <w:rsid w:val="005C05D7"/>
    <w:rsid w:val="005C351A"/>
    <w:rsid w:val="005E02CF"/>
    <w:rsid w:val="00602E8A"/>
    <w:rsid w:val="006674C1"/>
    <w:rsid w:val="0068265B"/>
    <w:rsid w:val="006A2EFD"/>
    <w:rsid w:val="006A39A1"/>
    <w:rsid w:val="006B5CB8"/>
    <w:rsid w:val="006E40C1"/>
    <w:rsid w:val="006F71B3"/>
    <w:rsid w:val="007034DD"/>
    <w:rsid w:val="00722C88"/>
    <w:rsid w:val="00724E7D"/>
    <w:rsid w:val="007350B3"/>
    <w:rsid w:val="00747CA8"/>
    <w:rsid w:val="00751805"/>
    <w:rsid w:val="00772B9B"/>
    <w:rsid w:val="00777CBC"/>
    <w:rsid w:val="00781598"/>
    <w:rsid w:val="0079668A"/>
    <w:rsid w:val="007A231A"/>
    <w:rsid w:val="007C1180"/>
    <w:rsid w:val="007C681E"/>
    <w:rsid w:val="007C7F2A"/>
    <w:rsid w:val="00803C9B"/>
    <w:rsid w:val="008065D6"/>
    <w:rsid w:val="00807514"/>
    <w:rsid w:val="00820152"/>
    <w:rsid w:val="0082713E"/>
    <w:rsid w:val="00875A5E"/>
    <w:rsid w:val="00895BA1"/>
    <w:rsid w:val="008A2800"/>
    <w:rsid w:val="008F3A0B"/>
    <w:rsid w:val="00902797"/>
    <w:rsid w:val="009338B9"/>
    <w:rsid w:val="00962EAA"/>
    <w:rsid w:val="00985753"/>
    <w:rsid w:val="009B1D59"/>
    <w:rsid w:val="009C6C57"/>
    <w:rsid w:val="00A1387E"/>
    <w:rsid w:val="00A24348"/>
    <w:rsid w:val="00A30508"/>
    <w:rsid w:val="00A33B5F"/>
    <w:rsid w:val="00A428DE"/>
    <w:rsid w:val="00A54DAE"/>
    <w:rsid w:val="00A60DDE"/>
    <w:rsid w:val="00A62BE8"/>
    <w:rsid w:val="00A9644D"/>
    <w:rsid w:val="00AA1977"/>
    <w:rsid w:val="00AD31DE"/>
    <w:rsid w:val="00AD443D"/>
    <w:rsid w:val="00AE0678"/>
    <w:rsid w:val="00AE1332"/>
    <w:rsid w:val="00AE35E1"/>
    <w:rsid w:val="00AE5A36"/>
    <w:rsid w:val="00B724EA"/>
    <w:rsid w:val="00B7664F"/>
    <w:rsid w:val="00BA79FB"/>
    <w:rsid w:val="00BB35BD"/>
    <w:rsid w:val="00BC249B"/>
    <w:rsid w:val="00BE02B4"/>
    <w:rsid w:val="00C000F4"/>
    <w:rsid w:val="00C05F9C"/>
    <w:rsid w:val="00C162A1"/>
    <w:rsid w:val="00C224C9"/>
    <w:rsid w:val="00C30331"/>
    <w:rsid w:val="00C80A4B"/>
    <w:rsid w:val="00CF22E0"/>
    <w:rsid w:val="00D4386E"/>
    <w:rsid w:val="00D82AAF"/>
    <w:rsid w:val="00D87C79"/>
    <w:rsid w:val="00D925E1"/>
    <w:rsid w:val="00DB6477"/>
    <w:rsid w:val="00DF21B0"/>
    <w:rsid w:val="00E062A3"/>
    <w:rsid w:val="00E12569"/>
    <w:rsid w:val="00E46858"/>
    <w:rsid w:val="00E80E60"/>
    <w:rsid w:val="00EB3D83"/>
    <w:rsid w:val="00EC75C0"/>
    <w:rsid w:val="00F07E53"/>
    <w:rsid w:val="00F2465A"/>
    <w:rsid w:val="00F5737C"/>
    <w:rsid w:val="00F710AC"/>
    <w:rsid w:val="00FA2587"/>
    <w:rsid w:val="00FC0227"/>
    <w:rsid w:val="00FC6E8B"/>
    <w:rsid w:val="00FD0104"/>
    <w:rsid w:val="00FD19D8"/>
    <w:rsid w:val="00FF0FCE"/>
    <w:rsid w:val="00FF54EC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3CDBFF-EABC-4E8F-ADAC-B7C7E2E7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f207ca94-a13c-4ba0-b72d-f018c9eed8f1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6BF9102-6B33-451F-86C6-077F2309E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18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9</cp:revision>
  <cp:lastPrinted>2024-04-25T12:17:00Z</cp:lastPrinted>
  <dcterms:created xsi:type="dcterms:W3CDTF">2023-04-24T06:26:00Z</dcterms:created>
  <dcterms:modified xsi:type="dcterms:W3CDTF">2024-04-25T12:18:00Z</dcterms:modified>
</cp:coreProperties>
</file>