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1F15BF" w:rsidRDefault="001F15BF" w:rsidP="00A53C2F">
      <w:pPr>
        <w:spacing w:after="1"/>
        <w:rPr>
          <w:b/>
        </w:rPr>
      </w:pPr>
    </w:p>
    <w:p w:rsidR="00AA34A2" w:rsidRPr="00363763" w:rsidRDefault="00A53C2F" w:rsidP="002926B9">
      <w:pPr>
        <w:spacing w:after="1"/>
        <w:rPr>
          <w:b/>
          <w:spacing w:val="-2"/>
        </w:rPr>
      </w:pPr>
      <w:r w:rsidRPr="00363763">
        <w:rPr>
          <w:b/>
        </w:rPr>
        <w:t xml:space="preserve">О </w:t>
      </w:r>
      <w:r w:rsidR="00593FBF" w:rsidRPr="00363763">
        <w:rPr>
          <w:b/>
        </w:rPr>
        <w:t xml:space="preserve">Порядке </w:t>
      </w:r>
      <w:r w:rsidRPr="00363763">
        <w:rPr>
          <w:b/>
        </w:rPr>
        <w:t>расходования</w:t>
      </w:r>
      <w:r w:rsidRPr="00363763">
        <w:rPr>
          <w:b/>
          <w:spacing w:val="-2"/>
        </w:rPr>
        <w:t xml:space="preserve"> </w:t>
      </w:r>
      <w:r w:rsidR="002926B9" w:rsidRPr="00363763">
        <w:rPr>
          <w:b/>
          <w:spacing w:val="-2"/>
        </w:rPr>
        <w:t>субсиди</w:t>
      </w:r>
      <w:r w:rsidR="00CB0FF3">
        <w:rPr>
          <w:b/>
          <w:spacing w:val="-2"/>
        </w:rPr>
        <w:t>и</w:t>
      </w:r>
      <w:r w:rsidRPr="00363763">
        <w:rPr>
          <w:b/>
        </w:rPr>
        <w:t xml:space="preserve"> </w:t>
      </w:r>
      <w:r w:rsidRPr="00363763">
        <w:rPr>
          <w:b/>
          <w:spacing w:val="-2"/>
        </w:rPr>
        <w:t>из федерального</w:t>
      </w:r>
      <w:r w:rsidR="00090326" w:rsidRPr="00363763">
        <w:rPr>
          <w:b/>
          <w:spacing w:val="-2"/>
        </w:rPr>
        <w:t xml:space="preserve"> </w:t>
      </w:r>
      <w:r w:rsidRPr="00363763">
        <w:rPr>
          <w:b/>
          <w:spacing w:val="-2"/>
        </w:rPr>
        <w:t xml:space="preserve">бюджета </w:t>
      </w:r>
    </w:p>
    <w:p w:rsidR="00090326" w:rsidRPr="00363763" w:rsidRDefault="00A53C2F" w:rsidP="00A53C2F">
      <w:pPr>
        <w:spacing w:after="1"/>
        <w:rPr>
          <w:b/>
          <w:spacing w:val="-2"/>
        </w:rPr>
      </w:pPr>
      <w:r w:rsidRPr="00363763">
        <w:rPr>
          <w:b/>
          <w:spacing w:val="-2"/>
        </w:rPr>
        <w:t>бюджету города</w:t>
      </w:r>
      <w:r w:rsidR="00AA34A2" w:rsidRPr="00363763">
        <w:rPr>
          <w:b/>
          <w:spacing w:val="-2"/>
        </w:rPr>
        <w:t xml:space="preserve"> </w:t>
      </w:r>
      <w:r w:rsidRPr="00363763">
        <w:rPr>
          <w:b/>
          <w:spacing w:val="-2"/>
        </w:rPr>
        <w:t xml:space="preserve">федерального значения Санкт-Петербург </w:t>
      </w:r>
    </w:p>
    <w:p w:rsidR="00090326" w:rsidRPr="00363763" w:rsidRDefault="00A53C2F" w:rsidP="00A53C2F">
      <w:pPr>
        <w:spacing w:after="1"/>
        <w:rPr>
          <w:b/>
          <w:spacing w:val="-2"/>
        </w:rPr>
      </w:pPr>
      <w:r w:rsidRPr="00363763">
        <w:rPr>
          <w:b/>
          <w:spacing w:val="-2"/>
        </w:rPr>
        <w:t>в целях софинансирования расходных обязательств</w:t>
      </w:r>
      <w:r w:rsidR="001C4B45" w:rsidRPr="00363763">
        <w:rPr>
          <w:b/>
          <w:spacing w:val="-2"/>
        </w:rPr>
        <w:t xml:space="preserve"> </w:t>
      </w:r>
    </w:p>
    <w:p w:rsidR="00DB25E1" w:rsidRPr="00363763" w:rsidRDefault="0099700B" w:rsidP="00A53C2F">
      <w:pPr>
        <w:spacing w:after="1"/>
        <w:rPr>
          <w:b/>
          <w:spacing w:val="-2"/>
        </w:rPr>
      </w:pPr>
      <w:r w:rsidRPr="00363763">
        <w:rPr>
          <w:b/>
          <w:spacing w:val="-2"/>
        </w:rPr>
        <w:t>Санкт-Петербурга</w:t>
      </w:r>
      <w:r w:rsidR="00A53C2F" w:rsidRPr="00363763">
        <w:rPr>
          <w:b/>
          <w:spacing w:val="-2"/>
        </w:rPr>
        <w:t xml:space="preserve">, </w:t>
      </w:r>
      <w:proofErr w:type="gramStart"/>
      <w:r w:rsidR="00A53C2F" w:rsidRPr="00363763">
        <w:rPr>
          <w:b/>
          <w:spacing w:val="-2"/>
        </w:rPr>
        <w:t>возникающих</w:t>
      </w:r>
      <w:proofErr w:type="gramEnd"/>
      <w:r w:rsidRPr="00363763">
        <w:rPr>
          <w:b/>
          <w:spacing w:val="-2"/>
        </w:rPr>
        <w:t xml:space="preserve"> </w:t>
      </w:r>
      <w:r w:rsidR="00A53C2F" w:rsidRPr="00363763">
        <w:rPr>
          <w:b/>
          <w:spacing w:val="-2"/>
        </w:rPr>
        <w:t>при реализации</w:t>
      </w:r>
    </w:p>
    <w:p w:rsidR="00AA34A2" w:rsidRPr="00363763" w:rsidRDefault="00C71CF8" w:rsidP="00A53C2F">
      <w:pPr>
        <w:spacing w:after="1"/>
        <w:rPr>
          <w:b/>
          <w:spacing w:val="-2"/>
        </w:rPr>
      </w:pPr>
      <w:r w:rsidRPr="00363763">
        <w:rPr>
          <w:b/>
          <w:spacing w:val="-2"/>
        </w:rPr>
        <w:t>регионального проекта, обеспечивающего достижение</w:t>
      </w:r>
      <w:r w:rsidR="001C4B45" w:rsidRPr="00363763">
        <w:rPr>
          <w:b/>
          <w:spacing w:val="-2"/>
        </w:rPr>
        <w:t xml:space="preserve"> </w:t>
      </w:r>
    </w:p>
    <w:p w:rsidR="007B770E" w:rsidRPr="00363763" w:rsidRDefault="00C71CF8" w:rsidP="00A53C2F">
      <w:pPr>
        <w:spacing w:after="1"/>
        <w:rPr>
          <w:b/>
          <w:spacing w:val="-2"/>
        </w:rPr>
      </w:pPr>
      <w:r w:rsidRPr="00363763">
        <w:rPr>
          <w:b/>
          <w:spacing w:val="-2"/>
        </w:rPr>
        <w:t>целей, показателей и результатов федерального проекта</w:t>
      </w:r>
    </w:p>
    <w:p w:rsidR="007B770E" w:rsidRPr="00363763" w:rsidRDefault="00C71CF8" w:rsidP="00A53C2F">
      <w:pPr>
        <w:spacing w:after="1"/>
        <w:rPr>
          <w:b/>
          <w:spacing w:val="-2"/>
        </w:rPr>
      </w:pPr>
      <w:r w:rsidRPr="00363763">
        <w:rPr>
          <w:b/>
          <w:spacing w:val="-2"/>
        </w:rPr>
        <w:t>«Содействие занятости»</w:t>
      </w:r>
      <w:r w:rsidR="007B770E" w:rsidRPr="00363763">
        <w:rPr>
          <w:b/>
          <w:spacing w:val="-2"/>
        </w:rPr>
        <w:t xml:space="preserve"> </w:t>
      </w:r>
      <w:r w:rsidRPr="00363763">
        <w:rPr>
          <w:b/>
          <w:spacing w:val="-2"/>
        </w:rPr>
        <w:t xml:space="preserve">национального проекта «Демография» </w:t>
      </w:r>
    </w:p>
    <w:p w:rsidR="007B770E" w:rsidRPr="00363763" w:rsidRDefault="00C71CF8" w:rsidP="00A53C2F">
      <w:pPr>
        <w:spacing w:after="1"/>
        <w:rPr>
          <w:b/>
          <w:spacing w:val="-2"/>
        </w:rPr>
      </w:pPr>
      <w:r w:rsidRPr="00363763">
        <w:rPr>
          <w:b/>
          <w:spacing w:val="-2"/>
        </w:rPr>
        <w:t>по реализации дополнительн</w:t>
      </w:r>
      <w:r w:rsidR="002926B9" w:rsidRPr="00363763">
        <w:rPr>
          <w:b/>
          <w:spacing w:val="-2"/>
        </w:rPr>
        <w:t>ого</w:t>
      </w:r>
      <w:r w:rsidRPr="00363763">
        <w:rPr>
          <w:b/>
          <w:spacing w:val="-2"/>
        </w:rPr>
        <w:t xml:space="preserve"> мероприяти</w:t>
      </w:r>
      <w:r w:rsidR="002926B9" w:rsidRPr="00363763">
        <w:rPr>
          <w:b/>
          <w:spacing w:val="-2"/>
        </w:rPr>
        <w:t>я</w:t>
      </w:r>
      <w:r w:rsidRPr="00363763">
        <w:rPr>
          <w:b/>
          <w:spacing w:val="-2"/>
        </w:rPr>
        <w:t>, направленн</w:t>
      </w:r>
      <w:r w:rsidR="002926B9" w:rsidRPr="00363763">
        <w:rPr>
          <w:b/>
          <w:spacing w:val="-2"/>
        </w:rPr>
        <w:t>ого</w:t>
      </w:r>
    </w:p>
    <w:p w:rsidR="007B770E" w:rsidRPr="00363763" w:rsidRDefault="00C71CF8" w:rsidP="00A53C2F">
      <w:pPr>
        <w:spacing w:after="1"/>
        <w:rPr>
          <w:b/>
          <w:spacing w:val="-2"/>
        </w:rPr>
      </w:pPr>
      <w:r w:rsidRPr="00363763">
        <w:rPr>
          <w:b/>
          <w:spacing w:val="-2"/>
        </w:rPr>
        <w:t>на снижение напряженности на рынке труда Санкт-Петербурга</w:t>
      </w:r>
      <w:r w:rsidR="00236C64" w:rsidRPr="00363763">
        <w:rPr>
          <w:b/>
          <w:spacing w:val="-2"/>
        </w:rPr>
        <w:t>,</w:t>
      </w:r>
      <w:r w:rsidRPr="00363763">
        <w:rPr>
          <w:b/>
          <w:spacing w:val="-2"/>
        </w:rPr>
        <w:t xml:space="preserve"> </w:t>
      </w:r>
    </w:p>
    <w:p w:rsidR="007B770E" w:rsidRPr="00CB0FF3" w:rsidRDefault="00C71CF8" w:rsidP="00194D34">
      <w:pPr>
        <w:spacing w:after="1"/>
        <w:rPr>
          <w:b/>
          <w:spacing w:val="-2"/>
        </w:rPr>
      </w:pPr>
      <w:r w:rsidRPr="00363763">
        <w:rPr>
          <w:b/>
          <w:spacing w:val="-2"/>
        </w:rPr>
        <w:t xml:space="preserve">в части организации </w:t>
      </w:r>
      <w:r w:rsidR="00A53C2F" w:rsidRPr="00363763">
        <w:rPr>
          <w:b/>
          <w:spacing w:val="-2"/>
        </w:rPr>
        <w:t xml:space="preserve">профессионального обучения и дополнительного профессионального образования работников </w:t>
      </w:r>
      <w:r w:rsidRPr="00363763">
        <w:rPr>
          <w:b/>
          <w:spacing w:val="-2"/>
        </w:rPr>
        <w:t>предприятий</w:t>
      </w:r>
      <w:r w:rsidR="002926B9" w:rsidRPr="00363763">
        <w:rPr>
          <w:b/>
          <w:spacing w:val="-2"/>
        </w:rPr>
        <w:t xml:space="preserve"> </w:t>
      </w:r>
      <w:r w:rsidR="002926B9" w:rsidRPr="00CB0FF3">
        <w:rPr>
          <w:b/>
          <w:spacing w:val="-2"/>
        </w:rPr>
        <w:t>(организаций)</w:t>
      </w:r>
      <w:r w:rsidRPr="00CB0FF3">
        <w:rPr>
          <w:b/>
          <w:spacing w:val="-2"/>
        </w:rPr>
        <w:t xml:space="preserve"> </w:t>
      </w:r>
    </w:p>
    <w:p w:rsidR="007B770E" w:rsidRPr="00CB0FF3" w:rsidRDefault="00C71CF8" w:rsidP="00194D34">
      <w:pPr>
        <w:spacing w:after="1"/>
        <w:rPr>
          <w:b/>
          <w:spacing w:val="-2"/>
        </w:rPr>
      </w:pPr>
      <w:r w:rsidRPr="00CB0FF3">
        <w:rPr>
          <w:b/>
          <w:spacing w:val="-2"/>
        </w:rPr>
        <w:t>оборонно-промышленного комплекса,</w:t>
      </w:r>
      <w:r w:rsidR="007B770E" w:rsidRPr="00CB0FF3">
        <w:rPr>
          <w:b/>
          <w:spacing w:val="-2"/>
        </w:rPr>
        <w:t xml:space="preserve"> </w:t>
      </w:r>
      <w:r w:rsidRPr="00CB0FF3">
        <w:rPr>
          <w:b/>
          <w:spacing w:val="-2"/>
        </w:rPr>
        <w:t xml:space="preserve">а также граждан, </w:t>
      </w:r>
    </w:p>
    <w:p w:rsidR="00236C64" w:rsidRPr="00CB0FF3" w:rsidRDefault="00C71CF8" w:rsidP="00194D34">
      <w:pPr>
        <w:spacing w:after="1"/>
        <w:rPr>
          <w:b/>
          <w:spacing w:val="-2"/>
        </w:rPr>
      </w:pPr>
      <w:proofErr w:type="gramStart"/>
      <w:r w:rsidRPr="00CB0FF3">
        <w:rPr>
          <w:b/>
          <w:spacing w:val="-2"/>
        </w:rPr>
        <w:t>обратившихся</w:t>
      </w:r>
      <w:proofErr w:type="gramEnd"/>
      <w:r w:rsidRPr="00CB0FF3">
        <w:rPr>
          <w:b/>
          <w:spacing w:val="-2"/>
        </w:rPr>
        <w:t xml:space="preserve"> в органы службы занятости за содействием в поиске</w:t>
      </w:r>
    </w:p>
    <w:p w:rsidR="00236C64" w:rsidRPr="00CB0FF3" w:rsidRDefault="00C71CF8" w:rsidP="00194D34">
      <w:pPr>
        <w:spacing w:after="1"/>
        <w:rPr>
          <w:b/>
          <w:spacing w:val="-2"/>
        </w:rPr>
      </w:pPr>
      <w:r w:rsidRPr="00CB0FF3">
        <w:rPr>
          <w:b/>
          <w:spacing w:val="-2"/>
        </w:rPr>
        <w:t xml:space="preserve">подходящей работы и </w:t>
      </w:r>
      <w:proofErr w:type="gramStart"/>
      <w:r w:rsidRPr="00CB0FF3">
        <w:rPr>
          <w:b/>
          <w:spacing w:val="-2"/>
        </w:rPr>
        <w:t>заключивших</w:t>
      </w:r>
      <w:proofErr w:type="gramEnd"/>
      <w:r w:rsidRPr="00CB0FF3">
        <w:rPr>
          <w:b/>
          <w:spacing w:val="-2"/>
        </w:rPr>
        <w:t xml:space="preserve"> ученический договор</w:t>
      </w:r>
    </w:p>
    <w:p w:rsidR="0099700B" w:rsidRPr="00CB0FF3" w:rsidRDefault="00C71CF8" w:rsidP="00194D34">
      <w:pPr>
        <w:spacing w:after="1"/>
        <w:rPr>
          <w:b/>
          <w:spacing w:val="-2"/>
        </w:rPr>
      </w:pPr>
      <w:r w:rsidRPr="00CB0FF3">
        <w:rPr>
          <w:b/>
          <w:spacing w:val="-2"/>
        </w:rPr>
        <w:t>с предприятиями</w:t>
      </w:r>
      <w:r w:rsidR="002926B9" w:rsidRPr="00CB0FF3">
        <w:rPr>
          <w:b/>
          <w:spacing w:val="-2"/>
        </w:rPr>
        <w:t xml:space="preserve"> (организациями)</w:t>
      </w:r>
      <w:r w:rsidRPr="00CB0FF3">
        <w:rPr>
          <w:b/>
          <w:spacing w:val="-2"/>
        </w:rPr>
        <w:t xml:space="preserve"> оборонно-промышлен</w:t>
      </w:r>
      <w:r w:rsidR="00037690" w:rsidRPr="00CB0FF3">
        <w:rPr>
          <w:b/>
          <w:spacing w:val="-2"/>
        </w:rPr>
        <w:t>н</w:t>
      </w:r>
      <w:r w:rsidRPr="00CB0FF3">
        <w:rPr>
          <w:b/>
          <w:spacing w:val="-2"/>
        </w:rPr>
        <w:t>ого комплекса</w:t>
      </w:r>
      <w:r w:rsidR="00A53C2F" w:rsidRPr="00CB0FF3">
        <w:rPr>
          <w:b/>
          <w:spacing w:val="-2"/>
        </w:rPr>
        <w:t xml:space="preserve"> </w:t>
      </w:r>
    </w:p>
    <w:p w:rsidR="00E47774" w:rsidRPr="00CB0FF3" w:rsidRDefault="00E477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176C1" w:rsidRPr="00CB0FF3" w:rsidRDefault="004176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47774" w:rsidRPr="00363763" w:rsidRDefault="00CE2ED4" w:rsidP="004176C1">
      <w:pPr>
        <w:pStyle w:val="ConsPlusNormal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proofErr w:type="gramStart"/>
      <w:r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Во исполнение </w:t>
      </w:r>
      <w:r w:rsidR="00565D14"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>С</w:t>
      </w:r>
      <w:r w:rsidR="00FE0FF9"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>оглашения</w:t>
      </w:r>
      <w:r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>о</w:t>
      </w:r>
      <w:r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>предоставлении</w:t>
      </w:r>
      <w:r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65D14"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субсидии из федерального бюджета бюджету города федерального значения Санкт-Петербург </w:t>
      </w:r>
      <w:r w:rsidR="00FE0FF9"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>целях</w:t>
      </w:r>
      <w:r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>софинансирования</w:t>
      </w:r>
      <w:r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>расходных обязательств</w:t>
      </w:r>
      <w:r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>субъектов</w:t>
      </w:r>
      <w:r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>Российской</w:t>
      </w:r>
      <w:r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>Федерации,</w:t>
      </w:r>
      <w:r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>возникающих</w:t>
      </w:r>
      <w:r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>при</w:t>
      </w:r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реализации региональных</w:t>
      </w:r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проектов,</w:t>
      </w:r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обеспечивающих</w:t>
      </w:r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достижение</w:t>
      </w:r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целей, показателей</w:t>
      </w:r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и</w:t>
      </w:r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результатов федерального</w:t>
      </w:r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проекта «Содействие</w:t>
      </w:r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занятости» национального</w:t>
      </w:r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проекта «Демография» </w:t>
      </w:r>
      <w:r w:rsidR="004176C1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br/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по реализации</w:t>
      </w:r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дополнительных</w:t>
      </w:r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мероприятий, направленных</w:t>
      </w:r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на</w:t>
      </w:r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снижение</w:t>
      </w:r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напряженности</w:t>
      </w:r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на рынке</w:t>
      </w:r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труда</w:t>
      </w:r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субъектов</w:t>
      </w:r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Российской</w:t>
      </w:r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Федерации</w:t>
      </w:r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в</w:t>
      </w:r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части</w:t>
      </w:r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организации</w:t>
      </w:r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профессионального обучения</w:t>
      </w:r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и</w:t>
      </w:r>
      <w:proofErr w:type="gramEnd"/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дополнительного</w:t>
      </w:r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профессионального</w:t>
      </w:r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образования</w:t>
      </w:r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работников</w:t>
      </w:r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AE58AA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предприятий оборонно-промышленного комплекса, а также граждан, обратившихся в органы службы занятости за содействием в поиске подходящей работы и заключивших ученический договор с предприятиями оборонно-промышленного комплекса</w:t>
      </w:r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от</w:t>
      </w:r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28.12.202</w:t>
      </w:r>
      <w:r w:rsidR="00AE58AA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3</w:t>
      </w:r>
      <w:r w:rsidR="00AE58AA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br/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№</w:t>
      </w:r>
      <w:r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150-</w:t>
      </w:r>
      <w:r w:rsidR="00AE58AA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09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-202</w:t>
      </w:r>
      <w:r w:rsidR="00AE58AA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4</w:t>
      </w:r>
      <w:r w:rsidR="00FE0FF9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-</w:t>
      </w:r>
      <w:r w:rsidR="00AE58AA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164</w:t>
      </w:r>
      <w:bookmarkStart w:id="0" w:name="_GoBack"/>
      <w:bookmarkEnd w:id="0"/>
      <w:r w:rsidR="00D8126A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:</w:t>
      </w:r>
    </w:p>
    <w:p w:rsidR="00E47774" w:rsidRDefault="00FE0FF9" w:rsidP="00161E1F">
      <w:pPr>
        <w:spacing w:after="1"/>
        <w:ind w:firstLine="708"/>
        <w:jc w:val="both"/>
        <w:rPr>
          <w:spacing w:val="-2"/>
        </w:rPr>
      </w:pPr>
      <w:r w:rsidRPr="00363763">
        <w:rPr>
          <w:spacing w:val="-2"/>
          <w:lang w:bidi="en-US"/>
        </w:rPr>
        <w:t>1.</w:t>
      </w:r>
      <w:r w:rsidR="00CC02C0" w:rsidRPr="00363763">
        <w:rPr>
          <w:spacing w:val="-2"/>
          <w:lang w:bidi="en-US"/>
        </w:rPr>
        <w:t> </w:t>
      </w:r>
      <w:proofErr w:type="gramStart"/>
      <w:r w:rsidRPr="00363763">
        <w:rPr>
          <w:spacing w:val="-2"/>
          <w:lang w:bidi="en-US"/>
        </w:rPr>
        <w:t xml:space="preserve">Утвердить </w:t>
      </w:r>
      <w:r w:rsidR="00161E1F" w:rsidRPr="00363763">
        <w:t>Порядок расходования</w:t>
      </w:r>
      <w:r w:rsidR="00161E1F" w:rsidRPr="00363763">
        <w:rPr>
          <w:spacing w:val="-2"/>
        </w:rPr>
        <w:t xml:space="preserve"> субсиди</w:t>
      </w:r>
      <w:r w:rsidR="00CB0FF3">
        <w:rPr>
          <w:spacing w:val="-2"/>
        </w:rPr>
        <w:t>и</w:t>
      </w:r>
      <w:r w:rsidR="00161E1F" w:rsidRPr="00363763">
        <w:t xml:space="preserve"> </w:t>
      </w:r>
      <w:r w:rsidR="00161E1F" w:rsidRPr="00363763">
        <w:rPr>
          <w:spacing w:val="-2"/>
        </w:rPr>
        <w:t xml:space="preserve">из федерального бюджета бюджету города федерального значения Санкт-Петербург в целях </w:t>
      </w:r>
      <w:proofErr w:type="spellStart"/>
      <w:r w:rsidR="00161E1F" w:rsidRPr="00363763">
        <w:rPr>
          <w:spacing w:val="-2"/>
        </w:rPr>
        <w:t>софинансирования</w:t>
      </w:r>
      <w:proofErr w:type="spellEnd"/>
      <w:r w:rsidR="00161E1F" w:rsidRPr="00363763">
        <w:rPr>
          <w:spacing w:val="-2"/>
        </w:rPr>
        <w:t xml:space="preserve"> расходных обязательств Санкт-Петербурга, возникающих при реализации регионального проекта, обеспечивающего достижение целей, показателей и результатов федерального проекта «Содействие занятости» национального проекта «Демография» по реализации дополнительного мероприятия, направленного на снижение напряженности на рынке труда Санкт-Петербурга, в части организации профессионального обучения и дополнительного профессионального образования работников предприятий</w:t>
      </w:r>
      <w:r w:rsidR="00CB0FF3">
        <w:rPr>
          <w:spacing w:val="-2"/>
        </w:rPr>
        <w:t xml:space="preserve"> (организаций</w:t>
      </w:r>
      <w:proofErr w:type="gramEnd"/>
      <w:r w:rsidR="00CB0FF3">
        <w:rPr>
          <w:spacing w:val="-2"/>
        </w:rPr>
        <w:t>)</w:t>
      </w:r>
      <w:r w:rsidR="00161E1F" w:rsidRPr="00363763">
        <w:rPr>
          <w:spacing w:val="-2"/>
        </w:rPr>
        <w:t xml:space="preserve"> оборонно-промышленного комплекса, а также граждан, обратившихся в органы службы занятости </w:t>
      </w:r>
      <w:r w:rsidR="00CB0FF3">
        <w:rPr>
          <w:spacing w:val="-2"/>
        </w:rPr>
        <w:br/>
      </w:r>
      <w:r w:rsidR="00161E1F" w:rsidRPr="00363763">
        <w:rPr>
          <w:spacing w:val="-2"/>
        </w:rPr>
        <w:t xml:space="preserve">за содействием в поиске подходящей работы и заключивших ученический договор </w:t>
      </w:r>
      <w:r w:rsidR="00CB0FF3">
        <w:rPr>
          <w:spacing w:val="-2"/>
        </w:rPr>
        <w:br/>
      </w:r>
      <w:r w:rsidR="00161E1F" w:rsidRPr="00363763">
        <w:rPr>
          <w:spacing w:val="-2"/>
        </w:rPr>
        <w:t xml:space="preserve">с предприятиями </w:t>
      </w:r>
      <w:r w:rsidR="00CB0FF3">
        <w:rPr>
          <w:spacing w:val="-2"/>
        </w:rPr>
        <w:t xml:space="preserve">(организациями) </w:t>
      </w:r>
      <w:r w:rsidR="00161E1F" w:rsidRPr="00363763">
        <w:rPr>
          <w:spacing w:val="-2"/>
        </w:rPr>
        <w:t xml:space="preserve">оборонно-промышленного комплекса </w:t>
      </w:r>
      <w:r w:rsidR="006F0D16" w:rsidRPr="00363763">
        <w:rPr>
          <w:spacing w:val="-2"/>
        </w:rPr>
        <w:t xml:space="preserve">согласно </w:t>
      </w:r>
      <w:r w:rsidRPr="00363763">
        <w:rPr>
          <w:spacing w:val="-2"/>
        </w:rPr>
        <w:t>приложени</w:t>
      </w:r>
      <w:r w:rsidR="006F0D16" w:rsidRPr="00363763">
        <w:rPr>
          <w:spacing w:val="-2"/>
        </w:rPr>
        <w:t>ю</w:t>
      </w:r>
      <w:r w:rsidRPr="00363763">
        <w:rPr>
          <w:spacing w:val="-2"/>
        </w:rPr>
        <w:t>.</w:t>
      </w:r>
    </w:p>
    <w:p w:rsidR="00CB1648" w:rsidRPr="00CB1648" w:rsidRDefault="00CB1648" w:rsidP="00161E1F">
      <w:pPr>
        <w:spacing w:after="1"/>
        <w:ind w:firstLine="708"/>
        <w:jc w:val="both"/>
        <w:rPr>
          <w:spacing w:val="-2"/>
        </w:rPr>
      </w:pPr>
      <w:r>
        <w:rPr>
          <w:spacing w:val="-2"/>
        </w:rPr>
        <w:lastRenderedPageBreak/>
        <w:t>2. Признать утратившими силу распоряжения Комитета по труду и занятости населения Санкт-Петербурга</w:t>
      </w:r>
      <w:r w:rsidRPr="00CB1648">
        <w:rPr>
          <w:spacing w:val="-2"/>
        </w:rPr>
        <w:t>:</w:t>
      </w:r>
    </w:p>
    <w:p w:rsidR="00CB1648" w:rsidRPr="00CB1648" w:rsidRDefault="00CB1648" w:rsidP="00CB1648">
      <w:pPr>
        <w:spacing w:after="1"/>
        <w:ind w:firstLine="708"/>
        <w:jc w:val="both"/>
        <w:rPr>
          <w:spacing w:val="-2"/>
        </w:rPr>
      </w:pPr>
      <w:r>
        <w:rPr>
          <w:spacing w:val="-2"/>
        </w:rPr>
        <w:t>от 23.05.2023 № 116-р «</w:t>
      </w:r>
      <w:r w:rsidRPr="00CB1648">
        <w:rPr>
          <w:spacing w:val="-2"/>
        </w:rPr>
        <w:t xml:space="preserve">О Порядке расходования иного межбюджетного трансферта, </w:t>
      </w:r>
    </w:p>
    <w:p w:rsidR="00CB1648" w:rsidRPr="00384D4E" w:rsidRDefault="00CB1648" w:rsidP="00CB1648">
      <w:pPr>
        <w:spacing w:after="1"/>
        <w:jc w:val="both"/>
        <w:rPr>
          <w:spacing w:val="-2"/>
        </w:rPr>
      </w:pPr>
      <w:proofErr w:type="gramStart"/>
      <w:r w:rsidRPr="00CB1648">
        <w:rPr>
          <w:spacing w:val="-2"/>
        </w:rPr>
        <w:t xml:space="preserve">имеющего целевое назначение, из федерального бюджета бюджету города федерального значения Санкт-Петербурга в целях </w:t>
      </w:r>
      <w:proofErr w:type="spellStart"/>
      <w:r w:rsidRPr="00CB1648">
        <w:rPr>
          <w:spacing w:val="-2"/>
        </w:rPr>
        <w:t>софинансирования</w:t>
      </w:r>
      <w:proofErr w:type="spellEnd"/>
      <w:r w:rsidRPr="00CB1648">
        <w:rPr>
          <w:spacing w:val="-2"/>
        </w:rPr>
        <w:t xml:space="preserve"> расходных обязательств </w:t>
      </w:r>
      <w:r>
        <w:rPr>
          <w:spacing w:val="-2"/>
        </w:rPr>
        <w:br/>
      </w:r>
      <w:r w:rsidRPr="00CB1648">
        <w:rPr>
          <w:spacing w:val="-2"/>
        </w:rPr>
        <w:t>Санкт-Петербурга, возникающих при реализации</w:t>
      </w:r>
      <w:r>
        <w:rPr>
          <w:spacing w:val="-2"/>
        </w:rPr>
        <w:t xml:space="preserve"> </w:t>
      </w:r>
      <w:r w:rsidRPr="00CB1648">
        <w:rPr>
          <w:spacing w:val="-2"/>
        </w:rPr>
        <w:t>регионального проекта, обеспечивающего достижение целей, показателей и результатов федерального проекта</w:t>
      </w:r>
      <w:r>
        <w:rPr>
          <w:spacing w:val="-2"/>
        </w:rPr>
        <w:t xml:space="preserve"> </w:t>
      </w:r>
      <w:r w:rsidRPr="00CB1648">
        <w:rPr>
          <w:spacing w:val="-2"/>
        </w:rPr>
        <w:t xml:space="preserve">«Содействие занятости» национального проекта «Демография» по реализации дополнительных мероприятий, направленных на снижение напряженности на рынке труда </w:t>
      </w:r>
      <w:r>
        <w:rPr>
          <w:spacing w:val="-2"/>
        </w:rPr>
        <w:br/>
      </w:r>
      <w:r w:rsidRPr="00CB1648">
        <w:rPr>
          <w:spacing w:val="-2"/>
        </w:rPr>
        <w:t>Санкт-Петербурга, в части организации профессионального обучения и дополнительного профессионального образования работников предприятий оборонно-промышленного комплекса</w:t>
      </w:r>
      <w:proofErr w:type="gramEnd"/>
      <w:r w:rsidRPr="00CB1648">
        <w:rPr>
          <w:spacing w:val="-2"/>
        </w:rPr>
        <w:t xml:space="preserve">, а также граждан, обратившихся в органы службы занятости за содействием </w:t>
      </w:r>
      <w:r>
        <w:rPr>
          <w:spacing w:val="-2"/>
        </w:rPr>
        <w:br/>
      </w:r>
      <w:r w:rsidRPr="00CB1648">
        <w:rPr>
          <w:spacing w:val="-2"/>
        </w:rPr>
        <w:t>в поиске</w:t>
      </w:r>
      <w:r>
        <w:rPr>
          <w:spacing w:val="-2"/>
        </w:rPr>
        <w:t xml:space="preserve"> </w:t>
      </w:r>
      <w:r w:rsidRPr="00CB1648">
        <w:rPr>
          <w:spacing w:val="-2"/>
        </w:rPr>
        <w:t>подходящей работы и заключивших ученический договор</w:t>
      </w:r>
      <w:r>
        <w:rPr>
          <w:spacing w:val="-2"/>
        </w:rPr>
        <w:t xml:space="preserve"> </w:t>
      </w:r>
      <w:r w:rsidRPr="00CB1648">
        <w:rPr>
          <w:spacing w:val="-2"/>
        </w:rPr>
        <w:t>с предприятиями оборонно-промышленного комплекса</w:t>
      </w:r>
      <w:r>
        <w:rPr>
          <w:spacing w:val="-2"/>
        </w:rPr>
        <w:t>»</w:t>
      </w:r>
      <w:r w:rsidR="00384D4E" w:rsidRPr="00384D4E">
        <w:rPr>
          <w:spacing w:val="-2"/>
        </w:rPr>
        <w:t>;</w:t>
      </w:r>
    </w:p>
    <w:p w:rsidR="00CB1648" w:rsidRPr="00384D4E" w:rsidRDefault="00CB1648" w:rsidP="00CB1648">
      <w:pPr>
        <w:spacing w:after="1"/>
        <w:jc w:val="both"/>
        <w:rPr>
          <w:spacing w:val="-2"/>
        </w:rPr>
      </w:pPr>
      <w:r>
        <w:rPr>
          <w:spacing w:val="-2"/>
        </w:rPr>
        <w:tab/>
      </w:r>
      <w:r w:rsidR="00384D4E">
        <w:rPr>
          <w:spacing w:val="-2"/>
        </w:rPr>
        <w:t>от 22.06.2023 «</w:t>
      </w:r>
      <w:r w:rsidR="00384D4E" w:rsidRPr="00384D4E">
        <w:rPr>
          <w:spacing w:val="-2"/>
        </w:rPr>
        <w:t xml:space="preserve">О внесении изменений в распоряжение Комитета по труду </w:t>
      </w:r>
      <w:r w:rsidR="00384D4E">
        <w:rPr>
          <w:spacing w:val="-2"/>
        </w:rPr>
        <w:br/>
      </w:r>
      <w:r w:rsidR="00384D4E" w:rsidRPr="00384D4E">
        <w:rPr>
          <w:spacing w:val="-2"/>
        </w:rPr>
        <w:t>и занятости населения Санкт-Петербурга от 23.05.2023 № 116-р</w:t>
      </w:r>
      <w:r w:rsidR="00384D4E">
        <w:rPr>
          <w:spacing w:val="-2"/>
        </w:rPr>
        <w:t>»</w:t>
      </w:r>
      <w:r w:rsidR="00384D4E" w:rsidRPr="00384D4E">
        <w:rPr>
          <w:spacing w:val="-2"/>
        </w:rPr>
        <w:t>;</w:t>
      </w:r>
    </w:p>
    <w:p w:rsidR="00A04DAE" w:rsidRPr="00384D4E" w:rsidRDefault="00384D4E" w:rsidP="00CB1648">
      <w:pPr>
        <w:spacing w:after="1"/>
        <w:jc w:val="both"/>
        <w:rPr>
          <w:spacing w:val="-2"/>
        </w:rPr>
      </w:pPr>
      <w:r>
        <w:rPr>
          <w:spacing w:val="-2"/>
        </w:rPr>
        <w:tab/>
        <w:t>от 05.09.2023 № 171-р «</w:t>
      </w:r>
      <w:r w:rsidRPr="00384D4E">
        <w:rPr>
          <w:spacing w:val="-2"/>
        </w:rPr>
        <w:t xml:space="preserve">О внесении изменений в распоряжение Комитета по труду </w:t>
      </w:r>
      <w:r>
        <w:rPr>
          <w:spacing w:val="-2"/>
        </w:rPr>
        <w:br/>
      </w:r>
      <w:r w:rsidRPr="00384D4E">
        <w:rPr>
          <w:spacing w:val="-2"/>
        </w:rPr>
        <w:t>и занятости населения Санкт-Петербурга от 23.05.2023 № 116-р</w:t>
      </w:r>
      <w:r>
        <w:rPr>
          <w:spacing w:val="-2"/>
        </w:rPr>
        <w:t>»</w:t>
      </w:r>
      <w:r w:rsidRPr="00384D4E">
        <w:rPr>
          <w:spacing w:val="-2"/>
        </w:rPr>
        <w:t>;</w:t>
      </w:r>
    </w:p>
    <w:p w:rsidR="00A04DAE" w:rsidRPr="00363763" w:rsidRDefault="00384D4E" w:rsidP="004176C1">
      <w:pPr>
        <w:spacing w:after="1"/>
        <w:ind w:firstLine="709"/>
        <w:jc w:val="both"/>
        <w:rPr>
          <w:spacing w:val="-2"/>
          <w:lang w:bidi="en-US"/>
        </w:rPr>
      </w:pPr>
      <w:r w:rsidRPr="00384D4E">
        <w:rPr>
          <w:spacing w:val="-2"/>
          <w:lang w:bidi="en-US"/>
        </w:rPr>
        <w:t xml:space="preserve">от 23.05.2023 № 116-р </w:t>
      </w:r>
      <w:r>
        <w:rPr>
          <w:spacing w:val="-2"/>
          <w:lang w:bidi="en-US"/>
        </w:rPr>
        <w:t>«</w:t>
      </w:r>
      <w:r w:rsidRPr="00384D4E">
        <w:rPr>
          <w:spacing w:val="-2"/>
          <w:lang w:bidi="en-US"/>
        </w:rPr>
        <w:t xml:space="preserve">О внесении изменений в распоряжение Комитета по труду </w:t>
      </w:r>
      <w:r>
        <w:rPr>
          <w:spacing w:val="-2"/>
          <w:lang w:bidi="en-US"/>
        </w:rPr>
        <w:br/>
      </w:r>
      <w:r w:rsidRPr="00384D4E">
        <w:rPr>
          <w:spacing w:val="-2"/>
          <w:lang w:bidi="en-US"/>
        </w:rPr>
        <w:t>и занят</w:t>
      </w:r>
      <w:r>
        <w:rPr>
          <w:spacing w:val="-2"/>
          <w:lang w:bidi="en-US"/>
        </w:rPr>
        <w:t>ости населения Санкт-Петербурга».</w:t>
      </w:r>
    </w:p>
    <w:p w:rsidR="006E1275" w:rsidRPr="00F272FC" w:rsidRDefault="00AC388E" w:rsidP="004176C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3</w:t>
      </w:r>
      <w:r w:rsidR="006E1275" w:rsidRPr="00F272F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. Контроль за </w:t>
      </w:r>
      <w:r w:rsidR="00791237" w:rsidRPr="00F272F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вы</w:t>
      </w:r>
      <w:r w:rsidR="006E1275" w:rsidRPr="00F272F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полнением распоряжения возложить на первого заместителя председателя Комитета </w:t>
      </w:r>
      <w:r w:rsid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Замышляеву Е.Е.</w:t>
      </w:r>
    </w:p>
    <w:p w:rsidR="005C4D3C" w:rsidRPr="00F272FC" w:rsidRDefault="005C4D3C" w:rsidP="00E21846">
      <w:pPr>
        <w:jc w:val="both"/>
        <w:rPr>
          <w:color w:val="000000"/>
          <w:spacing w:val="-2"/>
          <w:lang w:bidi="en-US"/>
        </w:rPr>
      </w:pPr>
    </w:p>
    <w:p w:rsidR="001F15BF" w:rsidRDefault="001F15BF" w:rsidP="00E21846">
      <w:pPr>
        <w:jc w:val="both"/>
        <w:rPr>
          <w:b/>
          <w:color w:val="000000"/>
          <w:spacing w:val="-2"/>
          <w:lang w:bidi="en-US"/>
        </w:rPr>
      </w:pPr>
    </w:p>
    <w:p w:rsidR="001F15BF" w:rsidRDefault="001F15BF" w:rsidP="00E21846">
      <w:pPr>
        <w:jc w:val="both"/>
        <w:rPr>
          <w:b/>
          <w:color w:val="000000"/>
          <w:spacing w:val="-2"/>
          <w:lang w:bidi="en-US"/>
        </w:rPr>
      </w:pPr>
    </w:p>
    <w:p w:rsidR="00A04DAE" w:rsidRDefault="00E21846" w:rsidP="00E21846">
      <w:pPr>
        <w:jc w:val="both"/>
        <w:rPr>
          <w:b/>
          <w:color w:val="000000"/>
          <w:spacing w:val="-2"/>
          <w:lang w:bidi="en-US"/>
        </w:rPr>
      </w:pPr>
      <w:r w:rsidRPr="0099700B">
        <w:rPr>
          <w:b/>
          <w:color w:val="000000"/>
          <w:spacing w:val="-2"/>
          <w:lang w:bidi="en-US"/>
        </w:rPr>
        <w:t>Председатель Комитета</w:t>
      </w:r>
    </w:p>
    <w:p w:rsidR="00A04DAE" w:rsidRDefault="00A04DAE" w:rsidP="00E21846">
      <w:pPr>
        <w:jc w:val="both"/>
        <w:rPr>
          <w:b/>
          <w:color w:val="000000"/>
          <w:spacing w:val="-2"/>
          <w:lang w:bidi="en-US"/>
        </w:rPr>
      </w:pPr>
      <w:r>
        <w:rPr>
          <w:b/>
          <w:color w:val="000000"/>
          <w:spacing w:val="-2"/>
          <w:lang w:bidi="en-US"/>
        </w:rPr>
        <w:t>по труду и занятости</w:t>
      </w:r>
    </w:p>
    <w:p w:rsidR="00CA0701" w:rsidRPr="0099700B" w:rsidRDefault="00A04DAE" w:rsidP="00E21846">
      <w:pPr>
        <w:jc w:val="both"/>
        <w:rPr>
          <w:b/>
          <w:color w:val="000000"/>
          <w:spacing w:val="-2"/>
          <w:lang w:bidi="en-US"/>
        </w:rPr>
      </w:pPr>
      <w:r>
        <w:rPr>
          <w:b/>
          <w:color w:val="000000"/>
          <w:spacing w:val="-2"/>
          <w:lang w:bidi="en-US"/>
        </w:rPr>
        <w:t>населения Санкт-Петербурга</w:t>
      </w:r>
      <w:r w:rsidR="00E21846" w:rsidRPr="0099700B">
        <w:rPr>
          <w:b/>
          <w:color w:val="000000"/>
          <w:spacing w:val="-2"/>
          <w:lang w:bidi="en-US"/>
        </w:rPr>
        <w:tab/>
      </w:r>
      <w:r w:rsidR="00E21846" w:rsidRPr="0099700B">
        <w:rPr>
          <w:b/>
          <w:color w:val="000000"/>
          <w:spacing w:val="-2"/>
          <w:lang w:bidi="en-US"/>
        </w:rPr>
        <w:tab/>
      </w:r>
      <w:r w:rsidR="00E21846" w:rsidRPr="0099700B">
        <w:rPr>
          <w:b/>
          <w:color w:val="000000"/>
          <w:spacing w:val="-2"/>
          <w:lang w:bidi="en-US"/>
        </w:rPr>
        <w:tab/>
      </w:r>
      <w:r w:rsidR="00E21846" w:rsidRPr="0099700B">
        <w:rPr>
          <w:b/>
          <w:color w:val="000000"/>
          <w:spacing w:val="-2"/>
          <w:lang w:bidi="en-US"/>
        </w:rPr>
        <w:tab/>
      </w:r>
      <w:r w:rsidR="00E21846" w:rsidRPr="0099700B">
        <w:rPr>
          <w:b/>
          <w:color w:val="000000"/>
          <w:spacing w:val="-2"/>
          <w:lang w:bidi="en-US"/>
        </w:rPr>
        <w:tab/>
      </w:r>
      <w:r w:rsidR="00E21846" w:rsidRPr="0099700B">
        <w:rPr>
          <w:b/>
          <w:color w:val="000000"/>
          <w:spacing w:val="-2"/>
          <w:lang w:bidi="en-US"/>
        </w:rPr>
        <w:tab/>
      </w:r>
      <w:r w:rsidR="0099700B">
        <w:rPr>
          <w:b/>
          <w:color w:val="000000"/>
          <w:spacing w:val="-2"/>
          <w:lang w:bidi="en-US"/>
        </w:rPr>
        <w:t xml:space="preserve">           </w:t>
      </w:r>
      <w:r w:rsidR="00E21846" w:rsidRPr="0099700B">
        <w:rPr>
          <w:b/>
          <w:color w:val="000000"/>
          <w:spacing w:val="-2"/>
          <w:lang w:bidi="en-US"/>
        </w:rPr>
        <w:t>Д.С. Чернейко</w:t>
      </w:r>
    </w:p>
    <w:sectPr w:rsidR="00CA0701" w:rsidRPr="0099700B" w:rsidSect="00D80B7C">
      <w:headerReference w:type="default" r:id="rId11"/>
      <w:type w:val="continuous"/>
      <w:pgSz w:w="11906" w:h="16838" w:code="9"/>
      <w:pgMar w:top="232" w:right="851" w:bottom="62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586A" w:rsidRPr="002D4915" w:rsidRDefault="005A586A" w:rsidP="00D9348D">
      <w:r>
        <w:separator/>
      </w:r>
    </w:p>
  </w:endnote>
  <w:endnote w:type="continuationSeparator" w:id="0">
    <w:p w:rsidR="005A586A" w:rsidRPr="002D4915" w:rsidRDefault="005A586A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586A" w:rsidRPr="002D4915" w:rsidRDefault="005A586A" w:rsidP="00D9348D">
      <w:r>
        <w:separator/>
      </w:r>
    </w:p>
  </w:footnote>
  <w:footnote w:type="continuationSeparator" w:id="0">
    <w:p w:rsidR="005A586A" w:rsidRPr="002D4915" w:rsidRDefault="005A586A" w:rsidP="00D93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2870"/>
      <w:docPartObj>
        <w:docPartGallery w:val="Page Numbers (Top of Page)"/>
        <w:docPartUnique/>
      </w:docPartObj>
    </w:sdtPr>
    <w:sdtContent>
      <w:p w:rsidR="00D80B7C" w:rsidRDefault="00D80B7C">
        <w:pPr>
          <w:pStyle w:val="ae"/>
          <w:jc w:val="center"/>
        </w:pPr>
      </w:p>
      <w:p w:rsidR="00D80B7C" w:rsidRDefault="00D80B7C">
        <w:pPr>
          <w:pStyle w:val="ae"/>
          <w:jc w:val="center"/>
        </w:pPr>
      </w:p>
      <w:p w:rsidR="00D80B7C" w:rsidRDefault="00C60718">
        <w:pPr>
          <w:pStyle w:val="ae"/>
          <w:jc w:val="center"/>
        </w:pPr>
        <w:r>
          <w:fldChar w:fldCharType="begin"/>
        </w:r>
        <w:r w:rsidR="00D80B7C">
          <w:instrText xml:space="preserve"> PAGE   \* MERGEFORMAT </w:instrText>
        </w:r>
        <w:r>
          <w:fldChar w:fldCharType="separate"/>
        </w:r>
        <w:r w:rsidR="00CB0FF3">
          <w:rPr>
            <w:noProof/>
          </w:rPr>
          <w:t>2</w:t>
        </w:r>
        <w:r>
          <w:fldChar w:fldCharType="end"/>
        </w:r>
      </w:p>
    </w:sdtContent>
  </w:sdt>
  <w:p w:rsidR="00D80B7C" w:rsidRDefault="00D80B7C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Плотникова Елена Владимировна">
    <w15:presenceInfo w15:providerId="AD" w15:userId="S-1-5-21-3573832250-2207538264-1471123535-165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C93041"/>
    <w:rsid w:val="000138E4"/>
    <w:rsid w:val="00036255"/>
    <w:rsid w:val="00037690"/>
    <w:rsid w:val="00042655"/>
    <w:rsid w:val="0005147C"/>
    <w:rsid w:val="00061385"/>
    <w:rsid w:val="00062F1A"/>
    <w:rsid w:val="00075F0F"/>
    <w:rsid w:val="00082175"/>
    <w:rsid w:val="00090326"/>
    <w:rsid w:val="000963EA"/>
    <w:rsid w:val="000B7834"/>
    <w:rsid w:val="000C3C61"/>
    <w:rsid w:val="00101360"/>
    <w:rsid w:val="00106345"/>
    <w:rsid w:val="0011211E"/>
    <w:rsid w:val="00117C13"/>
    <w:rsid w:val="00125FD4"/>
    <w:rsid w:val="00136546"/>
    <w:rsid w:val="001509D3"/>
    <w:rsid w:val="00161E1F"/>
    <w:rsid w:val="0017585F"/>
    <w:rsid w:val="00187817"/>
    <w:rsid w:val="00194D34"/>
    <w:rsid w:val="001A29F6"/>
    <w:rsid w:val="001C4B45"/>
    <w:rsid w:val="001C65B7"/>
    <w:rsid w:val="001F15BF"/>
    <w:rsid w:val="00225175"/>
    <w:rsid w:val="00236C64"/>
    <w:rsid w:val="00240861"/>
    <w:rsid w:val="00240AE8"/>
    <w:rsid w:val="00246A4A"/>
    <w:rsid w:val="00253CE3"/>
    <w:rsid w:val="00263B4F"/>
    <w:rsid w:val="002926B9"/>
    <w:rsid w:val="002A2644"/>
    <w:rsid w:val="002A3FCB"/>
    <w:rsid w:val="002E4ED9"/>
    <w:rsid w:val="00300C0A"/>
    <w:rsid w:val="00301610"/>
    <w:rsid w:val="00327F5D"/>
    <w:rsid w:val="003510A7"/>
    <w:rsid w:val="003573A1"/>
    <w:rsid w:val="00360E74"/>
    <w:rsid w:val="00363763"/>
    <w:rsid w:val="003679F7"/>
    <w:rsid w:val="00384D4E"/>
    <w:rsid w:val="003A4501"/>
    <w:rsid w:val="004176C1"/>
    <w:rsid w:val="004435B7"/>
    <w:rsid w:val="004832AD"/>
    <w:rsid w:val="00487D3C"/>
    <w:rsid w:val="004924DF"/>
    <w:rsid w:val="004B0DED"/>
    <w:rsid w:val="004C1E94"/>
    <w:rsid w:val="004D68F6"/>
    <w:rsid w:val="00520D1C"/>
    <w:rsid w:val="00524FD7"/>
    <w:rsid w:val="005452AA"/>
    <w:rsid w:val="005471AE"/>
    <w:rsid w:val="00552377"/>
    <w:rsid w:val="00552A05"/>
    <w:rsid w:val="00552C72"/>
    <w:rsid w:val="00564133"/>
    <w:rsid w:val="00565D14"/>
    <w:rsid w:val="00574DDC"/>
    <w:rsid w:val="005911D1"/>
    <w:rsid w:val="00593B95"/>
    <w:rsid w:val="00593FBF"/>
    <w:rsid w:val="005A586A"/>
    <w:rsid w:val="005C3F27"/>
    <w:rsid w:val="005C41A4"/>
    <w:rsid w:val="005C4D3C"/>
    <w:rsid w:val="005D7C24"/>
    <w:rsid w:val="005E6AA1"/>
    <w:rsid w:val="005F051A"/>
    <w:rsid w:val="005F2146"/>
    <w:rsid w:val="00601A45"/>
    <w:rsid w:val="00604B6D"/>
    <w:rsid w:val="00607F0D"/>
    <w:rsid w:val="0061677C"/>
    <w:rsid w:val="00621E39"/>
    <w:rsid w:val="00623974"/>
    <w:rsid w:val="006251FF"/>
    <w:rsid w:val="00633DD0"/>
    <w:rsid w:val="00635FDB"/>
    <w:rsid w:val="0063750F"/>
    <w:rsid w:val="006568A0"/>
    <w:rsid w:val="006655B6"/>
    <w:rsid w:val="00670754"/>
    <w:rsid w:val="006C5094"/>
    <w:rsid w:val="006D3CF2"/>
    <w:rsid w:val="006D40B3"/>
    <w:rsid w:val="006E1275"/>
    <w:rsid w:val="006F0D16"/>
    <w:rsid w:val="00703AF6"/>
    <w:rsid w:val="00712AC5"/>
    <w:rsid w:val="00721C0D"/>
    <w:rsid w:val="00752909"/>
    <w:rsid w:val="00755578"/>
    <w:rsid w:val="007641AE"/>
    <w:rsid w:val="00791237"/>
    <w:rsid w:val="007A2411"/>
    <w:rsid w:val="007B586B"/>
    <w:rsid w:val="007B770E"/>
    <w:rsid w:val="007D278C"/>
    <w:rsid w:val="007D54CC"/>
    <w:rsid w:val="007E6002"/>
    <w:rsid w:val="00820DDC"/>
    <w:rsid w:val="00826271"/>
    <w:rsid w:val="00851F07"/>
    <w:rsid w:val="00871CE9"/>
    <w:rsid w:val="00876BC2"/>
    <w:rsid w:val="00880F31"/>
    <w:rsid w:val="00881BB6"/>
    <w:rsid w:val="0089785B"/>
    <w:rsid w:val="008A6B31"/>
    <w:rsid w:val="008C4B3F"/>
    <w:rsid w:val="008D613B"/>
    <w:rsid w:val="00910A45"/>
    <w:rsid w:val="0092239C"/>
    <w:rsid w:val="00935A21"/>
    <w:rsid w:val="00943BBE"/>
    <w:rsid w:val="00964DB7"/>
    <w:rsid w:val="00970F60"/>
    <w:rsid w:val="00973512"/>
    <w:rsid w:val="0097469A"/>
    <w:rsid w:val="0099700B"/>
    <w:rsid w:val="009A160D"/>
    <w:rsid w:val="009A1A6F"/>
    <w:rsid w:val="009C00FB"/>
    <w:rsid w:val="009C1ADA"/>
    <w:rsid w:val="009C303F"/>
    <w:rsid w:val="009D389C"/>
    <w:rsid w:val="009F34DC"/>
    <w:rsid w:val="00A04DAE"/>
    <w:rsid w:val="00A11E8E"/>
    <w:rsid w:val="00A53C2F"/>
    <w:rsid w:val="00A64603"/>
    <w:rsid w:val="00A64983"/>
    <w:rsid w:val="00A763B3"/>
    <w:rsid w:val="00A910B9"/>
    <w:rsid w:val="00A91D8F"/>
    <w:rsid w:val="00AA34A2"/>
    <w:rsid w:val="00AB30AA"/>
    <w:rsid w:val="00AC388E"/>
    <w:rsid w:val="00AC768E"/>
    <w:rsid w:val="00AD49D3"/>
    <w:rsid w:val="00AE58AA"/>
    <w:rsid w:val="00B106BD"/>
    <w:rsid w:val="00B246F2"/>
    <w:rsid w:val="00B25C6B"/>
    <w:rsid w:val="00B43E80"/>
    <w:rsid w:val="00B45797"/>
    <w:rsid w:val="00B46B61"/>
    <w:rsid w:val="00B61131"/>
    <w:rsid w:val="00B801DE"/>
    <w:rsid w:val="00B82E82"/>
    <w:rsid w:val="00B83A8B"/>
    <w:rsid w:val="00B913B4"/>
    <w:rsid w:val="00B94E3A"/>
    <w:rsid w:val="00BA6FB2"/>
    <w:rsid w:val="00BE0023"/>
    <w:rsid w:val="00BF11D7"/>
    <w:rsid w:val="00C4450E"/>
    <w:rsid w:val="00C51AC6"/>
    <w:rsid w:val="00C51C89"/>
    <w:rsid w:val="00C53817"/>
    <w:rsid w:val="00C54C9B"/>
    <w:rsid w:val="00C60718"/>
    <w:rsid w:val="00C71C6D"/>
    <w:rsid w:val="00C71CF8"/>
    <w:rsid w:val="00C75A56"/>
    <w:rsid w:val="00C8520B"/>
    <w:rsid w:val="00C90358"/>
    <w:rsid w:val="00C93041"/>
    <w:rsid w:val="00C93CEC"/>
    <w:rsid w:val="00CA0701"/>
    <w:rsid w:val="00CA5AFE"/>
    <w:rsid w:val="00CA5D7C"/>
    <w:rsid w:val="00CB0FF3"/>
    <w:rsid w:val="00CB1648"/>
    <w:rsid w:val="00CB45F9"/>
    <w:rsid w:val="00CC02C0"/>
    <w:rsid w:val="00CC3ED4"/>
    <w:rsid w:val="00CE2ED4"/>
    <w:rsid w:val="00D000A9"/>
    <w:rsid w:val="00D42399"/>
    <w:rsid w:val="00D4618D"/>
    <w:rsid w:val="00D52F03"/>
    <w:rsid w:val="00D80B7C"/>
    <w:rsid w:val="00D8126A"/>
    <w:rsid w:val="00D9348D"/>
    <w:rsid w:val="00D95AD9"/>
    <w:rsid w:val="00DB25E1"/>
    <w:rsid w:val="00DE569C"/>
    <w:rsid w:val="00E11473"/>
    <w:rsid w:val="00E15025"/>
    <w:rsid w:val="00E21846"/>
    <w:rsid w:val="00E24F57"/>
    <w:rsid w:val="00E34772"/>
    <w:rsid w:val="00E46BC0"/>
    <w:rsid w:val="00E47774"/>
    <w:rsid w:val="00E5081B"/>
    <w:rsid w:val="00E95983"/>
    <w:rsid w:val="00EA3CD8"/>
    <w:rsid w:val="00EB3FB6"/>
    <w:rsid w:val="00EB73C2"/>
    <w:rsid w:val="00EC10A8"/>
    <w:rsid w:val="00EC5F6B"/>
    <w:rsid w:val="00EE171E"/>
    <w:rsid w:val="00EE678C"/>
    <w:rsid w:val="00EF13AA"/>
    <w:rsid w:val="00F10FBF"/>
    <w:rsid w:val="00F272FC"/>
    <w:rsid w:val="00F33E0B"/>
    <w:rsid w:val="00F34B37"/>
    <w:rsid w:val="00F40AC3"/>
    <w:rsid w:val="00F509AD"/>
    <w:rsid w:val="00F63C00"/>
    <w:rsid w:val="00F70B68"/>
    <w:rsid w:val="00F7581E"/>
    <w:rsid w:val="00F80B3F"/>
    <w:rsid w:val="00F81BC0"/>
    <w:rsid w:val="00F82B6A"/>
    <w:rsid w:val="00F94AE5"/>
    <w:rsid w:val="00FA67FD"/>
    <w:rsid w:val="00FC4CEF"/>
    <w:rsid w:val="00FD4C5E"/>
    <w:rsid w:val="00FE0FF9"/>
    <w:rsid w:val="00FE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uiPriority w:val="10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uiPriority w:val="10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  <w:style w:type="paragraph" w:customStyle="1" w:styleId="ConsPlusNormal">
    <w:name w:val="ConsPlusNormal"/>
    <w:rsid w:val="006E1275"/>
    <w:pPr>
      <w:widowControl w:val="0"/>
      <w:autoSpaceDE w:val="0"/>
      <w:autoSpaceDN w:val="0"/>
    </w:pPr>
    <w:rPr>
      <w:rFonts w:ascii="Calibri" w:hAnsi="Calibri" w:cs="Calibri"/>
      <w:sz w:val="22"/>
      <w:lang w:val="en-US" w:bidi="en-US"/>
    </w:rPr>
  </w:style>
  <w:style w:type="character" w:styleId="af2">
    <w:name w:val="annotation reference"/>
    <w:basedOn w:val="a1"/>
    <w:uiPriority w:val="99"/>
    <w:semiHidden/>
    <w:unhideWhenUsed/>
    <w:rsid w:val="00CC02C0"/>
    <w:rPr>
      <w:sz w:val="16"/>
      <w:szCs w:val="16"/>
    </w:rPr>
  </w:style>
  <w:style w:type="paragraph" w:styleId="af3">
    <w:name w:val="annotation text"/>
    <w:basedOn w:val="a0"/>
    <w:link w:val="af4"/>
    <w:uiPriority w:val="99"/>
    <w:semiHidden/>
    <w:unhideWhenUsed/>
    <w:rsid w:val="00CC02C0"/>
    <w:rPr>
      <w:sz w:val="20"/>
      <w:szCs w:val="20"/>
    </w:rPr>
  </w:style>
  <w:style w:type="character" w:customStyle="1" w:styleId="af4">
    <w:name w:val="Текст примечания Знак"/>
    <w:basedOn w:val="a1"/>
    <w:link w:val="af3"/>
    <w:uiPriority w:val="99"/>
    <w:semiHidden/>
    <w:rsid w:val="00CC02C0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C02C0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CC02C0"/>
    <w:rPr>
      <w:b/>
      <w:bCs/>
    </w:rPr>
  </w:style>
  <w:style w:type="paragraph" w:styleId="af7">
    <w:name w:val="Revision"/>
    <w:hidden/>
    <w:uiPriority w:val="99"/>
    <w:semiHidden/>
    <w:rsid w:val="00CC02C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file:///\\f207ca94-a13c-4ba0-b72d-f018c9eed8f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EE3D0-44F9-4045-9A26-E467AA019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44</TotalTime>
  <Pages>2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Колесова Елена Петровна</cp:lastModifiedBy>
  <cp:revision>11</cp:revision>
  <cp:lastPrinted>2023-05-05T12:57:00Z</cp:lastPrinted>
  <dcterms:created xsi:type="dcterms:W3CDTF">2024-02-22T12:14:00Z</dcterms:created>
  <dcterms:modified xsi:type="dcterms:W3CDTF">2024-03-15T12:47:00Z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