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C42" w:rsidRDefault="00393825" w:rsidP="00062C42">
      <w:pPr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5B5C1A" wp14:editId="1BE8FD22">
            <wp:simplePos x="0" y="0"/>
            <wp:positionH relativeFrom="column">
              <wp:posOffset>57150</wp:posOffset>
            </wp:positionH>
            <wp:positionV relativeFrom="paragraph">
              <wp:posOffset>1600200</wp:posOffset>
            </wp:positionV>
            <wp:extent cx="1350752" cy="285468"/>
            <wp:effectExtent l="0" t="0" r="1905" b="635"/>
            <wp:wrapNone/>
            <wp:docPr id="6" name="Рисунок 6" descr="C:\Users\koa\Pictures\штамп регистрации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a\Pictures\штамп регистрации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752" cy="28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C02">
        <w:rPr>
          <w:noProof/>
        </w:rPr>
        <mc:AlternateContent>
          <mc:Choice Requires="wpc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-641985</wp:posOffset>
                </wp:positionV>
                <wp:extent cx="9963785" cy="2743200"/>
                <wp:effectExtent l="0" t="0" r="0" b="0"/>
                <wp:wrapSquare wrapText="bothSides"/>
                <wp:docPr id="17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83910" y="2183765"/>
                            <a:ext cx="13722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C42" w:rsidRPr="00062C42" w:rsidRDefault="00062C4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margin-left:-70.9pt;margin-top:-50.55pt;width:784.55pt;height:3in;z-index:251657216" coordsize="99637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43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58839;top:21837;width:137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062C42" w:rsidRPr="00062C42" w:rsidRDefault="00062C42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A97C02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Default="00A97C02" w:rsidP="00062C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9595" cy="594995"/>
                                  <wp:effectExtent l="0" t="0" r="190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594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2C42" w:rsidRPr="002B3485" w:rsidRDefault="00062C42" w:rsidP="00062C42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062C42" w:rsidRPr="002B3485" w:rsidRDefault="00062C42" w:rsidP="00062C42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062C42" w:rsidRPr="00422FD0" w:rsidRDefault="00062C42" w:rsidP="00062C42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П Р И К А З</w:t>
                            </w:r>
                          </w:p>
                          <w:p w:rsidR="00062C42" w:rsidRPr="007B5378" w:rsidRDefault="00062C42" w:rsidP="00062C4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062C42" w:rsidRDefault="00062C42" w:rsidP="00062C42">
                            <w:pPr>
                              <w:ind w:firstLine="1134"/>
                              <w:jc w:val="both"/>
                            </w:pPr>
                          </w:p>
                          <w:p w:rsidR="00062C42" w:rsidRDefault="00062C42" w:rsidP="00062C42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062C42" w:rsidRDefault="00062C42" w:rsidP="00062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-69.85pt;margin-top:21.25pt;width:595.3pt;height:170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DJ&#10;3DrA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062C42" w:rsidRDefault="00A97C02" w:rsidP="00062C4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9595" cy="594995"/>
                            <wp:effectExtent l="0" t="0" r="190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595" cy="594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2C42" w:rsidRPr="002B3485" w:rsidRDefault="00062C42" w:rsidP="00062C42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062C42" w:rsidRPr="002B3485" w:rsidRDefault="00062C42" w:rsidP="00062C42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062C42" w:rsidRPr="00422FD0" w:rsidRDefault="00062C42" w:rsidP="00062C42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П Р И К А З</w:t>
                      </w:r>
                    </w:p>
                    <w:p w:rsidR="00062C42" w:rsidRPr="007B5378" w:rsidRDefault="00062C42" w:rsidP="00062C42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062C42" w:rsidRDefault="00062C42" w:rsidP="00062C42">
                      <w:pPr>
                        <w:ind w:firstLine="1134"/>
                        <w:jc w:val="both"/>
                      </w:pPr>
                    </w:p>
                    <w:p w:rsidR="00062C42" w:rsidRDefault="00062C42" w:rsidP="00062C42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062C42" w:rsidRDefault="00062C42" w:rsidP="00062C42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97C02">
        <w:rPr>
          <w:noProof/>
        </w:rPr>
        <mc:AlternateContent>
          <mc:Choice Requires="wps">
            <w:drawing>
              <wp:inline distT="0" distB="0" distL="0" distR="0">
                <wp:extent cx="2251075" cy="921385"/>
                <wp:effectExtent l="0" t="0" r="0" b="0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921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Pr="00EB3598" w:rsidRDefault="000D412C" w:rsidP="00CB56E9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B359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</w:t>
                            </w:r>
                            <w:r w:rsidR="00EB359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EB359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 приказ администрации от </w:t>
                            </w:r>
                            <w:r w:rsidR="00A30089" w:rsidRPr="00EB3598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0B5F23" w:rsidRPr="00EB3598">
                              <w:rPr>
                                <w:b/>
                                <w:sz w:val="28"/>
                                <w:szCs w:val="28"/>
                              </w:rPr>
                              <w:t>5.06</w:t>
                            </w:r>
                            <w:r w:rsidRPr="00EB3598">
                              <w:rPr>
                                <w:b/>
                                <w:sz w:val="28"/>
                                <w:szCs w:val="28"/>
                              </w:rPr>
                              <w:t>.20</w:t>
                            </w:r>
                            <w:r w:rsidR="000B5F23" w:rsidRPr="00EB3598">
                              <w:rPr>
                                <w:b/>
                                <w:sz w:val="28"/>
                                <w:szCs w:val="28"/>
                              </w:rPr>
                              <w:t>20</w:t>
                            </w:r>
                            <w:r w:rsidRPr="00EB359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0B5F23" w:rsidRPr="00EB3598">
                              <w:rPr>
                                <w:b/>
                                <w:sz w:val="28"/>
                                <w:szCs w:val="28"/>
                              </w:rPr>
                              <w:t>12</w:t>
                            </w:r>
                            <w:r w:rsidR="0014433B" w:rsidRPr="00EB3598">
                              <w:rPr>
                                <w:b/>
                                <w:sz w:val="28"/>
                                <w:szCs w:val="28"/>
                              </w:rPr>
                              <w:t>9-п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30" type="#_x0000_t202" style="width:177.25pt;height:7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" filled="f" stroked="f">
                <v:textbox>
                  <w:txbxContent>
                    <w:p w:rsidR="00062C42" w:rsidRPr="00EB3598" w:rsidRDefault="000D412C" w:rsidP="00CB56E9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EB3598"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</w:t>
                      </w:r>
                      <w:r w:rsidR="00EB3598">
                        <w:rPr>
                          <w:b/>
                          <w:sz w:val="28"/>
                          <w:szCs w:val="28"/>
                        </w:rPr>
                        <w:t xml:space="preserve">     </w:t>
                      </w:r>
                      <w:r w:rsidRPr="00EB3598">
                        <w:rPr>
                          <w:b/>
                          <w:sz w:val="28"/>
                          <w:szCs w:val="28"/>
                        </w:rPr>
                        <w:t xml:space="preserve">в приказ администрации от </w:t>
                      </w:r>
                      <w:r w:rsidR="00A30089" w:rsidRPr="00EB3598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0B5F23" w:rsidRPr="00EB3598">
                        <w:rPr>
                          <w:b/>
                          <w:sz w:val="28"/>
                          <w:szCs w:val="28"/>
                        </w:rPr>
                        <w:t>5.06</w:t>
                      </w:r>
                      <w:r w:rsidRPr="00EB3598">
                        <w:rPr>
                          <w:b/>
                          <w:sz w:val="28"/>
                          <w:szCs w:val="28"/>
                        </w:rPr>
                        <w:t>.20</w:t>
                      </w:r>
                      <w:r w:rsidR="000B5F23" w:rsidRPr="00EB3598">
                        <w:rPr>
                          <w:b/>
                          <w:sz w:val="28"/>
                          <w:szCs w:val="28"/>
                        </w:rPr>
                        <w:t>20</w:t>
                      </w:r>
                      <w:r w:rsidRPr="00EB3598">
                        <w:rPr>
                          <w:b/>
                          <w:sz w:val="28"/>
                          <w:szCs w:val="28"/>
                        </w:rPr>
                        <w:t xml:space="preserve"> № </w:t>
                      </w:r>
                      <w:r w:rsidR="000B5F23" w:rsidRPr="00EB3598">
                        <w:rPr>
                          <w:b/>
                          <w:sz w:val="28"/>
                          <w:szCs w:val="28"/>
                        </w:rPr>
                        <w:t>12</w:t>
                      </w:r>
                      <w:r w:rsidR="0014433B" w:rsidRPr="00EB3598">
                        <w:rPr>
                          <w:b/>
                          <w:sz w:val="28"/>
                          <w:szCs w:val="28"/>
                        </w:rPr>
                        <w:t>9-п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414BD" w:rsidRPr="00D1446B" w:rsidRDefault="001414BD" w:rsidP="00A30089">
      <w:pPr>
        <w:ind w:firstLine="709"/>
        <w:jc w:val="both"/>
        <w:outlineLvl w:val="0"/>
      </w:pPr>
    </w:p>
    <w:p w:rsidR="00EB3598" w:rsidRDefault="00EB3598" w:rsidP="00EB3598">
      <w:pPr>
        <w:rPr>
          <w:sz w:val="28"/>
          <w:szCs w:val="28"/>
        </w:rPr>
      </w:pPr>
    </w:p>
    <w:p w:rsidR="00EB3598" w:rsidRPr="005D2C06" w:rsidRDefault="00EB3598" w:rsidP="00EB3598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8"/>
          <w:szCs w:val="26"/>
        </w:rPr>
      </w:pPr>
      <w:r w:rsidRPr="005D2C06">
        <w:rPr>
          <w:sz w:val="28"/>
          <w:szCs w:val="26"/>
        </w:rPr>
        <w:t>В соответствии с пунктом 10 статьи 102 Налогового кодекса Российской Федерации,</w:t>
      </w:r>
      <w:r>
        <w:rPr>
          <w:sz w:val="28"/>
          <w:szCs w:val="26"/>
        </w:rPr>
        <w:t xml:space="preserve"> </w:t>
      </w:r>
      <w:r w:rsidRPr="005D2C06">
        <w:rPr>
          <w:sz w:val="28"/>
          <w:szCs w:val="26"/>
        </w:rPr>
        <w:t>пос</w:t>
      </w:r>
      <w:r>
        <w:rPr>
          <w:sz w:val="28"/>
          <w:szCs w:val="26"/>
        </w:rPr>
        <w:t>тановлением</w:t>
      </w:r>
      <w:r w:rsidRPr="005D2C06">
        <w:rPr>
          <w:sz w:val="28"/>
          <w:szCs w:val="26"/>
        </w:rPr>
        <w:t xml:space="preserve"> </w:t>
      </w:r>
      <w:r w:rsidRPr="005D2C06">
        <w:rPr>
          <w:bCs/>
          <w:sz w:val="28"/>
          <w:szCs w:val="26"/>
        </w:rPr>
        <w:t>П</w:t>
      </w:r>
      <w:r>
        <w:rPr>
          <w:bCs/>
          <w:sz w:val="28"/>
          <w:szCs w:val="26"/>
        </w:rPr>
        <w:t xml:space="preserve">равительства Санкт-Петербурга </w:t>
      </w:r>
      <w:r w:rsidRPr="005D2C06">
        <w:rPr>
          <w:bCs/>
          <w:sz w:val="28"/>
          <w:szCs w:val="26"/>
        </w:rPr>
        <w:t>от 19.12.2017 № 1098 «Об администрациях районов Санкт-Петербурга»</w:t>
      </w:r>
    </w:p>
    <w:p w:rsidR="0014433B" w:rsidRPr="00D1446B" w:rsidRDefault="0014433B" w:rsidP="0014433B">
      <w:pPr>
        <w:ind w:firstLine="300"/>
        <w:jc w:val="both"/>
        <w:rPr>
          <w:b/>
        </w:rPr>
      </w:pPr>
    </w:p>
    <w:p w:rsidR="0014433B" w:rsidRPr="00EB3598" w:rsidRDefault="0014433B" w:rsidP="0014433B">
      <w:pPr>
        <w:ind w:firstLine="567"/>
        <w:jc w:val="both"/>
        <w:outlineLvl w:val="0"/>
        <w:rPr>
          <w:b/>
          <w:sz w:val="28"/>
          <w:szCs w:val="28"/>
        </w:rPr>
      </w:pPr>
      <w:r w:rsidRPr="00EB3598">
        <w:rPr>
          <w:b/>
          <w:sz w:val="28"/>
          <w:szCs w:val="28"/>
        </w:rPr>
        <w:t>ПРИКАЗЫВАЮ:</w:t>
      </w:r>
    </w:p>
    <w:p w:rsidR="0014433B" w:rsidRPr="00EB3598" w:rsidRDefault="0014433B" w:rsidP="0014433B">
      <w:pPr>
        <w:ind w:left="300" w:firstLine="420"/>
        <w:jc w:val="both"/>
        <w:outlineLvl w:val="0"/>
        <w:rPr>
          <w:sz w:val="28"/>
          <w:szCs w:val="28"/>
        </w:rPr>
      </w:pPr>
    </w:p>
    <w:p w:rsidR="0014433B" w:rsidRPr="00EB3598" w:rsidRDefault="0014433B" w:rsidP="009215DC">
      <w:pPr>
        <w:ind w:firstLine="567"/>
        <w:jc w:val="both"/>
        <w:rPr>
          <w:sz w:val="28"/>
          <w:szCs w:val="28"/>
        </w:rPr>
      </w:pPr>
      <w:r w:rsidRPr="00EB3598">
        <w:rPr>
          <w:sz w:val="28"/>
          <w:szCs w:val="28"/>
        </w:rPr>
        <w:t>1. Внести изменения в приказ администрации Выборгского района                              Санкт-Петербурга от 1</w:t>
      </w:r>
      <w:r w:rsidR="00EE1AA3">
        <w:rPr>
          <w:sz w:val="28"/>
          <w:szCs w:val="28"/>
        </w:rPr>
        <w:t>5</w:t>
      </w:r>
      <w:r w:rsidRPr="00EB3598">
        <w:rPr>
          <w:sz w:val="28"/>
          <w:szCs w:val="28"/>
        </w:rPr>
        <w:t>.</w:t>
      </w:r>
      <w:r w:rsidR="00EE1AA3">
        <w:rPr>
          <w:sz w:val="28"/>
          <w:szCs w:val="28"/>
        </w:rPr>
        <w:t>06</w:t>
      </w:r>
      <w:r w:rsidRPr="00EB3598">
        <w:rPr>
          <w:sz w:val="28"/>
          <w:szCs w:val="28"/>
        </w:rPr>
        <w:t>.20</w:t>
      </w:r>
      <w:r w:rsidR="00EE1AA3">
        <w:rPr>
          <w:sz w:val="28"/>
          <w:szCs w:val="28"/>
        </w:rPr>
        <w:t>20 № 129</w:t>
      </w:r>
      <w:r w:rsidRPr="00EB3598">
        <w:rPr>
          <w:sz w:val="28"/>
          <w:szCs w:val="28"/>
        </w:rPr>
        <w:t>-п «</w:t>
      </w:r>
      <w:r w:rsidR="00EE1AA3" w:rsidRPr="00D14419">
        <w:rPr>
          <w:sz w:val="28"/>
          <w:szCs w:val="26"/>
        </w:rPr>
        <w:t xml:space="preserve">Об утверждении Перечня </w:t>
      </w:r>
      <w:r w:rsidR="00EE1AA3" w:rsidRPr="00D14419">
        <w:rPr>
          <w:color w:val="000000"/>
          <w:sz w:val="28"/>
          <w:szCs w:val="26"/>
        </w:rPr>
        <w:t xml:space="preserve">должностей государственной гражданской службы Санкт-Петербурга </w:t>
      </w:r>
      <w:r w:rsidR="00EE1AA3">
        <w:rPr>
          <w:color w:val="000000"/>
          <w:sz w:val="28"/>
          <w:szCs w:val="26"/>
        </w:rPr>
        <w:t xml:space="preserve">                             </w:t>
      </w:r>
      <w:r w:rsidR="00EE1AA3" w:rsidRPr="00D14419">
        <w:rPr>
          <w:color w:val="000000"/>
          <w:sz w:val="28"/>
          <w:szCs w:val="26"/>
        </w:rPr>
        <w:t>в администрации Выборгского района Санкт-Петербурга, имеющим право доступа к сведениям, составляющим налоговую тайну</w:t>
      </w:r>
      <w:r w:rsidRPr="00EB3598">
        <w:rPr>
          <w:color w:val="000000"/>
          <w:sz w:val="28"/>
          <w:szCs w:val="28"/>
        </w:rPr>
        <w:t>» (</w:t>
      </w:r>
      <w:r w:rsidRPr="00EB3598">
        <w:rPr>
          <w:sz w:val="28"/>
          <w:szCs w:val="28"/>
        </w:rPr>
        <w:t>далее – приказ)</w:t>
      </w:r>
      <w:r w:rsidRPr="00EB3598">
        <w:rPr>
          <w:color w:val="000000"/>
          <w:sz w:val="28"/>
          <w:szCs w:val="28"/>
        </w:rPr>
        <w:t xml:space="preserve">, изложив приложение к приказу в редакции согласно </w:t>
      </w:r>
      <w:r w:rsidRPr="00EB3598">
        <w:rPr>
          <w:sz w:val="28"/>
          <w:szCs w:val="28"/>
        </w:rPr>
        <w:t xml:space="preserve">приложению </w:t>
      </w:r>
      <w:r w:rsidR="009215DC">
        <w:rPr>
          <w:sz w:val="28"/>
          <w:szCs w:val="28"/>
        </w:rPr>
        <w:t xml:space="preserve">                                   </w:t>
      </w:r>
      <w:r w:rsidRPr="00EB3598">
        <w:rPr>
          <w:sz w:val="28"/>
          <w:szCs w:val="28"/>
        </w:rPr>
        <w:t>к настоящему приказу.</w:t>
      </w:r>
    </w:p>
    <w:p w:rsidR="009215DC" w:rsidRPr="005D2C06" w:rsidRDefault="0014433B" w:rsidP="009215DC">
      <w:pPr>
        <w:ind w:firstLine="567"/>
        <w:jc w:val="both"/>
        <w:rPr>
          <w:sz w:val="28"/>
          <w:szCs w:val="26"/>
        </w:rPr>
      </w:pPr>
      <w:r w:rsidRPr="00EB3598">
        <w:rPr>
          <w:sz w:val="28"/>
          <w:szCs w:val="28"/>
        </w:rPr>
        <w:t>2.</w:t>
      </w:r>
      <w:r w:rsidR="009215DC" w:rsidRPr="009215DC">
        <w:rPr>
          <w:sz w:val="28"/>
          <w:szCs w:val="26"/>
        </w:rPr>
        <w:t xml:space="preserve"> </w:t>
      </w:r>
      <w:r w:rsidR="009215DC" w:rsidRPr="005D2C06">
        <w:rPr>
          <w:sz w:val="28"/>
          <w:szCs w:val="26"/>
        </w:rPr>
        <w:t xml:space="preserve">Отделу по вопросам государственной службы и кадров ознакомить </w:t>
      </w:r>
      <w:r w:rsidR="009215DC" w:rsidRPr="005D2C06">
        <w:rPr>
          <w:color w:val="000000"/>
          <w:sz w:val="28"/>
          <w:szCs w:val="26"/>
        </w:rPr>
        <w:t>государственных гражданских служащих с Перечнем.</w:t>
      </w:r>
    </w:p>
    <w:p w:rsidR="0014433B" w:rsidRPr="00EB3598" w:rsidRDefault="0014433B" w:rsidP="0014433B">
      <w:pPr>
        <w:ind w:firstLine="567"/>
        <w:jc w:val="both"/>
        <w:outlineLvl w:val="0"/>
        <w:rPr>
          <w:sz w:val="28"/>
          <w:szCs w:val="28"/>
        </w:rPr>
      </w:pPr>
      <w:r w:rsidRPr="00EB3598">
        <w:rPr>
          <w:sz w:val="28"/>
          <w:szCs w:val="28"/>
        </w:rPr>
        <w:t>3. Контроль за выполнением приказа остается за главой администрации.</w:t>
      </w:r>
    </w:p>
    <w:p w:rsidR="0014433B" w:rsidRPr="00EB3598" w:rsidRDefault="0014433B" w:rsidP="0014433B">
      <w:pPr>
        <w:ind w:firstLine="709"/>
        <w:jc w:val="both"/>
        <w:outlineLvl w:val="0"/>
        <w:rPr>
          <w:sz w:val="28"/>
          <w:szCs w:val="28"/>
        </w:rPr>
      </w:pPr>
    </w:p>
    <w:p w:rsidR="0014433B" w:rsidRPr="00EB3598" w:rsidRDefault="0014433B" w:rsidP="0014433B">
      <w:pPr>
        <w:ind w:firstLine="709"/>
        <w:jc w:val="both"/>
        <w:outlineLvl w:val="0"/>
        <w:rPr>
          <w:sz w:val="28"/>
          <w:szCs w:val="28"/>
        </w:rPr>
      </w:pPr>
    </w:p>
    <w:p w:rsidR="0014433B" w:rsidRPr="00EB3598" w:rsidRDefault="0014433B" w:rsidP="0014433B">
      <w:pPr>
        <w:ind w:firstLine="709"/>
        <w:jc w:val="both"/>
        <w:outlineLvl w:val="0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27"/>
        <w:gridCol w:w="4628"/>
      </w:tblGrid>
      <w:tr w:rsidR="00EB3598" w:rsidRPr="00B51180" w:rsidTr="00347526">
        <w:tc>
          <w:tcPr>
            <w:tcW w:w="4978" w:type="dxa"/>
          </w:tcPr>
          <w:p w:rsidR="00EB3598" w:rsidRPr="00B51180" w:rsidRDefault="00EB3598" w:rsidP="003475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Pr="00B51180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4943" w:type="dxa"/>
          </w:tcPr>
          <w:p w:rsidR="00EB3598" w:rsidRPr="00B51180" w:rsidRDefault="00EB3598" w:rsidP="00347526">
            <w:pPr>
              <w:ind w:right="-2"/>
              <w:jc w:val="right"/>
              <w:rPr>
                <w:sz w:val="28"/>
                <w:szCs w:val="28"/>
              </w:rPr>
            </w:pPr>
            <w:r w:rsidRPr="00B51180">
              <w:rPr>
                <w:sz w:val="28"/>
                <w:szCs w:val="28"/>
              </w:rPr>
              <w:t xml:space="preserve">                                      В.</w:t>
            </w:r>
            <w:r>
              <w:rPr>
                <w:sz w:val="28"/>
                <w:szCs w:val="28"/>
              </w:rPr>
              <w:t>М</w:t>
            </w:r>
            <w:r w:rsidRPr="00B51180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Полунин</w:t>
            </w:r>
            <w:r w:rsidRPr="00B51180">
              <w:rPr>
                <w:sz w:val="28"/>
                <w:szCs w:val="28"/>
              </w:rPr>
              <w:t xml:space="preserve"> </w:t>
            </w:r>
          </w:p>
        </w:tc>
      </w:tr>
    </w:tbl>
    <w:p w:rsidR="0014433B" w:rsidRPr="00EB3598" w:rsidRDefault="0014433B" w:rsidP="0014433B">
      <w:pPr>
        <w:tabs>
          <w:tab w:val="left" w:pos="7797"/>
        </w:tabs>
        <w:ind w:firstLine="709"/>
        <w:rPr>
          <w:sz w:val="28"/>
          <w:szCs w:val="28"/>
        </w:rPr>
      </w:pPr>
    </w:p>
    <w:p w:rsidR="0014433B" w:rsidRPr="00EB3598" w:rsidRDefault="0014433B" w:rsidP="0014433B">
      <w:pPr>
        <w:rPr>
          <w:b/>
          <w:sz w:val="28"/>
          <w:szCs w:val="28"/>
        </w:rPr>
      </w:pPr>
      <w:r w:rsidRPr="00EB3598">
        <w:rPr>
          <w:b/>
          <w:sz w:val="28"/>
          <w:szCs w:val="28"/>
        </w:rPr>
        <w:t xml:space="preserve"> </w:t>
      </w:r>
    </w:p>
    <w:p w:rsidR="0014433B" w:rsidRDefault="0014433B" w:rsidP="000B18A3">
      <w:pPr>
        <w:ind w:firstLine="709"/>
        <w:jc w:val="both"/>
        <w:outlineLvl w:val="0"/>
      </w:pPr>
      <w:r w:rsidRPr="00D1446B">
        <w:t xml:space="preserve"> </w:t>
      </w:r>
    </w:p>
    <w:p w:rsidR="000B18A3" w:rsidRDefault="000B18A3" w:rsidP="000B18A3">
      <w:pPr>
        <w:ind w:firstLine="709"/>
        <w:jc w:val="both"/>
        <w:outlineLvl w:val="0"/>
      </w:pPr>
    </w:p>
    <w:p w:rsidR="000B18A3" w:rsidRDefault="000B18A3" w:rsidP="000B18A3">
      <w:pPr>
        <w:ind w:firstLine="709"/>
        <w:jc w:val="both"/>
        <w:outlineLvl w:val="0"/>
      </w:pPr>
    </w:p>
    <w:p w:rsidR="00B83401" w:rsidRDefault="00B83401" w:rsidP="00AE41AE">
      <w:pPr>
        <w:jc w:val="right"/>
      </w:pPr>
    </w:p>
    <w:p w:rsidR="00B83401" w:rsidRDefault="00B83401" w:rsidP="00AE41AE">
      <w:pPr>
        <w:jc w:val="right"/>
      </w:pPr>
    </w:p>
    <w:p w:rsidR="00AE41AE" w:rsidRPr="00A77418" w:rsidRDefault="00AE41AE" w:rsidP="00AE41AE">
      <w:pPr>
        <w:jc w:val="right"/>
      </w:pPr>
      <w:r w:rsidRPr="00A77418">
        <w:t xml:space="preserve">Приложение </w:t>
      </w:r>
    </w:p>
    <w:p w:rsidR="00AE41AE" w:rsidRDefault="00AE41AE" w:rsidP="00AE41AE">
      <w:pPr>
        <w:jc w:val="right"/>
      </w:pPr>
      <w:r w:rsidRPr="00A77418">
        <w:t xml:space="preserve">к приказу администрации </w:t>
      </w:r>
    </w:p>
    <w:p w:rsidR="00AE41AE" w:rsidRPr="00A77418" w:rsidRDefault="00AE41AE" w:rsidP="00AE41AE">
      <w:pPr>
        <w:jc w:val="right"/>
      </w:pPr>
      <w:r w:rsidRPr="00A77418">
        <w:t xml:space="preserve">Выборгского района Санкт-Петербурга </w:t>
      </w:r>
    </w:p>
    <w:p w:rsidR="00AE41AE" w:rsidRDefault="00AE41AE" w:rsidP="00AE41AE">
      <w:pPr>
        <w:jc w:val="right"/>
      </w:pPr>
      <w:r w:rsidRPr="00A77418">
        <w:t>от ___________ № ______</w:t>
      </w:r>
    </w:p>
    <w:p w:rsidR="00AE41AE" w:rsidRDefault="00AE41AE" w:rsidP="00AE41AE">
      <w:pPr>
        <w:jc w:val="right"/>
      </w:pPr>
    </w:p>
    <w:p w:rsidR="00AE41AE" w:rsidRDefault="00AE41AE" w:rsidP="00AE41AE">
      <w:pPr>
        <w:spacing w:line="240" w:lineRule="atLeast"/>
        <w:jc w:val="center"/>
        <w:rPr>
          <w:b/>
          <w:szCs w:val="26"/>
        </w:rPr>
      </w:pPr>
    </w:p>
    <w:p w:rsidR="00AE41AE" w:rsidRPr="00927FEB" w:rsidRDefault="00AE41AE" w:rsidP="00AE41AE">
      <w:pPr>
        <w:spacing w:line="240" w:lineRule="atLeast"/>
        <w:jc w:val="center"/>
        <w:rPr>
          <w:b/>
          <w:szCs w:val="26"/>
        </w:rPr>
      </w:pPr>
      <w:r w:rsidRPr="00927FEB">
        <w:rPr>
          <w:b/>
          <w:szCs w:val="26"/>
        </w:rPr>
        <w:t>ПЕРЕЧЕНЬ</w:t>
      </w:r>
    </w:p>
    <w:p w:rsidR="00B83401" w:rsidRDefault="00AE41AE" w:rsidP="00AE41AE">
      <w:pPr>
        <w:ind w:left="-142"/>
        <w:jc w:val="center"/>
        <w:rPr>
          <w:b/>
          <w:color w:val="000000"/>
          <w:szCs w:val="26"/>
        </w:rPr>
      </w:pPr>
      <w:r w:rsidRPr="00927FEB">
        <w:rPr>
          <w:b/>
          <w:color w:val="000000"/>
          <w:szCs w:val="26"/>
        </w:rPr>
        <w:t xml:space="preserve">должностей государственной гражданской службы Санкт-Петербурга </w:t>
      </w:r>
      <w:r w:rsidR="00B83401">
        <w:rPr>
          <w:b/>
          <w:color w:val="000000"/>
          <w:szCs w:val="26"/>
        </w:rPr>
        <w:br/>
      </w:r>
      <w:r w:rsidRPr="00927FEB">
        <w:rPr>
          <w:b/>
          <w:color w:val="000000"/>
          <w:szCs w:val="26"/>
        </w:rPr>
        <w:t xml:space="preserve">в администрации Выборгского района Санкт-Петербурга, </w:t>
      </w:r>
    </w:p>
    <w:p w:rsidR="00B83401" w:rsidRDefault="00AE41AE" w:rsidP="00AE41AE">
      <w:pPr>
        <w:ind w:left="-142"/>
        <w:jc w:val="center"/>
        <w:rPr>
          <w:b/>
          <w:color w:val="000000"/>
          <w:szCs w:val="26"/>
        </w:rPr>
      </w:pPr>
      <w:r w:rsidRPr="00927FEB">
        <w:rPr>
          <w:b/>
          <w:color w:val="000000"/>
          <w:szCs w:val="26"/>
        </w:rPr>
        <w:t xml:space="preserve">при замещении которых государственные гражданские служащие Санкт-Петербурга, замещающие должности государственной гражданской службы </w:t>
      </w:r>
      <w:r>
        <w:rPr>
          <w:b/>
          <w:color w:val="000000"/>
          <w:szCs w:val="26"/>
        </w:rPr>
        <w:br/>
      </w:r>
      <w:r w:rsidRPr="00927FEB">
        <w:rPr>
          <w:b/>
          <w:color w:val="000000"/>
          <w:szCs w:val="26"/>
        </w:rPr>
        <w:t xml:space="preserve">Санкт-Петербурга в администрации Выборгского района Санкт-Петербурга, </w:t>
      </w:r>
    </w:p>
    <w:p w:rsidR="00AE41AE" w:rsidRPr="00927FEB" w:rsidRDefault="00AE41AE" w:rsidP="00AE41AE">
      <w:pPr>
        <w:ind w:left="-142"/>
        <w:jc w:val="center"/>
        <w:rPr>
          <w:b/>
          <w:sz w:val="22"/>
        </w:rPr>
      </w:pPr>
      <w:r w:rsidRPr="00927FEB">
        <w:rPr>
          <w:b/>
          <w:color w:val="000000"/>
          <w:szCs w:val="26"/>
        </w:rPr>
        <w:t>имеют право доступа к сведениям, составляющим</w:t>
      </w:r>
      <w:r w:rsidRPr="00927FEB">
        <w:rPr>
          <w:b/>
          <w:color w:val="000000"/>
          <w:szCs w:val="28"/>
        </w:rPr>
        <w:t xml:space="preserve"> налоговую тайну </w:t>
      </w:r>
    </w:p>
    <w:p w:rsidR="00AE41AE" w:rsidRDefault="00AE41AE" w:rsidP="00AE41AE">
      <w:pPr>
        <w:spacing w:line="240" w:lineRule="atLeast"/>
        <w:jc w:val="center"/>
        <w:rPr>
          <w:bCs/>
        </w:rPr>
      </w:pPr>
    </w:p>
    <w:tbl>
      <w:tblPr>
        <w:tblW w:w="9101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5"/>
        <w:gridCol w:w="3525"/>
        <w:gridCol w:w="1701"/>
      </w:tblGrid>
      <w:tr w:rsidR="00432F50" w:rsidRPr="00A77418" w:rsidTr="00432F50">
        <w:trPr>
          <w:trHeight w:val="450"/>
        </w:trPr>
        <w:tc>
          <w:tcPr>
            <w:tcW w:w="3875" w:type="dxa"/>
            <w:tcBorders>
              <w:left w:val="nil"/>
            </w:tcBorders>
          </w:tcPr>
          <w:p w:rsidR="00432F50" w:rsidRPr="00A77418" w:rsidRDefault="00432F50" w:rsidP="00432F5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структурного подразделения</w:t>
            </w:r>
          </w:p>
        </w:tc>
        <w:tc>
          <w:tcPr>
            <w:tcW w:w="3525" w:type="dxa"/>
            <w:tcBorders>
              <w:left w:val="nil"/>
            </w:tcBorders>
          </w:tcPr>
          <w:p w:rsidR="00432F50" w:rsidRPr="00A77418" w:rsidRDefault="00432F50" w:rsidP="00432F5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должности</w:t>
            </w:r>
          </w:p>
        </w:tc>
        <w:tc>
          <w:tcPr>
            <w:tcW w:w="1701" w:type="dxa"/>
          </w:tcPr>
          <w:p w:rsidR="00432F50" w:rsidRPr="00A77418" w:rsidRDefault="00432F50" w:rsidP="00432F5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Количество должностей</w:t>
            </w:r>
          </w:p>
        </w:tc>
      </w:tr>
      <w:tr w:rsidR="00432F50" w:rsidRPr="00A77418" w:rsidTr="00432F50">
        <w:trPr>
          <w:trHeight w:val="450"/>
        </w:trPr>
        <w:tc>
          <w:tcPr>
            <w:tcW w:w="3875" w:type="dxa"/>
            <w:tcBorders>
              <w:left w:val="nil"/>
            </w:tcBorders>
          </w:tcPr>
          <w:p w:rsidR="00432F50" w:rsidRPr="00A77418" w:rsidRDefault="00432F50" w:rsidP="00432F50">
            <w:r w:rsidRPr="00A77418">
              <w:t>Отдел социальной защиты населения</w:t>
            </w:r>
          </w:p>
        </w:tc>
        <w:tc>
          <w:tcPr>
            <w:tcW w:w="3525" w:type="dxa"/>
            <w:tcBorders>
              <w:left w:val="nil"/>
            </w:tcBorders>
          </w:tcPr>
          <w:p w:rsidR="00432F50" w:rsidRDefault="00432F50" w:rsidP="00432F50">
            <w:pPr>
              <w:rPr>
                <w:lang w:eastAsia="en-US"/>
              </w:rPr>
            </w:pPr>
          </w:p>
        </w:tc>
        <w:tc>
          <w:tcPr>
            <w:tcW w:w="1701" w:type="dxa"/>
          </w:tcPr>
          <w:p w:rsidR="00432F50" w:rsidRPr="00A77418" w:rsidRDefault="00432F50" w:rsidP="00432F50">
            <w:pPr>
              <w:jc w:val="center"/>
              <w:rPr>
                <w:lang w:eastAsia="en-US"/>
              </w:rPr>
            </w:pPr>
          </w:p>
        </w:tc>
      </w:tr>
      <w:tr w:rsidR="00432F50" w:rsidRPr="00A77418" w:rsidTr="00432F50">
        <w:trPr>
          <w:trHeight w:val="375"/>
        </w:trPr>
        <w:tc>
          <w:tcPr>
            <w:tcW w:w="3875" w:type="dxa"/>
            <w:tcBorders>
              <w:left w:val="nil"/>
            </w:tcBorders>
          </w:tcPr>
          <w:p w:rsidR="00432F50" w:rsidRPr="00A77418" w:rsidRDefault="00432F50" w:rsidP="00432F50">
            <w:pPr>
              <w:rPr>
                <w:lang w:eastAsia="en-US"/>
              </w:rPr>
            </w:pPr>
          </w:p>
        </w:tc>
        <w:tc>
          <w:tcPr>
            <w:tcW w:w="3525" w:type="dxa"/>
            <w:tcBorders>
              <w:left w:val="nil"/>
            </w:tcBorders>
          </w:tcPr>
          <w:p w:rsidR="00432F50" w:rsidRDefault="00432F50" w:rsidP="00432F50">
            <w:pPr>
              <w:rPr>
                <w:lang w:eastAsia="en-US"/>
              </w:rPr>
            </w:pPr>
            <w:r>
              <w:rPr>
                <w:lang w:eastAsia="en-US"/>
              </w:rPr>
              <w:t>Начальник отдела</w:t>
            </w:r>
          </w:p>
          <w:p w:rsidR="00432F50" w:rsidRDefault="00432F50" w:rsidP="00432F50">
            <w:pPr>
              <w:rPr>
                <w:lang w:eastAsia="en-US"/>
              </w:rPr>
            </w:pPr>
            <w:r>
              <w:rPr>
                <w:lang w:eastAsia="en-US"/>
              </w:rPr>
              <w:t>Заместитель начальника отдела</w:t>
            </w:r>
          </w:p>
        </w:tc>
        <w:tc>
          <w:tcPr>
            <w:tcW w:w="1701" w:type="dxa"/>
          </w:tcPr>
          <w:p w:rsidR="00432F50" w:rsidRDefault="00785DC1" w:rsidP="00432F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785DC1" w:rsidRPr="00A77418" w:rsidRDefault="00785DC1" w:rsidP="00432F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432F50" w:rsidRPr="00A77418" w:rsidTr="00432F50">
        <w:tc>
          <w:tcPr>
            <w:tcW w:w="3875" w:type="dxa"/>
            <w:vMerge w:val="restart"/>
            <w:tcBorders>
              <w:left w:val="nil"/>
            </w:tcBorders>
            <w:hideMark/>
          </w:tcPr>
          <w:p w:rsidR="00432F50" w:rsidRPr="00A77418" w:rsidRDefault="00432F50" w:rsidP="00432F50">
            <w:pPr>
              <w:rPr>
                <w:lang w:eastAsia="en-US"/>
              </w:rPr>
            </w:pPr>
            <w:r w:rsidRPr="00A77418">
              <w:t>Сектор по делам инвалидов</w:t>
            </w:r>
          </w:p>
        </w:tc>
        <w:tc>
          <w:tcPr>
            <w:tcW w:w="3525" w:type="dxa"/>
            <w:hideMark/>
          </w:tcPr>
          <w:p w:rsidR="00432F50" w:rsidRPr="00A77418" w:rsidRDefault="00432F50" w:rsidP="00432F5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701" w:type="dxa"/>
            <w:hideMark/>
          </w:tcPr>
          <w:p w:rsidR="00432F50" w:rsidRPr="00A77418" w:rsidRDefault="00432F50" w:rsidP="00432F5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432F50" w:rsidRPr="00A77418" w:rsidTr="00432F50">
        <w:tc>
          <w:tcPr>
            <w:tcW w:w="3875" w:type="dxa"/>
            <w:vMerge/>
            <w:tcBorders>
              <w:left w:val="nil"/>
            </w:tcBorders>
            <w:vAlign w:val="center"/>
            <w:hideMark/>
          </w:tcPr>
          <w:p w:rsidR="00432F50" w:rsidRPr="00A77418" w:rsidRDefault="00432F50" w:rsidP="00432F50">
            <w:pPr>
              <w:rPr>
                <w:lang w:eastAsia="en-US"/>
              </w:rPr>
            </w:pPr>
          </w:p>
        </w:tc>
        <w:tc>
          <w:tcPr>
            <w:tcW w:w="3525" w:type="dxa"/>
            <w:hideMark/>
          </w:tcPr>
          <w:p w:rsidR="00432F50" w:rsidRPr="00A77418" w:rsidRDefault="00432F50" w:rsidP="00432F5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701" w:type="dxa"/>
            <w:hideMark/>
          </w:tcPr>
          <w:p w:rsidR="00432F50" w:rsidRPr="00A77418" w:rsidRDefault="00432F50" w:rsidP="00432F5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</w:p>
        </w:tc>
      </w:tr>
      <w:tr w:rsidR="00432F50" w:rsidRPr="00A77418" w:rsidTr="00432F50">
        <w:tc>
          <w:tcPr>
            <w:tcW w:w="3875" w:type="dxa"/>
            <w:vMerge/>
            <w:tcBorders>
              <w:left w:val="nil"/>
            </w:tcBorders>
            <w:vAlign w:val="center"/>
          </w:tcPr>
          <w:p w:rsidR="00432F50" w:rsidRPr="00A77418" w:rsidRDefault="00432F50" w:rsidP="00432F50">
            <w:pPr>
              <w:rPr>
                <w:lang w:eastAsia="en-US"/>
              </w:rPr>
            </w:pPr>
          </w:p>
        </w:tc>
        <w:tc>
          <w:tcPr>
            <w:tcW w:w="3525" w:type="dxa"/>
          </w:tcPr>
          <w:p w:rsidR="00432F50" w:rsidRPr="00A77418" w:rsidRDefault="00432F50" w:rsidP="00432F5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701" w:type="dxa"/>
          </w:tcPr>
          <w:p w:rsidR="00432F50" w:rsidRPr="00A77418" w:rsidRDefault="00785DC1" w:rsidP="00432F50">
            <w:pPr>
              <w:jc w:val="center"/>
            </w:pPr>
            <w:r>
              <w:t>2</w:t>
            </w:r>
          </w:p>
        </w:tc>
      </w:tr>
      <w:tr w:rsidR="00432F50" w:rsidRPr="00A77418" w:rsidTr="00432F50">
        <w:tc>
          <w:tcPr>
            <w:tcW w:w="3875" w:type="dxa"/>
            <w:vMerge/>
            <w:tcBorders>
              <w:left w:val="nil"/>
            </w:tcBorders>
            <w:vAlign w:val="center"/>
          </w:tcPr>
          <w:p w:rsidR="00432F50" w:rsidRPr="00A77418" w:rsidRDefault="00432F50" w:rsidP="00432F50">
            <w:pPr>
              <w:rPr>
                <w:lang w:eastAsia="en-US"/>
              </w:rPr>
            </w:pPr>
          </w:p>
        </w:tc>
        <w:tc>
          <w:tcPr>
            <w:tcW w:w="3525" w:type="dxa"/>
          </w:tcPr>
          <w:p w:rsidR="00432F50" w:rsidRPr="00A77418" w:rsidRDefault="00432F50" w:rsidP="00432F50">
            <w:r w:rsidRPr="00A77418">
              <w:t>специалист 1-й категории</w:t>
            </w:r>
          </w:p>
        </w:tc>
        <w:tc>
          <w:tcPr>
            <w:tcW w:w="1701" w:type="dxa"/>
          </w:tcPr>
          <w:p w:rsidR="00432F50" w:rsidRPr="00A77418" w:rsidRDefault="00785DC1" w:rsidP="00432F50">
            <w:pPr>
              <w:jc w:val="center"/>
            </w:pPr>
            <w:r>
              <w:t>1</w:t>
            </w:r>
          </w:p>
        </w:tc>
      </w:tr>
      <w:tr w:rsidR="00432F50" w:rsidRPr="00A77418" w:rsidTr="00432F50">
        <w:tc>
          <w:tcPr>
            <w:tcW w:w="3875" w:type="dxa"/>
            <w:vMerge w:val="restart"/>
            <w:tcBorders>
              <w:left w:val="nil"/>
            </w:tcBorders>
            <w:hideMark/>
          </w:tcPr>
          <w:p w:rsidR="00432F50" w:rsidRPr="00A77418" w:rsidRDefault="00432F50" w:rsidP="00432F50">
            <w:pPr>
              <w:rPr>
                <w:lang w:eastAsia="en-US"/>
              </w:rPr>
            </w:pPr>
            <w:r w:rsidRPr="00A77418">
              <w:t>Сектор льгот и социальной защиты ветеранов</w:t>
            </w:r>
          </w:p>
        </w:tc>
        <w:tc>
          <w:tcPr>
            <w:tcW w:w="3525" w:type="dxa"/>
            <w:hideMark/>
          </w:tcPr>
          <w:p w:rsidR="00432F50" w:rsidRPr="00A77418" w:rsidRDefault="00432F50" w:rsidP="00432F5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701" w:type="dxa"/>
            <w:hideMark/>
          </w:tcPr>
          <w:p w:rsidR="00432F50" w:rsidRPr="00A77418" w:rsidRDefault="00432F50" w:rsidP="00432F5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432F50" w:rsidRPr="00A77418" w:rsidTr="00432F50">
        <w:tc>
          <w:tcPr>
            <w:tcW w:w="3875" w:type="dxa"/>
            <w:vMerge/>
            <w:tcBorders>
              <w:left w:val="nil"/>
            </w:tcBorders>
          </w:tcPr>
          <w:p w:rsidR="00432F50" w:rsidRPr="00A77418" w:rsidRDefault="00432F50" w:rsidP="00432F50"/>
        </w:tc>
        <w:tc>
          <w:tcPr>
            <w:tcW w:w="3525" w:type="dxa"/>
          </w:tcPr>
          <w:p w:rsidR="00432F50" w:rsidRPr="00A77418" w:rsidRDefault="00432F50" w:rsidP="00432F5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701" w:type="dxa"/>
          </w:tcPr>
          <w:p w:rsidR="00432F50" w:rsidRPr="00A77418" w:rsidRDefault="00432F50" w:rsidP="00432F50">
            <w:pPr>
              <w:jc w:val="center"/>
            </w:pPr>
            <w:r w:rsidRPr="00A77418">
              <w:t>5</w:t>
            </w:r>
          </w:p>
        </w:tc>
      </w:tr>
      <w:tr w:rsidR="00432F50" w:rsidRPr="00A77418" w:rsidTr="00432F50">
        <w:tc>
          <w:tcPr>
            <w:tcW w:w="3875" w:type="dxa"/>
            <w:vMerge/>
            <w:tcBorders>
              <w:left w:val="nil"/>
            </w:tcBorders>
          </w:tcPr>
          <w:p w:rsidR="00432F50" w:rsidRPr="00A77418" w:rsidRDefault="00432F50" w:rsidP="00432F50"/>
        </w:tc>
        <w:tc>
          <w:tcPr>
            <w:tcW w:w="3525" w:type="dxa"/>
          </w:tcPr>
          <w:p w:rsidR="00432F50" w:rsidRPr="00A77418" w:rsidRDefault="00432F50" w:rsidP="00432F5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701" w:type="dxa"/>
          </w:tcPr>
          <w:p w:rsidR="00432F50" w:rsidRPr="00A77418" w:rsidRDefault="00432F50" w:rsidP="00432F50">
            <w:pPr>
              <w:jc w:val="center"/>
            </w:pPr>
            <w:r w:rsidRPr="00A77418">
              <w:t>3</w:t>
            </w:r>
          </w:p>
        </w:tc>
      </w:tr>
      <w:tr w:rsidR="00432F50" w:rsidRPr="00A77418" w:rsidTr="00432F50">
        <w:tc>
          <w:tcPr>
            <w:tcW w:w="3875" w:type="dxa"/>
            <w:vMerge/>
            <w:tcBorders>
              <w:left w:val="nil"/>
            </w:tcBorders>
          </w:tcPr>
          <w:p w:rsidR="00432F50" w:rsidRPr="00A77418" w:rsidRDefault="00432F50" w:rsidP="00432F50"/>
        </w:tc>
        <w:tc>
          <w:tcPr>
            <w:tcW w:w="3525" w:type="dxa"/>
          </w:tcPr>
          <w:p w:rsidR="00432F50" w:rsidRPr="00A77418" w:rsidRDefault="00432F50" w:rsidP="00432F50">
            <w:r w:rsidRPr="00A77418">
              <w:t>специалист 1-й категории</w:t>
            </w:r>
          </w:p>
        </w:tc>
        <w:tc>
          <w:tcPr>
            <w:tcW w:w="1701" w:type="dxa"/>
          </w:tcPr>
          <w:p w:rsidR="00432F50" w:rsidRPr="00A77418" w:rsidRDefault="00432F50" w:rsidP="00432F50">
            <w:pPr>
              <w:jc w:val="center"/>
            </w:pPr>
            <w:r w:rsidRPr="00A77418">
              <w:t>3</w:t>
            </w:r>
          </w:p>
        </w:tc>
      </w:tr>
      <w:tr w:rsidR="00432F50" w:rsidRPr="00A77418" w:rsidTr="00432F50">
        <w:tc>
          <w:tcPr>
            <w:tcW w:w="3875" w:type="dxa"/>
            <w:vMerge w:val="restart"/>
            <w:tcBorders>
              <w:left w:val="nil"/>
            </w:tcBorders>
            <w:hideMark/>
          </w:tcPr>
          <w:p w:rsidR="00432F50" w:rsidRPr="00A77418" w:rsidRDefault="00432F50" w:rsidP="00432F50">
            <w:pPr>
              <w:rPr>
                <w:lang w:eastAsia="en-US"/>
              </w:rPr>
            </w:pPr>
            <w:r w:rsidRPr="00A77418">
              <w:t>Сектор адресной социальной поддержки</w:t>
            </w:r>
          </w:p>
        </w:tc>
        <w:tc>
          <w:tcPr>
            <w:tcW w:w="3525" w:type="dxa"/>
            <w:hideMark/>
          </w:tcPr>
          <w:p w:rsidR="00432F50" w:rsidRPr="00A77418" w:rsidRDefault="00432F50" w:rsidP="00432F5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701" w:type="dxa"/>
            <w:hideMark/>
          </w:tcPr>
          <w:p w:rsidR="00432F50" w:rsidRPr="00A77418" w:rsidRDefault="00432F50" w:rsidP="00432F5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432F50" w:rsidRPr="00A77418" w:rsidTr="00432F50">
        <w:tc>
          <w:tcPr>
            <w:tcW w:w="3875" w:type="dxa"/>
            <w:vMerge/>
            <w:tcBorders>
              <w:left w:val="nil"/>
            </w:tcBorders>
          </w:tcPr>
          <w:p w:rsidR="00432F50" w:rsidRPr="00A77418" w:rsidRDefault="00432F50" w:rsidP="00432F50"/>
        </w:tc>
        <w:tc>
          <w:tcPr>
            <w:tcW w:w="3525" w:type="dxa"/>
          </w:tcPr>
          <w:p w:rsidR="00432F50" w:rsidRPr="00A77418" w:rsidRDefault="00432F50" w:rsidP="00432F5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701" w:type="dxa"/>
          </w:tcPr>
          <w:p w:rsidR="00432F50" w:rsidRPr="00A77418" w:rsidRDefault="00432F50" w:rsidP="00432F50">
            <w:pPr>
              <w:jc w:val="center"/>
            </w:pPr>
            <w:r w:rsidRPr="00A77418">
              <w:t>2</w:t>
            </w:r>
          </w:p>
        </w:tc>
      </w:tr>
      <w:tr w:rsidR="00432F50" w:rsidRPr="00A77418" w:rsidTr="00432F50">
        <w:tc>
          <w:tcPr>
            <w:tcW w:w="3875" w:type="dxa"/>
            <w:vMerge/>
            <w:tcBorders>
              <w:left w:val="nil"/>
            </w:tcBorders>
          </w:tcPr>
          <w:p w:rsidR="00432F50" w:rsidRPr="00A77418" w:rsidRDefault="00432F50" w:rsidP="00432F50"/>
        </w:tc>
        <w:tc>
          <w:tcPr>
            <w:tcW w:w="3525" w:type="dxa"/>
          </w:tcPr>
          <w:p w:rsidR="00432F50" w:rsidRPr="00A77418" w:rsidRDefault="00432F50" w:rsidP="00432F5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701" w:type="dxa"/>
          </w:tcPr>
          <w:p w:rsidR="00432F50" w:rsidRPr="00A77418" w:rsidRDefault="00432F50" w:rsidP="00432F50">
            <w:pPr>
              <w:jc w:val="center"/>
            </w:pPr>
            <w:r w:rsidRPr="00A77418">
              <w:t>3</w:t>
            </w:r>
          </w:p>
        </w:tc>
      </w:tr>
      <w:tr w:rsidR="00432F50" w:rsidRPr="00A77418" w:rsidTr="00432F50">
        <w:tc>
          <w:tcPr>
            <w:tcW w:w="3875" w:type="dxa"/>
            <w:vMerge/>
            <w:tcBorders>
              <w:left w:val="nil"/>
            </w:tcBorders>
          </w:tcPr>
          <w:p w:rsidR="00432F50" w:rsidRPr="00A77418" w:rsidRDefault="00432F50" w:rsidP="00432F50"/>
        </w:tc>
        <w:tc>
          <w:tcPr>
            <w:tcW w:w="3525" w:type="dxa"/>
          </w:tcPr>
          <w:p w:rsidR="00432F50" w:rsidRPr="00A77418" w:rsidRDefault="00432F50" w:rsidP="00432F50">
            <w:r w:rsidRPr="00A77418">
              <w:t>специалист 1-й категории</w:t>
            </w:r>
          </w:p>
        </w:tc>
        <w:tc>
          <w:tcPr>
            <w:tcW w:w="1701" w:type="dxa"/>
          </w:tcPr>
          <w:p w:rsidR="00432F50" w:rsidRPr="00A77418" w:rsidRDefault="00432F50" w:rsidP="00432F50">
            <w:pPr>
              <w:jc w:val="center"/>
            </w:pPr>
            <w:r w:rsidRPr="00A77418">
              <w:t>2</w:t>
            </w:r>
          </w:p>
        </w:tc>
      </w:tr>
      <w:tr w:rsidR="00432F50" w:rsidRPr="00A77418" w:rsidTr="00432F50">
        <w:tc>
          <w:tcPr>
            <w:tcW w:w="3875" w:type="dxa"/>
            <w:vMerge w:val="restart"/>
            <w:tcBorders>
              <w:left w:val="nil"/>
            </w:tcBorders>
            <w:hideMark/>
          </w:tcPr>
          <w:p w:rsidR="00432F50" w:rsidRPr="00A77418" w:rsidRDefault="00432F50" w:rsidP="00432F50">
            <w:pPr>
              <w:rPr>
                <w:lang w:eastAsia="en-US"/>
              </w:rPr>
            </w:pPr>
            <w:r w:rsidRPr="00A77418">
              <w:t>Сектор социального развития и мониторинга</w:t>
            </w:r>
          </w:p>
        </w:tc>
        <w:tc>
          <w:tcPr>
            <w:tcW w:w="3525" w:type="dxa"/>
            <w:hideMark/>
          </w:tcPr>
          <w:p w:rsidR="00432F50" w:rsidRPr="00A77418" w:rsidRDefault="00432F50" w:rsidP="00432F5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701" w:type="dxa"/>
            <w:hideMark/>
          </w:tcPr>
          <w:p w:rsidR="00432F50" w:rsidRPr="00A77418" w:rsidRDefault="00432F50" w:rsidP="00432F5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432F50" w:rsidRPr="00A77418" w:rsidTr="00432F50">
        <w:tc>
          <w:tcPr>
            <w:tcW w:w="3875" w:type="dxa"/>
            <w:vMerge/>
            <w:tcBorders>
              <w:left w:val="nil"/>
            </w:tcBorders>
          </w:tcPr>
          <w:p w:rsidR="00432F50" w:rsidRPr="00A77418" w:rsidRDefault="00432F50" w:rsidP="00432F50"/>
        </w:tc>
        <w:tc>
          <w:tcPr>
            <w:tcW w:w="3525" w:type="dxa"/>
          </w:tcPr>
          <w:p w:rsidR="00432F50" w:rsidRPr="00A77418" w:rsidRDefault="00432F50" w:rsidP="00432F5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701" w:type="dxa"/>
          </w:tcPr>
          <w:p w:rsidR="00432F50" w:rsidRPr="00A77418" w:rsidRDefault="00432F50" w:rsidP="00432F50">
            <w:pPr>
              <w:jc w:val="center"/>
              <w:rPr>
                <w:lang w:eastAsia="en-US"/>
              </w:rPr>
            </w:pPr>
            <w:r w:rsidRPr="00A77418">
              <w:t>4</w:t>
            </w:r>
          </w:p>
        </w:tc>
      </w:tr>
      <w:tr w:rsidR="00432F50" w:rsidRPr="00A77418" w:rsidTr="00432F50">
        <w:tc>
          <w:tcPr>
            <w:tcW w:w="3875" w:type="dxa"/>
            <w:vMerge/>
            <w:tcBorders>
              <w:left w:val="nil"/>
            </w:tcBorders>
          </w:tcPr>
          <w:p w:rsidR="00432F50" w:rsidRPr="00A77418" w:rsidRDefault="00432F50" w:rsidP="00432F50"/>
        </w:tc>
        <w:tc>
          <w:tcPr>
            <w:tcW w:w="3525" w:type="dxa"/>
          </w:tcPr>
          <w:p w:rsidR="00432F50" w:rsidRPr="00A77418" w:rsidRDefault="00432F50" w:rsidP="00432F5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701" w:type="dxa"/>
          </w:tcPr>
          <w:p w:rsidR="00432F50" w:rsidRPr="00A77418" w:rsidRDefault="00432F50" w:rsidP="00432F50">
            <w:pPr>
              <w:jc w:val="center"/>
            </w:pPr>
            <w:r w:rsidRPr="00A77418">
              <w:t>2</w:t>
            </w:r>
          </w:p>
        </w:tc>
      </w:tr>
      <w:tr w:rsidR="00432F50" w:rsidRPr="00A77418" w:rsidTr="00432F50">
        <w:tc>
          <w:tcPr>
            <w:tcW w:w="3875" w:type="dxa"/>
            <w:vMerge/>
            <w:tcBorders>
              <w:left w:val="nil"/>
            </w:tcBorders>
            <w:vAlign w:val="center"/>
            <w:hideMark/>
          </w:tcPr>
          <w:p w:rsidR="00432F50" w:rsidRPr="00A77418" w:rsidRDefault="00432F50" w:rsidP="00432F50">
            <w:pPr>
              <w:rPr>
                <w:lang w:eastAsia="en-US"/>
              </w:rPr>
            </w:pPr>
          </w:p>
        </w:tc>
        <w:tc>
          <w:tcPr>
            <w:tcW w:w="3525" w:type="dxa"/>
          </w:tcPr>
          <w:p w:rsidR="00432F50" w:rsidRPr="00A77418" w:rsidRDefault="00432F50" w:rsidP="00432F50">
            <w:r w:rsidRPr="00A77418">
              <w:t>специалист 1-й категории</w:t>
            </w:r>
          </w:p>
        </w:tc>
        <w:tc>
          <w:tcPr>
            <w:tcW w:w="1701" w:type="dxa"/>
          </w:tcPr>
          <w:p w:rsidR="00432F50" w:rsidRPr="00A77418" w:rsidRDefault="00432F50" w:rsidP="00432F5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3</w:t>
            </w:r>
          </w:p>
        </w:tc>
      </w:tr>
      <w:tr w:rsidR="00432F50" w:rsidRPr="00A77418" w:rsidTr="00432F50">
        <w:tc>
          <w:tcPr>
            <w:tcW w:w="3875" w:type="dxa"/>
            <w:vMerge w:val="restart"/>
            <w:tcBorders>
              <w:left w:val="nil"/>
            </w:tcBorders>
            <w:hideMark/>
          </w:tcPr>
          <w:p w:rsidR="00432F50" w:rsidRPr="00A77418" w:rsidRDefault="00432F50" w:rsidP="00432F50">
            <w:pPr>
              <w:rPr>
                <w:lang w:eastAsia="en-US"/>
              </w:rPr>
            </w:pPr>
            <w:r w:rsidRPr="00A77418">
              <w:t>Сектор социальной защиты семьи и детства</w:t>
            </w:r>
          </w:p>
        </w:tc>
        <w:tc>
          <w:tcPr>
            <w:tcW w:w="3525" w:type="dxa"/>
            <w:hideMark/>
          </w:tcPr>
          <w:p w:rsidR="00432F50" w:rsidRPr="00A77418" w:rsidRDefault="00432F50" w:rsidP="00432F5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701" w:type="dxa"/>
            <w:hideMark/>
          </w:tcPr>
          <w:p w:rsidR="00432F50" w:rsidRPr="00A77418" w:rsidRDefault="00432F50" w:rsidP="00432F5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432F50" w:rsidRPr="00A77418" w:rsidTr="00432F50">
        <w:tc>
          <w:tcPr>
            <w:tcW w:w="3875" w:type="dxa"/>
            <w:vMerge/>
            <w:tcBorders>
              <w:left w:val="nil"/>
            </w:tcBorders>
          </w:tcPr>
          <w:p w:rsidR="00432F50" w:rsidRPr="00A77418" w:rsidRDefault="00432F50" w:rsidP="00432F50"/>
        </w:tc>
        <w:tc>
          <w:tcPr>
            <w:tcW w:w="3525" w:type="dxa"/>
          </w:tcPr>
          <w:p w:rsidR="00432F50" w:rsidRPr="00A77418" w:rsidRDefault="00432F50" w:rsidP="00432F5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701" w:type="dxa"/>
          </w:tcPr>
          <w:p w:rsidR="00432F50" w:rsidRPr="00A77418" w:rsidRDefault="00432F50" w:rsidP="00432F50">
            <w:pPr>
              <w:jc w:val="center"/>
            </w:pPr>
            <w:r w:rsidRPr="00A77418">
              <w:t>5</w:t>
            </w:r>
          </w:p>
        </w:tc>
      </w:tr>
      <w:tr w:rsidR="00432F50" w:rsidRPr="00A77418" w:rsidTr="00432F50">
        <w:tc>
          <w:tcPr>
            <w:tcW w:w="3875" w:type="dxa"/>
            <w:vMerge/>
            <w:tcBorders>
              <w:left w:val="nil"/>
            </w:tcBorders>
          </w:tcPr>
          <w:p w:rsidR="00432F50" w:rsidRPr="00A77418" w:rsidRDefault="00432F50" w:rsidP="00432F50"/>
        </w:tc>
        <w:tc>
          <w:tcPr>
            <w:tcW w:w="3525" w:type="dxa"/>
          </w:tcPr>
          <w:p w:rsidR="00432F50" w:rsidRPr="00A77418" w:rsidRDefault="00432F50" w:rsidP="00432F5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701" w:type="dxa"/>
          </w:tcPr>
          <w:p w:rsidR="00432F50" w:rsidRPr="00A77418" w:rsidRDefault="00785DC1" w:rsidP="00432F50">
            <w:pPr>
              <w:jc w:val="center"/>
            </w:pPr>
            <w:r>
              <w:t>4</w:t>
            </w:r>
          </w:p>
        </w:tc>
      </w:tr>
      <w:tr w:rsidR="00432F50" w:rsidRPr="00A77418" w:rsidTr="00432F50">
        <w:trPr>
          <w:trHeight w:val="114"/>
        </w:trPr>
        <w:tc>
          <w:tcPr>
            <w:tcW w:w="3875" w:type="dxa"/>
            <w:vMerge/>
            <w:tcBorders>
              <w:left w:val="nil"/>
            </w:tcBorders>
          </w:tcPr>
          <w:p w:rsidR="00432F50" w:rsidRPr="00A77418" w:rsidRDefault="00432F50" w:rsidP="00432F50"/>
        </w:tc>
        <w:tc>
          <w:tcPr>
            <w:tcW w:w="3525" w:type="dxa"/>
          </w:tcPr>
          <w:p w:rsidR="00432F50" w:rsidRPr="00A77418" w:rsidRDefault="00432F50" w:rsidP="00432F50">
            <w:r w:rsidRPr="00A77418">
              <w:t>специалист 1-й категории</w:t>
            </w:r>
          </w:p>
        </w:tc>
        <w:tc>
          <w:tcPr>
            <w:tcW w:w="1701" w:type="dxa"/>
          </w:tcPr>
          <w:p w:rsidR="00432F50" w:rsidRPr="00A77418" w:rsidRDefault="00432F50" w:rsidP="00432F50">
            <w:pPr>
              <w:jc w:val="center"/>
            </w:pPr>
            <w:r w:rsidRPr="00A77418">
              <w:t>4</w:t>
            </w:r>
          </w:p>
        </w:tc>
      </w:tr>
      <w:tr w:rsidR="00432F50" w:rsidRPr="00432F50" w:rsidTr="00432F50">
        <w:trPr>
          <w:trHeight w:val="114"/>
        </w:trPr>
        <w:tc>
          <w:tcPr>
            <w:tcW w:w="3875" w:type="dxa"/>
            <w:tcBorders>
              <w:left w:val="nil"/>
            </w:tcBorders>
          </w:tcPr>
          <w:p w:rsidR="00432F50" w:rsidRPr="00432F50" w:rsidRDefault="00432F50" w:rsidP="00432F50">
            <w:pPr>
              <w:rPr>
                <w:b/>
              </w:rPr>
            </w:pPr>
            <w:r w:rsidRPr="00432F50">
              <w:rPr>
                <w:b/>
              </w:rPr>
              <w:t>Итого</w:t>
            </w:r>
          </w:p>
        </w:tc>
        <w:tc>
          <w:tcPr>
            <w:tcW w:w="3525" w:type="dxa"/>
          </w:tcPr>
          <w:p w:rsidR="00432F50" w:rsidRPr="00432F50" w:rsidRDefault="00432F50" w:rsidP="00432F50">
            <w:pPr>
              <w:rPr>
                <w:b/>
              </w:rPr>
            </w:pPr>
          </w:p>
        </w:tc>
        <w:tc>
          <w:tcPr>
            <w:tcW w:w="1701" w:type="dxa"/>
          </w:tcPr>
          <w:p w:rsidR="00432F50" w:rsidRPr="00432F50" w:rsidRDefault="00432F50" w:rsidP="00432F50">
            <w:pPr>
              <w:jc w:val="center"/>
              <w:rPr>
                <w:b/>
              </w:rPr>
            </w:pPr>
            <w:r w:rsidRPr="00432F50">
              <w:rPr>
                <w:b/>
              </w:rPr>
              <w:t>52</w:t>
            </w:r>
          </w:p>
        </w:tc>
      </w:tr>
    </w:tbl>
    <w:p w:rsidR="002602C9" w:rsidRPr="00CD6051" w:rsidRDefault="002602C9" w:rsidP="002602C9">
      <w:pPr>
        <w:rPr>
          <w:b/>
        </w:rPr>
      </w:pPr>
    </w:p>
    <w:p w:rsidR="002E42E4" w:rsidRDefault="002602C9" w:rsidP="00FE16A7">
      <w:r>
        <w:rPr>
          <w:b/>
          <w:sz w:val="28"/>
          <w:szCs w:val="28"/>
        </w:rPr>
        <w:t xml:space="preserve"> </w:t>
      </w:r>
    </w:p>
    <w:sectPr w:rsidR="002E42E4" w:rsidSect="00CA7719">
      <w:type w:val="continuous"/>
      <w:pgSz w:w="11906" w:h="16838"/>
      <w:pgMar w:top="1134" w:right="850" w:bottom="993" w:left="1701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691" w:rsidRDefault="00365691" w:rsidP="00F00D06">
      <w:r>
        <w:separator/>
      </w:r>
    </w:p>
  </w:endnote>
  <w:endnote w:type="continuationSeparator" w:id="0">
    <w:p w:rsidR="00365691" w:rsidRDefault="00365691" w:rsidP="00F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691" w:rsidRDefault="00365691" w:rsidP="00F00D06">
      <w:r>
        <w:separator/>
      </w:r>
    </w:p>
  </w:footnote>
  <w:footnote w:type="continuationSeparator" w:id="0">
    <w:p w:rsidR="00365691" w:rsidRDefault="00365691" w:rsidP="00F00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9D2C31"/>
    <w:multiLevelType w:val="hybridMultilevel"/>
    <w:tmpl w:val="8DE61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5e18d37-9ced-485f-a24e-38631b1af173"/>
  </w:docVars>
  <w:rsids>
    <w:rsidRoot w:val="00A97C02"/>
    <w:rsid w:val="00056E59"/>
    <w:rsid w:val="00062C42"/>
    <w:rsid w:val="00092C7E"/>
    <w:rsid w:val="000A0A5B"/>
    <w:rsid w:val="000A7FE2"/>
    <w:rsid w:val="000B18A3"/>
    <w:rsid w:val="000B36B7"/>
    <w:rsid w:val="000B5F23"/>
    <w:rsid w:val="000C3A47"/>
    <w:rsid w:val="000C402B"/>
    <w:rsid w:val="000D412C"/>
    <w:rsid w:val="000D624F"/>
    <w:rsid w:val="0011552A"/>
    <w:rsid w:val="00125683"/>
    <w:rsid w:val="0013337B"/>
    <w:rsid w:val="0013607E"/>
    <w:rsid w:val="001414BD"/>
    <w:rsid w:val="0014433B"/>
    <w:rsid w:val="00163C92"/>
    <w:rsid w:val="00182C29"/>
    <w:rsid w:val="0018597B"/>
    <w:rsid w:val="001918ED"/>
    <w:rsid w:val="001934DE"/>
    <w:rsid w:val="001C2EBA"/>
    <w:rsid w:val="00217E89"/>
    <w:rsid w:val="00224D39"/>
    <w:rsid w:val="002262DE"/>
    <w:rsid w:val="002451D9"/>
    <w:rsid w:val="0025719F"/>
    <w:rsid w:val="002602C9"/>
    <w:rsid w:val="00260B7C"/>
    <w:rsid w:val="0029003A"/>
    <w:rsid w:val="002A69CB"/>
    <w:rsid w:val="002E42E4"/>
    <w:rsid w:val="002F3041"/>
    <w:rsid w:val="0031659F"/>
    <w:rsid w:val="00337704"/>
    <w:rsid w:val="0034474E"/>
    <w:rsid w:val="00352547"/>
    <w:rsid w:val="00365691"/>
    <w:rsid w:val="00380889"/>
    <w:rsid w:val="003815C5"/>
    <w:rsid w:val="0038565B"/>
    <w:rsid w:val="00390394"/>
    <w:rsid w:val="00393825"/>
    <w:rsid w:val="003A406D"/>
    <w:rsid w:val="003A5631"/>
    <w:rsid w:val="003B74CC"/>
    <w:rsid w:val="003E0A92"/>
    <w:rsid w:val="003E5DE7"/>
    <w:rsid w:val="003F253A"/>
    <w:rsid w:val="003F290D"/>
    <w:rsid w:val="00402565"/>
    <w:rsid w:val="0041345D"/>
    <w:rsid w:val="00432310"/>
    <w:rsid w:val="00432F50"/>
    <w:rsid w:val="0047249A"/>
    <w:rsid w:val="004806B2"/>
    <w:rsid w:val="00493E9B"/>
    <w:rsid w:val="004E704C"/>
    <w:rsid w:val="005440D8"/>
    <w:rsid w:val="00562F44"/>
    <w:rsid w:val="00596B35"/>
    <w:rsid w:val="005D5320"/>
    <w:rsid w:val="005E19C6"/>
    <w:rsid w:val="005F3A2F"/>
    <w:rsid w:val="005F5835"/>
    <w:rsid w:val="00601736"/>
    <w:rsid w:val="00605516"/>
    <w:rsid w:val="006243F9"/>
    <w:rsid w:val="00626566"/>
    <w:rsid w:val="0068397C"/>
    <w:rsid w:val="006A7D0F"/>
    <w:rsid w:val="006C276B"/>
    <w:rsid w:val="0071420E"/>
    <w:rsid w:val="00785DC1"/>
    <w:rsid w:val="007A1944"/>
    <w:rsid w:val="007A2244"/>
    <w:rsid w:val="007B0FEB"/>
    <w:rsid w:val="007B61AD"/>
    <w:rsid w:val="007C7B5E"/>
    <w:rsid w:val="007E64A8"/>
    <w:rsid w:val="008055AE"/>
    <w:rsid w:val="00825658"/>
    <w:rsid w:val="00826DEC"/>
    <w:rsid w:val="00830956"/>
    <w:rsid w:val="00844BB9"/>
    <w:rsid w:val="008553D7"/>
    <w:rsid w:val="00886D77"/>
    <w:rsid w:val="00894B13"/>
    <w:rsid w:val="008A2DC2"/>
    <w:rsid w:val="008A6AB4"/>
    <w:rsid w:val="008C6B58"/>
    <w:rsid w:val="008E67D4"/>
    <w:rsid w:val="009215DC"/>
    <w:rsid w:val="00937F52"/>
    <w:rsid w:val="00946D69"/>
    <w:rsid w:val="00961E3B"/>
    <w:rsid w:val="009C706C"/>
    <w:rsid w:val="009D0B4F"/>
    <w:rsid w:val="00A13E28"/>
    <w:rsid w:val="00A30089"/>
    <w:rsid w:val="00A31858"/>
    <w:rsid w:val="00A75A97"/>
    <w:rsid w:val="00A8633E"/>
    <w:rsid w:val="00A93703"/>
    <w:rsid w:val="00A97C02"/>
    <w:rsid w:val="00AA1B8D"/>
    <w:rsid w:val="00AA20E0"/>
    <w:rsid w:val="00AA5C89"/>
    <w:rsid w:val="00AB3A82"/>
    <w:rsid w:val="00AB47E9"/>
    <w:rsid w:val="00AB4C33"/>
    <w:rsid w:val="00AC0573"/>
    <w:rsid w:val="00AE41AE"/>
    <w:rsid w:val="00AF3495"/>
    <w:rsid w:val="00B75EEC"/>
    <w:rsid w:val="00B83401"/>
    <w:rsid w:val="00B83EAE"/>
    <w:rsid w:val="00B84F73"/>
    <w:rsid w:val="00BA37F3"/>
    <w:rsid w:val="00BA6CBD"/>
    <w:rsid w:val="00BD0312"/>
    <w:rsid w:val="00BF575C"/>
    <w:rsid w:val="00C20E89"/>
    <w:rsid w:val="00C267C6"/>
    <w:rsid w:val="00C352A8"/>
    <w:rsid w:val="00C561EB"/>
    <w:rsid w:val="00C90792"/>
    <w:rsid w:val="00CA3FDC"/>
    <w:rsid w:val="00CA7719"/>
    <w:rsid w:val="00CB56E9"/>
    <w:rsid w:val="00D13AD4"/>
    <w:rsid w:val="00D43EB2"/>
    <w:rsid w:val="00D55316"/>
    <w:rsid w:val="00D864D1"/>
    <w:rsid w:val="00D90F9F"/>
    <w:rsid w:val="00D93269"/>
    <w:rsid w:val="00DA69C2"/>
    <w:rsid w:val="00DB0E27"/>
    <w:rsid w:val="00DB0E80"/>
    <w:rsid w:val="00DE4647"/>
    <w:rsid w:val="00DF0E92"/>
    <w:rsid w:val="00E051CE"/>
    <w:rsid w:val="00E106D9"/>
    <w:rsid w:val="00E31C94"/>
    <w:rsid w:val="00E439ED"/>
    <w:rsid w:val="00E76471"/>
    <w:rsid w:val="00E82CB2"/>
    <w:rsid w:val="00E86FD6"/>
    <w:rsid w:val="00EA5440"/>
    <w:rsid w:val="00EB3598"/>
    <w:rsid w:val="00EE1AA3"/>
    <w:rsid w:val="00EF1BEC"/>
    <w:rsid w:val="00EF6C5F"/>
    <w:rsid w:val="00F00D06"/>
    <w:rsid w:val="00F02793"/>
    <w:rsid w:val="00F302D5"/>
    <w:rsid w:val="00F342AC"/>
    <w:rsid w:val="00F41F3C"/>
    <w:rsid w:val="00F75BD7"/>
    <w:rsid w:val="00FC20CC"/>
    <w:rsid w:val="00FE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953A55E-0218-41A2-8D7F-FA80BA157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D6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6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00D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00D06"/>
    <w:rPr>
      <w:sz w:val="24"/>
      <w:szCs w:val="24"/>
    </w:rPr>
  </w:style>
  <w:style w:type="paragraph" w:styleId="a8">
    <w:name w:val="footer"/>
    <w:basedOn w:val="a"/>
    <w:link w:val="a9"/>
    <w:rsid w:val="00F00D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00D06"/>
    <w:rPr>
      <w:sz w:val="24"/>
      <w:szCs w:val="24"/>
    </w:rPr>
  </w:style>
  <w:style w:type="paragraph" w:customStyle="1" w:styleId="ConsPlusNormal">
    <w:name w:val="ConsPlusNormal"/>
    <w:basedOn w:val="a"/>
    <w:rsid w:val="0041345D"/>
    <w:pPr>
      <w:autoSpaceDE w:val="0"/>
      <w:autoSpaceDN w:val="0"/>
    </w:pPr>
    <w:rPr>
      <w:rFonts w:ascii="Calibri" w:eastAsia="Calibri" w:hAnsi="Calibri"/>
      <w:sz w:val="22"/>
      <w:szCs w:val="22"/>
    </w:rPr>
  </w:style>
  <w:style w:type="character" w:customStyle="1" w:styleId="markedcontent">
    <w:name w:val="markedcontent"/>
    <w:basedOn w:val="a0"/>
    <w:rsid w:val="0041345D"/>
  </w:style>
  <w:style w:type="paragraph" w:styleId="aa">
    <w:name w:val="List Paragraph"/>
    <w:basedOn w:val="a"/>
    <w:uiPriority w:val="34"/>
    <w:qFormat/>
    <w:rsid w:val="000D4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file:///\\f207ca94-a13c-4ba0-b72d-f018c9eed8f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79b9d980-4853-40f5-b316-c2e0ee07fe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79b9d980-4853-40f5-b316-c2e0ee07fe04.dot</Template>
  <TotalTime>3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Ястремская Ольга Евгеньевна</cp:lastModifiedBy>
  <cp:revision>2</cp:revision>
  <cp:lastPrinted>2023-02-27T06:27:00Z</cp:lastPrinted>
  <dcterms:created xsi:type="dcterms:W3CDTF">2024-03-14T08:41:00Z</dcterms:created>
  <dcterms:modified xsi:type="dcterms:W3CDTF">2024-03-14T08:41:00Z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6c490e00-d4ec-461c-89fa-2fe0585efbba</vt:lpwstr>
  </property>
</Properties>
</file>