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1362B5" w:rsidRDefault="001362B5" w:rsidP="00E21846">
      <w:pPr>
        <w:pStyle w:val="aeoaeno12"/>
        <w:spacing w:line="240" w:lineRule="auto"/>
        <w:ind w:firstLine="0"/>
      </w:pPr>
    </w:p>
    <w:p w:rsidR="00F54CBD" w:rsidRPr="00584269" w:rsidRDefault="00E41842" w:rsidP="00F54CBD">
      <w:pPr>
        <w:pStyle w:val="Default"/>
      </w:pPr>
      <w:r>
        <w:rPr>
          <w:b/>
          <w:bCs/>
        </w:rPr>
        <w:t>О внесении изменений</w:t>
      </w:r>
    </w:p>
    <w:p w:rsidR="00F54CBD" w:rsidRPr="00584269" w:rsidRDefault="00E41842" w:rsidP="00F54CBD">
      <w:pPr>
        <w:pStyle w:val="Default"/>
      </w:pPr>
      <w:r>
        <w:rPr>
          <w:b/>
          <w:bCs/>
        </w:rPr>
        <w:t>в распоряжение Комитета</w:t>
      </w:r>
    </w:p>
    <w:p w:rsidR="00F54CBD" w:rsidRPr="00584269" w:rsidRDefault="00E41842" w:rsidP="00F54CBD">
      <w:pPr>
        <w:pStyle w:val="Default"/>
      </w:pPr>
      <w:r>
        <w:rPr>
          <w:b/>
          <w:bCs/>
        </w:rPr>
        <w:t>по труду и занятости</w:t>
      </w:r>
    </w:p>
    <w:p w:rsidR="00F54CBD" w:rsidRPr="00584269" w:rsidRDefault="00E41842" w:rsidP="00F54CBD">
      <w:pPr>
        <w:pStyle w:val="Default"/>
      </w:pPr>
      <w:r>
        <w:rPr>
          <w:b/>
          <w:bCs/>
        </w:rPr>
        <w:t>населения Санкт-Петербурга</w:t>
      </w:r>
    </w:p>
    <w:p w:rsidR="00F54CBD" w:rsidRPr="00584269" w:rsidRDefault="00F54CBD" w:rsidP="00F54CBD">
      <w:pPr>
        <w:pStyle w:val="Default"/>
        <w:rPr>
          <w:b/>
          <w:bCs/>
        </w:rPr>
      </w:pPr>
      <w:r w:rsidRPr="00584269">
        <w:rPr>
          <w:b/>
          <w:bCs/>
        </w:rPr>
        <w:t>от 05.03.2019 № 36-р</w:t>
      </w:r>
    </w:p>
    <w:p w:rsidR="00F54CBD" w:rsidRDefault="00F54CBD" w:rsidP="00F54CBD">
      <w:pPr>
        <w:pStyle w:val="aeoaeno12"/>
        <w:spacing w:line="240" w:lineRule="auto"/>
        <w:ind w:right="142" w:firstLine="709"/>
        <w:rPr>
          <w:sz w:val="16"/>
          <w:szCs w:val="16"/>
        </w:rPr>
      </w:pPr>
    </w:p>
    <w:p w:rsidR="00F54CBD" w:rsidRPr="003C03FA" w:rsidRDefault="00F54CBD" w:rsidP="00F54CBD">
      <w:pPr>
        <w:pStyle w:val="aeoaeno12"/>
        <w:spacing w:line="240" w:lineRule="auto"/>
        <w:ind w:right="142" w:firstLine="709"/>
        <w:rPr>
          <w:sz w:val="16"/>
          <w:szCs w:val="16"/>
        </w:rPr>
      </w:pPr>
    </w:p>
    <w:p w:rsidR="00F54CBD" w:rsidRPr="00584269" w:rsidRDefault="00F54CBD" w:rsidP="003020B8">
      <w:pPr>
        <w:pStyle w:val="aeoaeno12"/>
        <w:spacing w:line="240" w:lineRule="auto"/>
        <w:ind w:right="142" w:firstLine="709"/>
      </w:pPr>
      <w:r w:rsidRPr="00584269">
        <w:t>В связи с вступлением в силу приказа Министерства труда и социальной защиты Российской Федерации от 30.01.2024 №</w:t>
      </w:r>
      <w:r>
        <w:t> </w:t>
      </w:r>
      <w:r w:rsidRPr="00584269">
        <w:t>32н «Об утверждении форм документов, связанных с предоставлением государственных услуг в области содействия занятости населения» и в целях приведения в соответствие с действующим законодательством Российской Федерации:</w:t>
      </w:r>
    </w:p>
    <w:p w:rsidR="00F54CBD" w:rsidRPr="00584269" w:rsidRDefault="00342B30" w:rsidP="003020B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1. </w:t>
      </w:r>
      <w:r w:rsidR="00F54CBD" w:rsidRPr="00584269">
        <w:t>Внести в приложение к распоряжению Комитета по труду и занятости населения Санкт-Петербурга от 05.03.2019 №</w:t>
      </w:r>
      <w:r w:rsidR="0072580A">
        <w:t> </w:t>
      </w:r>
      <w:r w:rsidR="00F54CBD" w:rsidRPr="00584269">
        <w:t>36-р «Об утверждении Административного регламента Комитета по труду и занятости населения Санкт-Петербурга по предоставлению государственной услуги по организации сопровождения при содействии занятости инвалидов» (далее – Административный регламент) следующие изменения</w:t>
      </w:r>
      <w:r w:rsidR="00F54CBD" w:rsidRPr="00584269">
        <w:rPr>
          <w:color w:val="auto"/>
        </w:rPr>
        <w:t>:</w:t>
      </w:r>
    </w:p>
    <w:p w:rsidR="003D6C3B" w:rsidRDefault="00FA1DDF" w:rsidP="003020B8">
      <w:pPr>
        <w:pStyle w:val="Default"/>
        <w:ind w:firstLine="709"/>
        <w:jc w:val="both"/>
      </w:pPr>
      <w:r>
        <w:rPr>
          <w:color w:val="auto"/>
        </w:rPr>
        <w:t>1.1. </w:t>
      </w:r>
      <w:r w:rsidR="003D6C3B">
        <w:rPr>
          <w:color w:val="auto"/>
        </w:rPr>
        <w:t>В а</w:t>
      </w:r>
      <w:r w:rsidR="00F54CBD" w:rsidRPr="00584269">
        <w:t>бзац</w:t>
      </w:r>
      <w:r w:rsidR="003D6C3B">
        <w:t>е</w:t>
      </w:r>
      <w:r w:rsidR="00F54CBD" w:rsidRPr="00584269">
        <w:t xml:space="preserve"> </w:t>
      </w:r>
      <w:r w:rsidR="00F54CBD">
        <w:t>трет</w:t>
      </w:r>
      <w:r w:rsidR="003D6C3B">
        <w:t>ьем</w:t>
      </w:r>
      <w:r w:rsidR="00F54CBD" w:rsidRPr="00584269">
        <w:t xml:space="preserve"> пункта 2.</w:t>
      </w:r>
      <w:r w:rsidR="00F54CBD">
        <w:t>7</w:t>
      </w:r>
      <w:r w:rsidR="00F54CBD" w:rsidRPr="00584269">
        <w:t xml:space="preserve"> Административного регламента </w:t>
      </w:r>
      <w:r w:rsidR="003D6C3B">
        <w:t xml:space="preserve">слова </w:t>
      </w:r>
      <w:r w:rsidR="003D6C3B">
        <w:br/>
        <w:t>«</w:t>
      </w:r>
      <w:r w:rsidR="003D6C3B" w:rsidRPr="003D6C3B">
        <w:t>федеральной государственной и</w:t>
      </w:r>
      <w:r w:rsidR="003D6C3B">
        <w:t>нформационной системы «</w:t>
      </w:r>
      <w:r w:rsidR="003D6C3B" w:rsidRPr="003D6C3B">
        <w:t>Федеральный реестр инвалидов</w:t>
      </w:r>
      <w:r w:rsidR="003D6C3B">
        <w:t>»</w:t>
      </w:r>
      <w:r w:rsidR="003D6C3B" w:rsidRPr="003D6C3B">
        <w:t xml:space="preserve"> (далее </w:t>
      </w:r>
      <w:r w:rsidR="003D6C3B">
        <w:t>–</w:t>
      </w:r>
      <w:r w:rsidR="003D6C3B" w:rsidRPr="003D6C3B">
        <w:t xml:space="preserve"> ФГИС ФРИ)</w:t>
      </w:r>
      <w:r w:rsidR="003D6C3B">
        <w:t xml:space="preserve">» заменить словами </w:t>
      </w:r>
      <w:r w:rsidR="001D3AB0">
        <w:t>«</w:t>
      </w:r>
      <w:r w:rsidR="003D6C3B" w:rsidRPr="003C03FA">
        <w:t>государственной информационной систем</w:t>
      </w:r>
      <w:r w:rsidR="001D3AB0">
        <w:t>ы</w:t>
      </w:r>
      <w:r w:rsidR="003D6C3B" w:rsidRPr="003C03FA">
        <w:t xml:space="preserve"> «Единая централизованная цифровая платформа в социальной сфере»</w:t>
      </w:r>
      <w:r w:rsidR="00871D8A">
        <w:t>.</w:t>
      </w:r>
    </w:p>
    <w:p w:rsidR="00847C82" w:rsidRPr="00584269" w:rsidRDefault="00847C82" w:rsidP="003020B8">
      <w:pPr>
        <w:pStyle w:val="ConsPlusTitle"/>
        <w:ind w:right="142" w:firstLine="709"/>
        <w:jc w:val="both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584269"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584269">
        <w:rPr>
          <w:rFonts w:ascii="Times New Roman" w:hAnsi="Times New Roman" w:cs="Times New Roman"/>
          <w:b w:val="0"/>
          <w:sz w:val="24"/>
          <w:szCs w:val="24"/>
        </w:rPr>
        <w:t xml:space="preserve">. В абзаце втором пункта 2.18.1 Административного регламента слова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584269">
        <w:rPr>
          <w:rFonts w:ascii="Times New Roman" w:hAnsi="Times New Roman" w:cs="Times New Roman"/>
          <w:b w:val="0"/>
          <w:sz w:val="24"/>
          <w:szCs w:val="24"/>
        </w:rPr>
        <w:t>«-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 w:rsidRPr="00584269">
        <w:rPr>
          <w:rFonts w:ascii="Times New Roman" w:hAnsi="Times New Roman" w:cs="Times New Roman"/>
          <w:b w:val="0"/>
          <w:sz w:val="24"/>
          <w:szCs w:val="24"/>
        </w:rPr>
        <w:t xml:space="preserve">Агентство занятости населения района Санкт-Петербурга» заменить словами </w:t>
      </w:r>
      <w:r w:rsidRPr="00584269">
        <w:rPr>
          <w:rFonts w:ascii="Times New Roman" w:hAnsi="Times New Roman" w:cs="Times New Roman"/>
          <w:b w:val="0"/>
          <w:sz w:val="24"/>
          <w:szCs w:val="24"/>
        </w:rPr>
        <w:br/>
        <w:t>«</w:t>
      </w:r>
      <w:r w:rsidRPr="00584269">
        <w:rPr>
          <w:rFonts w:ascii="Times New Roman" w:eastAsiaTheme="minorEastAsia" w:hAnsi="Times New Roman" w:cs="Times New Roman"/>
          <w:b w:val="0"/>
          <w:sz w:val="24"/>
          <w:szCs w:val="24"/>
        </w:rPr>
        <w:t>, непосредственно предоставляющее государственную услугу,».</w:t>
      </w:r>
    </w:p>
    <w:p w:rsidR="00F54CBD" w:rsidRPr="00E164F3" w:rsidRDefault="00F54CBD" w:rsidP="003020B8">
      <w:pPr>
        <w:pStyle w:val="Default"/>
        <w:ind w:firstLine="709"/>
        <w:jc w:val="both"/>
      </w:pPr>
      <w:r>
        <w:t>1.</w:t>
      </w:r>
      <w:r w:rsidR="004C4CA1">
        <w:t>3</w:t>
      </w:r>
      <w:r>
        <w:t>.</w:t>
      </w:r>
      <w:r w:rsidR="00D322DC">
        <w:t>В а</w:t>
      </w:r>
      <w:r w:rsidRPr="00584269">
        <w:t>бзац</w:t>
      </w:r>
      <w:r w:rsidR="00D322DC">
        <w:t>е</w:t>
      </w:r>
      <w:r w:rsidRPr="00584269">
        <w:t xml:space="preserve"> </w:t>
      </w:r>
      <w:r>
        <w:t>трет</w:t>
      </w:r>
      <w:r w:rsidR="00D322DC">
        <w:t>ьем</w:t>
      </w:r>
      <w:r w:rsidRPr="00584269">
        <w:t xml:space="preserve"> пункта </w:t>
      </w:r>
      <w:r>
        <w:t>3.</w:t>
      </w:r>
      <w:r w:rsidRPr="00584269">
        <w:t>2.</w:t>
      </w:r>
      <w:r>
        <w:t>2.1</w:t>
      </w:r>
      <w:r w:rsidRPr="00584269">
        <w:t xml:space="preserve"> Административного регламента «</w:t>
      </w:r>
      <w:r>
        <w:t>ФГИС ФРИ</w:t>
      </w:r>
      <w:r w:rsidRPr="00584269">
        <w:t>» заменить словами</w:t>
      </w:r>
      <w:r>
        <w:t xml:space="preserve"> </w:t>
      </w:r>
      <w:r w:rsidRPr="00584269">
        <w:t>«</w:t>
      </w:r>
      <w:r w:rsidRPr="003C03FA">
        <w:t>государственной информационной систем</w:t>
      </w:r>
      <w:r w:rsidR="00704DCD">
        <w:t>ы</w:t>
      </w:r>
      <w:r w:rsidRPr="003C03FA">
        <w:t xml:space="preserve"> «Единая централизованная цифровая платформа в социальной сфере»»</w:t>
      </w:r>
      <w:r>
        <w:t>.</w:t>
      </w:r>
    </w:p>
    <w:p w:rsidR="00C66DC4" w:rsidRDefault="00CE7856" w:rsidP="003020B8">
      <w:pPr>
        <w:ind w:firstLine="709"/>
        <w:jc w:val="both"/>
      </w:pPr>
      <w:r w:rsidRPr="00C66DC4">
        <w:t>1</w:t>
      </w:r>
      <w:r w:rsidR="00E164F3">
        <w:t>.4. </w:t>
      </w:r>
      <w:r w:rsidR="00C66DC4">
        <w:t>Абзац пятый пункта 3.5.</w:t>
      </w:r>
      <w:r w:rsidR="00E164F3">
        <w:t>2</w:t>
      </w:r>
      <w:r w:rsidR="00C66DC4">
        <w:t xml:space="preserve"> Административного регламента изложить </w:t>
      </w:r>
      <w:r w:rsidR="00C66DC4">
        <w:br/>
        <w:t>в следующей редакции:</w:t>
      </w:r>
    </w:p>
    <w:p w:rsidR="00C66DC4" w:rsidRDefault="00C66DC4" w:rsidP="003020B8">
      <w:pPr>
        <w:ind w:firstLine="709"/>
        <w:jc w:val="both"/>
      </w:pPr>
      <w:r>
        <w:t xml:space="preserve">«вносит на единую цифровую платформу сведения о сопровождении инвалида </w:t>
      </w:r>
      <w:r>
        <w:br/>
        <w:t>в соответствии с сертификатом</w:t>
      </w:r>
      <w:r w:rsidR="00A601B1">
        <w:t xml:space="preserve"> путем формирования</w:t>
      </w:r>
      <w:r w:rsidRPr="00C66DC4">
        <w:rPr>
          <w:color w:val="FF0000"/>
        </w:rPr>
        <w:t xml:space="preserve"> </w:t>
      </w:r>
      <w:r w:rsidRPr="004B5B7B">
        <w:rPr>
          <w:color w:val="000000" w:themeColor="text1"/>
        </w:rPr>
        <w:t>заключени</w:t>
      </w:r>
      <w:r w:rsidR="00A601B1" w:rsidRPr="004B5B7B">
        <w:rPr>
          <w:color w:val="000000" w:themeColor="text1"/>
        </w:rPr>
        <w:t>я</w:t>
      </w:r>
      <w:r w:rsidRPr="004B5B7B">
        <w:rPr>
          <w:color w:val="000000" w:themeColor="text1"/>
        </w:rPr>
        <w:t xml:space="preserve"> о предоставлении государственной услуги по организации сопровождения при содействии занятости инвалида по форме согласно приложению №</w:t>
      </w:r>
      <w:r w:rsidR="004B5B7B" w:rsidRPr="004B5B7B">
        <w:rPr>
          <w:color w:val="000000" w:themeColor="text1"/>
        </w:rPr>
        <w:t> </w:t>
      </w:r>
      <w:r w:rsidRPr="004B5B7B">
        <w:rPr>
          <w:color w:val="000000" w:themeColor="text1"/>
        </w:rPr>
        <w:t>6 к настоящему Административному регламенту</w:t>
      </w:r>
      <w:r>
        <w:t xml:space="preserve"> в срок не позднее 5 рабочих дней со дня окончания сопровождения инвалида, в том числе в связи с истечением срока действия, или не позднее следующего рабочего дня со дня получения работником ГАУ ЦЗН от негосударственной организации (исполнителя государственной услуги) сведений о сопровождении инвалида </w:t>
      </w:r>
      <w:r w:rsidR="00A601B1">
        <w:br/>
      </w:r>
      <w:r>
        <w:t>(при сопровождении инвалида в соответствии с сертификатом негосударственной организацией (исполн</w:t>
      </w:r>
      <w:r w:rsidR="00BF4923">
        <w:t>ителем государственной услуги))».</w:t>
      </w:r>
    </w:p>
    <w:p w:rsidR="001E759A" w:rsidRPr="003C03FA" w:rsidRDefault="001E759A" w:rsidP="003020B8">
      <w:pPr>
        <w:pStyle w:val="Default"/>
        <w:ind w:firstLine="709"/>
        <w:jc w:val="both"/>
      </w:pPr>
      <w:r>
        <w:t>1.</w:t>
      </w:r>
      <w:r w:rsidR="00C66DC4" w:rsidRPr="00BF4923">
        <w:rPr>
          <w:color w:val="000000" w:themeColor="text1"/>
        </w:rPr>
        <w:t>5</w:t>
      </w:r>
      <w:r>
        <w:t>. В приложени</w:t>
      </w:r>
      <w:r w:rsidR="00D66640">
        <w:t>и</w:t>
      </w:r>
      <w:r>
        <w:t xml:space="preserve"> № 1</w:t>
      </w:r>
      <w:r w:rsidR="00D66640">
        <w:t xml:space="preserve"> слово «Агентства»</w:t>
      </w:r>
      <w:r w:rsidR="00AA247F">
        <w:t xml:space="preserve"> заменить </w:t>
      </w:r>
      <w:r w:rsidR="00C50AD2">
        <w:t>словами</w:t>
      </w:r>
      <w:r w:rsidR="00AA247F">
        <w:t xml:space="preserve"> «</w:t>
      </w:r>
      <w:r w:rsidR="00921787">
        <w:t>ГАУ ЦЗН».</w:t>
      </w:r>
    </w:p>
    <w:p w:rsidR="00F54CBD" w:rsidRDefault="00F54CBD" w:rsidP="00AF22F9">
      <w:pPr>
        <w:pStyle w:val="Default"/>
        <w:spacing w:line="0" w:lineRule="atLeast"/>
        <w:ind w:firstLine="709"/>
        <w:jc w:val="both"/>
        <w:rPr>
          <w:color w:val="auto"/>
        </w:rPr>
      </w:pPr>
      <w:r w:rsidRPr="00584269">
        <w:rPr>
          <w:color w:val="auto"/>
        </w:rPr>
        <w:lastRenderedPageBreak/>
        <w:t>1.</w:t>
      </w:r>
      <w:r w:rsidR="00C66DC4" w:rsidRPr="00EB3E0E">
        <w:rPr>
          <w:color w:val="000000" w:themeColor="text1"/>
        </w:rPr>
        <w:t>6</w:t>
      </w:r>
      <w:r w:rsidRPr="00C66DC4">
        <w:rPr>
          <w:color w:val="FF0000"/>
        </w:rPr>
        <w:t>.</w:t>
      </w:r>
      <w:r w:rsidR="00C50AD2">
        <w:rPr>
          <w:color w:val="auto"/>
        </w:rPr>
        <w:t> </w:t>
      </w:r>
      <w:r w:rsidRPr="00584269">
        <w:rPr>
          <w:color w:val="auto"/>
        </w:rPr>
        <w:t>Приложение №</w:t>
      </w:r>
      <w:r w:rsidR="009C25E6">
        <w:rPr>
          <w:color w:val="auto"/>
        </w:rPr>
        <w:t> </w:t>
      </w:r>
      <w:r w:rsidRPr="00584269">
        <w:rPr>
          <w:color w:val="auto"/>
        </w:rPr>
        <w:t>3 к Административному регламенту изложить в редакции согласно приложению №</w:t>
      </w:r>
      <w:r w:rsidR="009C25E6">
        <w:rPr>
          <w:color w:val="auto"/>
        </w:rPr>
        <w:t> 1</w:t>
      </w:r>
      <w:r w:rsidRPr="00584269">
        <w:rPr>
          <w:color w:val="auto"/>
        </w:rPr>
        <w:t xml:space="preserve"> к настоящему распоряжению.</w:t>
      </w:r>
    </w:p>
    <w:p w:rsidR="00C66DC4" w:rsidRPr="00EB3E0E" w:rsidRDefault="00EB3E0E" w:rsidP="00AF22F9">
      <w:pPr>
        <w:pStyle w:val="Default"/>
        <w:spacing w:line="0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1.7. </w:t>
      </w:r>
      <w:r w:rsidR="00BF4923" w:rsidRPr="00EB3E0E">
        <w:rPr>
          <w:color w:val="000000" w:themeColor="text1"/>
        </w:rPr>
        <w:t xml:space="preserve">Дополнить </w:t>
      </w:r>
      <w:r w:rsidR="00C66DC4" w:rsidRPr="00EB3E0E">
        <w:rPr>
          <w:color w:val="000000" w:themeColor="text1"/>
        </w:rPr>
        <w:t>Административный регламент приложением №</w:t>
      </w:r>
      <w:r w:rsidR="00BF4923" w:rsidRPr="00EB3E0E">
        <w:rPr>
          <w:color w:val="000000" w:themeColor="text1"/>
        </w:rPr>
        <w:t> </w:t>
      </w:r>
      <w:r w:rsidR="00C66DC4" w:rsidRPr="00EB3E0E">
        <w:rPr>
          <w:color w:val="000000" w:themeColor="text1"/>
        </w:rPr>
        <w:t>6</w:t>
      </w:r>
      <w:r w:rsidR="00536A8A">
        <w:rPr>
          <w:color w:val="000000" w:themeColor="text1"/>
        </w:rPr>
        <w:t xml:space="preserve">, изложив </w:t>
      </w:r>
      <w:r w:rsidR="00536A8A">
        <w:rPr>
          <w:color w:val="000000" w:themeColor="text1"/>
        </w:rPr>
        <w:br/>
        <w:t xml:space="preserve">его в редакции </w:t>
      </w:r>
      <w:r w:rsidR="00C66DC4" w:rsidRPr="00EB3E0E">
        <w:rPr>
          <w:color w:val="000000" w:themeColor="text1"/>
        </w:rPr>
        <w:t>согласно приложению №</w:t>
      </w:r>
      <w:r w:rsidR="00BF4923" w:rsidRPr="00EB3E0E">
        <w:rPr>
          <w:color w:val="000000" w:themeColor="text1"/>
        </w:rPr>
        <w:t> </w:t>
      </w:r>
      <w:r w:rsidR="00C66DC4" w:rsidRPr="00EB3E0E">
        <w:rPr>
          <w:color w:val="000000" w:themeColor="text1"/>
        </w:rPr>
        <w:t>2 к настоящему распоряжению.</w:t>
      </w:r>
    </w:p>
    <w:p w:rsidR="00F54CBD" w:rsidRPr="00584269" w:rsidRDefault="00F54CBD" w:rsidP="00AF22F9">
      <w:pPr>
        <w:pStyle w:val="Default"/>
        <w:spacing w:line="0" w:lineRule="atLeast"/>
        <w:ind w:firstLine="709"/>
        <w:jc w:val="both"/>
        <w:rPr>
          <w:color w:val="auto"/>
        </w:rPr>
      </w:pPr>
      <w:r w:rsidRPr="00584269">
        <w:rPr>
          <w:color w:val="auto"/>
        </w:rPr>
        <w:t>2. Распоряжение вступает в силу со дня его официального опубликования.</w:t>
      </w:r>
    </w:p>
    <w:p w:rsidR="00F54CBD" w:rsidRPr="00584269" w:rsidRDefault="00F54CBD" w:rsidP="00AF22F9">
      <w:pPr>
        <w:pStyle w:val="Default"/>
        <w:spacing w:line="0" w:lineRule="atLeast"/>
        <w:ind w:firstLine="709"/>
        <w:jc w:val="both"/>
        <w:rPr>
          <w:color w:val="auto"/>
        </w:rPr>
      </w:pPr>
      <w:r w:rsidRPr="00584269">
        <w:rPr>
          <w:color w:val="auto"/>
        </w:rPr>
        <w:t>3. Контроль за выполнением распоряжения остается за председателем Комитета.</w:t>
      </w:r>
    </w:p>
    <w:p w:rsidR="00F54CBD" w:rsidRDefault="00F54CBD" w:rsidP="00E21846">
      <w:pPr>
        <w:jc w:val="both"/>
        <w:rPr>
          <w:sz w:val="28"/>
          <w:szCs w:val="28"/>
        </w:rPr>
      </w:pPr>
    </w:p>
    <w:p w:rsidR="00F54CBD" w:rsidRDefault="00F54CBD" w:rsidP="00E21846">
      <w:pPr>
        <w:jc w:val="both"/>
        <w:rPr>
          <w:sz w:val="28"/>
          <w:szCs w:val="28"/>
        </w:rPr>
      </w:pPr>
    </w:p>
    <w:p w:rsidR="00F54CBD" w:rsidRPr="00117AFA" w:rsidRDefault="00F54CBD" w:rsidP="00E21846">
      <w:pPr>
        <w:jc w:val="both"/>
        <w:rPr>
          <w:sz w:val="28"/>
          <w:szCs w:val="28"/>
        </w:rPr>
      </w:pPr>
    </w:p>
    <w:p w:rsidR="006759EF" w:rsidRDefault="00E21846" w:rsidP="00E21846">
      <w:pPr>
        <w:jc w:val="both"/>
        <w:rPr>
          <w:b/>
        </w:rPr>
      </w:pPr>
      <w:r w:rsidRPr="00327746">
        <w:rPr>
          <w:b/>
        </w:rPr>
        <w:t>Председатель Комитета</w:t>
      </w:r>
    </w:p>
    <w:p w:rsidR="006759EF" w:rsidRDefault="006759EF" w:rsidP="00E21846">
      <w:pPr>
        <w:jc w:val="both"/>
        <w:rPr>
          <w:b/>
        </w:rPr>
      </w:pPr>
      <w:r>
        <w:rPr>
          <w:b/>
        </w:rPr>
        <w:t>по труду и занятости</w:t>
      </w:r>
    </w:p>
    <w:p w:rsidR="003C1EED" w:rsidRDefault="006759EF" w:rsidP="00E21846">
      <w:pPr>
        <w:jc w:val="both"/>
        <w:rPr>
          <w:b/>
        </w:rPr>
      </w:pPr>
      <w:r w:rsidRPr="00327746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2146201</wp:posOffset>
            </wp:positionH>
            <wp:positionV relativeFrom="paragraph">
              <wp:posOffset>264688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>населения Санкт-Петербурга</w:t>
      </w:r>
      <w:r w:rsidR="00E21846" w:rsidRPr="00327746">
        <w:rPr>
          <w:b/>
        </w:rPr>
        <w:tab/>
      </w:r>
      <w:r w:rsidR="00E21846" w:rsidRPr="00327746">
        <w:rPr>
          <w:b/>
        </w:rPr>
        <w:tab/>
      </w:r>
      <w:r w:rsidR="00E21846" w:rsidRPr="00327746">
        <w:rPr>
          <w:b/>
        </w:rPr>
        <w:tab/>
      </w:r>
      <w:r w:rsidR="00E21846" w:rsidRPr="00327746">
        <w:rPr>
          <w:b/>
        </w:rPr>
        <w:tab/>
      </w:r>
      <w:r w:rsidR="00E21846" w:rsidRPr="00327746">
        <w:rPr>
          <w:b/>
        </w:rPr>
        <w:tab/>
      </w:r>
      <w:r w:rsidR="00E21846" w:rsidRPr="00327746">
        <w:rPr>
          <w:b/>
        </w:rPr>
        <w:tab/>
      </w:r>
      <w:r w:rsidR="00B85DA0">
        <w:rPr>
          <w:b/>
        </w:rPr>
        <w:tab/>
      </w:r>
      <w:proofErr w:type="spellStart"/>
      <w:r w:rsidR="00D81219" w:rsidRPr="00327746">
        <w:rPr>
          <w:b/>
        </w:rPr>
        <w:t>Д.С.Чернейко</w:t>
      </w:r>
      <w:proofErr w:type="spellEnd"/>
    </w:p>
    <w:p w:rsidR="000A4302" w:rsidRDefault="000A4302" w:rsidP="00E21846">
      <w:pPr>
        <w:jc w:val="both"/>
        <w:rPr>
          <w:b/>
        </w:rPr>
      </w:pPr>
    </w:p>
    <w:p w:rsidR="000A4302" w:rsidRDefault="000A4302" w:rsidP="00E21846">
      <w:pPr>
        <w:jc w:val="both"/>
        <w:rPr>
          <w:b/>
        </w:rPr>
      </w:pPr>
    </w:p>
    <w:p w:rsidR="000A4302" w:rsidRDefault="000A4302" w:rsidP="00E21846">
      <w:pPr>
        <w:jc w:val="both"/>
        <w:rPr>
          <w:b/>
        </w:rPr>
      </w:pPr>
    </w:p>
    <w:p w:rsidR="000A4302" w:rsidRDefault="000A4302" w:rsidP="00E21846">
      <w:pPr>
        <w:jc w:val="both"/>
        <w:rPr>
          <w:b/>
        </w:rPr>
      </w:pPr>
    </w:p>
    <w:p w:rsidR="000A4302" w:rsidRDefault="000A4302" w:rsidP="00E21846">
      <w:pPr>
        <w:jc w:val="both"/>
        <w:rPr>
          <w:b/>
        </w:rPr>
      </w:pPr>
    </w:p>
    <w:p w:rsidR="000A4302" w:rsidRDefault="000A4302" w:rsidP="00E21846">
      <w:pPr>
        <w:jc w:val="both"/>
        <w:rPr>
          <w:b/>
        </w:rPr>
      </w:pPr>
    </w:p>
    <w:p w:rsidR="000A4302" w:rsidRDefault="000A4302" w:rsidP="00E21846">
      <w:pPr>
        <w:jc w:val="both"/>
        <w:rPr>
          <w:b/>
        </w:rPr>
      </w:pPr>
    </w:p>
    <w:p w:rsidR="000A4302" w:rsidRPr="00327746" w:rsidRDefault="000A4302" w:rsidP="00E21846">
      <w:pPr>
        <w:jc w:val="both"/>
        <w:rPr>
          <w:b/>
        </w:rPr>
        <w:sectPr w:rsidR="000A4302" w:rsidRPr="00327746" w:rsidSect="00C66DC4">
          <w:headerReference w:type="default" r:id="rId13"/>
          <w:pgSz w:w="11906" w:h="16838"/>
          <w:pgMar w:top="232" w:right="851" w:bottom="1134" w:left="1701" w:header="227" w:footer="709" w:gutter="0"/>
          <w:cols w:space="708"/>
          <w:titlePg/>
          <w:docGrid w:linePitch="360"/>
        </w:sectPr>
      </w:pPr>
    </w:p>
    <w:p w:rsidR="0077406F" w:rsidRPr="000E3575" w:rsidRDefault="0077406F" w:rsidP="0077406F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0E3575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77406F" w:rsidRPr="000E3575" w:rsidRDefault="0077406F" w:rsidP="0077406F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0E3575">
        <w:rPr>
          <w:rFonts w:ascii="Times New Roman" w:hAnsi="Times New Roman" w:cs="Times New Roman"/>
          <w:sz w:val="20"/>
          <w:szCs w:val="20"/>
        </w:rPr>
        <w:t>к распоряжению Комитета</w:t>
      </w:r>
    </w:p>
    <w:p w:rsidR="0077406F" w:rsidRDefault="0077406F" w:rsidP="0077406F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0E3575">
        <w:rPr>
          <w:rFonts w:ascii="Times New Roman" w:hAnsi="Times New Roman" w:cs="Times New Roman"/>
          <w:sz w:val="20"/>
          <w:szCs w:val="20"/>
        </w:rPr>
        <w:t>по труду и занятости</w:t>
      </w:r>
    </w:p>
    <w:p w:rsidR="0077406F" w:rsidRPr="000E3575" w:rsidRDefault="0077406F" w:rsidP="0077406F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населения </w:t>
      </w:r>
      <w:r w:rsidRPr="000E3575">
        <w:rPr>
          <w:rFonts w:ascii="Times New Roman" w:hAnsi="Times New Roman" w:cs="Times New Roman"/>
          <w:sz w:val="20"/>
          <w:szCs w:val="20"/>
        </w:rPr>
        <w:t xml:space="preserve">Санкт-Петербурга </w:t>
      </w:r>
    </w:p>
    <w:p w:rsidR="0077406F" w:rsidRPr="004D058C" w:rsidRDefault="0077406F" w:rsidP="0077406F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4D058C">
        <w:rPr>
          <w:rFonts w:ascii="Times New Roman" w:hAnsi="Times New Roman" w:cs="Times New Roman"/>
          <w:sz w:val="20"/>
          <w:szCs w:val="20"/>
        </w:rPr>
        <w:t>от_____________ № _______</w:t>
      </w:r>
    </w:p>
    <w:p w:rsidR="0077406F" w:rsidRDefault="0077406F" w:rsidP="0077406F">
      <w:pPr>
        <w:jc w:val="both"/>
        <w:rPr>
          <w:sz w:val="20"/>
          <w:szCs w:val="20"/>
        </w:rPr>
      </w:pPr>
    </w:p>
    <w:p w:rsidR="00C8464B" w:rsidRDefault="00C8464B" w:rsidP="0077406F">
      <w:pPr>
        <w:jc w:val="both"/>
        <w:rPr>
          <w:sz w:val="20"/>
          <w:szCs w:val="20"/>
        </w:rPr>
      </w:pPr>
    </w:p>
    <w:p w:rsidR="0077406F" w:rsidRPr="0077406F" w:rsidRDefault="0077406F" w:rsidP="0077406F">
      <w:pPr>
        <w:jc w:val="both"/>
        <w:rPr>
          <w:sz w:val="20"/>
          <w:szCs w:val="20"/>
        </w:rPr>
      </w:pPr>
      <w:r w:rsidRPr="0077406F">
        <w:rPr>
          <w:sz w:val="20"/>
          <w:szCs w:val="20"/>
        </w:rPr>
        <w:t xml:space="preserve">На бланке </w:t>
      </w:r>
    </w:p>
    <w:p w:rsidR="0077406F" w:rsidRDefault="0077406F" w:rsidP="0077406F">
      <w:pPr>
        <w:jc w:val="both"/>
        <w:rPr>
          <w:sz w:val="20"/>
          <w:szCs w:val="20"/>
        </w:rPr>
      </w:pPr>
      <w:r w:rsidRPr="0077406F">
        <w:rPr>
          <w:sz w:val="20"/>
          <w:szCs w:val="20"/>
        </w:rPr>
        <w:t>структурного подразделения ГАУ ЦЗН</w:t>
      </w:r>
    </w:p>
    <w:p w:rsidR="00281D18" w:rsidRDefault="00281D18" w:rsidP="0077406F">
      <w:pPr>
        <w:jc w:val="both"/>
        <w:rPr>
          <w:sz w:val="20"/>
          <w:szCs w:val="20"/>
        </w:rPr>
      </w:pPr>
    </w:p>
    <w:p w:rsidR="00281D18" w:rsidRDefault="00281D18" w:rsidP="0077406F">
      <w:pPr>
        <w:jc w:val="both"/>
        <w:rPr>
          <w:sz w:val="20"/>
          <w:szCs w:val="20"/>
        </w:rPr>
      </w:pP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0"/>
        <w:gridCol w:w="2551"/>
        <w:gridCol w:w="3065"/>
      </w:tblGrid>
      <w:tr w:rsidR="00281D18" w:rsidRPr="00AF1403" w:rsidTr="00B567C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D18" w:rsidRPr="00281D18" w:rsidRDefault="00281D18" w:rsidP="00B567C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18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</w:tc>
      </w:tr>
      <w:tr w:rsidR="00281D18" w:rsidRPr="00AF1403" w:rsidTr="00B567C0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B43AFE" w:rsidP="00B43A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81D18" w:rsidRPr="00AF140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__»</w:t>
            </w:r>
            <w:r w:rsidR="00281D18" w:rsidRPr="00AF1403">
              <w:rPr>
                <w:rFonts w:ascii="Times New Roman" w:hAnsi="Times New Roman" w:cs="Times New Roman"/>
                <w:sz w:val="24"/>
                <w:szCs w:val="24"/>
              </w:rPr>
              <w:t xml:space="preserve"> ____________ 20__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B43AFE" w:rsidP="00B567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81D18" w:rsidRPr="00AF1403">
              <w:rPr>
                <w:rFonts w:ascii="Times New Roman" w:hAnsi="Times New Roman" w:cs="Times New Roman"/>
                <w:sz w:val="24"/>
                <w:szCs w:val="24"/>
              </w:rPr>
              <w:t xml:space="preserve">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281D18" w:rsidRPr="00AF1403" w:rsidTr="00B567C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589D" w:rsidRDefault="0072589D" w:rsidP="00A431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1D18" w:rsidRPr="00602DC5" w:rsidRDefault="00281D18" w:rsidP="00A431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назначении ответственного работника </w:t>
            </w:r>
            <w:r w:rsidR="00A431C2" w:rsidRPr="00602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Санкт-Петербургского </w:t>
            </w:r>
            <w:r w:rsidRPr="00602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государственного </w:t>
            </w:r>
            <w:r w:rsidR="00A431C2" w:rsidRPr="00602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автономного </w:t>
            </w:r>
            <w:r w:rsidRPr="00602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учреждения </w:t>
            </w:r>
            <w:r w:rsidR="00A431C2" w:rsidRPr="00602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«Центр занятости населения Санкт-Петербурга» </w:t>
            </w:r>
            <w:r w:rsidR="00D013C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02DC5">
              <w:rPr>
                <w:rFonts w:ascii="Times New Roman" w:hAnsi="Times New Roman" w:cs="Times New Roman"/>
                <w:b/>
                <w:sz w:val="24"/>
                <w:szCs w:val="24"/>
              </w:rPr>
              <w:t>за сопровождение при содействии занятости инвалида</w:t>
            </w:r>
          </w:p>
        </w:tc>
      </w:tr>
      <w:tr w:rsidR="00281D18" w:rsidRPr="00AF1403" w:rsidTr="00B567C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D18" w:rsidRPr="00AF1403" w:rsidTr="00B567C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6D6D" w:rsidRDefault="00281D18" w:rsidP="00716D6D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40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14">
              <w:r w:rsidRPr="00D013C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статьей 13.1</w:t>
              </w:r>
            </w:hyperlink>
            <w:r w:rsidRPr="00AF1403">
              <w:rPr>
                <w:rFonts w:ascii="Times New Roman" w:hAnsi="Times New Roman" w:cs="Times New Roman"/>
                <w:sz w:val="24"/>
                <w:szCs w:val="24"/>
              </w:rPr>
              <w:t xml:space="preserve"> Закона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19</w:t>
            </w:r>
            <w:r w:rsidR="009B66F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  <w:r w:rsidR="009B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258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1032-</w:t>
            </w:r>
            <w:r w:rsidR="009B6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6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403">
              <w:rPr>
                <w:rFonts w:ascii="Times New Roman" w:hAnsi="Times New Roman" w:cs="Times New Roman"/>
                <w:sz w:val="24"/>
                <w:szCs w:val="24"/>
              </w:rPr>
              <w:t>О занятости населения 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6D6D" w:rsidRDefault="00716D6D" w:rsidP="00716D6D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18" w:rsidRPr="00AF1403" w:rsidRDefault="00716D6D" w:rsidP="00716D6D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 Р И К А З Ы В А Ю:</w:t>
            </w:r>
          </w:p>
        </w:tc>
      </w:tr>
      <w:tr w:rsidR="00281D18" w:rsidRPr="00AF1403" w:rsidTr="00B567C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281D18" w:rsidP="009B66FF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403">
              <w:rPr>
                <w:rFonts w:ascii="Times New Roman" w:hAnsi="Times New Roman" w:cs="Times New Roman"/>
                <w:sz w:val="24"/>
                <w:szCs w:val="24"/>
              </w:rPr>
              <w:t>Назначить ответственным за сопровождение при содействии занятости инвалида</w:t>
            </w:r>
          </w:p>
        </w:tc>
      </w:tr>
      <w:tr w:rsidR="00281D18" w:rsidRPr="00AF1403" w:rsidTr="00B567C0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D18" w:rsidRPr="00AF1403" w:rsidTr="00B567C0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D18" w:rsidRPr="00C34F36" w:rsidRDefault="00281D18" w:rsidP="00B56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F36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 гражданина</w:t>
            </w:r>
          </w:p>
        </w:tc>
      </w:tr>
      <w:tr w:rsidR="00281D18" w:rsidRPr="00AF1403" w:rsidTr="00B567C0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D18" w:rsidRPr="00AF1403" w:rsidTr="00B567C0">
        <w:tblPrEx>
          <w:tblBorders>
            <w:insideH w:val="single" w:sz="4" w:space="0" w:color="auto"/>
          </w:tblBorders>
        </w:tblPrEx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D18" w:rsidRPr="00AF1403" w:rsidRDefault="00281D18" w:rsidP="004C0F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403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работника </w:t>
            </w:r>
            <w:r w:rsidR="00C34F36">
              <w:rPr>
                <w:rFonts w:ascii="Times New Roman" w:hAnsi="Times New Roman" w:cs="Times New Roman"/>
                <w:sz w:val="20"/>
                <w:szCs w:val="20"/>
              </w:rPr>
              <w:t>ГАУ ЦЗН</w:t>
            </w:r>
            <w:r w:rsidRPr="00AF1403">
              <w:rPr>
                <w:rFonts w:ascii="Times New Roman" w:hAnsi="Times New Roman" w:cs="Times New Roman"/>
                <w:sz w:val="20"/>
                <w:szCs w:val="20"/>
              </w:rPr>
              <w:t xml:space="preserve"> и его фамилия, имя, отчество (при наличии)</w:t>
            </w:r>
          </w:p>
        </w:tc>
      </w:tr>
    </w:tbl>
    <w:p w:rsidR="00281D18" w:rsidRPr="00AF1403" w:rsidRDefault="00281D18" w:rsidP="00281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340"/>
        <w:gridCol w:w="1505"/>
        <w:gridCol w:w="340"/>
        <w:gridCol w:w="3968"/>
      </w:tblGrid>
      <w:tr w:rsidR="00281D18" w:rsidRPr="00AF1403" w:rsidTr="00B567C0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D18" w:rsidRPr="00AF1403" w:rsidTr="00B567C0">
        <w:tblPrEx>
          <w:tblBorders>
            <w:insideH w:val="none" w:sz="0" w:space="0" w:color="auto"/>
          </w:tblBorders>
        </w:tblPrEx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D18" w:rsidRPr="00AF1403" w:rsidRDefault="00281D18" w:rsidP="004C0F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403">
              <w:rPr>
                <w:rFonts w:ascii="Times New Roman" w:hAnsi="Times New Roman" w:cs="Times New Roman"/>
                <w:sz w:val="20"/>
                <w:szCs w:val="20"/>
              </w:rPr>
              <w:t>должность работника</w:t>
            </w:r>
            <w:r w:rsidR="004C0FF7">
              <w:rPr>
                <w:rFonts w:ascii="Times New Roman" w:hAnsi="Times New Roman" w:cs="Times New Roman"/>
                <w:sz w:val="20"/>
                <w:szCs w:val="20"/>
              </w:rPr>
              <w:t xml:space="preserve"> ГАУ ЦЗН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403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403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1403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</w:tr>
      <w:tr w:rsidR="00281D18" w:rsidRPr="00AF1403" w:rsidTr="00B567C0">
        <w:tblPrEx>
          <w:tblBorders>
            <w:insideH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D18" w:rsidRPr="00AF1403" w:rsidTr="00B567C0"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976" w:rsidRDefault="00281D18" w:rsidP="001159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403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уполномоченного лица </w:t>
            </w:r>
          </w:p>
          <w:p w:rsidR="00281D18" w:rsidRPr="00AF1403" w:rsidRDefault="00115976" w:rsidP="001159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ЦЗН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403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D18" w:rsidRPr="00AF1403" w:rsidRDefault="00281D18" w:rsidP="00B567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D18" w:rsidRDefault="00281D18" w:rsidP="00B56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403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1403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  <w:p w:rsidR="000A4302" w:rsidRDefault="000A4302" w:rsidP="00B56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302" w:rsidRDefault="000A4302" w:rsidP="00B56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302" w:rsidRDefault="000A4302" w:rsidP="00B56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302" w:rsidRDefault="000A4302" w:rsidP="00B56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302" w:rsidRPr="00AF1403" w:rsidRDefault="000A4302" w:rsidP="00B56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4302" w:rsidRDefault="000A4302" w:rsidP="0077406F">
      <w:pPr>
        <w:jc w:val="both"/>
        <w:rPr>
          <w:sz w:val="20"/>
          <w:szCs w:val="20"/>
        </w:rPr>
        <w:sectPr w:rsidR="000A4302" w:rsidSect="00B0462F">
          <w:pgSz w:w="11906" w:h="16838"/>
          <w:pgMar w:top="1134" w:right="851" w:bottom="1134" w:left="1134" w:header="113" w:footer="709" w:gutter="0"/>
          <w:pgNumType w:start="1"/>
          <w:cols w:space="708"/>
          <w:titlePg/>
          <w:docGrid w:linePitch="360"/>
        </w:sectPr>
      </w:pPr>
    </w:p>
    <w:p w:rsidR="000A4302" w:rsidRPr="00970988" w:rsidRDefault="000A4302" w:rsidP="000A4302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709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Приложение № 2</w:t>
      </w:r>
    </w:p>
    <w:p w:rsidR="000A4302" w:rsidRPr="00970988" w:rsidRDefault="000A4302" w:rsidP="000A4302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70988">
        <w:rPr>
          <w:rFonts w:ascii="Times New Roman" w:hAnsi="Times New Roman" w:cs="Times New Roman"/>
          <w:color w:val="000000" w:themeColor="text1"/>
          <w:sz w:val="20"/>
          <w:szCs w:val="20"/>
        </w:rPr>
        <w:t>к распоряжению Комитета</w:t>
      </w:r>
    </w:p>
    <w:p w:rsidR="000A4302" w:rsidRPr="00970988" w:rsidRDefault="000A4302" w:rsidP="000A4302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70988">
        <w:rPr>
          <w:rFonts w:ascii="Times New Roman" w:hAnsi="Times New Roman" w:cs="Times New Roman"/>
          <w:color w:val="000000" w:themeColor="text1"/>
          <w:sz w:val="20"/>
          <w:szCs w:val="20"/>
        </w:rPr>
        <w:t>по труду и занятости</w:t>
      </w:r>
    </w:p>
    <w:p w:rsidR="000A4302" w:rsidRPr="00970988" w:rsidRDefault="000A4302" w:rsidP="000A4302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709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населения Санкт-Петербурга </w:t>
      </w:r>
    </w:p>
    <w:p w:rsidR="000A4302" w:rsidRPr="00970988" w:rsidRDefault="000A4302" w:rsidP="000A4302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70988">
        <w:rPr>
          <w:rFonts w:ascii="Times New Roman" w:hAnsi="Times New Roman" w:cs="Times New Roman"/>
          <w:color w:val="000000" w:themeColor="text1"/>
          <w:sz w:val="20"/>
          <w:szCs w:val="20"/>
        </w:rPr>
        <w:t>от_____________</w:t>
      </w:r>
      <w:r w:rsidRPr="00970988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</w:t>
      </w:r>
      <w:r w:rsidRPr="00970988">
        <w:rPr>
          <w:rFonts w:ascii="Times New Roman" w:hAnsi="Times New Roman" w:cs="Times New Roman"/>
          <w:color w:val="000000" w:themeColor="text1"/>
          <w:sz w:val="20"/>
          <w:szCs w:val="20"/>
        </w:rPr>
        <w:t>№ _______</w:t>
      </w:r>
    </w:p>
    <w:p w:rsidR="000A4302" w:rsidRPr="00970988" w:rsidRDefault="000A4302" w:rsidP="000A4302">
      <w:pPr>
        <w:jc w:val="both"/>
        <w:rPr>
          <w:color w:val="000000" w:themeColor="text1"/>
          <w:sz w:val="20"/>
          <w:szCs w:val="20"/>
        </w:rPr>
      </w:pPr>
    </w:p>
    <w:p w:rsidR="000A4302" w:rsidRPr="00970988" w:rsidRDefault="000A4302" w:rsidP="000A4302">
      <w:pPr>
        <w:jc w:val="both"/>
        <w:rPr>
          <w:color w:val="000000" w:themeColor="text1"/>
          <w:sz w:val="20"/>
          <w:szCs w:val="20"/>
        </w:rPr>
      </w:pPr>
    </w:p>
    <w:p w:rsidR="000A4302" w:rsidRPr="00970988" w:rsidRDefault="000A4302" w:rsidP="000A4302">
      <w:pPr>
        <w:jc w:val="both"/>
        <w:rPr>
          <w:color w:val="000000" w:themeColor="text1"/>
          <w:sz w:val="20"/>
          <w:szCs w:val="20"/>
        </w:rPr>
      </w:pPr>
      <w:r w:rsidRPr="00970988">
        <w:rPr>
          <w:color w:val="000000" w:themeColor="text1"/>
          <w:sz w:val="20"/>
          <w:szCs w:val="20"/>
        </w:rPr>
        <w:t xml:space="preserve">На бланке </w:t>
      </w:r>
    </w:p>
    <w:p w:rsidR="000A4302" w:rsidRPr="00970988" w:rsidRDefault="000A4302" w:rsidP="000A4302">
      <w:pPr>
        <w:jc w:val="both"/>
        <w:rPr>
          <w:color w:val="000000" w:themeColor="text1"/>
          <w:sz w:val="20"/>
          <w:szCs w:val="20"/>
        </w:rPr>
      </w:pPr>
      <w:r w:rsidRPr="00970988">
        <w:rPr>
          <w:color w:val="000000" w:themeColor="text1"/>
          <w:sz w:val="20"/>
          <w:szCs w:val="20"/>
        </w:rPr>
        <w:t>структурного подразделения ГАУ ЦЗН</w:t>
      </w:r>
    </w:p>
    <w:p w:rsidR="000A4302" w:rsidRPr="00970988" w:rsidRDefault="000A4302" w:rsidP="000A4302">
      <w:pPr>
        <w:jc w:val="both"/>
        <w:rPr>
          <w:color w:val="000000" w:themeColor="text1"/>
          <w:sz w:val="20"/>
          <w:szCs w:val="20"/>
        </w:rPr>
      </w:pPr>
    </w:p>
    <w:p w:rsidR="000A4302" w:rsidRPr="00970988" w:rsidRDefault="000A4302" w:rsidP="000A4302">
      <w:pPr>
        <w:jc w:val="both"/>
        <w:rPr>
          <w:color w:val="000000" w:themeColor="text1"/>
          <w:sz w:val="20"/>
          <w:szCs w:val="20"/>
        </w:rPr>
      </w:pP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970988" w:rsidRPr="00970988" w:rsidTr="0092068A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A4302" w:rsidRPr="00970988" w:rsidRDefault="000A4302" w:rsidP="0092068A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0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Заключение</w:t>
            </w:r>
          </w:p>
          <w:p w:rsidR="000A4302" w:rsidRPr="00970988" w:rsidRDefault="000A4302" w:rsidP="0092068A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0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 предоставлении государственной услуги по организации</w:t>
            </w:r>
          </w:p>
          <w:p w:rsidR="000A4302" w:rsidRPr="00970988" w:rsidRDefault="000A4302" w:rsidP="0092068A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0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сопровождения при содействии занятости инвалидов</w:t>
            </w:r>
          </w:p>
        </w:tc>
      </w:tr>
      <w:tr w:rsidR="00970988" w:rsidRPr="00970988" w:rsidTr="000A4302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A4302" w:rsidRPr="00970988" w:rsidRDefault="000A4302" w:rsidP="000A4302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A4302" w:rsidRPr="00970988" w:rsidRDefault="000A4302" w:rsidP="000A43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9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фамилия, имя, отчество (при наличии) гражданина</w:t>
            </w:r>
          </w:p>
        </w:tc>
      </w:tr>
    </w:tbl>
    <w:p w:rsidR="000A4302" w:rsidRPr="00970988" w:rsidRDefault="000A4302" w:rsidP="000A4302">
      <w:pPr>
        <w:jc w:val="both"/>
        <w:rPr>
          <w:rFonts w:eastAsiaTheme="minorEastAsia"/>
          <w:color w:val="000000" w:themeColor="text1"/>
        </w:rPr>
      </w:pPr>
      <w:r w:rsidRPr="00970988">
        <w:rPr>
          <w:rFonts w:eastAsiaTheme="minorEastAsia"/>
          <w:color w:val="000000" w:themeColor="text1"/>
        </w:rPr>
        <w:t>предоставлена государственная услуга по организации сопровождения при содействии</w:t>
      </w:r>
      <w:r w:rsidRPr="00970988">
        <w:rPr>
          <w:rFonts w:eastAsiaTheme="minorEastAsia"/>
          <w:color w:val="000000" w:themeColor="text1"/>
        </w:rPr>
        <w:br/>
        <w:t>занятости инвалидов</w:t>
      </w:r>
    </w:p>
    <w:p w:rsidR="000A4302" w:rsidRPr="00970988" w:rsidRDefault="000A4302" w:rsidP="000A4302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0A4302" w:rsidRPr="00970988" w:rsidRDefault="000A4302" w:rsidP="000A4302">
      <w:pPr>
        <w:jc w:val="both"/>
        <w:rPr>
          <w:color w:val="000000" w:themeColor="text1"/>
        </w:rPr>
      </w:pPr>
      <w:r w:rsidRPr="00970988">
        <w:rPr>
          <w:color w:val="000000" w:themeColor="text1"/>
        </w:rPr>
        <w:t>Личное дело получ</w:t>
      </w:r>
      <w:r w:rsidR="004D058C" w:rsidRPr="00970988">
        <w:rPr>
          <w:color w:val="000000" w:themeColor="text1"/>
        </w:rPr>
        <w:t>ателя государственных услуг от «</w:t>
      </w:r>
      <w:r w:rsidRPr="00970988">
        <w:rPr>
          <w:color w:val="000000" w:themeColor="text1"/>
        </w:rPr>
        <w:t>___</w:t>
      </w:r>
      <w:r w:rsidR="004D058C" w:rsidRPr="00970988">
        <w:rPr>
          <w:color w:val="000000" w:themeColor="text1"/>
        </w:rPr>
        <w:t>»</w:t>
      </w:r>
      <w:r w:rsidRPr="00970988">
        <w:rPr>
          <w:color w:val="000000" w:themeColor="text1"/>
        </w:rPr>
        <w:t xml:space="preserve"> ________</w:t>
      </w:r>
      <w:r w:rsidR="00416CFC">
        <w:rPr>
          <w:color w:val="000000" w:themeColor="text1"/>
        </w:rPr>
        <w:t>___</w:t>
      </w:r>
      <w:r w:rsidRPr="00970988">
        <w:rPr>
          <w:color w:val="000000" w:themeColor="text1"/>
        </w:rPr>
        <w:t xml:space="preserve"> 20__ г. </w:t>
      </w:r>
      <w:r w:rsidR="004D058C" w:rsidRPr="00970988">
        <w:rPr>
          <w:color w:val="000000" w:themeColor="text1"/>
        </w:rPr>
        <w:t>№</w:t>
      </w:r>
      <w:r w:rsidRPr="00970988">
        <w:rPr>
          <w:color w:val="000000" w:themeColor="text1"/>
        </w:rPr>
        <w:t xml:space="preserve"> _______.</w:t>
      </w:r>
    </w:p>
    <w:p w:rsidR="000A4302" w:rsidRPr="00970988" w:rsidRDefault="000A4302" w:rsidP="000A4302">
      <w:pPr>
        <w:jc w:val="both"/>
        <w:rPr>
          <w:color w:val="000000" w:themeColor="text1"/>
        </w:rPr>
      </w:pPr>
    </w:p>
    <w:p w:rsidR="000A4302" w:rsidRPr="00970988" w:rsidRDefault="009F04F9" w:rsidP="000A4302">
      <w:pPr>
        <w:jc w:val="both"/>
        <w:rPr>
          <w:color w:val="000000" w:themeColor="text1"/>
        </w:rPr>
      </w:pPr>
      <w:r w:rsidRPr="00970988">
        <w:rPr>
          <w:color w:val="000000" w:themeColor="text1"/>
        </w:rPr>
        <w:t xml:space="preserve">Ответственный за </w:t>
      </w:r>
      <w:r w:rsidR="000A4302" w:rsidRPr="00970988">
        <w:rPr>
          <w:color w:val="000000" w:themeColor="text1"/>
        </w:rPr>
        <w:t>сопровождени</w:t>
      </w:r>
      <w:r w:rsidRPr="00970988">
        <w:rPr>
          <w:color w:val="000000" w:themeColor="text1"/>
        </w:rPr>
        <w:t>е инвалида (выбрать значение):</w:t>
      </w:r>
    </w:p>
    <w:p w:rsidR="009F04F9" w:rsidRPr="00970988" w:rsidRDefault="009F04F9" w:rsidP="000A4302">
      <w:pPr>
        <w:jc w:val="both"/>
        <w:rPr>
          <w:color w:val="000000" w:themeColor="text1"/>
        </w:rPr>
      </w:pPr>
    </w:p>
    <w:tbl>
      <w:tblPr>
        <w:tblStyle w:val="af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178"/>
      </w:tblGrid>
      <w:tr w:rsidR="009F04F9" w:rsidRPr="00970988" w:rsidTr="009F04F9">
        <w:tc>
          <w:tcPr>
            <w:tcW w:w="709" w:type="dxa"/>
          </w:tcPr>
          <w:p w:rsidR="009F04F9" w:rsidRPr="00970988" w:rsidRDefault="006723F4" w:rsidP="000A4302">
            <w:pPr>
              <w:jc w:val="both"/>
              <w:rPr>
                <w:color w:val="000000" w:themeColor="text1"/>
              </w:rPr>
            </w:pPr>
            <w:r w:rsidRPr="00970988">
              <w:rPr>
                <w:noProof/>
                <w:color w:val="000000" w:themeColor="text1"/>
              </w:rPr>
              <w:pict>
                <v:rect id="_x0000_s1026" style="position:absolute;left:0;text-align:left;margin-left:5.4pt;margin-top:4.45pt;width:17.35pt;height:17.35pt;z-index:251662336"/>
              </w:pict>
            </w:r>
          </w:p>
        </w:tc>
        <w:tc>
          <w:tcPr>
            <w:tcW w:w="9178" w:type="dxa"/>
          </w:tcPr>
          <w:p w:rsidR="009F04F9" w:rsidRPr="00970988" w:rsidRDefault="009F04F9" w:rsidP="009F04F9">
            <w:pPr>
              <w:jc w:val="both"/>
              <w:rPr>
                <w:color w:val="000000" w:themeColor="text1"/>
                <w:sz w:val="10"/>
              </w:rPr>
            </w:pPr>
          </w:p>
          <w:p w:rsidR="009F04F9" w:rsidRPr="00970988" w:rsidRDefault="009F04F9" w:rsidP="009F04F9">
            <w:pPr>
              <w:jc w:val="both"/>
              <w:rPr>
                <w:color w:val="000000" w:themeColor="text1"/>
              </w:rPr>
            </w:pPr>
            <w:r w:rsidRPr="00970988">
              <w:rPr>
                <w:color w:val="000000" w:themeColor="text1"/>
              </w:rPr>
              <w:t>работник, определенный для сопровождения:</w:t>
            </w:r>
          </w:p>
        </w:tc>
      </w:tr>
    </w:tbl>
    <w:p w:rsidR="009F04F9" w:rsidRPr="00970988" w:rsidRDefault="009F04F9" w:rsidP="000A4302">
      <w:pPr>
        <w:jc w:val="both"/>
        <w:rPr>
          <w:color w:val="000000" w:themeColor="text1"/>
        </w:rPr>
      </w:pPr>
    </w:p>
    <w:p w:rsidR="009F04F9" w:rsidRPr="00970988" w:rsidRDefault="000A4302" w:rsidP="009F04F9">
      <w:pPr>
        <w:jc w:val="center"/>
        <w:rPr>
          <w:rFonts w:eastAsiaTheme="minorEastAsia"/>
          <w:color w:val="000000" w:themeColor="text1"/>
          <w:sz w:val="20"/>
          <w:szCs w:val="20"/>
        </w:rPr>
      </w:pPr>
      <w:r w:rsidRPr="00970988">
        <w:rPr>
          <w:color w:val="000000" w:themeColor="text1"/>
        </w:rPr>
        <w:t>__________________________________________________________________________________</w:t>
      </w:r>
      <w:r w:rsidRPr="00970988">
        <w:rPr>
          <w:rFonts w:eastAsiaTheme="minorEastAsia"/>
          <w:color w:val="000000" w:themeColor="text1"/>
          <w:sz w:val="20"/>
          <w:szCs w:val="20"/>
        </w:rPr>
        <w:t>фамилия, имя, отчество (при наличии), должность работника ГАУ ЦЗН</w:t>
      </w:r>
    </w:p>
    <w:p w:rsidR="009F04F9" w:rsidRPr="00970988" w:rsidRDefault="009F04F9" w:rsidP="009F04F9">
      <w:pPr>
        <w:jc w:val="both"/>
        <w:rPr>
          <w:color w:val="000000" w:themeColor="text1"/>
        </w:rPr>
      </w:pPr>
    </w:p>
    <w:tbl>
      <w:tblPr>
        <w:tblStyle w:val="af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178"/>
      </w:tblGrid>
      <w:tr w:rsidR="009F04F9" w:rsidRPr="00970988" w:rsidTr="009F04F9">
        <w:tc>
          <w:tcPr>
            <w:tcW w:w="709" w:type="dxa"/>
          </w:tcPr>
          <w:p w:rsidR="009F04F9" w:rsidRPr="00970988" w:rsidRDefault="006723F4" w:rsidP="0092068A">
            <w:pPr>
              <w:jc w:val="both"/>
              <w:rPr>
                <w:color w:val="000000" w:themeColor="text1"/>
              </w:rPr>
            </w:pPr>
            <w:r w:rsidRPr="00970988">
              <w:rPr>
                <w:noProof/>
                <w:color w:val="000000" w:themeColor="text1"/>
              </w:rPr>
              <w:pict>
                <v:rect id="_x0000_s1027" style="position:absolute;left:0;text-align:left;margin-left:5.4pt;margin-top:4.45pt;width:17.35pt;height:17.35pt;z-index:251664384"/>
              </w:pict>
            </w:r>
          </w:p>
        </w:tc>
        <w:tc>
          <w:tcPr>
            <w:tcW w:w="9178" w:type="dxa"/>
          </w:tcPr>
          <w:p w:rsidR="009F04F9" w:rsidRPr="00970988" w:rsidRDefault="009F04F9" w:rsidP="0092068A">
            <w:pPr>
              <w:jc w:val="both"/>
              <w:rPr>
                <w:color w:val="000000" w:themeColor="text1"/>
                <w:sz w:val="10"/>
              </w:rPr>
            </w:pPr>
          </w:p>
          <w:p w:rsidR="009F04F9" w:rsidRPr="00970988" w:rsidRDefault="009F04F9" w:rsidP="009F04F9">
            <w:pPr>
              <w:jc w:val="both"/>
              <w:rPr>
                <w:color w:val="000000" w:themeColor="text1"/>
              </w:rPr>
            </w:pPr>
            <w:r w:rsidRPr="00970988">
              <w:rPr>
                <w:color w:val="000000" w:themeColor="text1"/>
              </w:rPr>
              <w:t>организация, определенная для сопровождения:</w:t>
            </w:r>
          </w:p>
        </w:tc>
      </w:tr>
    </w:tbl>
    <w:p w:rsidR="009F04F9" w:rsidRPr="00970988" w:rsidRDefault="009F04F9" w:rsidP="009F04F9">
      <w:pPr>
        <w:jc w:val="both"/>
        <w:rPr>
          <w:color w:val="000000" w:themeColor="text1"/>
        </w:rPr>
      </w:pPr>
    </w:p>
    <w:p w:rsidR="009F04F9" w:rsidRPr="00970988" w:rsidRDefault="009F04F9" w:rsidP="009F04F9">
      <w:pPr>
        <w:jc w:val="center"/>
        <w:rPr>
          <w:rFonts w:eastAsiaTheme="minorEastAsia"/>
          <w:color w:val="000000" w:themeColor="text1"/>
          <w:sz w:val="20"/>
          <w:szCs w:val="20"/>
        </w:rPr>
      </w:pPr>
      <w:r w:rsidRPr="00970988">
        <w:rPr>
          <w:color w:val="000000" w:themeColor="text1"/>
        </w:rPr>
        <w:t>__________________________________________________________________________________</w:t>
      </w:r>
      <w:r w:rsidRPr="00970988">
        <w:rPr>
          <w:rFonts w:eastAsiaTheme="minorEastAsia"/>
          <w:color w:val="000000" w:themeColor="text1"/>
          <w:sz w:val="20"/>
          <w:szCs w:val="20"/>
        </w:rPr>
        <w:t xml:space="preserve">наименование негосударственной организации, в том числе добровольческой (волонтерской), </w:t>
      </w:r>
      <w:r w:rsidRPr="00970988">
        <w:rPr>
          <w:rFonts w:eastAsiaTheme="minorEastAsia"/>
          <w:color w:val="000000" w:themeColor="text1"/>
          <w:sz w:val="20"/>
          <w:szCs w:val="20"/>
        </w:rPr>
        <w:br/>
        <w:t>с которой заключен договор о сопровождении инвалидов)</w:t>
      </w:r>
    </w:p>
    <w:p w:rsidR="009F04F9" w:rsidRPr="00970988" w:rsidRDefault="009F04F9" w:rsidP="009F04F9">
      <w:pPr>
        <w:jc w:val="center"/>
        <w:rPr>
          <w:rFonts w:eastAsiaTheme="minorEastAsia"/>
          <w:color w:val="000000" w:themeColor="text1"/>
          <w:sz w:val="20"/>
          <w:szCs w:val="20"/>
        </w:rPr>
      </w:pPr>
    </w:p>
    <w:p w:rsidR="009F04F9" w:rsidRPr="00970988" w:rsidRDefault="009F04F9" w:rsidP="009F04F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65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340"/>
        <w:gridCol w:w="1505"/>
        <w:gridCol w:w="340"/>
        <w:gridCol w:w="3968"/>
      </w:tblGrid>
      <w:tr w:rsidR="00970988" w:rsidRPr="00970988" w:rsidTr="0092068A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4F9" w:rsidRPr="00970988" w:rsidRDefault="009F04F9" w:rsidP="009206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04F9" w:rsidRPr="00970988" w:rsidRDefault="009F04F9" w:rsidP="009206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4F9" w:rsidRPr="00970988" w:rsidRDefault="009F04F9" w:rsidP="009206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04F9" w:rsidRPr="00970988" w:rsidRDefault="009F04F9" w:rsidP="009206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4F9" w:rsidRPr="00970988" w:rsidRDefault="009F04F9" w:rsidP="009206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2AFF" w:rsidRPr="00970988" w:rsidTr="0092068A">
        <w:tblPrEx>
          <w:tblBorders>
            <w:insideH w:val="none" w:sz="0" w:space="0" w:color="auto"/>
          </w:tblBorders>
        </w:tblPrEx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04F9" w:rsidRPr="00970988" w:rsidRDefault="009F04F9" w:rsidP="009206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09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работника ГАУ ЦЗН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04F9" w:rsidRPr="00970988" w:rsidRDefault="009F04F9" w:rsidP="009206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04F9" w:rsidRPr="00970988" w:rsidRDefault="009F04F9" w:rsidP="009206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09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04F9" w:rsidRPr="00970988" w:rsidRDefault="009F04F9" w:rsidP="009206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04F9" w:rsidRPr="00970988" w:rsidRDefault="009F04F9" w:rsidP="009206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09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фамилия, имя, отчество </w:t>
            </w:r>
            <w:r w:rsidRPr="009709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(при наличии)</w:t>
            </w:r>
          </w:p>
        </w:tc>
      </w:tr>
    </w:tbl>
    <w:p w:rsidR="00281D18" w:rsidRPr="00970988" w:rsidRDefault="00281D18" w:rsidP="009F04F9">
      <w:pPr>
        <w:jc w:val="both"/>
        <w:rPr>
          <w:color w:val="000000" w:themeColor="text1"/>
          <w:sz w:val="20"/>
          <w:szCs w:val="20"/>
        </w:rPr>
      </w:pPr>
      <w:bookmarkStart w:id="0" w:name="_GoBack"/>
      <w:bookmarkEnd w:id="0"/>
    </w:p>
    <w:sectPr w:rsidR="00281D18" w:rsidRPr="00970988" w:rsidSect="00B0462F">
      <w:pgSz w:w="11906" w:h="16838"/>
      <w:pgMar w:top="1134" w:right="851" w:bottom="1134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3F4" w:rsidRPr="002D4915" w:rsidRDefault="006723F4" w:rsidP="00D9348D">
      <w:r>
        <w:separator/>
      </w:r>
    </w:p>
  </w:endnote>
  <w:endnote w:type="continuationSeparator" w:id="0">
    <w:p w:rsidR="006723F4" w:rsidRPr="002D4915" w:rsidRDefault="006723F4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3F4" w:rsidRPr="002D4915" w:rsidRDefault="006723F4" w:rsidP="00D9348D">
      <w:r>
        <w:separator/>
      </w:r>
    </w:p>
  </w:footnote>
  <w:footnote w:type="continuationSeparator" w:id="0">
    <w:p w:rsidR="006723F4" w:rsidRPr="002D4915" w:rsidRDefault="006723F4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5494766"/>
      <w:docPartObj>
        <w:docPartGallery w:val="Page Numbers (Top of Page)"/>
        <w:docPartUnique/>
      </w:docPartObj>
    </w:sdtPr>
    <w:sdtEndPr/>
    <w:sdtContent>
      <w:p w:rsidR="006759EF" w:rsidRDefault="006759EF">
        <w:pPr>
          <w:pStyle w:val="af"/>
          <w:jc w:val="center"/>
        </w:pPr>
      </w:p>
      <w:p w:rsidR="006759EF" w:rsidRPr="006759EF" w:rsidRDefault="006723F4">
        <w:pPr>
          <w:pStyle w:val="af"/>
          <w:jc w:val="center"/>
          <w:rPr>
            <w:noProof/>
            <w:sz w:val="20"/>
            <w:szCs w:val="20"/>
          </w:rPr>
        </w:pPr>
        <w:r w:rsidRPr="006759EF">
          <w:rPr>
            <w:noProof/>
            <w:sz w:val="20"/>
            <w:szCs w:val="20"/>
          </w:rPr>
          <w:fldChar w:fldCharType="begin"/>
        </w:r>
        <w:r w:rsidRPr="006759EF">
          <w:rPr>
            <w:noProof/>
            <w:sz w:val="20"/>
            <w:szCs w:val="20"/>
          </w:rPr>
          <w:instrText xml:space="preserve"> PAGE   \* MERGEFORMAT </w:instrText>
        </w:r>
        <w:r w:rsidRPr="006759EF">
          <w:rPr>
            <w:noProof/>
            <w:sz w:val="20"/>
            <w:szCs w:val="20"/>
          </w:rPr>
          <w:fldChar w:fldCharType="separate"/>
        </w:r>
        <w:r w:rsidR="00AF22F9">
          <w:rPr>
            <w:noProof/>
            <w:sz w:val="20"/>
            <w:szCs w:val="20"/>
          </w:rPr>
          <w:t>2</w:t>
        </w:r>
        <w:r w:rsidRPr="006759EF">
          <w:rPr>
            <w:noProof/>
            <w:sz w:val="20"/>
            <w:szCs w:val="20"/>
          </w:rPr>
          <w:fldChar w:fldCharType="end"/>
        </w:r>
      </w:p>
      <w:p w:rsidR="00C66DC4" w:rsidRDefault="006723F4">
        <w:pPr>
          <w:pStyle w:val="af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9E1DF5"/>
    <w:multiLevelType w:val="hybridMultilevel"/>
    <w:tmpl w:val="569AA4E6"/>
    <w:lvl w:ilvl="0" w:tplc="2C680A82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3549C"/>
    <w:multiLevelType w:val="hybridMultilevel"/>
    <w:tmpl w:val="F93890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85B7E"/>
    <w:multiLevelType w:val="hybridMultilevel"/>
    <w:tmpl w:val="D93A48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DCTemplate" w:val="Shablon"/>
    <w:docVar w:name="BossProviderVariable" w:val="25_01_2006!337b96b3-ad25-4b60-8550-5c807d7f1d37"/>
  </w:docVars>
  <w:rsids>
    <w:rsidRoot w:val="00C93041"/>
    <w:rsid w:val="00030FCE"/>
    <w:rsid w:val="0005147C"/>
    <w:rsid w:val="00062F1A"/>
    <w:rsid w:val="00075F0F"/>
    <w:rsid w:val="00082175"/>
    <w:rsid w:val="000963EA"/>
    <w:rsid w:val="000A4302"/>
    <w:rsid w:val="000B7834"/>
    <w:rsid w:val="000C3C61"/>
    <w:rsid w:val="000C4765"/>
    <w:rsid w:val="00101360"/>
    <w:rsid w:val="00112AFF"/>
    <w:rsid w:val="00115976"/>
    <w:rsid w:val="00117C13"/>
    <w:rsid w:val="00125FD4"/>
    <w:rsid w:val="001362B5"/>
    <w:rsid w:val="00136546"/>
    <w:rsid w:val="00187817"/>
    <w:rsid w:val="001879FD"/>
    <w:rsid w:val="001C65B7"/>
    <w:rsid w:val="001D3AB0"/>
    <w:rsid w:val="001E759A"/>
    <w:rsid w:val="00206852"/>
    <w:rsid w:val="00225175"/>
    <w:rsid w:val="0023179B"/>
    <w:rsid w:val="00240861"/>
    <w:rsid w:val="00240AE8"/>
    <w:rsid w:val="00246A4A"/>
    <w:rsid w:val="00253CE3"/>
    <w:rsid w:val="00281D18"/>
    <w:rsid w:val="002E2F19"/>
    <w:rsid w:val="002E4ED9"/>
    <w:rsid w:val="00301610"/>
    <w:rsid w:val="003020B8"/>
    <w:rsid w:val="00327746"/>
    <w:rsid w:val="00327F5D"/>
    <w:rsid w:val="00342B30"/>
    <w:rsid w:val="003510A7"/>
    <w:rsid w:val="003573A1"/>
    <w:rsid w:val="00360E74"/>
    <w:rsid w:val="003679F7"/>
    <w:rsid w:val="003C1EED"/>
    <w:rsid w:val="003D6C3B"/>
    <w:rsid w:val="00416CFC"/>
    <w:rsid w:val="004435B7"/>
    <w:rsid w:val="004832AD"/>
    <w:rsid w:val="00487D3C"/>
    <w:rsid w:val="004924DF"/>
    <w:rsid w:val="004B0DED"/>
    <w:rsid w:val="004B5B7B"/>
    <w:rsid w:val="004C0FF7"/>
    <w:rsid w:val="004C1E94"/>
    <w:rsid w:val="004C4CA1"/>
    <w:rsid w:val="004C786C"/>
    <w:rsid w:val="004D058C"/>
    <w:rsid w:val="004D68F6"/>
    <w:rsid w:val="00514EB7"/>
    <w:rsid w:val="00520D1C"/>
    <w:rsid w:val="00524FD7"/>
    <w:rsid w:val="00536A8A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2DC5"/>
    <w:rsid w:val="00607F0D"/>
    <w:rsid w:val="0061677C"/>
    <w:rsid w:val="00623974"/>
    <w:rsid w:val="00635FDB"/>
    <w:rsid w:val="006568A0"/>
    <w:rsid w:val="006655B6"/>
    <w:rsid w:val="006723F4"/>
    <w:rsid w:val="006759EF"/>
    <w:rsid w:val="006C5094"/>
    <w:rsid w:val="006D3CF2"/>
    <w:rsid w:val="00703AF6"/>
    <w:rsid w:val="00704DCD"/>
    <w:rsid w:val="00716D6D"/>
    <w:rsid w:val="0072580A"/>
    <w:rsid w:val="0072589D"/>
    <w:rsid w:val="00752909"/>
    <w:rsid w:val="00755578"/>
    <w:rsid w:val="007641AE"/>
    <w:rsid w:val="0077406F"/>
    <w:rsid w:val="007A2411"/>
    <w:rsid w:val="007B586B"/>
    <w:rsid w:val="007D54CC"/>
    <w:rsid w:val="007E6002"/>
    <w:rsid w:val="00820DDC"/>
    <w:rsid w:val="00826271"/>
    <w:rsid w:val="00847C82"/>
    <w:rsid w:val="00851F07"/>
    <w:rsid w:val="00871CE9"/>
    <w:rsid w:val="00871D8A"/>
    <w:rsid w:val="00876BC2"/>
    <w:rsid w:val="00880F31"/>
    <w:rsid w:val="008A6B31"/>
    <w:rsid w:val="008D613B"/>
    <w:rsid w:val="00910A45"/>
    <w:rsid w:val="00921787"/>
    <w:rsid w:val="00935A21"/>
    <w:rsid w:val="00943BBE"/>
    <w:rsid w:val="00964DB7"/>
    <w:rsid w:val="00970988"/>
    <w:rsid w:val="00970F60"/>
    <w:rsid w:val="0097469A"/>
    <w:rsid w:val="009A160D"/>
    <w:rsid w:val="009B0422"/>
    <w:rsid w:val="009B66FF"/>
    <w:rsid w:val="009C1ADA"/>
    <w:rsid w:val="009C25E6"/>
    <w:rsid w:val="009C303F"/>
    <w:rsid w:val="009D389C"/>
    <w:rsid w:val="009F04F9"/>
    <w:rsid w:val="00A11E8E"/>
    <w:rsid w:val="00A431C2"/>
    <w:rsid w:val="00A601B1"/>
    <w:rsid w:val="00A64983"/>
    <w:rsid w:val="00A763B3"/>
    <w:rsid w:val="00AA247F"/>
    <w:rsid w:val="00AC768E"/>
    <w:rsid w:val="00AD271B"/>
    <w:rsid w:val="00AD49D3"/>
    <w:rsid w:val="00AF22F9"/>
    <w:rsid w:val="00B0462F"/>
    <w:rsid w:val="00B106BD"/>
    <w:rsid w:val="00B246F2"/>
    <w:rsid w:val="00B25C6B"/>
    <w:rsid w:val="00B43AFE"/>
    <w:rsid w:val="00B43E80"/>
    <w:rsid w:val="00B45797"/>
    <w:rsid w:val="00B46B61"/>
    <w:rsid w:val="00B82E82"/>
    <w:rsid w:val="00B83A8B"/>
    <w:rsid w:val="00B85DA0"/>
    <w:rsid w:val="00B94E3A"/>
    <w:rsid w:val="00BA6FB2"/>
    <w:rsid w:val="00BC6483"/>
    <w:rsid w:val="00BE0023"/>
    <w:rsid w:val="00BF11D7"/>
    <w:rsid w:val="00BF4923"/>
    <w:rsid w:val="00C07F49"/>
    <w:rsid w:val="00C30F8A"/>
    <w:rsid w:val="00C34F36"/>
    <w:rsid w:val="00C4450E"/>
    <w:rsid w:val="00C47E6C"/>
    <w:rsid w:val="00C50AD2"/>
    <w:rsid w:val="00C51AC6"/>
    <w:rsid w:val="00C53817"/>
    <w:rsid w:val="00C54C9B"/>
    <w:rsid w:val="00C66DC4"/>
    <w:rsid w:val="00C71C6D"/>
    <w:rsid w:val="00C75A56"/>
    <w:rsid w:val="00C8464B"/>
    <w:rsid w:val="00C93041"/>
    <w:rsid w:val="00CA0701"/>
    <w:rsid w:val="00CA5AFE"/>
    <w:rsid w:val="00CA5D7C"/>
    <w:rsid w:val="00CB45F9"/>
    <w:rsid w:val="00CC3ED4"/>
    <w:rsid w:val="00CE7856"/>
    <w:rsid w:val="00D000A9"/>
    <w:rsid w:val="00D013CF"/>
    <w:rsid w:val="00D322DC"/>
    <w:rsid w:val="00D42399"/>
    <w:rsid w:val="00D52F03"/>
    <w:rsid w:val="00D530ED"/>
    <w:rsid w:val="00D65C39"/>
    <w:rsid w:val="00D66640"/>
    <w:rsid w:val="00D81219"/>
    <w:rsid w:val="00D9348D"/>
    <w:rsid w:val="00D95AD9"/>
    <w:rsid w:val="00E11473"/>
    <w:rsid w:val="00E15025"/>
    <w:rsid w:val="00E164F3"/>
    <w:rsid w:val="00E21846"/>
    <w:rsid w:val="00E24F57"/>
    <w:rsid w:val="00E34772"/>
    <w:rsid w:val="00E41842"/>
    <w:rsid w:val="00E46BC0"/>
    <w:rsid w:val="00E5081B"/>
    <w:rsid w:val="00EB3E0E"/>
    <w:rsid w:val="00EB3FB6"/>
    <w:rsid w:val="00EC5F6B"/>
    <w:rsid w:val="00EE678C"/>
    <w:rsid w:val="00F10FBF"/>
    <w:rsid w:val="00F163E0"/>
    <w:rsid w:val="00F33E0B"/>
    <w:rsid w:val="00F34B37"/>
    <w:rsid w:val="00F509AD"/>
    <w:rsid w:val="00F54CBD"/>
    <w:rsid w:val="00F63C00"/>
    <w:rsid w:val="00F70B68"/>
    <w:rsid w:val="00F7581E"/>
    <w:rsid w:val="00F80B3F"/>
    <w:rsid w:val="00F81BC0"/>
    <w:rsid w:val="00F82B6A"/>
    <w:rsid w:val="00F94AE5"/>
    <w:rsid w:val="00FA1DDF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44310E-456B-423F-93E7-E848C0E1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F04F9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link w:val="a8"/>
    <w:uiPriority w:val="1"/>
    <w:qFormat/>
    <w:rsid w:val="004C1E94"/>
    <w:pPr>
      <w:ind w:left="708"/>
    </w:pPr>
  </w:style>
  <w:style w:type="paragraph" w:customStyle="1" w:styleId="a9">
    <w:name w:val="Текст б/н"/>
    <w:basedOn w:val="a0"/>
    <w:link w:val="aa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a">
    <w:name w:val="Текст б/н Знак"/>
    <w:link w:val="a9"/>
    <w:rsid w:val="004C1E94"/>
    <w:rPr>
      <w:sz w:val="28"/>
    </w:rPr>
  </w:style>
  <w:style w:type="paragraph" w:customStyle="1" w:styleId="a">
    <w:name w:val="Пункты"/>
    <w:basedOn w:val="2"/>
    <w:link w:val="ab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b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c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9348D"/>
    <w:rPr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D9348D"/>
    <w:rPr>
      <w:sz w:val="24"/>
      <w:szCs w:val="24"/>
    </w:rPr>
  </w:style>
  <w:style w:type="paragraph" w:customStyle="1" w:styleId="21">
    <w:name w:val="Стиль2"/>
    <w:basedOn w:val="af3"/>
    <w:qFormat/>
    <w:rsid w:val="00D65C39"/>
    <w:pPr>
      <w:spacing w:after="0"/>
      <w:ind w:left="0"/>
    </w:pPr>
    <w:rPr>
      <w:sz w:val="28"/>
      <w:szCs w:val="28"/>
    </w:rPr>
  </w:style>
  <w:style w:type="character" w:customStyle="1" w:styleId="a8">
    <w:name w:val="Абзац списка Знак"/>
    <w:link w:val="a7"/>
    <w:uiPriority w:val="1"/>
    <w:locked/>
    <w:rsid w:val="00D65C39"/>
    <w:rPr>
      <w:sz w:val="24"/>
      <w:szCs w:val="24"/>
    </w:rPr>
  </w:style>
  <w:style w:type="paragraph" w:styleId="22">
    <w:name w:val="Body Text Indent 2"/>
    <w:basedOn w:val="a0"/>
    <w:link w:val="23"/>
    <w:uiPriority w:val="99"/>
    <w:semiHidden/>
    <w:unhideWhenUsed/>
    <w:rsid w:val="00D65C3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D65C39"/>
    <w:rPr>
      <w:sz w:val="24"/>
      <w:szCs w:val="24"/>
    </w:rPr>
  </w:style>
  <w:style w:type="paragraph" w:styleId="af3">
    <w:name w:val="Body Text Indent"/>
    <w:basedOn w:val="a0"/>
    <w:link w:val="af4"/>
    <w:uiPriority w:val="99"/>
    <w:semiHidden/>
    <w:unhideWhenUsed/>
    <w:rsid w:val="00D65C39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D65C39"/>
    <w:rPr>
      <w:sz w:val="24"/>
      <w:szCs w:val="24"/>
    </w:rPr>
  </w:style>
  <w:style w:type="paragraph" w:customStyle="1" w:styleId="Default">
    <w:name w:val="Default"/>
    <w:rsid w:val="00F54C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Title">
    <w:name w:val="ConsPlusTitle"/>
    <w:rsid w:val="00F54CB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77406F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f5">
    <w:name w:val="Table Grid"/>
    <w:basedOn w:val="a2"/>
    <w:uiPriority w:val="59"/>
    <w:rsid w:val="009F0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2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2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hyperlink" Target="https://login.consultant.ru/link/?req=doc&amp;base=LAW&amp;n=464193&amp;dst=52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80D75-87DE-420A-8B49-9D4D535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52</TotalTime>
  <Pages>4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Плотникова Елена Владимировна</cp:lastModifiedBy>
  <cp:revision>4</cp:revision>
  <cp:lastPrinted>2024-03-13T12:51:00Z</cp:lastPrinted>
  <dcterms:created xsi:type="dcterms:W3CDTF">2024-03-13T11:08:00Z</dcterms:created>
  <dcterms:modified xsi:type="dcterms:W3CDTF">2024-03-13T12:52:00Z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