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BC0" w:rsidRDefault="00035BC0" w:rsidP="00035BC0">
      <w:pPr>
        <w:ind w:right="566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E1FBC" wp14:editId="18246576">
                <wp:simplePos x="0" y="0"/>
                <wp:positionH relativeFrom="margin">
                  <wp:posOffset>2720975</wp:posOffset>
                </wp:positionH>
                <wp:positionV relativeFrom="paragraph">
                  <wp:posOffset>-5715</wp:posOffset>
                </wp:positionV>
                <wp:extent cx="2867025" cy="899160"/>
                <wp:effectExtent l="0" t="0" r="0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5BC0" w:rsidRPr="00A77418" w:rsidRDefault="00035BC0" w:rsidP="00035BC0">
                            <w:pPr>
                              <w:jc w:val="right"/>
                            </w:pPr>
                            <w:r w:rsidRPr="00A77418">
                              <w:t xml:space="preserve">Приложение </w:t>
                            </w:r>
                          </w:p>
                          <w:p w:rsidR="00035BC0" w:rsidRPr="00A77418" w:rsidRDefault="00035BC0" w:rsidP="00035BC0">
                            <w:pPr>
                              <w:jc w:val="right"/>
                            </w:pPr>
                            <w:r w:rsidRPr="00A77418">
                              <w:t xml:space="preserve">к приказу администрации Выборгского района Санкт-Петербурга </w:t>
                            </w:r>
                          </w:p>
                          <w:p w:rsidR="00035BC0" w:rsidRDefault="00035BC0" w:rsidP="00035BC0">
                            <w:pPr>
                              <w:jc w:val="right"/>
                            </w:pPr>
                            <w:r w:rsidRPr="00A77418">
                              <w:t>от _____________ №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4E1FBC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1" type="#_x0000_t202" style="position:absolute;margin-left:214.25pt;margin-top:-.45pt;width:225.75pt;height:7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hbIuwIAAME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" filled="f" stroked="f">
                <v:textbox>
                  <w:txbxContent>
                    <w:p w:rsidR="00035BC0" w:rsidRPr="00A77418" w:rsidRDefault="00035BC0" w:rsidP="00035BC0">
                      <w:pPr>
                        <w:jc w:val="right"/>
                      </w:pPr>
                      <w:r w:rsidRPr="00A77418">
                        <w:t xml:space="preserve">Приложение </w:t>
                      </w:r>
                    </w:p>
                    <w:p w:rsidR="00035BC0" w:rsidRPr="00A77418" w:rsidRDefault="00035BC0" w:rsidP="00035BC0">
                      <w:pPr>
                        <w:jc w:val="right"/>
                      </w:pPr>
                      <w:r w:rsidRPr="00A77418">
                        <w:t xml:space="preserve">к приказу администрации Выборгского района Санкт-Петербурга </w:t>
                      </w:r>
                    </w:p>
                    <w:p w:rsidR="00035BC0" w:rsidRDefault="00035BC0" w:rsidP="00035BC0">
                      <w:pPr>
                        <w:jc w:val="right"/>
                      </w:pPr>
                      <w:r w:rsidRPr="00A77418">
                        <w:t>от _____________ № 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35BC0" w:rsidRPr="00694F46" w:rsidRDefault="00035BC0" w:rsidP="00035BC0">
      <w:pPr>
        <w:ind w:right="566"/>
        <w:rPr>
          <w:sz w:val="28"/>
        </w:rPr>
      </w:pPr>
    </w:p>
    <w:p w:rsidR="00035BC0" w:rsidRPr="00694F46" w:rsidRDefault="00035BC0" w:rsidP="00035BC0">
      <w:pPr>
        <w:ind w:right="566"/>
        <w:rPr>
          <w:sz w:val="28"/>
        </w:rPr>
      </w:pPr>
    </w:p>
    <w:p w:rsidR="00035BC0" w:rsidRDefault="00035BC0" w:rsidP="00035BC0">
      <w:pPr>
        <w:ind w:right="566"/>
        <w:rPr>
          <w:sz w:val="28"/>
        </w:rPr>
      </w:pPr>
    </w:p>
    <w:p w:rsidR="00035BC0" w:rsidRDefault="00035BC0" w:rsidP="00035BC0">
      <w:pPr>
        <w:spacing w:line="240" w:lineRule="atLeast"/>
        <w:ind w:right="566"/>
        <w:jc w:val="center"/>
        <w:rPr>
          <w:b/>
        </w:rPr>
      </w:pPr>
    </w:p>
    <w:p w:rsidR="00035BC0" w:rsidRDefault="00035BC0" w:rsidP="00035BC0">
      <w:pPr>
        <w:spacing w:line="240" w:lineRule="atLeast"/>
        <w:ind w:right="566"/>
        <w:jc w:val="center"/>
        <w:rPr>
          <w:b/>
        </w:rPr>
      </w:pPr>
    </w:p>
    <w:p w:rsidR="00035BC0" w:rsidRPr="00A77418" w:rsidRDefault="00035BC0" w:rsidP="00035BC0">
      <w:pPr>
        <w:spacing w:line="240" w:lineRule="atLeast"/>
        <w:ind w:right="566"/>
        <w:jc w:val="center"/>
        <w:rPr>
          <w:b/>
        </w:rPr>
      </w:pPr>
      <w:r w:rsidRPr="00A77418">
        <w:rPr>
          <w:b/>
        </w:rPr>
        <w:t>ПЕРЕЧЕНЬ</w:t>
      </w:r>
    </w:p>
    <w:p w:rsidR="00035BC0" w:rsidRPr="00A77418" w:rsidRDefault="00035BC0" w:rsidP="00035BC0">
      <w:pPr>
        <w:ind w:left="-142" w:right="566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035BC0" w:rsidRPr="00A77418" w:rsidRDefault="00035BC0" w:rsidP="00035BC0">
      <w:pPr>
        <w:ind w:left="-142" w:right="566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Pr="00A77418">
        <w:rPr>
          <w:b/>
          <w:color w:val="000000"/>
        </w:rPr>
        <w:t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</w:t>
      </w:r>
    </w:p>
    <w:p w:rsidR="00035BC0" w:rsidRDefault="00035BC0" w:rsidP="00035BC0">
      <w:pPr>
        <w:ind w:left="-142" w:right="566"/>
        <w:jc w:val="center"/>
        <w:rPr>
          <w:b/>
          <w:color w:val="000000"/>
        </w:rPr>
      </w:pPr>
      <w:r w:rsidRPr="00A77418">
        <w:rPr>
          <w:b/>
          <w:color w:val="000000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035BC0" w:rsidRPr="00A77418" w:rsidRDefault="00035BC0" w:rsidP="00035BC0">
      <w:pPr>
        <w:ind w:left="-142" w:right="566"/>
        <w:jc w:val="center"/>
        <w:rPr>
          <w:b/>
        </w:rPr>
      </w:pP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7"/>
        <w:gridCol w:w="4252"/>
        <w:gridCol w:w="1134"/>
      </w:tblGrid>
      <w:tr w:rsidR="004603E6" w:rsidRPr="00A77418" w:rsidTr="004603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spacing w:after="200" w:line="276" w:lineRule="auto"/>
              <w:ind w:right="566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spacing w:after="200" w:line="276" w:lineRule="auto"/>
              <w:ind w:right="566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spacing w:after="200" w:line="276" w:lineRule="auto"/>
              <w:ind w:right="175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4603E6" w:rsidRPr="00494101" w:rsidTr="004603E6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Default="00035BC0" w:rsidP="00035BC0">
            <w:pPr>
              <w:ind w:right="566"/>
            </w:pPr>
            <w:r>
              <w:t>Руководство администрации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Default="00035BC0" w:rsidP="004603E6">
            <w:pPr>
              <w:ind w:right="-108"/>
            </w:pPr>
            <w:r>
              <w:t>советник главы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rPr>
          <w:trHeight w:val="36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</w:pPr>
            <w:r w:rsidRPr="00A77418">
              <w:t xml:space="preserve">главный специалист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rPr>
          <w:trHeight w:val="18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по мобилизационной подготовке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ведущий</w:t>
            </w:r>
            <w:r w:rsidRPr="00A77418">
              <w:t xml:space="preserve">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rPr>
          <w:trHeight w:val="11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DA0920" w:rsidRPr="00494101" w:rsidTr="00A34C9C">
        <w:trPr>
          <w:trHeight w:val="24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920" w:rsidRPr="00A77418" w:rsidRDefault="00DA092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20" w:rsidRPr="00A77418" w:rsidRDefault="00DA0920" w:rsidP="00035BC0">
            <w:pPr>
              <w:ind w:right="566"/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20" w:rsidRPr="00A77418" w:rsidRDefault="00DA0920" w:rsidP="004603E6">
            <w:pPr>
              <w:ind w:right="-108"/>
            </w:pPr>
            <w:r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20" w:rsidRPr="00494101" w:rsidRDefault="00DA0920" w:rsidP="004603E6">
            <w:pPr>
              <w:ind w:right="-108"/>
              <w:jc w:val="center"/>
            </w:pPr>
            <w:r w:rsidRPr="00494101">
              <w:t>1</w:t>
            </w:r>
            <w:bookmarkStart w:id="0" w:name="_GoBack"/>
            <w:bookmarkEnd w:id="0"/>
          </w:p>
        </w:tc>
      </w:tr>
      <w:tr w:rsidR="00DA0920" w:rsidRPr="00494101" w:rsidTr="00A34C9C">
        <w:trPr>
          <w:trHeight w:val="24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920" w:rsidRPr="00A77418" w:rsidRDefault="00DA092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0920" w:rsidRPr="00A77418" w:rsidRDefault="00DA092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20" w:rsidRPr="00A77418" w:rsidRDefault="00DA092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20" w:rsidRPr="00494101" w:rsidRDefault="00DA092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DA0920" w:rsidRPr="00494101" w:rsidTr="00A34C9C">
        <w:trPr>
          <w:trHeight w:val="24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920" w:rsidRPr="00A77418" w:rsidRDefault="00DA092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920" w:rsidRPr="00A77418" w:rsidRDefault="00DA092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20" w:rsidRPr="00A77418" w:rsidRDefault="00DA092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20" w:rsidRPr="00494101" w:rsidRDefault="00DA092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rPr>
          <w:trHeight w:val="14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4603E6">
        <w:trPr>
          <w:trHeight w:val="1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rPr>
          <w:trHeight w:val="1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1</w:t>
            </w:r>
          </w:p>
        </w:tc>
      </w:tr>
      <w:tr w:rsidR="004603E6" w:rsidRPr="00494101" w:rsidTr="004603E6">
        <w:trPr>
          <w:trHeight w:val="2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</w:t>
            </w:r>
            <w:r>
              <w:rPr>
                <w:lang w:eastAsia="en-US"/>
              </w:rPr>
              <w:t>бюджетного планирования</w:t>
            </w:r>
            <w:r w:rsidRPr="00A77418">
              <w:rPr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4603E6">
        <w:trPr>
          <w:trHeight w:val="242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1" w:name="OLE_LINK1"/>
            <w:bookmarkStart w:id="2" w:name="OLE_LINK2"/>
            <w:r w:rsidRPr="00A77418">
              <w:t>(должностное лицо контрактной службы)</w:t>
            </w:r>
            <w:bookmarkEnd w:id="1"/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по вопросам законности, правопорядка и безопасности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Default="00035BC0" w:rsidP="00035BC0">
            <w:pPr>
              <w:ind w:right="566"/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организационной работы и взаимодействия с органами местного самоуправления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информатизации и связи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торговли и услуг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районного хозяйства и благоустройства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4603E6">
        <w:trPr>
          <w:trHeight w:val="2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>
              <w:rPr>
                <w:lang w:eastAsia="en-US"/>
              </w:rPr>
              <w:t>Сектор благоустройства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rPr>
          <w:trHeight w:val="2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4603E6">
        <w:trPr>
          <w:trHeight w:val="5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D30CA4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CA4" w:rsidRPr="00A77418" w:rsidRDefault="00D30CA4" w:rsidP="00D30CA4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0CA4" w:rsidRPr="00A77418" w:rsidRDefault="00D30CA4" w:rsidP="00D30CA4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  <w:r>
              <w:rPr>
                <w:lang w:eastAsia="en-US"/>
              </w:rPr>
              <w:t xml:space="preserve"> и работы с объединениями собственников жилья и управляющими организациями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A4" w:rsidRPr="00A77418" w:rsidRDefault="00D30CA4" w:rsidP="00D30CA4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A4" w:rsidRPr="00494101" w:rsidRDefault="00D30CA4" w:rsidP="00D30CA4">
            <w:pPr>
              <w:ind w:right="-108"/>
              <w:jc w:val="center"/>
            </w:pPr>
            <w:r>
              <w:t>2</w:t>
            </w:r>
          </w:p>
        </w:tc>
      </w:tr>
      <w:tr w:rsidR="00D30CA4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CA4" w:rsidRPr="00A77418" w:rsidRDefault="00D30CA4" w:rsidP="00D30CA4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CA4" w:rsidRPr="00A77418" w:rsidRDefault="00D30CA4" w:rsidP="00D30CA4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A4" w:rsidRPr="00A77418" w:rsidRDefault="00D30CA4" w:rsidP="00D30CA4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A4" w:rsidRPr="00494101" w:rsidRDefault="00D30CA4" w:rsidP="00D30CA4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lastRenderedPageBreak/>
              <w:t>1</w:t>
            </w:r>
            <w:r>
              <w:rPr>
                <w:lang w:eastAsia="en-US"/>
              </w:rPr>
              <w:t>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9318E" w:rsidRPr="00494101" w:rsidTr="00941A91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Отдел физической культуры</w:t>
            </w:r>
            <w:r>
              <w:t xml:space="preserve"> и спорта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603E6">
            <w:pPr>
              <w:ind w:right="-108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49318E" w:rsidRPr="00494101" w:rsidTr="00941A9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Default="0049318E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603E6">
            <w:pPr>
              <w:ind w:right="-108"/>
              <w:jc w:val="center"/>
            </w:pPr>
            <w:r>
              <w:t>1</w:t>
            </w:r>
          </w:p>
        </w:tc>
      </w:tr>
      <w:tr w:rsidR="0049318E" w:rsidRPr="00494101" w:rsidTr="00E050CE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E050CE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>
              <w:t>1</w:t>
            </w:r>
          </w:p>
        </w:tc>
      </w:tr>
      <w:tr w:rsidR="0049318E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1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318E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49318E" w:rsidRPr="00494101" w:rsidTr="004603E6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ведущий специалист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49318E" w:rsidRPr="00494101" w:rsidTr="004603E6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1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318E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Default="0049318E" w:rsidP="0049318E">
            <w:pPr>
              <w:ind w:right="566"/>
            </w:pPr>
            <w:r w:rsidRPr="00A77418">
              <w:t>Сектор по делам инвалидов</w:t>
            </w:r>
          </w:p>
          <w:p w:rsidR="0049318E" w:rsidRDefault="0049318E" w:rsidP="0049318E">
            <w:pPr>
              <w:ind w:right="566"/>
            </w:pPr>
          </w:p>
          <w:p w:rsidR="0049318E" w:rsidRDefault="0049318E" w:rsidP="0049318E">
            <w:pPr>
              <w:ind w:right="566"/>
            </w:pPr>
          </w:p>
          <w:p w:rsidR="0049318E" w:rsidRDefault="0049318E" w:rsidP="0049318E">
            <w:pPr>
              <w:ind w:right="566"/>
            </w:pPr>
          </w:p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>
              <w:t>2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1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Сектор льгот и социальной защиты ветеранов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5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3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3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2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3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2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Сектор социального развития и мониторинга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t>4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</w:pPr>
            <w:r w:rsidRPr="00494101">
              <w:t>2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494101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  <w:r w:rsidRPr="00A77418">
              <w:t>Сектор социальной защиты семьи и детства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F415B7" w:rsidRDefault="0049318E" w:rsidP="0049318E">
            <w:pPr>
              <w:ind w:right="-108"/>
              <w:rPr>
                <w:lang w:eastAsia="en-US"/>
              </w:rPr>
            </w:pPr>
            <w:r w:rsidRPr="00F415B7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18E" w:rsidRPr="00F415B7" w:rsidRDefault="0049318E" w:rsidP="0049318E">
            <w:pPr>
              <w:ind w:right="-108"/>
              <w:jc w:val="center"/>
              <w:rPr>
                <w:lang w:eastAsia="en-US"/>
              </w:rPr>
            </w:pPr>
            <w:r w:rsidRPr="00F415B7">
              <w:t>1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rPr>
                <w:lang w:eastAsia="en-US"/>
              </w:rPr>
            </w:pPr>
            <w:r w:rsidRPr="00F415B7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jc w:val="center"/>
            </w:pPr>
            <w:r w:rsidRPr="00F415B7">
              <w:t>5</w:t>
            </w:r>
          </w:p>
        </w:tc>
      </w:tr>
      <w:tr w:rsidR="0049318E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</w:pPr>
            <w:r w:rsidRPr="00F415B7">
              <w:rPr>
                <w:lang w:eastAsia="en-US"/>
              </w:rPr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jc w:val="center"/>
            </w:pPr>
            <w:r w:rsidRPr="00F415B7">
              <w:t>4</w:t>
            </w:r>
          </w:p>
        </w:tc>
      </w:tr>
      <w:tr w:rsidR="0049318E" w:rsidRPr="00494101" w:rsidTr="004603E6">
        <w:trPr>
          <w:trHeight w:val="11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18E" w:rsidRPr="00A77418" w:rsidRDefault="0049318E" w:rsidP="0049318E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</w:pPr>
            <w:r w:rsidRPr="00F415B7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jc w:val="center"/>
            </w:pPr>
            <w:r w:rsidRPr="00F415B7">
              <w:t>4</w:t>
            </w:r>
          </w:p>
        </w:tc>
      </w:tr>
      <w:tr w:rsidR="0049318E" w:rsidRPr="0071609C" w:rsidTr="004603E6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8E" w:rsidRPr="00A77418" w:rsidRDefault="0049318E" w:rsidP="0049318E">
            <w:pPr>
              <w:ind w:right="566"/>
              <w:rPr>
                <w:b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jc w:val="right"/>
              <w:rPr>
                <w:b/>
              </w:rPr>
            </w:pPr>
            <w:r w:rsidRPr="00F415B7">
              <w:rPr>
                <w:b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8E" w:rsidRPr="00F415B7" w:rsidRDefault="0049318E" w:rsidP="0049318E">
            <w:pPr>
              <w:ind w:right="-108"/>
              <w:jc w:val="center"/>
              <w:rPr>
                <w:b/>
              </w:rPr>
            </w:pPr>
            <w:r w:rsidRPr="00F415B7">
              <w:rPr>
                <w:b/>
              </w:rPr>
              <w:t>1</w:t>
            </w:r>
            <w:r>
              <w:rPr>
                <w:b/>
              </w:rPr>
              <w:t>50</w:t>
            </w:r>
          </w:p>
        </w:tc>
      </w:tr>
    </w:tbl>
    <w:p w:rsidR="00035BC0" w:rsidRPr="00694F46" w:rsidRDefault="00035BC0" w:rsidP="00035BC0">
      <w:pPr>
        <w:tabs>
          <w:tab w:val="left" w:pos="1275"/>
        </w:tabs>
        <w:ind w:right="566"/>
        <w:rPr>
          <w:sz w:val="28"/>
        </w:rPr>
      </w:pPr>
    </w:p>
    <w:p w:rsidR="00062C42" w:rsidRPr="00236C95" w:rsidRDefault="00062C42" w:rsidP="00035BC0">
      <w:pPr>
        <w:ind w:right="566"/>
        <w:rPr>
          <w:sz w:val="28"/>
        </w:rPr>
      </w:pPr>
    </w:p>
    <w:sectPr w:rsidR="00062C42" w:rsidRPr="00236C95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626" w:rsidRDefault="008F3626" w:rsidP="00F00D06">
      <w:r>
        <w:separator/>
      </w:r>
    </w:p>
  </w:endnote>
  <w:endnote w:type="continuationSeparator" w:id="0">
    <w:p w:rsidR="008F3626" w:rsidRDefault="008F3626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626" w:rsidRDefault="008F3626" w:rsidP="00F00D06">
      <w:r>
        <w:separator/>
      </w:r>
    </w:p>
  </w:footnote>
  <w:footnote w:type="continuationSeparator" w:id="0">
    <w:p w:rsidR="008F3626" w:rsidRDefault="008F3626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5724C"/>
    <w:multiLevelType w:val="multilevel"/>
    <w:tmpl w:val="F330FB5C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35BC0"/>
    <w:rsid w:val="0004752E"/>
    <w:rsid w:val="00062C42"/>
    <w:rsid w:val="000A0A5B"/>
    <w:rsid w:val="000A7FE2"/>
    <w:rsid w:val="000B36B7"/>
    <w:rsid w:val="000C3A47"/>
    <w:rsid w:val="000C402B"/>
    <w:rsid w:val="000D624F"/>
    <w:rsid w:val="0011552A"/>
    <w:rsid w:val="0013337B"/>
    <w:rsid w:val="00163C92"/>
    <w:rsid w:val="00182C29"/>
    <w:rsid w:val="0018597B"/>
    <w:rsid w:val="001934DE"/>
    <w:rsid w:val="001A6D1C"/>
    <w:rsid w:val="001C2EBA"/>
    <w:rsid w:val="00217E89"/>
    <w:rsid w:val="00224D39"/>
    <w:rsid w:val="002262DE"/>
    <w:rsid w:val="002556D0"/>
    <w:rsid w:val="0025719F"/>
    <w:rsid w:val="00260B7C"/>
    <w:rsid w:val="0029003A"/>
    <w:rsid w:val="002B5CF5"/>
    <w:rsid w:val="002F3041"/>
    <w:rsid w:val="0031659F"/>
    <w:rsid w:val="00337704"/>
    <w:rsid w:val="00380889"/>
    <w:rsid w:val="003815C5"/>
    <w:rsid w:val="0038565B"/>
    <w:rsid w:val="00390394"/>
    <w:rsid w:val="00393825"/>
    <w:rsid w:val="003E0A92"/>
    <w:rsid w:val="003E5DE7"/>
    <w:rsid w:val="003F290D"/>
    <w:rsid w:val="00402565"/>
    <w:rsid w:val="0041345D"/>
    <w:rsid w:val="00432310"/>
    <w:rsid w:val="004603E6"/>
    <w:rsid w:val="0049318E"/>
    <w:rsid w:val="004E704C"/>
    <w:rsid w:val="005440D8"/>
    <w:rsid w:val="00562F44"/>
    <w:rsid w:val="005D5320"/>
    <w:rsid w:val="005E19C6"/>
    <w:rsid w:val="005E749A"/>
    <w:rsid w:val="005F4647"/>
    <w:rsid w:val="005F5835"/>
    <w:rsid w:val="00601736"/>
    <w:rsid w:val="00605516"/>
    <w:rsid w:val="00626566"/>
    <w:rsid w:val="0068397C"/>
    <w:rsid w:val="006A7D0F"/>
    <w:rsid w:val="006C276B"/>
    <w:rsid w:val="0071420E"/>
    <w:rsid w:val="007861DA"/>
    <w:rsid w:val="007A1944"/>
    <w:rsid w:val="007A2244"/>
    <w:rsid w:val="007B0FEB"/>
    <w:rsid w:val="007C7B5E"/>
    <w:rsid w:val="007E64A8"/>
    <w:rsid w:val="008055AE"/>
    <w:rsid w:val="00815DB4"/>
    <w:rsid w:val="00826DEC"/>
    <w:rsid w:val="00830956"/>
    <w:rsid w:val="00894B13"/>
    <w:rsid w:val="008A6AB4"/>
    <w:rsid w:val="008C6B58"/>
    <w:rsid w:val="008D1BCF"/>
    <w:rsid w:val="008E67D4"/>
    <w:rsid w:val="008F3626"/>
    <w:rsid w:val="00937F52"/>
    <w:rsid w:val="00946D69"/>
    <w:rsid w:val="00961E3B"/>
    <w:rsid w:val="009C706C"/>
    <w:rsid w:val="00A13E28"/>
    <w:rsid w:val="00A75A97"/>
    <w:rsid w:val="00A8633E"/>
    <w:rsid w:val="00A93703"/>
    <w:rsid w:val="00A97C02"/>
    <w:rsid w:val="00AA1B8D"/>
    <w:rsid w:val="00AA20E0"/>
    <w:rsid w:val="00AB47E9"/>
    <w:rsid w:val="00AB4C33"/>
    <w:rsid w:val="00AC0573"/>
    <w:rsid w:val="00AF3495"/>
    <w:rsid w:val="00B83EAE"/>
    <w:rsid w:val="00BA37F3"/>
    <w:rsid w:val="00BA6CBD"/>
    <w:rsid w:val="00BF575C"/>
    <w:rsid w:val="00C267C6"/>
    <w:rsid w:val="00C352A8"/>
    <w:rsid w:val="00C634EA"/>
    <w:rsid w:val="00D13AD4"/>
    <w:rsid w:val="00D30CA4"/>
    <w:rsid w:val="00D43EB2"/>
    <w:rsid w:val="00D55316"/>
    <w:rsid w:val="00D864D1"/>
    <w:rsid w:val="00D90F9F"/>
    <w:rsid w:val="00DA0920"/>
    <w:rsid w:val="00DA69C2"/>
    <w:rsid w:val="00DB0E80"/>
    <w:rsid w:val="00DE4647"/>
    <w:rsid w:val="00DF0E92"/>
    <w:rsid w:val="00E051CE"/>
    <w:rsid w:val="00E106D9"/>
    <w:rsid w:val="00E439ED"/>
    <w:rsid w:val="00E82CB2"/>
    <w:rsid w:val="00EF1BEC"/>
    <w:rsid w:val="00F00D06"/>
    <w:rsid w:val="00F02793"/>
    <w:rsid w:val="00F302D5"/>
    <w:rsid w:val="00F342AC"/>
    <w:rsid w:val="00F41F3C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F2E2C00-602D-4F78-B25D-68B6C9EA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customStyle="1" w:styleId="ConsPlusNormal">
    <w:name w:val="ConsPlusNormal"/>
    <w:basedOn w:val="a"/>
    <w:rsid w:val="0041345D"/>
    <w:pPr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markedcontent">
    <w:name w:val="markedcontent"/>
    <w:basedOn w:val="a0"/>
    <w:rsid w:val="0041345D"/>
  </w:style>
  <w:style w:type="paragraph" w:styleId="aa">
    <w:name w:val="List Paragraph"/>
    <w:basedOn w:val="a"/>
    <w:uiPriority w:val="34"/>
    <w:qFormat/>
    <w:rsid w:val="00255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17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Каптюхова Анастасия Игоревна</cp:lastModifiedBy>
  <cp:revision>7</cp:revision>
  <cp:lastPrinted>2024-02-28T07:51:00Z</cp:lastPrinted>
  <dcterms:created xsi:type="dcterms:W3CDTF">2023-05-22T07:48:00Z</dcterms:created>
  <dcterms:modified xsi:type="dcterms:W3CDTF">2024-02-28T07:54:00Z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