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F36" w:rsidRPr="00107871" w:rsidRDefault="00062F36" w:rsidP="00062F36">
      <w:pPr>
        <w:ind w:left="5812"/>
      </w:pPr>
      <w:r w:rsidRPr="00107871">
        <w:t>Приложение № 1 к распоряжению</w:t>
      </w:r>
    </w:p>
    <w:p w:rsidR="00062F36" w:rsidRPr="00107871" w:rsidRDefault="00062F36" w:rsidP="00062F36">
      <w:pPr>
        <w:ind w:left="5812"/>
      </w:pPr>
      <w:r w:rsidRPr="00107871">
        <w:t>Комитета по труду и занятости</w:t>
      </w:r>
    </w:p>
    <w:p w:rsidR="00062F36" w:rsidRPr="00107871" w:rsidRDefault="00062F36" w:rsidP="00062F36">
      <w:pPr>
        <w:ind w:left="5812"/>
      </w:pPr>
      <w:r w:rsidRPr="00107871">
        <w:t>населения Санкт-Петербурга</w:t>
      </w:r>
    </w:p>
    <w:p w:rsidR="00547277" w:rsidRPr="00D42AA6" w:rsidRDefault="00547277" w:rsidP="00547277">
      <w:pPr>
        <w:ind w:left="5812"/>
      </w:pPr>
      <w:r w:rsidRPr="00D42AA6">
        <w:t xml:space="preserve">от </w:t>
      </w:r>
      <w:r>
        <w:t>__________</w:t>
      </w:r>
      <w:r w:rsidRPr="00D42AA6">
        <w:t xml:space="preserve"> № </w:t>
      </w:r>
      <w:r>
        <w:t>______________</w:t>
      </w:r>
    </w:p>
    <w:p w:rsidR="00062F36" w:rsidRPr="00107871" w:rsidRDefault="00062F36" w:rsidP="00062F36">
      <w:pPr>
        <w:ind w:left="5954"/>
      </w:pPr>
    </w:p>
    <w:p w:rsidR="00062F36" w:rsidRPr="00107871" w:rsidRDefault="00062F36" w:rsidP="00062F36">
      <w:pPr>
        <w:jc w:val="right"/>
        <w:rPr>
          <w:rFonts w:eastAsia="Calibri"/>
          <w:b/>
          <w:lang w:eastAsia="en-US"/>
        </w:rPr>
      </w:pPr>
      <w:r w:rsidRPr="00107871">
        <w:rPr>
          <w:rFonts w:eastAsia="Calibri"/>
          <w:b/>
          <w:lang w:eastAsia="en-US"/>
        </w:rPr>
        <w:t xml:space="preserve">Форма </w:t>
      </w:r>
    </w:p>
    <w:p w:rsidR="00062F36" w:rsidRPr="00107871" w:rsidRDefault="00062F36" w:rsidP="00062F36">
      <w:pPr>
        <w:jc w:val="center"/>
      </w:pPr>
    </w:p>
    <w:tbl>
      <w:tblPr>
        <w:tblW w:w="5638" w:type="dxa"/>
        <w:tblInd w:w="439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84"/>
        <w:gridCol w:w="5354"/>
      </w:tblGrid>
      <w:tr w:rsidR="00062F36" w:rsidRPr="00107871" w:rsidTr="004045A2">
        <w:tc>
          <w:tcPr>
            <w:tcW w:w="5638" w:type="dxa"/>
            <w:gridSpan w:val="2"/>
          </w:tcPr>
          <w:p w:rsidR="00062F36" w:rsidRPr="00107871" w:rsidRDefault="00062F36" w:rsidP="004045A2">
            <w:pPr>
              <w:tabs>
                <w:tab w:val="right" w:pos="178"/>
              </w:tabs>
              <w:spacing w:line="276" w:lineRule="auto"/>
              <w:ind w:left="745" w:right="289" w:hanging="142"/>
              <w:jc w:val="both"/>
            </w:pPr>
            <w:r w:rsidRPr="00107871">
              <w:t xml:space="preserve">   В Комитет по труду и занятости населения Санкт-Петербурга </w:t>
            </w:r>
          </w:p>
        </w:tc>
      </w:tr>
      <w:tr w:rsidR="00062F36" w:rsidRPr="00107871" w:rsidTr="004045A2">
        <w:tc>
          <w:tcPr>
            <w:tcW w:w="284" w:type="dxa"/>
          </w:tcPr>
          <w:p w:rsidR="00062F36" w:rsidRPr="00107871" w:rsidRDefault="00062F36" w:rsidP="004045A2">
            <w:pPr>
              <w:tabs>
                <w:tab w:val="left" w:pos="0"/>
              </w:tabs>
              <w:ind w:right="289"/>
            </w:pPr>
          </w:p>
        </w:tc>
        <w:tc>
          <w:tcPr>
            <w:tcW w:w="5354" w:type="dxa"/>
          </w:tcPr>
          <w:p w:rsidR="00062F36" w:rsidRPr="00107871" w:rsidRDefault="00062F36" w:rsidP="004045A2">
            <w:pPr>
              <w:tabs>
                <w:tab w:val="left" w:pos="461"/>
              </w:tabs>
              <w:spacing w:line="276" w:lineRule="auto"/>
              <w:ind w:left="461" w:right="289"/>
            </w:pPr>
            <w:r w:rsidRPr="00107871">
              <w:t>от______________________________________________________________________</w:t>
            </w:r>
          </w:p>
        </w:tc>
      </w:tr>
      <w:tr w:rsidR="00062F36" w:rsidRPr="00107871" w:rsidTr="004045A2">
        <w:tc>
          <w:tcPr>
            <w:tcW w:w="284" w:type="dxa"/>
          </w:tcPr>
          <w:p w:rsidR="00062F36" w:rsidRPr="00107871" w:rsidRDefault="00062F36" w:rsidP="004045A2">
            <w:pPr>
              <w:tabs>
                <w:tab w:val="left" w:pos="0"/>
              </w:tabs>
              <w:ind w:right="289"/>
              <w:jc w:val="right"/>
            </w:pPr>
          </w:p>
          <w:p w:rsidR="00062F36" w:rsidRPr="00107871" w:rsidRDefault="00062F36" w:rsidP="004045A2">
            <w:pPr>
              <w:tabs>
                <w:tab w:val="left" w:pos="0"/>
              </w:tabs>
              <w:ind w:right="289"/>
              <w:jc w:val="right"/>
            </w:pPr>
          </w:p>
        </w:tc>
        <w:tc>
          <w:tcPr>
            <w:tcW w:w="5354" w:type="dxa"/>
          </w:tcPr>
          <w:p w:rsidR="00062F36" w:rsidRPr="00107871" w:rsidRDefault="00062F36" w:rsidP="004045A2">
            <w:pPr>
              <w:tabs>
                <w:tab w:val="left" w:pos="0"/>
                <w:tab w:val="left" w:pos="461"/>
              </w:tabs>
              <w:ind w:left="461" w:right="289"/>
              <w:jc w:val="center"/>
            </w:pPr>
            <w:r>
              <w:rPr>
                <w:sz w:val="20"/>
                <w:szCs w:val="20"/>
              </w:rPr>
              <w:t>(У</w:t>
            </w:r>
            <w:r w:rsidRPr="00107871">
              <w:rPr>
                <w:sz w:val="20"/>
                <w:szCs w:val="20"/>
              </w:rPr>
              <w:t>казывается полное наименование юридического лица в соответствии с учредительными документами)</w:t>
            </w:r>
          </w:p>
        </w:tc>
      </w:tr>
      <w:tr w:rsidR="00062F36" w:rsidRPr="00107871" w:rsidTr="004045A2">
        <w:tc>
          <w:tcPr>
            <w:tcW w:w="5638" w:type="dxa"/>
            <w:gridSpan w:val="2"/>
          </w:tcPr>
          <w:p w:rsidR="00062F36" w:rsidRPr="00107871" w:rsidRDefault="00062F36" w:rsidP="004045A2">
            <w:pPr>
              <w:tabs>
                <w:tab w:val="left" w:pos="0"/>
              </w:tabs>
              <w:ind w:left="178" w:right="289"/>
            </w:pPr>
          </w:p>
        </w:tc>
      </w:tr>
    </w:tbl>
    <w:p w:rsidR="00062F36" w:rsidRPr="00107871" w:rsidRDefault="00062F36" w:rsidP="00062F3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07871">
        <w:rPr>
          <w:b/>
          <w:bCs/>
        </w:rPr>
        <w:t>ЗАЯВКА</w:t>
      </w:r>
    </w:p>
    <w:p w:rsidR="00062F36" w:rsidRPr="00107871" w:rsidRDefault="00062F36" w:rsidP="00062F36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107871">
        <w:rPr>
          <w:rFonts w:eastAsia="Calibri"/>
          <w:b/>
          <w:lang w:eastAsia="en-US"/>
        </w:rPr>
        <w:t>на участие в отборе получателя субсидии для предоставления субсидии</w:t>
      </w:r>
      <w:r>
        <w:rPr>
          <w:rFonts w:eastAsia="Calibri"/>
          <w:b/>
          <w:lang w:eastAsia="en-US"/>
        </w:rPr>
        <w:t xml:space="preserve">, проводимом </w:t>
      </w:r>
      <w:r>
        <w:rPr>
          <w:rFonts w:eastAsia="Calibri"/>
          <w:b/>
          <w:lang w:eastAsia="en-US"/>
        </w:rPr>
        <w:br/>
        <w:t>в форме запроса предложений</w:t>
      </w:r>
    </w:p>
    <w:p w:rsidR="00062F36" w:rsidRPr="00107871" w:rsidRDefault="00062F36" w:rsidP="00062F3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062F36" w:rsidRPr="00107871" w:rsidRDefault="00062F36" w:rsidP="00062F36">
      <w:pPr>
        <w:widowControl w:val="0"/>
        <w:autoSpaceDE w:val="0"/>
        <w:autoSpaceDN w:val="0"/>
        <w:ind w:firstLine="567"/>
        <w:jc w:val="both"/>
      </w:pPr>
      <w:proofErr w:type="gramStart"/>
      <w:r w:rsidRPr="00107871">
        <w:rPr>
          <w:rFonts w:hint="eastAsia"/>
        </w:rPr>
        <w:t>В</w:t>
      </w:r>
      <w:r w:rsidRPr="00107871">
        <w:t xml:space="preserve"> </w:t>
      </w:r>
      <w:r w:rsidRPr="00107871">
        <w:rPr>
          <w:rFonts w:hint="eastAsia"/>
        </w:rPr>
        <w:t>соответствии</w:t>
      </w:r>
      <w:r w:rsidRPr="00107871">
        <w:t xml:space="preserve"> </w:t>
      </w:r>
      <w:r w:rsidRPr="00107871">
        <w:rPr>
          <w:rFonts w:hint="eastAsia"/>
        </w:rPr>
        <w:t>с</w:t>
      </w:r>
      <w:r w:rsidRPr="00107871">
        <w:t xml:space="preserve"> </w:t>
      </w:r>
      <w:r w:rsidRPr="00107871">
        <w:rPr>
          <w:rFonts w:eastAsia="Calibri"/>
          <w:szCs w:val="28"/>
          <w:lang w:eastAsia="en-US"/>
        </w:rPr>
        <w:t>Порядком предоставления в 202</w:t>
      </w:r>
      <w:r w:rsidR="001F6A91">
        <w:rPr>
          <w:rFonts w:eastAsia="Calibri"/>
          <w:szCs w:val="28"/>
          <w:lang w:eastAsia="en-US"/>
        </w:rPr>
        <w:t>4</w:t>
      </w:r>
      <w:r w:rsidRPr="00107871">
        <w:rPr>
          <w:rFonts w:eastAsia="Calibri"/>
          <w:szCs w:val="28"/>
          <w:lang w:eastAsia="en-US"/>
        </w:rPr>
        <w:t xml:space="preserve"> году субсидии социально ориентированной некоммерческой организации в рамках регионального проекта «Адресная поддержка повышения производительности труда на предприятиях» национального проекта «Производительность труда», утвержденным </w:t>
      </w:r>
      <w:r w:rsidRPr="00107871">
        <w:rPr>
          <w:rFonts w:hint="eastAsia"/>
        </w:rPr>
        <w:t>постановлением</w:t>
      </w:r>
      <w:r w:rsidRPr="00107871">
        <w:t xml:space="preserve"> </w:t>
      </w:r>
      <w:r w:rsidRPr="00107871">
        <w:rPr>
          <w:rFonts w:hint="eastAsia"/>
        </w:rPr>
        <w:t>Правительства</w:t>
      </w:r>
      <w:r w:rsidRPr="00107871">
        <w:br/>
      </w:r>
      <w:r w:rsidRPr="00107871">
        <w:rPr>
          <w:rFonts w:hint="eastAsia"/>
        </w:rPr>
        <w:t>Санкт</w:t>
      </w:r>
      <w:r w:rsidRPr="00107871">
        <w:t>-</w:t>
      </w:r>
      <w:r w:rsidRPr="00107871">
        <w:rPr>
          <w:rFonts w:hint="eastAsia"/>
        </w:rPr>
        <w:t>Петербурга</w:t>
      </w:r>
      <w:r w:rsidRPr="00107871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 xml:space="preserve">от </w:t>
      </w:r>
      <w:r w:rsidR="001F6A91">
        <w:rPr>
          <w:rFonts w:eastAsia="Calibri"/>
          <w:szCs w:val="28"/>
          <w:lang w:eastAsia="en-US"/>
        </w:rPr>
        <w:t>________</w:t>
      </w:r>
      <w:r w:rsidRPr="003D26B5">
        <w:rPr>
          <w:rFonts w:eastAsia="Calibri"/>
          <w:szCs w:val="28"/>
          <w:lang w:eastAsia="en-US"/>
        </w:rPr>
        <w:t xml:space="preserve"> № </w:t>
      </w:r>
      <w:r w:rsidR="001F6A91">
        <w:rPr>
          <w:rFonts w:eastAsia="Calibri"/>
          <w:szCs w:val="28"/>
          <w:lang w:eastAsia="en-US"/>
        </w:rPr>
        <w:t>__</w:t>
      </w:r>
      <w:r w:rsidRPr="00107871">
        <w:rPr>
          <w:rFonts w:eastAsia="Calibri"/>
          <w:szCs w:val="28"/>
          <w:lang w:eastAsia="en-US"/>
        </w:rPr>
        <w:t xml:space="preserve"> (далее – Порядок предоставления субсидии), </w:t>
      </w:r>
      <w:r w:rsidRPr="00107871">
        <w:rPr>
          <w:rFonts w:hint="eastAsia"/>
        </w:rPr>
        <w:t>распоряжением</w:t>
      </w:r>
      <w:r w:rsidRPr="00107871">
        <w:t xml:space="preserve"> </w:t>
      </w:r>
      <w:r w:rsidRPr="00107871">
        <w:rPr>
          <w:rFonts w:hint="eastAsia"/>
        </w:rPr>
        <w:t>Комитета</w:t>
      </w:r>
      <w:r>
        <w:t xml:space="preserve"> </w:t>
      </w:r>
      <w:r w:rsidRPr="00107871">
        <w:rPr>
          <w:rFonts w:hint="eastAsia"/>
        </w:rPr>
        <w:t>по</w:t>
      </w:r>
      <w:r w:rsidRPr="00107871">
        <w:t xml:space="preserve"> </w:t>
      </w:r>
      <w:r w:rsidRPr="00107871">
        <w:rPr>
          <w:rFonts w:hint="eastAsia"/>
        </w:rPr>
        <w:t>труду</w:t>
      </w:r>
      <w:r w:rsidRPr="00107871">
        <w:t xml:space="preserve"> </w:t>
      </w:r>
      <w:r w:rsidRPr="00107871">
        <w:rPr>
          <w:rFonts w:hint="eastAsia"/>
        </w:rPr>
        <w:t>и</w:t>
      </w:r>
      <w:r w:rsidRPr="00107871">
        <w:t xml:space="preserve"> </w:t>
      </w:r>
      <w:r w:rsidRPr="00107871">
        <w:rPr>
          <w:rFonts w:hint="eastAsia"/>
        </w:rPr>
        <w:t>занятости</w:t>
      </w:r>
      <w:r w:rsidRPr="00107871">
        <w:t xml:space="preserve"> </w:t>
      </w:r>
      <w:r w:rsidRPr="00107871">
        <w:rPr>
          <w:rFonts w:hint="eastAsia"/>
        </w:rPr>
        <w:t>населения</w:t>
      </w:r>
      <w:r w:rsidRPr="00107871">
        <w:t xml:space="preserve"> </w:t>
      </w:r>
      <w:r w:rsidRPr="00107871">
        <w:rPr>
          <w:rFonts w:hint="eastAsia"/>
        </w:rPr>
        <w:t>Санкт</w:t>
      </w:r>
      <w:r w:rsidRPr="00107871">
        <w:t>-</w:t>
      </w:r>
      <w:r w:rsidRPr="00107871">
        <w:rPr>
          <w:rFonts w:hint="eastAsia"/>
        </w:rPr>
        <w:t>Петербурга</w:t>
      </w:r>
      <w:r>
        <w:t xml:space="preserve"> </w:t>
      </w:r>
      <w:r w:rsidRPr="003D26B5">
        <w:t xml:space="preserve">от </w:t>
      </w:r>
      <w:r w:rsidR="00BE1182" w:rsidRPr="00BE1182">
        <w:t>__________</w:t>
      </w:r>
      <w:r w:rsidRPr="003D26B5">
        <w:t xml:space="preserve"> </w:t>
      </w:r>
      <w:r w:rsidRPr="003D26B5">
        <w:br/>
        <w:t xml:space="preserve">№ </w:t>
      </w:r>
      <w:r w:rsidR="00BE1182" w:rsidRPr="00BE1182">
        <w:t>_____</w:t>
      </w:r>
      <w:r>
        <w:t xml:space="preserve"> «</w:t>
      </w:r>
      <w:r w:rsidRPr="00F0160E">
        <w:rPr>
          <w:rFonts w:eastAsia="Calibri"/>
          <w:szCs w:val="28"/>
          <w:lang w:eastAsia="en-US"/>
        </w:rPr>
        <w:t xml:space="preserve">О реализации постановления Правительства Санкт-Петербурга </w:t>
      </w:r>
      <w:r w:rsidR="00E546B2" w:rsidRPr="003D26B5">
        <w:t xml:space="preserve">от </w:t>
      </w:r>
      <w:r w:rsidR="00E546B2" w:rsidRPr="00BE1182">
        <w:t>__________</w:t>
      </w:r>
      <w:r w:rsidR="00E546B2" w:rsidRPr="003D26B5">
        <w:t xml:space="preserve"> </w:t>
      </w:r>
      <w:r w:rsidR="00E546B2" w:rsidRPr="003D26B5">
        <w:br/>
        <w:t xml:space="preserve">№ </w:t>
      </w:r>
      <w:r w:rsidR="00E546B2" w:rsidRPr="00BE1182">
        <w:t>_____</w:t>
      </w:r>
      <w:r w:rsidRPr="003D26B5">
        <w:rPr>
          <w:rFonts w:eastAsia="Calibri"/>
          <w:szCs w:val="28"/>
          <w:lang w:eastAsia="en-US"/>
        </w:rPr>
        <w:t xml:space="preserve"> «О Поря</w:t>
      </w:r>
      <w:r w:rsidRPr="00F0160E">
        <w:rPr>
          <w:rFonts w:eastAsia="Calibri"/>
          <w:szCs w:val="28"/>
          <w:lang w:eastAsia="en-US"/>
        </w:rPr>
        <w:t xml:space="preserve">дке </w:t>
      </w:r>
      <w:r>
        <w:rPr>
          <w:rFonts w:eastAsia="Calibri"/>
          <w:szCs w:val="28"/>
          <w:lang w:eastAsia="en-US"/>
        </w:rPr>
        <w:t>п</w:t>
      </w:r>
      <w:r w:rsidRPr="00F0160E">
        <w:rPr>
          <w:rFonts w:eastAsia="Calibri"/>
          <w:szCs w:val="28"/>
          <w:lang w:eastAsia="en-US"/>
        </w:rPr>
        <w:t>редоставления в 202</w:t>
      </w:r>
      <w:r w:rsidR="00E546B2" w:rsidRPr="00E546B2">
        <w:rPr>
          <w:rFonts w:eastAsia="Calibri"/>
          <w:szCs w:val="28"/>
          <w:lang w:eastAsia="en-US"/>
        </w:rPr>
        <w:t>4</w:t>
      </w:r>
      <w:r w:rsidRPr="00F0160E">
        <w:rPr>
          <w:rFonts w:eastAsia="Calibri"/>
          <w:szCs w:val="28"/>
          <w:lang w:eastAsia="en-US"/>
        </w:rPr>
        <w:t xml:space="preserve"> году субсидии социально</w:t>
      </w:r>
      <w:proofErr w:type="gramEnd"/>
      <w:r w:rsidRPr="00F0160E">
        <w:rPr>
          <w:rFonts w:eastAsia="Calibri"/>
          <w:szCs w:val="28"/>
          <w:lang w:eastAsia="en-US"/>
        </w:rPr>
        <w:t xml:space="preserve"> ориентированной некоммерческой организации в рамках регионального проекта «Адресная поддержка повышения </w:t>
      </w:r>
      <w:r>
        <w:rPr>
          <w:rFonts w:eastAsia="Calibri"/>
          <w:szCs w:val="28"/>
          <w:lang w:eastAsia="en-US"/>
        </w:rPr>
        <w:t>п</w:t>
      </w:r>
      <w:r w:rsidRPr="00F0160E">
        <w:rPr>
          <w:rFonts w:eastAsia="Calibri"/>
          <w:szCs w:val="28"/>
          <w:lang w:eastAsia="en-US"/>
        </w:rPr>
        <w:t>роизводительности труда на предприятиях»</w:t>
      </w:r>
      <w:r>
        <w:rPr>
          <w:rFonts w:eastAsia="Calibri"/>
          <w:szCs w:val="28"/>
          <w:lang w:eastAsia="en-US"/>
        </w:rPr>
        <w:t xml:space="preserve"> </w:t>
      </w:r>
      <w:r w:rsidRPr="00F0160E">
        <w:rPr>
          <w:rFonts w:eastAsia="Calibri"/>
          <w:szCs w:val="28"/>
          <w:lang w:eastAsia="en-US"/>
        </w:rPr>
        <w:t>национального проекта «Производительность труда»</w:t>
      </w:r>
      <w:r w:rsidRPr="00107871">
        <w:t xml:space="preserve">, </w:t>
      </w:r>
      <w:r w:rsidRPr="00107871">
        <w:rPr>
          <w:rFonts w:hint="eastAsia"/>
        </w:rPr>
        <w:t>про</w:t>
      </w:r>
      <w:r w:rsidRPr="00107871">
        <w:t xml:space="preserve">шу </w:t>
      </w:r>
      <w:r w:rsidRPr="00107871">
        <w:rPr>
          <w:rFonts w:hint="eastAsia"/>
        </w:rPr>
        <w:t>предоставить</w:t>
      </w:r>
      <w:r w:rsidRPr="00107871">
        <w:t xml:space="preserve"> </w:t>
      </w:r>
      <w:r w:rsidRPr="00107871">
        <w:rPr>
          <w:rFonts w:hint="eastAsia"/>
        </w:rPr>
        <w:t>субсидию</w:t>
      </w:r>
      <w:r w:rsidRPr="00107871">
        <w:t xml:space="preserve"> </w:t>
      </w:r>
      <w:r w:rsidRPr="00107871">
        <w:rPr>
          <w:rFonts w:hint="eastAsia"/>
        </w:rPr>
        <w:t>в</w:t>
      </w:r>
      <w:r w:rsidRPr="00107871">
        <w:t xml:space="preserve"> </w:t>
      </w:r>
      <w:r w:rsidRPr="00107871">
        <w:rPr>
          <w:rFonts w:hint="eastAsia"/>
        </w:rPr>
        <w:t>размере</w:t>
      </w:r>
      <w:r w:rsidRPr="00C37466">
        <w:t xml:space="preserve"> </w:t>
      </w:r>
      <w:r w:rsidR="00BE1182" w:rsidRPr="00BE1182">
        <w:t>108</w:t>
      </w:r>
      <w:r w:rsidR="00BE1182">
        <w:rPr>
          <w:lang w:val="en-US"/>
        </w:rPr>
        <w:t> </w:t>
      </w:r>
      <w:r w:rsidR="00BE1182">
        <w:t>987,8</w:t>
      </w:r>
      <w:r w:rsidRPr="00C37466">
        <w:t xml:space="preserve"> </w:t>
      </w:r>
      <w:r>
        <w:t xml:space="preserve">тыс. </w:t>
      </w:r>
      <w:r w:rsidRPr="00107871">
        <w:rPr>
          <w:rFonts w:hint="eastAsia"/>
        </w:rPr>
        <w:t>руб</w:t>
      </w:r>
      <w:r>
        <w:t>.</w:t>
      </w:r>
      <w:r w:rsidRPr="00107871">
        <w:t xml:space="preserve"> </w:t>
      </w:r>
      <w:r>
        <w:br/>
      </w:r>
      <w:r w:rsidRPr="00107871">
        <w:t>на реализацию мероприятий по обеспечению деятельности регионального центра компетенций в сфере производительности труда в Санкт-Петербурге, включающи</w:t>
      </w:r>
      <w:r w:rsidR="00E546B2">
        <w:t>х</w:t>
      </w:r>
      <w:r w:rsidRPr="00107871">
        <w:t xml:space="preserve"> в </w:t>
      </w:r>
      <w:proofErr w:type="gramStart"/>
      <w:r w:rsidRPr="00107871">
        <w:t>себя</w:t>
      </w:r>
      <w:proofErr w:type="gramEnd"/>
      <w:r w:rsidRPr="00107871">
        <w:t xml:space="preserve"> </w:t>
      </w:r>
      <w:r>
        <w:br/>
      </w:r>
      <w:r w:rsidRPr="00107871">
        <w:t xml:space="preserve">в том числе обучение, подготовку и содержание на время обучения тренеров, а также дополнительно привлеченных сотрудников региональных центров компетенций, а также </w:t>
      </w:r>
      <w:r>
        <w:br/>
      </w:r>
      <w:r w:rsidRPr="00107871">
        <w:t>по обеспечению деятельности «фабрики процессов»</w:t>
      </w:r>
      <w:r>
        <w:t xml:space="preserve"> </w:t>
      </w:r>
      <w:r w:rsidRPr="00107871">
        <w:t>в Санкт-Петербурге.</w:t>
      </w:r>
    </w:p>
    <w:p w:rsidR="00062F36" w:rsidRPr="00107871" w:rsidRDefault="00062F36" w:rsidP="00062F36">
      <w:pPr>
        <w:ind w:firstLine="567"/>
        <w:jc w:val="both"/>
      </w:pPr>
    </w:p>
    <w:p w:rsidR="00062F36" w:rsidRPr="00107871" w:rsidRDefault="00062F36" w:rsidP="00062F36">
      <w:pPr>
        <w:ind w:firstLine="567"/>
        <w:jc w:val="both"/>
      </w:pPr>
      <w:r w:rsidRPr="00107871">
        <w:t>При этом представляем следующие документы:</w:t>
      </w:r>
    </w:p>
    <w:p w:rsidR="00062F36" w:rsidRPr="00107871" w:rsidRDefault="00062F36" w:rsidP="00062F36">
      <w:pPr>
        <w:jc w:val="both"/>
      </w:pPr>
      <w:r w:rsidRPr="00107871">
        <w:t>1.______________________________________________________________________________</w:t>
      </w:r>
    </w:p>
    <w:p w:rsidR="00062F36" w:rsidRPr="00107871" w:rsidRDefault="00062F36" w:rsidP="00062F36">
      <w:pPr>
        <w:jc w:val="both"/>
      </w:pPr>
      <w:r w:rsidRPr="00107871">
        <w:t>2.______________________________________________________________________________</w:t>
      </w:r>
    </w:p>
    <w:p w:rsidR="00062F36" w:rsidRPr="00107871" w:rsidRDefault="00062F36" w:rsidP="00062F36">
      <w:pPr>
        <w:rPr>
          <w:u w:val="single"/>
        </w:rPr>
      </w:pPr>
      <w:r w:rsidRPr="00107871">
        <w:t>3.______________________________________________________________________________</w:t>
      </w:r>
    </w:p>
    <w:p w:rsidR="00062F36" w:rsidRPr="00107871" w:rsidRDefault="00062F36" w:rsidP="00062F36">
      <w:pPr>
        <w:jc w:val="center"/>
        <w:rPr>
          <w:sz w:val="20"/>
          <w:szCs w:val="20"/>
        </w:rPr>
      </w:pPr>
      <w:r>
        <w:rPr>
          <w:sz w:val="20"/>
          <w:szCs w:val="20"/>
        </w:rPr>
        <w:t>(У</w:t>
      </w:r>
      <w:r w:rsidRPr="00107871">
        <w:rPr>
          <w:sz w:val="20"/>
          <w:szCs w:val="20"/>
        </w:rPr>
        <w:t>казываются документы согласно приложению 2 к Порядку предоставления субсидии)</w:t>
      </w:r>
    </w:p>
    <w:p w:rsidR="00062F36" w:rsidRPr="00107871" w:rsidRDefault="00062F36" w:rsidP="00062F36">
      <w:pPr>
        <w:ind w:firstLine="567"/>
        <w:jc w:val="both"/>
      </w:pPr>
    </w:p>
    <w:p w:rsidR="00062F36" w:rsidRPr="00107871" w:rsidRDefault="00062F36" w:rsidP="00062F36">
      <w:pPr>
        <w:ind w:firstLine="567"/>
        <w:jc w:val="both"/>
      </w:pPr>
      <w:r w:rsidRPr="00107871">
        <w:t>Всего: на _______ листах.</w:t>
      </w:r>
    </w:p>
    <w:p w:rsidR="00062F36" w:rsidRPr="00107871" w:rsidRDefault="00062F36" w:rsidP="00062F36">
      <w:pPr>
        <w:ind w:firstLine="567"/>
        <w:jc w:val="both"/>
      </w:pPr>
    </w:p>
    <w:p w:rsidR="00062F36" w:rsidRPr="00107871" w:rsidRDefault="00062F36" w:rsidP="00062F36">
      <w:pPr>
        <w:ind w:firstLine="567"/>
        <w:jc w:val="both"/>
      </w:pPr>
      <w:r w:rsidRPr="00107871">
        <w:t>В дополнение представляем следующую информацию:</w:t>
      </w:r>
    </w:p>
    <w:p w:rsidR="00062F36" w:rsidRPr="00107871" w:rsidRDefault="00062F36" w:rsidP="00062F36">
      <w:r w:rsidRPr="00107871">
        <w:t>1. ИНН:  ________________________________________________________________________</w:t>
      </w:r>
    </w:p>
    <w:p w:rsidR="00062F36" w:rsidRPr="00107871" w:rsidRDefault="00062F36" w:rsidP="00062F36">
      <w:pPr>
        <w:rPr>
          <w:sz w:val="12"/>
          <w:szCs w:val="12"/>
        </w:rPr>
      </w:pPr>
    </w:p>
    <w:p w:rsidR="00062F36" w:rsidRPr="00107871" w:rsidRDefault="00062F36" w:rsidP="00062F36">
      <w:r w:rsidRPr="00107871">
        <w:t>2. ______________________________________________________________________________</w:t>
      </w:r>
    </w:p>
    <w:p w:rsidR="00062F36" w:rsidRPr="00107871" w:rsidRDefault="00062F36" w:rsidP="00062F36">
      <w:pPr>
        <w:jc w:val="center"/>
        <w:rPr>
          <w:sz w:val="20"/>
          <w:szCs w:val="20"/>
        </w:rPr>
      </w:pPr>
      <w:r w:rsidRPr="00107871">
        <w:rPr>
          <w:sz w:val="20"/>
          <w:szCs w:val="20"/>
        </w:rPr>
        <w:t>(</w:t>
      </w:r>
      <w:proofErr w:type="gramStart"/>
      <w:r w:rsidRPr="00107871">
        <w:rPr>
          <w:sz w:val="20"/>
          <w:szCs w:val="20"/>
        </w:rPr>
        <w:t>Ф И.</w:t>
      </w:r>
      <w:proofErr w:type="gramEnd"/>
      <w:r w:rsidRPr="00107871">
        <w:rPr>
          <w:sz w:val="20"/>
          <w:szCs w:val="20"/>
        </w:rPr>
        <w:t>О, руководителя с указанием должности и контактного тел.)</w:t>
      </w:r>
    </w:p>
    <w:p w:rsidR="00062F36" w:rsidRPr="00107871" w:rsidRDefault="00062F36" w:rsidP="00062F36">
      <w:r w:rsidRPr="00107871">
        <w:t>3. ______________________________________________________________________________</w:t>
      </w:r>
    </w:p>
    <w:p w:rsidR="00062F36" w:rsidRPr="00107871" w:rsidRDefault="00062F36" w:rsidP="00062F36">
      <w:pPr>
        <w:jc w:val="center"/>
        <w:rPr>
          <w:sz w:val="20"/>
          <w:szCs w:val="20"/>
        </w:rPr>
      </w:pPr>
      <w:r w:rsidRPr="00107871">
        <w:rPr>
          <w:sz w:val="20"/>
          <w:szCs w:val="20"/>
        </w:rPr>
        <w:t xml:space="preserve">(Ф.И.О. контактного лица с указанием должности, контактного телефон и </w:t>
      </w:r>
      <w:r w:rsidRPr="00107871">
        <w:rPr>
          <w:sz w:val="20"/>
          <w:szCs w:val="20"/>
          <w:lang w:val="en-US"/>
        </w:rPr>
        <w:t>e</w:t>
      </w:r>
      <w:r w:rsidRPr="00107871">
        <w:rPr>
          <w:sz w:val="20"/>
          <w:szCs w:val="20"/>
        </w:rPr>
        <w:t>-</w:t>
      </w:r>
      <w:proofErr w:type="spellStart"/>
      <w:r w:rsidRPr="00107871">
        <w:rPr>
          <w:sz w:val="20"/>
          <w:szCs w:val="20"/>
        </w:rPr>
        <w:t>mail</w:t>
      </w:r>
      <w:proofErr w:type="spellEnd"/>
      <w:r w:rsidRPr="00107871">
        <w:rPr>
          <w:sz w:val="20"/>
          <w:szCs w:val="20"/>
        </w:rPr>
        <w:t>)</w:t>
      </w:r>
    </w:p>
    <w:p w:rsidR="00062F36" w:rsidRPr="00107871" w:rsidRDefault="00062F36" w:rsidP="00062F36">
      <w:r w:rsidRPr="00107871">
        <w:t>4. ______________________________________________________________________________</w:t>
      </w:r>
    </w:p>
    <w:p w:rsidR="00062F36" w:rsidRPr="00F0160E" w:rsidRDefault="00062F36" w:rsidP="00062F36">
      <w:pPr>
        <w:ind w:firstLine="708"/>
        <w:jc w:val="center"/>
        <w:rPr>
          <w:sz w:val="20"/>
          <w:szCs w:val="20"/>
        </w:rPr>
      </w:pPr>
      <w:r w:rsidRPr="00107871">
        <w:rPr>
          <w:sz w:val="20"/>
          <w:szCs w:val="20"/>
        </w:rPr>
        <w:t>(Место нахождения)</w:t>
      </w:r>
    </w:p>
    <w:p w:rsidR="00062F36" w:rsidRPr="00107871" w:rsidRDefault="00062F36" w:rsidP="00062F36">
      <w:pPr>
        <w:jc w:val="both"/>
        <w:sectPr w:rsidR="00062F36" w:rsidRPr="00107871" w:rsidSect="00AC7D28">
          <w:headerReference w:type="default" r:id="rId9"/>
          <w:headerReference w:type="first" r:id="rId10"/>
          <w:pgSz w:w="11906" w:h="16838"/>
          <w:pgMar w:top="709" w:right="850" w:bottom="1134" w:left="1418" w:header="708" w:footer="708" w:gutter="0"/>
          <w:pgNumType w:start="1"/>
          <w:cols w:space="708"/>
          <w:docGrid w:linePitch="360"/>
        </w:sectPr>
      </w:pPr>
    </w:p>
    <w:p w:rsidR="00062F36" w:rsidRPr="00AD7483" w:rsidRDefault="00062F36" w:rsidP="00062F36">
      <w:pPr>
        <w:jc w:val="both"/>
      </w:pPr>
      <w:r>
        <w:lastRenderedPageBreak/>
        <w:t xml:space="preserve">5. Являемся </w:t>
      </w:r>
      <w:r w:rsidRPr="00AD7483">
        <w:t>социально ориентированной организацие</w:t>
      </w:r>
      <w:r>
        <w:t xml:space="preserve">й Санкт-Петербурга. Осуществляем </w:t>
      </w:r>
      <w:r w:rsidRPr="00AD7483">
        <w:t xml:space="preserve">деятельность, предусмотренную статьей 3 Закона Санкт-Петербурга от </w:t>
      </w:r>
      <w:r w:rsidR="00BE1182">
        <w:t>11.04</w:t>
      </w:r>
      <w:r w:rsidRPr="00AD7483">
        <w:t xml:space="preserve">.2011 </w:t>
      </w:r>
      <w:r>
        <w:br/>
      </w:r>
      <w:r w:rsidRPr="00AD7483">
        <w:t xml:space="preserve">№ </w:t>
      </w:r>
      <w:r>
        <w:t>153</w:t>
      </w:r>
      <w:r w:rsidRPr="00AD7483">
        <w:t>-41</w:t>
      </w:r>
      <w:r>
        <w:t xml:space="preserve"> </w:t>
      </w:r>
      <w:r w:rsidRPr="00AD7483">
        <w:t xml:space="preserve">«О поддержке социально ориентированных некоммерческих организаций </w:t>
      </w:r>
      <w:r>
        <w:br/>
      </w:r>
      <w:r w:rsidRPr="00AD7483">
        <w:t>в Санкт-Петербурге» в соответ</w:t>
      </w:r>
      <w:r>
        <w:t>ствии с пунктом ________ Устава</w:t>
      </w:r>
      <w:r w:rsidRPr="00AD7483">
        <w:t xml:space="preserve"> организации.</w:t>
      </w:r>
    </w:p>
    <w:p w:rsidR="00062F36" w:rsidRDefault="00062F36" w:rsidP="00062F36">
      <w:pPr>
        <w:ind w:firstLine="708"/>
        <w:jc w:val="both"/>
      </w:pPr>
    </w:p>
    <w:p w:rsidR="00062F36" w:rsidRPr="00107871" w:rsidRDefault="00062F36" w:rsidP="00062F36">
      <w:pPr>
        <w:ind w:firstLine="708"/>
        <w:jc w:val="both"/>
      </w:pPr>
      <w:r w:rsidRPr="00107871">
        <w:t xml:space="preserve">Настоящим заявлением даем согласие на публикацию (размещение) </w:t>
      </w:r>
      <w:r w:rsidRPr="00107871">
        <w:br/>
        <w:t xml:space="preserve">в информационно-телекоммуникационной сети «Интернет» информации </w:t>
      </w:r>
      <w:r>
        <w:br/>
      </w:r>
      <w:r w:rsidRPr="00107871">
        <w:t>о ____________________________________________________________________________</w:t>
      </w:r>
    </w:p>
    <w:p w:rsidR="00062F36" w:rsidRPr="00107871" w:rsidRDefault="00062F36" w:rsidP="00062F36">
      <w:pPr>
        <w:jc w:val="both"/>
      </w:pPr>
      <w:r w:rsidRPr="00107871">
        <w:t>_____________________________________________________________________________</w:t>
      </w:r>
    </w:p>
    <w:p w:rsidR="00062F36" w:rsidRPr="00107871" w:rsidRDefault="00062F36" w:rsidP="00062F36">
      <w:pPr>
        <w:jc w:val="both"/>
      </w:pPr>
      <w:r w:rsidRPr="00107871">
        <w:t>(</w:t>
      </w:r>
      <w:r w:rsidRPr="00107871">
        <w:rPr>
          <w:sz w:val="20"/>
          <w:szCs w:val="20"/>
        </w:rPr>
        <w:t>Указывается полное наименование юридического лица в соответствии с учредительными документами)</w:t>
      </w:r>
    </w:p>
    <w:p w:rsidR="00062F36" w:rsidRPr="00107871" w:rsidRDefault="00062F36" w:rsidP="00062F36">
      <w:pPr>
        <w:jc w:val="both"/>
      </w:pPr>
    </w:p>
    <w:p w:rsidR="00062F36" w:rsidRPr="00107871" w:rsidRDefault="00062F36" w:rsidP="00062F36">
      <w:pPr>
        <w:jc w:val="both"/>
      </w:pPr>
      <w:r w:rsidRPr="00107871">
        <w:t>о подаваемой заявке и иной информации о ________________________________________</w:t>
      </w:r>
    </w:p>
    <w:p w:rsidR="00062F36" w:rsidRPr="00107871" w:rsidRDefault="00062F36" w:rsidP="00062F36">
      <w:pPr>
        <w:jc w:val="both"/>
      </w:pPr>
    </w:p>
    <w:p w:rsidR="00062F36" w:rsidRPr="00107871" w:rsidRDefault="00062F36" w:rsidP="00062F36">
      <w:pPr>
        <w:jc w:val="both"/>
      </w:pPr>
      <w:r w:rsidRPr="00107871">
        <w:t>_____________________________________________________________________________</w:t>
      </w:r>
    </w:p>
    <w:p w:rsidR="00062F36" w:rsidRPr="00107871" w:rsidRDefault="00062F36" w:rsidP="00062F36">
      <w:pPr>
        <w:jc w:val="both"/>
        <w:rPr>
          <w:sz w:val="20"/>
          <w:szCs w:val="20"/>
        </w:rPr>
      </w:pPr>
      <w:r w:rsidRPr="00107871">
        <w:rPr>
          <w:sz w:val="20"/>
          <w:szCs w:val="20"/>
        </w:rPr>
        <w:t xml:space="preserve">      (Указывается полное наименование юридического лица в соответствии с учредительными документами)</w:t>
      </w:r>
    </w:p>
    <w:p w:rsidR="00062F36" w:rsidRPr="00107871" w:rsidRDefault="00062F36" w:rsidP="00062F36">
      <w:pPr>
        <w:jc w:val="both"/>
      </w:pPr>
    </w:p>
    <w:p w:rsidR="00062F36" w:rsidRPr="00D3681D" w:rsidRDefault="00062F36" w:rsidP="00062F36">
      <w:pPr>
        <w:jc w:val="both"/>
      </w:pPr>
      <w:r w:rsidRPr="00107871">
        <w:t>связанной с отбором получателя субсидии на предоставление субсидии.</w:t>
      </w:r>
    </w:p>
    <w:p w:rsidR="00062F36" w:rsidRPr="0045274F" w:rsidRDefault="00062F36" w:rsidP="00062F36">
      <w:pPr>
        <w:jc w:val="both"/>
      </w:pPr>
    </w:p>
    <w:p w:rsidR="00062F36" w:rsidRPr="00107871" w:rsidRDefault="00062F36" w:rsidP="00062F36">
      <w:pPr>
        <w:jc w:val="both"/>
      </w:pPr>
    </w:p>
    <w:p w:rsidR="00062F36" w:rsidRPr="00107871" w:rsidRDefault="00062F36" w:rsidP="00062F36">
      <w:pPr>
        <w:jc w:val="both"/>
      </w:pPr>
      <w:r w:rsidRPr="00107871">
        <w:tab/>
        <w:t>Достоверность представленных документов и сведений подтверждаем.</w:t>
      </w:r>
    </w:p>
    <w:p w:rsidR="00062F36" w:rsidRPr="00107871" w:rsidRDefault="00062F36" w:rsidP="00062F36">
      <w:pPr>
        <w:ind w:left="1416" w:firstLine="708"/>
        <w:rPr>
          <w:sz w:val="20"/>
          <w:szCs w:val="20"/>
        </w:rPr>
      </w:pPr>
    </w:p>
    <w:tbl>
      <w:tblPr>
        <w:tblW w:w="9634" w:type="dxa"/>
        <w:tblLayout w:type="fixed"/>
        <w:tblLook w:val="01E0" w:firstRow="1" w:lastRow="1" w:firstColumn="1" w:lastColumn="1" w:noHBand="0" w:noVBand="0"/>
      </w:tblPr>
      <w:tblGrid>
        <w:gridCol w:w="4361"/>
        <w:gridCol w:w="5273"/>
      </w:tblGrid>
      <w:tr w:rsidR="00062F36" w:rsidRPr="00107871" w:rsidTr="004045A2">
        <w:tc>
          <w:tcPr>
            <w:tcW w:w="4361" w:type="dxa"/>
          </w:tcPr>
          <w:p w:rsidR="00062F36" w:rsidRPr="00107871" w:rsidRDefault="00062F36" w:rsidP="004045A2">
            <w:pPr>
              <w:jc w:val="both"/>
            </w:pPr>
          </w:p>
          <w:p w:rsidR="00062F36" w:rsidRPr="00107871" w:rsidRDefault="00062F36" w:rsidP="004045A2">
            <w:pPr>
              <w:jc w:val="both"/>
            </w:pPr>
            <w:r w:rsidRPr="00107871">
              <w:t>__________________________________</w:t>
            </w:r>
          </w:p>
          <w:p w:rsidR="00062F36" w:rsidRPr="00107871" w:rsidRDefault="00062F36" w:rsidP="00404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</w:t>
            </w:r>
            <w:r w:rsidRPr="00107871">
              <w:rPr>
                <w:sz w:val="20"/>
                <w:szCs w:val="20"/>
              </w:rPr>
              <w:t>олжность руководителя в соответствии с учредительным документом)</w:t>
            </w:r>
          </w:p>
        </w:tc>
        <w:tc>
          <w:tcPr>
            <w:tcW w:w="5273" w:type="dxa"/>
          </w:tcPr>
          <w:p w:rsidR="00062F36" w:rsidRPr="00107871" w:rsidRDefault="00062F36" w:rsidP="004045A2">
            <w:pPr>
              <w:jc w:val="both"/>
            </w:pPr>
          </w:p>
          <w:p w:rsidR="00062F36" w:rsidRPr="00107871" w:rsidRDefault="00062F36" w:rsidP="004045A2">
            <w:pPr>
              <w:jc w:val="both"/>
            </w:pPr>
            <w:r w:rsidRPr="00107871">
              <w:t>_________________________________________</w:t>
            </w:r>
          </w:p>
          <w:p w:rsidR="00062F36" w:rsidRPr="00107871" w:rsidRDefault="00062F36" w:rsidP="004045A2">
            <w:pPr>
              <w:jc w:val="center"/>
              <w:rPr>
                <w:sz w:val="20"/>
                <w:szCs w:val="20"/>
              </w:rPr>
            </w:pPr>
            <w:r w:rsidRPr="0010787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П</w:t>
            </w:r>
            <w:r w:rsidRPr="00107871">
              <w:rPr>
                <w:sz w:val="20"/>
                <w:szCs w:val="20"/>
              </w:rPr>
              <w:t>одпись, Ф.И.О. руководителя)</w:t>
            </w:r>
          </w:p>
        </w:tc>
      </w:tr>
      <w:tr w:rsidR="00062F36" w:rsidRPr="00107871" w:rsidTr="004045A2">
        <w:trPr>
          <w:trHeight w:val="545"/>
        </w:trPr>
        <w:tc>
          <w:tcPr>
            <w:tcW w:w="4361" w:type="dxa"/>
          </w:tcPr>
          <w:p w:rsidR="00062F36" w:rsidRPr="00107871" w:rsidRDefault="00062F36" w:rsidP="004045A2">
            <w:pPr>
              <w:jc w:val="both"/>
            </w:pPr>
          </w:p>
        </w:tc>
        <w:tc>
          <w:tcPr>
            <w:tcW w:w="5273" w:type="dxa"/>
          </w:tcPr>
          <w:p w:rsidR="00062F36" w:rsidRPr="00107871" w:rsidRDefault="00062F36" w:rsidP="004045A2">
            <w:pPr>
              <w:jc w:val="both"/>
            </w:pPr>
            <w:r w:rsidRPr="00107871">
              <w:t>М.П.</w:t>
            </w:r>
          </w:p>
          <w:p w:rsidR="00062F36" w:rsidRPr="00107871" w:rsidRDefault="00062F36" w:rsidP="004045A2">
            <w:pPr>
              <w:jc w:val="both"/>
            </w:pPr>
          </w:p>
        </w:tc>
      </w:tr>
      <w:tr w:rsidR="00062F36" w:rsidRPr="00107871" w:rsidTr="004045A2">
        <w:tc>
          <w:tcPr>
            <w:tcW w:w="4361" w:type="dxa"/>
          </w:tcPr>
          <w:p w:rsidR="00062F36" w:rsidRPr="00107871" w:rsidRDefault="00062F36" w:rsidP="004045A2">
            <w:r w:rsidRPr="00107871">
              <w:t>Главный бухгалтер</w:t>
            </w:r>
          </w:p>
        </w:tc>
        <w:tc>
          <w:tcPr>
            <w:tcW w:w="5273" w:type="dxa"/>
          </w:tcPr>
          <w:p w:rsidR="00062F36" w:rsidRPr="00107871" w:rsidRDefault="00062F36" w:rsidP="004045A2">
            <w:pPr>
              <w:jc w:val="both"/>
            </w:pPr>
            <w:r w:rsidRPr="00107871">
              <w:t xml:space="preserve"> _________________________________________</w:t>
            </w:r>
          </w:p>
          <w:p w:rsidR="00062F36" w:rsidRPr="00107871" w:rsidRDefault="00062F36" w:rsidP="00404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</w:t>
            </w:r>
            <w:r w:rsidRPr="00107871">
              <w:rPr>
                <w:sz w:val="20"/>
                <w:szCs w:val="20"/>
              </w:rPr>
              <w:t>одпись, Ф.И.О.)</w:t>
            </w:r>
          </w:p>
          <w:p w:rsidR="00062F36" w:rsidRPr="00107871" w:rsidRDefault="00062F36" w:rsidP="004045A2">
            <w:pPr>
              <w:jc w:val="center"/>
              <w:rPr>
                <w:sz w:val="20"/>
                <w:szCs w:val="20"/>
              </w:rPr>
            </w:pPr>
          </w:p>
        </w:tc>
      </w:tr>
    </w:tbl>
    <w:p w:rsidR="00EA488E" w:rsidRPr="001F6A91" w:rsidRDefault="00062F36" w:rsidP="00EA488E">
      <w:pPr>
        <w:jc w:val="right"/>
      </w:pPr>
      <w:r w:rsidRPr="00107871">
        <w:t>«______» ___________ 202</w:t>
      </w:r>
      <w:r w:rsidR="001F6A91">
        <w:t>4</w:t>
      </w:r>
    </w:p>
    <w:p w:rsidR="00EA488E" w:rsidRDefault="00EA488E" w:rsidP="00EA488E">
      <w:pPr>
        <w:rPr>
          <w:lang w:val="en-US"/>
        </w:rPr>
      </w:pPr>
    </w:p>
    <w:p w:rsidR="00EA488E" w:rsidRDefault="00EA488E" w:rsidP="00EA488E">
      <w:pPr>
        <w:jc w:val="right"/>
        <w:rPr>
          <w:lang w:val="en-US"/>
        </w:rPr>
        <w:sectPr w:rsidR="00EA488E" w:rsidSect="00EA488E">
          <w:headerReference w:type="default" r:id="rId11"/>
          <w:headerReference w:type="first" r:id="rId12"/>
          <w:pgSz w:w="11906" w:h="16838"/>
          <w:pgMar w:top="709" w:right="851" w:bottom="851" w:left="1701" w:header="709" w:footer="709" w:gutter="0"/>
          <w:pgNumType w:start="2"/>
          <w:cols w:space="708"/>
          <w:titlePg/>
          <w:docGrid w:linePitch="360"/>
        </w:sectPr>
      </w:pPr>
    </w:p>
    <w:p w:rsidR="00F32E25" w:rsidRPr="00D42AA6" w:rsidRDefault="00F32E25" w:rsidP="00783C38">
      <w:pPr>
        <w:pageBreakBefore/>
        <w:tabs>
          <w:tab w:val="left" w:pos="851"/>
        </w:tabs>
        <w:ind w:left="5812"/>
      </w:pPr>
      <w:r w:rsidRPr="00D42AA6">
        <w:lastRenderedPageBreak/>
        <w:t>Приложение № 2 к распоряжению</w:t>
      </w:r>
    </w:p>
    <w:p w:rsidR="00F32E25" w:rsidRPr="00D42AA6" w:rsidRDefault="00F32E25" w:rsidP="00F32E25">
      <w:pPr>
        <w:ind w:left="5812"/>
      </w:pPr>
      <w:r w:rsidRPr="00D42AA6">
        <w:t>Комитета по труду и занятости</w:t>
      </w:r>
    </w:p>
    <w:p w:rsidR="00F32E25" w:rsidRPr="00D42AA6" w:rsidRDefault="00F32E25" w:rsidP="00F32E25">
      <w:pPr>
        <w:ind w:left="5812"/>
      </w:pPr>
      <w:r w:rsidRPr="00D42AA6">
        <w:t>населения Санкт-Петербурга</w:t>
      </w:r>
    </w:p>
    <w:p w:rsidR="00F32E25" w:rsidRPr="00D42AA6" w:rsidRDefault="00124EDC" w:rsidP="00F32E25">
      <w:pPr>
        <w:ind w:left="5812"/>
      </w:pPr>
      <w:r w:rsidRPr="00D42AA6">
        <w:t xml:space="preserve">от </w:t>
      </w:r>
      <w:r w:rsidR="00547277">
        <w:t>__________</w:t>
      </w:r>
      <w:r w:rsidRPr="00D42AA6">
        <w:t xml:space="preserve"> № </w:t>
      </w:r>
      <w:r w:rsidR="00547277">
        <w:t>______________</w:t>
      </w:r>
    </w:p>
    <w:p w:rsidR="00CB2DBA" w:rsidRPr="00D42AA6" w:rsidRDefault="00CB2DBA" w:rsidP="00551AFC">
      <w:pPr>
        <w:jc w:val="center"/>
        <w:rPr>
          <w:b/>
        </w:rPr>
      </w:pPr>
    </w:p>
    <w:p w:rsidR="00B76C67" w:rsidRPr="00D42AA6" w:rsidRDefault="00183CD6" w:rsidP="00624EAF">
      <w:pPr>
        <w:tabs>
          <w:tab w:val="left" w:pos="284"/>
          <w:tab w:val="left" w:pos="851"/>
        </w:tabs>
        <w:jc w:val="center"/>
        <w:rPr>
          <w:rFonts w:eastAsia="Calibri"/>
          <w:b/>
          <w:lang w:eastAsia="en-US"/>
        </w:rPr>
      </w:pPr>
      <w:r w:rsidRPr="00D42AA6">
        <w:rPr>
          <w:rFonts w:eastAsia="Calibri"/>
          <w:b/>
          <w:lang w:eastAsia="en-US"/>
        </w:rPr>
        <w:t xml:space="preserve">Порядок </w:t>
      </w:r>
      <w:r w:rsidR="00AE108B" w:rsidRPr="00D42AA6">
        <w:rPr>
          <w:rFonts w:eastAsia="Calibri"/>
          <w:b/>
          <w:lang w:eastAsia="en-US"/>
        </w:rPr>
        <w:t xml:space="preserve">и срок </w:t>
      </w:r>
      <w:r w:rsidR="00B76C67" w:rsidRPr="00D42AA6">
        <w:rPr>
          <w:rFonts w:eastAsia="Calibri"/>
          <w:b/>
          <w:lang w:eastAsia="en-US"/>
        </w:rPr>
        <w:t xml:space="preserve">проведения отбора </w:t>
      </w:r>
      <w:r w:rsidR="00624EAF" w:rsidRPr="00D42AA6">
        <w:rPr>
          <w:rFonts w:eastAsia="Calibri"/>
          <w:b/>
          <w:lang w:eastAsia="en-US"/>
        </w:rPr>
        <w:t>получателя субсидии для пре</w:t>
      </w:r>
      <w:r w:rsidR="005A5864" w:rsidRPr="00D42AA6">
        <w:rPr>
          <w:rFonts w:eastAsia="Calibri"/>
          <w:b/>
          <w:lang w:eastAsia="en-US"/>
        </w:rPr>
        <w:t>доставления субсидии, проводимого</w:t>
      </w:r>
      <w:r w:rsidR="00624EAF" w:rsidRPr="00D42AA6">
        <w:rPr>
          <w:rFonts w:eastAsia="Calibri"/>
          <w:b/>
          <w:lang w:eastAsia="en-US"/>
        </w:rPr>
        <w:t xml:space="preserve"> в форме запроса предложений, и принятия </w:t>
      </w:r>
      <w:r w:rsidR="009B22A3" w:rsidRPr="009B22A3">
        <w:rPr>
          <w:rFonts w:eastAsia="Calibri"/>
          <w:b/>
          <w:lang w:eastAsia="en-US"/>
        </w:rPr>
        <w:t>Комитетом</w:t>
      </w:r>
      <w:r w:rsidR="009B22A3">
        <w:rPr>
          <w:rFonts w:eastAsia="Calibri"/>
          <w:b/>
          <w:lang w:eastAsia="en-US"/>
        </w:rPr>
        <w:br/>
      </w:r>
      <w:r w:rsidR="009B22A3" w:rsidRPr="009B22A3">
        <w:rPr>
          <w:rFonts w:eastAsia="Calibri"/>
          <w:b/>
          <w:lang w:eastAsia="en-US"/>
        </w:rPr>
        <w:t xml:space="preserve">по труду и занятости населения Санкт-Петербурга </w:t>
      </w:r>
      <w:r w:rsidR="00624EAF" w:rsidRPr="00D42AA6">
        <w:rPr>
          <w:rFonts w:eastAsia="Calibri"/>
          <w:b/>
          <w:lang w:eastAsia="en-US"/>
        </w:rPr>
        <w:t xml:space="preserve">решения </w:t>
      </w:r>
      <w:r w:rsidR="00AE108B" w:rsidRPr="00D42AA6">
        <w:rPr>
          <w:rFonts w:eastAsia="Calibri"/>
          <w:b/>
          <w:lang w:eastAsia="en-US"/>
        </w:rPr>
        <w:br/>
      </w:r>
      <w:r w:rsidR="00624EAF" w:rsidRPr="00D42AA6">
        <w:rPr>
          <w:rFonts w:eastAsia="Calibri"/>
          <w:b/>
          <w:lang w:eastAsia="en-US"/>
        </w:rPr>
        <w:t>о предоставлении субсидии</w:t>
      </w:r>
    </w:p>
    <w:p w:rsidR="00783C38" w:rsidRPr="00D42AA6" w:rsidRDefault="00783C38" w:rsidP="00551AFC">
      <w:pPr>
        <w:jc w:val="center"/>
        <w:rPr>
          <w:rFonts w:eastAsia="Calibri"/>
          <w:b/>
          <w:lang w:eastAsia="en-US"/>
        </w:rPr>
      </w:pPr>
    </w:p>
    <w:p w:rsidR="00B76C67" w:rsidRPr="00D42AA6" w:rsidRDefault="00080136" w:rsidP="00B76C67">
      <w:pPr>
        <w:pStyle w:val="a7"/>
        <w:tabs>
          <w:tab w:val="left" w:pos="3686"/>
        </w:tabs>
        <w:ind w:left="0"/>
        <w:jc w:val="center"/>
        <w:rPr>
          <w:rFonts w:eastAsia="Calibri"/>
          <w:b/>
          <w:lang w:eastAsia="en-US"/>
        </w:rPr>
      </w:pPr>
      <w:r w:rsidRPr="00D42AA6">
        <w:rPr>
          <w:rFonts w:eastAsia="Calibri"/>
          <w:b/>
          <w:lang w:eastAsia="en-US"/>
        </w:rPr>
        <w:t>1</w:t>
      </w:r>
      <w:r w:rsidR="00B76C67" w:rsidRPr="00D42AA6">
        <w:rPr>
          <w:rFonts w:eastAsia="Calibri"/>
          <w:b/>
          <w:lang w:eastAsia="en-US"/>
        </w:rPr>
        <w:t>.</w:t>
      </w:r>
      <w:r w:rsidR="00B76C67" w:rsidRPr="00D42AA6">
        <w:rPr>
          <w:rFonts w:eastAsia="Calibri"/>
          <w:b/>
          <w:lang w:val="en-US" w:eastAsia="en-US"/>
        </w:rPr>
        <w:t> </w:t>
      </w:r>
      <w:r w:rsidR="00B76C67" w:rsidRPr="00D42AA6">
        <w:rPr>
          <w:rFonts w:eastAsia="Calibri"/>
          <w:b/>
          <w:lang w:eastAsia="en-US"/>
        </w:rPr>
        <w:t>Общие положения</w:t>
      </w:r>
    </w:p>
    <w:p w:rsidR="00CB2DBA" w:rsidRPr="00D42AA6" w:rsidRDefault="00CB2DBA" w:rsidP="00551AFC">
      <w:pPr>
        <w:jc w:val="center"/>
      </w:pPr>
    </w:p>
    <w:p w:rsidR="00301357" w:rsidRPr="00D42AA6" w:rsidRDefault="00783C38" w:rsidP="00783C38">
      <w:pPr>
        <w:pStyle w:val="a7"/>
        <w:widowControl w:val="0"/>
        <w:numPr>
          <w:ilvl w:val="1"/>
          <w:numId w:val="15"/>
        </w:numPr>
        <w:tabs>
          <w:tab w:val="left" w:pos="142"/>
          <w:tab w:val="left" w:pos="709"/>
          <w:tab w:val="left" w:pos="851"/>
          <w:tab w:val="left" w:pos="993"/>
        </w:tabs>
        <w:ind w:left="0" w:firstLine="540"/>
        <w:jc w:val="both"/>
        <w:rPr>
          <w:rFonts w:eastAsia="Calibri"/>
          <w:szCs w:val="28"/>
          <w:lang w:eastAsia="en-US"/>
        </w:rPr>
      </w:pPr>
      <w:proofErr w:type="gramStart"/>
      <w:r w:rsidRPr="00D42AA6">
        <w:rPr>
          <w:rFonts w:eastAsia="Calibri"/>
          <w:szCs w:val="28"/>
          <w:lang w:eastAsia="en-US"/>
        </w:rPr>
        <w:t>Порядок</w:t>
      </w:r>
      <w:r w:rsidR="009B22A3">
        <w:rPr>
          <w:rFonts w:eastAsia="Calibri"/>
          <w:szCs w:val="28"/>
          <w:lang w:eastAsia="en-US"/>
        </w:rPr>
        <w:t xml:space="preserve"> и срок проведения отбора получателя субсидии для предоставления субсидии, проводимого в форме запроса предложений, и принятия Комитетом по труду </w:t>
      </w:r>
      <w:r w:rsidR="009B22A3">
        <w:rPr>
          <w:rFonts w:eastAsia="Calibri"/>
          <w:szCs w:val="28"/>
          <w:lang w:eastAsia="en-US"/>
        </w:rPr>
        <w:br/>
        <w:t xml:space="preserve">и занятости населения Санкт-Петербурга решения о предоставления субсидии </w:t>
      </w:r>
      <w:r w:rsidR="009B22A3">
        <w:rPr>
          <w:rFonts w:eastAsia="Calibri"/>
          <w:szCs w:val="28"/>
          <w:lang w:eastAsia="en-US"/>
        </w:rPr>
        <w:br/>
        <w:t xml:space="preserve">(далее – Порядок) </w:t>
      </w:r>
      <w:r w:rsidR="00301357" w:rsidRPr="00D42AA6">
        <w:t>разработан Комитетом по труду и занятости населения</w:t>
      </w:r>
      <w:r w:rsidR="009B22A3">
        <w:t xml:space="preserve"> </w:t>
      </w:r>
      <w:r w:rsidR="009B22A3">
        <w:br/>
      </w:r>
      <w:r w:rsidR="00301357" w:rsidRPr="00D42AA6">
        <w:t xml:space="preserve">Санкт-Петербурга (далее – Комитет) в целях реализации </w:t>
      </w:r>
      <w:r w:rsidR="00DD6465">
        <w:t xml:space="preserve">пункта 2 </w:t>
      </w:r>
      <w:r w:rsidR="00301357" w:rsidRPr="00D42AA6">
        <w:t xml:space="preserve">постановления </w:t>
      </w:r>
      <w:r w:rsidR="00301357" w:rsidRPr="00D42AA6">
        <w:rPr>
          <w:rFonts w:eastAsia="Calibri"/>
          <w:szCs w:val="28"/>
          <w:lang w:eastAsia="en-US"/>
        </w:rPr>
        <w:t>Правительства</w:t>
      </w:r>
      <w:r w:rsidR="009B22A3">
        <w:rPr>
          <w:rFonts w:eastAsia="Calibri"/>
          <w:szCs w:val="28"/>
          <w:lang w:eastAsia="en-US"/>
        </w:rPr>
        <w:t xml:space="preserve"> </w:t>
      </w:r>
      <w:r w:rsidR="00301357" w:rsidRPr="00D42AA6">
        <w:rPr>
          <w:rFonts w:eastAsia="Calibri"/>
          <w:szCs w:val="28"/>
          <w:lang w:eastAsia="en-US"/>
        </w:rPr>
        <w:t>Санкт-Петербурга</w:t>
      </w:r>
      <w:r w:rsidR="0023173F" w:rsidRPr="00D42AA6">
        <w:rPr>
          <w:rFonts w:eastAsia="Calibri"/>
          <w:szCs w:val="28"/>
          <w:lang w:eastAsia="en-US"/>
        </w:rPr>
        <w:t xml:space="preserve"> от </w:t>
      </w:r>
      <w:r w:rsidR="001F6A91">
        <w:rPr>
          <w:rFonts w:eastAsia="Calibri"/>
          <w:szCs w:val="28"/>
          <w:lang w:eastAsia="en-US"/>
        </w:rPr>
        <w:t>__________</w:t>
      </w:r>
      <w:r w:rsidR="0023173F" w:rsidRPr="00D42AA6">
        <w:rPr>
          <w:rFonts w:eastAsia="Calibri"/>
          <w:szCs w:val="28"/>
          <w:lang w:eastAsia="en-US"/>
        </w:rPr>
        <w:t xml:space="preserve"> № </w:t>
      </w:r>
      <w:r w:rsidR="001F6A91">
        <w:rPr>
          <w:rFonts w:eastAsia="Calibri"/>
          <w:szCs w:val="28"/>
          <w:lang w:eastAsia="en-US"/>
        </w:rPr>
        <w:t>__</w:t>
      </w:r>
      <w:r w:rsidR="00301357" w:rsidRPr="00D42AA6">
        <w:rPr>
          <w:rFonts w:eastAsia="Calibri"/>
          <w:szCs w:val="28"/>
          <w:lang w:eastAsia="en-US"/>
        </w:rPr>
        <w:t xml:space="preserve"> «О Порядк</w:t>
      </w:r>
      <w:r w:rsidR="000C48FF" w:rsidRPr="00D42AA6">
        <w:rPr>
          <w:rFonts w:eastAsia="Calibri"/>
          <w:szCs w:val="28"/>
          <w:lang w:eastAsia="en-US"/>
        </w:rPr>
        <w:t>е</w:t>
      </w:r>
      <w:r w:rsidR="00301357" w:rsidRPr="00D42AA6">
        <w:rPr>
          <w:rFonts w:eastAsia="Calibri"/>
          <w:szCs w:val="28"/>
          <w:lang w:eastAsia="en-US"/>
        </w:rPr>
        <w:t xml:space="preserve"> предоставления </w:t>
      </w:r>
      <w:r w:rsidR="00604E90">
        <w:rPr>
          <w:rFonts w:eastAsia="Calibri"/>
          <w:szCs w:val="28"/>
          <w:lang w:eastAsia="en-US"/>
        </w:rPr>
        <w:br/>
      </w:r>
      <w:r w:rsidR="00301357" w:rsidRPr="00D42AA6">
        <w:rPr>
          <w:rFonts w:eastAsia="Calibri"/>
          <w:szCs w:val="28"/>
          <w:lang w:eastAsia="en-US"/>
        </w:rPr>
        <w:t>в 202</w:t>
      </w:r>
      <w:r w:rsidR="001F6A91">
        <w:rPr>
          <w:rFonts w:eastAsia="Calibri"/>
          <w:szCs w:val="28"/>
          <w:lang w:eastAsia="en-US"/>
        </w:rPr>
        <w:t>4</w:t>
      </w:r>
      <w:r w:rsidR="00301357" w:rsidRPr="00D42AA6">
        <w:rPr>
          <w:rFonts w:eastAsia="Calibri"/>
          <w:szCs w:val="28"/>
          <w:lang w:eastAsia="en-US"/>
        </w:rPr>
        <w:t xml:space="preserve"> году субсидии социально ориентированной некоммерческой организации</w:t>
      </w:r>
      <w:proofErr w:type="gramEnd"/>
      <w:r w:rsidR="00301357" w:rsidRPr="00D42AA6">
        <w:rPr>
          <w:rFonts w:eastAsia="Calibri"/>
          <w:szCs w:val="28"/>
          <w:lang w:eastAsia="en-US"/>
        </w:rPr>
        <w:t xml:space="preserve"> в рамках регионального проекта «Адресная поддержка повышения производительности труда </w:t>
      </w:r>
      <w:r w:rsidR="00604E90">
        <w:rPr>
          <w:rFonts w:eastAsia="Calibri"/>
          <w:szCs w:val="28"/>
          <w:lang w:eastAsia="en-US"/>
        </w:rPr>
        <w:br/>
      </w:r>
      <w:r w:rsidR="00301357" w:rsidRPr="00D42AA6">
        <w:rPr>
          <w:rFonts w:eastAsia="Calibri"/>
          <w:szCs w:val="28"/>
          <w:lang w:eastAsia="en-US"/>
        </w:rPr>
        <w:t>на предприятиях» национального проекта «Производительность труда»</w:t>
      </w:r>
      <w:r w:rsidR="00F87D35" w:rsidRPr="00D42AA6">
        <w:rPr>
          <w:rFonts w:eastAsia="Calibri"/>
          <w:szCs w:val="28"/>
          <w:lang w:eastAsia="en-US"/>
        </w:rPr>
        <w:t xml:space="preserve"> </w:t>
      </w:r>
      <w:r w:rsidR="00604E90">
        <w:rPr>
          <w:rFonts w:eastAsia="Calibri"/>
          <w:szCs w:val="28"/>
          <w:lang w:eastAsia="en-US"/>
        </w:rPr>
        <w:br/>
      </w:r>
      <w:r w:rsidR="00F87D35" w:rsidRPr="00D42AA6">
        <w:rPr>
          <w:rFonts w:eastAsia="Calibri"/>
          <w:szCs w:val="28"/>
          <w:lang w:eastAsia="en-US"/>
        </w:rPr>
        <w:t>(далее</w:t>
      </w:r>
      <w:r w:rsidR="001A16CA">
        <w:rPr>
          <w:rFonts w:eastAsia="Calibri"/>
          <w:szCs w:val="28"/>
          <w:lang w:eastAsia="en-US"/>
        </w:rPr>
        <w:t xml:space="preserve"> соответственно</w:t>
      </w:r>
      <w:r w:rsidR="00F87D35" w:rsidRPr="00D42AA6">
        <w:rPr>
          <w:rFonts w:eastAsia="Calibri"/>
          <w:szCs w:val="28"/>
          <w:lang w:eastAsia="en-US"/>
        </w:rPr>
        <w:t xml:space="preserve"> – постановление</w:t>
      </w:r>
      <w:r w:rsidR="001A16CA">
        <w:rPr>
          <w:rFonts w:eastAsia="Calibri"/>
          <w:szCs w:val="28"/>
          <w:lang w:eastAsia="en-US"/>
        </w:rPr>
        <w:t>, Порядок предоставления субсидии</w:t>
      </w:r>
      <w:r w:rsidR="00F87D35" w:rsidRPr="00D42AA6">
        <w:rPr>
          <w:rFonts w:eastAsia="Calibri"/>
          <w:szCs w:val="28"/>
          <w:lang w:eastAsia="en-US"/>
        </w:rPr>
        <w:t>)</w:t>
      </w:r>
      <w:r w:rsidR="00301357" w:rsidRPr="00D42AA6">
        <w:rPr>
          <w:rFonts w:eastAsia="Calibri"/>
          <w:szCs w:val="28"/>
          <w:lang w:eastAsia="en-US"/>
        </w:rPr>
        <w:t>.</w:t>
      </w:r>
    </w:p>
    <w:p w:rsidR="00301357" w:rsidRPr="00D42AA6" w:rsidRDefault="00301357" w:rsidP="009356F6">
      <w:pPr>
        <w:pStyle w:val="a7"/>
        <w:widowControl w:val="0"/>
        <w:numPr>
          <w:ilvl w:val="1"/>
          <w:numId w:val="15"/>
        </w:numPr>
        <w:tabs>
          <w:tab w:val="left" w:pos="851"/>
        </w:tabs>
        <w:jc w:val="both"/>
      </w:pPr>
      <w:r w:rsidRPr="00D42AA6">
        <w:rPr>
          <w:rFonts w:eastAsia="Calibri"/>
          <w:szCs w:val="28"/>
          <w:lang w:eastAsia="en-US"/>
        </w:rPr>
        <w:t>Порядок устанавливает:</w:t>
      </w:r>
    </w:p>
    <w:p w:rsidR="00F87D35" w:rsidRPr="00436977" w:rsidRDefault="00F87D35" w:rsidP="00F87D35">
      <w:pPr>
        <w:ind w:firstLine="567"/>
        <w:jc w:val="both"/>
        <w:rPr>
          <w:lang w:eastAsia="zh-CN"/>
        </w:rPr>
      </w:pPr>
      <w:r w:rsidRPr="00436977">
        <w:rPr>
          <w:rFonts w:eastAsia="Calibri"/>
          <w:lang w:eastAsia="en-US"/>
        </w:rPr>
        <w:t xml:space="preserve">порядок проведения отбора </w:t>
      </w:r>
      <w:r w:rsidR="00AE1CE7" w:rsidRPr="00436977">
        <w:rPr>
          <w:rFonts w:eastAsia="Calibri"/>
          <w:lang w:eastAsia="en-US"/>
        </w:rPr>
        <w:t>получателя субсидии для пре</w:t>
      </w:r>
      <w:r w:rsidR="005A5864" w:rsidRPr="00436977">
        <w:rPr>
          <w:rFonts w:eastAsia="Calibri"/>
          <w:lang w:eastAsia="en-US"/>
        </w:rPr>
        <w:t>доставления субсидии, проводимого</w:t>
      </w:r>
      <w:r w:rsidR="00AE1CE7" w:rsidRPr="00436977">
        <w:rPr>
          <w:rFonts w:eastAsia="Calibri"/>
          <w:lang w:eastAsia="en-US"/>
        </w:rPr>
        <w:t xml:space="preserve"> в форме запроса предложений</w:t>
      </w:r>
      <w:r w:rsidRPr="00436977">
        <w:rPr>
          <w:rFonts w:eastAsia="Calibri"/>
          <w:lang w:eastAsia="en-US"/>
        </w:rPr>
        <w:t xml:space="preserve"> (далее – отбор), в части, не </w:t>
      </w:r>
      <w:r w:rsidRPr="00436977">
        <w:rPr>
          <w:rFonts w:eastAsia="Calibri"/>
          <w:bCs/>
          <w:iCs/>
          <w:lang w:eastAsia="en-US"/>
        </w:rPr>
        <w:t>урегулированной постановлением;</w:t>
      </w:r>
    </w:p>
    <w:p w:rsidR="00F87D35" w:rsidRPr="00436977" w:rsidRDefault="00F87D35" w:rsidP="00F87D35">
      <w:pPr>
        <w:ind w:firstLine="567"/>
        <w:jc w:val="both"/>
      </w:pPr>
      <w:r w:rsidRPr="00436977">
        <w:t xml:space="preserve">порядок принятия Комитетом решения о предоставлении субсидии в части, </w:t>
      </w:r>
      <w:r w:rsidR="00465326" w:rsidRPr="00436977">
        <w:br/>
      </w:r>
      <w:r w:rsidRPr="00436977">
        <w:t>не урегулированной постановлением;</w:t>
      </w:r>
    </w:p>
    <w:p w:rsidR="001F6A91" w:rsidRPr="00436977" w:rsidRDefault="001F6A91" w:rsidP="001F6A9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977">
        <w:rPr>
          <w:rFonts w:ascii="Times New Roman" w:hAnsi="Times New Roman" w:cs="Times New Roman"/>
          <w:color w:val="000000" w:themeColor="text1"/>
          <w:sz w:val="24"/>
          <w:szCs w:val="24"/>
        </w:rPr>
        <w:t>сроки проведения отбора;</w:t>
      </w:r>
    </w:p>
    <w:p w:rsidR="00BE1182" w:rsidRPr="00436977" w:rsidRDefault="00BE1182" w:rsidP="00BE118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и сроки подачи заявок </w:t>
      </w:r>
      <w:r w:rsidRPr="0043697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на</w:t>
      </w:r>
      <w:r w:rsidRPr="00436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697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участие</w:t>
      </w:r>
      <w:r w:rsidRPr="00436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697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в</w:t>
      </w:r>
      <w:r w:rsidRPr="00436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697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отборе</w:t>
      </w:r>
      <w:r w:rsidRPr="00436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заявки) и документов, представляемых участниками отбора в Комитет посредством Автоматизированной информационной системе бюджетного процесса – электронное казначейство </w:t>
      </w:r>
      <w:r w:rsidR="00604E9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36977">
        <w:rPr>
          <w:rFonts w:ascii="Times New Roman" w:hAnsi="Times New Roman" w:cs="Times New Roman"/>
          <w:color w:val="000000" w:themeColor="text1"/>
          <w:sz w:val="24"/>
          <w:szCs w:val="24"/>
        </w:rPr>
        <w:t>для получения субсидии (далее соответственно – АИС БП-ЭК, документы);</w:t>
      </w:r>
    </w:p>
    <w:p w:rsidR="00BE1182" w:rsidRPr="00436977" w:rsidRDefault="00BE1182" w:rsidP="00BE118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отзыва заявки и документов участниками отбора, порядок возврата заявки </w:t>
      </w:r>
      <w:r w:rsidRPr="0043697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документов, </w:t>
      </w:r>
      <w:proofErr w:type="gramStart"/>
      <w:r w:rsidRPr="00436977">
        <w:rPr>
          <w:rFonts w:ascii="Times New Roman" w:hAnsi="Times New Roman" w:cs="Times New Roman"/>
          <w:color w:val="000000" w:themeColor="text1"/>
          <w:sz w:val="24"/>
          <w:szCs w:val="24"/>
        </w:rPr>
        <w:t>определяющий</w:t>
      </w:r>
      <w:proofErr w:type="gramEnd"/>
      <w:r w:rsidRPr="00436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том числе основания для возврата заявок и документов;</w:t>
      </w:r>
    </w:p>
    <w:p w:rsidR="00BE1182" w:rsidRPr="00436977" w:rsidRDefault="00BE1182" w:rsidP="00BE118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977"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отклонения заявок и документов на доработку;</w:t>
      </w:r>
    </w:p>
    <w:p w:rsidR="00331DDE" w:rsidRPr="00436977" w:rsidRDefault="00331DDE" w:rsidP="00BE118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977">
        <w:rPr>
          <w:rFonts w:ascii="Times New Roman" w:hAnsi="Times New Roman" w:cs="Times New Roman"/>
          <w:color w:val="000000" w:themeColor="text1"/>
          <w:sz w:val="24"/>
          <w:szCs w:val="24"/>
        </w:rPr>
        <w:t>порядок формирования комиссии по проведению отбора (далее – комиссия);</w:t>
      </w:r>
    </w:p>
    <w:p w:rsidR="00BE1182" w:rsidRPr="00436977" w:rsidRDefault="00BE1182" w:rsidP="00BE118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977">
        <w:rPr>
          <w:rFonts w:ascii="Times New Roman" w:hAnsi="Times New Roman" w:cs="Times New Roman"/>
          <w:color w:val="000000" w:themeColor="text1"/>
          <w:sz w:val="24"/>
          <w:szCs w:val="24"/>
        </w:rPr>
        <w:t>порядок взаимодействия участников отбора и Комитета с использованием документов в электронной форме в части, не урегулированной Порядком;</w:t>
      </w:r>
    </w:p>
    <w:p w:rsidR="00BE1182" w:rsidRPr="00436977" w:rsidRDefault="00BE1182" w:rsidP="00BE118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977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наименование, место нахождения, почтовый адрес, адрес электронной почты Комитета;</w:t>
      </w:r>
    </w:p>
    <w:p w:rsidR="00BE1182" w:rsidRPr="00436977" w:rsidRDefault="00BE1182" w:rsidP="00BE118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доменное имя и (или) указатели страниц АИС БП-ЭК </w:t>
      </w:r>
      <w:r w:rsidR="00436977" w:rsidRPr="00436977">
        <w:rPr>
          <w:rFonts w:ascii="Times New Roman" w:hAnsi="Times New Roman" w:cs="Times New Roman"/>
          <w:color w:val="000000" w:themeColor="text1"/>
          <w:sz w:val="24"/>
          <w:szCs w:val="24"/>
        </w:rPr>
        <w:t>в информационно-телекоммуникационной сети «Интернет»</w:t>
      </w:r>
      <w:r w:rsidR="00436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сеть «Интернет»)</w:t>
      </w:r>
      <w:r w:rsidRPr="0043697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31DDE" w:rsidRPr="00436977" w:rsidRDefault="00BE1182" w:rsidP="00BE118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977">
        <w:rPr>
          <w:rFonts w:ascii="Times New Roman" w:hAnsi="Times New Roman" w:cs="Times New Roman"/>
          <w:color w:val="000000" w:themeColor="text1"/>
          <w:sz w:val="24"/>
          <w:szCs w:val="24"/>
        </w:rPr>
        <w:t>форму согласия на обработку персональных данных руководителя, членов коллегиального исполнительного органа, лица, исполняющего функции единоличного исполнительного органа, главного бухгалтера и иных сотрудников участника отбора, персональные данные которых представляются Комитету</w:t>
      </w:r>
      <w:r w:rsidR="00331DDE" w:rsidRPr="0043697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E1182" w:rsidRPr="001529A1" w:rsidRDefault="00331DDE" w:rsidP="00BE118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6977">
        <w:rPr>
          <w:rFonts w:ascii="Times New Roman" w:hAnsi="Times New Roman" w:cs="Times New Roman"/>
          <w:color w:val="000000" w:themeColor="text1"/>
          <w:sz w:val="24"/>
          <w:szCs w:val="24"/>
        </w:rPr>
        <w:t>формы смет затрат</w:t>
      </w:r>
      <w:r w:rsidR="00BE1182" w:rsidRPr="004369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F6A91" w:rsidRDefault="001F6A91" w:rsidP="00F87D35">
      <w:pPr>
        <w:ind w:firstLine="567"/>
        <w:jc w:val="both"/>
      </w:pPr>
    </w:p>
    <w:p w:rsidR="00080136" w:rsidRPr="00D42AA6" w:rsidRDefault="00080136" w:rsidP="009356F6">
      <w:pPr>
        <w:tabs>
          <w:tab w:val="left" w:pos="0"/>
          <w:tab w:val="left" w:pos="993"/>
          <w:tab w:val="left" w:pos="1418"/>
          <w:tab w:val="left" w:pos="1843"/>
        </w:tabs>
        <w:autoSpaceDE w:val="0"/>
        <w:autoSpaceDN w:val="0"/>
        <w:adjustRightInd w:val="0"/>
        <w:jc w:val="center"/>
        <w:rPr>
          <w:b/>
          <w:lang w:eastAsia="zh-CN"/>
        </w:rPr>
      </w:pPr>
      <w:r w:rsidRPr="00D42AA6">
        <w:rPr>
          <w:b/>
          <w:lang w:eastAsia="zh-CN"/>
        </w:rPr>
        <w:t>2. Порядок объявления о проведении отбора</w:t>
      </w:r>
    </w:p>
    <w:p w:rsidR="00080136" w:rsidRPr="00D42AA6" w:rsidRDefault="00080136" w:rsidP="00080136">
      <w:pPr>
        <w:jc w:val="both"/>
        <w:rPr>
          <w:rFonts w:eastAsia="Calibri"/>
          <w:lang w:eastAsia="en-US"/>
        </w:rPr>
      </w:pPr>
    </w:p>
    <w:p w:rsidR="006517B9" w:rsidRDefault="009356F6" w:rsidP="009356F6">
      <w:pPr>
        <w:autoSpaceDE w:val="0"/>
        <w:autoSpaceDN w:val="0"/>
        <w:adjustRightInd w:val="0"/>
        <w:ind w:firstLine="360"/>
        <w:jc w:val="both"/>
      </w:pPr>
      <w:r w:rsidRPr="00D42AA6">
        <w:rPr>
          <w:lang w:eastAsia="zh-CN"/>
        </w:rPr>
        <w:t>2.1.</w:t>
      </w:r>
      <w:r w:rsidR="006517B9">
        <w:rPr>
          <w:lang w:eastAsia="zh-CN"/>
        </w:rPr>
        <w:t xml:space="preserve"> Комитет обеспечивает формирование объявления о проведении отбора </w:t>
      </w:r>
      <w:r w:rsidR="00604E90">
        <w:rPr>
          <w:lang w:eastAsia="zh-CN"/>
        </w:rPr>
        <w:br/>
      </w:r>
      <w:r w:rsidR="006517B9" w:rsidRPr="00D42AA6">
        <w:rPr>
          <w:lang w:eastAsia="zh-CN"/>
        </w:rPr>
        <w:t>(далее – объявление)</w:t>
      </w:r>
      <w:r w:rsidR="006517B9">
        <w:rPr>
          <w:lang w:eastAsia="zh-CN"/>
        </w:rPr>
        <w:t xml:space="preserve"> </w:t>
      </w:r>
      <w:r w:rsidR="006517B9">
        <w:t xml:space="preserve">и его опубликование в АИС БП-ЭК. Объявление также подлежит размещению на </w:t>
      </w:r>
      <w:proofErr w:type="spellStart"/>
      <w:r w:rsidR="006517B9">
        <w:t>вэб</w:t>
      </w:r>
      <w:proofErr w:type="spellEnd"/>
      <w:r w:rsidR="006517B9">
        <w:t xml:space="preserve">-странице Комитета на официальном сайте Администрации </w:t>
      </w:r>
      <w:r w:rsidR="00604E90">
        <w:br/>
      </w:r>
      <w:r w:rsidR="006517B9">
        <w:t>Санкт-Петербурга в разделе «Сведения о бюджете»</w:t>
      </w:r>
      <w:r w:rsidR="00E87909">
        <w:t xml:space="preserve"> </w:t>
      </w:r>
      <w:r w:rsidR="00E87909" w:rsidRPr="000B61C0">
        <w:t xml:space="preserve">в </w:t>
      </w:r>
      <w:r w:rsidR="00E87909" w:rsidRPr="00875276">
        <w:t>сети</w:t>
      </w:r>
      <w:r w:rsidR="00E87909" w:rsidRPr="000B61C0">
        <w:t xml:space="preserve"> «Интернет»</w:t>
      </w:r>
      <w:r w:rsidR="00E87909">
        <w:t xml:space="preserve"> </w:t>
      </w:r>
      <w:r w:rsidR="006517B9">
        <w:t>и на</w:t>
      </w:r>
      <w:r w:rsidR="006517B9" w:rsidRPr="000B61C0">
        <w:t xml:space="preserve"> официальном сайте Комитета в </w:t>
      </w:r>
      <w:r w:rsidR="006517B9" w:rsidRPr="00875276">
        <w:t>сети</w:t>
      </w:r>
      <w:r w:rsidR="006517B9" w:rsidRPr="000B61C0">
        <w:t xml:space="preserve"> «Интернет» (</w:t>
      </w:r>
      <w:hyperlink r:id="rId13" w:history="1">
        <w:r w:rsidR="006517B9" w:rsidRPr="00A56D6E">
          <w:rPr>
            <w:rStyle w:val="af4"/>
            <w:rFonts w:ascii="Times New Roman" w:hAnsi="Times New Roman" w:cs="Times New Roman"/>
            <w:szCs w:val="24"/>
          </w:rPr>
          <w:t>http://rspb.ru/</w:t>
        </w:r>
      </w:hyperlink>
      <w:r w:rsidR="006517B9" w:rsidRPr="000B61C0">
        <w:t>)</w:t>
      </w:r>
      <w:r w:rsidR="006517B9">
        <w:t>.</w:t>
      </w:r>
    </w:p>
    <w:p w:rsidR="009356F6" w:rsidRPr="00D42AA6" w:rsidRDefault="006517B9" w:rsidP="006517B9">
      <w:pPr>
        <w:autoSpaceDE w:val="0"/>
        <w:autoSpaceDN w:val="0"/>
        <w:adjustRightInd w:val="0"/>
        <w:ind w:firstLine="567"/>
        <w:jc w:val="both"/>
      </w:pPr>
      <w:r>
        <w:rPr>
          <w:lang w:eastAsia="zh-CN"/>
        </w:rPr>
        <w:t xml:space="preserve">В </w:t>
      </w:r>
      <w:proofErr w:type="gramStart"/>
      <w:r>
        <w:rPr>
          <w:lang w:eastAsia="zh-CN"/>
        </w:rPr>
        <w:t>объявлении</w:t>
      </w:r>
      <w:proofErr w:type="gramEnd"/>
      <w:r>
        <w:rPr>
          <w:lang w:eastAsia="zh-CN"/>
        </w:rPr>
        <w:t xml:space="preserve"> указываются</w:t>
      </w:r>
      <w:r w:rsidR="009356F6" w:rsidRPr="00D42AA6">
        <w:t>:</w:t>
      </w:r>
    </w:p>
    <w:p w:rsidR="00AC433D" w:rsidRPr="001529A1" w:rsidRDefault="00AC433D" w:rsidP="00AC433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>дат</w:t>
      </w:r>
      <w:r w:rsidR="00210E01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начала и окончания приема заявок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 документов при условии, что дата окончания приема заявок и документов не может быть ранее десятого календарного дня, следующего за днем размещения объявления;</w:t>
      </w:r>
    </w:p>
    <w:p w:rsidR="00AC433D" w:rsidRPr="001529A1" w:rsidRDefault="00AC433D" w:rsidP="00AC433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>срок</w:t>
      </w:r>
      <w:r w:rsidR="00210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проведения отбора;</w:t>
      </w:r>
    </w:p>
    <w:p w:rsidR="00AC433D" w:rsidRPr="001529A1" w:rsidRDefault="00AC433D" w:rsidP="00AC433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>наименовани</w:t>
      </w:r>
      <w:r w:rsidR="00210E01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>, места нахождения, почтового адреса, адреса электронной почты Комитета;</w:t>
      </w:r>
    </w:p>
    <w:p w:rsidR="00AC433D" w:rsidRPr="001529A1" w:rsidRDefault="00AC433D" w:rsidP="00AC433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>цели предоставления субсидии, а также результата предоставления субсидии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его характеристик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C433D" w:rsidRPr="001529A1" w:rsidRDefault="00AC433D" w:rsidP="00AC433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>доменно</w:t>
      </w:r>
      <w:r w:rsidR="00210E01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</w:t>
      </w:r>
      <w:r w:rsidR="00210E01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(или) указатели страниц АИС БП-ЭК в сети «Интернет», 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которой обеспечивается проведение отбора;</w:t>
      </w:r>
    </w:p>
    <w:p w:rsidR="00AC433D" w:rsidRPr="001529A1" w:rsidRDefault="00AC433D" w:rsidP="00AC433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>услови</w:t>
      </w:r>
      <w:r w:rsidR="00210E01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предоставления субсидии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требовани</w:t>
      </w:r>
      <w:r w:rsidR="00210E01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участникам отбора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переч</w:t>
      </w:r>
      <w:r w:rsidR="00210E01">
        <w:rPr>
          <w:rFonts w:ascii="Times New Roman" w:hAnsi="Times New Roman" w:cs="Times New Roman"/>
          <w:color w:val="000000" w:themeColor="text1"/>
          <w:sz w:val="24"/>
          <w:szCs w:val="24"/>
        </w:rPr>
        <w:t>ень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документов;</w:t>
      </w:r>
    </w:p>
    <w:p w:rsidR="00AC433D" w:rsidRPr="001529A1" w:rsidRDefault="00AC433D" w:rsidP="00AC433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>критери</w:t>
      </w:r>
      <w:r w:rsidR="00210E01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отбора;</w:t>
      </w:r>
    </w:p>
    <w:p w:rsidR="00AC433D" w:rsidRDefault="00AC433D" w:rsidP="00AC433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>поряд</w:t>
      </w:r>
      <w:r w:rsidR="00210E01">
        <w:rPr>
          <w:rFonts w:ascii="Times New Roman" w:hAnsi="Times New Roman" w:cs="Times New Roman"/>
          <w:color w:val="000000" w:themeColor="text1"/>
          <w:sz w:val="24"/>
          <w:szCs w:val="24"/>
        </w:rPr>
        <w:t>ок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подачи заявки и документов и требовани</w:t>
      </w:r>
      <w:r w:rsidR="00210E01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>, предъявляемы</w:t>
      </w:r>
      <w:r w:rsidR="00210E01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форме 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содержанию заявки и документов;</w:t>
      </w:r>
    </w:p>
    <w:p w:rsidR="00AC433D" w:rsidRPr="001529A1" w:rsidRDefault="00AC433D" w:rsidP="00AC433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>поряд</w:t>
      </w:r>
      <w:r w:rsidR="00210E01">
        <w:rPr>
          <w:rFonts w:ascii="Times New Roman" w:hAnsi="Times New Roman" w:cs="Times New Roman"/>
          <w:color w:val="000000" w:themeColor="text1"/>
          <w:sz w:val="24"/>
          <w:szCs w:val="24"/>
        </w:rPr>
        <w:t>ок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отзыва заявки и документов участниками отбора, поряд</w:t>
      </w:r>
      <w:r w:rsidR="00210E01">
        <w:rPr>
          <w:rFonts w:ascii="Times New Roman" w:hAnsi="Times New Roman" w:cs="Times New Roman"/>
          <w:color w:val="000000" w:themeColor="text1"/>
          <w:sz w:val="24"/>
          <w:szCs w:val="24"/>
        </w:rPr>
        <w:t>ок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возврата заявки 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документов, </w:t>
      </w:r>
      <w:proofErr w:type="gramStart"/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>определяющего</w:t>
      </w:r>
      <w:proofErr w:type="gramEnd"/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том числе основания для возврата заявок и документов, поряд</w:t>
      </w:r>
      <w:r w:rsidR="00210E01">
        <w:rPr>
          <w:rFonts w:ascii="Times New Roman" w:hAnsi="Times New Roman" w:cs="Times New Roman"/>
          <w:color w:val="000000" w:themeColor="text1"/>
          <w:sz w:val="24"/>
          <w:szCs w:val="24"/>
        </w:rPr>
        <w:t>ок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внесения изменений в заявки и документы;</w:t>
      </w:r>
    </w:p>
    <w:p w:rsidR="00AC433D" w:rsidRPr="001529A1" w:rsidRDefault="00AC433D" w:rsidP="00AC433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>правил</w:t>
      </w:r>
      <w:r w:rsidR="00210E01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рассмотрения и оценки заявок и документов;</w:t>
      </w:r>
    </w:p>
    <w:p w:rsidR="00AC433D" w:rsidRPr="001529A1" w:rsidRDefault="00AC433D" w:rsidP="00AC433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</w:t>
      </w:r>
      <w:r w:rsidR="00210E01">
        <w:rPr>
          <w:rFonts w:ascii="Times New Roman" w:hAnsi="Times New Roman" w:cs="Times New Roman"/>
          <w:color w:val="000000" w:themeColor="text1"/>
          <w:sz w:val="24"/>
          <w:szCs w:val="24"/>
        </w:rPr>
        <w:t>ок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отклонения заявки и документов на доработку;</w:t>
      </w:r>
    </w:p>
    <w:p w:rsidR="00AC433D" w:rsidRPr="001529A1" w:rsidRDefault="00AC433D" w:rsidP="00AC433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>поряд</w:t>
      </w:r>
      <w:r w:rsidR="00210E01">
        <w:rPr>
          <w:rFonts w:ascii="Times New Roman" w:hAnsi="Times New Roman" w:cs="Times New Roman"/>
          <w:color w:val="000000" w:themeColor="text1"/>
          <w:sz w:val="24"/>
          <w:szCs w:val="24"/>
        </w:rPr>
        <w:t>ок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отклонения заявки и документов, а также информаци</w:t>
      </w:r>
      <w:r w:rsidR="00210E01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основаниях 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их отклонения;</w:t>
      </w:r>
    </w:p>
    <w:p w:rsidR="00AC433D" w:rsidRPr="001529A1" w:rsidRDefault="00AC433D" w:rsidP="00AC433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C86">
        <w:rPr>
          <w:rFonts w:ascii="Times New Roman" w:hAnsi="Times New Roman" w:cs="Times New Roman"/>
          <w:color w:val="000000" w:themeColor="text1"/>
          <w:sz w:val="24"/>
          <w:szCs w:val="24"/>
        </w:rPr>
        <w:t>объем распределяемой субсидии в рамках отбора, поряд</w:t>
      </w:r>
      <w:r w:rsidR="00210E01">
        <w:rPr>
          <w:rFonts w:ascii="Times New Roman" w:hAnsi="Times New Roman" w:cs="Times New Roman"/>
          <w:color w:val="000000" w:themeColor="text1"/>
          <w:sz w:val="24"/>
          <w:szCs w:val="24"/>
        </w:rPr>
        <w:t>ок</w:t>
      </w:r>
      <w:r w:rsidRPr="00421C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расчета размера субсидии, установленн</w:t>
      </w:r>
      <w:r w:rsidR="00210E01">
        <w:rPr>
          <w:rFonts w:ascii="Times New Roman" w:hAnsi="Times New Roman" w:cs="Times New Roman"/>
          <w:color w:val="000000" w:themeColor="text1"/>
          <w:sz w:val="24"/>
          <w:szCs w:val="24"/>
        </w:rPr>
        <w:t>ый</w:t>
      </w:r>
      <w:r w:rsidRPr="00421C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Порядком, правил</w:t>
      </w:r>
      <w:r w:rsidR="00210E01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21C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распределения субсидии по результатам отбора, которые могут включать максимальный, минимальный размер субсидии, предоставляемой победителю (победителям) отбора, а также предельное количество победителей отбора;</w:t>
      </w:r>
    </w:p>
    <w:p w:rsidR="00AC433D" w:rsidRPr="001529A1" w:rsidRDefault="00AC433D" w:rsidP="00AC433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>поряд</w:t>
      </w:r>
      <w:r w:rsidR="00210E01">
        <w:rPr>
          <w:rFonts w:ascii="Times New Roman" w:hAnsi="Times New Roman" w:cs="Times New Roman"/>
          <w:color w:val="000000" w:themeColor="text1"/>
          <w:sz w:val="24"/>
          <w:szCs w:val="24"/>
        </w:rPr>
        <w:t>ок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представления участникам отбора разъяснений положений объявления, дат начала и окончания срока указанного представления;</w:t>
      </w:r>
    </w:p>
    <w:p w:rsidR="00AC433D" w:rsidRPr="001529A1" w:rsidRDefault="00AC433D" w:rsidP="00AC433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срок, в течение которого получатель субсидии должен подписать соглашение 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предоставлении субсидии (далее – соглашение);</w:t>
      </w:r>
    </w:p>
    <w:p w:rsidR="00AC433D" w:rsidRPr="001529A1" w:rsidRDefault="00AC433D" w:rsidP="00AC433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>услови</w:t>
      </w:r>
      <w:r w:rsidR="00210E01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признания получателя субсидии </w:t>
      </w:r>
      <w:proofErr w:type="gramStart"/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>уклонившимся</w:t>
      </w:r>
      <w:proofErr w:type="gramEnd"/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заключения соглашения;</w:t>
      </w:r>
    </w:p>
    <w:p w:rsidR="00AC433D" w:rsidRDefault="00AC433D" w:rsidP="00AC433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 размещения протокола подведения итогов отбора в АИС БП-ЭК 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на сайте Комитета, который не может быть позднее 14 календарного дня, следующего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>за днем определения победителя отбора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 соблюдением сроков, установленных пунктом 26(2) Положения о мерах по обеспечению исполнения федерального бюджета, утвержденного постановлением Правительства Российской Федерации от 09.12.2017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№ 1496 «О мерах по обеспечению исполнения федерального бюджета»)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663B5F" w:rsidRDefault="00663B5F" w:rsidP="00AC433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Комитетом могут быть внесены изменения в опубликованное в АИС БП-ЭК объявление до окончания срока приема заявок и документов. В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случае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внесения </w:t>
      </w:r>
      <w:r w:rsidR="00043492">
        <w:rPr>
          <w:rFonts w:ascii="Times New Roman" w:hAnsi="Times New Roman" w:cs="Times New Roman"/>
          <w:color w:val="000000" w:themeColor="text1"/>
          <w:sz w:val="24"/>
          <w:szCs w:val="24"/>
        </w:rPr>
        <w:t>изменений новая версия объявления повторно размещается</w:t>
      </w:r>
      <w:r w:rsidR="00043492" w:rsidRPr="00043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proofErr w:type="spellStart"/>
      <w:r w:rsidR="00043492" w:rsidRPr="00043492">
        <w:rPr>
          <w:rFonts w:ascii="Times New Roman" w:hAnsi="Times New Roman" w:cs="Times New Roman"/>
          <w:color w:val="000000" w:themeColor="text1"/>
          <w:sz w:val="24"/>
          <w:szCs w:val="24"/>
        </w:rPr>
        <w:t>вэб</w:t>
      </w:r>
      <w:proofErr w:type="spellEnd"/>
      <w:r w:rsidR="00043492" w:rsidRPr="00043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-странице Комитета </w:t>
      </w:r>
      <w:r w:rsidR="00604E9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43492" w:rsidRPr="00043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официальном сайте Администрации Санкт-Петербурга в разделе «Сведения </w:t>
      </w:r>
      <w:r w:rsidR="00604E9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43492" w:rsidRPr="00043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бюджете» </w:t>
      </w:r>
      <w:r w:rsidR="00E87909" w:rsidRPr="000434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сети «Интернет» </w:t>
      </w:r>
      <w:r w:rsidR="00043492" w:rsidRPr="00043492">
        <w:rPr>
          <w:rFonts w:ascii="Times New Roman" w:hAnsi="Times New Roman" w:cs="Times New Roman"/>
          <w:color w:val="000000" w:themeColor="text1"/>
          <w:sz w:val="24"/>
          <w:szCs w:val="24"/>
        </w:rPr>
        <w:t>и на официальном сайте Комитета в сети «Интернет» (</w:t>
      </w:r>
      <w:hyperlink r:id="rId14" w:history="1">
        <w:r w:rsidR="00043492" w:rsidRPr="00043492">
          <w:rPr>
            <w:rFonts w:ascii="Times New Roman" w:hAnsi="Times New Roman" w:cs="Times New Roman"/>
            <w:color w:val="000000" w:themeColor="text1"/>
            <w:sz w:val="24"/>
            <w:szCs w:val="24"/>
          </w:rPr>
          <w:t>http://rspb.ru/</w:t>
        </w:r>
      </w:hyperlink>
      <w:r w:rsidR="00043492" w:rsidRPr="0004349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434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43492" w:rsidRPr="001529A1" w:rsidRDefault="00043492" w:rsidP="00AC433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 </w:t>
      </w:r>
      <w:r w:rsidR="00E112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и случаи публикации объявления об отмене проведения отбора </w:t>
      </w:r>
      <w:r w:rsidR="00E11284" w:rsidRPr="00E11284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 пунктом 2.8 Порядка предоставления субсидии, утвержденного постановлением</w:t>
      </w:r>
      <w:r w:rsidR="00E112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F87D35" w:rsidRPr="00D42AA6" w:rsidRDefault="00F87D35" w:rsidP="00F87D35">
      <w:pPr>
        <w:ind w:firstLine="567"/>
        <w:jc w:val="both"/>
        <w:rPr>
          <w:rFonts w:eastAsia="Calibri"/>
          <w:lang w:eastAsia="en-US"/>
        </w:rPr>
      </w:pPr>
    </w:p>
    <w:p w:rsidR="009356F6" w:rsidRPr="00D42AA6" w:rsidRDefault="009356F6" w:rsidP="009356F6">
      <w:pPr>
        <w:autoSpaceDE w:val="0"/>
        <w:autoSpaceDN w:val="0"/>
        <w:adjustRightInd w:val="0"/>
        <w:jc w:val="center"/>
        <w:rPr>
          <w:b/>
        </w:rPr>
      </w:pPr>
      <w:r w:rsidRPr="00D42AA6">
        <w:rPr>
          <w:b/>
        </w:rPr>
        <w:t xml:space="preserve">3. Порядок </w:t>
      </w:r>
      <w:r w:rsidR="00BB2448">
        <w:rPr>
          <w:b/>
        </w:rPr>
        <w:t xml:space="preserve">и сроки </w:t>
      </w:r>
      <w:r w:rsidRPr="00D42AA6">
        <w:rPr>
          <w:b/>
        </w:rPr>
        <w:t xml:space="preserve">подачи заявок и прилагаемых к ним документов </w:t>
      </w:r>
      <w:r w:rsidRPr="00D42AA6">
        <w:rPr>
          <w:b/>
        </w:rPr>
        <w:br/>
        <w:t>для участия в отборе</w:t>
      </w:r>
    </w:p>
    <w:p w:rsidR="00080136" w:rsidRPr="00D931D6" w:rsidRDefault="00080136" w:rsidP="00F87D35">
      <w:pPr>
        <w:ind w:firstLine="567"/>
        <w:jc w:val="both"/>
        <w:rPr>
          <w:rFonts w:eastAsia="Calibri"/>
          <w:sz w:val="6"/>
          <w:szCs w:val="6"/>
          <w:lang w:eastAsia="en-US"/>
        </w:rPr>
      </w:pPr>
    </w:p>
    <w:p w:rsidR="00EB0DAD" w:rsidRDefault="009356F6" w:rsidP="00933DFA">
      <w:pPr>
        <w:ind w:firstLine="567"/>
        <w:jc w:val="both"/>
      </w:pPr>
      <w:r w:rsidRPr="00D42AA6">
        <w:rPr>
          <w:rFonts w:eastAsia="Calibri"/>
          <w:lang w:eastAsia="en-US"/>
        </w:rPr>
        <w:t xml:space="preserve">3.1. </w:t>
      </w:r>
      <w:r w:rsidR="00EB0DAD">
        <w:rPr>
          <w:rFonts w:eastAsia="Calibri"/>
          <w:lang w:eastAsia="en-US"/>
        </w:rPr>
        <w:t>Участниками отбора могут быть социально</w:t>
      </w:r>
      <w:r w:rsidR="00EB0DAD" w:rsidRPr="00EB0DAD">
        <w:t xml:space="preserve"> </w:t>
      </w:r>
      <w:r w:rsidR="00EB0DAD" w:rsidRPr="00D42AA6">
        <w:t>ориентированные некоммерческие организации (за исключением государственных (муниципальных) учреждений)</w:t>
      </w:r>
      <w:r w:rsidR="00EB0DAD">
        <w:t>.</w:t>
      </w:r>
    </w:p>
    <w:p w:rsidR="00EB0DAD" w:rsidRDefault="00EB0DAD" w:rsidP="00933DFA">
      <w:pPr>
        <w:ind w:firstLine="567"/>
        <w:jc w:val="both"/>
      </w:pPr>
      <w:r>
        <w:t xml:space="preserve">3.2. Проведение отбора получателей субсидии </w:t>
      </w:r>
      <w:r w:rsidR="00606D6D">
        <w:t>обеспечивается</w:t>
      </w:r>
      <w:r>
        <w:t xml:space="preserve"> в подсистеме «Площадка отбора получателей субсидий» АИС БП-ЭК по ссылке </w:t>
      </w:r>
      <w:hyperlink r:id="rId15" w:history="1">
        <w:r w:rsidR="007E42ED" w:rsidRPr="007E42ED">
          <w:t>https://edo.fincom.gov.spb.ru/subsidy-lk</w:t>
        </w:r>
      </w:hyperlink>
      <w:r w:rsidR="007E42ED">
        <w:t xml:space="preserve"> в сети «Интернет»</w:t>
      </w:r>
      <w:r w:rsidR="009E1DD7">
        <w:t xml:space="preserve"> (далее – подсистема</w:t>
      </w:r>
      <w:r w:rsidR="00C52BBC">
        <w:t xml:space="preserve"> </w:t>
      </w:r>
      <w:r w:rsidR="00604E90">
        <w:br/>
      </w:r>
      <w:r w:rsidR="00C52BBC">
        <w:t>АИС БП-ЭК</w:t>
      </w:r>
      <w:r w:rsidR="009E1DD7">
        <w:t>)</w:t>
      </w:r>
      <w:r>
        <w:t>.</w:t>
      </w:r>
    </w:p>
    <w:p w:rsidR="007E42ED" w:rsidRDefault="007E42ED" w:rsidP="00933DFA">
      <w:pPr>
        <w:ind w:firstLine="567"/>
        <w:jc w:val="both"/>
      </w:pPr>
      <w:r>
        <w:t xml:space="preserve">3.3. </w:t>
      </w:r>
      <w:proofErr w:type="gramStart"/>
      <w:r>
        <w:t xml:space="preserve">Руководство пользователя «Формирование, публикация и проведение отборов получателей субсидий в подсистеме юридически значимого электронного документооборота Автоматизированной информационной системы бюджетного процесса – электронное казначейство «Площадка отбора получателей субсидий», содержащее описание и инструкции по созданию, заполнению заявки и ее подаче для участия в отборе, размещено по ссылке </w:t>
      </w:r>
      <w:hyperlink r:id="rId16" w:history="1">
        <w:r w:rsidRPr="007E42ED">
          <w:t>https://edo.fincom.gov.spb.ru/subsidy-lk/support</w:t>
        </w:r>
      </w:hyperlink>
      <w:r>
        <w:t xml:space="preserve"> в сети «Интернет».</w:t>
      </w:r>
      <w:proofErr w:type="gramEnd"/>
    </w:p>
    <w:p w:rsidR="0077710A" w:rsidRPr="001529A1" w:rsidRDefault="009E1DD7" w:rsidP="0077710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7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</w:t>
      </w:r>
      <w:r w:rsidR="0077710A"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</w:t>
      </w:r>
      <w:r w:rsidR="0077710A">
        <w:rPr>
          <w:rFonts w:ascii="Times New Roman" w:hAnsi="Times New Roman" w:cs="Times New Roman"/>
          <w:color w:val="000000" w:themeColor="text1"/>
          <w:sz w:val="24"/>
          <w:szCs w:val="24"/>
        </w:rPr>
        <w:t>участия в отборе</w:t>
      </w:r>
      <w:r w:rsidR="0077710A"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участники отбора формируют заявку в электронной форме </w:t>
      </w:r>
      <w:r w:rsidR="001A16CA">
        <w:rPr>
          <w:rFonts w:ascii="Times New Roman" w:hAnsi="Times New Roman" w:cs="Times New Roman"/>
          <w:color w:val="000000" w:themeColor="text1"/>
          <w:sz w:val="24"/>
          <w:szCs w:val="24"/>
        </w:rPr>
        <w:t>в подсистеме</w:t>
      </w:r>
      <w:r w:rsidR="0077710A"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АИС БП-ЭК и загружают в </w:t>
      </w:r>
      <w:r w:rsidR="00777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подсистему </w:t>
      </w:r>
      <w:r w:rsidR="0077710A"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АИС БП-ЭК электронные копии документов (документов на бумажном носителе, </w:t>
      </w:r>
      <w:proofErr w:type="gramStart"/>
      <w:r w:rsidR="0077710A"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>преобразованны</w:t>
      </w:r>
      <w:r w:rsidR="0077710A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proofErr w:type="gramEnd"/>
      <w:r w:rsidR="0077710A"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электронную форму путем сканирования).</w:t>
      </w:r>
    </w:p>
    <w:p w:rsidR="00606D6D" w:rsidRDefault="00606D6D" w:rsidP="00606D6D">
      <w:pPr>
        <w:ind w:firstLine="567"/>
        <w:jc w:val="both"/>
      </w:pPr>
      <w:r>
        <w:t>Подача заявки участниками отбора возможна только для авторизованных пользователей подсистемы АИС БП-ЭК.</w:t>
      </w:r>
    </w:p>
    <w:p w:rsidR="0077710A" w:rsidRDefault="0077710A" w:rsidP="00933DFA">
      <w:pPr>
        <w:ind w:firstLine="567"/>
        <w:jc w:val="both"/>
      </w:pPr>
      <w:r>
        <w:t>При формировании заявки участник</w:t>
      </w:r>
      <w:r w:rsidR="001A16CA">
        <w:t>ами</w:t>
      </w:r>
      <w:r>
        <w:t xml:space="preserve"> отбора заполняются соответствующие разделы экранных форм </w:t>
      </w:r>
      <w:proofErr w:type="spellStart"/>
      <w:r>
        <w:t>вэб</w:t>
      </w:r>
      <w:proofErr w:type="spellEnd"/>
      <w:r>
        <w:t>-интерфейса подсистемы АИС БП-ЭК. Электронные копии документов</w:t>
      </w:r>
      <w:r w:rsidR="001A16CA">
        <w:t xml:space="preserve"> </w:t>
      </w:r>
      <w:r w:rsidR="001A16CA" w:rsidRPr="00D42AA6">
        <w:rPr>
          <w:rFonts w:hint="eastAsia"/>
        </w:rPr>
        <w:t>согласно</w:t>
      </w:r>
      <w:r w:rsidR="001A16CA" w:rsidRPr="00D42AA6">
        <w:t xml:space="preserve"> приложению № 2 </w:t>
      </w:r>
      <w:r w:rsidR="001A16CA" w:rsidRPr="00D42AA6">
        <w:rPr>
          <w:rFonts w:hint="eastAsia"/>
        </w:rPr>
        <w:t>к</w:t>
      </w:r>
      <w:r w:rsidR="001A16CA" w:rsidRPr="00D42AA6">
        <w:t xml:space="preserve"> </w:t>
      </w:r>
      <w:r w:rsidR="001A16CA" w:rsidRPr="00D42AA6">
        <w:rPr>
          <w:rFonts w:eastAsia="Calibri"/>
          <w:szCs w:val="28"/>
          <w:lang w:eastAsia="en-US"/>
        </w:rPr>
        <w:t>Порядку предоставления субсидии, утвержденному</w:t>
      </w:r>
      <w:r w:rsidR="001A16CA" w:rsidRPr="00D42AA6">
        <w:t xml:space="preserve"> п</w:t>
      </w:r>
      <w:r w:rsidR="001A16CA" w:rsidRPr="00D42AA6">
        <w:rPr>
          <w:rFonts w:hint="eastAsia"/>
        </w:rPr>
        <w:t>остановлени</w:t>
      </w:r>
      <w:r w:rsidR="001A16CA" w:rsidRPr="00D42AA6">
        <w:t>ем</w:t>
      </w:r>
      <w:r w:rsidR="001A16CA">
        <w:t>,</w:t>
      </w:r>
      <w:r>
        <w:t xml:space="preserve"> загружаются во вкладке «Приложения», заявка</w:t>
      </w:r>
      <w:r w:rsidR="001A16CA">
        <w:t>, форма которой утверждается Комитетом, загружается</w:t>
      </w:r>
      <w:r>
        <w:t xml:space="preserve"> во вкладке «Подать заявку» подсистемы АИС БП-ЭК.</w:t>
      </w:r>
    </w:p>
    <w:p w:rsidR="0040294B" w:rsidRPr="00D42AA6" w:rsidRDefault="0040294B" w:rsidP="0040294B">
      <w:pPr>
        <w:ind w:firstLine="567"/>
        <w:jc w:val="both"/>
      </w:pPr>
      <w:proofErr w:type="gramStart"/>
      <w:r w:rsidRPr="00D42AA6">
        <w:t>Формы сметы затрат на реализацию мероприятий по обеспечению деятельности регионального центра компетенций в сфере про</w:t>
      </w:r>
      <w:r>
        <w:t xml:space="preserve">изводительности труда </w:t>
      </w:r>
      <w:r>
        <w:br/>
      </w:r>
      <w:r w:rsidRPr="00D42AA6">
        <w:t>в Санкт-Петербурге, включающих в себя в том числе обучение, подготовку и содержание на время обучения тренеров, а также дополнительно привлеченных сотрудников региональных центров компетенций, и сметы затрат на обеспечение деятельности «фабрики процессов», представляемых в комплекте документов, утверждены согласно приложению № 1 и приложению № 2 к</w:t>
      </w:r>
      <w:proofErr w:type="gramEnd"/>
      <w:r w:rsidRPr="00D42AA6">
        <w:t xml:space="preserve"> Порядку.</w:t>
      </w:r>
    </w:p>
    <w:p w:rsidR="0077710A" w:rsidRDefault="001A16CA" w:rsidP="001A16CA">
      <w:pPr>
        <w:ind w:firstLine="567"/>
        <w:jc w:val="both"/>
      </w:pPr>
      <w:r w:rsidRPr="00D42AA6">
        <w:rPr>
          <w:bCs/>
        </w:rPr>
        <w:t xml:space="preserve">В </w:t>
      </w:r>
      <w:proofErr w:type="gramStart"/>
      <w:r w:rsidRPr="00D42AA6">
        <w:rPr>
          <w:bCs/>
        </w:rPr>
        <w:t>случае</w:t>
      </w:r>
      <w:proofErr w:type="gramEnd"/>
      <w:r w:rsidRPr="00D42AA6">
        <w:rPr>
          <w:bCs/>
        </w:rPr>
        <w:t xml:space="preserve"> если документы представляются представителем участника отбора, дополнительно представляется доверенность, подтверждающая полномочия представителя или договор, в том числе договор между представителем </w:t>
      </w:r>
      <w:r w:rsidRPr="00D42AA6">
        <w:rPr>
          <w:bCs/>
        </w:rPr>
        <w:br/>
        <w:t xml:space="preserve">и представляемым, между представляемым и третьим лицом, либо решение собрания, </w:t>
      </w:r>
      <w:r w:rsidRPr="00D42AA6">
        <w:rPr>
          <w:bCs/>
        </w:rPr>
        <w:br/>
        <w:t>в котором содержатся соответствующие полномочия, если иное не установлено законом или не противоречит существу отношений.</w:t>
      </w:r>
    </w:p>
    <w:p w:rsidR="00F42D00" w:rsidRDefault="00F42D00" w:rsidP="00F42D00">
      <w:pPr>
        <w:ind w:firstLine="567"/>
        <w:jc w:val="both"/>
        <w:rPr>
          <w:bCs/>
        </w:rPr>
      </w:pPr>
      <w:proofErr w:type="gramStart"/>
      <w:r w:rsidRPr="00D42AA6">
        <w:rPr>
          <w:bCs/>
        </w:rPr>
        <w:t>Если документы, представленные в Комитет, содержат персональные данные</w:t>
      </w:r>
      <w:r w:rsidR="00606D6D">
        <w:rPr>
          <w:bCs/>
        </w:rPr>
        <w:t xml:space="preserve"> </w:t>
      </w:r>
      <w:r w:rsidR="00606D6D" w:rsidRPr="001529A1">
        <w:rPr>
          <w:color w:val="000000" w:themeColor="text1"/>
        </w:rPr>
        <w:t>руководителя, членов коллегиального исполнительного органа, лица, исполняющего функции единоличного исполнительного органа, главного бухгалтера и иных сотрудников участника отбора, п</w:t>
      </w:r>
      <w:r w:rsidR="00606D6D">
        <w:rPr>
          <w:color w:val="000000" w:themeColor="text1"/>
        </w:rPr>
        <w:t>ерсональные данные которых пред</w:t>
      </w:r>
      <w:r w:rsidR="00606D6D" w:rsidRPr="001529A1">
        <w:rPr>
          <w:color w:val="000000" w:themeColor="text1"/>
        </w:rPr>
        <w:t>ставляются Комитету</w:t>
      </w:r>
      <w:r w:rsidRPr="00D42AA6">
        <w:rPr>
          <w:bCs/>
        </w:rPr>
        <w:t xml:space="preserve">, </w:t>
      </w:r>
      <w:r w:rsidRPr="00D42AA6">
        <w:rPr>
          <w:bCs/>
        </w:rPr>
        <w:br/>
        <w:t xml:space="preserve">то в их состав должны быть включены согласия субъектов персональных данных </w:t>
      </w:r>
      <w:r w:rsidRPr="00D42AA6">
        <w:rPr>
          <w:bCs/>
        </w:rPr>
        <w:br/>
        <w:t>на их обработку в соответствии со статьей 9 Федерального закона «О персональных данных» по форме согласно приложению № 3</w:t>
      </w:r>
      <w:proofErr w:type="gramEnd"/>
      <w:r w:rsidRPr="00D42AA6">
        <w:rPr>
          <w:bCs/>
        </w:rPr>
        <w:t xml:space="preserve"> к Порядку.</w:t>
      </w:r>
    </w:p>
    <w:p w:rsidR="00122D35" w:rsidRDefault="00122D35" w:rsidP="00F42D00">
      <w:pPr>
        <w:ind w:firstLine="567"/>
        <w:jc w:val="both"/>
      </w:pPr>
      <w:r>
        <w:rPr>
          <w:bCs/>
        </w:rPr>
        <w:t xml:space="preserve">3.5. Срок подачи заявок и прилагаемых к ним документов составляет </w:t>
      </w:r>
      <w:r w:rsidR="00604E90">
        <w:rPr>
          <w:bCs/>
        </w:rPr>
        <w:br/>
      </w:r>
      <w:r w:rsidRPr="00D42AA6">
        <w:t>10</w:t>
      </w:r>
      <w:r>
        <w:t xml:space="preserve"> календарных</w:t>
      </w:r>
      <w:r w:rsidRPr="00D42AA6">
        <w:t xml:space="preserve"> дн</w:t>
      </w:r>
      <w:r>
        <w:t>ей со дня</w:t>
      </w:r>
      <w:r w:rsidRPr="00D42AA6">
        <w:t xml:space="preserve"> размещения объявления</w:t>
      </w:r>
      <w:r>
        <w:t>.</w:t>
      </w:r>
    </w:p>
    <w:p w:rsidR="00B43F55" w:rsidRDefault="00C62485" w:rsidP="00F42D00">
      <w:pPr>
        <w:ind w:firstLine="567"/>
        <w:jc w:val="both"/>
      </w:pPr>
      <w:r>
        <w:t xml:space="preserve">3.6. </w:t>
      </w:r>
      <w:r w:rsidR="00B43F55">
        <w:rPr>
          <w:color w:val="000000" w:themeColor="text1"/>
        </w:rPr>
        <w:t xml:space="preserve">Взаимодействие участников отбора и Комитета с использованием документов </w:t>
      </w:r>
      <w:r w:rsidR="00604E90">
        <w:rPr>
          <w:color w:val="000000" w:themeColor="text1"/>
        </w:rPr>
        <w:br/>
      </w:r>
      <w:r w:rsidR="00B43F55">
        <w:rPr>
          <w:color w:val="000000" w:themeColor="text1"/>
        </w:rPr>
        <w:t xml:space="preserve">в электронной форме осуществляется </w:t>
      </w:r>
      <w:r w:rsidR="00B43F55">
        <w:t>в порядке</w:t>
      </w:r>
      <w:r w:rsidR="000D7DEA">
        <w:t xml:space="preserve"> и в сроки, предусмотренные</w:t>
      </w:r>
      <w:r w:rsidR="00B43F55">
        <w:t xml:space="preserve"> абзацем </w:t>
      </w:r>
      <w:r w:rsidR="00604E90">
        <w:br/>
      </w:r>
      <w:r w:rsidR="00B43F55">
        <w:t>3 пункта 2.4 Порядка предоставления субсидии, утвержденного постановлением.</w:t>
      </w:r>
    </w:p>
    <w:p w:rsidR="000D7DEA" w:rsidRDefault="00B43F55" w:rsidP="00F42D00">
      <w:pPr>
        <w:ind w:firstLine="567"/>
        <w:jc w:val="both"/>
      </w:pPr>
      <w:r>
        <w:t xml:space="preserve">Запросы участников отбора о даче разъяснений положений, содержащихся </w:t>
      </w:r>
      <w:r w:rsidR="00604E90">
        <w:br/>
      </w:r>
      <w:r>
        <w:t xml:space="preserve">в объявлении, подлежат регистрации в </w:t>
      </w:r>
      <w:r w:rsidRPr="00184DCE">
        <w:t>государственн</w:t>
      </w:r>
      <w:r>
        <w:t>ой</w:t>
      </w:r>
      <w:r w:rsidRPr="00184DCE">
        <w:t xml:space="preserve"> информационн</w:t>
      </w:r>
      <w:r>
        <w:t>ой</w:t>
      </w:r>
      <w:r w:rsidRPr="00184DCE">
        <w:t xml:space="preserve"> систем</w:t>
      </w:r>
      <w:r>
        <w:t>е</w:t>
      </w:r>
      <w:r w:rsidRPr="00184DCE">
        <w:t xml:space="preserve"> </w:t>
      </w:r>
      <w:r w:rsidR="00604E90">
        <w:br/>
      </w:r>
      <w:r w:rsidRPr="00184DCE">
        <w:t xml:space="preserve">Санкт-Петербурга </w:t>
      </w:r>
      <w:r>
        <w:t>«</w:t>
      </w:r>
      <w:r w:rsidRPr="00184DCE">
        <w:t>Единая система электронного документооборота и делопроизводства исполнительных органов государственной власти Санкт-Петербурга</w:t>
      </w:r>
      <w:r>
        <w:t>»</w:t>
      </w:r>
      <w:r w:rsidR="000D7DEA">
        <w:t>.</w:t>
      </w:r>
    </w:p>
    <w:p w:rsidR="00B43F55" w:rsidRDefault="000D7DEA" w:rsidP="00F42D00">
      <w:pPr>
        <w:ind w:firstLine="567"/>
        <w:jc w:val="both"/>
        <w:rPr>
          <w:color w:val="000000" w:themeColor="text1"/>
        </w:rPr>
      </w:pPr>
      <w:r>
        <w:t xml:space="preserve">Комитет </w:t>
      </w:r>
      <w:proofErr w:type="gramStart"/>
      <w:r>
        <w:t>рассматривает запрос и направляет</w:t>
      </w:r>
      <w:proofErr w:type="gramEnd"/>
      <w:r>
        <w:t xml:space="preserve"> ответ в письменном виде или в форме электронного документа на адрес участника отбора, указанный в запросе.</w:t>
      </w:r>
      <w:r w:rsidR="00EC0463">
        <w:t xml:space="preserve"> </w:t>
      </w:r>
    </w:p>
    <w:p w:rsidR="000D7DEA" w:rsidRPr="00D42AA6" w:rsidRDefault="000D7DEA" w:rsidP="000D7DEA">
      <w:pPr>
        <w:widowControl w:val="0"/>
        <w:ind w:firstLine="567"/>
        <w:jc w:val="both"/>
      </w:pPr>
      <w:r>
        <w:t xml:space="preserve">Место нахождения и почтовый адрес Комитета: 190000, Санкт-Петербург, </w:t>
      </w:r>
      <w:r w:rsidR="00604E90">
        <w:br/>
      </w:r>
      <w:r>
        <w:t xml:space="preserve">ул. </w:t>
      </w:r>
      <w:proofErr w:type="gramStart"/>
      <w:r>
        <w:t>Галерная</w:t>
      </w:r>
      <w:proofErr w:type="gramEnd"/>
      <w:r>
        <w:t xml:space="preserve">, д. 7, адрес электронной почты Комитета: </w:t>
      </w:r>
      <w:proofErr w:type="spellStart"/>
      <w:r w:rsidRPr="001529A1">
        <w:rPr>
          <w:color w:val="000000" w:themeColor="text1"/>
        </w:rPr>
        <w:t>ktz</w:t>
      </w:r>
      <w:proofErr w:type="spellEnd"/>
      <w:r w:rsidRPr="001529A1">
        <w:rPr>
          <w:color w:val="000000" w:themeColor="text1"/>
          <w:lang w:val="en-US"/>
        </w:rPr>
        <w:t>n</w:t>
      </w:r>
      <w:r w:rsidRPr="001529A1">
        <w:rPr>
          <w:color w:val="000000" w:themeColor="text1"/>
        </w:rPr>
        <w:t>@gov.spb.ru</w:t>
      </w:r>
      <w:r>
        <w:rPr>
          <w:color w:val="000000" w:themeColor="text1"/>
        </w:rPr>
        <w:t>.</w:t>
      </w:r>
    </w:p>
    <w:p w:rsidR="00122D35" w:rsidRDefault="000D7DEA" w:rsidP="000D7DEA">
      <w:pPr>
        <w:ind w:firstLine="567"/>
        <w:jc w:val="both"/>
      </w:pPr>
      <w:r>
        <w:t xml:space="preserve">3.7. </w:t>
      </w:r>
      <w:r w:rsidR="00122D35" w:rsidRPr="00D42AA6">
        <w:rPr>
          <w:rFonts w:hint="eastAsia"/>
        </w:rPr>
        <w:t>Участник</w:t>
      </w:r>
      <w:r w:rsidR="00122D35" w:rsidRPr="00D42AA6">
        <w:t xml:space="preserve"> </w:t>
      </w:r>
      <w:r w:rsidR="00122D35" w:rsidRPr="00D42AA6">
        <w:rPr>
          <w:rFonts w:hint="eastAsia"/>
        </w:rPr>
        <w:t>отбора</w:t>
      </w:r>
      <w:r w:rsidR="00122D35" w:rsidRPr="00D42AA6">
        <w:t xml:space="preserve"> </w:t>
      </w:r>
      <w:r w:rsidR="00122D35" w:rsidRPr="00D42AA6">
        <w:rPr>
          <w:rFonts w:hint="eastAsia"/>
        </w:rPr>
        <w:t>вправе</w:t>
      </w:r>
      <w:r w:rsidR="00122D35" w:rsidRPr="00D42AA6">
        <w:t xml:space="preserve"> </w:t>
      </w:r>
      <w:r w:rsidR="00122D35" w:rsidRPr="00D42AA6">
        <w:rPr>
          <w:rFonts w:hint="eastAsia"/>
        </w:rPr>
        <w:t>получить</w:t>
      </w:r>
      <w:r w:rsidR="00122D35" w:rsidRPr="00D42AA6">
        <w:t xml:space="preserve"> </w:t>
      </w:r>
      <w:r w:rsidR="00122D35" w:rsidRPr="00D42AA6">
        <w:rPr>
          <w:rFonts w:hint="eastAsia"/>
        </w:rPr>
        <w:t>устную</w:t>
      </w:r>
      <w:r w:rsidR="00122D35" w:rsidRPr="00D42AA6">
        <w:t xml:space="preserve"> </w:t>
      </w:r>
      <w:r w:rsidR="00122D35" w:rsidRPr="00D42AA6">
        <w:rPr>
          <w:rFonts w:hint="eastAsia"/>
        </w:rPr>
        <w:t>консультацию</w:t>
      </w:r>
      <w:r w:rsidR="00122D35" w:rsidRPr="00D42AA6">
        <w:t xml:space="preserve"> </w:t>
      </w:r>
      <w:r w:rsidR="00122D35" w:rsidRPr="00D42AA6">
        <w:rPr>
          <w:rFonts w:hint="eastAsia"/>
        </w:rPr>
        <w:t>по</w:t>
      </w:r>
      <w:r w:rsidR="00122D35" w:rsidRPr="00D42AA6">
        <w:t xml:space="preserve"> </w:t>
      </w:r>
      <w:r w:rsidR="00122D35" w:rsidRPr="00D42AA6">
        <w:rPr>
          <w:rFonts w:hint="eastAsia"/>
        </w:rPr>
        <w:t>вопросу</w:t>
      </w:r>
      <w:r w:rsidR="00122D35" w:rsidRPr="00D42AA6">
        <w:t xml:space="preserve"> </w:t>
      </w:r>
      <w:r w:rsidR="00122D35" w:rsidRPr="00D42AA6">
        <w:rPr>
          <w:rFonts w:hint="eastAsia"/>
        </w:rPr>
        <w:t>оформления</w:t>
      </w:r>
      <w:r w:rsidR="00122D35" w:rsidRPr="00D42AA6">
        <w:t xml:space="preserve"> </w:t>
      </w:r>
      <w:r w:rsidR="00122D35" w:rsidRPr="00D42AA6">
        <w:rPr>
          <w:rFonts w:hint="eastAsia"/>
        </w:rPr>
        <w:t>и</w:t>
      </w:r>
      <w:r w:rsidR="00122D35" w:rsidRPr="00D42AA6">
        <w:t xml:space="preserve"> </w:t>
      </w:r>
      <w:r w:rsidR="00122D35" w:rsidRPr="00D42AA6">
        <w:rPr>
          <w:rFonts w:hint="eastAsia"/>
        </w:rPr>
        <w:t>подачи</w:t>
      </w:r>
      <w:r w:rsidR="00122D35" w:rsidRPr="00D42AA6">
        <w:t xml:space="preserve"> </w:t>
      </w:r>
      <w:r w:rsidR="00122D35" w:rsidRPr="00D42AA6">
        <w:rPr>
          <w:rFonts w:hint="eastAsia"/>
        </w:rPr>
        <w:t>заяв</w:t>
      </w:r>
      <w:r w:rsidR="00122D35" w:rsidRPr="00D42AA6">
        <w:t xml:space="preserve">ки </w:t>
      </w:r>
      <w:r w:rsidR="00122D35" w:rsidRPr="00D42AA6">
        <w:rPr>
          <w:rFonts w:hint="eastAsia"/>
        </w:rPr>
        <w:t>в</w:t>
      </w:r>
      <w:r w:rsidR="00122D35" w:rsidRPr="00D42AA6">
        <w:t xml:space="preserve"> </w:t>
      </w:r>
      <w:r w:rsidR="00122D35" w:rsidRPr="00D42AA6">
        <w:rPr>
          <w:rFonts w:hint="eastAsia"/>
        </w:rPr>
        <w:t>порядке</w:t>
      </w:r>
      <w:r w:rsidR="00122D35" w:rsidRPr="00D42AA6">
        <w:t xml:space="preserve">, </w:t>
      </w:r>
      <w:r w:rsidR="00122D35" w:rsidRPr="00D42AA6">
        <w:rPr>
          <w:rFonts w:hint="eastAsia"/>
        </w:rPr>
        <w:t>предусмотренном</w:t>
      </w:r>
      <w:r w:rsidR="00122D35" w:rsidRPr="00D42AA6">
        <w:t xml:space="preserve"> </w:t>
      </w:r>
      <w:r w:rsidR="00122D35" w:rsidRPr="00D42AA6">
        <w:rPr>
          <w:rFonts w:hint="eastAsia"/>
        </w:rPr>
        <w:t>регламентом</w:t>
      </w:r>
      <w:r w:rsidR="00122D35" w:rsidRPr="00D42AA6">
        <w:t xml:space="preserve"> </w:t>
      </w:r>
      <w:r w:rsidR="00122D35" w:rsidRPr="00D42AA6">
        <w:rPr>
          <w:rFonts w:hint="eastAsia"/>
        </w:rPr>
        <w:t>работы</w:t>
      </w:r>
      <w:r w:rsidR="00122D35" w:rsidRPr="00D42AA6">
        <w:t xml:space="preserve"> </w:t>
      </w:r>
      <w:r w:rsidR="00122D35" w:rsidRPr="00D42AA6">
        <w:rPr>
          <w:rFonts w:hint="eastAsia"/>
        </w:rPr>
        <w:t>Комитета</w:t>
      </w:r>
      <w:r w:rsidR="00122D35" w:rsidRPr="00D42AA6">
        <w:t xml:space="preserve"> </w:t>
      </w:r>
      <w:r w:rsidR="00122D35" w:rsidRPr="00D42AA6">
        <w:rPr>
          <w:rFonts w:hint="eastAsia"/>
        </w:rPr>
        <w:t>по</w:t>
      </w:r>
      <w:r w:rsidR="00122D35" w:rsidRPr="00D42AA6">
        <w:t xml:space="preserve"> </w:t>
      </w:r>
      <w:r w:rsidR="00122D35" w:rsidRPr="00D42AA6">
        <w:rPr>
          <w:rFonts w:hint="eastAsia"/>
        </w:rPr>
        <w:t>приему</w:t>
      </w:r>
      <w:r w:rsidR="00122D35" w:rsidRPr="00D42AA6">
        <w:t xml:space="preserve"> </w:t>
      </w:r>
      <w:r w:rsidR="00122D35" w:rsidRPr="00D42AA6">
        <w:rPr>
          <w:rFonts w:hint="eastAsia"/>
        </w:rPr>
        <w:t>представителей</w:t>
      </w:r>
      <w:r w:rsidR="00122D35" w:rsidRPr="00D42AA6">
        <w:t xml:space="preserve"> </w:t>
      </w:r>
      <w:r w:rsidR="00122D35" w:rsidRPr="00D42AA6">
        <w:rPr>
          <w:rFonts w:hint="eastAsia"/>
        </w:rPr>
        <w:t>организаций</w:t>
      </w:r>
      <w:r w:rsidR="00122D35" w:rsidRPr="00D42AA6">
        <w:t xml:space="preserve">, </w:t>
      </w:r>
      <w:r w:rsidR="00122D35" w:rsidRPr="00D42AA6">
        <w:rPr>
          <w:rFonts w:hint="eastAsia"/>
        </w:rPr>
        <w:t>предприятий</w:t>
      </w:r>
      <w:r w:rsidR="00122D35" w:rsidRPr="00D42AA6">
        <w:t xml:space="preserve"> </w:t>
      </w:r>
      <w:r w:rsidR="00122D35" w:rsidRPr="00D42AA6">
        <w:rPr>
          <w:rFonts w:hint="eastAsia"/>
        </w:rPr>
        <w:t>и</w:t>
      </w:r>
      <w:r w:rsidR="00122D35" w:rsidRPr="00D42AA6">
        <w:t xml:space="preserve"> </w:t>
      </w:r>
      <w:r w:rsidR="00122D35" w:rsidRPr="00D42AA6">
        <w:rPr>
          <w:rFonts w:hint="eastAsia"/>
        </w:rPr>
        <w:t>граждан</w:t>
      </w:r>
      <w:r w:rsidR="00122D35" w:rsidRPr="00D42AA6">
        <w:t xml:space="preserve"> (</w:t>
      </w:r>
      <w:r w:rsidR="00122D35" w:rsidRPr="00D42AA6">
        <w:rPr>
          <w:rFonts w:hint="eastAsia"/>
        </w:rPr>
        <w:t>дни</w:t>
      </w:r>
      <w:r w:rsidR="00122D35" w:rsidRPr="00D42AA6">
        <w:t xml:space="preserve"> </w:t>
      </w:r>
      <w:r w:rsidR="00122D35" w:rsidRPr="00D42AA6">
        <w:rPr>
          <w:rFonts w:hint="eastAsia"/>
        </w:rPr>
        <w:t>и</w:t>
      </w:r>
      <w:r w:rsidR="00122D35" w:rsidRPr="00D42AA6">
        <w:t xml:space="preserve"> </w:t>
      </w:r>
      <w:r w:rsidR="00122D35" w:rsidRPr="00D42AA6">
        <w:rPr>
          <w:rFonts w:hint="eastAsia"/>
        </w:rPr>
        <w:t>часы</w:t>
      </w:r>
      <w:r w:rsidR="00122D35" w:rsidRPr="00D42AA6">
        <w:t xml:space="preserve"> </w:t>
      </w:r>
      <w:r w:rsidR="00122D35" w:rsidRPr="00D42AA6">
        <w:rPr>
          <w:rFonts w:hint="eastAsia"/>
        </w:rPr>
        <w:t>приема</w:t>
      </w:r>
      <w:r w:rsidR="00122D35" w:rsidRPr="00D42AA6">
        <w:t xml:space="preserve"> </w:t>
      </w:r>
      <w:r w:rsidR="00122D35" w:rsidRPr="00D42AA6">
        <w:rPr>
          <w:rFonts w:hint="eastAsia"/>
        </w:rPr>
        <w:t>указаны</w:t>
      </w:r>
      <w:r w:rsidR="00122D35" w:rsidRPr="00D42AA6">
        <w:t xml:space="preserve"> </w:t>
      </w:r>
      <w:r w:rsidR="00604E90">
        <w:br/>
      </w:r>
      <w:r w:rsidR="00122D35" w:rsidRPr="00D42AA6">
        <w:rPr>
          <w:rFonts w:hint="eastAsia"/>
        </w:rPr>
        <w:t>на</w:t>
      </w:r>
      <w:r w:rsidR="00122D35" w:rsidRPr="00D42AA6">
        <w:t xml:space="preserve"> </w:t>
      </w:r>
      <w:r w:rsidR="00122D35" w:rsidRPr="00D42AA6">
        <w:rPr>
          <w:rFonts w:hint="eastAsia"/>
        </w:rPr>
        <w:t>официальном</w:t>
      </w:r>
      <w:r w:rsidR="00122D35" w:rsidRPr="00D42AA6">
        <w:t xml:space="preserve"> </w:t>
      </w:r>
      <w:r w:rsidR="00122D35" w:rsidRPr="00D42AA6">
        <w:rPr>
          <w:rFonts w:hint="eastAsia"/>
        </w:rPr>
        <w:t>сайте</w:t>
      </w:r>
      <w:r w:rsidR="00122D35" w:rsidRPr="00D42AA6">
        <w:t xml:space="preserve"> </w:t>
      </w:r>
      <w:r w:rsidR="00122D35" w:rsidRPr="00D42AA6">
        <w:rPr>
          <w:rFonts w:hint="eastAsia"/>
        </w:rPr>
        <w:t>Комитета</w:t>
      </w:r>
      <w:r w:rsidR="00122D35" w:rsidRPr="00D42AA6">
        <w:t xml:space="preserve"> </w:t>
      </w:r>
      <w:r w:rsidR="00122D35" w:rsidRPr="00D42AA6">
        <w:rPr>
          <w:rFonts w:hint="eastAsia"/>
        </w:rPr>
        <w:t>в</w:t>
      </w:r>
      <w:r w:rsidR="00122D35" w:rsidRPr="00D42AA6">
        <w:t xml:space="preserve"> </w:t>
      </w:r>
      <w:r w:rsidR="00122D35" w:rsidRPr="00D42AA6">
        <w:rPr>
          <w:rFonts w:hint="eastAsia"/>
        </w:rPr>
        <w:t>сети</w:t>
      </w:r>
      <w:r w:rsidR="00122D35" w:rsidRPr="00D42AA6">
        <w:t xml:space="preserve"> </w:t>
      </w:r>
      <w:r w:rsidR="00122D35" w:rsidRPr="00D42AA6">
        <w:rPr>
          <w:rFonts w:hint="eastAsia"/>
        </w:rPr>
        <w:t>«Интернет»</w:t>
      </w:r>
      <w:r w:rsidR="00122D35" w:rsidRPr="00D42AA6">
        <w:t xml:space="preserve"> </w:t>
      </w:r>
      <w:hyperlink r:id="rId17" w:history="1">
        <w:r w:rsidR="00122D35" w:rsidRPr="00D42AA6">
          <w:rPr>
            <w:rStyle w:val="af4"/>
            <w:rFonts w:ascii="Times New Roman" w:hAnsi="Times New Roman" w:cs="Times New Roman"/>
            <w:szCs w:val="24"/>
          </w:rPr>
          <w:t>www.rspb.ru</w:t>
        </w:r>
      </w:hyperlink>
      <w:r w:rsidR="00122D35" w:rsidRPr="00D42AA6">
        <w:t>) или по телефону, указанному в объявлении.</w:t>
      </w:r>
    </w:p>
    <w:p w:rsidR="008D2F20" w:rsidRPr="009E4A35" w:rsidRDefault="004819B4" w:rsidP="004819B4">
      <w:pPr>
        <w:widowControl w:val="0"/>
        <w:ind w:firstLine="709"/>
        <w:jc w:val="both"/>
      </w:pPr>
      <w:r>
        <w:t xml:space="preserve">3.8. </w:t>
      </w:r>
      <w:r w:rsidR="008D2F20" w:rsidRPr="009E4A35">
        <w:t>Участник</w:t>
      </w:r>
      <w:r w:rsidR="00F740C4">
        <w:t>и</w:t>
      </w:r>
      <w:r w:rsidR="008D2F20" w:rsidRPr="009E4A35">
        <w:t xml:space="preserve"> отбора вправе отозвать ранее поданн</w:t>
      </w:r>
      <w:r w:rsidR="009E4A35">
        <w:t>ые</w:t>
      </w:r>
      <w:r w:rsidR="008D2F20" w:rsidRPr="009E4A35">
        <w:t xml:space="preserve"> заяв</w:t>
      </w:r>
      <w:r w:rsidR="009E4A35">
        <w:t>ку</w:t>
      </w:r>
      <w:r w:rsidR="008D2F20" w:rsidRPr="009E4A35">
        <w:t xml:space="preserve"> и документы в любое время до окончания срока приема заяв</w:t>
      </w:r>
      <w:r w:rsidR="00F740C4">
        <w:t>ок</w:t>
      </w:r>
      <w:r w:rsidR="009E4A35">
        <w:t xml:space="preserve"> </w:t>
      </w:r>
      <w:r w:rsidR="008D2F20" w:rsidRPr="009E4A35">
        <w:t>и документов</w:t>
      </w:r>
      <w:r w:rsidR="009E4A35">
        <w:t>. Отзыв</w:t>
      </w:r>
      <w:r w:rsidR="00F740C4">
        <w:t xml:space="preserve"> и возврат</w:t>
      </w:r>
      <w:r w:rsidR="009E4A35">
        <w:t xml:space="preserve"> заявки </w:t>
      </w:r>
      <w:r w:rsidR="00604E90">
        <w:br/>
      </w:r>
      <w:r w:rsidR="009E4A35">
        <w:t xml:space="preserve">и документов осуществляется </w:t>
      </w:r>
      <w:r w:rsidR="00F740C4">
        <w:t xml:space="preserve">участниками отбора </w:t>
      </w:r>
      <w:r w:rsidR="009E4A35">
        <w:t>посредством подсистемы АИС БП-ЭК.</w:t>
      </w:r>
      <w:r w:rsidR="008D2F20" w:rsidRPr="009E4A35">
        <w:t xml:space="preserve"> </w:t>
      </w:r>
    </w:p>
    <w:p w:rsidR="008D2F20" w:rsidRDefault="008D2F20" w:rsidP="00F96B52">
      <w:pPr>
        <w:widowControl w:val="0"/>
        <w:ind w:firstLine="709"/>
        <w:jc w:val="both"/>
      </w:pPr>
    </w:p>
    <w:p w:rsidR="00363357" w:rsidRDefault="004819B4" w:rsidP="00122D35">
      <w:pPr>
        <w:widowControl w:val="0"/>
        <w:jc w:val="center"/>
        <w:rPr>
          <w:b/>
          <w:lang w:eastAsia="zh-CN"/>
        </w:rPr>
      </w:pPr>
      <w:r>
        <w:rPr>
          <w:b/>
          <w:lang w:eastAsia="zh-CN"/>
        </w:rPr>
        <w:t>4</w:t>
      </w:r>
      <w:r w:rsidR="005B1D8B" w:rsidRPr="00D42AA6">
        <w:rPr>
          <w:b/>
          <w:lang w:eastAsia="zh-CN"/>
        </w:rPr>
        <w:t>. Порядок</w:t>
      </w:r>
      <w:r w:rsidR="00BC7644" w:rsidRPr="00D42AA6">
        <w:rPr>
          <w:b/>
          <w:lang w:eastAsia="zh-CN"/>
        </w:rPr>
        <w:t xml:space="preserve"> и срок</w:t>
      </w:r>
      <w:r w:rsidR="005B1D8B" w:rsidRPr="00D42AA6">
        <w:rPr>
          <w:b/>
          <w:lang w:eastAsia="zh-CN"/>
        </w:rPr>
        <w:t xml:space="preserve"> проведения отбора и порядок принятия </w:t>
      </w:r>
    </w:p>
    <w:p w:rsidR="005B1D8B" w:rsidRPr="00D42AA6" w:rsidRDefault="00BC7644" w:rsidP="00122D35">
      <w:pPr>
        <w:widowControl w:val="0"/>
        <w:jc w:val="center"/>
        <w:rPr>
          <w:rFonts w:eastAsia="Calibri"/>
          <w:b/>
          <w:lang w:eastAsia="en-US"/>
        </w:rPr>
      </w:pPr>
      <w:r w:rsidRPr="00D42AA6">
        <w:rPr>
          <w:rFonts w:eastAsia="Calibri"/>
          <w:b/>
          <w:lang w:eastAsia="en-US"/>
        </w:rPr>
        <w:t xml:space="preserve">Комитетом решения </w:t>
      </w:r>
      <w:r w:rsidR="005B1D8B" w:rsidRPr="00D42AA6">
        <w:rPr>
          <w:rFonts w:eastAsia="Calibri"/>
          <w:b/>
          <w:lang w:eastAsia="en-US"/>
        </w:rPr>
        <w:t>о предоставлении субсидии</w:t>
      </w:r>
    </w:p>
    <w:p w:rsidR="005A5864" w:rsidRPr="00D42AA6" w:rsidRDefault="005A5864" w:rsidP="00572631">
      <w:pPr>
        <w:widowControl w:val="0"/>
        <w:ind w:left="720"/>
        <w:jc w:val="center"/>
        <w:rPr>
          <w:b/>
        </w:rPr>
      </w:pPr>
    </w:p>
    <w:p w:rsidR="00E973FD" w:rsidRPr="00E973FD" w:rsidRDefault="004819B4" w:rsidP="00F217B9">
      <w:pPr>
        <w:widowControl w:val="0"/>
        <w:ind w:firstLine="567"/>
        <w:jc w:val="both"/>
      </w:pPr>
      <w:r>
        <w:t>4</w:t>
      </w:r>
      <w:r w:rsidR="005B1D8B" w:rsidRPr="00BF7D07">
        <w:t xml:space="preserve">.1. </w:t>
      </w:r>
      <w:r w:rsidR="00844FEB" w:rsidRPr="00E973FD">
        <w:t xml:space="preserve">В </w:t>
      </w:r>
      <w:proofErr w:type="gramStart"/>
      <w:r w:rsidR="00844FEB" w:rsidRPr="00E973FD">
        <w:t>целях</w:t>
      </w:r>
      <w:proofErr w:type="gramEnd"/>
      <w:r w:rsidR="00844FEB" w:rsidRPr="00E973FD">
        <w:t xml:space="preserve"> проведения</w:t>
      </w:r>
      <w:r w:rsidR="001E0DEF" w:rsidRPr="00E973FD">
        <w:t xml:space="preserve"> </w:t>
      </w:r>
      <w:r w:rsidR="005B1D8B" w:rsidRPr="00E973FD">
        <w:rPr>
          <w:rFonts w:hint="eastAsia"/>
        </w:rPr>
        <w:t>отбора</w:t>
      </w:r>
      <w:r w:rsidR="001E0DEF" w:rsidRPr="00E973FD">
        <w:t xml:space="preserve"> </w:t>
      </w:r>
      <w:r w:rsidR="005B1D8B" w:rsidRPr="00E973FD">
        <w:rPr>
          <w:rFonts w:hint="eastAsia"/>
        </w:rPr>
        <w:t>создается</w:t>
      </w:r>
      <w:r w:rsidR="001E0DEF" w:rsidRPr="00E973FD">
        <w:t xml:space="preserve"> </w:t>
      </w:r>
      <w:r w:rsidR="005B1D8B" w:rsidRPr="00E973FD">
        <w:rPr>
          <w:rFonts w:hint="eastAsia"/>
        </w:rPr>
        <w:t>комиссия</w:t>
      </w:r>
      <w:r w:rsidR="005B1D8B" w:rsidRPr="00F217B9">
        <w:t>.</w:t>
      </w:r>
      <w:r w:rsidR="00E973FD" w:rsidRPr="00F217B9">
        <w:t xml:space="preserve"> </w:t>
      </w:r>
      <w:r w:rsidR="00F217B9" w:rsidRPr="00F217B9">
        <w:t xml:space="preserve">Комиссия формируется </w:t>
      </w:r>
      <w:r w:rsidR="00604E90">
        <w:br/>
      </w:r>
      <w:r w:rsidR="00F217B9" w:rsidRPr="00F217B9">
        <w:t>в составе не менее 7 человек. В состав комиссии включается представитель Общественного совета при Комитете. С</w:t>
      </w:r>
      <w:r w:rsidR="00E973FD" w:rsidRPr="00F217B9">
        <w:t>остав</w:t>
      </w:r>
      <w:r w:rsidR="00F217B9" w:rsidRPr="00F217B9">
        <w:t xml:space="preserve"> комиссии</w:t>
      </w:r>
      <w:r w:rsidR="00E973FD" w:rsidRPr="00F217B9">
        <w:t xml:space="preserve"> и положение о ней утверждаются Комитетом.</w:t>
      </w:r>
      <w:bookmarkStart w:id="0" w:name="P82"/>
      <w:bookmarkEnd w:id="0"/>
    </w:p>
    <w:p w:rsidR="007E73AF" w:rsidRDefault="004819B4" w:rsidP="00436C25">
      <w:pPr>
        <w:pStyle w:val="ConsPlusNormal"/>
        <w:ind w:firstLine="540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8E1689" w:rsidRPr="007E73AF">
        <w:rPr>
          <w:rFonts w:ascii="Times New Roman" w:hAnsi="Times New Roman" w:cs="Times New Roman"/>
          <w:color w:val="000000" w:themeColor="text1"/>
          <w:sz w:val="24"/>
          <w:szCs w:val="24"/>
        </w:rPr>
        <w:t>.2.</w:t>
      </w:r>
      <w:r w:rsidR="008E1689">
        <w:t xml:space="preserve"> </w:t>
      </w:r>
      <w:r w:rsidR="007E73AF" w:rsidRPr="007E73AF">
        <w:rPr>
          <w:rFonts w:ascii="Times New Roman" w:hAnsi="Times New Roman" w:cs="Times New Roman"/>
          <w:sz w:val="24"/>
          <w:szCs w:val="24"/>
        </w:rPr>
        <w:t>После окончания срока приема заявок и документов комиссия обеспечивает формирование протокола вскрытия заявок в подсистеме АИС БП-ЭК.</w:t>
      </w:r>
    </w:p>
    <w:p w:rsidR="00436C25" w:rsidRDefault="004143F0" w:rsidP="00436C2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Сформированный п</w:t>
      </w:r>
      <w:r w:rsidR="007E73AF"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ротокол вскрытия заявок </w:t>
      </w:r>
      <w:r w:rsidR="007E73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подписывается 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>на бумажном носителе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73AF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436C25"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позднее 10 календарных дней после окончания срока приема заявок и документов. </w:t>
      </w:r>
    </w:p>
    <w:p w:rsidR="007E73AF" w:rsidRDefault="007E73AF" w:rsidP="007E73A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Электронный образ п</w:t>
      </w:r>
      <w:r w:rsidRPr="00A43963">
        <w:rPr>
          <w:rFonts w:ascii="Times New Roman" w:hAnsi="Times New Roman" w:cs="Times New Roman"/>
          <w:color w:val="000000" w:themeColor="text1"/>
          <w:sz w:val="24"/>
          <w:szCs w:val="24"/>
        </w:rPr>
        <w:t>ротокол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A439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вскрытия заявок </w:t>
      </w:r>
      <w:proofErr w:type="gramStart"/>
      <w:r w:rsidRPr="00A43963">
        <w:rPr>
          <w:rFonts w:ascii="Times New Roman" w:hAnsi="Times New Roman" w:cs="Times New Roman"/>
          <w:color w:val="000000" w:themeColor="text1"/>
          <w:sz w:val="24"/>
          <w:szCs w:val="24"/>
        </w:rPr>
        <w:t>подписывается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усиленной 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>квалифицированной электронной подписью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АИС БП-ЭК председательствующего</w:t>
      </w:r>
      <w:r w:rsidRPr="00A439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4E9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43963">
        <w:rPr>
          <w:rFonts w:ascii="Times New Roman" w:hAnsi="Times New Roman" w:cs="Times New Roman"/>
          <w:color w:val="000000" w:themeColor="text1"/>
          <w:sz w:val="24"/>
          <w:szCs w:val="24"/>
        </w:rPr>
        <w:t>на заседании комиссии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размещается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5B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АИС БП-ЭК 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proofErr w:type="spellStart"/>
      <w:r w:rsidRPr="007E73AF">
        <w:rPr>
          <w:rFonts w:ascii="Times New Roman" w:hAnsi="Times New Roman" w:cs="Times New Roman"/>
          <w:color w:val="000000" w:themeColor="text1"/>
          <w:sz w:val="24"/>
          <w:szCs w:val="24"/>
        </w:rPr>
        <w:t>вэб</w:t>
      </w:r>
      <w:proofErr w:type="spellEnd"/>
      <w:r w:rsidRPr="007E73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-странице Комитета </w:t>
      </w:r>
      <w:r w:rsidR="00604E9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E73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официальном сайте Администрации Санкт-Петербурга сети «Интернет» (далее – </w:t>
      </w:r>
      <w:r w:rsidR="00604E9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7E73AF">
        <w:rPr>
          <w:rFonts w:ascii="Times New Roman" w:hAnsi="Times New Roman" w:cs="Times New Roman"/>
          <w:color w:val="000000" w:themeColor="text1"/>
          <w:sz w:val="24"/>
          <w:szCs w:val="24"/>
        </w:rPr>
        <w:t>вэб</w:t>
      </w:r>
      <w:proofErr w:type="spellEnd"/>
      <w:r w:rsidRPr="007E73AF">
        <w:rPr>
          <w:rFonts w:ascii="Times New Roman" w:hAnsi="Times New Roman" w:cs="Times New Roman"/>
          <w:color w:val="000000" w:themeColor="text1"/>
          <w:sz w:val="24"/>
          <w:szCs w:val="24"/>
        </w:rPr>
        <w:t>-страница Комитета)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позднее одного </w:t>
      </w:r>
      <w:r w:rsidR="004D5B02">
        <w:rPr>
          <w:rFonts w:ascii="Times New Roman" w:hAnsi="Times New Roman" w:cs="Times New Roman"/>
          <w:color w:val="000000" w:themeColor="text1"/>
          <w:sz w:val="24"/>
          <w:szCs w:val="24"/>
        </w:rPr>
        <w:t>рабочего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дня, следующего за днем его подписания.</w:t>
      </w:r>
    </w:p>
    <w:p w:rsidR="00436C25" w:rsidRDefault="00436C25" w:rsidP="00BB1B31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Протокол вскрытия заявок должен содержать список всех организаций, подавших заявки и документы, дату и время подачи заявок и документов.</w:t>
      </w:r>
    </w:p>
    <w:p w:rsidR="00A56326" w:rsidRPr="00D42AA6" w:rsidRDefault="004819B4" w:rsidP="00A56326">
      <w:pPr>
        <w:widowControl w:val="0"/>
        <w:ind w:firstLine="567"/>
        <w:jc w:val="both"/>
      </w:pPr>
      <w:r>
        <w:rPr>
          <w:color w:val="000000" w:themeColor="text1"/>
        </w:rPr>
        <w:t>4</w:t>
      </w:r>
      <w:r w:rsidR="0052404B">
        <w:rPr>
          <w:color w:val="000000" w:themeColor="text1"/>
        </w:rPr>
        <w:t xml:space="preserve">.3. </w:t>
      </w:r>
      <w:r w:rsidR="00A56326">
        <w:rPr>
          <w:color w:val="000000" w:themeColor="text1"/>
        </w:rPr>
        <w:t xml:space="preserve">Комиссия </w:t>
      </w:r>
      <w:r w:rsidR="00A56326" w:rsidRPr="00D42AA6">
        <w:rPr>
          <w:rFonts w:hint="eastAsia"/>
        </w:rPr>
        <w:t>рассматривает</w:t>
      </w:r>
      <w:r w:rsidR="00A56326" w:rsidRPr="00D42AA6">
        <w:t xml:space="preserve"> </w:t>
      </w:r>
      <w:r w:rsidR="00A56326" w:rsidRPr="00D42AA6">
        <w:rPr>
          <w:rFonts w:hint="eastAsia"/>
        </w:rPr>
        <w:t>заяв</w:t>
      </w:r>
      <w:r w:rsidR="00A56326" w:rsidRPr="00D42AA6">
        <w:t xml:space="preserve">ки </w:t>
      </w:r>
      <w:r w:rsidR="00A56326" w:rsidRPr="00D42AA6">
        <w:rPr>
          <w:rFonts w:hint="eastAsia"/>
        </w:rPr>
        <w:t>и</w:t>
      </w:r>
      <w:r w:rsidR="00A56326" w:rsidRPr="00D42AA6">
        <w:t xml:space="preserve"> </w:t>
      </w:r>
      <w:r w:rsidR="00A56326" w:rsidRPr="00D42AA6">
        <w:rPr>
          <w:rFonts w:hint="eastAsia"/>
        </w:rPr>
        <w:t>документы</w:t>
      </w:r>
      <w:r w:rsidR="00A56326" w:rsidRPr="00D42AA6">
        <w:t xml:space="preserve"> </w:t>
      </w:r>
      <w:r w:rsidR="00A56326" w:rsidRPr="00D42AA6">
        <w:rPr>
          <w:rFonts w:hint="eastAsia"/>
        </w:rPr>
        <w:t>на</w:t>
      </w:r>
      <w:r w:rsidR="00A56326" w:rsidRPr="00D42AA6">
        <w:t xml:space="preserve"> предмет </w:t>
      </w:r>
      <w:r w:rsidR="00A56326" w:rsidRPr="00D42AA6">
        <w:rPr>
          <w:rFonts w:hint="eastAsia"/>
        </w:rPr>
        <w:t>соблюдени</w:t>
      </w:r>
      <w:r w:rsidR="00A56326" w:rsidRPr="00D42AA6">
        <w:t xml:space="preserve">я </w:t>
      </w:r>
      <w:r w:rsidR="00A56326" w:rsidRPr="00D42AA6">
        <w:rPr>
          <w:rFonts w:hint="eastAsia"/>
        </w:rPr>
        <w:t>условий</w:t>
      </w:r>
      <w:r w:rsidR="00A56326" w:rsidRPr="00D42AA6">
        <w:t xml:space="preserve"> </w:t>
      </w:r>
      <w:r w:rsidR="00604E90">
        <w:br/>
      </w:r>
      <w:r w:rsidR="00A56326" w:rsidRPr="00D42AA6">
        <w:rPr>
          <w:rFonts w:hint="eastAsia"/>
        </w:rPr>
        <w:t>и</w:t>
      </w:r>
      <w:r w:rsidR="00A56326" w:rsidRPr="00D42AA6">
        <w:t xml:space="preserve"> </w:t>
      </w:r>
      <w:r w:rsidR="00A56326" w:rsidRPr="00D42AA6">
        <w:rPr>
          <w:rFonts w:hint="eastAsia"/>
        </w:rPr>
        <w:t>порядка</w:t>
      </w:r>
      <w:r w:rsidR="00A56326" w:rsidRPr="00D42AA6">
        <w:t xml:space="preserve"> </w:t>
      </w:r>
      <w:r w:rsidR="00A56326" w:rsidRPr="00D42AA6">
        <w:rPr>
          <w:rFonts w:hint="eastAsia"/>
        </w:rPr>
        <w:t>предоставления</w:t>
      </w:r>
      <w:r w:rsidR="00A56326" w:rsidRPr="00D42AA6">
        <w:t xml:space="preserve"> </w:t>
      </w:r>
      <w:r w:rsidR="00A56326" w:rsidRPr="00D42AA6">
        <w:rPr>
          <w:rFonts w:hint="eastAsia"/>
        </w:rPr>
        <w:t>субсиди</w:t>
      </w:r>
      <w:r w:rsidR="00A56326" w:rsidRPr="00D42AA6">
        <w:t xml:space="preserve">и, </w:t>
      </w:r>
      <w:r w:rsidR="00A56326" w:rsidRPr="00D42AA6">
        <w:rPr>
          <w:rFonts w:hint="eastAsia"/>
        </w:rPr>
        <w:t>установленных</w:t>
      </w:r>
      <w:r w:rsidR="00A56326" w:rsidRPr="00D42AA6">
        <w:t xml:space="preserve"> </w:t>
      </w:r>
      <w:r w:rsidR="00A56326" w:rsidRPr="00E11284">
        <w:rPr>
          <w:color w:val="000000" w:themeColor="text1"/>
        </w:rPr>
        <w:t>Порядк</w:t>
      </w:r>
      <w:r w:rsidR="00A56326">
        <w:rPr>
          <w:color w:val="000000" w:themeColor="text1"/>
        </w:rPr>
        <w:t>ом</w:t>
      </w:r>
      <w:r w:rsidR="00A56326" w:rsidRPr="00E11284">
        <w:rPr>
          <w:color w:val="000000" w:themeColor="text1"/>
        </w:rPr>
        <w:t xml:space="preserve"> предоставления субсидии, утвержденн</w:t>
      </w:r>
      <w:r w:rsidR="00A56326">
        <w:rPr>
          <w:color w:val="000000" w:themeColor="text1"/>
        </w:rPr>
        <w:t>ым</w:t>
      </w:r>
      <w:r w:rsidR="00A56326" w:rsidRPr="00E11284">
        <w:rPr>
          <w:color w:val="000000" w:themeColor="text1"/>
        </w:rPr>
        <w:t xml:space="preserve"> постановлением</w:t>
      </w:r>
      <w:r w:rsidR="00A56326" w:rsidRPr="00D42AA6">
        <w:t>, проводит проверку обоснованности представленных участниками отбора расчетов размера субсидии</w:t>
      </w:r>
      <w:r w:rsidR="00633E6F">
        <w:t>.</w:t>
      </w:r>
    </w:p>
    <w:p w:rsidR="00633E6F" w:rsidRPr="00D42AA6" w:rsidRDefault="00A56326" w:rsidP="00D31B54">
      <w:pPr>
        <w:widowControl w:val="0"/>
        <w:ind w:firstLine="567"/>
        <w:jc w:val="both"/>
      </w:pPr>
      <w:r w:rsidRPr="00D42AA6">
        <w:t>Комиссия рассматривает заявки и документы на соответствие критериям отбора</w:t>
      </w:r>
      <w:r w:rsidRPr="00A56326">
        <w:t xml:space="preserve"> </w:t>
      </w:r>
      <w:r w:rsidR="00604E90">
        <w:br/>
      </w:r>
      <w:r w:rsidRPr="00D42AA6">
        <w:t>и условиям предоставления субсидии, установленным в пункт</w:t>
      </w:r>
      <w:r>
        <w:t>ах</w:t>
      </w:r>
      <w:r w:rsidRPr="00D42AA6">
        <w:t xml:space="preserve"> 1.6</w:t>
      </w:r>
      <w:r>
        <w:t xml:space="preserve"> и </w:t>
      </w:r>
      <w:r w:rsidRPr="00D42AA6">
        <w:t xml:space="preserve">1.7 </w:t>
      </w:r>
      <w:r w:rsidRPr="00BB1B31">
        <w:t xml:space="preserve">Порядка предоставления субсидии, утвержденного постановлением. </w:t>
      </w:r>
      <w:r w:rsidR="00BB1B31">
        <w:t xml:space="preserve">Проверка соответствия участника отбора </w:t>
      </w:r>
      <w:r w:rsidR="00BB1B31" w:rsidRPr="00D42AA6">
        <w:t>критериям отбора</w:t>
      </w:r>
      <w:r w:rsidR="00BB1B31" w:rsidRPr="00A56326">
        <w:t xml:space="preserve"> </w:t>
      </w:r>
      <w:r w:rsidR="00BB1B31" w:rsidRPr="00D42AA6">
        <w:t>и условиям предоставления субсидии</w:t>
      </w:r>
      <w:r w:rsidR="00BB1B31">
        <w:t xml:space="preserve"> осуществляется </w:t>
      </w:r>
      <w:r w:rsidR="00904F8C">
        <w:t>с</w:t>
      </w:r>
      <w:r w:rsidR="00BB1B31">
        <w:t xml:space="preserve"> использовани</w:t>
      </w:r>
      <w:r w:rsidR="00904F8C">
        <w:t>ем</w:t>
      </w:r>
      <w:r w:rsidR="00BB1B31">
        <w:t xml:space="preserve"> </w:t>
      </w:r>
      <w:r w:rsidR="00BB1B31" w:rsidRPr="00BB1B31">
        <w:t>межведомственного электронного взаимодействия и (или) общедоступных информационных ресурсов в сети «Интернет».</w:t>
      </w:r>
    </w:p>
    <w:p w:rsidR="00904F8C" w:rsidRDefault="00904F8C" w:rsidP="00BB1B31">
      <w:pPr>
        <w:widowControl w:val="0"/>
        <w:ind w:firstLine="567"/>
        <w:jc w:val="both"/>
      </w:pPr>
      <w:r>
        <w:t xml:space="preserve">На стадии рассмотрения заявок и документов комиссия </w:t>
      </w:r>
      <w:r w:rsidR="00D31B54" w:rsidRPr="00D42AA6">
        <w:t xml:space="preserve">принимает решение </w:t>
      </w:r>
      <w:r w:rsidR="00604E90">
        <w:br/>
      </w:r>
      <w:r w:rsidR="00F5567B" w:rsidRPr="00D42AA6">
        <w:t>о допуске заявок и документов участников отбора к отбору</w:t>
      </w:r>
      <w:r w:rsidR="00F5567B">
        <w:t xml:space="preserve"> </w:t>
      </w:r>
      <w:r w:rsidR="00F5567B">
        <w:rPr>
          <w:color w:val="000000" w:themeColor="text1"/>
        </w:rPr>
        <w:t>в случае отсутствия оснований для принятия решения об отклонении заявок и документов,</w:t>
      </w:r>
      <w:r w:rsidR="00F5567B" w:rsidRPr="00D42AA6">
        <w:t xml:space="preserve"> </w:t>
      </w:r>
      <w:r w:rsidR="00D31B54" w:rsidRPr="00D42AA6">
        <w:t>об отклонении заявок и д</w:t>
      </w:r>
      <w:r w:rsidR="00D31B54">
        <w:t xml:space="preserve">окументов участников отбора с указанием причин отклонения, </w:t>
      </w:r>
      <w:r>
        <w:t xml:space="preserve">и (или) </w:t>
      </w:r>
      <w:r w:rsidR="00D31B54">
        <w:t>о возврате</w:t>
      </w:r>
      <w:r>
        <w:t xml:space="preserve"> заяв</w:t>
      </w:r>
      <w:r w:rsidR="00D31B54">
        <w:t>ок и документов</w:t>
      </w:r>
      <w:r>
        <w:t xml:space="preserve"> на доработку.</w:t>
      </w:r>
    </w:p>
    <w:p w:rsidR="00BB1B31" w:rsidRPr="00BB1B31" w:rsidRDefault="00BB1B31" w:rsidP="00BB1B31">
      <w:pPr>
        <w:widowControl w:val="0"/>
        <w:ind w:firstLine="567"/>
        <w:jc w:val="both"/>
      </w:pPr>
      <w:r w:rsidRPr="00D42AA6">
        <w:t>О</w:t>
      </w:r>
      <w:r w:rsidRPr="00D42AA6">
        <w:rPr>
          <w:rFonts w:hint="eastAsia"/>
        </w:rPr>
        <w:t>тклонени</w:t>
      </w:r>
      <w:r w:rsidRPr="00D42AA6">
        <w:t xml:space="preserve">е </w:t>
      </w:r>
      <w:r w:rsidRPr="00D42AA6">
        <w:rPr>
          <w:rFonts w:hint="eastAsia"/>
        </w:rPr>
        <w:t>заяв</w:t>
      </w:r>
      <w:r w:rsidR="00904F8C">
        <w:t>ок</w:t>
      </w:r>
      <w:r w:rsidRPr="00D42AA6">
        <w:t xml:space="preserve"> </w:t>
      </w:r>
      <w:r w:rsidRPr="00D42AA6">
        <w:rPr>
          <w:rFonts w:hint="eastAsia"/>
        </w:rPr>
        <w:t>и</w:t>
      </w:r>
      <w:r w:rsidRPr="00D42AA6">
        <w:t xml:space="preserve"> </w:t>
      </w:r>
      <w:r w:rsidRPr="00D42AA6">
        <w:rPr>
          <w:rFonts w:hint="eastAsia"/>
        </w:rPr>
        <w:t>документов</w:t>
      </w:r>
      <w:r w:rsidRPr="00D42AA6">
        <w:t xml:space="preserve"> </w:t>
      </w:r>
      <w:r w:rsidRPr="00D42AA6">
        <w:rPr>
          <w:rFonts w:hint="eastAsia"/>
        </w:rPr>
        <w:t>осуществляется</w:t>
      </w:r>
      <w:r w:rsidR="00904F8C">
        <w:t xml:space="preserve"> в подсистеме АИС БП-ЭК</w:t>
      </w:r>
      <w:r w:rsidRPr="00D42AA6">
        <w:t xml:space="preserve"> </w:t>
      </w:r>
      <w:r w:rsidR="00604E90">
        <w:br/>
      </w:r>
      <w:r w:rsidRPr="00D42AA6">
        <w:t>п</w:t>
      </w:r>
      <w:r w:rsidRPr="00D42AA6">
        <w:rPr>
          <w:rFonts w:hint="eastAsia"/>
        </w:rPr>
        <w:t>о</w:t>
      </w:r>
      <w:r w:rsidRPr="00D42AA6">
        <w:t xml:space="preserve"> </w:t>
      </w:r>
      <w:r w:rsidRPr="00D42AA6">
        <w:rPr>
          <w:rFonts w:hint="eastAsia"/>
        </w:rPr>
        <w:t>основаниям</w:t>
      </w:r>
      <w:r w:rsidRPr="00D42AA6">
        <w:t xml:space="preserve">, </w:t>
      </w:r>
      <w:r w:rsidRPr="00D42AA6">
        <w:rPr>
          <w:rFonts w:hint="eastAsia"/>
        </w:rPr>
        <w:t>указанным</w:t>
      </w:r>
      <w:r w:rsidRPr="00D42AA6">
        <w:t xml:space="preserve"> </w:t>
      </w:r>
      <w:r w:rsidRPr="00D42AA6">
        <w:rPr>
          <w:rFonts w:hint="eastAsia"/>
        </w:rPr>
        <w:t>в</w:t>
      </w:r>
      <w:r>
        <w:t xml:space="preserve"> </w:t>
      </w:r>
      <w:r w:rsidRPr="00D42AA6">
        <w:rPr>
          <w:rFonts w:hint="eastAsia"/>
        </w:rPr>
        <w:t>пункт</w:t>
      </w:r>
      <w:r w:rsidR="00D6660F">
        <w:rPr>
          <w:rFonts w:hint="eastAsia"/>
        </w:rPr>
        <w:t>е</w:t>
      </w:r>
      <w:r w:rsidRPr="00D42AA6">
        <w:t xml:space="preserve"> 2.5 </w:t>
      </w:r>
      <w:r w:rsidRPr="00BB1B31">
        <w:t xml:space="preserve">Порядка предоставления субсидии, утвержденного постановлением. </w:t>
      </w:r>
    </w:p>
    <w:p w:rsidR="00A56326" w:rsidRPr="00904F8C" w:rsidRDefault="00904F8C" w:rsidP="00904F8C">
      <w:pPr>
        <w:widowControl w:val="0"/>
        <w:ind w:firstLine="567"/>
        <w:jc w:val="both"/>
      </w:pPr>
      <w:r w:rsidRPr="00904F8C">
        <w:t xml:space="preserve">Возврат </w:t>
      </w:r>
      <w:r w:rsidRPr="00D42AA6">
        <w:rPr>
          <w:rFonts w:hint="eastAsia"/>
        </w:rPr>
        <w:t>заяв</w:t>
      </w:r>
      <w:r>
        <w:t>ок</w:t>
      </w:r>
      <w:r w:rsidRPr="00D42AA6">
        <w:t xml:space="preserve"> </w:t>
      </w:r>
      <w:r w:rsidRPr="00D42AA6">
        <w:rPr>
          <w:rFonts w:hint="eastAsia"/>
        </w:rPr>
        <w:t>и</w:t>
      </w:r>
      <w:r w:rsidRPr="00D42AA6">
        <w:t xml:space="preserve"> </w:t>
      </w:r>
      <w:r w:rsidRPr="00D42AA6">
        <w:rPr>
          <w:rFonts w:hint="eastAsia"/>
        </w:rPr>
        <w:t>документов</w:t>
      </w:r>
      <w:r>
        <w:t xml:space="preserve"> на доработку </w:t>
      </w:r>
      <w:r w:rsidRPr="00D42AA6">
        <w:rPr>
          <w:rFonts w:hint="eastAsia"/>
        </w:rPr>
        <w:t>осуществляется</w:t>
      </w:r>
      <w:r>
        <w:t xml:space="preserve"> в подсистеме </w:t>
      </w:r>
      <w:r w:rsidR="00604E90">
        <w:br/>
      </w:r>
      <w:r>
        <w:t xml:space="preserve">АИС БП-ЭК в случае необходимости уточнения информации, содержащейся в заявке </w:t>
      </w:r>
      <w:r w:rsidR="00604E90">
        <w:br/>
      </w:r>
      <w:r>
        <w:t>и (или) документах, с указанием информации, требующей уточнения.</w:t>
      </w:r>
    </w:p>
    <w:p w:rsidR="00F5567B" w:rsidRDefault="00F5567B" w:rsidP="00F556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F556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осле размещения протокола вскрытия заявок комиссия обеспечивает формирование протокола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рассмотрения заявок </w:t>
      </w:r>
      <w:r w:rsidRPr="00F5567B">
        <w:rPr>
          <w:rFonts w:ascii="Times New Roman" w:hAnsi="Times New Roman" w:cs="Times New Roman"/>
          <w:color w:val="000000" w:themeColor="text1"/>
          <w:sz w:val="24"/>
          <w:szCs w:val="24"/>
        </w:rPr>
        <w:t>в подсистеме АИС БП-</w:t>
      </w:r>
      <w:r w:rsidRPr="007E73AF">
        <w:rPr>
          <w:rFonts w:ascii="Times New Roman" w:hAnsi="Times New Roman" w:cs="Times New Roman"/>
          <w:sz w:val="24"/>
          <w:szCs w:val="24"/>
        </w:rPr>
        <w:t>ЭК.</w:t>
      </w:r>
    </w:p>
    <w:p w:rsidR="00D31B54" w:rsidRDefault="00F5567B" w:rsidP="00F556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Сформированный </w:t>
      </w:r>
      <w:r w:rsidRPr="007E73AF">
        <w:rPr>
          <w:rFonts w:ascii="Times New Roman" w:hAnsi="Times New Roman" w:cs="Times New Roman"/>
          <w:sz w:val="24"/>
          <w:szCs w:val="24"/>
        </w:rPr>
        <w:t>протокол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рассмотрения заявок подписывается 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>на бумажном носителе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>е позднее 10 календарных дней после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размещения протокола вскрытия заявок.</w:t>
      </w:r>
    </w:p>
    <w:p w:rsidR="00F5567B" w:rsidRDefault="00F5567B" w:rsidP="00F5567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Электронный образ п</w:t>
      </w:r>
      <w:r w:rsidRPr="00A43963">
        <w:rPr>
          <w:rFonts w:ascii="Times New Roman" w:hAnsi="Times New Roman" w:cs="Times New Roman"/>
          <w:color w:val="000000" w:themeColor="text1"/>
          <w:sz w:val="24"/>
          <w:szCs w:val="24"/>
        </w:rPr>
        <w:t>ротокол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A439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рассмотрения заявок </w:t>
      </w:r>
      <w:proofErr w:type="gramStart"/>
      <w:r w:rsidRPr="00A43963">
        <w:rPr>
          <w:rFonts w:ascii="Times New Roman" w:hAnsi="Times New Roman" w:cs="Times New Roman"/>
          <w:color w:val="000000" w:themeColor="text1"/>
          <w:sz w:val="24"/>
          <w:szCs w:val="24"/>
        </w:rPr>
        <w:t>подписывается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усиленной 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>квалифицированной электронной подписью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АИС БП-ЭК председательствующего</w:t>
      </w:r>
      <w:r w:rsidRPr="00A439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4E9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43963">
        <w:rPr>
          <w:rFonts w:ascii="Times New Roman" w:hAnsi="Times New Roman" w:cs="Times New Roman"/>
          <w:color w:val="000000" w:themeColor="text1"/>
          <w:sz w:val="24"/>
          <w:szCs w:val="24"/>
        </w:rPr>
        <w:t>на заседании комиссии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размещается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АИС БП-ЭК и на </w:t>
      </w:r>
      <w:proofErr w:type="spellStart"/>
      <w:r w:rsidRPr="007E73AF">
        <w:rPr>
          <w:rFonts w:ascii="Times New Roman" w:hAnsi="Times New Roman" w:cs="Times New Roman"/>
          <w:color w:val="000000" w:themeColor="text1"/>
          <w:sz w:val="24"/>
          <w:szCs w:val="24"/>
        </w:rPr>
        <w:t>вэб</w:t>
      </w:r>
      <w:proofErr w:type="spellEnd"/>
      <w:r w:rsidRPr="007E73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-странице Комитета </w:t>
      </w:r>
      <w:r w:rsidR="00604E9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 позднее одного рабочего дня, следующего за днем его подписания.</w:t>
      </w:r>
    </w:p>
    <w:p w:rsidR="00F5567B" w:rsidRDefault="00F5567B" w:rsidP="00F5567B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Протокол рассмотрения заявок должен содержать список всех допущенных к отбору заявок и отклоненных заявок с указанием причин отклонения. </w:t>
      </w:r>
    </w:p>
    <w:p w:rsidR="008629C8" w:rsidRDefault="004819B4" w:rsidP="008629C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B6AAA">
        <w:rPr>
          <w:rFonts w:ascii="Times New Roman" w:hAnsi="Times New Roman" w:cs="Times New Roman"/>
          <w:sz w:val="24"/>
          <w:szCs w:val="24"/>
        </w:rPr>
        <w:t>.</w:t>
      </w:r>
      <w:r w:rsidR="000D7A90">
        <w:rPr>
          <w:rFonts w:ascii="Times New Roman" w:hAnsi="Times New Roman" w:cs="Times New Roman"/>
          <w:sz w:val="24"/>
          <w:szCs w:val="24"/>
        </w:rPr>
        <w:t>4</w:t>
      </w:r>
      <w:r w:rsidR="003B6AAA">
        <w:rPr>
          <w:rFonts w:ascii="Times New Roman" w:hAnsi="Times New Roman" w:cs="Times New Roman"/>
          <w:sz w:val="24"/>
          <w:szCs w:val="24"/>
        </w:rPr>
        <w:t xml:space="preserve">. </w:t>
      </w:r>
      <w:r w:rsidR="008629C8">
        <w:rPr>
          <w:rFonts w:ascii="Times New Roman" w:hAnsi="Times New Roman" w:cs="Times New Roman"/>
          <w:color w:val="000000" w:themeColor="text1"/>
          <w:sz w:val="24"/>
          <w:szCs w:val="24"/>
        </w:rPr>
        <w:t>Заявки и документы, допущенные к отбору, рассматриваются комиссией.</w:t>
      </w:r>
    </w:p>
    <w:p w:rsidR="00D6660F" w:rsidRDefault="00D6660F" w:rsidP="00D6660F">
      <w:pPr>
        <w:widowControl w:val="0"/>
        <w:ind w:firstLine="567"/>
        <w:jc w:val="both"/>
      </w:pPr>
      <w:r>
        <w:rPr>
          <w:color w:val="000000" w:themeColor="text1"/>
        </w:rPr>
        <w:t>По результатам рассмотрения заявок и документов</w:t>
      </w:r>
      <w:r w:rsidRPr="00D6660F">
        <w:t xml:space="preserve"> </w:t>
      </w:r>
      <w:r>
        <w:t xml:space="preserve">комиссия определяет одного получателя субсидии </w:t>
      </w:r>
      <w:r>
        <w:rPr>
          <w:color w:val="000000" w:themeColor="text1"/>
        </w:rPr>
        <w:t xml:space="preserve">в случае отсутствия оснований для принятия решения об отказе </w:t>
      </w:r>
      <w:r w:rsidR="00604E90">
        <w:rPr>
          <w:color w:val="000000" w:themeColor="text1"/>
        </w:rPr>
        <w:br/>
      </w:r>
      <w:r>
        <w:rPr>
          <w:color w:val="000000" w:themeColor="text1"/>
        </w:rPr>
        <w:t xml:space="preserve">в предоставлении субсидии, отказывает в предоставлении субсидии с указанием причин отказа, </w:t>
      </w:r>
      <w:r>
        <w:t xml:space="preserve">и (или) </w:t>
      </w:r>
      <w:proofErr w:type="gramStart"/>
      <w:r>
        <w:t>о возвращает</w:t>
      </w:r>
      <w:proofErr w:type="gramEnd"/>
      <w:r>
        <w:t xml:space="preserve"> заявки и документы на доработку.</w:t>
      </w:r>
    </w:p>
    <w:p w:rsidR="000D7A90" w:rsidRPr="00D42AA6" w:rsidRDefault="000D7A90" w:rsidP="000D7A90">
      <w:pPr>
        <w:widowControl w:val="0"/>
        <w:ind w:firstLine="567"/>
        <w:jc w:val="both"/>
      </w:pPr>
      <w:proofErr w:type="gramStart"/>
      <w:r>
        <w:t>Р</w:t>
      </w:r>
      <w:r w:rsidRPr="00D42AA6">
        <w:t xml:space="preserve">ешение о предоставлении субсидии принимается комиссией при наличии финансовых средств, предусмотренных </w:t>
      </w:r>
      <w:r>
        <w:rPr>
          <w:color w:val="000000" w:themeColor="text1"/>
        </w:rPr>
        <w:t>Закон</w:t>
      </w:r>
      <w:r w:rsidR="00436977">
        <w:rPr>
          <w:color w:val="000000" w:themeColor="text1"/>
        </w:rPr>
        <w:t>ом</w:t>
      </w:r>
      <w:r>
        <w:rPr>
          <w:color w:val="000000" w:themeColor="text1"/>
        </w:rPr>
        <w:t xml:space="preserve"> Санкт-Петербурга от 29.11.2023 </w:t>
      </w:r>
      <w:r>
        <w:rPr>
          <w:color w:val="000000" w:themeColor="text1"/>
        </w:rPr>
        <w:br/>
        <w:t>№ 714-144 «О бюджете Санкт-Петербурга на 2024 год и на плановый период 2025 и 2026 годов»</w:t>
      </w:r>
      <w:r w:rsidRPr="00D42AA6">
        <w:t xml:space="preserve"> на их предоставление Комитету, при условии соответствия участников отбора критериям отбора и условиям предоставления субсидии, и в соответствии с очередностью поступления заявок и документов на участие в отборе.</w:t>
      </w:r>
      <w:proofErr w:type="gramEnd"/>
    </w:p>
    <w:p w:rsidR="00D6660F" w:rsidRPr="00BB1B31" w:rsidRDefault="00D6660F" w:rsidP="00D6660F">
      <w:pPr>
        <w:widowControl w:val="0"/>
        <w:ind w:firstLine="567"/>
        <w:jc w:val="both"/>
      </w:pPr>
      <w:r>
        <w:t>Отказ в предоставлении субсидии осуществляется путем отклонения</w:t>
      </w:r>
      <w:r w:rsidRPr="00D42AA6">
        <w:t xml:space="preserve"> </w:t>
      </w:r>
      <w:r w:rsidRPr="00D42AA6">
        <w:rPr>
          <w:rFonts w:hint="eastAsia"/>
        </w:rPr>
        <w:t>заяв</w:t>
      </w:r>
      <w:r>
        <w:t>ок</w:t>
      </w:r>
      <w:r w:rsidRPr="00D42AA6">
        <w:t xml:space="preserve"> </w:t>
      </w:r>
      <w:r w:rsidR="00604E90">
        <w:br/>
      </w:r>
      <w:r w:rsidRPr="00D42AA6">
        <w:rPr>
          <w:rFonts w:hint="eastAsia"/>
        </w:rPr>
        <w:t>и</w:t>
      </w:r>
      <w:r w:rsidRPr="00D42AA6">
        <w:t xml:space="preserve"> </w:t>
      </w:r>
      <w:r w:rsidRPr="00D42AA6">
        <w:rPr>
          <w:rFonts w:hint="eastAsia"/>
        </w:rPr>
        <w:t>документов</w:t>
      </w:r>
      <w:r w:rsidRPr="00D42AA6">
        <w:t xml:space="preserve"> </w:t>
      </w:r>
      <w:r>
        <w:t>в подсистеме АИС БП-ЭК</w:t>
      </w:r>
      <w:r w:rsidRPr="00D42AA6">
        <w:t xml:space="preserve"> п</w:t>
      </w:r>
      <w:r w:rsidRPr="00D42AA6">
        <w:rPr>
          <w:rFonts w:hint="eastAsia"/>
        </w:rPr>
        <w:t>о</w:t>
      </w:r>
      <w:r w:rsidRPr="00D42AA6">
        <w:t xml:space="preserve"> </w:t>
      </w:r>
      <w:r w:rsidRPr="00D42AA6">
        <w:rPr>
          <w:rFonts w:hint="eastAsia"/>
        </w:rPr>
        <w:t>основаниям</w:t>
      </w:r>
      <w:r w:rsidRPr="00D42AA6">
        <w:t xml:space="preserve">, </w:t>
      </w:r>
      <w:r w:rsidRPr="00D42AA6">
        <w:rPr>
          <w:rFonts w:hint="eastAsia"/>
        </w:rPr>
        <w:t>указанным</w:t>
      </w:r>
      <w:r w:rsidRPr="00D42AA6">
        <w:t xml:space="preserve"> </w:t>
      </w:r>
      <w:r w:rsidRPr="00D42AA6">
        <w:rPr>
          <w:rFonts w:hint="eastAsia"/>
        </w:rPr>
        <w:t>в</w:t>
      </w:r>
      <w:r>
        <w:t xml:space="preserve"> </w:t>
      </w:r>
      <w:r w:rsidRPr="00D42AA6">
        <w:rPr>
          <w:rFonts w:hint="eastAsia"/>
        </w:rPr>
        <w:t>пункт</w:t>
      </w:r>
      <w:r>
        <w:t>е</w:t>
      </w:r>
      <w:r w:rsidRPr="00D42AA6">
        <w:t xml:space="preserve"> 2.</w:t>
      </w:r>
      <w:r>
        <w:t>7</w:t>
      </w:r>
      <w:r w:rsidRPr="00D42AA6">
        <w:t xml:space="preserve"> </w:t>
      </w:r>
      <w:r w:rsidRPr="00BB1B31">
        <w:t xml:space="preserve">Порядка предоставления субсидии, утвержденного постановлением. </w:t>
      </w:r>
    </w:p>
    <w:p w:rsidR="00D6660F" w:rsidRPr="00904F8C" w:rsidRDefault="00D6660F" w:rsidP="00D6660F">
      <w:pPr>
        <w:widowControl w:val="0"/>
        <w:ind w:firstLine="567"/>
        <w:jc w:val="both"/>
      </w:pPr>
      <w:r w:rsidRPr="00904F8C">
        <w:t xml:space="preserve">Возврат </w:t>
      </w:r>
      <w:r w:rsidRPr="00D42AA6">
        <w:rPr>
          <w:rFonts w:hint="eastAsia"/>
        </w:rPr>
        <w:t>заяв</w:t>
      </w:r>
      <w:r>
        <w:t>ок</w:t>
      </w:r>
      <w:r w:rsidRPr="00D42AA6">
        <w:t xml:space="preserve"> </w:t>
      </w:r>
      <w:r w:rsidRPr="00D42AA6">
        <w:rPr>
          <w:rFonts w:hint="eastAsia"/>
        </w:rPr>
        <w:t>и</w:t>
      </w:r>
      <w:r w:rsidRPr="00D42AA6">
        <w:t xml:space="preserve"> </w:t>
      </w:r>
      <w:r w:rsidRPr="00D42AA6">
        <w:rPr>
          <w:rFonts w:hint="eastAsia"/>
        </w:rPr>
        <w:t>документов</w:t>
      </w:r>
      <w:r>
        <w:t xml:space="preserve"> на доработку </w:t>
      </w:r>
      <w:r w:rsidRPr="00D42AA6">
        <w:rPr>
          <w:rFonts w:hint="eastAsia"/>
        </w:rPr>
        <w:t>осуществляется</w:t>
      </w:r>
      <w:r>
        <w:t xml:space="preserve"> в подсистеме </w:t>
      </w:r>
      <w:r w:rsidR="00604E90">
        <w:br/>
      </w:r>
      <w:r>
        <w:t xml:space="preserve">АИС БП-ЭК в случае необходимости уточнения информации, содержащейся в заявке </w:t>
      </w:r>
      <w:r w:rsidR="00604E90">
        <w:br/>
      </w:r>
      <w:r>
        <w:t>и (или) документах, с указанием информации, требующей уточнения.</w:t>
      </w:r>
    </w:p>
    <w:p w:rsidR="00D6660F" w:rsidRDefault="00D6660F" w:rsidP="00D666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F556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осле размещения протокола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рассмотрения заявок </w:t>
      </w:r>
      <w:r w:rsidRPr="00F556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комиссия обеспечивает формирование протокола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подведения итого</w:t>
      </w:r>
      <w:r w:rsidR="002C014E">
        <w:rPr>
          <w:rFonts w:ascii="Times New Roman" w:hAnsi="Times New Roman" w:cs="Times New Roman"/>
          <w:color w:val="000000" w:themeColor="text1"/>
          <w:sz w:val="24"/>
          <w:szCs w:val="24"/>
        </w:rPr>
        <w:t>в отбора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567B">
        <w:rPr>
          <w:rFonts w:ascii="Times New Roman" w:hAnsi="Times New Roman" w:cs="Times New Roman"/>
          <w:color w:val="000000" w:themeColor="text1"/>
          <w:sz w:val="24"/>
          <w:szCs w:val="24"/>
        </w:rPr>
        <w:t>в подсистеме АИС БП-</w:t>
      </w:r>
      <w:r w:rsidRPr="007E73AF">
        <w:rPr>
          <w:rFonts w:ascii="Times New Roman" w:hAnsi="Times New Roman" w:cs="Times New Roman"/>
          <w:sz w:val="24"/>
          <w:szCs w:val="24"/>
        </w:rPr>
        <w:t>ЭК.</w:t>
      </w:r>
    </w:p>
    <w:p w:rsidR="00D6660F" w:rsidRDefault="00D6660F" w:rsidP="00D666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Сформированный </w:t>
      </w:r>
      <w:r w:rsidRPr="007E73AF">
        <w:rPr>
          <w:rFonts w:ascii="Times New Roman" w:hAnsi="Times New Roman" w:cs="Times New Roman"/>
          <w:sz w:val="24"/>
          <w:szCs w:val="24"/>
        </w:rPr>
        <w:t>протокол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14E">
        <w:rPr>
          <w:rFonts w:ascii="Times New Roman" w:hAnsi="Times New Roman" w:cs="Times New Roman"/>
          <w:color w:val="000000" w:themeColor="text1"/>
          <w:sz w:val="24"/>
          <w:szCs w:val="24"/>
        </w:rPr>
        <w:t>подведения итогов отбора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подписывается 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>на бумажном носителе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позднее </w:t>
      </w:r>
      <w:r w:rsidR="002C014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014E">
        <w:rPr>
          <w:rFonts w:ascii="Times New Roman" w:hAnsi="Times New Roman" w:cs="Times New Roman"/>
          <w:color w:val="000000" w:themeColor="text1"/>
          <w:sz w:val="24"/>
          <w:szCs w:val="24"/>
        </w:rPr>
        <w:t>рабочих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дней </w:t>
      </w:r>
      <w:r w:rsidR="002C014E">
        <w:rPr>
          <w:rFonts w:ascii="Times New Roman" w:hAnsi="Times New Roman" w:cs="Times New Roman"/>
          <w:color w:val="000000" w:themeColor="text1"/>
          <w:sz w:val="24"/>
          <w:szCs w:val="24"/>
        </w:rPr>
        <w:t>со дня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размещения протокола </w:t>
      </w:r>
      <w:r w:rsidR="002C014E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рассмотрения заявок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6660F" w:rsidRDefault="00D6660F" w:rsidP="00D6660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Электронный образ п</w:t>
      </w:r>
      <w:r w:rsidRPr="00A43963">
        <w:rPr>
          <w:rFonts w:ascii="Times New Roman" w:hAnsi="Times New Roman" w:cs="Times New Roman"/>
          <w:color w:val="000000" w:themeColor="text1"/>
          <w:sz w:val="24"/>
          <w:szCs w:val="24"/>
        </w:rPr>
        <w:t>ротокол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A439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подведения итогов</w:t>
      </w:r>
      <w:r w:rsidR="002C0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отбора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A43963">
        <w:rPr>
          <w:rFonts w:ascii="Times New Roman" w:hAnsi="Times New Roman" w:cs="Times New Roman"/>
          <w:color w:val="000000" w:themeColor="text1"/>
          <w:sz w:val="24"/>
          <w:szCs w:val="24"/>
        </w:rPr>
        <w:t>подписывается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усиленной </w:t>
      </w:r>
      <w:r w:rsidRPr="001529A1">
        <w:rPr>
          <w:rFonts w:ascii="Times New Roman" w:hAnsi="Times New Roman" w:cs="Times New Roman"/>
          <w:color w:val="000000" w:themeColor="text1"/>
          <w:sz w:val="24"/>
          <w:szCs w:val="24"/>
        </w:rPr>
        <w:t>квалифицированной электронной подписью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АИС БП-ЭК председательствующего</w:t>
      </w:r>
      <w:r w:rsidRPr="00A439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4E9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43963">
        <w:rPr>
          <w:rFonts w:ascii="Times New Roman" w:hAnsi="Times New Roman" w:cs="Times New Roman"/>
          <w:color w:val="000000" w:themeColor="text1"/>
          <w:sz w:val="24"/>
          <w:szCs w:val="24"/>
        </w:rPr>
        <w:t>на заседании комиссии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размещается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АИС БП-ЭК и на </w:t>
      </w:r>
      <w:proofErr w:type="spellStart"/>
      <w:r w:rsidRPr="007E73AF">
        <w:rPr>
          <w:rFonts w:ascii="Times New Roman" w:hAnsi="Times New Roman" w:cs="Times New Roman"/>
          <w:color w:val="000000" w:themeColor="text1"/>
          <w:sz w:val="24"/>
          <w:szCs w:val="24"/>
        </w:rPr>
        <w:t>вэб</w:t>
      </w:r>
      <w:proofErr w:type="spellEnd"/>
      <w:r w:rsidRPr="007E73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-странице Комитета </w:t>
      </w:r>
      <w:r w:rsidR="00604E9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 позднее одного рабочего дня, следующего за днем его подписания.</w:t>
      </w:r>
    </w:p>
    <w:p w:rsidR="00D6660F" w:rsidRDefault="00D6660F" w:rsidP="002C014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Протокол </w:t>
      </w:r>
      <w:r w:rsidR="002C014E">
        <w:rPr>
          <w:rFonts w:ascii="Times New Roman" w:hAnsi="Times New Roman" w:cs="Times New Roman"/>
          <w:color w:val="000000" w:themeColor="text1"/>
          <w:sz w:val="24"/>
          <w:szCs w:val="24"/>
        </w:rPr>
        <w:t>подведения итогов отбора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должен содержать </w:t>
      </w:r>
      <w:r w:rsidR="002C0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сведения, </w:t>
      </w:r>
      <w:r w:rsidR="002C014E" w:rsidRPr="002C014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указанные</w:t>
      </w:r>
      <w:r w:rsidR="002C014E" w:rsidRPr="002C0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014E" w:rsidRPr="002C014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в</w:t>
      </w:r>
      <w:r w:rsidR="002C014E" w:rsidRPr="002C01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014E" w:rsidRPr="002C014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пункт</w:t>
      </w:r>
      <w:r w:rsidR="002C014E" w:rsidRPr="002C014E">
        <w:rPr>
          <w:rFonts w:ascii="Times New Roman" w:hAnsi="Times New Roman" w:cs="Times New Roman"/>
          <w:color w:val="000000" w:themeColor="text1"/>
          <w:sz w:val="24"/>
          <w:szCs w:val="24"/>
        </w:rPr>
        <w:t>е 2.12 Порядка предоставления субсидии, утвержденного постановлением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D7A90" w:rsidRPr="00D42AA6" w:rsidRDefault="004819B4" w:rsidP="000D7A90">
      <w:pPr>
        <w:ind w:firstLine="540"/>
        <w:jc w:val="both"/>
      </w:pPr>
      <w:r>
        <w:t>4</w:t>
      </w:r>
      <w:r w:rsidR="000D7A90">
        <w:t>.5. Срок проведения отбора составляет не более</w:t>
      </w:r>
      <w:r w:rsidR="000D7A90" w:rsidRPr="00D42AA6">
        <w:t xml:space="preserve"> 30 календарных дней </w:t>
      </w:r>
      <w:r w:rsidR="000D7A90">
        <w:t>со дня</w:t>
      </w:r>
      <w:r w:rsidR="000D7A90" w:rsidRPr="00D42AA6">
        <w:t xml:space="preserve"> окончания срока </w:t>
      </w:r>
      <w:r w:rsidR="000D7A90">
        <w:t>подачи</w:t>
      </w:r>
      <w:r w:rsidR="000D7A90" w:rsidRPr="00D42AA6">
        <w:t xml:space="preserve"> заявок и документов. </w:t>
      </w:r>
    </w:p>
    <w:p w:rsidR="00707942" w:rsidRPr="00D42AA6" w:rsidRDefault="004819B4" w:rsidP="00707942">
      <w:pPr>
        <w:widowControl w:val="0"/>
        <w:ind w:firstLine="567"/>
        <w:jc w:val="both"/>
      </w:pPr>
      <w:r>
        <w:t>4</w:t>
      </w:r>
      <w:r w:rsidR="00707942" w:rsidRPr="00D42AA6">
        <w:t>.</w:t>
      </w:r>
      <w:r w:rsidR="00436977">
        <w:t>6</w:t>
      </w:r>
      <w:r w:rsidR="00707942" w:rsidRPr="00D42AA6">
        <w:t xml:space="preserve">. </w:t>
      </w:r>
      <w:r w:rsidR="000D7A90">
        <w:rPr>
          <w:color w:val="000000" w:themeColor="text1"/>
        </w:rPr>
        <w:t xml:space="preserve">Решение Комитета о предоставлении субсидии и ее размере принимается </w:t>
      </w:r>
      <w:r w:rsidR="00604E90">
        <w:rPr>
          <w:color w:val="000000" w:themeColor="text1"/>
        </w:rPr>
        <w:br/>
      </w:r>
      <w:r w:rsidR="000D7A90">
        <w:rPr>
          <w:color w:val="000000" w:themeColor="text1"/>
        </w:rPr>
        <w:t xml:space="preserve">в форме распоряжения Комитета в течение 10 рабочих дней со дня </w:t>
      </w:r>
      <w:proofErr w:type="gramStart"/>
      <w:r w:rsidR="000D7A90">
        <w:rPr>
          <w:color w:val="000000" w:themeColor="text1"/>
        </w:rPr>
        <w:t>подписания протокола подведения итогов отбора</w:t>
      </w:r>
      <w:proofErr w:type="gramEnd"/>
      <w:r w:rsidR="00707942" w:rsidRPr="00D42AA6">
        <w:t>.</w:t>
      </w:r>
    </w:p>
    <w:p w:rsidR="00CF2B6A" w:rsidRDefault="004819B4" w:rsidP="00CF2B6A">
      <w:pPr>
        <w:widowControl w:val="0"/>
        <w:ind w:firstLine="567"/>
        <w:jc w:val="both"/>
      </w:pPr>
      <w:r>
        <w:t>4</w:t>
      </w:r>
      <w:r w:rsidR="007D4845" w:rsidRPr="00D42AA6">
        <w:t>.</w:t>
      </w:r>
      <w:r w:rsidR="00436977">
        <w:t>7</w:t>
      </w:r>
      <w:r w:rsidR="007D4845" w:rsidRPr="00D42AA6">
        <w:t xml:space="preserve">. </w:t>
      </w:r>
      <w:r w:rsidR="009C5265" w:rsidRPr="00D42AA6">
        <w:rPr>
          <w:rFonts w:hint="eastAsia"/>
        </w:rPr>
        <w:t>Субсидия</w:t>
      </w:r>
      <w:r w:rsidR="00BC7644" w:rsidRPr="00D42AA6">
        <w:t xml:space="preserve"> предоставляе</w:t>
      </w:r>
      <w:r w:rsidR="009C5265" w:rsidRPr="00D42AA6">
        <w:t xml:space="preserve">тся на основании соглашения, которое </w:t>
      </w:r>
      <w:r w:rsidR="009C5265" w:rsidRPr="00D42AA6">
        <w:rPr>
          <w:rFonts w:hint="eastAsia"/>
        </w:rPr>
        <w:t>заключается</w:t>
      </w:r>
      <w:r w:rsidR="0052531A" w:rsidRPr="00D42AA6">
        <w:t xml:space="preserve"> </w:t>
      </w:r>
      <w:r w:rsidR="009C5265" w:rsidRPr="00D42AA6">
        <w:rPr>
          <w:rFonts w:hint="eastAsia"/>
        </w:rPr>
        <w:t>Комитетом</w:t>
      </w:r>
      <w:r w:rsidR="0052531A" w:rsidRPr="00D42AA6">
        <w:t xml:space="preserve"> </w:t>
      </w:r>
      <w:r w:rsidR="009C5265" w:rsidRPr="00D42AA6">
        <w:rPr>
          <w:rFonts w:hint="eastAsia"/>
        </w:rPr>
        <w:t>с</w:t>
      </w:r>
      <w:r w:rsidR="0052531A" w:rsidRPr="00D42AA6">
        <w:t xml:space="preserve"> </w:t>
      </w:r>
      <w:r w:rsidR="009C5265" w:rsidRPr="00D42AA6">
        <w:rPr>
          <w:rFonts w:hint="eastAsia"/>
        </w:rPr>
        <w:t>получателем</w:t>
      </w:r>
      <w:r w:rsidR="0052531A" w:rsidRPr="00D42AA6">
        <w:t xml:space="preserve"> </w:t>
      </w:r>
      <w:r w:rsidR="009C5265" w:rsidRPr="00D42AA6">
        <w:rPr>
          <w:rFonts w:hint="eastAsia"/>
        </w:rPr>
        <w:t>субсидии</w:t>
      </w:r>
      <w:r w:rsidR="0052531A" w:rsidRPr="00D42AA6">
        <w:t xml:space="preserve"> </w:t>
      </w:r>
      <w:r w:rsidR="009C5265" w:rsidRPr="00D42AA6">
        <w:rPr>
          <w:rFonts w:hint="eastAsia"/>
        </w:rPr>
        <w:t>в</w:t>
      </w:r>
      <w:r w:rsidR="009C5265" w:rsidRPr="00D42AA6">
        <w:t xml:space="preserve"> соответствии с типовой формой, утвержденной </w:t>
      </w:r>
      <w:r w:rsidR="003F6B88" w:rsidRPr="00D42AA6">
        <w:t>Министерством финансов Российской Федерации</w:t>
      </w:r>
      <w:r w:rsidR="009C5265" w:rsidRPr="00D42AA6">
        <w:t xml:space="preserve">, в объеме средств, указанном </w:t>
      </w:r>
      <w:r w:rsidR="00783C38" w:rsidRPr="00D42AA6">
        <w:br/>
      </w:r>
      <w:r w:rsidR="009C5265" w:rsidRPr="00D42AA6">
        <w:t>в распоряжении Комитета о предоставлении субсидии.</w:t>
      </w:r>
    </w:p>
    <w:p w:rsidR="00275DC7" w:rsidRPr="00D42AA6" w:rsidRDefault="00275DC7" w:rsidP="00275DC7">
      <w:pPr>
        <w:autoSpaceDE w:val="0"/>
        <w:autoSpaceDN w:val="0"/>
        <w:adjustRightInd w:val="0"/>
        <w:ind w:firstLine="540"/>
        <w:jc w:val="both"/>
      </w:pPr>
      <w:r w:rsidRPr="00D42AA6">
        <w:t>Соглашение заключается Комитетом с получателем субсидии посредством государственной интегрированной информационной системы управления общественными финансами «Электронный бюджет» (далее – информационная система).</w:t>
      </w:r>
    </w:p>
    <w:p w:rsidR="00275DC7" w:rsidRPr="00D42AA6" w:rsidRDefault="00275DC7" w:rsidP="00275DC7">
      <w:pPr>
        <w:autoSpaceDE w:val="0"/>
        <w:autoSpaceDN w:val="0"/>
        <w:adjustRightInd w:val="0"/>
        <w:ind w:firstLine="540"/>
        <w:jc w:val="both"/>
      </w:pPr>
      <w:r w:rsidRPr="00D42AA6">
        <w:t xml:space="preserve">В течение пяти рабочих дней после издания распоряжения Комитета </w:t>
      </w:r>
      <w:r w:rsidR="0010414D" w:rsidRPr="00D42AA6">
        <w:br/>
      </w:r>
      <w:r w:rsidRPr="00D42AA6">
        <w:t>о предоставлении субсидии Комитет формирует проект соглашения в информационной системе.</w:t>
      </w:r>
    </w:p>
    <w:p w:rsidR="00275DC7" w:rsidRPr="00D42AA6" w:rsidRDefault="00275DC7" w:rsidP="00275DC7">
      <w:pPr>
        <w:autoSpaceDE w:val="0"/>
        <w:autoSpaceDN w:val="0"/>
        <w:adjustRightInd w:val="0"/>
        <w:ind w:firstLine="540"/>
        <w:jc w:val="both"/>
      </w:pPr>
      <w:bookmarkStart w:id="1" w:name="P3"/>
      <w:bookmarkEnd w:id="1"/>
      <w:r w:rsidRPr="00D42AA6">
        <w:t>Получатель субсидии в течение пяти рабочих дней со дня получения проекта соглашения подписывает его в информационной системе с использованием усиленной квалифицированной электронной подписи, после чего соглашение подписывается усиленной квалифицированной электронной подписью лица, имеющего право действовать от имени Комитета.</w:t>
      </w:r>
    </w:p>
    <w:p w:rsidR="00275DC7" w:rsidRDefault="00275DC7" w:rsidP="00275DC7">
      <w:pPr>
        <w:autoSpaceDE w:val="0"/>
        <w:autoSpaceDN w:val="0"/>
        <w:adjustRightInd w:val="0"/>
        <w:ind w:firstLine="540"/>
        <w:jc w:val="both"/>
      </w:pPr>
      <w:r w:rsidRPr="00D42AA6">
        <w:t xml:space="preserve">В </w:t>
      </w:r>
      <w:proofErr w:type="gramStart"/>
      <w:r w:rsidRPr="00D42AA6">
        <w:t>случае</w:t>
      </w:r>
      <w:proofErr w:type="gramEnd"/>
      <w:r w:rsidRPr="00D42AA6">
        <w:t xml:space="preserve"> </w:t>
      </w:r>
      <w:proofErr w:type="spellStart"/>
      <w:r w:rsidRPr="00D42AA6">
        <w:t>неподписания</w:t>
      </w:r>
      <w:proofErr w:type="spellEnd"/>
      <w:r w:rsidRPr="00D42AA6">
        <w:t xml:space="preserve"> получателем субсидии проекта соглашения в срок, указанный в абзаце четвертом настоящего пункта, получатель субсидии признается уклонившимся от заключения соглашения.</w:t>
      </w:r>
    </w:p>
    <w:p w:rsidR="00401FA1" w:rsidRDefault="004819B4" w:rsidP="00CF2B6A">
      <w:pPr>
        <w:widowControl w:val="0"/>
        <w:ind w:firstLine="567"/>
        <w:jc w:val="both"/>
        <w:sectPr w:rsidR="00401FA1" w:rsidSect="00EA488E">
          <w:headerReference w:type="first" r:id="rId18"/>
          <w:pgSz w:w="11906" w:h="16838"/>
          <w:pgMar w:top="709" w:right="851" w:bottom="851" w:left="1701" w:header="709" w:footer="709" w:gutter="0"/>
          <w:pgNumType w:start="1"/>
          <w:cols w:space="708"/>
          <w:titlePg/>
          <w:docGrid w:linePitch="360"/>
        </w:sectPr>
      </w:pPr>
      <w:r>
        <w:t>4</w:t>
      </w:r>
      <w:r w:rsidR="00A82DAE" w:rsidRPr="00D42AA6">
        <w:t>.</w:t>
      </w:r>
      <w:r w:rsidR="00436977">
        <w:t>8</w:t>
      </w:r>
      <w:r w:rsidR="00A82DAE" w:rsidRPr="00D42AA6">
        <w:t xml:space="preserve">. </w:t>
      </w:r>
      <w:r w:rsidR="009827AF">
        <w:rPr>
          <w:color w:val="000000" w:themeColor="text1"/>
        </w:rPr>
        <w:t xml:space="preserve">Перечисление субсидий осуществляется при условии представления получателями субсидий справок в соответствии с пунктом 2.15 </w:t>
      </w:r>
      <w:r w:rsidR="009827AF" w:rsidRPr="00BB1B31">
        <w:t>Порядка предоставления субсидии, утвержденного постановлением</w:t>
      </w:r>
      <w:r w:rsidR="009827AF">
        <w:t xml:space="preserve">. </w:t>
      </w:r>
      <w:r w:rsidR="00A82DAE" w:rsidRPr="00D42AA6">
        <w:t>Основанием для перечисления субсидии получателю субсидии является распоряжение Комитет</w:t>
      </w:r>
      <w:r w:rsidR="00696125">
        <w:t>а в соответствии с пунктом 4.4</w:t>
      </w:r>
      <w:r w:rsidR="009827AF">
        <w:t xml:space="preserve"> Порядка </w:t>
      </w:r>
      <w:r w:rsidR="00A82DAE" w:rsidRPr="00D42AA6">
        <w:t>и подписанное получателем субсидии и Комитетом соглашение.</w:t>
      </w:r>
    </w:p>
    <w:p w:rsidR="00547277" w:rsidRPr="00D42AA6" w:rsidRDefault="00547277" w:rsidP="00547277">
      <w:pPr>
        <w:tabs>
          <w:tab w:val="left" w:pos="284"/>
          <w:tab w:val="left" w:pos="851"/>
          <w:tab w:val="left" w:pos="5954"/>
          <w:tab w:val="left" w:pos="6521"/>
        </w:tabs>
        <w:ind w:left="5387"/>
        <w:rPr>
          <w:rFonts w:eastAsia="Calibri"/>
          <w:lang w:eastAsia="en-US"/>
        </w:rPr>
      </w:pPr>
      <w:r w:rsidRPr="00D42AA6">
        <w:t>Приложение № 1 к Порядку</w:t>
      </w:r>
      <w:r>
        <w:t xml:space="preserve"> и сроку </w:t>
      </w:r>
      <w:r w:rsidRPr="00D42AA6">
        <w:t xml:space="preserve">проведения отбора </w:t>
      </w:r>
      <w:r w:rsidRPr="00D42AA6">
        <w:rPr>
          <w:rFonts w:eastAsia="Calibri"/>
          <w:lang w:eastAsia="en-US"/>
        </w:rPr>
        <w:t>получателя</w:t>
      </w:r>
      <w:r>
        <w:rPr>
          <w:rFonts w:eastAsia="Calibri"/>
          <w:lang w:eastAsia="en-US"/>
        </w:rPr>
        <w:t xml:space="preserve"> </w:t>
      </w:r>
      <w:r w:rsidRPr="00D42AA6">
        <w:rPr>
          <w:rFonts w:eastAsia="Calibri"/>
          <w:lang w:eastAsia="en-US"/>
        </w:rPr>
        <w:t>субсидии для предоставления субсидии, проводимого в форме запроса предложений, и принятия</w:t>
      </w:r>
      <w:r>
        <w:rPr>
          <w:rFonts w:eastAsia="Calibri"/>
          <w:lang w:eastAsia="en-US"/>
        </w:rPr>
        <w:t xml:space="preserve"> Комитетом по труду и занятости населения Санкт-Петербурга</w:t>
      </w:r>
      <w:r w:rsidRPr="00D42AA6">
        <w:rPr>
          <w:rFonts w:eastAsia="Calibri"/>
          <w:lang w:eastAsia="en-US"/>
        </w:rPr>
        <w:t xml:space="preserve"> решения </w:t>
      </w:r>
      <w:r>
        <w:rPr>
          <w:rFonts w:eastAsia="Calibri"/>
          <w:lang w:eastAsia="en-US"/>
        </w:rPr>
        <w:br/>
      </w:r>
      <w:r w:rsidRPr="00D42AA6">
        <w:rPr>
          <w:rFonts w:eastAsia="Calibri"/>
          <w:lang w:eastAsia="en-US"/>
        </w:rPr>
        <w:t>о предоставлении субсидии</w:t>
      </w:r>
    </w:p>
    <w:p w:rsidR="00547277" w:rsidRPr="00D42AA6" w:rsidRDefault="00547277" w:rsidP="00547277">
      <w:pPr>
        <w:ind w:left="5812"/>
        <w:rPr>
          <w:b/>
        </w:rPr>
      </w:pPr>
    </w:p>
    <w:p w:rsidR="00547277" w:rsidRPr="00D42AA6" w:rsidRDefault="00547277" w:rsidP="00547277">
      <w:pPr>
        <w:jc w:val="right"/>
        <w:rPr>
          <w:b/>
        </w:rPr>
      </w:pPr>
      <w:r w:rsidRPr="00D42AA6">
        <w:rPr>
          <w:b/>
        </w:rPr>
        <w:t>Форма</w:t>
      </w:r>
    </w:p>
    <w:p w:rsidR="00547277" w:rsidRPr="00D42AA6" w:rsidRDefault="00547277" w:rsidP="00547277">
      <w:pPr>
        <w:jc w:val="right"/>
      </w:pPr>
    </w:p>
    <w:p w:rsidR="00547277" w:rsidRPr="00D42AA6" w:rsidRDefault="00547277" w:rsidP="00547277">
      <w:pPr>
        <w:ind w:left="-142"/>
        <w:jc w:val="center"/>
        <w:rPr>
          <w:b/>
        </w:rPr>
      </w:pPr>
      <w:r w:rsidRPr="00D42AA6">
        <w:rPr>
          <w:b/>
        </w:rPr>
        <w:t>СМЕТА</w:t>
      </w:r>
    </w:p>
    <w:p w:rsidR="00547277" w:rsidRPr="00D42AA6" w:rsidRDefault="00547277" w:rsidP="00547277">
      <w:pPr>
        <w:jc w:val="center"/>
        <w:rPr>
          <w:b/>
        </w:rPr>
      </w:pPr>
      <w:r w:rsidRPr="00D42AA6">
        <w:rPr>
          <w:b/>
        </w:rPr>
        <w:t xml:space="preserve">затрат на реализацию мероприятий по обеспечению деятельности регионального центра компетенций в сфере производительности труда в Санкт-Петербурге, включающих в себя в том числе обучение, подготовку и содержание на время обучения тренеров, а также дополнительно привлеченных сотрудников региональных центров компетенций* </w:t>
      </w:r>
    </w:p>
    <w:p w:rsidR="00547277" w:rsidRPr="00D42AA6" w:rsidRDefault="00547277" w:rsidP="00547277"/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32"/>
        <w:gridCol w:w="7045"/>
        <w:gridCol w:w="1779"/>
      </w:tblGrid>
      <w:tr w:rsidR="00B92EBA" w:rsidRPr="00D42AA6" w:rsidTr="00401FA1">
        <w:trPr>
          <w:trHeight w:val="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77" w:rsidRPr="00D42AA6" w:rsidRDefault="00547277" w:rsidP="00E546B2">
            <w:pPr>
              <w:ind w:left="39" w:hanging="176"/>
              <w:jc w:val="center"/>
              <w:rPr>
                <w:b/>
                <w:bCs/>
              </w:rPr>
            </w:pPr>
            <w:r w:rsidRPr="00D42AA6">
              <w:rPr>
                <w:b/>
                <w:bCs/>
              </w:rPr>
              <w:t>№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277" w:rsidRPr="00D42AA6" w:rsidRDefault="00547277" w:rsidP="00E546B2">
            <w:pPr>
              <w:jc w:val="center"/>
              <w:rPr>
                <w:b/>
                <w:bCs/>
              </w:rPr>
            </w:pPr>
            <w:r w:rsidRPr="00D42AA6">
              <w:rPr>
                <w:b/>
                <w:bCs/>
              </w:rPr>
              <w:t xml:space="preserve">Направление затрат на реализацию мероприятий </w:t>
            </w:r>
            <w:r w:rsidRPr="00D42AA6">
              <w:rPr>
                <w:b/>
                <w:bCs/>
              </w:rPr>
              <w:br/>
            </w:r>
            <w:r w:rsidRPr="00D42AA6">
              <w:rPr>
                <w:b/>
              </w:rPr>
              <w:t xml:space="preserve">по обеспечению деятельности регионального центра компетенций в сфере производительности труда </w:t>
            </w:r>
            <w:r w:rsidRPr="00D42AA6">
              <w:rPr>
                <w:b/>
              </w:rPr>
              <w:br/>
              <w:t>в Санкт-Петербурге, включающих в себя в том числе обучение, подготовку и содержание на время обучения тренеров, а также дополнительно привлеченных сотрудников региональных центров компетенций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77" w:rsidRPr="00D42AA6" w:rsidRDefault="00547277" w:rsidP="00E546B2">
            <w:pPr>
              <w:jc w:val="center"/>
              <w:rPr>
                <w:b/>
                <w:bCs/>
              </w:rPr>
            </w:pPr>
            <w:r w:rsidRPr="00D42AA6">
              <w:rPr>
                <w:b/>
                <w:bCs/>
              </w:rPr>
              <w:t xml:space="preserve">Планируемый объем средств, </w:t>
            </w:r>
          </w:p>
          <w:p w:rsidR="00547277" w:rsidRPr="00D42AA6" w:rsidRDefault="00547277" w:rsidP="00E546B2">
            <w:pPr>
              <w:jc w:val="center"/>
              <w:rPr>
                <w:b/>
                <w:bCs/>
              </w:rPr>
            </w:pPr>
            <w:r w:rsidRPr="00D42AA6">
              <w:rPr>
                <w:b/>
                <w:bCs/>
              </w:rPr>
              <w:t>тыс. руб.</w:t>
            </w:r>
          </w:p>
        </w:tc>
      </w:tr>
      <w:tr w:rsidR="00B92EBA" w:rsidRPr="00D42AA6" w:rsidTr="00401FA1">
        <w:trPr>
          <w:trHeight w:val="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77" w:rsidRPr="00D42AA6" w:rsidRDefault="00547277" w:rsidP="00E546B2">
            <w:pPr>
              <w:ind w:left="39" w:hanging="34"/>
              <w:jc w:val="center"/>
              <w:rPr>
                <w:b/>
              </w:rPr>
            </w:pPr>
            <w:r w:rsidRPr="00D42AA6">
              <w:rPr>
                <w:b/>
              </w:rPr>
              <w:t>1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277" w:rsidRPr="00D42AA6" w:rsidRDefault="00547277" w:rsidP="00E546B2">
            <w:pPr>
              <w:jc w:val="center"/>
              <w:rPr>
                <w:b/>
              </w:rPr>
            </w:pPr>
            <w:r w:rsidRPr="00D42AA6">
              <w:rPr>
                <w:b/>
              </w:rPr>
              <w:t>2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77" w:rsidRPr="00D42AA6" w:rsidRDefault="00547277" w:rsidP="00E546B2">
            <w:pPr>
              <w:jc w:val="center"/>
              <w:rPr>
                <w:b/>
                <w:bCs/>
              </w:rPr>
            </w:pPr>
            <w:r w:rsidRPr="00D42AA6">
              <w:rPr>
                <w:b/>
                <w:bCs/>
              </w:rPr>
              <w:t>3</w:t>
            </w:r>
          </w:p>
        </w:tc>
      </w:tr>
      <w:tr w:rsidR="00B92EBA" w:rsidRPr="00D42AA6" w:rsidTr="00401FA1">
        <w:trPr>
          <w:trHeight w:val="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77" w:rsidRPr="00D42AA6" w:rsidRDefault="00547277" w:rsidP="00E546B2">
            <w:pPr>
              <w:ind w:left="39" w:firstLine="142"/>
              <w:rPr>
                <w:b/>
              </w:rPr>
            </w:pP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277" w:rsidRPr="00D42AA6" w:rsidRDefault="00547277" w:rsidP="00E546B2">
            <w:pPr>
              <w:rPr>
                <w:b/>
              </w:rPr>
            </w:pPr>
            <w:r w:rsidRPr="00D42AA6">
              <w:rPr>
                <w:b/>
              </w:rPr>
              <w:t>Всего: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77" w:rsidRPr="00D42AA6" w:rsidRDefault="00547277" w:rsidP="00E546B2">
            <w:pPr>
              <w:jc w:val="center"/>
              <w:rPr>
                <w:b/>
                <w:bCs/>
              </w:rPr>
            </w:pPr>
          </w:p>
        </w:tc>
      </w:tr>
      <w:tr w:rsidR="00B92EBA" w:rsidRPr="00D42AA6" w:rsidTr="00401FA1">
        <w:trPr>
          <w:trHeight w:val="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77" w:rsidRPr="00D42AA6" w:rsidRDefault="00547277" w:rsidP="004819B4">
            <w:pPr>
              <w:numPr>
                <w:ilvl w:val="0"/>
                <w:numId w:val="10"/>
              </w:numPr>
              <w:ind w:left="39" w:hanging="39"/>
              <w:contextualSpacing/>
              <w:jc w:val="center"/>
              <w:rPr>
                <w:bCs/>
                <w:szCs w:val="20"/>
              </w:rPr>
            </w:pP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277" w:rsidRPr="00B92EBA" w:rsidRDefault="004819B4" w:rsidP="00B92EBA">
            <w:pPr>
              <w:autoSpaceDE w:val="0"/>
              <w:autoSpaceDN w:val="0"/>
              <w:adjustRightInd w:val="0"/>
            </w:pPr>
            <w:r>
              <w:t>Выплаты заработной платы персоналу, всего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77" w:rsidRPr="00D42AA6" w:rsidRDefault="00547277" w:rsidP="00E546B2">
            <w:pPr>
              <w:jc w:val="center"/>
              <w:rPr>
                <w:bCs/>
              </w:rPr>
            </w:pPr>
          </w:p>
        </w:tc>
      </w:tr>
      <w:tr w:rsidR="004819B4" w:rsidRPr="00D42AA6" w:rsidTr="00401FA1">
        <w:trPr>
          <w:trHeight w:val="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9B4" w:rsidRPr="00D42AA6" w:rsidRDefault="004819B4" w:rsidP="004819B4">
            <w:pPr>
              <w:ind w:hanging="39"/>
              <w:contextualSpacing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1.1.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9B4" w:rsidRDefault="004819B4" w:rsidP="004819B4">
            <w:pPr>
              <w:autoSpaceDE w:val="0"/>
              <w:autoSpaceDN w:val="0"/>
              <w:adjustRightInd w:val="0"/>
            </w:pPr>
            <w:r>
              <w:t>из них:</w:t>
            </w:r>
          </w:p>
          <w:p w:rsidR="004819B4" w:rsidRDefault="00B92EBA" w:rsidP="004819B4">
            <w:pPr>
              <w:autoSpaceDE w:val="0"/>
              <w:autoSpaceDN w:val="0"/>
              <w:adjustRightInd w:val="0"/>
            </w:pPr>
            <w:r>
              <w:t>налог на доходы физических лиц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9B4" w:rsidRPr="00D42AA6" w:rsidRDefault="004819B4" w:rsidP="00E546B2">
            <w:pPr>
              <w:jc w:val="center"/>
              <w:rPr>
                <w:bCs/>
              </w:rPr>
            </w:pPr>
          </w:p>
        </w:tc>
      </w:tr>
      <w:tr w:rsidR="004819B4" w:rsidRPr="00D42AA6" w:rsidTr="00401FA1">
        <w:trPr>
          <w:trHeight w:val="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9B4" w:rsidRPr="00D42AA6" w:rsidRDefault="004819B4" w:rsidP="004819B4">
            <w:pPr>
              <w:ind w:hanging="39"/>
              <w:contextualSpacing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1.2.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9B4" w:rsidRDefault="004819B4" w:rsidP="004819B4">
            <w:pPr>
              <w:autoSpaceDE w:val="0"/>
              <w:autoSpaceDN w:val="0"/>
              <w:adjustRightInd w:val="0"/>
            </w:pPr>
            <w:r>
              <w:t>выплаты персоналу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9B4" w:rsidRPr="00D42AA6" w:rsidRDefault="004819B4" w:rsidP="00E546B2">
            <w:pPr>
              <w:jc w:val="center"/>
              <w:rPr>
                <w:bCs/>
              </w:rPr>
            </w:pPr>
          </w:p>
        </w:tc>
      </w:tr>
      <w:tr w:rsidR="004819B4" w:rsidRPr="00D42AA6" w:rsidTr="00401FA1">
        <w:trPr>
          <w:trHeight w:val="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9B4" w:rsidRPr="00D42AA6" w:rsidRDefault="004819B4" w:rsidP="004819B4">
            <w:pPr>
              <w:numPr>
                <w:ilvl w:val="0"/>
                <w:numId w:val="10"/>
              </w:numPr>
              <w:ind w:left="39" w:hanging="39"/>
              <w:contextualSpacing/>
              <w:jc w:val="center"/>
              <w:rPr>
                <w:bCs/>
                <w:szCs w:val="20"/>
              </w:rPr>
            </w:pP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9B4" w:rsidRDefault="004819B4" w:rsidP="004819B4">
            <w:pPr>
              <w:autoSpaceDE w:val="0"/>
              <w:autoSpaceDN w:val="0"/>
              <w:adjustRightInd w:val="0"/>
            </w:pPr>
            <w:r>
              <w:t>Взносы на обязательное социальное страхование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9B4" w:rsidRPr="00D42AA6" w:rsidRDefault="004819B4" w:rsidP="00E546B2">
            <w:pPr>
              <w:jc w:val="center"/>
              <w:rPr>
                <w:bCs/>
              </w:rPr>
            </w:pPr>
          </w:p>
        </w:tc>
      </w:tr>
      <w:tr w:rsidR="004819B4" w:rsidRPr="00D42AA6" w:rsidTr="00401FA1">
        <w:trPr>
          <w:trHeight w:val="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9B4" w:rsidRPr="00D42AA6" w:rsidRDefault="004819B4" w:rsidP="004819B4">
            <w:pPr>
              <w:ind w:hanging="39"/>
              <w:contextualSpacing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2.1.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9B4" w:rsidRDefault="004819B4" w:rsidP="004819B4">
            <w:pPr>
              <w:autoSpaceDE w:val="0"/>
              <w:autoSpaceDN w:val="0"/>
              <w:adjustRightInd w:val="0"/>
            </w:pPr>
            <w:r>
              <w:t>из них: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9B4" w:rsidRPr="00D42AA6" w:rsidRDefault="004819B4" w:rsidP="00E546B2">
            <w:pPr>
              <w:jc w:val="center"/>
              <w:rPr>
                <w:bCs/>
              </w:rPr>
            </w:pPr>
          </w:p>
        </w:tc>
      </w:tr>
      <w:tr w:rsidR="00B92EBA" w:rsidRPr="00D42AA6" w:rsidTr="00401FA1">
        <w:trPr>
          <w:trHeight w:val="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77" w:rsidRPr="00D42AA6" w:rsidRDefault="00547277" w:rsidP="004819B4">
            <w:pPr>
              <w:numPr>
                <w:ilvl w:val="0"/>
                <w:numId w:val="10"/>
              </w:numPr>
              <w:ind w:left="39" w:hanging="39"/>
              <w:contextualSpacing/>
              <w:jc w:val="center"/>
              <w:rPr>
                <w:bCs/>
                <w:szCs w:val="20"/>
              </w:rPr>
            </w:pP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277" w:rsidRPr="00B92EBA" w:rsidRDefault="00B92EBA" w:rsidP="00B92EBA">
            <w:pPr>
              <w:autoSpaceDE w:val="0"/>
              <w:autoSpaceDN w:val="0"/>
              <w:adjustRightInd w:val="0"/>
            </w:pPr>
            <w:r>
              <w:t>И</w:t>
            </w:r>
            <w:r w:rsidR="004819B4">
              <w:t>ные выплаты физическим лицам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77" w:rsidRPr="00D42AA6" w:rsidRDefault="00547277" w:rsidP="00E546B2">
            <w:pPr>
              <w:jc w:val="center"/>
              <w:rPr>
                <w:bCs/>
              </w:rPr>
            </w:pPr>
          </w:p>
        </w:tc>
      </w:tr>
      <w:tr w:rsidR="004819B4" w:rsidRPr="00D42AA6" w:rsidTr="00401FA1">
        <w:trPr>
          <w:trHeight w:val="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9B4" w:rsidRPr="00D42AA6" w:rsidRDefault="004819B4" w:rsidP="004819B4">
            <w:pPr>
              <w:numPr>
                <w:ilvl w:val="0"/>
                <w:numId w:val="10"/>
              </w:numPr>
              <w:ind w:left="39" w:hanging="39"/>
              <w:contextualSpacing/>
              <w:jc w:val="center"/>
              <w:rPr>
                <w:bCs/>
                <w:szCs w:val="20"/>
              </w:rPr>
            </w:pP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9B4" w:rsidRDefault="00B92EBA" w:rsidP="00B92EBA">
            <w:pPr>
              <w:autoSpaceDE w:val="0"/>
              <w:autoSpaceDN w:val="0"/>
              <w:adjustRightInd w:val="0"/>
            </w:pPr>
            <w:r>
              <w:t>Закупка работ и услуг, всего: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9B4" w:rsidRPr="00D42AA6" w:rsidRDefault="004819B4" w:rsidP="00E546B2">
            <w:pPr>
              <w:jc w:val="center"/>
              <w:rPr>
                <w:bCs/>
              </w:rPr>
            </w:pPr>
          </w:p>
        </w:tc>
      </w:tr>
      <w:tr w:rsidR="004819B4" w:rsidRPr="00D42AA6" w:rsidTr="00401FA1">
        <w:trPr>
          <w:trHeight w:val="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9B4" w:rsidRPr="00D42AA6" w:rsidRDefault="00B92EBA" w:rsidP="00B92EBA">
            <w:pPr>
              <w:ind w:hanging="39"/>
              <w:contextualSpacing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4.1.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Default="00B92EBA" w:rsidP="00B92EBA">
            <w:pPr>
              <w:autoSpaceDE w:val="0"/>
              <w:autoSpaceDN w:val="0"/>
              <w:adjustRightInd w:val="0"/>
            </w:pPr>
            <w:r>
              <w:t>из них:</w:t>
            </w:r>
          </w:p>
          <w:p w:rsidR="004819B4" w:rsidRDefault="00B92EBA" w:rsidP="00B92EBA">
            <w:pPr>
              <w:autoSpaceDE w:val="0"/>
              <w:autoSpaceDN w:val="0"/>
              <w:adjustRightInd w:val="0"/>
            </w:pPr>
            <w:r>
              <w:t>оплата работ и услуг контрагентам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9B4" w:rsidRPr="00D42AA6" w:rsidRDefault="004819B4" w:rsidP="00E546B2">
            <w:pPr>
              <w:jc w:val="center"/>
              <w:rPr>
                <w:bCs/>
              </w:rPr>
            </w:pPr>
          </w:p>
        </w:tc>
      </w:tr>
      <w:tr w:rsidR="004819B4" w:rsidRPr="00D42AA6" w:rsidTr="00401FA1">
        <w:trPr>
          <w:trHeight w:val="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9B4" w:rsidRPr="00D42AA6" w:rsidRDefault="00B92EBA" w:rsidP="00B92EBA">
            <w:pPr>
              <w:ind w:hanging="39"/>
              <w:contextualSpacing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4.2.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9B4" w:rsidRDefault="00B92EBA" w:rsidP="00B92EBA">
            <w:pPr>
              <w:autoSpaceDE w:val="0"/>
              <w:autoSpaceDN w:val="0"/>
              <w:adjustRightInd w:val="0"/>
            </w:pPr>
            <w:r>
              <w:t>налог на добавленную стоимость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9B4" w:rsidRPr="00D42AA6" w:rsidRDefault="004819B4" w:rsidP="00E546B2">
            <w:pPr>
              <w:jc w:val="center"/>
              <w:rPr>
                <w:bCs/>
              </w:rPr>
            </w:pPr>
          </w:p>
        </w:tc>
      </w:tr>
      <w:tr w:rsidR="00B92EBA" w:rsidRPr="00D42AA6" w:rsidTr="00401FA1">
        <w:trPr>
          <w:trHeight w:val="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77" w:rsidRPr="00D42AA6" w:rsidRDefault="00B92EBA" w:rsidP="00B92EBA">
            <w:pPr>
              <w:contextualSpacing/>
              <w:rPr>
                <w:bCs/>
                <w:szCs w:val="20"/>
              </w:rPr>
            </w:pPr>
            <w:r>
              <w:rPr>
                <w:bCs/>
                <w:szCs w:val="20"/>
              </w:rPr>
              <w:t>5.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77" w:rsidRPr="00B92EBA" w:rsidRDefault="00B92EBA" w:rsidP="00B92EBA">
            <w:pPr>
              <w:autoSpaceDE w:val="0"/>
              <w:autoSpaceDN w:val="0"/>
              <w:adjustRightInd w:val="0"/>
            </w:pPr>
            <w:r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77" w:rsidRPr="00D42AA6" w:rsidRDefault="00547277" w:rsidP="00E546B2">
            <w:pPr>
              <w:jc w:val="center"/>
              <w:rPr>
                <w:bCs/>
              </w:rPr>
            </w:pPr>
          </w:p>
        </w:tc>
      </w:tr>
      <w:tr w:rsidR="00B92EBA" w:rsidRPr="00D42AA6" w:rsidTr="00401FA1">
        <w:trPr>
          <w:trHeight w:val="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ind w:hanging="39"/>
              <w:contextualSpacing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5.1.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Default="00B92EBA" w:rsidP="00B92EBA">
            <w:pPr>
              <w:autoSpaceDE w:val="0"/>
              <w:autoSpaceDN w:val="0"/>
              <w:adjustRightInd w:val="0"/>
            </w:pPr>
            <w:r>
              <w:t>из них:</w:t>
            </w:r>
          </w:p>
          <w:p w:rsidR="00B92EBA" w:rsidRDefault="00B92EBA" w:rsidP="00B92EBA">
            <w:pPr>
              <w:autoSpaceDE w:val="0"/>
              <w:autoSpaceDN w:val="0"/>
              <w:adjustRightInd w:val="0"/>
            </w:pPr>
            <w:r>
              <w:t>оплата работ и услуг контрагентам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E546B2">
            <w:pPr>
              <w:jc w:val="center"/>
              <w:rPr>
                <w:bCs/>
              </w:rPr>
            </w:pPr>
          </w:p>
        </w:tc>
      </w:tr>
      <w:tr w:rsidR="00B92EBA" w:rsidRPr="00D42AA6" w:rsidTr="00401FA1">
        <w:trPr>
          <w:trHeight w:val="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ind w:hanging="39"/>
              <w:contextualSpacing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5.2.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Default="00B92EBA" w:rsidP="00B92EBA">
            <w:pPr>
              <w:autoSpaceDE w:val="0"/>
              <w:autoSpaceDN w:val="0"/>
              <w:adjustRightInd w:val="0"/>
            </w:pPr>
            <w:r>
              <w:t>налог на добавленную стоимость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E546B2">
            <w:pPr>
              <w:jc w:val="center"/>
              <w:rPr>
                <w:bCs/>
              </w:rPr>
            </w:pPr>
          </w:p>
        </w:tc>
      </w:tr>
      <w:tr w:rsidR="00B92EBA" w:rsidRPr="00D42AA6" w:rsidTr="00401FA1">
        <w:trPr>
          <w:trHeight w:val="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contextualSpacing/>
              <w:rPr>
                <w:bCs/>
                <w:szCs w:val="20"/>
              </w:rPr>
            </w:pPr>
            <w:r>
              <w:rPr>
                <w:bCs/>
                <w:szCs w:val="20"/>
              </w:rPr>
              <w:t>6.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Default="00B92EBA" w:rsidP="00B92EBA">
            <w:pPr>
              <w:autoSpaceDE w:val="0"/>
              <w:autoSpaceDN w:val="0"/>
              <w:adjustRightInd w:val="0"/>
            </w:pPr>
            <w:r>
              <w:t>Уплата налогов, сборов и иных платежей в бюджеты бюджетной системы Российской Федерации, за исключением налога на добавленную стоимость и взносов на обязательное социальное страхование, всего: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E546B2">
            <w:pPr>
              <w:jc w:val="center"/>
              <w:rPr>
                <w:bCs/>
              </w:rPr>
            </w:pPr>
          </w:p>
        </w:tc>
      </w:tr>
      <w:tr w:rsidR="00B92EBA" w:rsidRPr="00D42AA6" w:rsidTr="00401FA1">
        <w:trPr>
          <w:trHeight w:val="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contextualSpacing/>
              <w:rPr>
                <w:bCs/>
                <w:szCs w:val="20"/>
              </w:rPr>
            </w:pPr>
            <w:r>
              <w:rPr>
                <w:bCs/>
                <w:szCs w:val="20"/>
              </w:rPr>
              <w:t>7.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Default="00B92EBA" w:rsidP="00B92EBA">
            <w:pPr>
              <w:autoSpaceDE w:val="0"/>
              <w:autoSpaceDN w:val="0"/>
              <w:adjustRightInd w:val="0"/>
            </w:pPr>
            <w:r>
              <w:t>Предоставление средств иным юридическим лицам, индивидуальным предпринимателям, физическим лицам в форме гранта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E546B2">
            <w:pPr>
              <w:jc w:val="center"/>
              <w:rPr>
                <w:bCs/>
              </w:rPr>
            </w:pPr>
          </w:p>
        </w:tc>
      </w:tr>
      <w:tr w:rsidR="00B92EBA" w:rsidRPr="00D42AA6" w:rsidTr="00401FA1">
        <w:trPr>
          <w:trHeight w:val="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Default="00B92EBA" w:rsidP="00B92EBA">
            <w:pPr>
              <w:contextualSpacing/>
              <w:rPr>
                <w:bCs/>
                <w:szCs w:val="20"/>
              </w:rPr>
            </w:pPr>
            <w:r>
              <w:rPr>
                <w:bCs/>
                <w:szCs w:val="20"/>
              </w:rPr>
              <w:t>8.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Default="00B92EBA" w:rsidP="00B92EBA">
            <w:pPr>
              <w:autoSpaceDE w:val="0"/>
              <w:autoSpaceDN w:val="0"/>
              <w:adjustRightInd w:val="0"/>
            </w:pPr>
            <w:r>
              <w:t>Предоставление средств иным юридическим лицам в форме вклада в уставный (складочный) капитал юридического лица, в имущество юридического лица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E546B2">
            <w:pPr>
              <w:jc w:val="center"/>
              <w:rPr>
                <w:bCs/>
              </w:rPr>
            </w:pPr>
          </w:p>
        </w:tc>
      </w:tr>
      <w:tr w:rsidR="00B92EBA" w:rsidRPr="00D42AA6" w:rsidTr="00401FA1">
        <w:trPr>
          <w:trHeight w:val="20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Default="00B92EBA" w:rsidP="00B92EBA">
            <w:pPr>
              <w:contextualSpacing/>
              <w:rPr>
                <w:bCs/>
                <w:szCs w:val="20"/>
              </w:rPr>
            </w:pPr>
            <w:r>
              <w:rPr>
                <w:bCs/>
                <w:szCs w:val="20"/>
              </w:rPr>
              <w:t>9.</w:t>
            </w:r>
          </w:p>
        </w:tc>
        <w:tc>
          <w:tcPr>
            <w:tcW w:w="7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Default="00B92EBA" w:rsidP="00B92EBA">
            <w:pPr>
              <w:autoSpaceDE w:val="0"/>
              <w:autoSpaceDN w:val="0"/>
              <w:adjustRightInd w:val="0"/>
            </w:pPr>
            <w:r>
              <w:t>Иные выплаты, всего: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E546B2">
            <w:pPr>
              <w:jc w:val="center"/>
              <w:rPr>
                <w:bCs/>
              </w:rPr>
            </w:pPr>
          </w:p>
        </w:tc>
      </w:tr>
    </w:tbl>
    <w:p w:rsidR="00547277" w:rsidRPr="00D42AA6" w:rsidRDefault="00547277" w:rsidP="00547277"/>
    <w:p w:rsidR="00547277" w:rsidRPr="00D42AA6" w:rsidRDefault="00547277" w:rsidP="00547277">
      <w:pPr>
        <w:ind w:left="-142"/>
        <w:jc w:val="both"/>
        <w:rPr>
          <w:b/>
        </w:rPr>
      </w:pPr>
      <w:proofErr w:type="gramStart"/>
      <w:r w:rsidRPr="00D42AA6">
        <w:t xml:space="preserve">* Смета </w:t>
      </w:r>
      <w:r w:rsidRPr="00D42AA6">
        <w:rPr>
          <w:rFonts w:eastAsia="Calibri"/>
          <w:szCs w:val="28"/>
          <w:lang w:eastAsia="en-US"/>
        </w:rPr>
        <w:t xml:space="preserve">затрат на реализацию мероприятий по обеспечению деятельности регионального центра компетенций в сфере производительности труда в Санкт-Петербурге, включающих </w:t>
      </w:r>
      <w:r w:rsidRPr="00D42AA6">
        <w:rPr>
          <w:rFonts w:eastAsia="Calibri"/>
          <w:szCs w:val="28"/>
          <w:lang w:eastAsia="en-US"/>
        </w:rPr>
        <w:br/>
        <w:t xml:space="preserve">в себя в том числе обучение, подготовку и содержание на время обучения тренеров, а также дополнительно привлеченных сотрудников региональных центров компетенций, </w:t>
      </w:r>
      <w:r w:rsidR="00E546B2">
        <w:rPr>
          <w:rFonts w:eastAsia="Calibri"/>
          <w:szCs w:val="28"/>
          <w:lang w:eastAsia="en-US"/>
        </w:rPr>
        <w:t>содержит</w:t>
      </w:r>
      <w:r w:rsidRPr="00D42AA6">
        <w:rPr>
          <w:rFonts w:eastAsia="Calibri"/>
          <w:szCs w:val="28"/>
          <w:lang w:eastAsia="en-US"/>
        </w:rPr>
        <w:t xml:space="preserve"> направления затрат, установленные в пункте 1 приложения 1 к Порядку предоставления </w:t>
      </w:r>
      <w:r w:rsidR="00604E90">
        <w:rPr>
          <w:rFonts w:eastAsia="Calibri"/>
          <w:szCs w:val="28"/>
          <w:lang w:eastAsia="en-US"/>
        </w:rPr>
        <w:br/>
      </w:r>
      <w:r w:rsidRPr="00D42AA6">
        <w:rPr>
          <w:rFonts w:eastAsia="Calibri"/>
          <w:szCs w:val="28"/>
          <w:lang w:eastAsia="en-US"/>
        </w:rPr>
        <w:t>в 202</w:t>
      </w:r>
      <w:r w:rsidR="001D5E10">
        <w:rPr>
          <w:rFonts w:eastAsia="Calibri"/>
          <w:szCs w:val="28"/>
          <w:lang w:eastAsia="en-US"/>
        </w:rPr>
        <w:t>4</w:t>
      </w:r>
      <w:r w:rsidRPr="00D42AA6">
        <w:rPr>
          <w:rFonts w:eastAsia="Calibri"/>
          <w:szCs w:val="28"/>
          <w:lang w:eastAsia="en-US"/>
        </w:rPr>
        <w:t xml:space="preserve"> году субсидии социально ориентированной некоммерческой организации в</w:t>
      </w:r>
      <w:proofErr w:type="gramEnd"/>
      <w:r w:rsidRPr="00D42AA6">
        <w:rPr>
          <w:rFonts w:eastAsia="Calibri"/>
          <w:szCs w:val="28"/>
          <w:lang w:eastAsia="en-US"/>
        </w:rPr>
        <w:t xml:space="preserve"> рамках регионального проекта «Адресная поддержка повышения производительности труда </w:t>
      </w:r>
      <w:r w:rsidR="00604E90">
        <w:rPr>
          <w:rFonts w:eastAsia="Calibri"/>
          <w:szCs w:val="28"/>
          <w:lang w:eastAsia="en-US"/>
        </w:rPr>
        <w:br/>
      </w:r>
      <w:r w:rsidRPr="00D42AA6">
        <w:rPr>
          <w:rFonts w:eastAsia="Calibri"/>
          <w:szCs w:val="28"/>
          <w:lang w:eastAsia="en-US"/>
        </w:rPr>
        <w:t xml:space="preserve">на предприятиях» национального проекта «Производительность труда», </w:t>
      </w:r>
      <w:proofErr w:type="gramStart"/>
      <w:r w:rsidRPr="00D42AA6">
        <w:rPr>
          <w:rFonts w:eastAsia="Calibri"/>
          <w:szCs w:val="28"/>
          <w:lang w:eastAsia="en-US"/>
        </w:rPr>
        <w:t>утвержденному</w:t>
      </w:r>
      <w:proofErr w:type="gramEnd"/>
      <w:r w:rsidRPr="00D42AA6">
        <w:rPr>
          <w:rFonts w:eastAsia="Calibri"/>
          <w:szCs w:val="28"/>
          <w:lang w:eastAsia="en-US"/>
        </w:rPr>
        <w:t xml:space="preserve"> постановлением Правительства Санкт-Петербурга от </w:t>
      </w:r>
      <w:r w:rsidR="001D5E10">
        <w:rPr>
          <w:rFonts w:eastAsia="Calibri"/>
          <w:szCs w:val="28"/>
          <w:lang w:eastAsia="en-US"/>
        </w:rPr>
        <w:t>________</w:t>
      </w:r>
      <w:r w:rsidR="00E546B2">
        <w:rPr>
          <w:rFonts w:eastAsia="Calibri"/>
          <w:szCs w:val="28"/>
          <w:lang w:eastAsia="en-US"/>
        </w:rPr>
        <w:t xml:space="preserve"> </w:t>
      </w:r>
      <w:r w:rsidRPr="00D42AA6">
        <w:rPr>
          <w:rFonts w:eastAsia="Calibri"/>
          <w:szCs w:val="28"/>
          <w:lang w:eastAsia="en-US"/>
        </w:rPr>
        <w:t xml:space="preserve">№ </w:t>
      </w:r>
      <w:r w:rsidR="001D5E10">
        <w:rPr>
          <w:rFonts w:eastAsia="Calibri"/>
          <w:szCs w:val="28"/>
          <w:lang w:eastAsia="en-US"/>
        </w:rPr>
        <w:t>___</w:t>
      </w:r>
      <w:r w:rsidRPr="00D42AA6">
        <w:rPr>
          <w:rFonts w:eastAsia="Calibri"/>
          <w:szCs w:val="28"/>
          <w:lang w:eastAsia="en-US"/>
        </w:rPr>
        <w:t>.</w:t>
      </w:r>
    </w:p>
    <w:p w:rsidR="00547277" w:rsidRPr="00D42AA6" w:rsidRDefault="00547277" w:rsidP="00547277">
      <w:pPr>
        <w:ind w:left="-142"/>
        <w:jc w:val="center"/>
        <w:rPr>
          <w:b/>
        </w:rPr>
      </w:pPr>
    </w:p>
    <w:p w:rsidR="00547277" w:rsidRPr="00D42AA6" w:rsidRDefault="00547277" w:rsidP="00547277">
      <w:pPr>
        <w:ind w:left="-142"/>
        <w:jc w:val="both"/>
      </w:pPr>
    </w:p>
    <w:tbl>
      <w:tblPr>
        <w:tblW w:w="963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61"/>
        <w:gridCol w:w="5273"/>
      </w:tblGrid>
      <w:tr w:rsidR="00547277" w:rsidRPr="00D42AA6" w:rsidTr="00E546B2">
        <w:tc>
          <w:tcPr>
            <w:tcW w:w="4361" w:type="dxa"/>
          </w:tcPr>
          <w:p w:rsidR="00547277" w:rsidRPr="00D42AA6" w:rsidRDefault="00547277" w:rsidP="00E546B2">
            <w:pPr>
              <w:ind w:left="-108"/>
            </w:pPr>
            <w:r w:rsidRPr="00D42AA6">
              <w:t>Руководитель</w:t>
            </w:r>
          </w:p>
        </w:tc>
        <w:tc>
          <w:tcPr>
            <w:tcW w:w="5273" w:type="dxa"/>
          </w:tcPr>
          <w:p w:rsidR="00547277" w:rsidRPr="00D42AA6" w:rsidRDefault="00547277" w:rsidP="00E546B2">
            <w:pPr>
              <w:jc w:val="both"/>
              <w:rPr>
                <w:sz w:val="20"/>
                <w:szCs w:val="20"/>
              </w:rPr>
            </w:pPr>
            <w:r w:rsidRPr="00D42AA6">
              <w:rPr>
                <w:sz w:val="20"/>
                <w:szCs w:val="20"/>
              </w:rPr>
              <w:t xml:space="preserve"> __________________________________________________</w:t>
            </w:r>
          </w:p>
          <w:p w:rsidR="00547277" w:rsidRPr="00D42AA6" w:rsidRDefault="00547277" w:rsidP="00E546B2">
            <w:pPr>
              <w:jc w:val="center"/>
              <w:rPr>
                <w:sz w:val="20"/>
                <w:szCs w:val="20"/>
              </w:rPr>
            </w:pPr>
            <w:r w:rsidRPr="00D42AA6">
              <w:rPr>
                <w:sz w:val="16"/>
                <w:szCs w:val="20"/>
              </w:rPr>
              <w:t>(Подпись, Ф.И.О.)</w:t>
            </w:r>
          </w:p>
        </w:tc>
      </w:tr>
    </w:tbl>
    <w:p w:rsidR="00547277" w:rsidRPr="00D42AA6" w:rsidRDefault="00547277" w:rsidP="00547277">
      <w:pPr>
        <w:jc w:val="both"/>
        <w:rPr>
          <w:sz w:val="16"/>
          <w:szCs w:val="20"/>
        </w:rPr>
      </w:pPr>
      <w:r w:rsidRPr="00D42AA6">
        <w:tab/>
      </w:r>
      <w:r w:rsidRPr="00D42AA6">
        <w:tab/>
      </w:r>
      <w:r w:rsidRPr="00D42AA6">
        <w:tab/>
      </w:r>
      <w:r w:rsidRPr="00D42AA6">
        <w:tab/>
      </w:r>
      <w:r w:rsidRPr="00D42AA6">
        <w:tab/>
      </w:r>
    </w:p>
    <w:p w:rsidR="00547277" w:rsidRPr="00D42AA6" w:rsidRDefault="00547277" w:rsidP="00547277">
      <w:pPr>
        <w:jc w:val="both"/>
        <w:rPr>
          <w:sz w:val="16"/>
          <w:szCs w:val="20"/>
        </w:rPr>
      </w:pPr>
    </w:p>
    <w:p w:rsidR="00547277" w:rsidRPr="00D42AA6" w:rsidRDefault="00547277" w:rsidP="00547277">
      <w:pPr>
        <w:jc w:val="center"/>
        <w:rPr>
          <w:b/>
        </w:rPr>
      </w:pPr>
    </w:p>
    <w:tbl>
      <w:tblPr>
        <w:tblW w:w="963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61"/>
        <w:gridCol w:w="5273"/>
      </w:tblGrid>
      <w:tr w:rsidR="00547277" w:rsidRPr="00D42AA6" w:rsidTr="00E546B2">
        <w:tc>
          <w:tcPr>
            <w:tcW w:w="4361" w:type="dxa"/>
          </w:tcPr>
          <w:p w:rsidR="00547277" w:rsidRPr="00D42AA6" w:rsidRDefault="00547277" w:rsidP="00E546B2">
            <w:pPr>
              <w:ind w:left="-108"/>
            </w:pPr>
            <w:r w:rsidRPr="00D42AA6">
              <w:t>Главный бухгалтер</w:t>
            </w:r>
          </w:p>
        </w:tc>
        <w:tc>
          <w:tcPr>
            <w:tcW w:w="5273" w:type="dxa"/>
          </w:tcPr>
          <w:p w:rsidR="00547277" w:rsidRPr="00D42AA6" w:rsidRDefault="00547277" w:rsidP="00E546B2">
            <w:pPr>
              <w:jc w:val="both"/>
              <w:rPr>
                <w:sz w:val="20"/>
                <w:szCs w:val="20"/>
              </w:rPr>
            </w:pPr>
            <w:r w:rsidRPr="00D42AA6">
              <w:rPr>
                <w:sz w:val="20"/>
                <w:szCs w:val="20"/>
              </w:rPr>
              <w:t xml:space="preserve"> __________________________________________________</w:t>
            </w:r>
          </w:p>
          <w:p w:rsidR="00547277" w:rsidRPr="00D42AA6" w:rsidRDefault="00547277" w:rsidP="00E546B2">
            <w:pPr>
              <w:jc w:val="center"/>
              <w:rPr>
                <w:sz w:val="20"/>
                <w:szCs w:val="20"/>
              </w:rPr>
            </w:pPr>
            <w:r w:rsidRPr="00D42AA6">
              <w:rPr>
                <w:sz w:val="16"/>
                <w:szCs w:val="20"/>
              </w:rPr>
              <w:t>(Подпись, Ф.И.О.)</w:t>
            </w:r>
          </w:p>
        </w:tc>
      </w:tr>
    </w:tbl>
    <w:p w:rsidR="00547277" w:rsidRPr="00D42AA6" w:rsidRDefault="00547277" w:rsidP="00547277">
      <w:pPr>
        <w:ind w:firstLine="709"/>
        <w:jc w:val="both"/>
        <w:rPr>
          <w:sz w:val="20"/>
          <w:szCs w:val="20"/>
        </w:rPr>
      </w:pPr>
    </w:p>
    <w:p w:rsidR="00547277" w:rsidRPr="00D42AA6" w:rsidRDefault="00547277" w:rsidP="00547277">
      <w:pPr>
        <w:ind w:right="140"/>
        <w:jc w:val="right"/>
        <w:rPr>
          <w:sz w:val="20"/>
          <w:szCs w:val="20"/>
        </w:rPr>
      </w:pPr>
      <w:r w:rsidRPr="00D42AA6">
        <w:rPr>
          <w:sz w:val="20"/>
          <w:szCs w:val="20"/>
        </w:rPr>
        <w:t xml:space="preserve">«______» ___________ </w:t>
      </w:r>
      <w:r w:rsidRPr="00D42AA6">
        <w:t>20__</w:t>
      </w:r>
    </w:p>
    <w:p w:rsidR="00547277" w:rsidRPr="00D42AA6" w:rsidRDefault="00547277" w:rsidP="00547277">
      <w:pPr>
        <w:rPr>
          <w:lang w:val="en-US"/>
        </w:rPr>
      </w:pPr>
    </w:p>
    <w:p w:rsidR="00547277" w:rsidRPr="00D42AA6" w:rsidRDefault="00547277" w:rsidP="00547277">
      <w:pPr>
        <w:jc w:val="center"/>
      </w:pPr>
    </w:p>
    <w:p w:rsidR="00401FA1" w:rsidRDefault="00401FA1" w:rsidP="00547277">
      <w:pPr>
        <w:tabs>
          <w:tab w:val="left" w:pos="284"/>
          <w:tab w:val="left" w:pos="851"/>
          <w:tab w:val="left" w:pos="5954"/>
          <w:tab w:val="left" w:pos="6521"/>
        </w:tabs>
        <w:ind w:left="5387"/>
        <w:sectPr w:rsidR="00401FA1" w:rsidSect="00EA488E">
          <w:pgSz w:w="11906" w:h="16838"/>
          <w:pgMar w:top="709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547277" w:rsidRPr="00D42AA6" w:rsidRDefault="00547277" w:rsidP="00547277">
      <w:pPr>
        <w:tabs>
          <w:tab w:val="left" w:pos="284"/>
          <w:tab w:val="left" w:pos="851"/>
          <w:tab w:val="left" w:pos="5954"/>
          <w:tab w:val="left" w:pos="6521"/>
        </w:tabs>
        <w:ind w:left="5387"/>
      </w:pPr>
      <w:r w:rsidRPr="00D42AA6">
        <w:t>Приложение № 2 к Порядку</w:t>
      </w:r>
      <w:r>
        <w:t xml:space="preserve"> и сроку </w:t>
      </w:r>
      <w:r w:rsidRPr="00D42AA6">
        <w:t xml:space="preserve">проведения отбора </w:t>
      </w:r>
      <w:r w:rsidRPr="00D42AA6">
        <w:rPr>
          <w:rFonts w:eastAsia="Calibri"/>
          <w:lang w:eastAsia="en-US"/>
        </w:rPr>
        <w:t>получателя</w:t>
      </w:r>
      <w:r>
        <w:rPr>
          <w:rFonts w:eastAsia="Calibri"/>
          <w:lang w:eastAsia="en-US"/>
        </w:rPr>
        <w:t xml:space="preserve"> </w:t>
      </w:r>
      <w:r w:rsidRPr="00D42AA6">
        <w:rPr>
          <w:rFonts w:eastAsia="Calibri"/>
          <w:lang w:eastAsia="en-US"/>
        </w:rPr>
        <w:t>субсидии для предоставления субсидии, проводимого в форме запроса предложений, и принятия</w:t>
      </w:r>
      <w:r>
        <w:rPr>
          <w:rFonts w:eastAsia="Calibri"/>
          <w:lang w:eastAsia="en-US"/>
        </w:rPr>
        <w:t xml:space="preserve"> Комитетом по труду и занятости населения Санкт-Петербурга</w:t>
      </w:r>
      <w:r w:rsidRPr="00D42AA6">
        <w:rPr>
          <w:rFonts w:eastAsia="Calibri"/>
          <w:lang w:eastAsia="en-US"/>
        </w:rPr>
        <w:t xml:space="preserve"> решения </w:t>
      </w:r>
      <w:r>
        <w:rPr>
          <w:rFonts w:eastAsia="Calibri"/>
          <w:lang w:eastAsia="en-US"/>
        </w:rPr>
        <w:br/>
      </w:r>
      <w:r w:rsidRPr="00D42AA6">
        <w:rPr>
          <w:rFonts w:eastAsia="Calibri"/>
          <w:lang w:eastAsia="en-US"/>
        </w:rPr>
        <w:t>о предоставлении субсидии</w:t>
      </w:r>
    </w:p>
    <w:p w:rsidR="00547277" w:rsidRPr="00D42AA6" w:rsidRDefault="00547277" w:rsidP="00547277">
      <w:pPr>
        <w:jc w:val="center"/>
      </w:pPr>
    </w:p>
    <w:p w:rsidR="00547277" w:rsidRPr="00D42AA6" w:rsidRDefault="00547277" w:rsidP="00547277">
      <w:pPr>
        <w:jc w:val="right"/>
        <w:rPr>
          <w:b/>
        </w:rPr>
      </w:pPr>
      <w:r w:rsidRPr="00D42AA6">
        <w:rPr>
          <w:b/>
        </w:rPr>
        <w:t>Форма</w:t>
      </w:r>
    </w:p>
    <w:p w:rsidR="00547277" w:rsidRPr="00D42AA6" w:rsidRDefault="00547277" w:rsidP="00547277">
      <w:pPr>
        <w:jc w:val="right"/>
      </w:pPr>
    </w:p>
    <w:p w:rsidR="00547277" w:rsidRPr="00D42AA6" w:rsidRDefault="00547277" w:rsidP="00547277">
      <w:pPr>
        <w:ind w:left="-142"/>
        <w:jc w:val="center"/>
        <w:rPr>
          <w:b/>
        </w:rPr>
      </w:pPr>
      <w:r w:rsidRPr="00D42AA6">
        <w:rPr>
          <w:b/>
        </w:rPr>
        <w:t>СМЕТА</w:t>
      </w:r>
    </w:p>
    <w:p w:rsidR="00547277" w:rsidRPr="00D42AA6" w:rsidRDefault="00547277" w:rsidP="00547277">
      <w:pPr>
        <w:jc w:val="center"/>
        <w:rPr>
          <w:b/>
        </w:rPr>
      </w:pPr>
      <w:r w:rsidRPr="00D42AA6">
        <w:rPr>
          <w:b/>
        </w:rPr>
        <w:t>затрат на обеспечение деятельности «фабрики процессов»*</w:t>
      </w:r>
    </w:p>
    <w:p w:rsidR="00547277" w:rsidRPr="00D42AA6" w:rsidRDefault="00547277" w:rsidP="00547277"/>
    <w:tbl>
      <w:tblPr>
        <w:tblW w:w="935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34"/>
        <w:gridCol w:w="6704"/>
        <w:gridCol w:w="2120"/>
      </w:tblGrid>
      <w:tr w:rsidR="00547277" w:rsidRPr="00D42AA6" w:rsidTr="00B92EBA">
        <w:trPr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77" w:rsidRPr="00D42AA6" w:rsidRDefault="00547277" w:rsidP="00E546B2">
            <w:pPr>
              <w:ind w:left="39" w:hanging="176"/>
              <w:jc w:val="center"/>
              <w:rPr>
                <w:b/>
                <w:bCs/>
              </w:rPr>
            </w:pPr>
            <w:r w:rsidRPr="00D42AA6">
              <w:rPr>
                <w:b/>
                <w:bCs/>
              </w:rPr>
              <w:t>№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277" w:rsidRPr="00D42AA6" w:rsidRDefault="00547277" w:rsidP="00E546B2">
            <w:pPr>
              <w:jc w:val="center"/>
              <w:rPr>
                <w:b/>
                <w:bCs/>
              </w:rPr>
            </w:pPr>
            <w:r w:rsidRPr="00D42AA6">
              <w:rPr>
                <w:b/>
                <w:bCs/>
              </w:rPr>
              <w:t xml:space="preserve">Направление затрат на обеспечение деятельности </w:t>
            </w:r>
          </w:p>
          <w:p w:rsidR="00547277" w:rsidRPr="00D42AA6" w:rsidRDefault="00547277" w:rsidP="00E546B2">
            <w:pPr>
              <w:jc w:val="center"/>
              <w:rPr>
                <w:b/>
                <w:bCs/>
              </w:rPr>
            </w:pPr>
            <w:r w:rsidRPr="00D42AA6">
              <w:rPr>
                <w:b/>
              </w:rPr>
              <w:t>«фабрики процессов»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77" w:rsidRPr="00D42AA6" w:rsidRDefault="00547277" w:rsidP="00E546B2">
            <w:pPr>
              <w:jc w:val="center"/>
              <w:rPr>
                <w:b/>
                <w:bCs/>
              </w:rPr>
            </w:pPr>
            <w:r w:rsidRPr="00D42AA6">
              <w:rPr>
                <w:b/>
                <w:bCs/>
              </w:rPr>
              <w:t xml:space="preserve">Планируемый объем средств, </w:t>
            </w:r>
          </w:p>
          <w:p w:rsidR="00547277" w:rsidRPr="00D42AA6" w:rsidRDefault="00547277" w:rsidP="00E546B2">
            <w:pPr>
              <w:jc w:val="center"/>
              <w:rPr>
                <w:b/>
                <w:bCs/>
              </w:rPr>
            </w:pPr>
            <w:r w:rsidRPr="00D42AA6">
              <w:rPr>
                <w:b/>
                <w:bCs/>
              </w:rPr>
              <w:t>тыс. руб.</w:t>
            </w:r>
          </w:p>
        </w:tc>
      </w:tr>
      <w:tr w:rsidR="00547277" w:rsidRPr="00D42AA6" w:rsidTr="00B92EBA">
        <w:trPr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7277" w:rsidRPr="00D42AA6" w:rsidRDefault="00547277" w:rsidP="00E546B2">
            <w:pPr>
              <w:rPr>
                <w:b/>
              </w:rPr>
            </w:pPr>
            <w:r w:rsidRPr="00D42AA6">
              <w:rPr>
                <w:b/>
              </w:rPr>
              <w:t>1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277" w:rsidRPr="00D42AA6" w:rsidRDefault="00547277" w:rsidP="00E546B2">
            <w:pPr>
              <w:jc w:val="center"/>
              <w:rPr>
                <w:b/>
              </w:rPr>
            </w:pPr>
            <w:r w:rsidRPr="00D42AA6">
              <w:rPr>
                <w:b/>
              </w:rPr>
              <w:t>2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277" w:rsidRPr="00D42AA6" w:rsidRDefault="00547277" w:rsidP="00E546B2">
            <w:pPr>
              <w:jc w:val="center"/>
              <w:rPr>
                <w:b/>
                <w:bCs/>
              </w:rPr>
            </w:pPr>
            <w:r w:rsidRPr="00D42AA6">
              <w:rPr>
                <w:b/>
                <w:bCs/>
              </w:rPr>
              <w:t>3</w:t>
            </w:r>
          </w:p>
        </w:tc>
      </w:tr>
      <w:tr w:rsidR="00B92EBA" w:rsidRPr="00D42AA6" w:rsidTr="00B92EBA">
        <w:trPr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ind w:left="39" w:firstLine="142"/>
              <w:rPr>
                <w:b/>
              </w:rPr>
            </w:pP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EBA" w:rsidRPr="00D42AA6" w:rsidRDefault="00B92EBA" w:rsidP="00B92EBA">
            <w:pPr>
              <w:rPr>
                <w:b/>
              </w:rPr>
            </w:pPr>
            <w:r w:rsidRPr="00D42AA6">
              <w:rPr>
                <w:b/>
              </w:rPr>
              <w:t>Всего: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jc w:val="center"/>
              <w:rPr>
                <w:b/>
                <w:bCs/>
              </w:rPr>
            </w:pPr>
          </w:p>
        </w:tc>
      </w:tr>
      <w:tr w:rsidR="00B92EBA" w:rsidRPr="00D42AA6" w:rsidTr="00B92EBA">
        <w:trPr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contextualSpacing/>
              <w:rPr>
                <w:bCs/>
                <w:szCs w:val="20"/>
              </w:rPr>
            </w:pPr>
            <w:r>
              <w:rPr>
                <w:bCs/>
                <w:szCs w:val="20"/>
              </w:rPr>
              <w:t>1.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EBA" w:rsidRPr="00B92EBA" w:rsidRDefault="00B92EBA" w:rsidP="00B92EBA">
            <w:pPr>
              <w:autoSpaceDE w:val="0"/>
              <w:autoSpaceDN w:val="0"/>
              <w:adjustRightInd w:val="0"/>
            </w:pPr>
            <w:r>
              <w:t>Выплаты заработной платы персоналу, всего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jc w:val="center"/>
              <w:rPr>
                <w:bCs/>
              </w:rPr>
            </w:pPr>
          </w:p>
        </w:tc>
      </w:tr>
      <w:tr w:rsidR="00B92EBA" w:rsidRPr="00D42AA6" w:rsidTr="00B92EBA">
        <w:trPr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ind w:hanging="39"/>
              <w:contextualSpacing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1.1.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EBA" w:rsidRDefault="00B92EBA" w:rsidP="00B92EBA">
            <w:pPr>
              <w:autoSpaceDE w:val="0"/>
              <w:autoSpaceDN w:val="0"/>
              <w:adjustRightInd w:val="0"/>
            </w:pPr>
            <w:r>
              <w:t>из них:</w:t>
            </w:r>
          </w:p>
          <w:p w:rsidR="00B92EBA" w:rsidRDefault="00B92EBA" w:rsidP="00B92EBA">
            <w:pPr>
              <w:autoSpaceDE w:val="0"/>
              <w:autoSpaceDN w:val="0"/>
              <w:adjustRightInd w:val="0"/>
            </w:pPr>
            <w:r>
              <w:t>налог на доходы физических лиц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jc w:val="center"/>
              <w:rPr>
                <w:bCs/>
              </w:rPr>
            </w:pPr>
          </w:p>
        </w:tc>
      </w:tr>
      <w:tr w:rsidR="00B92EBA" w:rsidRPr="00D42AA6" w:rsidTr="00B92EBA">
        <w:trPr>
          <w:trHeight w:val="3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ind w:hanging="39"/>
              <w:contextualSpacing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1.2.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Default="00B92EBA" w:rsidP="00B92EBA">
            <w:pPr>
              <w:autoSpaceDE w:val="0"/>
              <w:autoSpaceDN w:val="0"/>
              <w:adjustRightInd w:val="0"/>
            </w:pPr>
            <w:r>
              <w:t>выплаты персоналу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jc w:val="center"/>
              <w:rPr>
                <w:bCs/>
              </w:rPr>
            </w:pPr>
          </w:p>
        </w:tc>
      </w:tr>
      <w:tr w:rsidR="00B92EBA" w:rsidRPr="00D42AA6" w:rsidTr="00B92EBA">
        <w:trPr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contextualSpacing/>
              <w:rPr>
                <w:bCs/>
                <w:szCs w:val="20"/>
              </w:rPr>
            </w:pPr>
            <w:r>
              <w:rPr>
                <w:bCs/>
                <w:szCs w:val="20"/>
              </w:rPr>
              <w:t>2.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Default="00B92EBA" w:rsidP="00B92EBA">
            <w:pPr>
              <w:autoSpaceDE w:val="0"/>
              <w:autoSpaceDN w:val="0"/>
              <w:adjustRightInd w:val="0"/>
            </w:pPr>
            <w:r>
              <w:t>Взносы на обязательное социальное страхование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jc w:val="center"/>
              <w:rPr>
                <w:bCs/>
              </w:rPr>
            </w:pPr>
          </w:p>
        </w:tc>
      </w:tr>
      <w:tr w:rsidR="00B92EBA" w:rsidRPr="00D42AA6" w:rsidTr="00B92EBA">
        <w:trPr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ind w:hanging="39"/>
              <w:contextualSpacing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2.1.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Default="00B92EBA" w:rsidP="00B92EBA">
            <w:pPr>
              <w:autoSpaceDE w:val="0"/>
              <w:autoSpaceDN w:val="0"/>
              <w:adjustRightInd w:val="0"/>
            </w:pPr>
            <w:r>
              <w:t>из них: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jc w:val="center"/>
              <w:rPr>
                <w:bCs/>
              </w:rPr>
            </w:pPr>
          </w:p>
        </w:tc>
      </w:tr>
      <w:tr w:rsidR="00B92EBA" w:rsidRPr="00D42AA6" w:rsidTr="00B92EBA">
        <w:trPr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contextualSpacing/>
              <w:rPr>
                <w:bCs/>
                <w:szCs w:val="20"/>
              </w:rPr>
            </w:pPr>
            <w:r>
              <w:rPr>
                <w:bCs/>
                <w:szCs w:val="20"/>
              </w:rPr>
              <w:t>3.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B92EBA" w:rsidRDefault="00B92EBA" w:rsidP="00B92EBA">
            <w:pPr>
              <w:autoSpaceDE w:val="0"/>
              <w:autoSpaceDN w:val="0"/>
              <w:adjustRightInd w:val="0"/>
            </w:pPr>
            <w:r>
              <w:t>Иные выплаты физическим лицам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jc w:val="center"/>
              <w:rPr>
                <w:bCs/>
              </w:rPr>
            </w:pPr>
          </w:p>
        </w:tc>
      </w:tr>
      <w:tr w:rsidR="00B92EBA" w:rsidRPr="00D42AA6" w:rsidTr="00B92EBA">
        <w:trPr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contextualSpacing/>
              <w:rPr>
                <w:bCs/>
                <w:szCs w:val="20"/>
              </w:rPr>
            </w:pPr>
            <w:r>
              <w:rPr>
                <w:bCs/>
                <w:szCs w:val="20"/>
              </w:rPr>
              <w:t>4.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Default="00B92EBA" w:rsidP="00B92EBA">
            <w:pPr>
              <w:autoSpaceDE w:val="0"/>
              <w:autoSpaceDN w:val="0"/>
              <w:adjustRightInd w:val="0"/>
            </w:pPr>
            <w:r>
              <w:t>Закупка работ и услуг, всего: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jc w:val="center"/>
              <w:rPr>
                <w:bCs/>
              </w:rPr>
            </w:pPr>
          </w:p>
        </w:tc>
      </w:tr>
      <w:tr w:rsidR="00B92EBA" w:rsidRPr="00D42AA6" w:rsidTr="00B92EBA">
        <w:trPr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ind w:hanging="39"/>
              <w:contextualSpacing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4.1.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Default="00B92EBA" w:rsidP="00B92EBA">
            <w:pPr>
              <w:autoSpaceDE w:val="0"/>
              <w:autoSpaceDN w:val="0"/>
              <w:adjustRightInd w:val="0"/>
            </w:pPr>
            <w:r>
              <w:t>из них:</w:t>
            </w:r>
          </w:p>
          <w:p w:rsidR="00B92EBA" w:rsidRDefault="00B92EBA" w:rsidP="00B92EBA">
            <w:pPr>
              <w:autoSpaceDE w:val="0"/>
              <w:autoSpaceDN w:val="0"/>
              <w:adjustRightInd w:val="0"/>
            </w:pPr>
            <w:r>
              <w:t>оплата работ и услуг контрагентам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jc w:val="center"/>
              <w:rPr>
                <w:bCs/>
              </w:rPr>
            </w:pPr>
          </w:p>
        </w:tc>
      </w:tr>
      <w:tr w:rsidR="00B92EBA" w:rsidRPr="00D42AA6" w:rsidTr="00B92EBA">
        <w:trPr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ind w:hanging="39"/>
              <w:contextualSpacing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4.2.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Default="00B92EBA" w:rsidP="00B92EBA">
            <w:pPr>
              <w:autoSpaceDE w:val="0"/>
              <w:autoSpaceDN w:val="0"/>
              <w:adjustRightInd w:val="0"/>
            </w:pPr>
            <w:r>
              <w:t>налог на добавленную стоимость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jc w:val="center"/>
              <w:rPr>
                <w:bCs/>
              </w:rPr>
            </w:pPr>
          </w:p>
        </w:tc>
      </w:tr>
      <w:tr w:rsidR="00B92EBA" w:rsidRPr="00D42AA6" w:rsidTr="00B92EBA">
        <w:trPr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contextualSpacing/>
              <w:rPr>
                <w:bCs/>
                <w:szCs w:val="20"/>
              </w:rPr>
            </w:pPr>
            <w:r>
              <w:rPr>
                <w:bCs/>
                <w:szCs w:val="20"/>
              </w:rPr>
              <w:t>5.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B92EBA" w:rsidRDefault="00B92EBA" w:rsidP="00B92EBA">
            <w:pPr>
              <w:autoSpaceDE w:val="0"/>
              <w:autoSpaceDN w:val="0"/>
              <w:adjustRightInd w:val="0"/>
            </w:pPr>
            <w:r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jc w:val="center"/>
              <w:rPr>
                <w:bCs/>
              </w:rPr>
            </w:pPr>
          </w:p>
        </w:tc>
      </w:tr>
      <w:tr w:rsidR="00B92EBA" w:rsidRPr="00D42AA6" w:rsidTr="00B92EBA">
        <w:trPr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ind w:hanging="39"/>
              <w:contextualSpacing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5.1.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Default="00B92EBA" w:rsidP="00B92EBA">
            <w:pPr>
              <w:autoSpaceDE w:val="0"/>
              <w:autoSpaceDN w:val="0"/>
              <w:adjustRightInd w:val="0"/>
            </w:pPr>
            <w:r>
              <w:t>из них:</w:t>
            </w:r>
          </w:p>
          <w:p w:rsidR="00B92EBA" w:rsidRDefault="00B92EBA" w:rsidP="00B92EBA">
            <w:pPr>
              <w:autoSpaceDE w:val="0"/>
              <w:autoSpaceDN w:val="0"/>
              <w:adjustRightInd w:val="0"/>
            </w:pPr>
            <w:r>
              <w:t>оплата работ и услуг контрагентам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jc w:val="center"/>
              <w:rPr>
                <w:bCs/>
              </w:rPr>
            </w:pPr>
          </w:p>
        </w:tc>
      </w:tr>
      <w:tr w:rsidR="00B92EBA" w:rsidRPr="00D42AA6" w:rsidTr="00B92EBA">
        <w:trPr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ind w:hanging="39"/>
              <w:contextualSpacing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5.2.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Default="00B92EBA" w:rsidP="00B92EBA">
            <w:pPr>
              <w:autoSpaceDE w:val="0"/>
              <w:autoSpaceDN w:val="0"/>
              <w:adjustRightInd w:val="0"/>
            </w:pPr>
            <w:r>
              <w:t>налог на добавленную стоимость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jc w:val="center"/>
              <w:rPr>
                <w:bCs/>
              </w:rPr>
            </w:pPr>
          </w:p>
        </w:tc>
      </w:tr>
      <w:tr w:rsidR="00B92EBA" w:rsidRPr="00D42AA6" w:rsidTr="00B92EBA">
        <w:trPr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contextualSpacing/>
              <w:rPr>
                <w:bCs/>
                <w:szCs w:val="20"/>
              </w:rPr>
            </w:pPr>
            <w:r>
              <w:rPr>
                <w:bCs/>
                <w:szCs w:val="20"/>
              </w:rPr>
              <w:t>6.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Default="00B92EBA" w:rsidP="00B92EBA">
            <w:pPr>
              <w:autoSpaceDE w:val="0"/>
              <w:autoSpaceDN w:val="0"/>
              <w:adjustRightInd w:val="0"/>
            </w:pPr>
            <w:r>
              <w:t>Уплата налогов, сборов и иных платежей в бюджеты бюджетной системы Российской Федерации, за исключением налога на добавленную стоимость и взносов на обязательное социальное страхование, всего: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jc w:val="center"/>
              <w:rPr>
                <w:bCs/>
              </w:rPr>
            </w:pPr>
          </w:p>
        </w:tc>
      </w:tr>
      <w:tr w:rsidR="00B92EBA" w:rsidRPr="00D42AA6" w:rsidTr="00B92EBA">
        <w:trPr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contextualSpacing/>
              <w:rPr>
                <w:bCs/>
                <w:szCs w:val="20"/>
              </w:rPr>
            </w:pPr>
            <w:r>
              <w:rPr>
                <w:bCs/>
                <w:szCs w:val="20"/>
              </w:rPr>
              <w:t>7.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Default="00B92EBA" w:rsidP="00B92EBA">
            <w:pPr>
              <w:autoSpaceDE w:val="0"/>
              <w:autoSpaceDN w:val="0"/>
              <w:adjustRightInd w:val="0"/>
            </w:pPr>
            <w:r>
              <w:t>Предоставление средств иным юридическим лицам, индивидуальным предпринимателям, физическим лицам в форме гранта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jc w:val="center"/>
              <w:rPr>
                <w:bCs/>
              </w:rPr>
            </w:pPr>
          </w:p>
        </w:tc>
      </w:tr>
      <w:tr w:rsidR="00B92EBA" w:rsidRPr="00D42AA6" w:rsidTr="00B92EBA">
        <w:trPr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Default="00B92EBA" w:rsidP="00B92EBA">
            <w:pPr>
              <w:contextualSpacing/>
              <w:rPr>
                <w:bCs/>
                <w:szCs w:val="20"/>
              </w:rPr>
            </w:pPr>
            <w:r>
              <w:rPr>
                <w:bCs/>
                <w:szCs w:val="20"/>
              </w:rPr>
              <w:t>8.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Default="00B92EBA" w:rsidP="00B92EBA">
            <w:pPr>
              <w:autoSpaceDE w:val="0"/>
              <w:autoSpaceDN w:val="0"/>
              <w:adjustRightInd w:val="0"/>
            </w:pPr>
            <w:r>
              <w:t>Предоставление средств иным юридическим лицам в форме вклада в уставный (складочный) капитал юридического лица, в имущество юридического лица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jc w:val="center"/>
              <w:rPr>
                <w:bCs/>
              </w:rPr>
            </w:pPr>
          </w:p>
        </w:tc>
      </w:tr>
      <w:tr w:rsidR="00B92EBA" w:rsidRPr="00D42AA6" w:rsidTr="00B92EBA">
        <w:trPr>
          <w:trHeight w:val="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Default="00B92EBA" w:rsidP="00B92EBA">
            <w:pPr>
              <w:contextualSpacing/>
              <w:rPr>
                <w:bCs/>
                <w:szCs w:val="20"/>
              </w:rPr>
            </w:pPr>
            <w:r>
              <w:rPr>
                <w:bCs/>
                <w:szCs w:val="20"/>
              </w:rPr>
              <w:t>9.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Default="00B92EBA" w:rsidP="00B92EBA">
            <w:pPr>
              <w:autoSpaceDE w:val="0"/>
              <w:autoSpaceDN w:val="0"/>
              <w:adjustRightInd w:val="0"/>
            </w:pPr>
            <w:r>
              <w:t>Иные выплаты, всего: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EBA" w:rsidRPr="00D42AA6" w:rsidRDefault="00B92EBA" w:rsidP="00B92EBA">
            <w:pPr>
              <w:jc w:val="center"/>
              <w:rPr>
                <w:bCs/>
              </w:rPr>
            </w:pPr>
          </w:p>
        </w:tc>
      </w:tr>
    </w:tbl>
    <w:p w:rsidR="00604E90" w:rsidRDefault="00604E90" w:rsidP="001D5E10">
      <w:pPr>
        <w:ind w:left="-142"/>
        <w:jc w:val="both"/>
      </w:pPr>
    </w:p>
    <w:p w:rsidR="00604E90" w:rsidRDefault="00604E90" w:rsidP="001D5E10">
      <w:pPr>
        <w:ind w:left="-142"/>
        <w:jc w:val="both"/>
      </w:pPr>
    </w:p>
    <w:p w:rsidR="00547277" w:rsidRPr="00D42AA6" w:rsidRDefault="00547277" w:rsidP="001D5E10">
      <w:pPr>
        <w:ind w:left="-142"/>
        <w:jc w:val="both"/>
        <w:rPr>
          <w:b/>
        </w:rPr>
      </w:pPr>
      <w:r w:rsidRPr="00D42AA6">
        <w:t xml:space="preserve">*Смета затрат на обеспечение деятельности «фабрики процессов» </w:t>
      </w:r>
      <w:r w:rsidR="00E546B2">
        <w:t>содержит</w:t>
      </w:r>
      <w:r w:rsidRPr="00D42AA6">
        <w:t xml:space="preserve"> направления затрат, установленные в пункте 2 приложения 1 к </w:t>
      </w:r>
      <w:r w:rsidR="00E546B2">
        <w:rPr>
          <w:rFonts w:eastAsia="Calibri"/>
          <w:szCs w:val="28"/>
          <w:lang w:eastAsia="en-US"/>
        </w:rPr>
        <w:t xml:space="preserve">Порядку предоставления </w:t>
      </w:r>
      <w:r w:rsidRPr="00D42AA6">
        <w:rPr>
          <w:rFonts w:eastAsia="Calibri"/>
          <w:szCs w:val="28"/>
          <w:lang w:eastAsia="en-US"/>
        </w:rPr>
        <w:t>в 202</w:t>
      </w:r>
      <w:r w:rsidR="00E546B2">
        <w:rPr>
          <w:rFonts w:eastAsia="Calibri"/>
          <w:szCs w:val="28"/>
          <w:lang w:eastAsia="en-US"/>
        </w:rPr>
        <w:t>4</w:t>
      </w:r>
      <w:r w:rsidRPr="00D42AA6">
        <w:rPr>
          <w:rFonts w:eastAsia="Calibri"/>
          <w:szCs w:val="28"/>
          <w:lang w:eastAsia="en-US"/>
        </w:rPr>
        <w:t xml:space="preserve"> году субсидии социально ориентированной некоммерческой организации в рамках регионального проекта «Адресная поддержка повышения производительности труда </w:t>
      </w:r>
      <w:r w:rsidR="00E546B2">
        <w:rPr>
          <w:rFonts w:eastAsia="Calibri"/>
          <w:szCs w:val="28"/>
          <w:lang w:eastAsia="en-US"/>
        </w:rPr>
        <w:br/>
      </w:r>
      <w:r w:rsidRPr="00D42AA6">
        <w:rPr>
          <w:rFonts w:eastAsia="Calibri"/>
          <w:szCs w:val="28"/>
          <w:lang w:eastAsia="en-US"/>
        </w:rPr>
        <w:t xml:space="preserve">на предприятиях» национального проекта «Производительность труда», утвержденному постановлением Правительства Санкт-Петербурга </w:t>
      </w:r>
      <w:proofErr w:type="gramStart"/>
      <w:r w:rsidR="001D5E10" w:rsidRPr="00D42AA6">
        <w:rPr>
          <w:rFonts w:eastAsia="Calibri"/>
          <w:szCs w:val="28"/>
          <w:lang w:eastAsia="en-US"/>
        </w:rPr>
        <w:t>от</w:t>
      </w:r>
      <w:proofErr w:type="gramEnd"/>
      <w:r w:rsidR="001D5E10" w:rsidRPr="00D42AA6">
        <w:rPr>
          <w:rFonts w:eastAsia="Calibri"/>
          <w:szCs w:val="28"/>
          <w:lang w:eastAsia="en-US"/>
        </w:rPr>
        <w:t xml:space="preserve"> </w:t>
      </w:r>
      <w:r w:rsidR="001D5E10">
        <w:rPr>
          <w:rFonts w:eastAsia="Calibri"/>
          <w:szCs w:val="28"/>
          <w:lang w:eastAsia="en-US"/>
        </w:rPr>
        <w:t>________</w:t>
      </w:r>
      <w:r w:rsidR="00E546B2">
        <w:rPr>
          <w:rFonts w:eastAsia="Calibri"/>
          <w:szCs w:val="28"/>
          <w:lang w:eastAsia="en-US"/>
        </w:rPr>
        <w:t xml:space="preserve"> </w:t>
      </w:r>
      <w:r w:rsidR="001D5E10" w:rsidRPr="00D42AA6">
        <w:rPr>
          <w:rFonts w:eastAsia="Calibri"/>
          <w:szCs w:val="28"/>
          <w:lang w:eastAsia="en-US"/>
        </w:rPr>
        <w:t xml:space="preserve">№ </w:t>
      </w:r>
      <w:r w:rsidR="001D5E10">
        <w:rPr>
          <w:rFonts w:eastAsia="Calibri"/>
          <w:szCs w:val="28"/>
          <w:lang w:eastAsia="en-US"/>
        </w:rPr>
        <w:t>___</w:t>
      </w:r>
      <w:r w:rsidR="001D5E10" w:rsidRPr="00D42AA6">
        <w:rPr>
          <w:rFonts w:eastAsia="Calibri"/>
          <w:szCs w:val="28"/>
          <w:lang w:eastAsia="en-US"/>
        </w:rPr>
        <w:t>.</w:t>
      </w:r>
    </w:p>
    <w:p w:rsidR="00547277" w:rsidRPr="00D42AA6" w:rsidRDefault="00547277" w:rsidP="00547277">
      <w:pPr>
        <w:jc w:val="center"/>
        <w:rPr>
          <w:b/>
        </w:rPr>
      </w:pPr>
    </w:p>
    <w:p w:rsidR="00547277" w:rsidRPr="00D42AA6" w:rsidRDefault="00547277" w:rsidP="00547277">
      <w:pPr>
        <w:jc w:val="center"/>
        <w:rPr>
          <w:b/>
        </w:rPr>
      </w:pPr>
    </w:p>
    <w:tbl>
      <w:tblPr>
        <w:tblW w:w="963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61"/>
        <w:gridCol w:w="5273"/>
      </w:tblGrid>
      <w:tr w:rsidR="00547277" w:rsidRPr="00D42AA6" w:rsidTr="00E546B2">
        <w:tc>
          <w:tcPr>
            <w:tcW w:w="4361" w:type="dxa"/>
          </w:tcPr>
          <w:p w:rsidR="00547277" w:rsidRPr="00D42AA6" w:rsidRDefault="00547277" w:rsidP="00E546B2">
            <w:pPr>
              <w:ind w:left="-108"/>
            </w:pPr>
            <w:r w:rsidRPr="00D42AA6">
              <w:t>Руководитель</w:t>
            </w:r>
          </w:p>
        </w:tc>
        <w:tc>
          <w:tcPr>
            <w:tcW w:w="5273" w:type="dxa"/>
          </w:tcPr>
          <w:p w:rsidR="00547277" w:rsidRPr="00D42AA6" w:rsidRDefault="00547277" w:rsidP="00E546B2">
            <w:pPr>
              <w:jc w:val="both"/>
              <w:rPr>
                <w:sz w:val="20"/>
                <w:szCs w:val="20"/>
              </w:rPr>
            </w:pPr>
            <w:r w:rsidRPr="00D42AA6">
              <w:rPr>
                <w:sz w:val="20"/>
                <w:szCs w:val="20"/>
              </w:rPr>
              <w:t xml:space="preserve"> __________________________________________________</w:t>
            </w:r>
          </w:p>
          <w:p w:rsidR="00547277" w:rsidRPr="00D42AA6" w:rsidRDefault="00547277" w:rsidP="00E546B2">
            <w:pPr>
              <w:jc w:val="center"/>
              <w:rPr>
                <w:sz w:val="20"/>
                <w:szCs w:val="20"/>
              </w:rPr>
            </w:pPr>
            <w:r w:rsidRPr="00D42AA6">
              <w:rPr>
                <w:sz w:val="16"/>
                <w:szCs w:val="20"/>
              </w:rPr>
              <w:t>(Подпись, Ф.И.О.)</w:t>
            </w:r>
          </w:p>
        </w:tc>
      </w:tr>
    </w:tbl>
    <w:p w:rsidR="00547277" w:rsidRPr="00D42AA6" w:rsidRDefault="00547277" w:rsidP="00547277">
      <w:pPr>
        <w:jc w:val="center"/>
        <w:rPr>
          <w:b/>
        </w:rPr>
      </w:pPr>
    </w:p>
    <w:p w:rsidR="00547277" w:rsidRPr="00D42AA6" w:rsidRDefault="00547277" w:rsidP="00547277">
      <w:pPr>
        <w:jc w:val="center"/>
        <w:rPr>
          <w:b/>
        </w:rPr>
      </w:pPr>
    </w:p>
    <w:tbl>
      <w:tblPr>
        <w:tblW w:w="963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61"/>
        <w:gridCol w:w="5273"/>
      </w:tblGrid>
      <w:tr w:rsidR="00547277" w:rsidRPr="00D42AA6" w:rsidTr="00E546B2">
        <w:tc>
          <w:tcPr>
            <w:tcW w:w="4361" w:type="dxa"/>
          </w:tcPr>
          <w:p w:rsidR="00547277" w:rsidRPr="00D42AA6" w:rsidRDefault="00547277" w:rsidP="00E546B2">
            <w:pPr>
              <w:ind w:left="-108"/>
            </w:pPr>
            <w:r w:rsidRPr="00D42AA6">
              <w:t>Главный бухгалтер</w:t>
            </w:r>
          </w:p>
        </w:tc>
        <w:tc>
          <w:tcPr>
            <w:tcW w:w="5273" w:type="dxa"/>
          </w:tcPr>
          <w:p w:rsidR="00547277" w:rsidRPr="00D42AA6" w:rsidRDefault="00547277" w:rsidP="00E546B2">
            <w:pPr>
              <w:jc w:val="both"/>
              <w:rPr>
                <w:sz w:val="20"/>
                <w:szCs w:val="20"/>
              </w:rPr>
            </w:pPr>
            <w:r w:rsidRPr="00D42AA6">
              <w:rPr>
                <w:sz w:val="20"/>
                <w:szCs w:val="20"/>
              </w:rPr>
              <w:t xml:space="preserve"> __________________________________________________</w:t>
            </w:r>
          </w:p>
          <w:p w:rsidR="00547277" w:rsidRPr="00D42AA6" w:rsidRDefault="00547277" w:rsidP="00E546B2">
            <w:pPr>
              <w:jc w:val="center"/>
              <w:rPr>
                <w:sz w:val="20"/>
                <w:szCs w:val="20"/>
              </w:rPr>
            </w:pPr>
            <w:r w:rsidRPr="00D42AA6">
              <w:rPr>
                <w:sz w:val="16"/>
                <w:szCs w:val="20"/>
              </w:rPr>
              <w:t>(Подпись, Ф.И.О.)</w:t>
            </w:r>
          </w:p>
        </w:tc>
      </w:tr>
    </w:tbl>
    <w:p w:rsidR="00547277" w:rsidRPr="00D42AA6" w:rsidRDefault="00547277" w:rsidP="00547277">
      <w:pPr>
        <w:ind w:firstLine="709"/>
        <w:jc w:val="both"/>
        <w:rPr>
          <w:sz w:val="20"/>
          <w:szCs w:val="20"/>
        </w:rPr>
      </w:pPr>
    </w:p>
    <w:p w:rsidR="00547277" w:rsidRPr="00D42AA6" w:rsidRDefault="00547277" w:rsidP="00547277">
      <w:pPr>
        <w:ind w:right="140"/>
        <w:jc w:val="right"/>
        <w:rPr>
          <w:sz w:val="20"/>
          <w:szCs w:val="20"/>
        </w:rPr>
      </w:pPr>
      <w:r w:rsidRPr="00D42AA6">
        <w:rPr>
          <w:sz w:val="20"/>
          <w:szCs w:val="20"/>
        </w:rPr>
        <w:t xml:space="preserve">«______» ___________ </w:t>
      </w:r>
      <w:r w:rsidRPr="00D42AA6">
        <w:t>20__</w:t>
      </w:r>
    </w:p>
    <w:p w:rsidR="00547277" w:rsidRPr="00D42AA6" w:rsidRDefault="00547277" w:rsidP="00547277">
      <w:pPr>
        <w:jc w:val="center"/>
        <w:rPr>
          <w:b/>
        </w:rPr>
      </w:pPr>
    </w:p>
    <w:p w:rsidR="00547277" w:rsidRPr="00D42AA6" w:rsidRDefault="00547277" w:rsidP="00547277">
      <w:pPr>
        <w:jc w:val="center"/>
      </w:pPr>
    </w:p>
    <w:p w:rsidR="00401FA1" w:rsidRDefault="00401FA1" w:rsidP="00547277">
      <w:pPr>
        <w:jc w:val="center"/>
        <w:sectPr w:rsidR="00401FA1" w:rsidSect="00EA488E">
          <w:pgSz w:w="11906" w:h="16838"/>
          <w:pgMar w:top="709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547277" w:rsidRPr="00D42AA6" w:rsidRDefault="00547277" w:rsidP="00547277">
      <w:pPr>
        <w:tabs>
          <w:tab w:val="left" w:pos="284"/>
          <w:tab w:val="left" w:pos="851"/>
          <w:tab w:val="left" w:pos="5954"/>
          <w:tab w:val="left" w:pos="6521"/>
        </w:tabs>
        <w:ind w:left="5387"/>
        <w:rPr>
          <w:bCs/>
          <w:sz w:val="18"/>
          <w:szCs w:val="18"/>
        </w:rPr>
      </w:pPr>
      <w:r w:rsidRPr="00D42AA6">
        <w:t>Приложение № 3 к Порядку</w:t>
      </w:r>
      <w:r>
        <w:t xml:space="preserve"> и сроку </w:t>
      </w:r>
      <w:r w:rsidRPr="00D42AA6">
        <w:t xml:space="preserve">проведения отбора </w:t>
      </w:r>
      <w:r w:rsidRPr="00D42AA6">
        <w:rPr>
          <w:rFonts w:eastAsia="Calibri"/>
          <w:lang w:eastAsia="en-US"/>
        </w:rPr>
        <w:t>получателя</w:t>
      </w:r>
      <w:r>
        <w:rPr>
          <w:rFonts w:eastAsia="Calibri"/>
          <w:lang w:eastAsia="en-US"/>
        </w:rPr>
        <w:t xml:space="preserve"> </w:t>
      </w:r>
      <w:r w:rsidRPr="00D42AA6">
        <w:rPr>
          <w:rFonts w:eastAsia="Calibri"/>
          <w:lang w:eastAsia="en-US"/>
        </w:rPr>
        <w:t>субсидии для предоставления субсидии, проводимого в форме запроса предложений, и принятия</w:t>
      </w:r>
      <w:r>
        <w:rPr>
          <w:rFonts w:eastAsia="Calibri"/>
          <w:lang w:eastAsia="en-US"/>
        </w:rPr>
        <w:t xml:space="preserve"> Комитетом по труду и занятости населения Санкт-Петербурга</w:t>
      </w:r>
      <w:r w:rsidRPr="00D42AA6">
        <w:rPr>
          <w:rFonts w:eastAsia="Calibri"/>
          <w:lang w:eastAsia="en-US"/>
        </w:rPr>
        <w:t xml:space="preserve"> решения </w:t>
      </w:r>
      <w:r>
        <w:rPr>
          <w:rFonts w:eastAsia="Calibri"/>
          <w:lang w:eastAsia="en-US"/>
        </w:rPr>
        <w:br/>
      </w:r>
      <w:r w:rsidRPr="00D42AA6">
        <w:rPr>
          <w:rFonts w:eastAsia="Calibri"/>
          <w:lang w:eastAsia="en-US"/>
        </w:rPr>
        <w:t>о предоставлении субсидии</w:t>
      </w:r>
    </w:p>
    <w:p w:rsidR="00547277" w:rsidRPr="00D42AA6" w:rsidRDefault="00547277" w:rsidP="00547277">
      <w:pPr>
        <w:widowControl w:val="0"/>
        <w:jc w:val="right"/>
        <w:rPr>
          <w:b/>
          <w:bCs/>
        </w:rPr>
      </w:pPr>
      <w:r w:rsidRPr="00D42AA6">
        <w:rPr>
          <w:b/>
          <w:bCs/>
        </w:rPr>
        <w:t xml:space="preserve">Форма </w:t>
      </w:r>
    </w:p>
    <w:p w:rsidR="00547277" w:rsidRPr="00D42AA6" w:rsidRDefault="00547277" w:rsidP="00547277">
      <w:pPr>
        <w:widowControl w:val="0"/>
        <w:jc w:val="right"/>
        <w:rPr>
          <w:b/>
          <w:bCs/>
        </w:rPr>
      </w:pPr>
    </w:p>
    <w:p w:rsidR="00547277" w:rsidRPr="00D42AA6" w:rsidRDefault="00547277" w:rsidP="00547277">
      <w:pPr>
        <w:widowControl w:val="0"/>
        <w:jc w:val="center"/>
        <w:rPr>
          <w:b/>
          <w:bCs/>
        </w:rPr>
      </w:pPr>
      <w:r w:rsidRPr="00D42AA6">
        <w:rPr>
          <w:b/>
          <w:bCs/>
        </w:rPr>
        <w:t>СОГЛАСИЕ</w:t>
      </w:r>
    </w:p>
    <w:p w:rsidR="00547277" w:rsidRDefault="00547277" w:rsidP="00547277">
      <w:pPr>
        <w:widowControl w:val="0"/>
        <w:jc w:val="center"/>
        <w:rPr>
          <w:b/>
          <w:bCs/>
        </w:rPr>
      </w:pPr>
      <w:r w:rsidRPr="00D42AA6">
        <w:rPr>
          <w:b/>
          <w:bCs/>
        </w:rPr>
        <w:t>на обработку персональных данных</w:t>
      </w:r>
      <w:r>
        <w:rPr>
          <w:b/>
          <w:bCs/>
        </w:rPr>
        <w:t xml:space="preserve"> </w:t>
      </w:r>
    </w:p>
    <w:p w:rsidR="00547277" w:rsidRPr="00D42AA6" w:rsidRDefault="00547277" w:rsidP="00547277">
      <w:pPr>
        <w:widowControl w:val="0"/>
        <w:jc w:val="center"/>
        <w:rPr>
          <w:b/>
          <w:bCs/>
        </w:rPr>
      </w:pPr>
      <w:r w:rsidRPr="00F42D00">
        <w:rPr>
          <w:b/>
          <w:bCs/>
        </w:rPr>
        <w:t>руководителя, членов коллегиального исполнительного органа, лица, исполняющего функции единоличного исполнительного органа, главного бухгалтера и иных сотрудников участника отбора, персональные данные которых представляются Комитету</w:t>
      </w:r>
      <w:r>
        <w:rPr>
          <w:b/>
          <w:bCs/>
        </w:rPr>
        <w:t xml:space="preserve"> по труду и занятости населения Санкт-Петербурга</w:t>
      </w:r>
    </w:p>
    <w:p w:rsidR="00547277" w:rsidRPr="00D42AA6" w:rsidRDefault="00547277" w:rsidP="00547277">
      <w:pPr>
        <w:widowControl w:val="0"/>
        <w:ind w:left="-709"/>
        <w:jc w:val="center"/>
        <w:rPr>
          <w:bCs/>
          <w:sz w:val="20"/>
          <w:szCs w:val="20"/>
        </w:rPr>
      </w:pPr>
    </w:p>
    <w:p w:rsidR="00547277" w:rsidRPr="00D42AA6" w:rsidRDefault="00547277" w:rsidP="00547277">
      <w:pPr>
        <w:ind w:firstLine="709"/>
        <w:jc w:val="both"/>
        <w:rPr>
          <w:rFonts w:eastAsia="Calibri"/>
        </w:rPr>
      </w:pPr>
      <w:r w:rsidRPr="00D42AA6">
        <w:rPr>
          <w:rFonts w:eastAsia="Calibri"/>
        </w:rPr>
        <w:t>Я, _____________________________________________________________________</w:t>
      </w:r>
    </w:p>
    <w:p w:rsidR="00547277" w:rsidRPr="00D42AA6" w:rsidRDefault="00547277" w:rsidP="00547277">
      <w:pPr>
        <w:ind w:firstLine="709"/>
        <w:jc w:val="center"/>
        <w:rPr>
          <w:rFonts w:eastAsia="Calibri"/>
        </w:rPr>
      </w:pPr>
      <w:r w:rsidRPr="00D42AA6">
        <w:rPr>
          <w:rFonts w:eastAsia="Calibri"/>
        </w:rPr>
        <w:t>(Фамилия, имя, отчество – при наличии)</w:t>
      </w:r>
    </w:p>
    <w:p w:rsidR="00547277" w:rsidRPr="00D42AA6" w:rsidRDefault="00547277" w:rsidP="00547277">
      <w:pPr>
        <w:ind w:firstLine="709"/>
        <w:jc w:val="both"/>
        <w:rPr>
          <w:rFonts w:eastAsia="Calibri"/>
        </w:rPr>
      </w:pPr>
    </w:p>
    <w:p w:rsidR="00547277" w:rsidRPr="00D42AA6" w:rsidRDefault="00547277" w:rsidP="00547277">
      <w:pPr>
        <w:rPr>
          <w:rFonts w:eastAsia="Calibri"/>
        </w:rPr>
      </w:pPr>
      <w:r w:rsidRPr="00D42AA6">
        <w:rPr>
          <w:rFonts w:eastAsia="Calibri"/>
        </w:rPr>
        <w:t>основной документ, удостоверяющий личность: _____________________________________________________________________________</w:t>
      </w:r>
    </w:p>
    <w:p w:rsidR="00547277" w:rsidRPr="00D42AA6" w:rsidRDefault="00547277" w:rsidP="00547277">
      <w:pPr>
        <w:rPr>
          <w:rFonts w:eastAsia="Calibri"/>
        </w:rPr>
      </w:pPr>
      <w:r w:rsidRPr="00D42AA6">
        <w:rPr>
          <w:rFonts w:eastAsia="Calibri"/>
        </w:rPr>
        <w:t xml:space="preserve">_____________________________________________________________________________ </w:t>
      </w:r>
    </w:p>
    <w:p w:rsidR="00547277" w:rsidRPr="00D42AA6" w:rsidRDefault="00547277" w:rsidP="00547277">
      <w:pPr>
        <w:jc w:val="both"/>
        <w:rPr>
          <w:rFonts w:eastAsia="Calibri"/>
        </w:rPr>
      </w:pPr>
      <w:r w:rsidRPr="00D42AA6">
        <w:rPr>
          <w:rFonts w:eastAsia="Calibri"/>
        </w:rPr>
        <w:t>(Вид документа, серия, номер, дата выдачи документа, наименование выдавшего органа)</w:t>
      </w:r>
    </w:p>
    <w:p w:rsidR="00547277" w:rsidRPr="00D42AA6" w:rsidRDefault="00547277" w:rsidP="00547277">
      <w:pPr>
        <w:jc w:val="both"/>
        <w:rPr>
          <w:rFonts w:eastAsia="Calibri"/>
        </w:rPr>
      </w:pPr>
    </w:p>
    <w:p w:rsidR="00547277" w:rsidRPr="00D42AA6" w:rsidRDefault="00547277" w:rsidP="00547277">
      <w:pPr>
        <w:jc w:val="both"/>
        <w:rPr>
          <w:rFonts w:eastAsia="Calibri"/>
        </w:rPr>
      </w:pPr>
      <w:r w:rsidRPr="00D42AA6">
        <w:rPr>
          <w:rFonts w:eastAsia="Calibri"/>
        </w:rPr>
        <w:t>зарегистрированны</w:t>
      </w:r>
      <w:proofErr w:type="gramStart"/>
      <w:r w:rsidRPr="00D42AA6">
        <w:rPr>
          <w:rFonts w:eastAsia="Calibri"/>
        </w:rPr>
        <w:t>й(</w:t>
      </w:r>
      <w:proofErr w:type="spellStart"/>
      <w:proofErr w:type="gramEnd"/>
      <w:r w:rsidRPr="00D42AA6">
        <w:rPr>
          <w:rFonts w:eastAsia="Calibri"/>
        </w:rPr>
        <w:t>ая</w:t>
      </w:r>
      <w:proofErr w:type="spellEnd"/>
      <w:r w:rsidRPr="00D42AA6">
        <w:rPr>
          <w:rFonts w:eastAsia="Calibri"/>
        </w:rPr>
        <w:t>) по адресу _______________________________________________,</w:t>
      </w:r>
    </w:p>
    <w:p w:rsidR="00547277" w:rsidRPr="00D42AA6" w:rsidRDefault="00547277" w:rsidP="00547277">
      <w:pPr>
        <w:ind w:firstLine="709"/>
        <w:jc w:val="center"/>
        <w:rPr>
          <w:rFonts w:eastAsia="Calibri"/>
        </w:rPr>
      </w:pPr>
    </w:p>
    <w:p w:rsidR="00547277" w:rsidRPr="00D42AA6" w:rsidRDefault="00547277" w:rsidP="00547277">
      <w:pPr>
        <w:autoSpaceDE w:val="0"/>
        <w:autoSpaceDN w:val="0"/>
        <w:adjustRightInd w:val="0"/>
        <w:jc w:val="both"/>
      </w:pPr>
      <w:r w:rsidRPr="00D42AA6">
        <w:t>даю свое согласие на обработку 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 и иные сведения.</w:t>
      </w:r>
    </w:p>
    <w:p w:rsidR="00547277" w:rsidRPr="00D42AA6" w:rsidRDefault="00547277" w:rsidP="00547277">
      <w:pPr>
        <w:ind w:firstLine="709"/>
        <w:jc w:val="both"/>
      </w:pPr>
      <w:r w:rsidRPr="00D42AA6">
        <w:t xml:space="preserve">Я даю согласие на использование персональных данных исключительно в целях рассмотрения моих документов, а также на хранение данных об этих результатах </w:t>
      </w:r>
      <w:r w:rsidRPr="00D42AA6">
        <w:br/>
        <w:t>на электронных носителях.</w:t>
      </w:r>
    </w:p>
    <w:p w:rsidR="00547277" w:rsidRPr="00D42AA6" w:rsidRDefault="00547277" w:rsidP="00547277">
      <w:pPr>
        <w:shd w:val="clear" w:color="auto" w:fill="FFFFFF"/>
        <w:ind w:firstLine="709"/>
        <w:jc w:val="both"/>
      </w:pPr>
      <w:proofErr w:type="gramStart"/>
      <w:r w:rsidRPr="00D42AA6">
        <w:t xml:space="preserve">Настоящее согласие предоставляется мной на осуществление действий </w:t>
      </w:r>
      <w:r w:rsidRPr="00D42AA6">
        <w:br/>
        <w:t xml:space="preserve">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</w:t>
      </w:r>
      <w:r w:rsidRPr="00D42AA6">
        <w:br/>
        <w:t>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547277" w:rsidRPr="00D42AA6" w:rsidRDefault="00547277" w:rsidP="00547277">
      <w:pPr>
        <w:shd w:val="clear" w:color="auto" w:fill="FFFFFF"/>
        <w:ind w:firstLine="709"/>
        <w:jc w:val="both"/>
      </w:pPr>
      <w:r w:rsidRPr="00D42AA6">
        <w:t>Я проинформирован,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547277" w:rsidRPr="00D42AA6" w:rsidRDefault="00547277" w:rsidP="00547277">
      <w:pPr>
        <w:shd w:val="clear" w:color="auto" w:fill="FFFFFF"/>
        <w:ind w:firstLine="709"/>
        <w:jc w:val="both"/>
      </w:pPr>
      <w:r w:rsidRPr="00D42AA6"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547277" w:rsidRPr="00D42AA6" w:rsidRDefault="00547277" w:rsidP="00547277">
      <w:pPr>
        <w:shd w:val="clear" w:color="auto" w:fill="FFFFFF"/>
        <w:ind w:firstLine="709"/>
        <w:jc w:val="both"/>
      </w:pPr>
      <w:r w:rsidRPr="00D42AA6">
        <w:t xml:space="preserve">Данное согласие может быть отозвано в любой момент по моему письменному заявлению.  </w:t>
      </w:r>
    </w:p>
    <w:p w:rsidR="00547277" w:rsidRPr="00D42AA6" w:rsidRDefault="00547277" w:rsidP="00547277">
      <w:pPr>
        <w:shd w:val="clear" w:color="auto" w:fill="FFFFFF"/>
        <w:ind w:firstLine="709"/>
        <w:jc w:val="both"/>
      </w:pPr>
      <w:r w:rsidRPr="00D42AA6">
        <w:t xml:space="preserve">Я подтверждаю, что, давая такое согласие, я действую по собственной воле </w:t>
      </w:r>
      <w:r w:rsidRPr="00D42AA6">
        <w:br/>
        <w:t>и в своих интересах.</w:t>
      </w:r>
    </w:p>
    <w:p w:rsidR="00547277" w:rsidRPr="00D42AA6" w:rsidRDefault="00547277" w:rsidP="00547277">
      <w:pPr>
        <w:shd w:val="clear" w:color="auto" w:fill="FFFFFF"/>
        <w:ind w:firstLine="709"/>
        <w:jc w:val="both"/>
      </w:pPr>
    </w:p>
    <w:p w:rsidR="00547277" w:rsidRPr="00D42AA6" w:rsidRDefault="00547277" w:rsidP="00547277">
      <w:pPr>
        <w:shd w:val="clear" w:color="auto" w:fill="FFFFFF"/>
        <w:spacing w:line="276" w:lineRule="auto"/>
        <w:jc w:val="both"/>
        <w:rPr>
          <w:sz w:val="25"/>
          <w:szCs w:val="25"/>
        </w:rPr>
      </w:pPr>
      <w:r w:rsidRPr="00D42AA6">
        <w:rPr>
          <w:sz w:val="25"/>
          <w:szCs w:val="25"/>
        </w:rPr>
        <w:t> «____» ____________ 202</w:t>
      </w:r>
      <w:r>
        <w:rPr>
          <w:sz w:val="25"/>
          <w:szCs w:val="25"/>
        </w:rPr>
        <w:t>4</w:t>
      </w:r>
      <w:r w:rsidRPr="00D42AA6">
        <w:rPr>
          <w:sz w:val="25"/>
          <w:szCs w:val="25"/>
        </w:rPr>
        <w:t> г.             _______________ /__________________________/</w:t>
      </w:r>
    </w:p>
    <w:p w:rsidR="00547277" w:rsidRDefault="00547277" w:rsidP="00547277">
      <w:pPr>
        <w:shd w:val="clear" w:color="auto" w:fill="FFFFFF"/>
        <w:spacing w:line="276" w:lineRule="auto"/>
        <w:ind w:firstLine="709"/>
        <w:jc w:val="both"/>
        <w:rPr>
          <w:bCs/>
          <w:sz w:val="16"/>
          <w:szCs w:val="16"/>
        </w:rPr>
      </w:pPr>
      <w:r w:rsidRPr="00D42AA6">
        <w:rPr>
          <w:bCs/>
          <w:sz w:val="16"/>
          <w:szCs w:val="16"/>
        </w:rPr>
        <w:t xml:space="preserve">                                                                                       Подпись                                   Расшифровка подписи</w:t>
      </w:r>
    </w:p>
    <w:p w:rsidR="00401FA1" w:rsidRDefault="00401FA1" w:rsidP="00547277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sz w:val="26"/>
          <w:szCs w:val="26"/>
        </w:rPr>
        <w:sectPr w:rsidR="00401FA1" w:rsidSect="00EA488E">
          <w:pgSz w:w="11906" w:h="16838"/>
          <w:pgMar w:top="709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F217B9" w:rsidRPr="00D42AA6" w:rsidRDefault="00F217B9" w:rsidP="00F217B9">
      <w:pPr>
        <w:pageBreakBefore/>
        <w:tabs>
          <w:tab w:val="left" w:pos="851"/>
        </w:tabs>
        <w:ind w:left="5812"/>
      </w:pPr>
      <w:r w:rsidRPr="00D42AA6">
        <w:t xml:space="preserve">Приложение № </w:t>
      </w:r>
      <w:r>
        <w:t>3</w:t>
      </w:r>
      <w:r w:rsidRPr="00D42AA6">
        <w:t xml:space="preserve"> к распоряжению</w:t>
      </w:r>
    </w:p>
    <w:p w:rsidR="00F217B9" w:rsidRPr="00D42AA6" w:rsidRDefault="00F217B9" w:rsidP="00F217B9">
      <w:pPr>
        <w:ind w:left="5812"/>
      </w:pPr>
      <w:r w:rsidRPr="00D42AA6">
        <w:t>Комитета по труду и занятости</w:t>
      </w:r>
    </w:p>
    <w:p w:rsidR="00F217B9" w:rsidRPr="00D42AA6" w:rsidRDefault="00F217B9" w:rsidP="00F217B9">
      <w:pPr>
        <w:ind w:left="5812"/>
      </w:pPr>
      <w:r w:rsidRPr="00D42AA6">
        <w:t>населения Санкт-Петербурга</w:t>
      </w:r>
    </w:p>
    <w:p w:rsidR="00F217B9" w:rsidRDefault="00F217B9" w:rsidP="00F217B9">
      <w:pPr>
        <w:ind w:left="5812"/>
      </w:pPr>
      <w:r w:rsidRPr="00D42AA6">
        <w:t xml:space="preserve">от </w:t>
      </w:r>
      <w:r>
        <w:t>__________</w:t>
      </w:r>
      <w:r w:rsidRPr="00D42AA6">
        <w:t xml:space="preserve"> № </w:t>
      </w:r>
      <w:r>
        <w:t>______________</w:t>
      </w:r>
    </w:p>
    <w:p w:rsidR="00436977" w:rsidRDefault="00436977" w:rsidP="00436977">
      <w:pPr>
        <w:jc w:val="center"/>
        <w:rPr>
          <w:b/>
        </w:rPr>
      </w:pPr>
    </w:p>
    <w:p w:rsidR="00436977" w:rsidRPr="005465E2" w:rsidRDefault="00436977" w:rsidP="00436977">
      <w:pPr>
        <w:jc w:val="center"/>
        <w:rPr>
          <w:b/>
        </w:rPr>
      </w:pPr>
      <w:r w:rsidRPr="005465E2">
        <w:rPr>
          <w:b/>
        </w:rPr>
        <w:t>СОСТАВ</w:t>
      </w:r>
    </w:p>
    <w:p w:rsidR="00436977" w:rsidRPr="005465E2" w:rsidRDefault="00436977" w:rsidP="00436977">
      <w:pPr>
        <w:ind w:left="567" w:right="424"/>
        <w:jc w:val="center"/>
        <w:rPr>
          <w:b/>
          <w:bCs/>
        </w:rPr>
      </w:pPr>
      <w:r w:rsidRPr="005465E2">
        <w:rPr>
          <w:b/>
          <w:bCs/>
        </w:rPr>
        <w:t>комиссии по проведению отбора получателя субсидии для предоставления субсидии, проводимо</w:t>
      </w:r>
      <w:r>
        <w:rPr>
          <w:b/>
          <w:bCs/>
        </w:rPr>
        <w:t>го</w:t>
      </w:r>
      <w:r w:rsidRPr="005465E2">
        <w:rPr>
          <w:b/>
          <w:bCs/>
        </w:rPr>
        <w:t xml:space="preserve"> в форме запроса предложений</w:t>
      </w:r>
    </w:p>
    <w:p w:rsidR="00436977" w:rsidRDefault="00436977" w:rsidP="00436977">
      <w:pPr>
        <w:tabs>
          <w:tab w:val="left" w:pos="284"/>
          <w:tab w:val="left" w:pos="851"/>
          <w:tab w:val="left" w:pos="6521"/>
          <w:tab w:val="left" w:pos="13325"/>
        </w:tabs>
      </w:pPr>
    </w:p>
    <w:tbl>
      <w:tblPr>
        <w:tblStyle w:val="afa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812"/>
      </w:tblGrid>
      <w:tr w:rsidR="00401FA1" w:rsidRPr="005465E2" w:rsidTr="00D807EC">
        <w:tc>
          <w:tcPr>
            <w:tcW w:w="3686" w:type="dxa"/>
          </w:tcPr>
          <w:p w:rsidR="00401FA1" w:rsidRPr="00B8639C" w:rsidRDefault="00401FA1" w:rsidP="00401FA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639C">
              <w:rPr>
                <w:rFonts w:ascii="Times New Roman" w:hAnsi="Times New Roman"/>
                <w:b/>
                <w:sz w:val="24"/>
                <w:szCs w:val="24"/>
              </w:rPr>
              <w:t>Председатель комиссии:</w:t>
            </w:r>
          </w:p>
          <w:p w:rsidR="00401FA1" w:rsidRPr="00B8639C" w:rsidRDefault="00401FA1" w:rsidP="00401FA1">
            <w:pPr>
              <w:rPr>
                <w:rFonts w:ascii="Times New Roman" w:hAnsi="Times New Roman"/>
                <w:sz w:val="24"/>
                <w:szCs w:val="24"/>
              </w:rPr>
            </w:pPr>
            <w:r w:rsidRPr="00B8639C">
              <w:rPr>
                <w:rFonts w:ascii="Times New Roman" w:hAnsi="Times New Roman"/>
                <w:sz w:val="24"/>
                <w:szCs w:val="24"/>
              </w:rPr>
              <w:t>Замышляева Елена Евгеньевна</w:t>
            </w:r>
          </w:p>
          <w:p w:rsidR="00401FA1" w:rsidRPr="00AB3036" w:rsidRDefault="00401FA1" w:rsidP="00401FA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401FA1" w:rsidRPr="00B8639C" w:rsidRDefault="00401FA1" w:rsidP="00401F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639C">
              <w:rPr>
                <w:rFonts w:ascii="Times New Roman" w:hAnsi="Times New Roman"/>
                <w:b/>
                <w:sz w:val="24"/>
                <w:szCs w:val="24"/>
              </w:rPr>
              <w:t>Заместитель председателя комиссии:</w:t>
            </w:r>
          </w:p>
          <w:p w:rsidR="00401FA1" w:rsidRPr="00B8639C" w:rsidRDefault="00401FA1" w:rsidP="00401FA1">
            <w:pPr>
              <w:rPr>
                <w:rFonts w:ascii="Times New Roman" w:hAnsi="Times New Roman"/>
                <w:sz w:val="24"/>
                <w:szCs w:val="24"/>
              </w:rPr>
            </w:pPr>
            <w:r w:rsidRPr="00B8639C">
              <w:rPr>
                <w:rFonts w:ascii="Times New Roman" w:hAnsi="Times New Roman"/>
                <w:sz w:val="24"/>
                <w:szCs w:val="24"/>
              </w:rPr>
              <w:t>Иванова Елена Васильевна</w:t>
            </w:r>
          </w:p>
          <w:p w:rsidR="00401FA1" w:rsidRPr="00B8639C" w:rsidRDefault="00401FA1" w:rsidP="00401F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01FA1" w:rsidRPr="00B8639C" w:rsidRDefault="00401FA1" w:rsidP="00401FA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639C">
              <w:rPr>
                <w:rFonts w:ascii="Times New Roman" w:hAnsi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5812" w:type="dxa"/>
          </w:tcPr>
          <w:p w:rsidR="00401FA1" w:rsidRPr="00B8639C" w:rsidRDefault="00401FA1" w:rsidP="00401FA1">
            <w:pPr>
              <w:ind w:left="572"/>
              <w:rPr>
                <w:rFonts w:ascii="Times New Roman" w:hAnsi="Times New Roman"/>
                <w:sz w:val="24"/>
                <w:szCs w:val="24"/>
              </w:rPr>
            </w:pPr>
          </w:p>
          <w:p w:rsidR="00401FA1" w:rsidRPr="00B8639C" w:rsidRDefault="00401FA1" w:rsidP="00401FA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8639C">
              <w:rPr>
                <w:rFonts w:ascii="Times New Roman" w:hAnsi="Times New Roman"/>
                <w:sz w:val="24"/>
                <w:szCs w:val="24"/>
              </w:rPr>
              <w:t xml:space="preserve">- первый заместитель председателя Комитета </w:t>
            </w:r>
            <w:r w:rsidRPr="00B8639C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401FA1" w:rsidRPr="00B8639C" w:rsidRDefault="00401FA1" w:rsidP="00401FA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401FA1" w:rsidRPr="00AB3036" w:rsidRDefault="00401FA1" w:rsidP="00401FA1">
            <w:pPr>
              <w:ind w:left="34"/>
              <w:rPr>
                <w:rFonts w:ascii="Times New Roman" w:hAnsi="Times New Roman"/>
                <w:sz w:val="16"/>
                <w:szCs w:val="16"/>
              </w:rPr>
            </w:pPr>
          </w:p>
          <w:p w:rsidR="00401FA1" w:rsidRPr="00B8639C" w:rsidRDefault="00401FA1" w:rsidP="00401FA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8639C">
              <w:rPr>
                <w:rFonts w:ascii="Times New Roman" w:hAnsi="Times New Roman"/>
                <w:sz w:val="24"/>
                <w:szCs w:val="24"/>
              </w:rPr>
              <w:t>- заместитель председателя Комитета – главный бухгалтер</w:t>
            </w:r>
          </w:p>
          <w:p w:rsidR="00401FA1" w:rsidRPr="00AB3036" w:rsidRDefault="00401FA1" w:rsidP="00401FA1">
            <w:pPr>
              <w:ind w:left="572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01FA1" w:rsidRPr="005465E2" w:rsidTr="00D807EC">
        <w:trPr>
          <w:trHeight w:val="415"/>
        </w:trPr>
        <w:tc>
          <w:tcPr>
            <w:tcW w:w="3686" w:type="dxa"/>
          </w:tcPr>
          <w:p w:rsidR="00401FA1" w:rsidRPr="00B8639C" w:rsidRDefault="00401FA1" w:rsidP="00401FA1">
            <w:pPr>
              <w:pStyle w:val="Default"/>
              <w:ind w:left="34"/>
              <w:rPr>
                <w:rFonts w:ascii="Times New Roman" w:hAnsi="Times New Roman"/>
              </w:rPr>
            </w:pPr>
            <w:r w:rsidRPr="00B8639C">
              <w:rPr>
                <w:rFonts w:ascii="Times New Roman" w:hAnsi="Times New Roman"/>
              </w:rPr>
              <w:t>Александрова Татьяна Федоровна</w:t>
            </w:r>
          </w:p>
          <w:p w:rsidR="00401FA1" w:rsidRPr="00B8639C" w:rsidRDefault="00401FA1" w:rsidP="00401FA1">
            <w:pPr>
              <w:pStyle w:val="Default"/>
              <w:ind w:left="34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401FA1" w:rsidRPr="00B8639C" w:rsidRDefault="00401FA1" w:rsidP="00401FA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8639C">
              <w:rPr>
                <w:rFonts w:ascii="Times New Roman" w:hAnsi="Times New Roman"/>
                <w:sz w:val="24"/>
                <w:szCs w:val="24"/>
              </w:rPr>
              <w:t>- главный специалист юридического отдела Комитета</w:t>
            </w:r>
          </w:p>
          <w:p w:rsidR="00401FA1" w:rsidRPr="00AB3036" w:rsidRDefault="00401FA1" w:rsidP="00401FA1">
            <w:pPr>
              <w:ind w:left="3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01FA1" w:rsidRPr="005465E2" w:rsidTr="00D807EC">
        <w:tc>
          <w:tcPr>
            <w:tcW w:w="3686" w:type="dxa"/>
          </w:tcPr>
          <w:p w:rsidR="00401FA1" w:rsidRPr="00B8639C" w:rsidRDefault="00401FA1" w:rsidP="00401FA1">
            <w:pPr>
              <w:spacing w:after="120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B8639C">
              <w:rPr>
                <w:rFonts w:ascii="Times New Roman" w:hAnsi="Times New Roman"/>
                <w:sz w:val="24"/>
                <w:szCs w:val="24"/>
              </w:rPr>
              <w:t>Иванова Анна Николаевна</w:t>
            </w:r>
          </w:p>
          <w:p w:rsidR="00401FA1" w:rsidRPr="00B8639C" w:rsidRDefault="00401FA1" w:rsidP="00401FA1">
            <w:pPr>
              <w:pStyle w:val="Default"/>
              <w:ind w:left="34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401FA1" w:rsidRPr="00B8639C" w:rsidRDefault="00401FA1" w:rsidP="00401FA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8639C">
              <w:rPr>
                <w:rFonts w:ascii="Times New Roman" w:hAnsi="Times New Roman"/>
                <w:sz w:val="24"/>
                <w:szCs w:val="24"/>
              </w:rPr>
              <w:t xml:space="preserve">- заместитель начальника отдела </w:t>
            </w:r>
            <w:proofErr w:type="gramStart"/>
            <w:r w:rsidRPr="00B8639C">
              <w:rPr>
                <w:rFonts w:ascii="Times New Roman" w:hAnsi="Times New Roman"/>
                <w:sz w:val="24"/>
                <w:szCs w:val="24"/>
              </w:rPr>
              <w:t>активных</w:t>
            </w:r>
            <w:proofErr w:type="gramEnd"/>
            <w:r w:rsidRPr="00B8639C">
              <w:rPr>
                <w:rFonts w:ascii="Times New Roman" w:hAnsi="Times New Roman"/>
                <w:sz w:val="24"/>
                <w:szCs w:val="24"/>
              </w:rPr>
              <w:t xml:space="preserve"> программ Санкт-Петербургского государственного автономного учреждения «Центр занятости населения Санкт-Петербурга» (по согласованию)</w:t>
            </w:r>
          </w:p>
        </w:tc>
      </w:tr>
      <w:tr w:rsidR="00401FA1" w:rsidRPr="005465E2" w:rsidTr="00D807EC">
        <w:trPr>
          <w:trHeight w:val="843"/>
        </w:trPr>
        <w:tc>
          <w:tcPr>
            <w:tcW w:w="3686" w:type="dxa"/>
          </w:tcPr>
          <w:p w:rsidR="00401FA1" w:rsidRPr="00AB3036" w:rsidRDefault="00401FA1" w:rsidP="00401FA1">
            <w:pPr>
              <w:ind w:left="34"/>
              <w:rPr>
                <w:rFonts w:ascii="Times New Roman" w:hAnsi="Times New Roman"/>
                <w:color w:val="000000"/>
                <w:sz w:val="12"/>
                <w:szCs w:val="12"/>
              </w:rPr>
            </w:pPr>
          </w:p>
          <w:p w:rsidR="00401FA1" w:rsidRPr="00B8639C" w:rsidRDefault="00401FA1" w:rsidP="00401FA1">
            <w:pPr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B8639C">
              <w:rPr>
                <w:rFonts w:ascii="Times New Roman" w:hAnsi="Times New Roman"/>
                <w:color w:val="000000"/>
                <w:sz w:val="24"/>
                <w:szCs w:val="24"/>
              </w:rPr>
              <w:t>Иванова Екатерина Алексеевна</w:t>
            </w:r>
            <w:r w:rsidRPr="00B8639C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5812" w:type="dxa"/>
          </w:tcPr>
          <w:p w:rsidR="00401FA1" w:rsidRPr="00AB3036" w:rsidRDefault="00401FA1" w:rsidP="00401FA1">
            <w:pPr>
              <w:ind w:left="34"/>
              <w:rPr>
                <w:rFonts w:ascii="Times New Roman" w:hAnsi="Times New Roman"/>
                <w:sz w:val="12"/>
                <w:szCs w:val="12"/>
              </w:rPr>
            </w:pPr>
          </w:p>
          <w:p w:rsidR="00401FA1" w:rsidRPr="00B8639C" w:rsidRDefault="00401FA1" w:rsidP="00401FA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8639C">
              <w:rPr>
                <w:rFonts w:ascii="Times New Roman" w:hAnsi="Times New Roman"/>
                <w:sz w:val="24"/>
                <w:szCs w:val="24"/>
              </w:rPr>
              <w:t>- старший инспектор отдела закупок</w:t>
            </w:r>
            <w:r w:rsidRPr="00B8639C">
              <w:rPr>
                <w:rFonts w:ascii="Times New Roman" w:hAnsi="Times New Roman"/>
                <w:sz w:val="24"/>
                <w:szCs w:val="24"/>
              </w:rPr>
              <w:br/>
              <w:t>и договорного обеспечения Комитета</w:t>
            </w:r>
          </w:p>
        </w:tc>
      </w:tr>
      <w:tr w:rsidR="00401FA1" w:rsidRPr="005465E2" w:rsidTr="00D807EC">
        <w:tc>
          <w:tcPr>
            <w:tcW w:w="3686" w:type="dxa"/>
          </w:tcPr>
          <w:p w:rsidR="00401FA1" w:rsidRPr="00AB3036" w:rsidRDefault="00401FA1" w:rsidP="00401FA1">
            <w:pPr>
              <w:ind w:left="34"/>
              <w:rPr>
                <w:rFonts w:ascii="Times New Roman" w:hAnsi="Times New Roman"/>
                <w:sz w:val="12"/>
                <w:szCs w:val="12"/>
              </w:rPr>
            </w:pPr>
          </w:p>
          <w:p w:rsidR="00401FA1" w:rsidRPr="00B8639C" w:rsidRDefault="00401FA1" w:rsidP="00401FA1">
            <w:pPr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B8639C">
              <w:rPr>
                <w:rFonts w:ascii="Times New Roman" w:hAnsi="Times New Roman"/>
                <w:sz w:val="24"/>
                <w:szCs w:val="24"/>
              </w:rPr>
              <w:t>Иванова Татьяна Анатольевна</w:t>
            </w:r>
          </w:p>
          <w:p w:rsidR="00401FA1" w:rsidRPr="00B8639C" w:rsidRDefault="00401FA1" w:rsidP="00401FA1">
            <w:pPr>
              <w:pStyle w:val="Default"/>
              <w:ind w:left="34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401FA1" w:rsidRPr="00AB3036" w:rsidRDefault="00401FA1" w:rsidP="00401FA1">
            <w:pPr>
              <w:ind w:left="34"/>
              <w:rPr>
                <w:rFonts w:ascii="Times New Roman" w:hAnsi="Times New Roman"/>
                <w:sz w:val="12"/>
                <w:szCs w:val="12"/>
              </w:rPr>
            </w:pPr>
          </w:p>
          <w:p w:rsidR="00401FA1" w:rsidRPr="00B8639C" w:rsidRDefault="00401FA1" w:rsidP="00401FA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8639C">
              <w:rPr>
                <w:rFonts w:ascii="Times New Roman" w:hAnsi="Times New Roman"/>
                <w:sz w:val="24"/>
                <w:szCs w:val="24"/>
              </w:rPr>
              <w:t>- первый заместитель директора государственного автономного учреждения «Центр занятости населения Санкт-Петербурга» (по согласованию)</w:t>
            </w:r>
          </w:p>
        </w:tc>
      </w:tr>
      <w:tr w:rsidR="00401FA1" w:rsidRPr="005465E2" w:rsidTr="00D807EC">
        <w:tc>
          <w:tcPr>
            <w:tcW w:w="3686" w:type="dxa"/>
          </w:tcPr>
          <w:p w:rsidR="00401FA1" w:rsidRPr="00AB3036" w:rsidRDefault="00401FA1" w:rsidP="00401FA1">
            <w:pPr>
              <w:ind w:left="34"/>
              <w:rPr>
                <w:rFonts w:ascii="Times New Roman" w:hAnsi="Times New Roman"/>
                <w:sz w:val="12"/>
                <w:szCs w:val="12"/>
              </w:rPr>
            </w:pPr>
          </w:p>
          <w:p w:rsidR="00401FA1" w:rsidRPr="00B8639C" w:rsidRDefault="00401FA1" w:rsidP="00401FA1">
            <w:pPr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B8639C">
              <w:rPr>
                <w:rFonts w:ascii="Times New Roman" w:hAnsi="Times New Roman"/>
                <w:sz w:val="24"/>
                <w:szCs w:val="24"/>
              </w:rPr>
              <w:t>Немцова Анна Ивановна</w:t>
            </w:r>
          </w:p>
          <w:p w:rsidR="00401FA1" w:rsidRPr="00B8639C" w:rsidRDefault="00401FA1" w:rsidP="00401FA1">
            <w:pPr>
              <w:pStyle w:val="Default"/>
              <w:ind w:left="34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401FA1" w:rsidRPr="00AB3036" w:rsidRDefault="00401FA1" w:rsidP="00401FA1">
            <w:pPr>
              <w:ind w:left="34"/>
              <w:rPr>
                <w:rFonts w:ascii="Times New Roman" w:hAnsi="Times New Roman"/>
                <w:sz w:val="12"/>
                <w:szCs w:val="12"/>
              </w:rPr>
            </w:pPr>
          </w:p>
          <w:p w:rsidR="00401FA1" w:rsidRPr="00B8639C" w:rsidRDefault="00401FA1" w:rsidP="00401FA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8639C">
              <w:rPr>
                <w:rFonts w:ascii="Times New Roman" w:hAnsi="Times New Roman"/>
                <w:sz w:val="24"/>
                <w:szCs w:val="24"/>
              </w:rPr>
              <w:t xml:space="preserve">- начальник отдела развития – проектного офиса Комитета </w:t>
            </w:r>
          </w:p>
          <w:p w:rsidR="00401FA1" w:rsidRPr="00AB3036" w:rsidRDefault="00401FA1" w:rsidP="00401FA1">
            <w:pPr>
              <w:ind w:left="3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01FA1" w:rsidRPr="005465E2" w:rsidTr="00D807EC">
        <w:tc>
          <w:tcPr>
            <w:tcW w:w="3686" w:type="dxa"/>
          </w:tcPr>
          <w:p w:rsidR="00401FA1" w:rsidRPr="00B8639C" w:rsidRDefault="00401FA1" w:rsidP="00401FA1">
            <w:pPr>
              <w:pStyle w:val="Default"/>
              <w:ind w:left="34"/>
              <w:rPr>
                <w:rFonts w:ascii="Times New Roman" w:hAnsi="Times New Roman"/>
              </w:rPr>
            </w:pPr>
            <w:proofErr w:type="spellStart"/>
            <w:r w:rsidRPr="00B8639C">
              <w:rPr>
                <w:rFonts w:ascii="Times New Roman" w:hAnsi="Times New Roman"/>
              </w:rPr>
              <w:t>Песелева</w:t>
            </w:r>
            <w:proofErr w:type="spellEnd"/>
            <w:r w:rsidRPr="00B8639C">
              <w:rPr>
                <w:rFonts w:ascii="Times New Roman" w:hAnsi="Times New Roman"/>
              </w:rPr>
              <w:t xml:space="preserve"> Кира Валерьевна</w:t>
            </w:r>
          </w:p>
        </w:tc>
        <w:tc>
          <w:tcPr>
            <w:tcW w:w="5812" w:type="dxa"/>
          </w:tcPr>
          <w:p w:rsidR="00401FA1" w:rsidRPr="00B8639C" w:rsidRDefault="00401FA1" w:rsidP="00401FA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8639C">
              <w:rPr>
                <w:rFonts w:ascii="Times New Roman" w:hAnsi="Times New Roman"/>
                <w:sz w:val="24"/>
                <w:szCs w:val="24"/>
              </w:rPr>
              <w:t xml:space="preserve">- кластер директор по персоналу сети </w:t>
            </w:r>
            <w:proofErr w:type="spellStart"/>
            <w:r w:rsidRPr="00B8639C">
              <w:rPr>
                <w:rFonts w:ascii="Times New Roman" w:hAnsi="Times New Roman"/>
                <w:sz w:val="24"/>
                <w:szCs w:val="24"/>
              </w:rPr>
              <w:t>Radisson</w:t>
            </w:r>
            <w:proofErr w:type="spellEnd"/>
            <w:r w:rsidRPr="00B863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639C">
              <w:rPr>
                <w:rFonts w:ascii="Times New Roman" w:hAnsi="Times New Roman"/>
                <w:sz w:val="24"/>
                <w:szCs w:val="24"/>
              </w:rPr>
              <w:t>Hotel</w:t>
            </w:r>
            <w:proofErr w:type="spellEnd"/>
            <w:r w:rsidRPr="00B863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639C">
              <w:rPr>
                <w:rFonts w:ascii="Times New Roman" w:hAnsi="Times New Roman"/>
                <w:sz w:val="24"/>
                <w:szCs w:val="24"/>
              </w:rPr>
              <w:t>Group</w:t>
            </w:r>
            <w:proofErr w:type="spellEnd"/>
            <w:r w:rsidRPr="00B8639C">
              <w:rPr>
                <w:rFonts w:ascii="Times New Roman" w:hAnsi="Times New Roman"/>
                <w:sz w:val="24"/>
                <w:szCs w:val="24"/>
              </w:rPr>
              <w:t xml:space="preserve"> в Петербурге (по согласованию)</w:t>
            </w:r>
          </w:p>
        </w:tc>
      </w:tr>
      <w:tr w:rsidR="00401FA1" w:rsidRPr="005465E2" w:rsidTr="00D807EC">
        <w:tc>
          <w:tcPr>
            <w:tcW w:w="3686" w:type="dxa"/>
          </w:tcPr>
          <w:p w:rsidR="00401FA1" w:rsidRPr="00AB3036" w:rsidRDefault="00401FA1" w:rsidP="00401FA1">
            <w:pPr>
              <w:ind w:left="34"/>
              <w:rPr>
                <w:rFonts w:ascii="Times New Roman" w:hAnsi="Times New Roman"/>
                <w:sz w:val="12"/>
                <w:szCs w:val="12"/>
              </w:rPr>
            </w:pPr>
          </w:p>
          <w:p w:rsidR="00401FA1" w:rsidRPr="00B8639C" w:rsidRDefault="00401FA1" w:rsidP="00401FA1">
            <w:pPr>
              <w:pStyle w:val="Default"/>
              <w:ind w:left="34"/>
              <w:rPr>
                <w:rFonts w:ascii="Times New Roman" w:hAnsi="Times New Roman"/>
                <w:color w:val="auto"/>
              </w:rPr>
            </w:pPr>
            <w:r w:rsidRPr="00B8639C">
              <w:rPr>
                <w:rFonts w:ascii="Times New Roman" w:hAnsi="Times New Roman"/>
                <w:color w:val="auto"/>
              </w:rPr>
              <w:t>Северинова Марина Анатольевна</w:t>
            </w:r>
          </w:p>
        </w:tc>
        <w:tc>
          <w:tcPr>
            <w:tcW w:w="5812" w:type="dxa"/>
          </w:tcPr>
          <w:p w:rsidR="00401FA1" w:rsidRPr="00AB3036" w:rsidRDefault="00401FA1" w:rsidP="00401FA1">
            <w:pPr>
              <w:ind w:left="34"/>
              <w:rPr>
                <w:rFonts w:ascii="Times New Roman" w:hAnsi="Times New Roman"/>
                <w:sz w:val="12"/>
                <w:szCs w:val="12"/>
              </w:rPr>
            </w:pPr>
          </w:p>
          <w:p w:rsidR="00401FA1" w:rsidRPr="00B8639C" w:rsidRDefault="00401FA1" w:rsidP="00401FA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8639C">
              <w:rPr>
                <w:rFonts w:ascii="Times New Roman" w:hAnsi="Times New Roman"/>
                <w:sz w:val="24"/>
                <w:szCs w:val="24"/>
              </w:rPr>
              <w:t>- главный специалист отдела бухгалтерского учета и отчетности Комитета</w:t>
            </w:r>
          </w:p>
          <w:p w:rsidR="00401FA1" w:rsidRPr="00AB3036" w:rsidRDefault="00401FA1" w:rsidP="00401FA1">
            <w:pPr>
              <w:ind w:left="3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01FA1" w:rsidRPr="005465E2" w:rsidTr="00D807EC">
        <w:tc>
          <w:tcPr>
            <w:tcW w:w="3686" w:type="dxa"/>
          </w:tcPr>
          <w:p w:rsidR="00401FA1" w:rsidRPr="00B8639C" w:rsidRDefault="00401FA1" w:rsidP="00401FA1">
            <w:pPr>
              <w:spacing w:after="120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B8639C">
              <w:rPr>
                <w:rFonts w:ascii="Times New Roman" w:hAnsi="Times New Roman"/>
                <w:sz w:val="24"/>
                <w:szCs w:val="24"/>
              </w:rPr>
              <w:t>Соколов Александр Юрьевич</w:t>
            </w:r>
          </w:p>
          <w:p w:rsidR="00401FA1" w:rsidRPr="00B8639C" w:rsidRDefault="00401FA1" w:rsidP="00401FA1">
            <w:pPr>
              <w:pStyle w:val="Default"/>
              <w:ind w:left="34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401FA1" w:rsidRPr="00B8639C" w:rsidRDefault="00401FA1" w:rsidP="00401FA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8639C">
              <w:rPr>
                <w:rFonts w:ascii="Times New Roman" w:hAnsi="Times New Roman"/>
                <w:sz w:val="24"/>
                <w:szCs w:val="24"/>
              </w:rPr>
              <w:t xml:space="preserve">- руководитель Агентства занятости населения Приморского района Санкт-Петербурга </w:t>
            </w:r>
            <w:r w:rsidRPr="00B8639C">
              <w:rPr>
                <w:rFonts w:ascii="Times New Roman" w:hAnsi="Times New Roman"/>
                <w:sz w:val="24"/>
                <w:szCs w:val="24"/>
              </w:rPr>
              <w:br/>
              <w:t>Санкт-Петербургского государственного автономного учреждения «Центр занятости населения Санкт-Петербурга» (по согласованию)</w:t>
            </w:r>
          </w:p>
        </w:tc>
      </w:tr>
      <w:tr w:rsidR="00401FA1" w:rsidRPr="005465E2" w:rsidTr="00D807EC">
        <w:tc>
          <w:tcPr>
            <w:tcW w:w="3686" w:type="dxa"/>
          </w:tcPr>
          <w:p w:rsidR="00401FA1" w:rsidRPr="00AB3036" w:rsidRDefault="00401FA1" w:rsidP="00401FA1">
            <w:pPr>
              <w:pStyle w:val="Default"/>
              <w:ind w:left="34"/>
              <w:rPr>
                <w:rFonts w:ascii="Times New Roman" w:hAnsi="Times New Roman"/>
                <w:sz w:val="12"/>
                <w:szCs w:val="12"/>
              </w:rPr>
            </w:pPr>
          </w:p>
          <w:p w:rsidR="00401FA1" w:rsidRPr="00B8639C" w:rsidRDefault="00401FA1" w:rsidP="00401FA1">
            <w:pPr>
              <w:pStyle w:val="Default"/>
              <w:ind w:left="34"/>
              <w:rPr>
                <w:rFonts w:ascii="Times New Roman" w:hAnsi="Times New Roman"/>
              </w:rPr>
            </w:pPr>
            <w:r w:rsidRPr="00B8639C">
              <w:rPr>
                <w:rFonts w:ascii="Times New Roman" w:hAnsi="Times New Roman"/>
              </w:rPr>
              <w:t xml:space="preserve">Чепрасова Марина Семеновна </w:t>
            </w:r>
          </w:p>
        </w:tc>
        <w:tc>
          <w:tcPr>
            <w:tcW w:w="5812" w:type="dxa"/>
          </w:tcPr>
          <w:p w:rsidR="00401FA1" w:rsidRPr="00AB3036" w:rsidRDefault="00401FA1" w:rsidP="00401FA1">
            <w:pPr>
              <w:ind w:left="34"/>
              <w:rPr>
                <w:rFonts w:ascii="Times New Roman" w:hAnsi="Times New Roman"/>
                <w:sz w:val="12"/>
                <w:szCs w:val="12"/>
              </w:rPr>
            </w:pPr>
          </w:p>
          <w:p w:rsidR="00401FA1" w:rsidRPr="00B8639C" w:rsidRDefault="00401FA1" w:rsidP="00401FA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8639C">
              <w:rPr>
                <w:rFonts w:ascii="Times New Roman" w:hAnsi="Times New Roman"/>
                <w:sz w:val="24"/>
                <w:szCs w:val="24"/>
              </w:rPr>
              <w:t xml:space="preserve">- начальник отдела закупок и договорного обеспечения Комитета </w:t>
            </w:r>
          </w:p>
        </w:tc>
      </w:tr>
      <w:tr w:rsidR="00401FA1" w:rsidRPr="005465E2" w:rsidTr="00D807EC">
        <w:trPr>
          <w:trHeight w:val="1215"/>
        </w:trPr>
        <w:tc>
          <w:tcPr>
            <w:tcW w:w="3686" w:type="dxa"/>
          </w:tcPr>
          <w:p w:rsidR="00401FA1" w:rsidRPr="00AB3036" w:rsidRDefault="00401FA1" w:rsidP="00401FA1">
            <w:pPr>
              <w:ind w:left="34"/>
              <w:rPr>
                <w:rFonts w:ascii="Times New Roman" w:hAnsi="Times New Roman"/>
                <w:b/>
                <w:sz w:val="12"/>
                <w:szCs w:val="12"/>
              </w:rPr>
            </w:pPr>
          </w:p>
          <w:p w:rsidR="00401FA1" w:rsidRPr="00B8639C" w:rsidRDefault="00401FA1" w:rsidP="00401FA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8639C">
              <w:rPr>
                <w:rFonts w:ascii="Times New Roman" w:hAnsi="Times New Roman"/>
                <w:sz w:val="24"/>
                <w:szCs w:val="24"/>
              </w:rPr>
              <w:t>Чистяков Алексей Игоревич</w:t>
            </w:r>
          </w:p>
          <w:p w:rsidR="00401FA1" w:rsidRPr="00B8639C" w:rsidRDefault="00401FA1" w:rsidP="00401FA1">
            <w:pPr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1FA1" w:rsidRPr="00B8639C" w:rsidRDefault="00401FA1" w:rsidP="00401FA1">
            <w:pPr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1FA1" w:rsidRPr="00B8639C" w:rsidRDefault="00401FA1" w:rsidP="00401FA1">
            <w:pPr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B8639C">
              <w:rPr>
                <w:rFonts w:ascii="Times New Roman" w:hAnsi="Times New Roman"/>
                <w:b/>
                <w:sz w:val="24"/>
                <w:szCs w:val="24"/>
              </w:rPr>
              <w:t>Секретарь комиссии:</w:t>
            </w:r>
          </w:p>
          <w:p w:rsidR="00401FA1" w:rsidRPr="00B8639C" w:rsidRDefault="00401FA1" w:rsidP="00401FA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8639C">
              <w:rPr>
                <w:rFonts w:ascii="Times New Roman" w:hAnsi="Times New Roman"/>
                <w:sz w:val="24"/>
                <w:szCs w:val="24"/>
              </w:rPr>
              <w:t>Галес Татьяна Юрьевна</w:t>
            </w:r>
          </w:p>
        </w:tc>
        <w:tc>
          <w:tcPr>
            <w:tcW w:w="5812" w:type="dxa"/>
          </w:tcPr>
          <w:p w:rsidR="00401FA1" w:rsidRPr="00AB3036" w:rsidRDefault="00401FA1" w:rsidP="00401FA1">
            <w:pPr>
              <w:ind w:left="34"/>
              <w:rPr>
                <w:rFonts w:ascii="Times New Roman" w:hAnsi="Times New Roman"/>
                <w:sz w:val="12"/>
                <w:szCs w:val="12"/>
              </w:rPr>
            </w:pPr>
          </w:p>
          <w:p w:rsidR="00401FA1" w:rsidRPr="00B8639C" w:rsidRDefault="00401FA1" w:rsidP="00401FA1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8639C">
              <w:rPr>
                <w:rFonts w:ascii="Times New Roman" w:hAnsi="Times New Roman"/>
                <w:sz w:val="24"/>
                <w:szCs w:val="24"/>
              </w:rPr>
              <w:t>- директор Санкт-Петербургского государственного автономного учреждения «Центр трудовых ресурсов» (по согласованию)</w:t>
            </w:r>
          </w:p>
          <w:p w:rsidR="00401FA1" w:rsidRPr="00AB3036" w:rsidRDefault="00401FA1" w:rsidP="00401FA1">
            <w:pPr>
              <w:ind w:left="34"/>
              <w:rPr>
                <w:rFonts w:ascii="Times New Roman" w:hAnsi="Times New Roman"/>
                <w:sz w:val="16"/>
                <w:szCs w:val="16"/>
              </w:rPr>
            </w:pPr>
          </w:p>
          <w:p w:rsidR="00401FA1" w:rsidRPr="00B8639C" w:rsidRDefault="00401FA1" w:rsidP="00401FA1">
            <w:pPr>
              <w:rPr>
                <w:rFonts w:ascii="Times New Roman" w:hAnsi="Times New Roman"/>
                <w:sz w:val="24"/>
                <w:szCs w:val="24"/>
              </w:rPr>
            </w:pPr>
            <w:r w:rsidRPr="00B8639C">
              <w:rPr>
                <w:rFonts w:ascii="Times New Roman" w:hAnsi="Times New Roman"/>
                <w:sz w:val="24"/>
                <w:szCs w:val="24"/>
              </w:rPr>
              <w:t>- главный специалист отдела развития – проектного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639C">
              <w:rPr>
                <w:rFonts w:ascii="Times New Roman" w:hAnsi="Times New Roman"/>
                <w:sz w:val="24"/>
                <w:szCs w:val="24"/>
              </w:rPr>
              <w:t>офиса Комитета</w:t>
            </w:r>
          </w:p>
        </w:tc>
      </w:tr>
    </w:tbl>
    <w:p w:rsidR="00D807EC" w:rsidRDefault="00D807EC" w:rsidP="00436977">
      <w:pPr>
        <w:tabs>
          <w:tab w:val="left" w:pos="284"/>
          <w:tab w:val="left" w:pos="851"/>
          <w:tab w:val="left" w:pos="6521"/>
          <w:tab w:val="left" w:pos="13325"/>
        </w:tabs>
        <w:sectPr w:rsidR="00D807EC" w:rsidSect="00EA488E">
          <w:pgSz w:w="11906" w:h="16838"/>
          <w:pgMar w:top="709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436977" w:rsidRPr="00D42AA6" w:rsidRDefault="00436977" w:rsidP="00436977">
      <w:pPr>
        <w:pageBreakBefore/>
        <w:tabs>
          <w:tab w:val="left" w:pos="851"/>
        </w:tabs>
        <w:ind w:left="5812"/>
      </w:pPr>
      <w:r w:rsidRPr="00D42AA6">
        <w:t xml:space="preserve">Приложение № </w:t>
      </w:r>
      <w:r>
        <w:t>4</w:t>
      </w:r>
      <w:r w:rsidRPr="00D42AA6">
        <w:t xml:space="preserve"> к распоряжению</w:t>
      </w:r>
      <w:r>
        <w:t xml:space="preserve"> </w:t>
      </w:r>
      <w:r w:rsidRPr="00D42AA6">
        <w:t>Комитета по труду и занятости</w:t>
      </w:r>
      <w:r>
        <w:t xml:space="preserve"> </w:t>
      </w:r>
      <w:r w:rsidRPr="00D42AA6">
        <w:t>населения Санкт-Петербурга</w:t>
      </w:r>
    </w:p>
    <w:p w:rsidR="00604E90" w:rsidRDefault="00604E90" w:rsidP="00604E90">
      <w:pPr>
        <w:ind w:left="5812"/>
      </w:pPr>
      <w:r w:rsidRPr="00D42AA6">
        <w:t xml:space="preserve">от </w:t>
      </w:r>
      <w:r>
        <w:t>__________</w:t>
      </w:r>
      <w:r w:rsidRPr="00D42AA6">
        <w:t xml:space="preserve"> № </w:t>
      </w:r>
      <w:r>
        <w:t>______________</w:t>
      </w:r>
    </w:p>
    <w:p w:rsidR="00436977" w:rsidRDefault="00436977" w:rsidP="00436977">
      <w:pPr>
        <w:ind w:left="567" w:right="424"/>
        <w:jc w:val="center"/>
        <w:rPr>
          <w:b/>
          <w:bCs/>
        </w:rPr>
      </w:pPr>
    </w:p>
    <w:p w:rsidR="00436977" w:rsidRPr="00060CF2" w:rsidRDefault="00436977" w:rsidP="00436977">
      <w:pPr>
        <w:ind w:right="424"/>
        <w:jc w:val="center"/>
        <w:rPr>
          <w:b/>
        </w:rPr>
      </w:pPr>
      <w:r w:rsidRPr="00060CF2">
        <w:rPr>
          <w:b/>
        </w:rPr>
        <w:t>ПОЛОЖЕНИЕ</w:t>
      </w:r>
    </w:p>
    <w:p w:rsidR="00436977" w:rsidRPr="00060CF2" w:rsidRDefault="00436977" w:rsidP="00436977">
      <w:pPr>
        <w:ind w:right="424"/>
        <w:jc w:val="center"/>
        <w:rPr>
          <w:b/>
          <w:bCs/>
        </w:rPr>
      </w:pPr>
      <w:r w:rsidRPr="00060CF2">
        <w:rPr>
          <w:b/>
          <w:bCs/>
        </w:rPr>
        <w:t xml:space="preserve">о комиссии по проведению отбора получателя субсидии </w:t>
      </w:r>
      <w:r w:rsidRPr="00060CF2">
        <w:rPr>
          <w:b/>
          <w:bCs/>
        </w:rPr>
        <w:br/>
        <w:t>для предоставления субсидии</w:t>
      </w:r>
      <w:r>
        <w:rPr>
          <w:b/>
          <w:bCs/>
        </w:rPr>
        <w:t>, проводимого в форме запроса предложений</w:t>
      </w:r>
    </w:p>
    <w:p w:rsidR="00436977" w:rsidRPr="00060CF2" w:rsidRDefault="00436977" w:rsidP="00436977">
      <w:pPr>
        <w:ind w:right="424"/>
        <w:jc w:val="center"/>
        <w:rPr>
          <w:b/>
        </w:rPr>
      </w:pPr>
    </w:p>
    <w:p w:rsidR="00436977" w:rsidRPr="00060CF2" w:rsidRDefault="00436977" w:rsidP="00436977">
      <w:pPr>
        <w:pStyle w:val="a7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b/>
        </w:rPr>
      </w:pPr>
      <w:r w:rsidRPr="00060CF2">
        <w:rPr>
          <w:b/>
        </w:rPr>
        <w:t>Общие положения</w:t>
      </w:r>
    </w:p>
    <w:p w:rsidR="00436977" w:rsidRPr="00060CF2" w:rsidRDefault="00436977" w:rsidP="00436977">
      <w:pPr>
        <w:pStyle w:val="a7"/>
        <w:tabs>
          <w:tab w:val="left" w:pos="1134"/>
        </w:tabs>
        <w:ind w:left="0" w:firstLine="567"/>
        <w:jc w:val="both"/>
      </w:pPr>
    </w:p>
    <w:p w:rsidR="00436977" w:rsidRPr="00060CF2" w:rsidRDefault="00436977" w:rsidP="00436977">
      <w:pPr>
        <w:pStyle w:val="a7"/>
        <w:numPr>
          <w:ilvl w:val="1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60CF2">
        <w:rPr>
          <w:bCs/>
        </w:rPr>
        <w:t xml:space="preserve"> Комиссия по проведению отбора получателя субсидии для предоставления субсидии</w:t>
      </w:r>
      <w:r>
        <w:rPr>
          <w:bCs/>
        </w:rPr>
        <w:t>, проводимого в форме запроса предложений</w:t>
      </w:r>
      <w:r w:rsidRPr="00060CF2">
        <w:rPr>
          <w:bCs/>
        </w:rPr>
        <w:t xml:space="preserve"> (далее соответственно </w:t>
      </w:r>
      <w:r w:rsidRPr="00060CF2">
        <w:t xml:space="preserve">– </w:t>
      </w:r>
      <w:r w:rsidRPr="00060CF2">
        <w:rPr>
          <w:bCs/>
        </w:rPr>
        <w:t>комиссия, отбор) создается для рассмотрения</w:t>
      </w:r>
      <w:r w:rsidRPr="00060CF2">
        <w:t xml:space="preserve"> заявок </w:t>
      </w:r>
      <w:r w:rsidRPr="00060CF2">
        <w:rPr>
          <w:rFonts w:eastAsia="Calibri"/>
          <w:lang w:eastAsia="en-US"/>
        </w:rPr>
        <w:t xml:space="preserve">на участие в отборе (далее – заявка) </w:t>
      </w:r>
      <w:r>
        <w:rPr>
          <w:rFonts w:eastAsia="Calibri"/>
          <w:lang w:eastAsia="en-US"/>
        </w:rPr>
        <w:br/>
      </w:r>
      <w:r w:rsidRPr="00060CF2">
        <w:t>и документов, представляемых участниками отбора для получения субсидии (далее – документы).</w:t>
      </w:r>
    </w:p>
    <w:p w:rsidR="00436977" w:rsidRPr="00060CF2" w:rsidRDefault="00436977" w:rsidP="00436977">
      <w:pPr>
        <w:pStyle w:val="a7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 w:rsidRPr="00060CF2">
        <w:rPr>
          <w:bCs/>
        </w:rPr>
        <w:t xml:space="preserve"> Комиссия в своей деятельности руководствуется законодательством Российской Федерации, законодательством Санкт-Петербурга и настоящим Положением.</w:t>
      </w:r>
    </w:p>
    <w:p w:rsidR="00436977" w:rsidRPr="00060CF2" w:rsidRDefault="00436977" w:rsidP="00436977">
      <w:pPr>
        <w:pStyle w:val="a7"/>
        <w:tabs>
          <w:tab w:val="left" w:pos="1134"/>
        </w:tabs>
        <w:ind w:left="0" w:firstLine="567"/>
        <w:jc w:val="both"/>
        <w:rPr>
          <w:bCs/>
        </w:rPr>
      </w:pPr>
    </w:p>
    <w:p w:rsidR="00436977" w:rsidRPr="00060CF2" w:rsidRDefault="00436977" w:rsidP="00436977">
      <w:pPr>
        <w:pStyle w:val="a7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b/>
        </w:rPr>
      </w:pPr>
      <w:r w:rsidRPr="00060CF2">
        <w:rPr>
          <w:b/>
          <w:bCs/>
        </w:rPr>
        <w:t>Задачи комиссии</w:t>
      </w:r>
    </w:p>
    <w:p w:rsidR="00436977" w:rsidRPr="00060CF2" w:rsidRDefault="00436977" w:rsidP="00436977">
      <w:pPr>
        <w:tabs>
          <w:tab w:val="left" w:pos="1134"/>
        </w:tabs>
        <w:ind w:firstLine="567"/>
        <w:jc w:val="both"/>
        <w:rPr>
          <w:b/>
        </w:rPr>
      </w:pPr>
    </w:p>
    <w:p w:rsidR="00436977" w:rsidRPr="00060CF2" w:rsidRDefault="00436977" w:rsidP="00436977">
      <w:pPr>
        <w:tabs>
          <w:tab w:val="left" w:pos="1134"/>
        </w:tabs>
        <w:ind w:firstLine="567"/>
        <w:jc w:val="both"/>
      </w:pPr>
      <w:r w:rsidRPr="00060CF2">
        <w:t xml:space="preserve">2.1. Основной задачей комиссии является определение </w:t>
      </w:r>
      <w:r w:rsidR="00E546B2">
        <w:t xml:space="preserve">одного </w:t>
      </w:r>
      <w:r w:rsidRPr="00060CF2">
        <w:t>получателя субсидии.</w:t>
      </w:r>
    </w:p>
    <w:p w:rsidR="00436977" w:rsidRPr="00060CF2" w:rsidRDefault="00436977" w:rsidP="00436977">
      <w:pPr>
        <w:tabs>
          <w:tab w:val="left" w:pos="1134"/>
        </w:tabs>
        <w:ind w:firstLine="567"/>
        <w:jc w:val="both"/>
      </w:pPr>
    </w:p>
    <w:p w:rsidR="00436977" w:rsidRPr="00060CF2" w:rsidRDefault="00436977" w:rsidP="00436977">
      <w:pPr>
        <w:pStyle w:val="a7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b/>
        </w:rPr>
      </w:pPr>
      <w:r w:rsidRPr="00060CF2">
        <w:rPr>
          <w:b/>
        </w:rPr>
        <w:t>Функции комиссии</w:t>
      </w:r>
    </w:p>
    <w:p w:rsidR="00436977" w:rsidRPr="00060CF2" w:rsidRDefault="00436977" w:rsidP="00436977">
      <w:pPr>
        <w:tabs>
          <w:tab w:val="left" w:pos="1134"/>
        </w:tabs>
        <w:ind w:firstLine="567"/>
        <w:jc w:val="both"/>
      </w:pPr>
    </w:p>
    <w:p w:rsidR="00436977" w:rsidRPr="00060CF2" w:rsidRDefault="00436977" w:rsidP="00436977">
      <w:pPr>
        <w:pStyle w:val="a7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60CF2">
        <w:t>3.1. Основными функциями комисси</w:t>
      </w:r>
      <w:r w:rsidR="00E546B2">
        <w:t xml:space="preserve">и являются рассмотрение заявок </w:t>
      </w:r>
      <w:r w:rsidRPr="00060CF2">
        <w:t>и документов на соблюдение условий и порядка предоставления субсидии, а также проведение проверки обоснованности представленного участником отбора расчета размера субсидии.</w:t>
      </w:r>
    </w:p>
    <w:p w:rsidR="00436977" w:rsidRPr="00060CF2" w:rsidRDefault="00436977" w:rsidP="00436977">
      <w:pPr>
        <w:widowControl w:val="0"/>
        <w:ind w:firstLine="567"/>
        <w:jc w:val="both"/>
      </w:pPr>
      <w:r w:rsidRPr="00060CF2">
        <w:t>Комиссия рассматривает заявки и документы на соответствие критериям отбора</w:t>
      </w:r>
      <w:r w:rsidRPr="00BE52F3">
        <w:t xml:space="preserve"> </w:t>
      </w:r>
      <w:r>
        <w:br/>
      </w:r>
      <w:r w:rsidRPr="00060CF2">
        <w:t xml:space="preserve">и условиям предоставления субсидии, </w:t>
      </w:r>
      <w:r>
        <w:t>установленным</w:t>
      </w:r>
      <w:r w:rsidRPr="00060CF2">
        <w:t xml:space="preserve"> </w:t>
      </w:r>
      <w:r w:rsidRPr="00060CF2">
        <w:rPr>
          <w:bCs/>
        </w:rPr>
        <w:t>Порядк</w:t>
      </w:r>
      <w:r>
        <w:rPr>
          <w:bCs/>
        </w:rPr>
        <w:t>ом</w:t>
      </w:r>
      <w:r w:rsidRPr="00060CF2">
        <w:rPr>
          <w:bCs/>
        </w:rPr>
        <w:t xml:space="preserve"> предоставления </w:t>
      </w:r>
      <w:r>
        <w:rPr>
          <w:bCs/>
        </w:rPr>
        <w:br/>
      </w:r>
      <w:r w:rsidRPr="00060CF2">
        <w:rPr>
          <w:bCs/>
        </w:rPr>
        <w:t>в 202</w:t>
      </w:r>
      <w:r w:rsidR="001D5E10">
        <w:rPr>
          <w:bCs/>
        </w:rPr>
        <w:t>4</w:t>
      </w:r>
      <w:r w:rsidRPr="00060CF2">
        <w:rPr>
          <w:bCs/>
        </w:rPr>
        <w:t xml:space="preserve"> году субсидии социально ориентированной некоммерческой организации в рамках регионального проекта «Адресная поддержка повышения производительности труда </w:t>
      </w:r>
      <w:r>
        <w:rPr>
          <w:bCs/>
        </w:rPr>
        <w:br/>
      </w:r>
      <w:r w:rsidRPr="00060CF2">
        <w:rPr>
          <w:bCs/>
        </w:rPr>
        <w:t>на предприятиях» национального проекта «Производительность труда»</w:t>
      </w:r>
      <w:r>
        <w:rPr>
          <w:bCs/>
        </w:rPr>
        <w:t xml:space="preserve">, утвержденным </w:t>
      </w:r>
      <w:r w:rsidRPr="00060CF2">
        <w:t>постановлени</w:t>
      </w:r>
      <w:r>
        <w:t>ем</w:t>
      </w:r>
      <w:r w:rsidRPr="00060CF2">
        <w:t xml:space="preserve"> </w:t>
      </w:r>
      <w:r w:rsidRPr="00060CF2">
        <w:rPr>
          <w:bCs/>
        </w:rPr>
        <w:t xml:space="preserve">Правительства Санкт-Петербурга </w:t>
      </w:r>
      <w:proofErr w:type="gramStart"/>
      <w:r w:rsidRPr="00060CF2">
        <w:rPr>
          <w:bCs/>
        </w:rPr>
        <w:t>от</w:t>
      </w:r>
      <w:proofErr w:type="gramEnd"/>
      <w:r w:rsidRPr="00060CF2">
        <w:rPr>
          <w:bCs/>
        </w:rPr>
        <w:t xml:space="preserve"> </w:t>
      </w:r>
      <w:r w:rsidR="001D5E10">
        <w:rPr>
          <w:bCs/>
        </w:rPr>
        <w:t>_________</w:t>
      </w:r>
      <w:r>
        <w:rPr>
          <w:bCs/>
        </w:rPr>
        <w:t xml:space="preserve"> № </w:t>
      </w:r>
      <w:r w:rsidR="001D5E10">
        <w:rPr>
          <w:bCs/>
        </w:rPr>
        <w:t>___</w:t>
      </w:r>
      <w:r w:rsidRPr="00060CF2">
        <w:rPr>
          <w:bCs/>
        </w:rPr>
        <w:t xml:space="preserve"> (далее –</w:t>
      </w:r>
      <w:r>
        <w:rPr>
          <w:bCs/>
        </w:rPr>
        <w:t xml:space="preserve"> Порядок</w:t>
      </w:r>
      <w:r w:rsidRPr="00060CF2">
        <w:rPr>
          <w:bCs/>
        </w:rPr>
        <w:t>)</w:t>
      </w:r>
      <w:r>
        <w:t>.</w:t>
      </w:r>
    </w:p>
    <w:p w:rsidR="00436977" w:rsidRPr="00060CF2" w:rsidRDefault="00436977" w:rsidP="00436977">
      <w:pPr>
        <w:tabs>
          <w:tab w:val="left" w:pos="1134"/>
        </w:tabs>
        <w:ind w:firstLine="567"/>
        <w:jc w:val="both"/>
      </w:pPr>
    </w:p>
    <w:p w:rsidR="00436977" w:rsidRPr="00060CF2" w:rsidRDefault="00436977" w:rsidP="00436977">
      <w:pPr>
        <w:pStyle w:val="a7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b/>
        </w:rPr>
      </w:pPr>
      <w:r w:rsidRPr="00060CF2">
        <w:rPr>
          <w:b/>
        </w:rPr>
        <w:t>Состав и организация работы комиссии</w:t>
      </w:r>
    </w:p>
    <w:p w:rsidR="00436977" w:rsidRPr="00060CF2" w:rsidRDefault="00436977" w:rsidP="00436977">
      <w:pPr>
        <w:pStyle w:val="a7"/>
        <w:tabs>
          <w:tab w:val="left" w:pos="1134"/>
        </w:tabs>
        <w:ind w:left="0" w:firstLine="567"/>
        <w:jc w:val="both"/>
      </w:pPr>
    </w:p>
    <w:p w:rsidR="00436977" w:rsidRPr="00060CF2" w:rsidRDefault="00436977" w:rsidP="00436977">
      <w:pPr>
        <w:pStyle w:val="a7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 w:rsidRPr="00060CF2">
        <w:t xml:space="preserve"> Комиссия состоит из председателя комиссии, заместителя председателя комиссии, </w:t>
      </w:r>
      <w:r>
        <w:t>10</w:t>
      </w:r>
      <w:r w:rsidRPr="00060CF2">
        <w:t xml:space="preserve"> членов комиссии и секретаря комиссии, участвующих в работе комиссии </w:t>
      </w:r>
      <w:r>
        <w:br/>
      </w:r>
      <w:r w:rsidRPr="00060CF2">
        <w:t xml:space="preserve">на общественных началах. </w:t>
      </w:r>
    </w:p>
    <w:p w:rsidR="00436977" w:rsidRPr="00060CF2" w:rsidRDefault="00436977" w:rsidP="00436977">
      <w:pPr>
        <w:pStyle w:val="a7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 w:rsidRPr="00060CF2">
        <w:t xml:space="preserve"> Состав комиссии утверждается распоряжением Комитета по труду и занятости населения Санкт-Петербурга</w:t>
      </w:r>
      <w:r>
        <w:t xml:space="preserve"> (далее – Комитет)</w:t>
      </w:r>
      <w:r w:rsidRPr="00060CF2">
        <w:t xml:space="preserve">. </w:t>
      </w:r>
    </w:p>
    <w:p w:rsidR="00436977" w:rsidRPr="00060CF2" w:rsidRDefault="00436977" w:rsidP="00436977">
      <w:pPr>
        <w:pStyle w:val="a7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 w:rsidRPr="00060CF2">
        <w:t xml:space="preserve"> В отсутствие </w:t>
      </w:r>
      <w:proofErr w:type="gramStart"/>
      <w:r w:rsidRPr="00060CF2">
        <w:t>председателя комиссии функции председателя комиссии</w:t>
      </w:r>
      <w:proofErr w:type="gramEnd"/>
      <w:r w:rsidRPr="00060CF2">
        <w:t xml:space="preserve"> возлагаются на заместителя председателя комиссии. </w:t>
      </w:r>
    </w:p>
    <w:p w:rsidR="00436977" w:rsidRPr="00060CF2" w:rsidRDefault="00436977" w:rsidP="00436977">
      <w:pPr>
        <w:pStyle w:val="a7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 w:rsidRPr="00060CF2">
        <w:t xml:space="preserve"> Председатель комиссии: </w:t>
      </w:r>
    </w:p>
    <w:p w:rsidR="00436977" w:rsidRPr="00060CF2" w:rsidRDefault="00436977" w:rsidP="00436977">
      <w:pPr>
        <w:pStyle w:val="a7"/>
        <w:tabs>
          <w:tab w:val="left" w:pos="1134"/>
        </w:tabs>
        <w:ind w:left="0" w:firstLine="567"/>
        <w:jc w:val="both"/>
      </w:pPr>
      <w:r w:rsidRPr="00060CF2">
        <w:t xml:space="preserve">осуществляет общее руководство деятельностью комиссии; </w:t>
      </w:r>
    </w:p>
    <w:p w:rsidR="00436977" w:rsidRPr="00060CF2" w:rsidRDefault="00436977" w:rsidP="00436977">
      <w:pPr>
        <w:pStyle w:val="a7"/>
        <w:tabs>
          <w:tab w:val="left" w:pos="1134"/>
        </w:tabs>
        <w:ind w:left="0" w:firstLine="567"/>
        <w:jc w:val="both"/>
      </w:pPr>
      <w:r w:rsidRPr="00060CF2">
        <w:t xml:space="preserve">председательствует на заседаниях комиссии; </w:t>
      </w:r>
    </w:p>
    <w:p w:rsidR="00436977" w:rsidRPr="00060CF2" w:rsidRDefault="00436977" w:rsidP="00436977">
      <w:pPr>
        <w:pStyle w:val="a7"/>
        <w:tabs>
          <w:tab w:val="left" w:pos="1134"/>
        </w:tabs>
        <w:ind w:left="0" w:firstLine="567"/>
        <w:jc w:val="both"/>
      </w:pPr>
      <w:r w:rsidRPr="00060CF2">
        <w:t xml:space="preserve">подписывает протоколы заседаний комиссии; </w:t>
      </w:r>
    </w:p>
    <w:p w:rsidR="00436977" w:rsidRPr="00060CF2" w:rsidRDefault="00436977" w:rsidP="00436977">
      <w:pPr>
        <w:pStyle w:val="a7"/>
        <w:tabs>
          <w:tab w:val="left" w:pos="1134"/>
        </w:tabs>
        <w:ind w:left="0" w:firstLine="567"/>
        <w:jc w:val="both"/>
      </w:pPr>
      <w:r w:rsidRPr="00060CF2">
        <w:t xml:space="preserve">выполняет иные функции, предусмотренные настоящим Положением. </w:t>
      </w:r>
    </w:p>
    <w:p w:rsidR="00604E90" w:rsidRDefault="00436977" w:rsidP="00401FA1">
      <w:pPr>
        <w:pStyle w:val="a7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 w:rsidRPr="00060CF2">
        <w:t xml:space="preserve"> Секретарь комиссии: </w:t>
      </w:r>
    </w:p>
    <w:p w:rsidR="00436977" w:rsidRPr="00060CF2" w:rsidRDefault="00436977" w:rsidP="00604E90">
      <w:pPr>
        <w:pStyle w:val="a7"/>
        <w:tabs>
          <w:tab w:val="left" w:pos="1134"/>
        </w:tabs>
        <w:ind w:left="567"/>
        <w:jc w:val="both"/>
      </w:pPr>
      <w:r w:rsidRPr="00060CF2">
        <w:t xml:space="preserve">обеспечивает приглашение на заседание членов комиссии; </w:t>
      </w:r>
    </w:p>
    <w:p w:rsidR="00436977" w:rsidRPr="00060CF2" w:rsidRDefault="00436977" w:rsidP="00436977">
      <w:pPr>
        <w:pStyle w:val="a7"/>
        <w:tabs>
          <w:tab w:val="left" w:pos="1134"/>
        </w:tabs>
        <w:ind w:left="0" w:firstLine="567"/>
        <w:jc w:val="both"/>
      </w:pPr>
      <w:r w:rsidRPr="00060CF2">
        <w:t xml:space="preserve">обеспечивает членов комиссии материалами по вопросам, </w:t>
      </w:r>
      <w:proofErr w:type="gramStart"/>
      <w:r w:rsidRPr="00060CF2">
        <w:t>рассматриваемым</w:t>
      </w:r>
      <w:proofErr w:type="gramEnd"/>
      <w:r w:rsidRPr="00060CF2">
        <w:t xml:space="preserve"> комиссией; </w:t>
      </w:r>
    </w:p>
    <w:p w:rsidR="00436977" w:rsidRPr="00060CF2" w:rsidRDefault="00436977" w:rsidP="00436977">
      <w:pPr>
        <w:pStyle w:val="a7"/>
        <w:tabs>
          <w:tab w:val="left" w:pos="1134"/>
        </w:tabs>
        <w:ind w:left="0" w:firstLine="567"/>
        <w:jc w:val="both"/>
      </w:pPr>
      <w:r w:rsidRPr="00060CF2">
        <w:t xml:space="preserve">ведет протоколы заседания комиссии, обеспечивает его подписание; </w:t>
      </w:r>
    </w:p>
    <w:p w:rsidR="00436977" w:rsidRPr="00060CF2" w:rsidRDefault="00436977" w:rsidP="00436977">
      <w:pPr>
        <w:pStyle w:val="a7"/>
        <w:tabs>
          <w:tab w:val="left" w:pos="1134"/>
        </w:tabs>
        <w:ind w:left="0" w:firstLine="567"/>
        <w:jc w:val="both"/>
      </w:pPr>
      <w:r w:rsidRPr="00060CF2">
        <w:t>выполняет иные обязанности, предусмотренные настоящим Положением, без права голосования по вопросам заседания комиссии.</w:t>
      </w:r>
    </w:p>
    <w:p w:rsidR="00436977" w:rsidRPr="00060CF2" w:rsidRDefault="00436977" w:rsidP="00436977">
      <w:pPr>
        <w:pStyle w:val="a7"/>
        <w:numPr>
          <w:ilvl w:val="1"/>
          <w:numId w:val="20"/>
        </w:numPr>
        <w:tabs>
          <w:tab w:val="left" w:pos="1134"/>
        </w:tabs>
        <w:ind w:left="0" w:firstLine="567"/>
        <w:jc w:val="both"/>
      </w:pPr>
      <w:r w:rsidRPr="00060CF2">
        <w:t xml:space="preserve"> Члены комиссии: </w:t>
      </w:r>
    </w:p>
    <w:p w:rsidR="00436977" w:rsidRPr="00060CF2" w:rsidRDefault="00436977" w:rsidP="00436977">
      <w:pPr>
        <w:pStyle w:val="a7"/>
        <w:tabs>
          <w:tab w:val="left" w:pos="1134"/>
        </w:tabs>
        <w:ind w:left="0" w:firstLine="567"/>
        <w:jc w:val="both"/>
      </w:pPr>
      <w:r w:rsidRPr="00060CF2">
        <w:t xml:space="preserve">голосуют по вопросам заседания комиссии;  </w:t>
      </w:r>
    </w:p>
    <w:p w:rsidR="00436977" w:rsidRPr="00060CF2" w:rsidRDefault="00436977" w:rsidP="00436977">
      <w:pPr>
        <w:pStyle w:val="a7"/>
        <w:tabs>
          <w:tab w:val="left" w:pos="1134"/>
        </w:tabs>
        <w:ind w:left="0" w:firstLine="567"/>
        <w:jc w:val="both"/>
      </w:pPr>
      <w:r w:rsidRPr="00060CF2">
        <w:t>участвуют в заседаниях комиссии лично</w:t>
      </w:r>
      <w:r w:rsidR="000D1BE5">
        <w:t xml:space="preserve"> или дистанционно</w:t>
      </w:r>
      <w:r w:rsidRPr="00060CF2">
        <w:t xml:space="preserve">; </w:t>
      </w:r>
    </w:p>
    <w:p w:rsidR="00436977" w:rsidRPr="00060CF2" w:rsidRDefault="00436977" w:rsidP="00436977">
      <w:pPr>
        <w:pStyle w:val="a7"/>
        <w:tabs>
          <w:tab w:val="left" w:pos="1134"/>
        </w:tabs>
        <w:ind w:left="0" w:firstLine="567"/>
        <w:jc w:val="both"/>
      </w:pPr>
      <w:r w:rsidRPr="00060CF2">
        <w:t xml:space="preserve">могут представлять секретарю комиссии предложения по работе комиссии </w:t>
      </w:r>
      <w:r>
        <w:br/>
      </w:r>
      <w:r w:rsidRPr="00060CF2">
        <w:t>и документы по воп</w:t>
      </w:r>
      <w:r>
        <w:t xml:space="preserve">росам, подлежащим рассмотрению </w:t>
      </w:r>
      <w:r w:rsidRPr="00060CF2">
        <w:t xml:space="preserve">на заседании комиссии. </w:t>
      </w:r>
    </w:p>
    <w:p w:rsidR="000D1BE5" w:rsidRDefault="00436977" w:rsidP="000D1BE5">
      <w:pPr>
        <w:pStyle w:val="a7"/>
        <w:numPr>
          <w:ilvl w:val="1"/>
          <w:numId w:val="20"/>
        </w:numPr>
        <w:tabs>
          <w:tab w:val="left" w:pos="851"/>
          <w:tab w:val="left" w:pos="1134"/>
        </w:tabs>
        <w:ind w:left="0" w:firstLine="567"/>
        <w:jc w:val="both"/>
      </w:pPr>
      <w:r w:rsidRPr="00060CF2">
        <w:t xml:space="preserve"> Заседание комиссии считается правомочным, если на нем присутствует </w:t>
      </w:r>
      <w:r>
        <w:br/>
      </w:r>
      <w:r w:rsidRPr="00060CF2">
        <w:t xml:space="preserve">не менее </w:t>
      </w:r>
      <w:r>
        <w:t>половины</w:t>
      </w:r>
      <w:r w:rsidRPr="00060CF2">
        <w:t xml:space="preserve"> членов комиссии. Решение комиссии принимается простым большинством голосов присутствующих на заседании членов комиссии при открытом голосовании. При равенстве голосов голос председательствующего на заседании комиссии является решающим. </w:t>
      </w:r>
    </w:p>
    <w:p w:rsidR="000D1BE5" w:rsidRDefault="000D1BE5" w:rsidP="000D1BE5">
      <w:pPr>
        <w:pStyle w:val="a7"/>
        <w:numPr>
          <w:ilvl w:val="1"/>
          <w:numId w:val="20"/>
        </w:numPr>
        <w:tabs>
          <w:tab w:val="left" w:pos="709"/>
          <w:tab w:val="left" w:pos="851"/>
          <w:tab w:val="left" w:pos="1134"/>
        </w:tabs>
        <w:ind w:left="0" w:firstLine="567"/>
        <w:jc w:val="both"/>
      </w:pPr>
      <w:r>
        <w:t>Заседания комиссии могут проводиться в дистанционном формате.</w:t>
      </w:r>
    </w:p>
    <w:p w:rsidR="00436977" w:rsidRPr="00060CF2" w:rsidRDefault="00436977" w:rsidP="000D1BE5">
      <w:pPr>
        <w:pStyle w:val="a7"/>
        <w:numPr>
          <w:ilvl w:val="1"/>
          <w:numId w:val="20"/>
        </w:numPr>
        <w:tabs>
          <w:tab w:val="left" w:pos="993"/>
        </w:tabs>
        <w:ind w:left="0" w:firstLine="567"/>
        <w:jc w:val="both"/>
      </w:pPr>
      <w:proofErr w:type="gramStart"/>
      <w:r w:rsidRPr="00060CF2">
        <w:t>Комиссия рассматривает заявки и документы на соблюдение условий</w:t>
      </w:r>
      <w:r w:rsidR="00E546B2">
        <w:t xml:space="preserve"> </w:t>
      </w:r>
      <w:r w:rsidRPr="00060CF2">
        <w:t xml:space="preserve">и порядка предоставления субсидии, установленных </w:t>
      </w:r>
      <w:r>
        <w:t xml:space="preserve">Порядком </w:t>
      </w:r>
      <w:r w:rsidRPr="00060CF2">
        <w:rPr>
          <w:bCs/>
        </w:rPr>
        <w:t>и распоряжением Комитета</w:t>
      </w:r>
      <w:r>
        <w:rPr>
          <w:bCs/>
        </w:rPr>
        <w:t>, регулирующим отдельные вопросы предоста</w:t>
      </w:r>
      <w:r w:rsidR="00E546B2">
        <w:rPr>
          <w:bCs/>
        </w:rPr>
        <w:t xml:space="preserve">вления субсидии в соответствии </w:t>
      </w:r>
      <w:r>
        <w:rPr>
          <w:bCs/>
        </w:rPr>
        <w:t>с Порядком</w:t>
      </w:r>
      <w:r w:rsidRPr="00060CF2">
        <w:t xml:space="preserve">, а также проводит проверку обоснованности представленного участником отбора расчета размера субсидии, по результатам чего принимает решение об отклонении заявки </w:t>
      </w:r>
      <w:r w:rsidR="00D931D6">
        <w:br/>
      </w:r>
      <w:r w:rsidRPr="00060CF2">
        <w:t>и документов участника отбора или о допуске заявки</w:t>
      </w:r>
      <w:r>
        <w:t xml:space="preserve"> и документов участника отбора </w:t>
      </w:r>
      <w:r w:rsidR="00D931D6">
        <w:br/>
      </w:r>
      <w:r w:rsidRPr="00060CF2">
        <w:t>к отбору и</w:t>
      </w:r>
      <w:proofErr w:type="gramEnd"/>
      <w:r w:rsidRPr="00060CF2">
        <w:t xml:space="preserve"> определяет получателя субсидии, с которым заключается соглашение</w:t>
      </w:r>
      <w:r>
        <w:t xml:space="preserve"> </w:t>
      </w:r>
      <w:r>
        <w:br/>
        <w:t>о предоставлении субсидии</w:t>
      </w:r>
      <w:r w:rsidRPr="00060CF2">
        <w:t>.</w:t>
      </w:r>
    </w:p>
    <w:p w:rsidR="00436977" w:rsidRPr="00060CF2" w:rsidRDefault="00436977" w:rsidP="00436977">
      <w:pPr>
        <w:pStyle w:val="a7"/>
        <w:widowControl w:val="0"/>
        <w:tabs>
          <w:tab w:val="left" w:pos="993"/>
          <w:tab w:val="left" w:pos="1418"/>
        </w:tabs>
        <w:ind w:left="0" w:firstLine="567"/>
        <w:jc w:val="both"/>
      </w:pPr>
      <w:r w:rsidRPr="00060CF2">
        <w:t>4.9. </w:t>
      </w:r>
      <w:proofErr w:type="gramStart"/>
      <w:r w:rsidRPr="00060CF2">
        <w:t xml:space="preserve">При отсутствии оснований для принятия решения об отклонении заявки </w:t>
      </w:r>
      <w:r>
        <w:br/>
      </w:r>
      <w:r w:rsidRPr="00060CF2">
        <w:t>и документов и отказа в предоставлении субси</w:t>
      </w:r>
      <w:r>
        <w:t xml:space="preserve">дии, указанных </w:t>
      </w:r>
      <w:r w:rsidRPr="00060CF2">
        <w:t xml:space="preserve">в </w:t>
      </w:r>
      <w:r>
        <w:t>Порядке</w:t>
      </w:r>
      <w:r w:rsidRPr="00060CF2">
        <w:t xml:space="preserve">, решение </w:t>
      </w:r>
      <w:r>
        <w:br/>
      </w:r>
      <w:r w:rsidRPr="00060CF2">
        <w:t xml:space="preserve">о предоставлении субсидии принимается комиссией при наличии финансовых средств, предусмотренных </w:t>
      </w:r>
      <w:r w:rsidR="00E546B2">
        <w:rPr>
          <w:color w:val="000000" w:themeColor="text1"/>
        </w:rPr>
        <w:t>Законом Санкт-Петербурга от 29.11.2023 № 714-144 «О бюджете Санкт-Петербурга на 2024 год и на плановый период 2025 и 2026 годов»</w:t>
      </w:r>
      <w:r w:rsidRPr="00060CF2">
        <w:t xml:space="preserve"> </w:t>
      </w:r>
      <w:r>
        <w:br/>
      </w:r>
      <w:r w:rsidRPr="00060CF2">
        <w:t>на их предоставление Комитету, при условии соответствия участников отбора критериям и</w:t>
      </w:r>
      <w:proofErr w:type="gramEnd"/>
      <w:r w:rsidRPr="00060CF2">
        <w:t xml:space="preserve"> </w:t>
      </w:r>
      <w:r>
        <w:t>условиям</w:t>
      </w:r>
      <w:r w:rsidRPr="00060CF2">
        <w:t xml:space="preserve"> отбора, и в соответствии с очередностью поступления заявок и документов </w:t>
      </w:r>
      <w:r>
        <w:br/>
      </w:r>
      <w:r w:rsidRPr="00060CF2">
        <w:t>на участие в отборе.</w:t>
      </w:r>
    </w:p>
    <w:p w:rsidR="00436977" w:rsidRPr="00060CF2" w:rsidRDefault="00436977" w:rsidP="0043697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0CF2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060CF2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060CF2">
        <w:rPr>
          <w:rFonts w:ascii="Times New Roman" w:hAnsi="Times New Roman" w:cs="Times New Roman"/>
          <w:sz w:val="24"/>
          <w:szCs w:val="24"/>
        </w:rPr>
        <w:t xml:space="preserve"> поступления на отбор одной заявки и отсутствия оснований для принятия решения об отказе в предоставлении субсидии участник отбора, подавший такую заявку, признается получателем субсидии.</w:t>
      </w:r>
    </w:p>
    <w:p w:rsidR="00436977" w:rsidRPr="00060CF2" w:rsidRDefault="00436977" w:rsidP="00436977">
      <w:pPr>
        <w:widowControl w:val="0"/>
        <w:ind w:firstLine="567"/>
        <w:jc w:val="both"/>
      </w:pPr>
      <w:r w:rsidRPr="00060CF2">
        <w:t>4.10. О</w:t>
      </w:r>
      <w:r w:rsidRPr="00060CF2">
        <w:rPr>
          <w:rFonts w:hint="eastAsia"/>
        </w:rPr>
        <w:t>тклонени</w:t>
      </w:r>
      <w:r w:rsidRPr="00060CF2">
        <w:t xml:space="preserve">е </w:t>
      </w:r>
      <w:r w:rsidRPr="00060CF2">
        <w:rPr>
          <w:rFonts w:hint="eastAsia"/>
        </w:rPr>
        <w:t>заяв</w:t>
      </w:r>
      <w:r w:rsidRPr="00060CF2">
        <w:t xml:space="preserve">ки </w:t>
      </w:r>
      <w:r w:rsidRPr="00060CF2">
        <w:rPr>
          <w:rFonts w:hint="eastAsia"/>
        </w:rPr>
        <w:t>и</w:t>
      </w:r>
      <w:r w:rsidRPr="00060CF2">
        <w:t xml:space="preserve"> </w:t>
      </w:r>
      <w:r w:rsidRPr="00060CF2">
        <w:rPr>
          <w:rFonts w:hint="eastAsia"/>
        </w:rPr>
        <w:t>документов</w:t>
      </w:r>
      <w:r w:rsidR="000D1BE5">
        <w:t xml:space="preserve"> на стадии их рассмотрения </w:t>
      </w:r>
      <w:r w:rsidRPr="00060CF2">
        <w:rPr>
          <w:rFonts w:hint="eastAsia"/>
        </w:rPr>
        <w:t>и</w:t>
      </w:r>
      <w:r w:rsidRPr="00060CF2">
        <w:t xml:space="preserve"> (или) о</w:t>
      </w:r>
      <w:r w:rsidRPr="00060CF2">
        <w:rPr>
          <w:rFonts w:hint="eastAsia"/>
        </w:rPr>
        <w:t>тказ</w:t>
      </w:r>
      <w:r w:rsidRPr="00060CF2">
        <w:t xml:space="preserve"> </w:t>
      </w:r>
      <w:r w:rsidRPr="00060CF2">
        <w:rPr>
          <w:rFonts w:hint="eastAsia"/>
        </w:rPr>
        <w:t>участникам</w:t>
      </w:r>
      <w:r w:rsidRPr="00060CF2">
        <w:t xml:space="preserve"> </w:t>
      </w:r>
      <w:r w:rsidRPr="00060CF2">
        <w:rPr>
          <w:rFonts w:hint="eastAsia"/>
        </w:rPr>
        <w:t>отбора</w:t>
      </w:r>
      <w:r w:rsidRPr="00060CF2">
        <w:t xml:space="preserve"> </w:t>
      </w:r>
      <w:r w:rsidRPr="00060CF2">
        <w:rPr>
          <w:rFonts w:hint="eastAsia"/>
        </w:rPr>
        <w:t>в</w:t>
      </w:r>
      <w:r w:rsidRPr="00060CF2">
        <w:t xml:space="preserve"> </w:t>
      </w:r>
      <w:r w:rsidRPr="00060CF2">
        <w:rPr>
          <w:rFonts w:hint="eastAsia"/>
        </w:rPr>
        <w:t>предоставлении</w:t>
      </w:r>
      <w:r w:rsidRPr="00060CF2">
        <w:t xml:space="preserve"> </w:t>
      </w:r>
      <w:r w:rsidRPr="00060CF2">
        <w:rPr>
          <w:rFonts w:hint="eastAsia"/>
        </w:rPr>
        <w:t>субсиди</w:t>
      </w:r>
      <w:r w:rsidRPr="00060CF2">
        <w:t xml:space="preserve">и </w:t>
      </w:r>
      <w:r w:rsidRPr="00060CF2">
        <w:rPr>
          <w:rFonts w:hint="eastAsia"/>
        </w:rPr>
        <w:t>осуществляется</w:t>
      </w:r>
      <w:r w:rsidRPr="00060CF2">
        <w:t xml:space="preserve"> п</w:t>
      </w:r>
      <w:r w:rsidRPr="00060CF2">
        <w:rPr>
          <w:rFonts w:hint="eastAsia"/>
        </w:rPr>
        <w:t>о</w:t>
      </w:r>
      <w:r w:rsidRPr="00060CF2">
        <w:t xml:space="preserve"> </w:t>
      </w:r>
      <w:r w:rsidRPr="00060CF2">
        <w:rPr>
          <w:rFonts w:hint="eastAsia"/>
        </w:rPr>
        <w:t>основаниям</w:t>
      </w:r>
      <w:r w:rsidRPr="00060CF2">
        <w:t xml:space="preserve">, </w:t>
      </w:r>
      <w:r w:rsidRPr="00060CF2">
        <w:rPr>
          <w:rFonts w:hint="eastAsia"/>
        </w:rPr>
        <w:t>указанным</w:t>
      </w:r>
      <w:r w:rsidRPr="00060CF2">
        <w:t xml:space="preserve"> </w:t>
      </w:r>
      <w:r w:rsidRPr="00060CF2">
        <w:rPr>
          <w:rFonts w:hint="eastAsia"/>
        </w:rPr>
        <w:t>в</w:t>
      </w:r>
      <w:r w:rsidRPr="00060CF2">
        <w:t xml:space="preserve"> </w:t>
      </w:r>
      <w:r w:rsidRPr="00060CF2">
        <w:rPr>
          <w:rFonts w:hint="eastAsia"/>
        </w:rPr>
        <w:t>пункт</w:t>
      </w:r>
      <w:r w:rsidRPr="00060CF2">
        <w:t xml:space="preserve">ах 2.5 и 2.7 </w:t>
      </w:r>
      <w:r>
        <w:t>Порядка</w:t>
      </w:r>
      <w:r w:rsidRPr="00060CF2">
        <w:t>.</w:t>
      </w:r>
    </w:p>
    <w:p w:rsidR="00436977" w:rsidRPr="00060CF2" w:rsidRDefault="00436977" w:rsidP="00436977">
      <w:pPr>
        <w:widowControl w:val="0"/>
        <w:ind w:firstLine="567"/>
        <w:jc w:val="both"/>
      </w:pPr>
      <w:r w:rsidRPr="00060CF2">
        <w:t>4.11. </w:t>
      </w:r>
      <w:r w:rsidRPr="00060CF2">
        <w:rPr>
          <w:rFonts w:hint="eastAsia"/>
        </w:rPr>
        <w:t>Решени</w:t>
      </w:r>
      <w:r w:rsidR="00E546B2">
        <w:rPr>
          <w:rFonts w:hint="eastAsia"/>
        </w:rPr>
        <w:t>я</w:t>
      </w:r>
      <w:r w:rsidR="00E546B2">
        <w:t xml:space="preserve"> комиссии </w:t>
      </w:r>
      <w:r w:rsidR="00E546B2">
        <w:rPr>
          <w:rFonts w:hint="eastAsia"/>
        </w:rPr>
        <w:t>оформляю</w:t>
      </w:r>
      <w:r w:rsidRPr="00060CF2">
        <w:rPr>
          <w:rFonts w:hint="eastAsia"/>
        </w:rPr>
        <w:t>тся</w:t>
      </w:r>
      <w:r w:rsidRPr="00060CF2">
        <w:t xml:space="preserve"> </w:t>
      </w:r>
      <w:r w:rsidRPr="00060CF2">
        <w:rPr>
          <w:rFonts w:hint="eastAsia"/>
        </w:rPr>
        <w:t>протокол</w:t>
      </w:r>
      <w:r w:rsidR="00E546B2">
        <w:rPr>
          <w:rFonts w:hint="eastAsia"/>
        </w:rPr>
        <w:t>ами</w:t>
      </w:r>
      <w:r w:rsidR="000D1BE5">
        <w:t xml:space="preserve"> в сроки, установленные </w:t>
      </w:r>
      <w:r w:rsidR="000D1BE5" w:rsidRPr="00060CF2">
        <w:t>распоряжением Комитета</w:t>
      </w:r>
      <w:r w:rsidRPr="00060CF2">
        <w:t>. Протокол</w:t>
      </w:r>
      <w:r w:rsidR="00E546B2">
        <w:t>ы</w:t>
      </w:r>
      <w:r w:rsidRPr="00060CF2">
        <w:t xml:space="preserve"> заседани</w:t>
      </w:r>
      <w:r w:rsidR="000D1BE5">
        <w:t>й</w:t>
      </w:r>
      <w:r w:rsidRPr="00060CF2">
        <w:t xml:space="preserve"> комиссии подписывается председательствующим на заседании комиссии</w:t>
      </w:r>
      <w:r w:rsidR="000D1BE5">
        <w:t xml:space="preserve"> и членами комиссии (при необходимости)</w:t>
      </w:r>
      <w:r w:rsidRPr="00060CF2">
        <w:t>.</w:t>
      </w:r>
    </w:p>
    <w:p w:rsidR="00436977" w:rsidRPr="00060CF2" w:rsidRDefault="00436977" w:rsidP="002B75F5">
      <w:pPr>
        <w:widowControl w:val="0"/>
        <w:ind w:firstLine="567"/>
        <w:jc w:val="both"/>
      </w:pPr>
      <w:r w:rsidRPr="00060CF2">
        <w:t>4.12. Протокол</w:t>
      </w:r>
      <w:r w:rsidR="000D1BE5">
        <w:t>ы заседаний комис</w:t>
      </w:r>
      <w:r w:rsidR="002B75F5">
        <w:t>сии</w:t>
      </w:r>
      <w:r w:rsidRPr="00060CF2">
        <w:t xml:space="preserve"> должен содержать </w:t>
      </w:r>
      <w:r w:rsidR="002B75F5">
        <w:t>информацию, установленную</w:t>
      </w:r>
      <w:r w:rsidR="00D931D6">
        <w:t xml:space="preserve"> </w:t>
      </w:r>
      <w:r w:rsidR="002B75F5" w:rsidRPr="00060CF2">
        <w:t>распоряжением Комитета</w:t>
      </w:r>
      <w:r w:rsidRPr="00060CF2">
        <w:t>.</w:t>
      </w:r>
    </w:p>
    <w:p w:rsidR="00D807EC" w:rsidRDefault="00D807EC" w:rsidP="00F217B9">
      <w:pPr>
        <w:ind w:left="5812"/>
        <w:sectPr w:rsidR="00D807EC" w:rsidSect="00EA488E">
          <w:pgSz w:w="11906" w:h="16838"/>
          <w:pgMar w:top="709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547277" w:rsidRPr="00D42AA6" w:rsidRDefault="00547277" w:rsidP="00547277">
      <w:pPr>
        <w:pageBreakBefore/>
        <w:tabs>
          <w:tab w:val="left" w:pos="851"/>
        </w:tabs>
        <w:ind w:left="5812"/>
      </w:pPr>
      <w:r w:rsidRPr="00D42AA6">
        <w:t xml:space="preserve">Приложение № </w:t>
      </w:r>
      <w:r w:rsidR="00436977">
        <w:t>5</w:t>
      </w:r>
      <w:r w:rsidRPr="00D42AA6">
        <w:t xml:space="preserve"> к распоряжению</w:t>
      </w:r>
    </w:p>
    <w:p w:rsidR="00547277" w:rsidRPr="00D42AA6" w:rsidRDefault="00547277" w:rsidP="00547277">
      <w:pPr>
        <w:ind w:left="5812"/>
      </w:pPr>
      <w:r w:rsidRPr="00D42AA6">
        <w:t>Комитета по труду и занятости</w:t>
      </w:r>
    </w:p>
    <w:p w:rsidR="00547277" w:rsidRPr="00D42AA6" w:rsidRDefault="00547277" w:rsidP="00547277">
      <w:pPr>
        <w:ind w:left="5812"/>
      </w:pPr>
      <w:r w:rsidRPr="00D42AA6">
        <w:t>населения Санкт-Петербурга</w:t>
      </w:r>
    </w:p>
    <w:p w:rsidR="00547277" w:rsidRPr="00D42AA6" w:rsidRDefault="00547277" w:rsidP="00547277">
      <w:pPr>
        <w:ind w:left="5812"/>
      </w:pPr>
      <w:r w:rsidRPr="00D42AA6">
        <w:t xml:space="preserve">от </w:t>
      </w:r>
      <w:r>
        <w:t>__________</w:t>
      </w:r>
      <w:r w:rsidRPr="00D42AA6">
        <w:t xml:space="preserve"> № </w:t>
      </w:r>
      <w:r>
        <w:t>______________</w:t>
      </w:r>
    </w:p>
    <w:p w:rsidR="00547277" w:rsidRDefault="00547277" w:rsidP="00F87D35">
      <w:pPr>
        <w:ind w:firstLine="567"/>
        <w:jc w:val="both"/>
        <w:rPr>
          <w:rFonts w:eastAsia="Calibri"/>
          <w:lang w:eastAsia="en-US"/>
        </w:rPr>
      </w:pPr>
    </w:p>
    <w:p w:rsidR="00B95605" w:rsidRPr="00B95605" w:rsidRDefault="00B95605" w:rsidP="00F319D6">
      <w:pPr>
        <w:widowControl w:val="0"/>
        <w:jc w:val="center"/>
        <w:rPr>
          <w:b/>
        </w:rPr>
      </w:pPr>
      <w:proofErr w:type="gramStart"/>
      <w:r w:rsidRPr="00B95605">
        <w:rPr>
          <w:b/>
        </w:rPr>
        <w:t xml:space="preserve">Порядок и сроки представления получателем субсидии отчетности, порядок </w:t>
      </w:r>
      <w:r w:rsidRPr="00B95605">
        <w:rPr>
          <w:b/>
        </w:rPr>
        <w:br/>
        <w:t>и срок проверки и принятия Комитетом</w:t>
      </w:r>
      <w:r w:rsidR="00F5721A">
        <w:rPr>
          <w:b/>
        </w:rPr>
        <w:t xml:space="preserve"> по труду и занятости населения Санкт-Петербурга</w:t>
      </w:r>
      <w:r w:rsidRPr="00B95605">
        <w:rPr>
          <w:b/>
        </w:rPr>
        <w:t xml:space="preserve"> отчетности, а также сроки проведения Комитетом</w:t>
      </w:r>
      <w:r w:rsidR="00F5721A" w:rsidRPr="00F5721A">
        <w:rPr>
          <w:b/>
        </w:rPr>
        <w:t xml:space="preserve"> </w:t>
      </w:r>
      <w:r w:rsidR="00F5721A">
        <w:rPr>
          <w:b/>
        </w:rPr>
        <w:t>по труду и занятости населения Санкт-Петербурга</w:t>
      </w:r>
      <w:r w:rsidRPr="00B95605">
        <w:rPr>
          <w:b/>
        </w:rPr>
        <w:t xml:space="preserve"> проверок соблюдения получателем субсидии и лицами, получающими средства на основании договоров, заключенных с получателем субсидии, условий и порядка предоставления субсидии, в том числе в части достижения рез</w:t>
      </w:r>
      <w:r>
        <w:rPr>
          <w:b/>
        </w:rPr>
        <w:t>ультата предоставления</w:t>
      </w:r>
      <w:proofErr w:type="gramEnd"/>
      <w:r>
        <w:rPr>
          <w:b/>
        </w:rPr>
        <w:t xml:space="preserve"> субсидии</w:t>
      </w:r>
    </w:p>
    <w:p w:rsidR="00091113" w:rsidRPr="00D42AA6" w:rsidRDefault="00091113" w:rsidP="00A901FC">
      <w:pPr>
        <w:widowControl w:val="0"/>
        <w:rPr>
          <w:b/>
        </w:rPr>
      </w:pPr>
    </w:p>
    <w:p w:rsidR="00AD4F58" w:rsidRPr="00D42AA6" w:rsidRDefault="00091113" w:rsidP="00AD4F58">
      <w:pPr>
        <w:ind w:firstLine="567"/>
        <w:jc w:val="both"/>
      </w:pPr>
      <w:r w:rsidRPr="00D42AA6">
        <w:t xml:space="preserve">1. </w:t>
      </w:r>
      <w:proofErr w:type="gramStart"/>
      <w:r w:rsidRPr="00D42AA6">
        <w:t xml:space="preserve">Получатель субсидии </w:t>
      </w:r>
      <w:r w:rsidR="004C3921">
        <w:t>ежемесячно</w:t>
      </w:r>
      <w:r w:rsidR="004C3921" w:rsidRPr="00D42AA6">
        <w:t xml:space="preserve"> </w:t>
      </w:r>
      <w:r w:rsidRPr="00D42AA6">
        <w:t>представляет в Комитет</w:t>
      </w:r>
      <w:r w:rsidR="00F5721A">
        <w:t xml:space="preserve"> по труду и занятости населения Санкт-Петербурга (далее – Комитет)</w:t>
      </w:r>
      <w:r w:rsidRPr="00D42AA6">
        <w:t xml:space="preserve"> </w:t>
      </w:r>
      <w:r w:rsidR="004C3921" w:rsidRPr="00D42AA6">
        <w:t>посредством государственной интегрированной информационной системы управления общественными финансами «Электронный бюджет» (далее – информационная система)</w:t>
      </w:r>
      <w:r w:rsidR="004C3921">
        <w:t xml:space="preserve"> </w:t>
      </w:r>
      <w:r w:rsidR="00244712" w:rsidRPr="00D42AA6">
        <w:t xml:space="preserve">не позднее </w:t>
      </w:r>
      <w:r w:rsidR="002360E5" w:rsidRPr="00D42AA6">
        <w:t>5</w:t>
      </w:r>
      <w:r w:rsidR="00244712" w:rsidRPr="00D42AA6">
        <w:t xml:space="preserve"> рабочего дня, с</w:t>
      </w:r>
      <w:r w:rsidR="00255BA8" w:rsidRPr="00D42AA6">
        <w:t>ледующего за отчетным</w:t>
      </w:r>
      <w:r w:rsidR="004C3921">
        <w:t xml:space="preserve"> месяцем</w:t>
      </w:r>
      <w:r w:rsidR="003E6EEE" w:rsidRPr="00D42AA6">
        <w:t>,</w:t>
      </w:r>
      <w:r w:rsidR="00255BA8" w:rsidRPr="00D42AA6">
        <w:t xml:space="preserve"> </w:t>
      </w:r>
      <w:r w:rsidR="0036597D" w:rsidRPr="00D42AA6">
        <w:t>отчет</w:t>
      </w:r>
      <w:r w:rsidR="00AD4F58" w:rsidRPr="00D42AA6">
        <w:t xml:space="preserve"> о достижении значений результат</w:t>
      </w:r>
      <w:r w:rsidR="0068610A">
        <w:t>а</w:t>
      </w:r>
      <w:r w:rsidR="00AD4F58" w:rsidRPr="00D42AA6">
        <w:t xml:space="preserve"> предоставления субсидии </w:t>
      </w:r>
      <w:r w:rsidR="0068610A">
        <w:t>(с представлением сведений по разделу 1), форма которого устанавливается соглашением</w:t>
      </w:r>
      <w:r w:rsidR="004C3921">
        <w:t xml:space="preserve"> о предоставлении субсидии (далее – соглашение)</w:t>
      </w:r>
      <w:r w:rsidR="001436D4" w:rsidRPr="00D42AA6">
        <w:t xml:space="preserve">. </w:t>
      </w:r>
      <w:proofErr w:type="gramEnd"/>
    </w:p>
    <w:p w:rsidR="00357A88" w:rsidRDefault="00357A88" w:rsidP="00AD4F58">
      <w:pPr>
        <w:ind w:firstLine="567"/>
        <w:jc w:val="both"/>
      </w:pPr>
      <w:r>
        <w:t>Комитет осуществляет проверку и принятие</w:t>
      </w:r>
      <w:r w:rsidRPr="00357A88">
        <w:t xml:space="preserve"> </w:t>
      </w:r>
      <w:r w:rsidRPr="00D42AA6">
        <w:t>отчет</w:t>
      </w:r>
      <w:r>
        <w:t>а</w:t>
      </w:r>
      <w:r w:rsidRPr="00D42AA6">
        <w:t xml:space="preserve"> о достижении значений результат</w:t>
      </w:r>
      <w:r>
        <w:t>а</w:t>
      </w:r>
      <w:r w:rsidRPr="00D42AA6">
        <w:t xml:space="preserve"> предоставления субсидии</w:t>
      </w:r>
      <w:r>
        <w:t xml:space="preserve"> в информационной системе не позднее 4 рабочего дня, следующего за днем представления получателем субсидии </w:t>
      </w:r>
      <w:r w:rsidRPr="00D42AA6">
        <w:t>отчет</w:t>
      </w:r>
      <w:r>
        <w:t>а</w:t>
      </w:r>
      <w:r w:rsidRPr="00D42AA6">
        <w:t xml:space="preserve"> о достижении значений результат</w:t>
      </w:r>
      <w:r>
        <w:t>а</w:t>
      </w:r>
      <w:r w:rsidRPr="00D42AA6">
        <w:t xml:space="preserve"> предоставления субсидии</w:t>
      </w:r>
      <w:r>
        <w:t>.</w:t>
      </w:r>
    </w:p>
    <w:p w:rsidR="004C3921" w:rsidRPr="00D42AA6" w:rsidRDefault="00357A88" w:rsidP="004C3921">
      <w:pPr>
        <w:ind w:firstLine="567"/>
        <w:jc w:val="both"/>
      </w:pPr>
      <w:r>
        <w:t xml:space="preserve"> </w:t>
      </w:r>
      <w:r w:rsidR="004C3921">
        <w:t xml:space="preserve">2. </w:t>
      </w:r>
      <w:r w:rsidR="004C3921" w:rsidRPr="00D42AA6">
        <w:t xml:space="preserve">Получатель субсидии </w:t>
      </w:r>
      <w:r w:rsidR="004C3921">
        <w:t>ежеквартально</w:t>
      </w:r>
      <w:r w:rsidR="004C3921" w:rsidRPr="00D42AA6">
        <w:t xml:space="preserve"> представляет в Комитет посредством информационн</w:t>
      </w:r>
      <w:r w:rsidR="004C3921">
        <w:t>ой</w:t>
      </w:r>
      <w:r w:rsidR="004C3921" w:rsidRPr="00D42AA6">
        <w:t xml:space="preserve"> систем</w:t>
      </w:r>
      <w:r w:rsidR="004C3921">
        <w:t xml:space="preserve">ы </w:t>
      </w:r>
      <w:r w:rsidR="004C3921" w:rsidRPr="00D42AA6">
        <w:t>не позднее 5 рабочего дня, следующего за отчетным</w:t>
      </w:r>
      <w:r w:rsidR="004C3921">
        <w:t xml:space="preserve"> кварталом</w:t>
      </w:r>
      <w:r w:rsidR="004C3921" w:rsidRPr="00D42AA6">
        <w:t xml:space="preserve">, </w:t>
      </w:r>
      <w:r w:rsidR="004C3921" w:rsidRPr="001529A1">
        <w:rPr>
          <w:color w:val="000000" w:themeColor="text1"/>
        </w:rPr>
        <w:t>отчет об осуществлении расходов, источником финансового обеспечения которых является субсидия</w:t>
      </w:r>
      <w:r w:rsidR="004C3921">
        <w:t>, форма которого устанавливается соглашением</w:t>
      </w:r>
      <w:r w:rsidR="004C3921" w:rsidRPr="00D42AA6">
        <w:t xml:space="preserve">. </w:t>
      </w:r>
    </w:p>
    <w:p w:rsidR="0084138B" w:rsidRDefault="0084138B" w:rsidP="0084138B">
      <w:pPr>
        <w:ind w:firstLine="567"/>
        <w:jc w:val="both"/>
      </w:pPr>
      <w:r>
        <w:t>Комитет осуществляет проверку и принятие</w:t>
      </w:r>
      <w:r w:rsidRPr="00357A88">
        <w:t xml:space="preserve"> </w:t>
      </w:r>
      <w:r w:rsidRPr="001529A1">
        <w:rPr>
          <w:color w:val="000000" w:themeColor="text1"/>
        </w:rPr>
        <w:t>отчет</w:t>
      </w:r>
      <w:r w:rsidR="00F5721A">
        <w:rPr>
          <w:color w:val="000000" w:themeColor="text1"/>
        </w:rPr>
        <w:t>а</w:t>
      </w:r>
      <w:r w:rsidRPr="001529A1">
        <w:rPr>
          <w:color w:val="000000" w:themeColor="text1"/>
        </w:rPr>
        <w:t xml:space="preserve"> об осуществлении расходов, источником финансового обеспечения которых является субсидия</w:t>
      </w:r>
      <w:r w:rsidR="00F5721A">
        <w:rPr>
          <w:color w:val="000000" w:themeColor="text1"/>
        </w:rPr>
        <w:t>,</w:t>
      </w:r>
      <w:r>
        <w:t xml:space="preserve"> в информационной системе не позднее 20 рабочего дня, следующего за днем представления получателем субсидии </w:t>
      </w:r>
      <w:r w:rsidRPr="001529A1">
        <w:rPr>
          <w:color w:val="000000" w:themeColor="text1"/>
        </w:rPr>
        <w:t>отчет</w:t>
      </w:r>
      <w:r>
        <w:rPr>
          <w:color w:val="000000" w:themeColor="text1"/>
        </w:rPr>
        <w:t>а</w:t>
      </w:r>
      <w:r w:rsidRPr="001529A1">
        <w:rPr>
          <w:color w:val="000000" w:themeColor="text1"/>
        </w:rPr>
        <w:t xml:space="preserve"> об осуществлении расходов, источником финансового обеспечения которых является субсидия</w:t>
      </w:r>
      <w:r>
        <w:t>.</w:t>
      </w:r>
    </w:p>
    <w:p w:rsidR="00F5721A" w:rsidRPr="00D42AA6" w:rsidRDefault="00F5721A" w:rsidP="00F5721A">
      <w:pPr>
        <w:ind w:firstLine="567"/>
        <w:jc w:val="both"/>
      </w:pPr>
      <w:r>
        <w:t>3</w:t>
      </w:r>
      <w:r w:rsidRPr="00D42AA6">
        <w:t xml:space="preserve">. Получатель субсидии </w:t>
      </w:r>
      <w:r>
        <w:t>ежемесячно</w:t>
      </w:r>
      <w:r w:rsidRPr="00D42AA6">
        <w:t xml:space="preserve"> представляет в Комитет посредством государственной интегрированной информационной системы управления общественными финансами «Электронный бюджет» (далее – информационная система)</w:t>
      </w:r>
      <w:r>
        <w:t xml:space="preserve"> </w:t>
      </w:r>
      <w:r w:rsidRPr="00D42AA6">
        <w:t xml:space="preserve">не позднее </w:t>
      </w:r>
      <w:r w:rsidR="00D931D6">
        <w:br/>
      </w:r>
      <w:r w:rsidRPr="00D42AA6">
        <w:t>5 рабочего дня, следующего за отчетным</w:t>
      </w:r>
      <w:r>
        <w:t xml:space="preserve"> месяцем</w:t>
      </w:r>
      <w:r w:rsidRPr="00D42AA6">
        <w:t xml:space="preserve">, </w:t>
      </w:r>
      <w:r>
        <w:rPr>
          <w:color w:val="000000" w:themeColor="text1"/>
        </w:rPr>
        <w:t>отчет о реализации плана мероприятий по достижению результата предоставления субсидии</w:t>
      </w:r>
      <w:r>
        <w:t>, форма которого устанавливается соглашением о предоставлении субсидии (далее – соглашение)</w:t>
      </w:r>
      <w:r w:rsidRPr="00D42AA6">
        <w:t xml:space="preserve">. </w:t>
      </w:r>
    </w:p>
    <w:p w:rsidR="00F5721A" w:rsidRDefault="00F5721A" w:rsidP="00F5721A">
      <w:pPr>
        <w:ind w:firstLine="567"/>
        <w:jc w:val="both"/>
      </w:pPr>
      <w:r>
        <w:t>Комитет осуществляет проверку и принятие</w:t>
      </w:r>
      <w:r w:rsidRPr="00357A88">
        <w:t xml:space="preserve"> </w:t>
      </w:r>
      <w:r>
        <w:rPr>
          <w:color w:val="000000" w:themeColor="text1"/>
        </w:rPr>
        <w:t>отчета о реализации плана мероприятий по достижению результата предоставления субсидии</w:t>
      </w:r>
      <w:r>
        <w:t xml:space="preserve"> в информационной системе </w:t>
      </w:r>
      <w:r w:rsidR="00D931D6">
        <w:br/>
      </w:r>
      <w:r>
        <w:t xml:space="preserve">не позднее 4 рабочего дня, следующего за днем представления получателем субсидии </w:t>
      </w:r>
      <w:r>
        <w:rPr>
          <w:color w:val="000000" w:themeColor="text1"/>
        </w:rPr>
        <w:t>отчета о реализации плана мероприятий по достижению результата предоставления субсидии</w:t>
      </w:r>
      <w:r>
        <w:t>.</w:t>
      </w:r>
    </w:p>
    <w:p w:rsidR="002934E1" w:rsidRDefault="00822FBE" w:rsidP="002934E1">
      <w:pPr>
        <w:autoSpaceDE w:val="0"/>
        <w:autoSpaceDN w:val="0"/>
        <w:adjustRightInd w:val="0"/>
        <w:ind w:firstLine="540"/>
        <w:jc w:val="both"/>
      </w:pPr>
      <w:r>
        <w:t>4</w:t>
      </w:r>
      <w:r w:rsidR="002934E1" w:rsidRPr="00D42AA6">
        <w:t xml:space="preserve">. </w:t>
      </w:r>
      <w:proofErr w:type="gramStart"/>
      <w:r w:rsidR="002934E1" w:rsidRPr="00D42AA6">
        <w:t>Комиссией Комитета по проведению провер</w:t>
      </w:r>
      <w:r w:rsidR="00465326" w:rsidRPr="00D42AA6">
        <w:t>ки</w:t>
      </w:r>
      <w:r w:rsidR="002934E1" w:rsidRPr="00D42AA6">
        <w:t xml:space="preserve"> соблюдения получателем субсидии условий, целей и порядка предоставления субсидии в рамках регионального проекта «Адресная поддержка повышения производительности</w:t>
      </w:r>
      <w:r w:rsidR="00465326" w:rsidRPr="00D42AA6">
        <w:t xml:space="preserve"> труда на предприятиях» проводится проверка</w:t>
      </w:r>
      <w:r w:rsidR="002934E1" w:rsidRPr="00D42AA6">
        <w:t xml:space="preserve"> соблюдения получателем субсидии</w:t>
      </w:r>
      <w:r w:rsidR="00E5277D" w:rsidRPr="00D42AA6">
        <w:t xml:space="preserve"> и лицами, получающими средства на основании договоров, заключенных с получателем субсидии,</w:t>
      </w:r>
      <w:r w:rsidR="00E5277D" w:rsidRPr="00D42AA6">
        <w:rPr>
          <w:b/>
        </w:rPr>
        <w:t xml:space="preserve"> </w:t>
      </w:r>
      <w:r w:rsidR="002934E1" w:rsidRPr="00D42AA6">
        <w:t>усл</w:t>
      </w:r>
      <w:r w:rsidR="00E5277D" w:rsidRPr="00D42AA6">
        <w:t xml:space="preserve">овий </w:t>
      </w:r>
      <w:r w:rsidR="00783C38" w:rsidRPr="00D42AA6">
        <w:br/>
      </w:r>
      <w:r w:rsidR="002934E1" w:rsidRPr="00D42AA6">
        <w:t>и порядка предоставления субсидии</w:t>
      </w:r>
      <w:r w:rsidR="00E5277D" w:rsidRPr="00D42AA6">
        <w:t>, в том числе в части достижения результата предоставления субсидии,</w:t>
      </w:r>
      <w:r w:rsidR="002934E1" w:rsidRPr="00D42AA6">
        <w:t xml:space="preserve"> не реже чем раз в</w:t>
      </w:r>
      <w:proofErr w:type="gramEnd"/>
      <w:r w:rsidR="002934E1" w:rsidRPr="00D42AA6">
        <w:t xml:space="preserve"> три месяца.</w:t>
      </w:r>
    </w:p>
    <w:p w:rsidR="00F359CB" w:rsidRPr="00D42AA6" w:rsidRDefault="00F359CB" w:rsidP="00F359CB">
      <w:pPr>
        <w:widowControl w:val="0"/>
        <w:autoSpaceDE w:val="0"/>
        <w:autoSpaceDN w:val="0"/>
        <w:ind w:firstLine="567"/>
        <w:jc w:val="both"/>
      </w:pPr>
      <w:r w:rsidRPr="00D42AA6">
        <w:t xml:space="preserve">После осуществления проверки Комитет подписывает акт. Комитет обеспечивает направление </w:t>
      </w:r>
      <w:r w:rsidRPr="00D42AA6">
        <w:rPr>
          <w:rFonts w:eastAsiaTheme="minorHAnsi"/>
          <w:bCs/>
          <w:lang w:eastAsia="en-US"/>
        </w:rPr>
        <w:t xml:space="preserve">акта в </w:t>
      </w:r>
      <w:r w:rsidR="002360E5" w:rsidRPr="00D42AA6">
        <w:t xml:space="preserve">Комитет государственного финансового контроля </w:t>
      </w:r>
      <w:r w:rsidR="00783C38" w:rsidRPr="00D42AA6">
        <w:t>С</w:t>
      </w:r>
      <w:r w:rsidR="002360E5" w:rsidRPr="00D42AA6">
        <w:t>анкт-Петербурга</w:t>
      </w:r>
      <w:r w:rsidR="00C029A7" w:rsidRPr="00D42AA6">
        <w:t xml:space="preserve"> </w:t>
      </w:r>
      <w:r w:rsidRPr="00D42AA6">
        <w:t>не позднее трех рабочих дней после его подписания.</w:t>
      </w:r>
    </w:p>
    <w:p w:rsidR="002A3CC2" w:rsidRPr="00D42AA6" w:rsidRDefault="002A3CC2" w:rsidP="00EA78FB">
      <w:pPr>
        <w:jc w:val="both"/>
      </w:pPr>
    </w:p>
    <w:p w:rsidR="00822FBE" w:rsidRDefault="00822FBE" w:rsidP="00822FBE">
      <w:pPr>
        <w:pStyle w:val="a7"/>
        <w:numPr>
          <w:ilvl w:val="0"/>
          <w:numId w:val="20"/>
        </w:numPr>
        <w:tabs>
          <w:tab w:val="left" w:pos="709"/>
          <w:tab w:val="left" w:pos="851"/>
          <w:tab w:val="left" w:pos="993"/>
        </w:tabs>
        <w:ind w:left="0" w:firstLine="567"/>
        <w:jc w:val="both"/>
      </w:pPr>
      <w:r w:rsidRPr="00D42AA6">
        <w:t xml:space="preserve">В случае выявления нарушений получателем субсидии условий предоставления субсидии Комитет предпринимает действия в соответствии с требованиями, предусмотренными в разделе 4 </w:t>
      </w:r>
      <w:r w:rsidRPr="00822FBE">
        <w:rPr>
          <w:rFonts w:eastAsia="Calibri"/>
          <w:szCs w:val="28"/>
          <w:lang w:eastAsia="en-US"/>
        </w:rPr>
        <w:t xml:space="preserve">Порядка предоставления в 2024 году субсидии социально ориентированной некоммерческой организации в рамках регионального проекта «Адресная поддержка повышения производительности труда на предприятиях» национального проекта «Производительность труда», утвержденного </w:t>
      </w:r>
      <w:r w:rsidRPr="00D42AA6">
        <w:t>постановлени</w:t>
      </w:r>
      <w:r>
        <w:t>ем</w:t>
      </w:r>
      <w:r w:rsidRPr="00D42AA6">
        <w:t xml:space="preserve"> </w:t>
      </w:r>
      <w:r w:rsidRPr="00822FBE">
        <w:rPr>
          <w:rFonts w:eastAsia="Calibri"/>
          <w:szCs w:val="28"/>
          <w:lang w:eastAsia="en-US"/>
        </w:rPr>
        <w:t xml:space="preserve">Правительства Санкт-Петербурга </w:t>
      </w:r>
      <w:proofErr w:type="gramStart"/>
      <w:r w:rsidRPr="00822FBE">
        <w:rPr>
          <w:rFonts w:eastAsia="Calibri"/>
          <w:szCs w:val="28"/>
          <w:lang w:eastAsia="en-US"/>
        </w:rPr>
        <w:t>от</w:t>
      </w:r>
      <w:proofErr w:type="gramEnd"/>
      <w:r w:rsidRPr="00822FBE">
        <w:rPr>
          <w:rFonts w:eastAsia="Calibri"/>
          <w:szCs w:val="28"/>
          <w:lang w:eastAsia="en-US"/>
        </w:rPr>
        <w:t xml:space="preserve"> __________ № __</w:t>
      </w:r>
      <w:r>
        <w:rPr>
          <w:rFonts w:eastAsia="Calibri"/>
          <w:szCs w:val="28"/>
          <w:lang w:eastAsia="en-US"/>
        </w:rPr>
        <w:t>__.</w:t>
      </w:r>
    </w:p>
    <w:p w:rsidR="00D807EC" w:rsidRDefault="00D807EC" w:rsidP="00822FBE">
      <w:pPr>
        <w:ind w:left="709"/>
        <w:jc w:val="both"/>
        <w:sectPr w:rsidR="00D807EC" w:rsidSect="00077B8E">
          <w:pgSz w:w="11906" w:h="16838"/>
          <w:pgMar w:top="1134" w:right="849" w:bottom="1134" w:left="1701" w:header="709" w:footer="709" w:gutter="0"/>
          <w:pgNumType w:start="1"/>
          <w:cols w:space="708"/>
          <w:titlePg/>
          <w:docGrid w:linePitch="360"/>
        </w:sectPr>
      </w:pPr>
    </w:p>
    <w:p w:rsidR="00BB031F" w:rsidRPr="00D42AA6" w:rsidRDefault="00BB031F" w:rsidP="00E80D1C">
      <w:pPr>
        <w:pageBreakBefore/>
        <w:tabs>
          <w:tab w:val="left" w:pos="851"/>
        </w:tabs>
        <w:ind w:left="5670" w:right="-142"/>
      </w:pPr>
      <w:bookmarkStart w:id="2" w:name="_GoBack"/>
      <w:bookmarkEnd w:id="2"/>
      <w:r w:rsidRPr="00D42AA6">
        <w:t xml:space="preserve">Приложение № </w:t>
      </w:r>
      <w:r w:rsidR="00436977">
        <w:t>6</w:t>
      </w:r>
      <w:r w:rsidRPr="00D42AA6">
        <w:t xml:space="preserve"> к распоряжению</w:t>
      </w:r>
      <w:r w:rsidR="00060CF2">
        <w:t xml:space="preserve"> </w:t>
      </w:r>
      <w:r w:rsidRPr="00D42AA6">
        <w:t>Комитета по труду и занятости</w:t>
      </w:r>
      <w:r w:rsidR="00060CF2">
        <w:t xml:space="preserve"> </w:t>
      </w:r>
      <w:r w:rsidRPr="00D42AA6">
        <w:t>населения Санкт-Петербурга</w:t>
      </w:r>
    </w:p>
    <w:p w:rsidR="005B49B3" w:rsidRPr="00D42AA6" w:rsidRDefault="005B49B3" w:rsidP="005B49B3">
      <w:pPr>
        <w:ind w:left="5670"/>
      </w:pPr>
      <w:r w:rsidRPr="00D42AA6">
        <w:t xml:space="preserve">от </w:t>
      </w:r>
      <w:r>
        <w:t>__________</w:t>
      </w:r>
      <w:r w:rsidRPr="00D42AA6">
        <w:t xml:space="preserve"> № </w:t>
      </w:r>
      <w:r>
        <w:t>______________</w:t>
      </w:r>
    </w:p>
    <w:p w:rsidR="0067115A" w:rsidRDefault="0067115A" w:rsidP="00BB031F">
      <w:pPr>
        <w:jc w:val="center"/>
        <w:rPr>
          <w:b/>
        </w:rPr>
      </w:pPr>
    </w:p>
    <w:p w:rsidR="00436977" w:rsidRDefault="00436977" w:rsidP="00436977">
      <w:pPr>
        <w:widowControl w:val="0"/>
        <w:jc w:val="center"/>
        <w:rPr>
          <w:b/>
        </w:rPr>
      </w:pPr>
    </w:p>
    <w:p w:rsidR="00604E90" w:rsidRDefault="00436977" w:rsidP="00436977">
      <w:pPr>
        <w:widowControl w:val="0"/>
        <w:jc w:val="center"/>
        <w:rPr>
          <w:b/>
        </w:rPr>
      </w:pPr>
      <w:r w:rsidRPr="00D42AA6">
        <w:rPr>
          <w:b/>
        </w:rPr>
        <w:t xml:space="preserve">Порядок и сроки проведения оценки достижения получателем субсидии </w:t>
      </w:r>
    </w:p>
    <w:p w:rsidR="00436977" w:rsidRPr="00D42AA6" w:rsidRDefault="00436977" w:rsidP="00436977">
      <w:pPr>
        <w:widowControl w:val="0"/>
        <w:jc w:val="center"/>
        <w:rPr>
          <w:b/>
        </w:rPr>
      </w:pPr>
      <w:r w:rsidRPr="00D42AA6">
        <w:rPr>
          <w:b/>
        </w:rPr>
        <w:t>значений результата предоставления субсидии</w:t>
      </w:r>
    </w:p>
    <w:p w:rsidR="00436977" w:rsidRPr="00D42AA6" w:rsidRDefault="00436977" w:rsidP="00436977">
      <w:pPr>
        <w:widowControl w:val="0"/>
        <w:jc w:val="center"/>
        <w:rPr>
          <w:b/>
        </w:rPr>
      </w:pPr>
    </w:p>
    <w:p w:rsidR="00604B4E" w:rsidRDefault="00604B4E" w:rsidP="00604B4E">
      <w:pPr>
        <w:pStyle w:val="a7"/>
        <w:widowControl w:val="0"/>
        <w:numPr>
          <w:ilvl w:val="0"/>
          <w:numId w:val="22"/>
        </w:numPr>
        <w:tabs>
          <w:tab w:val="left" w:pos="851"/>
        </w:tabs>
        <w:ind w:left="0" w:firstLine="567"/>
        <w:jc w:val="both"/>
      </w:pPr>
      <w:proofErr w:type="gramStart"/>
      <w:r w:rsidRPr="00D42AA6">
        <w:t xml:space="preserve">В целях проведения </w:t>
      </w:r>
      <w:r>
        <w:t>оценки достижения получателем субсидии значений результата предоставления субсидии</w:t>
      </w:r>
      <w:r w:rsidRPr="00D42AA6">
        <w:t xml:space="preserve"> </w:t>
      </w:r>
      <w:r w:rsidR="005B49B3" w:rsidRPr="00D42AA6">
        <w:t>Комитет</w:t>
      </w:r>
      <w:r w:rsidR="005B49B3">
        <w:t xml:space="preserve"> по труду и занятости населения </w:t>
      </w:r>
      <w:r w:rsidR="005B49B3">
        <w:br/>
        <w:t>Санкт-Петербурга (далее – Комитет)</w:t>
      </w:r>
      <w:r w:rsidRPr="00D42AA6">
        <w:t xml:space="preserve"> одновременно с заключением соглашения</w:t>
      </w:r>
      <w:r>
        <w:t xml:space="preserve"> </w:t>
      </w:r>
      <w:r w:rsidR="00D931D6">
        <w:br/>
      </w:r>
      <w:r>
        <w:t>о предоставлении субсидии</w:t>
      </w:r>
      <w:r w:rsidR="005B49B3">
        <w:t xml:space="preserve"> (далее – соглашение)</w:t>
      </w:r>
      <w:r w:rsidRPr="00D42AA6">
        <w:t xml:space="preserve"> формирует в государственной интегрированной информационной систем</w:t>
      </w:r>
      <w:r>
        <w:t>е</w:t>
      </w:r>
      <w:r w:rsidRPr="00D42AA6">
        <w:t xml:space="preserve"> управления общественными финансами «Электронный бюджет» (далее – информационная система) план мероп</w:t>
      </w:r>
      <w:r>
        <w:t xml:space="preserve">риятий </w:t>
      </w:r>
      <w:r w:rsidR="00D931D6">
        <w:br/>
      </w:r>
      <w:r>
        <w:t>по достижению результата</w:t>
      </w:r>
      <w:r w:rsidRPr="00D42AA6">
        <w:t xml:space="preserve"> предоставления субсидии (контрольные точки) (далее – </w:t>
      </w:r>
      <w:r>
        <w:t>п</w:t>
      </w:r>
      <w:r w:rsidRPr="00D42AA6">
        <w:t xml:space="preserve">лан мероприятий). </w:t>
      </w:r>
      <w:proofErr w:type="gramEnd"/>
    </w:p>
    <w:p w:rsidR="00604B4E" w:rsidRDefault="00604B4E" w:rsidP="00604B4E">
      <w:pPr>
        <w:pStyle w:val="a7"/>
        <w:widowControl w:val="0"/>
        <w:numPr>
          <w:ilvl w:val="0"/>
          <w:numId w:val="22"/>
        </w:numPr>
        <w:tabs>
          <w:tab w:val="left" w:pos="851"/>
        </w:tabs>
        <w:ind w:left="0" w:firstLine="567"/>
        <w:jc w:val="both"/>
      </w:pPr>
      <w:r w:rsidRPr="00D42AA6">
        <w:t xml:space="preserve">Оценка достижения получателем субсидии значений результата предоставления субсидии осуществляется на основании отчета о реализации </w:t>
      </w:r>
      <w:r>
        <w:t>п</w:t>
      </w:r>
      <w:r w:rsidRPr="00D42AA6">
        <w:t>лана мероприятий</w:t>
      </w:r>
      <w:r>
        <w:t xml:space="preserve"> </w:t>
      </w:r>
      <w:r w:rsidR="00D931D6">
        <w:br/>
      </w:r>
      <w:r>
        <w:t>по достижению результата</w:t>
      </w:r>
      <w:r w:rsidRPr="00D42AA6">
        <w:t xml:space="preserve"> предоставления субсидии</w:t>
      </w:r>
      <w:r>
        <w:t xml:space="preserve"> (далее – отчет о реализации плана мероприятий) в срок проверки и принятия Комитетом отчет о реализации плана мероприятий.</w:t>
      </w:r>
    </w:p>
    <w:p w:rsidR="00604B4E" w:rsidRPr="00D42AA6" w:rsidRDefault="00604B4E" w:rsidP="00823162">
      <w:pPr>
        <w:pStyle w:val="a7"/>
        <w:numPr>
          <w:ilvl w:val="0"/>
          <w:numId w:val="22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D42AA6">
        <w:t xml:space="preserve">Отчет о реализации </w:t>
      </w:r>
      <w:r>
        <w:t>п</w:t>
      </w:r>
      <w:r w:rsidRPr="00D42AA6">
        <w:t>лана мероприятий формируется</w:t>
      </w:r>
      <w:r>
        <w:t xml:space="preserve"> получателем субсидии </w:t>
      </w:r>
      <w:r w:rsidR="00D931D6">
        <w:br/>
      </w:r>
      <w:r>
        <w:t>в информационной системе</w:t>
      </w:r>
      <w:r w:rsidRPr="00D42AA6">
        <w:t xml:space="preserve"> </w:t>
      </w:r>
      <w:r>
        <w:t>с указанием значений результата</w:t>
      </w:r>
      <w:r w:rsidRPr="00D42AA6">
        <w:t xml:space="preserve"> предоставления субсидии, достигнутых на отчетную дату с начала текущего финансового года, и контрольных точек, достигнутых в отчетном периоде.</w:t>
      </w:r>
    </w:p>
    <w:p w:rsidR="00604B4E" w:rsidRPr="00D42AA6" w:rsidRDefault="00604B4E" w:rsidP="00604B4E">
      <w:pPr>
        <w:autoSpaceDE w:val="0"/>
        <w:autoSpaceDN w:val="0"/>
        <w:adjustRightInd w:val="0"/>
        <w:ind w:firstLine="567"/>
        <w:jc w:val="both"/>
      </w:pPr>
      <w:r w:rsidRPr="00D42AA6">
        <w:t xml:space="preserve">Форма отчета о реализации </w:t>
      </w:r>
      <w:r>
        <w:t>п</w:t>
      </w:r>
      <w:r w:rsidRPr="00D42AA6">
        <w:t xml:space="preserve">лана мероприятий устанавливается в соглашении.  </w:t>
      </w:r>
    </w:p>
    <w:p w:rsidR="00434BEF" w:rsidRDefault="00434BEF" w:rsidP="00434BEF">
      <w:pPr>
        <w:widowControl w:val="0"/>
        <w:ind w:firstLine="567"/>
        <w:jc w:val="both"/>
      </w:pPr>
    </w:p>
    <w:p w:rsidR="00436977" w:rsidRDefault="00436977" w:rsidP="00BB031F">
      <w:pPr>
        <w:jc w:val="center"/>
        <w:rPr>
          <w:b/>
        </w:rPr>
      </w:pPr>
    </w:p>
    <w:sectPr w:rsidR="00436977" w:rsidSect="00D807EC">
      <w:headerReference w:type="first" r:id="rId19"/>
      <w:pgSz w:w="11906" w:h="16838"/>
      <w:pgMar w:top="1134" w:right="849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FA1" w:rsidRPr="002D4915" w:rsidRDefault="00401FA1" w:rsidP="00D9348D">
      <w:r>
        <w:separator/>
      </w:r>
    </w:p>
  </w:endnote>
  <w:endnote w:type="continuationSeparator" w:id="0">
    <w:p w:rsidR="00401FA1" w:rsidRPr="002D4915" w:rsidRDefault="00401FA1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FA1" w:rsidRPr="002D4915" w:rsidRDefault="00401FA1" w:rsidP="00D9348D">
      <w:r>
        <w:separator/>
      </w:r>
    </w:p>
  </w:footnote>
  <w:footnote w:type="continuationSeparator" w:id="0">
    <w:p w:rsidR="00401FA1" w:rsidRPr="002D4915" w:rsidRDefault="00401FA1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FA1" w:rsidRDefault="00401FA1">
    <w:pPr>
      <w:pStyle w:val="a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2774"/>
      <w:docPartObj>
        <w:docPartGallery w:val="Page Numbers (Top of Page)"/>
        <w:docPartUnique/>
      </w:docPartObj>
    </w:sdtPr>
    <w:sdtContent>
      <w:p w:rsidR="00401FA1" w:rsidRDefault="00401FA1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01FA1" w:rsidRDefault="00401FA1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4062"/>
      <w:docPartObj>
        <w:docPartGallery w:val="Page Numbers (Top of Page)"/>
        <w:docPartUnique/>
      </w:docPartObj>
    </w:sdtPr>
    <w:sdtContent>
      <w:p w:rsidR="00401FA1" w:rsidRDefault="00401FA1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7B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3278657"/>
      <w:docPartObj>
        <w:docPartGallery w:val="Page Numbers (Top of Page)"/>
        <w:docPartUnique/>
      </w:docPartObj>
    </w:sdtPr>
    <w:sdtContent>
      <w:p w:rsidR="00401FA1" w:rsidRDefault="00401FA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7B8E">
          <w:rPr>
            <w:noProof/>
          </w:rPr>
          <w:t>2</w:t>
        </w:r>
        <w:r>
          <w:fldChar w:fldCharType="end"/>
        </w:r>
      </w:p>
    </w:sdtContent>
  </w:sdt>
  <w:p w:rsidR="00401FA1" w:rsidRDefault="00401FA1">
    <w:pPr>
      <w:pStyle w:val="ae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FA1" w:rsidRPr="00401FA1" w:rsidRDefault="00401FA1" w:rsidP="00401FA1">
    <w:pPr>
      <w:pStyle w:val="ae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7EC" w:rsidRPr="00572631" w:rsidRDefault="00D807EC">
    <w:pPr>
      <w:pStyle w:val="ae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2094"/>
    <w:multiLevelType w:val="multilevel"/>
    <w:tmpl w:val="FE4AE3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>
    <w:nsid w:val="02DC6A53"/>
    <w:multiLevelType w:val="hybridMultilevel"/>
    <w:tmpl w:val="485AF164"/>
    <w:lvl w:ilvl="0" w:tplc="4812503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437299"/>
    <w:multiLevelType w:val="hybridMultilevel"/>
    <w:tmpl w:val="5E3E099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4">
    <w:nsid w:val="1A4D3C10"/>
    <w:multiLevelType w:val="hybridMultilevel"/>
    <w:tmpl w:val="0A7C87CC"/>
    <w:lvl w:ilvl="0" w:tplc="ED8236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71D8F"/>
    <w:multiLevelType w:val="hybridMultilevel"/>
    <w:tmpl w:val="80E41774"/>
    <w:lvl w:ilvl="0" w:tplc="C220DE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2C510A0"/>
    <w:multiLevelType w:val="multilevel"/>
    <w:tmpl w:val="025823D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color w:val="auto"/>
      </w:rPr>
    </w:lvl>
  </w:abstractNum>
  <w:abstractNum w:abstractNumId="7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77E354C"/>
    <w:multiLevelType w:val="multilevel"/>
    <w:tmpl w:val="2C54E486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>
    <w:nsid w:val="32745059"/>
    <w:multiLevelType w:val="multilevel"/>
    <w:tmpl w:val="C4BCEE9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>
    <w:nsid w:val="3732497C"/>
    <w:multiLevelType w:val="hybridMultilevel"/>
    <w:tmpl w:val="E5D6C35C"/>
    <w:lvl w:ilvl="0" w:tplc="29949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3707D8"/>
    <w:multiLevelType w:val="hybridMultilevel"/>
    <w:tmpl w:val="FF60B3DE"/>
    <w:lvl w:ilvl="0" w:tplc="EAAEA5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6EF1540"/>
    <w:multiLevelType w:val="hybridMultilevel"/>
    <w:tmpl w:val="D02CB714"/>
    <w:lvl w:ilvl="0" w:tplc="341C79D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727191"/>
    <w:multiLevelType w:val="multilevel"/>
    <w:tmpl w:val="E5906FA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4">
    <w:nsid w:val="554E649F"/>
    <w:multiLevelType w:val="hybridMultilevel"/>
    <w:tmpl w:val="0A7C87CC"/>
    <w:lvl w:ilvl="0" w:tplc="ED8236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111442"/>
    <w:multiLevelType w:val="hybridMultilevel"/>
    <w:tmpl w:val="E9E8153C"/>
    <w:lvl w:ilvl="0" w:tplc="710EB096">
      <w:start w:val="3"/>
      <w:numFmt w:val="decimal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5DBE131D"/>
    <w:multiLevelType w:val="multilevel"/>
    <w:tmpl w:val="025823D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color w:val="auto"/>
      </w:rPr>
    </w:lvl>
  </w:abstractNum>
  <w:abstractNum w:abstractNumId="17">
    <w:nsid w:val="6CF70BC1"/>
    <w:multiLevelType w:val="multilevel"/>
    <w:tmpl w:val="5BEABA6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6EE33F1D"/>
    <w:multiLevelType w:val="multilevel"/>
    <w:tmpl w:val="466C02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9">
    <w:nsid w:val="6FDF0765"/>
    <w:multiLevelType w:val="hybridMultilevel"/>
    <w:tmpl w:val="6486D8D8"/>
    <w:lvl w:ilvl="0" w:tplc="E56E686C">
      <w:start w:val="2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0">
    <w:nsid w:val="773153B1"/>
    <w:multiLevelType w:val="hybridMultilevel"/>
    <w:tmpl w:val="6B6435C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3"/>
  </w:num>
  <w:num w:numId="4">
    <w:abstractNumId w:val="9"/>
  </w:num>
  <w:num w:numId="5">
    <w:abstractNumId w:val="2"/>
  </w:num>
  <w:num w:numId="6">
    <w:abstractNumId w:val="13"/>
  </w:num>
  <w:num w:numId="7">
    <w:abstractNumId w:val="18"/>
  </w:num>
  <w:num w:numId="8">
    <w:abstractNumId w:val="1"/>
  </w:num>
  <w:num w:numId="9">
    <w:abstractNumId w:val="17"/>
  </w:num>
  <w:num w:numId="10">
    <w:abstractNumId w:val="14"/>
  </w:num>
  <w:num w:numId="11">
    <w:abstractNumId w:val="19"/>
  </w:num>
  <w:num w:numId="12">
    <w:abstractNumId w:val="20"/>
  </w:num>
  <w:num w:numId="13">
    <w:abstractNumId w:val="4"/>
  </w:num>
  <w:num w:numId="14">
    <w:abstractNumId w:val="8"/>
  </w:num>
  <w:num w:numId="15">
    <w:abstractNumId w:val="6"/>
  </w:num>
  <w:num w:numId="16">
    <w:abstractNumId w:val="16"/>
  </w:num>
  <w:num w:numId="17">
    <w:abstractNumId w:val="10"/>
  </w:num>
  <w:num w:numId="18">
    <w:abstractNumId w:val="12"/>
  </w:num>
  <w:num w:numId="19">
    <w:abstractNumId w:val="11"/>
  </w:num>
  <w:num w:numId="20">
    <w:abstractNumId w:val="0"/>
  </w:num>
  <w:num w:numId="21">
    <w:abstractNumId w:val="15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BDCTemplate" w:val="Shablon"/>
    <w:docVar w:name="BossProviderVariable" w:val="25_01_2006!337b96b3-ad25-4b60-8550-5c807d7f1d37"/>
  </w:docVars>
  <w:rsids>
    <w:rsidRoot w:val="00107C7B"/>
    <w:rsid w:val="00000CD9"/>
    <w:rsid w:val="00000D4B"/>
    <w:rsid w:val="0000428E"/>
    <w:rsid w:val="00013E89"/>
    <w:rsid w:val="00016C42"/>
    <w:rsid w:val="00024A40"/>
    <w:rsid w:val="00024A48"/>
    <w:rsid w:val="00024C79"/>
    <w:rsid w:val="00025973"/>
    <w:rsid w:val="00027066"/>
    <w:rsid w:val="00027884"/>
    <w:rsid w:val="0003035F"/>
    <w:rsid w:val="00030C77"/>
    <w:rsid w:val="0003203F"/>
    <w:rsid w:val="000339B1"/>
    <w:rsid w:val="00037CED"/>
    <w:rsid w:val="00037E05"/>
    <w:rsid w:val="00041AE2"/>
    <w:rsid w:val="00041F21"/>
    <w:rsid w:val="00043492"/>
    <w:rsid w:val="00046571"/>
    <w:rsid w:val="00046EFD"/>
    <w:rsid w:val="000537F0"/>
    <w:rsid w:val="0005751D"/>
    <w:rsid w:val="00060013"/>
    <w:rsid w:val="00060CF2"/>
    <w:rsid w:val="00061913"/>
    <w:rsid w:val="000628AE"/>
    <w:rsid w:val="00062F1A"/>
    <w:rsid w:val="00062F36"/>
    <w:rsid w:val="00066571"/>
    <w:rsid w:val="000666AC"/>
    <w:rsid w:val="00070458"/>
    <w:rsid w:val="0007457C"/>
    <w:rsid w:val="00075F0F"/>
    <w:rsid w:val="00077B8E"/>
    <w:rsid w:val="00080136"/>
    <w:rsid w:val="00080697"/>
    <w:rsid w:val="00081BF9"/>
    <w:rsid w:val="00082175"/>
    <w:rsid w:val="000839B4"/>
    <w:rsid w:val="000849B3"/>
    <w:rsid w:val="00091113"/>
    <w:rsid w:val="0009144D"/>
    <w:rsid w:val="000935EA"/>
    <w:rsid w:val="000951B5"/>
    <w:rsid w:val="00096304"/>
    <w:rsid w:val="000963EA"/>
    <w:rsid w:val="0009643A"/>
    <w:rsid w:val="000A42C8"/>
    <w:rsid w:val="000B1C78"/>
    <w:rsid w:val="000B42B6"/>
    <w:rsid w:val="000B558B"/>
    <w:rsid w:val="000B7834"/>
    <w:rsid w:val="000C1C5F"/>
    <w:rsid w:val="000C3C61"/>
    <w:rsid w:val="000C454A"/>
    <w:rsid w:val="000C45D6"/>
    <w:rsid w:val="000C48FF"/>
    <w:rsid w:val="000C6267"/>
    <w:rsid w:val="000C6AF6"/>
    <w:rsid w:val="000D1BE5"/>
    <w:rsid w:val="000D2C34"/>
    <w:rsid w:val="000D5506"/>
    <w:rsid w:val="000D7A90"/>
    <w:rsid w:val="000D7DEA"/>
    <w:rsid w:val="000E11B4"/>
    <w:rsid w:val="000E3596"/>
    <w:rsid w:val="000E5806"/>
    <w:rsid w:val="000F3FEC"/>
    <w:rsid w:val="000F46DD"/>
    <w:rsid w:val="000F4750"/>
    <w:rsid w:val="00101360"/>
    <w:rsid w:val="001026E0"/>
    <w:rsid w:val="00102D47"/>
    <w:rsid w:val="0010304D"/>
    <w:rsid w:val="0010414D"/>
    <w:rsid w:val="00104396"/>
    <w:rsid w:val="00104CF3"/>
    <w:rsid w:val="00107871"/>
    <w:rsid w:val="00107C7B"/>
    <w:rsid w:val="0011025D"/>
    <w:rsid w:val="0011336B"/>
    <w:rsid w:val="00117C13"/>
    <w:rsid w:val="00121428"/>
    <w:rsid w:val="00122D35"/>
    <w:rsid w:val="00124EDC"/>
    <w:rsid w:val="001252D4"/>
    <w:rsid w:val="00125FD4"/>
    <w:rsid w:val="00127B52"/>
    <w:rsid w:val="001301E9"/>
    <w:rsid w:val="00133C6C"/>
    <w:rsid w:val="00133FF5"/>
    <w:rsid w:val="00136484"/>
    <w:rsid w:val="00136546"/>
    <w:rsid w:val="00136B46"/>
    <w:rsid w:val="001436D4"/>
    <w:rsid w:val="0014463B"/>
    <w:rsid w:val="00146CC4"/>
    <w:rsid w:val="00147521"/>
    <w:rsid w:val="00150B76"/>
    <w:rsid w:val="00151068"/>
    <w:rsid w:val="001539A0"/>
    <w:rsid w:val="0015675D"/>
    <w:rsid w:val="001577AE"/>
    <w:rsid w:val="001602F9"/>
    <w:rsid w:val="00161816"/>
    <w:rsid w:val="00162E64"/>
    <w:rsid w:val="00164B1A"/>
    <w:rsid w:val="001650DB"/>
    <w:rsid w:val="00171EC7"/>
    <w:rsid w:val="00176B4B"/>
    <w:rsid w:val="00177B8D"/>
    <w:rsid w:val="001806AF"/>
    <w:rsid w:val="00181261"/>
    <w:rsid w:val="0018144C"/>
    <w:rsid w:val="001825C1"/>
    <w:rsid w:val="0018339B"/>
    <w:rsid w:val="0018372E"/>
    <w:rsid w:val="00183CD6"/>
    <w:rsid w:val="001845D4"/>
    <w:rsid w:val="0018635B"/>
    <w:rsid w:val="00186CBF"/>
    <w:rsid w:val="00187817"/>
    <w:rsid w:val="00191194"/>
    <w:rsid w:val="0019357F"/>
    <w:rsid w:val="00194EC4"/>
    <w:rsid w:val="0019533D"/>
    <w:rsid w:val="00195629"/>
    <w:rsid w:val="001960BC"/>
    <w:rsid w:val="001A16CA"/>
    <w:rsid w:val="001A194F"/>
    <w:rsid w:val="001A37E0"/>
    <w:rsid w:val="001B1A3D"/>
    <w:rsid w:val="001B54CE"/>
    <w:rsid w:val="001B583E"/>
    <w:rsid w:val="001C08DA"/>
    <w:rsid w:val="001C1DBA"/>
    <w:rsid w:val="001C2DAD"/>
    <w:rsid w:val="001C3425"/>
    <w:rsid w:val="001C35E2"/>
    <w:rsid w:val="001C41B8"/>
    <w:rsid w:val="001C4F21"/>
    <w:rsid w:val="001C5273"/>
    <w:rsid w:val="001C65B7"/>
    <w:rsid w:val="001C7CA8"/>
    <w:rsid w:val="001D04AA"/>
    <w:rsid w:val="001D16F9"/>
    <w:rsid w:val="001D1B3B"/>
    <w:rsid w:val="001D3CF1"/>
    <w:rsid w:val="001D5E10"/>
    <w:rsid w:val="001E0DEF"/>
    <w:rsid w:val="001E163D"/>
    <w:rsid w:val="001E3F68"/>
    <w:rsid w:val="001E5432"/>
    <w:rsid w:val="001E6C8F"/>
    <w:rsid w:val="001F0284"/>
    <w:rsid w:val="001F19B9"/>
    <w:rsid w:val="001F3832"/>
    <w:rsid w:val="001F58BB"/>
    <w:rsid w:val="001F6A91"/>
    <w:rsid w:val="001F72E7"/>
    <w:rsid w:val="00200DE4"/>
    <w:rsid w:val="002013A2"/>
    <w:rsid w:val="00207665"/>
    <w:rsid w:val="00210B21"/>
    <w:rsid w:val="00210E01"/>
    <w:rsid w:val="0021267B"/>
    <w:rsid w:val="00212CE7"/>
    <w:rsid w:val="00214B62"/>
    <w:rsid w:val="0021652F"/>
    <w:rsid w:val="00223A06"/>
    <w:rsid w:val="00225175"/>
    <w:rsid w:val="00226198"/>
    <w:rsid w:val="002270EF"/>
    <w:rsid w:val="0023173F"/>
    <w:rsid w:val="002360E5"/>
    <w:rsid w:val="00236398"/>
    <w:rsid w:val="00240829"/>
    <w:rsid w:val="00240933"/>
    <w:rsid w:val="00240AE8"/>
    <w:rsid w:val="00240CFC"/>
    <w:rsid w:val="002423EB"/>
    <w:rsid w:val="00244712"/>
    <w:rsid w:val="00250382"/>
    <w:rsid w:val="00250A23"/>
    <w:rsid w:val="00253185"/>
    <w:rsid w:val="00253CE3"/>
    <w:rsid w:val="00253D56"/>
    <w:rsid w:val="0025449B"/>
    <w:rsid w:val="0025522B"/>
    <w:rsid w:val="00255BA8"/>
    <w:rsid w:val="002560CE"/>
    <w:rsid w:val="002562A3"/>
    <w:rsid w:val="002567C0"/>
    <w:rsid w:val="00262624"/>
    <w:rsid w:val="00265E3E"/>
    <w:rsid w:val="002673A3"/>
    <w:rsid w:val="00270C4D"/>
    <w:rsid w:val="0027127C"/>
    <w:rsid w:val="0027246B"/>
    <w:rsid w:val="00272E0E"/>
    <w:rsid w:val="0027563D"/>
    <w:rsid w:val="00275DC7"/>
    <w:rsid w:val="002769E6"/>
    <w:rsid w:val="002835A4"/>
    <w:rsid w:val="00283761"/>
    <w:rsid w:val="00285CE8"/>
    <w:rsid w:val="00291AC7"/>
    <w:rsid w:val="0029266D"/>
    <w:rsid w:val="00292988"/>
    <w:rsid w:val="002934E1"/>
    <w:rsid w:val="00293FD5"/>
    <w:rsid w:val="00294189"/>
    <w:rsid w:val="00294240"/>
    <w:rsid w:val="00295DAC"/>
    <w:rsid w:val="00296ADF"/>
    <w:rsid w:val="002A22A4"/>
    <w:rsid w:val="002A3CC2"/>
    <w:rsid w:val="002A67B8"/>
    <w:rsid w:val="002A719E"/>
    <w:rsid w:val="002A784C"/>
    <w:rsid w:val="002B1A59"/>
    <w:rsid w:val="002B2120"/>
    <w:rsid w:val="002B29DB"/>
    <w:rsid w:val="002B3735"/>
    <w:rsid w:val="002B475B"/>
    <w:rsid w:val="002B55BD"/>
    <w:rsid w:val="002B75F5"/>
    <w:rsid w:val="002B79B2"/>
    <w:rsid w:val="002C014E"/>
    <w:rsid w:val="002C1B27"/>
    <w:rsid w:val="002C3691"/>
    <w:rsid w:val="002C7181"/>
    <w:rsid w:val="002D0581"/>
    <w:rsid w:val="002D1F3D"/>
    <w:rsid w:val="002D236B"/>
    <w:rsid w:val="002E01CA"/>
    <w:rsid w:val="002E3755"/>
    <w:rsid w:val="002E50A4"/>
    <w:rsid w:val="002F069E"/>
    <w:rsid w:val="00300D9F"/>
    <w:rsid w:val="00301357"/>
    <w:rsid w:val="00301610"/>
    <w:rsid w:val="00302A1F"/>
    <w:rsid w:val="00302AD9"/>
    <w:rsid w:val="00304164"/>
    <w:rsid w:val="00304A60"/>
    <w:rsid w:val="003051A0"/>
    <w:rsid w:val="003075ED"/>
    <w:rsid w:val="00311854"/>
    <w:rsid w:val="00311D95"/>
    <w:rsid w:val="0031243C"/>
    <w:rsid w:val="00314E28"/>
    <w:rsid w:val="00316F1C"/>
    <w:rsid w:val="003200A9"/>
    <w:rsid w:val="00320256"/>
    <w:rsid w:val="00321814"/>
    <w:rsid w:val="0032195F"/>
    <w:rsid w:val="00327F5D"/>
    <w:rsid w:val="00331DDE"/>
    <w:rsid w:val="00333688"/>
    <w:rsid w:val="00333C89"/>
    <w:rsid w:val="00341F39"/>
    <w:rsid w:val="00345B22"/>
    <w:rsid w:val="00347403"/>
    <w:rsid w:val="00347F8C"/>
    <w:rsid w:val="003510A7"/>
    <w:rsid w:val="00352057"/>
    <w:rsid w:val="003567A7"/>
    <w:rsid w:val="0035703D"/>
    <w:rsid w:val="003573A1"/>
    <w:rsid w:val="00357A88"/>
    <w:rsid w:val="00357B63"/>
    <w:rsid w:val="00360E74"/>
    <w:rsid w:val="00361559"/>
    <w:rsid w:val="00363357"/>
    <w:rsid w:val="00365334"/>
    <w:rsid w:val="0036597D"/>
    <w:rsid w:val="00366780"/>
    <w:rsid w:val="003679BC"/>
    <w:rsid w:val="003679F7"/>
    <w:rsid w:val="00371118"/>
    <w:rsid w:val="00374FF3"/>
    <w:rsid w:val="00375FD9"/>
    <w:rsid w:val="00377947"/>
    <w:rsid w:val="00385C6E"/>
    <w:rsid w:val="003928FD"/>
    <w:rsid w:val="003934F4"/>
    <w:rsid w:val="00393570"/>
    <w:rsid w:val="00395B7B"/>
    <w:rsid w:val="00396CDA"/>
    <w:rsid w:val="003A0AC8"/>
    <w:rsid w:val="003A22FF"/>
    <w:rsid w:val="003A6759"/>
    <w:rsid w:val="003A744E"/>
    <w:rsid w:val="003A7ADB"/>
    <w:rsid w:val="003B0F47"/>
    <w:rsid w:val="003B3F4B"/>
    <w:rsid w:val="003B40F0"/>
    <w:rsid w:val="003B5421"/>
    <w:rsid w:val="003B651D"/>
    <w:rsid w:val="003B6AAA"/>
    <w:rsid w:val="003B6DFA"/>
    <w:rsid w:val="003B73C8"/>
    <w:rsid w:val="003C3523"/>
    <w:rsid w:val="003C5226"/>
    <w:rsid w:val="003C5F3E"/>
    <w:rsid w:val="003D1549"/>
    <w:rsid w:val="003D1597"/>
    <w:rsid w:val="003D2252"/>
    <w:rsid w:val="003D49C3"/>
    <w:rsid w:val="003D4AD9"/>
    <w:rsid w:val="003D52DD"/>
    <w:rsid w:val="003D694E"/>
    <w:rsid w:val="003E126C"/>
    <w:rsid w:val="003E139A"/>
    <w:rsid w:val="003E397C"/>
    <w:rsid w:val="003E3E97"/>
    <w:rsid w:val="003E55FC"/>
    <w:rsid w:val="003E5E1D"/>
    <w:rsid w:val="003E6EEE"/>
    <w:rsid w:val="003F492F"/>
    <w:rsid w:val="003F4B2D"/>
    <w:rsid w:val="003F62AA"/>
    <w:rsid w:val="003F6B88"/>
    <w:rsid w:val="003F6C97"/>
    <w:rsid w:val="0040032D"/>
    <w:rsid w:val="004007A3"/>
    <w:rsid w:val="00400A81"/>
    <w:rsid w:val="00400F33"/>
    <w:rsid w:val="00401FA1"/>
    <w:rsid w:val="0040294B"/>
    <w:rsid w:val="0040446F"/>
    <w:rsid w:val="004045A2"/>
    <w:rsid w:val="00404A89"/>
    <w:rsid w:val="0041255F"/>
    <w:rsid w:val="0041427B"/>
    <w:rsid w:val="004143F0"/>
    <w:rsid w:val="00415C3F"/>
    <w:rsid w:val="004203DC"/>
    <w:rsid w:val="0042070B"/>
    <w:rsid w:val="00421070"/>
    <w:rsid w:val="00423343"/>
    <w:rsid w:val="0042339F"/>
    <w:rsid w:val="00424996"/>
    <w:rsid w:val="00425295"/>
    <w:rsid w:val="00425727"/>
    <w:rsid w:val="00427A0B"/>
    <w:rsid w:val="00430398"/>
    <w:rsid w:val="0043406A"/>
    <w:rsid w:val="00434BEF"/>
    <w:rsid w:val="00436744"/>
    <w:rsid w:val="00436977"/>
    <w:rsid w:val="00436C25"/>
    <w:rsid w:val="0043790B"/>
    <w:rsid w:val="00441376"/>
    <w:rsid w:val="004435B7"/>
    <w:rsid w:val="00444342"/>
    <w:rsid w:val="004443B0"/>
    <w:rsid w:val="00447D06"/>
    <w:rsid w:val="00451679"/>
    <w:rsid w:val="00452B6F"/>
    <w:rsid w:val="004550D7"/>
    <w:rsid w:val="0045568E"/>
    <w:rsid w:val="004569A7"/>
    <w:rsid w:val="004572F6"/>
    <w:rsid w:val="004621D7"/>
    <w:rsid w:val="0046244C"/>
    <w:rsid w:val="00465326"/>
    <w:rsid w:val="00465779"/>
    <w:rsid w:val="00467115"/>
    <w:rsid w:val="00472F34"/>
    <w:rsid w:val="00476910"/>
    <w:rsid w:val="00477154"/>
    <w:rsid w:val="00481768"/>
    <w:rsid w:val="004819B4"/>
    <w:rsid w:val="004830CC"/>
    <w:rsid w:val="004859DB"/>
    <w:rsid w:val="00486F54"/>
    <w:rsid w:val="00487590"/>
    <w:rsid w:val="0048763F"/>
    <w:rsid w:val="00487D3C"/>
    <w:rsid w:val="00490658"/>
    <w:rsid w:val="004910F4"/>
    <w:rsid w:val="004924DF"/>
    <w:rsid w:val="00492E4D"/>
    <w:rsid w:val="00496A7C"/>
    <w:rsid w:val="004A0F47"/>
    <w:rsid w:val="004A2C19"/>
    <w:rsid w:val="004A3544"/>
    <w:rsid w:val="004A3AEB"/>
    <w:rsid w:val="004A5F4F"/>
    <w:rsid w:val="004A661E"/>
    <w:rsid w:val="004A754D"/>
    <w:rsid w:val="004B0DED"/>
    <w:rsid w:val="004B0F50"/>
    <w:rsid w:val="004B3587"/>
    <w:rsid w:val="004B4D79"/>
    <w:rsid w:val="004B6A2D"/>
    <w:rsid w:val="004C0EC5"/>
    <w:rsid w:val="004C0FF0"/>
    <w:rsid w:val="004C1E94"/>
    <w:rsid w:val="004C2E08"/>
    <w:rsid w:val="004C3921"/>
    <w:rsid w:val="004C46AC"/>
    <w:rsid w:val="004D2A03"/>
    <w:rsid w:val="004D3C42"/>
    <w:rsid w:val="004D51EC"/>
    <w:rsid w:val="004D5B02"/>
    <w:rsid w:val="004D6097"/>
    <w:rsid w:val="004D66DD"/>
    <w:rsid w:val="004D66F2"/>
    <w:rsid w:val="004D77D3"/>
    <w:rsid w:val="004E0263"/>
    <w:rsid w:val="004E3949"/>
    <w:rsid w:val="004E4FE5"/>
    <w:rsid w:val="004F4930"/>
    <w:rsid w:val="004F4B9B"/>
    <w:rsid w:val="004F4F2F"/>
    <w:rsid w:val="004F64C3"/>
    <w:rsid w:val="004F650D"/>
    <w:rsid w:val="004F7164"/>
    <w:rsid w:val="004F7A67"/>
    <w:rsid w:val="00502206"/>
    <w:rsid w:val="00502E36"/>
    <w:rsid w:val="005044BA"/>
    <w:rsid w:val="00511D1C"/>
    <w:rsid w:val="0051311A"/>
    <w:rsid w:val="0051389B"/>
    <w:rsid w:val="00513ADA"/>
    <w:rsid w:val="00514929"/>
    <w:rsid w:val="00514DF6"/>
    <w:rsid w:val="00516ECD"/>
    <w:rsid w:val="0052067E"/>
    <w:rsid w:val="00520D1C"/>
    <w:rsid w:val="005229E4"/>
    <w:rsid w:val="0052359B"/>
    <w:rsid w:val="0052391F"/>
    <w:rsid w:val="0052404B"/>
    <w:rsid w:val="00524FD7"/>
    <w:rsid w:val="0052531A"/>
    <w:rsid w:val="0052625F"/>
    <w:rsid w:val="005273FC"/>
    <w:rsid w:val="0053004C"/>
    <w:rsid w:val="00531109"/>
    <w:rsid w:val="00535A38"/>
    <w:rsid w:val="00535A9C"/>
    <w:rsid w:val="005368E2"/>
    <w:rsid w:val="00537354"/>
    <w:rsid w:val="00537FC9"/>
    <w:rsid w:val="00541C7D"/>
    <w:rsid w:val="00542394"/>
    <w:rsid w:val="005443AA"/>
    <w:rsid w:val="00544E0D"/>
    <w:rsid w:val="005452AA"/>
    <w:rsid w:val="00545EC6"/>
    <w:rsid w:val="005465E2"/>
    <w:rsid w:val="005471AE"/>
    <w:rsid w:val="00547277"/>
    <w:rsid w:val="00547B02"/>
    <w:rsid w:val="00551446"/>
    <w:rsid w:val="00551AFC"/>
    <w:rsid w:val="00552377"/>
    <w:rsid w:val="00552C72"/>
    <w:rsid w:val="005540C8"/>
    <w:rsid w:val="00554190"/>
    <w:rsid w:val="005546FE"/>
    <w:rsid w:val="00554C8A"/>
    <w:rsid w:val="00563335"/>
    <w:rsid w:val="00563785"/>
    <w:rsid w:val="00564CFF"/>
    <w:rsid w:val="0056645C"/>
    <w:rsid w:val="00566836"/>
    <w:rsid w:val="00567281"/>
    <w:rsid w:val="00567648"/>
    <w:rsid w:val="00570349"/>
    <w:rsid w:val="00570D89"/>
    <w:rsid w:val="00572631"/>
    <w:rsid w:val="005726B7"/>
    <w:rsid w:val="00573C2D"/>
    <w:rsid w:val="00574CEC"/>
    <w:rsid w:val="00583206"/>
    <w:rsid w:val="005838A9"/>
    <w:rsid w:val="005877D0"/>
    <w:rsid w:val="00590A0D"/>
    <w:rsid w:val="00591271"/>
    <w:rsid w:val="0059168A"/>
    <w:rsid w:val="00593B95"/>
    <w:rsid w:val="00594334"/>
    <w:rsid w:val="005A0598"/>
    <w:rsid w:val="005A0A7B"/>
    <w:rsid w:val="005A4424"/>
    <w:rsid w:val="005A46CE"/>
    <w:rsid w:val="005A4B6B"/>
    <w:rsid w:val="005A5864"/>
    <w:rsid w:val="005A7EC0"/>
    <w:rsid w:val="005B00AD"/>
    <w:rsid w:val="005B0E0C"/>
    <w:rsid w:val="005B1C80"/>
    <w:rsid w:val="005B1D8B"/>
    <w:rsid w:val="005B4159"/>
    <w:rsid w:val="005B49B3"/>
    <w:rsid w:val="005B6198"/>
    <w:rsid w:val="005B715B"/>
    <w:rsid w:val="005B7C8C"/>
    <w:rsid w:val="005D2924"/>
    <w:rsid w:val="005D2E25"/>
    <w:rsid w:val="005D6119"/>
    <w:rsid w:val="005D654C"/>
    <w:rsid w:val="005D6EE7"/>
    <w:rsid w:val="005D70C0"/>
    <w:rsid w:val="005D751B"/>
    <w:rsid w:val="005D78A7"/>
    <w:rsid w:val="005D7C24"/>
    <w:rsid w:val="005E26A4"/>
    <w:rsid w:val="005E2D53"/>
    <w:rsid w:val="005E4020"/>
    <w:rsid w:val="005E4834"/>
    <w:rsid w:val="005E4ADF"/>
    <w:rsid w:val="005E5AD8"/>
    <w:rsid w:val="005E5BF3"/>
    <w:rsid w:val="005E5CF5"/>
    <w:rsid w:val="005F051A"/>
    <w:rsid w:val="005F06B5"/>
    <w:rsid w:val="005F46FC"/>
    <w:rsid w:val="005F4FF0"/>
    <w:rsid w:val="005F5384"/>
    <w:rsid w:val="005F58A5"/>
    <w:rsid w:val="005F676E"/>
    <w:rsid w:val="00600D97"/>
    <w:rsid w:val="00604608"/>
    <w:rsid w:val="00604B4E"/>
    <w:rsid w:val="00604E90"/>
    <w:rsid w:val="00606D6D"/>
    <w:rsid w:val="00606F1A"/>
    <w:rsid w:val="00607597"/>
    <w:rsid w:val="00607F0D"/>
    <w:rsid w:val="00611478"/>
    <w:rsid w:val="0061167F"/>
    <w:rsid w:val="00612C31"/>
    <w:rsid w:val="0061677C"/>
    <w:rsid w:val="00617AEA"/>
    <w:rsid w:val="00622EDF"/>
    <w:rsid w:val="00623974"/>
    <w:rsid w:val="00624EAF"/>
    <w:rsid w:val="00626D6B"/>
    <w:rsid w:val="006308EC"/>
    <w:rsid w:val="00631F43"/>
    <w:rsid w:val="00631F45"/>
    <w:rsid w:val="00633753"/>
    <w:rsid w:val="00633E6F"/>
    <w:rsid w:val="00634E0D"/>
    <w:rsid w:val="0063591F"/>
    <w:rsid w:val="00635FDB"/>
    <w:rsid w:val="006374FB"/>
    <w:rsid w:val="0064112C"/>
    <w:rsid w:val="006445F8"/>
    <w:rsid w:val="006514C0"/>
    <w:rsid w:val="006517B9"/>
    <w:rsid w:val="006568A0"/>
    <w:rsid w:val="00661CF4"/>
    <w:rsid w:val="00663B5F"/>
    <w:rsid w:val="00665239"/>
    <w:rsid w:val="006655B6"/>
    <w:rsid w:val="006666B0"/>
    <w:rsid w:val="00666DC9"/>
    <w:rsid w:val="00667517"/>
    <w:rsid w:val="006709EE"/>
    <w:rsid w:val="0067115A"/>
    <w:rsid w:val="00672DF1"/>
    <w:rsid w:val="00672F59"/>
    <w:rsid w:val="00675536"/>
    <w:rsid w:val="00680116"/>
    <w:rsid w:val="0068235F"/>
    <w:rsid w:val="00683310"/>
    <w:rsid w:val="00683B5A"/>
    <w:rsid w:val="0068610A"/>
    <w:rsid w:val="006908D5"/>
    <w:rsid w:val="006935A2"/>
    <w:rsid w:val="006959F4"/>
    <w:rsid w:val="00695DF1"/>
    <w:rsid w:val="00696125"/>
    <w:rsid w:val="006A04BE"/>
    <w:rsid w:val="006A0726"/>
    <w:rsid w:val="006A47FB"/>
    <w:rsid w:val="006A48D9"/>
    <w:rsid w:val="006A6EFE"/>
    <w:rsid w:val="006B142B"/>
    <w:rsid w:val="006B301C"/>
    <w:rsid w:val="006B4B2B"/>
    <w:rsid w:val="006C5094"/>
    <w:rsid w:val="006C6251"/>
    <w:rsid w:val="006D0CC6"/>
    <w:rsid w:val="006D29AA"/>
    <w:rsid w:val="006D3CF2"/>
    <w:rsid w:val="006D3E87"/>
    <w:rsid w:val="006D7516"/>
    <w:rsid w:val="006E0699"/>
    <w:rsid w:val="006E12F4"/>
    <w:rsid w:val="006E2284"/>
    <w:rsid w:val="006E3AEA"/>
    <w:rsid w:val="006E4B51"/>
    <w:rsid w:val="006E68CE"/>
    <w:rsid w:val="006E6C8D"/>
    <w:rsid w:val="0070390C"/>
    <w:rsid w:val="00703AF6"/>
    <w:rsid w:val="00705E5C"/>
    <w:rsid w:val="00707942"/>
    <w:rsid w:val="00712103"/>
    <w:rsid w:val="007121B3"/>
    <w:rsid w:val="007172EC"/>
    <w:rsid w:val="00724284"/>
    <w:rsid w:val="00735BAD"/>
    <w:rsid w:val="0074185B"/>
    <w:rsid w:val="00741E2D"/>
    <w:rsid w:val="00742C33"/>
    <w:rsid w:val="00744569"/>
    <w:rsid w:val="007510E6"/>
    <w:rsid w:val="00751364"/>
    <w:rsid w:val="00751BBF"/>
    <w:rsid w:val="00752AA6"/>
    <w:rsid w:val="00755578"/>
    <w:rsid w:val="00756FFA"/>
    <w:rsid w:val="00760C6B"/>
    <w:rsid w:val="0076300F"/>
    <w:rsid w:val="0076384B"/>
    <w:rsid w:val="007641AE"/>
    <w:rsid w:val="0076616B"/>
    <w:rsid w:val="00767017"/>
    <w:rsid w:val="00771560"/>
    <w:rsid w:val="00774581"/>
    <w:rsid w:val="0077518D"/>
    <w:rsid w:val="0077710A"/>
    <w:rsid w:val="0078010C"/>
    <w:rsid w:val="00780CA0"/>
    <w:rsid w:val="00780D5F"/>
    <w:rsid w:val="007810AA"/>
    <w:rsid w:val="00781C23"/>
    <w:rsid w:val="0078273D"/>
    <w:rsid w:val="00783C38"/>
    <w:rsid w:val="00784D80"/>
    <w:rsid w:val="00791073"/>
    <w:rsid w:val="007919F5"/>
    <w:rsid w:val="00794C56"/>
    <w:rsid w:val="00797D7A"/>
    <w:rsid w:val="007A0FBB"/>
    <w:rsid w:val="007A139C"/>
    <w:rsid w:val="007A1631"/>
    <w:rsid w:val="007A2411"/>
    <w:rsid w:val="007A34EE"/>
    <w:rsid w:val="007A3E18"/>
    <w:rsid w:val="007A5BED"/>
    <w:rsid w:val="007A6D61"/>
    <w:rsid w:val="007A78BE"/>
    <w:rsid w:val="007B1520"/>
    <w:rsid w:val="007B3AC9"/>
    <w:rsid w:val="007B586B"/>
    <w:rsid w:val="007B798F"/>
    <w:rsid w:val="007B7D4D"/>
    <w:rsid w:val="007C07D1"/>
    <w:rsid w:val="007C0F7B"/>
    <w:rsid w:val="007C1018"/>
    <w:rsid w:val="007C22C8"/>
    <w:rsid w:val="007C4E74"/>
    <w:rsid w:val="007C518B"/>
    <w:rsid w:val="007C579E"/>
    <w:rsid w:val="007C6953"/>
    <w:rsid w:val="007D0236"/>
    <w:rsid w:val="007D0C31"/>
    <w:rsid w:val="007D44D8"/>
    <w:rsid w:val="007D4845"/>
    <w:rsid w:val="007D54CC"/>
    <w:rsid w:val="007D76D4"/>
    <w:rsid w:val="007E125C"/>
    <w:rsid w:val="007E1D7C"/>
    <w:rsid w:val="007E321C"/>
    <w:rsid w:val="007E42ED"/>
    <w:rsid w:val="007E4CB0"/>
    <w:rsid w:val="007E5577"/>
    <w:rsid w:val="007E6002"/>
    <w:rsid w:val="007E6C67"/>
    <w:rsid w:val="007E73AF"/>
    <w:rsid w:val="007F1EA9"/>
    <w:rsid w:val="007F22BA"/>
    <w:rsid w:val="007F2A0D"/>
    <w:rsid w:val="007F549C"/>
    <w:rsid w:val="007F5858"/>
    <w:rsid w:val="007F7BE9"/>
    <w:rsid w:val="007F7E91"/>
    <w:rsid w:val="00800A68"/>
    <w:rsid w:val="00802039"/>
    <w:rsid w:val="0080261E"/>
    <w:rsid w:val="008028C0"/>
    <w:rsid w:val="00802C29"/>
    <w:rsid w:val="008036A3"/>
    <w:rsid w:val="008115CD"/>
    <w:rsid w:val="008124FE"/>
    <w:rsid w:val="00812D87"/>
    <w:rsid w:val="008136DA"/>
    <w:rsid w:val="008166A0"/>
    <w:rsid w:val="00817747"/>
    <w:rsid w:val="00820DDC"/>
    <w:rsid w:val="00822FBE"/>
    <w:rsid w:val="00823162"/>
    <w:rsid w:val="00823F40"/>
    <w:rsid w:val="008241ED"/>
    <w:rsid w:val="0082488E"/>
    <w:rsid w:val="00824DFC"/>
    <w:rsid w:val="00826271"/>
    <w:rsid w:val="00834891"/>
    <w:rsid w:val="00835A80"/>
    <w:rsid w:val="008402F4"/>
    <w:rsid w:val="0084138B"/>
    <w:rsid w:val="00844701"/>
    <w:rsid w:val="00844806"/>
    <w:rsid w:val="00844FEB"/>
    <w:rsid w:val="00846863"/>
    <w:rsid w:val="0085066D"/>
    <w:rsid w:val="00851D44"/>
    <w:rsid w:val="00851F07"/>
    <w:rsid w:val="00855736"/>
    <w:rsid w:val="008576B5"/>
    <w:rsid w:val="00857DEE"/>
    <w:rsid w:val="0086118B"/>
    <w:rsid w:val="008629C8"/>
    <w:rsid w:val="008647CA"/>
    <w:rsid w:val="008707BF"/>
    <w:rsid w:val="00871CE9"/>
    <w:rsid w:val="00873A51"/>
    <w:rsid w:val="00874323"/>
    <w:rsid w:val="00876BC2"/>
    <w:rsid w:val="00886825"/>
    <w:rsid w:val="00886E24"/>
    <w:rsid w:val="0089004A"/>
    <w:rsid w:val="00890199"/>
    <w:rsid w:val="0089120A"/>
    <w:rsid w:val="00896451"/>
    <w:rsid w:val="00896C21"/>
    <w:rsid w:val="0089700B"/>
    <w:rsid w:val="008A570F"/>
    <w:rsid w:val="008A66D3"/>
    <w:rsid w:val="008A6812"/>
    <w:rsid w:val="008A6B31"/>
    <w:rsid w:val="008B32FB"/>
    <w:rsid w:val="008B3C7F"/>
    <w:rsid w:val="008B53D4"/>
    <w:rsid w:val="008B6BCB"/>
    <w:rsid w:val="008C03EA"/>
    <w:rsid w:val="008C0941"/>
    <w:rsid w:val="008C0EFB"/>
    <w:rsid w:val="008C42C8"/>
    <w:rsid w:val="008C5312"/>
    <w:rsid w:val="008C7396"/>
    <w:rsid w:val="008D2F20"/>
    <w:rsid w:val="008D50F5"/>
    <w:rsid w:val="008D613B"/>
    <w:rsid w:val="008E1689"/>
    <w:rsid w:val="008E7484"/>
    <w:rsid w:val="008F11DF"/>
    <w:rsid w:val="008F418D"/>
    <w:rsid w:val="0090135B"/>
    <w:rsid w:val="00902ED6"/>
    <w:rsid w:val="009033C9"/>
    <w:rsid w:val="00904F8C"/>
    <w:rsid w:val="00905338"/>
    <w:rsid w:val="00905B2C"/>
    <w:rsid w:val="00910A45"/>
    <w:rsid w:val="0091149F"/>
    <w:rsid w:val="009122DD"/>
    <w:rsid w:val="0091517F"/>
    <w:rsid w:val="00915DE9"/>
    <w:rsid w:val="0091655F"/>
    <w:rsid w:val="00917582"/>
    <w:rsid w:val="00917608"/>
    <w:rsid w:val="00920749"/>
    <w:rsid w:val="00920FF3"/>
    <w:rsid w:val="00921E01"/>
    <w:rsid w:val="00923F31"/>
    <w:rsid w:val="00926E63"/>
    <w:rsid w:val="00927803"/>
    <w:rsid w:val="009321E7"/>
    <w:rsid w:val="00932F4E"/>
    <w:rsid w:val="00933461"/>
    <w:rsid w:val="009335F4"/>
    <w:rsid w:val="00933DFA"/>
    <w:rsid w:val="009356F6"/>
    <w:rsid w:val="00935A21"/>
    <w:rsid w:val="00936882"/>
    <w:rsid w:val="0094006C"/>
    <w:rsid w:val="00940197"/>
    <w:rsid w:val="009403B7"/>
    <w:rsid w:val="00943BBE"/>
    <w:rsid w:val="00945E88"/>
    <w:rsid w:val="009476E4"/>
    <w:rsid w:val="00947FF0"/>
    <w:rsid w:val="0095012A"/>
    <w:rsid w:val="0095025D"/>
    <w:rsid w:val="00952EAA"/>
    <w:rsid w:val="009536B0"/>
    <w:rsid w:val="009537DF"/>
    <w:rsid w:val="0095574F"/>
    <w:rsid w:val="0095710E"/>
    <w:rsid w:val="0095785D"/>
    <w:rsid w:val="00964DB7"/>
    <w:rsid w:val="00965C90"/>
    <w:rsid w:val="00967FED"/>
    <w:rsid w:val="00970446"/>
    <w:rsid w:val="00970F60"/>
    <w:rsid w:val="0097469A"/>
    <w:rsid w:val="00981623"/>
    <w:rsid w:val="009827AF"/>
    <w:rsid w:val="009832D5"/>
    <w:rsid w:val="00983D69"/>
    <w:rsid w:val="009912DD"/>
    <w:rsid w:val="009932A2"/>
    <w:rsid w:val="00993635"/>
    <w:rsid w:val="009949A9"/>
    <w:rsid w:val="009A0486"/>
    <w:rsid w:val="009A3A5A"/>
    <w:rsid w:val="009A40AB"/>
    <w:rsid w:val="009A5A08"/>
    <w:rsid w:val="009B0791"/>
    <w:rsid w:val="009B0FCF"/>
    <w:rsid w:val="009B22A3"/>
    <w:rsid w:val="009B2CE0"/>
    <w:rsid w:val="009B4352"/>
    <w:rsid w:val="009B46B7"/>
    <w:rsid w:val="009B7C65"/>
    <w:rsid w:val="009B7D32"/>
    <w:rsid w:val="009C0310"/>
    <w:rsid w:val="009C1ADA"/>
    <w:rsid w:val="009C303F"/>
    <w:rsid w:val="009C31D1"/>
    <w:rsid w:val="009C410E"/>
    <w:rsid w:val="009C4249"/>
    <w:rsid w:val="009C5265"/>
    <w:rsid w:val="009C5814"/>
    <w:rsid w:val="009C5D7D"/>
    <w:rsid w:val="009C7AA7"/>
    <w:rsid w:val="009D0470"/>
    <w:rsid w:val="009D1E85"/>
    <w:rsid w:val="009D389C"/>
    <w:rsid w:val="009D758D"/>
    <w:rsid w:val="009E0C6B"/>
    <w:rsid w:val="009E0DAA"/>
    <w:rsid w:val="009E1363"/>
    <w:rsid w:val="009E1DD7"/>
    <w:rsid w:val="009E3FEA"/>
    <w:rsid w:val="009E4A35"/>
    <w:rsid w:val="009E5600"/>
    <w:rsid w:val="009E65A8"/>
    <w:rsid w:val="009F02EB"/>
    <w:rsid w:val="009F45E6"/>
    <w:rsid w:val="009F4C94"/>
    <w:rsid w:val="00A0056D"/>
    <w:rsid w:val="00A0146A"/>
    <w:rsid w:val="00A026A9"/>
    <w:rsid w:val="00A035B6"/>
    <w:rsid w:val="00A06EE5"/>
    <w:rsid w:val="00A121C4"/>
    <w:rsid w:val="00A21929"/>
    <w:rsid w:val="00A23CE5"/>
    <w:rsid w:val="00A24C04"/>
    <w:rsid w:val="00A26305"/>
    <w:rsid w:val="00A26596"/>
    <w:rsid w:val="00A27644"/>
    <w:rsid w:val="00A279CC"/>
    <w:rsid w:val="00A30821"/>
    <w:rsid w:val="00A348AD"/>
    <w:rsid w:val="00A349B4"/>
    <w:rsid w:val="00A3684D"/>
    <w:rsid w:val="00A40D22"/>
    <w:rsid w:val="00A4164D"/>
    <w:rsid w:val="00A43963"/>
    <w:rsid w:val="00A469C7"/>
    <w:rsid w:val="00A476EC"/>
    <w:rsid w:val="00A50D56"/>
    <w:rsid w:val="00A5275C"/>
    <w:rsid w:val="00A52D04"/>
    <w:rsid w:val="00A548E7"/>
    <w:rsid w:val="00A5544E"/>
    <w:rsid w:val="00A557E9"/>
    <w:rsid w:val="00A56326"/>
    <w:rsid w:val="00A576FA"/>
    <w:rsid w:val="00A60A42"/>
    <w:rsid w:val="00A61AAC"/>
    <w:rsid w:val="00A61C1C"/>
    <w:rsid w:val="00A64983"/>
    <w:rsid w:val="00A64F71"/>
    <w:rsid w:val="00A72FE5"/>
    <w:rsid w:val="00A763B3"/>
    <w:rsid w:val="00A77052"/>
    <w:rsid w:val="00A809A4"/>
    <w:rsid w:val="00A81916"/>
    <w:rsid w:val="00A82D66"/>
    <w:rsid w:val="00A82DAE"/>
    <w:rsid w:val="00A830AE"/>
    <w:rsid w:val="00A87DEE"/>
    <w:rsid w:val="00A901FC"/>
    <w:rsid w:val="00A92133"/>
    <w:rsid w:val="00A97C83"/>
    <w:rsid w:val="00AA0108"/>
    <w:rsid w:val="00AA043F"/>
    <w:rsid w:val="00AA0FCA"/>
    <w:rsid w:val="00AA55F3"/>
    <w:rsid w:val="00AA7667"/>
    <w:rsid w:val="00AB20C3"/>
    <w:rsid w:val="00AB2E5B"/>
    <w:rsid w:val="00AB3036"/>
    <w:rsid w:val="00AB5EE7"/>
    <w:rsid w:val="00AB6A07"/>
    <w:rsid w:val="00AC041E"/>
    <w:rsid w:val="00AC433D"/>
    <w:rsid w:val="00AC4A46"/>
    <w:rsid w:val="00AC768E"/>
    <w:rsid w:val="00AC7694"/>
    <w:rsid w:val="00AC7D28"/>
    <w:rsid w:val="00AD2451"/>
    <w:rsid w:val="00AD49D3"/>
    <w:rsid w:val="00AD4F58"/>
    <w:rsid w:val="00AD6481"/>
    <w:rsid w:val="00AD7453"/>
    <w:rsid w:val="00AD7975"/>
    <w:rsid w:val="00AE08AF"/>
    <w:rsid w:val="00AE0B7D"/>
    <w:rsid w:val="00AE108B"/>
    <w:rsid w:val="00AE1CE7"/>
    <w:rsid w:val="00AE1E55"/>
    <w:rsid w:val="00AE4C43"/>
    <w:rsid w:val="00AE5A01"/>
    <w:rsid w:val="00AF00DF"/>
    <w:rsid w:val="00AF2E02"/>
    <w:rsid w:val="00AF4FE6"/>
    <w:rsid w:val="00AF617A"/>
    <w:rsid w:val="00AF789C"/>
    <w:rsid w:val="00B05905"/>
    <w:rsid w:val="00B06F9A"/>
    <w:rsid w:val="00B106BD"/>
    <w:rsid w:val="00B10CC6"/>
    <w:rsid w:val="00B1300D"/>
    <w:rsid w:val="00B14302"/>
    <w:rsid w:val="00B203FC"/>
    <w:rsid w:val="00B214F9"/>
    <w:rsid w:val="00B231B6"/>
    <w:rsid w:val="00B2367F"/>
    <w:rsid w:val="00B246F2"/>
    <w:rsid w:val="00B25C6B"/>
    <w:rsid w:val="00B27610"/>
    <w:rsid w:val="00B30BFE"/>
    <w:rsid w:val="00B3192E"/>
    <w:rsid w:val="00B32594"/>
    <w:rsid w:val="00B32A20"/>
    <w:rsid w:val="00B3364D"/>
    <w:rsid w:val="00B36B76"/>
    <w:rsid w:val="00B4120D"/>
    <w:rsid w:val="00B41238"/>
    <w:rsid w:val="00B42214"/>
    <w:rsid w:val="00B42802"/>
    <w:rsid w:val="00B43E80"/>
    <w:rsid w:val="00B43F55"/>
    <w:rsid w:val="00B45797"/>
    <w:rsid w:val="00B4634A"/>
    <w:rsid w:val="00B46B61"/>
    <w:rsid w:val="00B5031F"/>
    <w:rsid w:val="00B511C9"/>
    <w:rsid w:val="00B54966"/>
    <w:rsid w:val="00B55C4E"/>
    <w:rsid w:val="00B57B49"/>
    <w:rsid w:val="00B611BC"/>
    <w:rsid w:val="00B61A5D"/>
    <w:rsid w:val="00B61AE8"/>
    <w:rsid w:val="00B62640"/>
    <w:rsid w:val="00B64720"/>
    <w:rsid w:val="00B64DFC"/>
    <w:rsid w:val="00B65860"/>
    <w:rsid w:val="00B658FD"/>
    <w:rsid w:val="00B659E8"/>
    <w:rsid w:val="00B66AD7"/>
    <w:rsid w:val="00B70B6A"/>
    <w:rsid w:val="00B7109F"/>
    <w:rsid w:val="00B759BF"/>
    <w:rsid w:val="00B76C67"/>
    <w:rsid w:val="00B772B0"/>
    <w:rsid w:val="00B81A7A"/>
    <w:rsid w:val="00B82E82"/>
    <w:rsid w:val="00B83A8B"/>
    <w:rsid w:val="00B84B79"/>
    <w:rsid w:val="00B8639C"/>
    <w:rsid w:val="00B908E9"/>
    <w:rsid w:val="00B92EBA"/>
    <w:rsid w:val="00B9458F"/>
    <w:rsid w:val="00B94E3A"/>
    <w:rsid w:val="00B95605"/>
    <w:rsid w:val="00B95F53"/>
    <w:rsid w:val="00B960D5"/>
    <w:rsid w:val="00BA0F88"/>
    <w:rsid w:val="00BA276E"/>
    <w:rsid w:val="00BA4FCB"/>
    <w:rsid w:val="00BA6FB2"/>
    <w:rsid w:val="00BA7B98"/>
    <w:rsid w:val="00BB031F"/>
    <w:rsid w:val="00BB1B31"/>
    <w:rsid w:val="00BB2448"/>
    <w:rsid w:val="00BB2FA8"/>
    <w:rsid w:val="00BB438D"/>
    <w:rsid w:val="00BB4A39"/>
    <w:rsid w:val="00BB5471"/>
    <w:rsid w:val="00BC2729"/>
    <w:rsid w:val="00BC5BAC"/>
    <w:rsid w:val="00BC6A0A"/>
    <w:rsid w:val="00BC7644"/>
    <w:rsid w:val="00BD3443"/>
    <w:rsid w:val="00BE0023"/>
    <w:rsid w:val="00BE0B0A"/>
    <w:rsid w:val="00BE1182"/>
    <w:rsid w:val="00BE16DE"/>
    <w:rsid w:val="00BE22A7"/>
    <w:rsid w:val="00BE3559"/>
    <w:rsid w:val="00BE471A"/>
    <w:rsid w:val="00BE52F3"/>
    <w:rsid w:val="00BE5ED8"/>
    <w:rsid w:val="00BE651A"/>
    <w:rsid w:val="00BF0AC1"/>
    <w:rsid w:val="00BF11D7"/>
    <w:rsid w:val="00BF1A63"/>
    <w:rsid w:val="00BF26B4"/>
    <w:rsid w:val="00BF47C8"/>
    <w:rsid w:val="00BF49D6"/>
    <w:rsid w:val="00BF5FE1"/>
    <w:rsid w:val="00BF60BC"/>
    <w:rsid w:val="00BF7D07"/>
    <w:rsid w:val="00C01B10"/>
    <w:rsid w:val="00C029A7"/>
    <w:rsid w:val="00C02AD1"/>
    <w:rsid w:val="00C12F06"/>
    <w:rsid w:val="00C154EE"/>
    <w:rsid w:val="00C17DD9"/>
    <w:rsid w:val="00C203DE"/>
    <w:rsid w:val="00C21B9A"/>
    <w:rsid w:val="00C24B63"/>
    <w:rsid w:val="00C2746B"/>
    <w:rsid w:val="00C30110"/>
    <w:rsid w:val="00C36202"/>
    <w:rsid w:val="00C37FDC"/>
    <w:rsid w:val="00C428FF"/>
    <w:rsid w:val="00C45633"/>
    <w:rsid w:val="00C5033E"/>
    <w:rsid w:val="00C5154C"/>
    <w:rsid w:val="00C51AC6"/>
    <w:rsid w:val="00C51B0F"/>
    <w:rsid w:val="00C52529"/>
    <w:rsid w:val="00C52643"/>
    <w:rsid w:val="00C52BBC"/>
    <w:rsid w:val="00C53817"/>
    <w:rsid w:val="00C53BEE"/>
    <w:rsid w:val="00C54C9B"/>
    <w:rsid w:val="00C55804"/>
    <w:rsid w:val="00C61BDE"/>
    <w:rsid w:val="00C62485"/>
    <w:rsid w:val="00C66ECB"/>
    <w:rsid w:val="00C67448"/>
    <w:rsid w:val="00C709E1"/>
    <w:rsid w:val="00C719D4"/>
    <w:rsid w:val="00C71C6D"/>
    <w:rsid w:val="00C74022"/>
    <w:rsid w:val="00C7548C"/>
    <w:rsid w:val="00C81AF8"/>
    <w:rsid w:val="00C8224D"/>
    <w:rsid w:val="00C83C6F"/>
    <w:rsid w:val="00C845FA"/>
    <w:rsid w:val="00C8466B"/>
    <w:rsid w:val="00C8507C"/>
    <w:rsid w:val="00C872C0"/>
    <w:rsid w:val="00C93041"/>
    <w:rsid w:val="00C933AA"/>
    <w:rsid w:val="00C95571"/>
    <w:rsid w:val="00C97906"/>
    <w:rsid w:val="00CA04C7"/>
    <w:rsid w:val="00CA42E9"/>
    <w:rsid w:val="00CA4838"/>
    <w:rsid w:val="00CA5AFE"/>
    <w:rsid w:val="00CA5D7C"/>
    <w:rsid w:val="00CA7DE2"/>
    <w:rsid w:val="00CB02FD"/>
    <w:rsid w:val="00CB0CAD"/>
    <w:rsid w:val="00CB2781"/>
    <w:rsid w:val="00CB2DBA"/>
    <w:rsid w:val="00CB31F0"/>
    <w:rsid w:val="00CB45F9"/>
    <w:rsid w:val="00CB597D"/>
    <w:rsid w:val="00CB5D86"/>
    <w:rsid w:val="00CB6AA0"/>
    <w:rsid w:val="00CC0A39"/>
    <w:rsid w:val="00CC1A2E"/>
    <w:rsid w:val="00CC1DED"/>
    <w:rsid w:val="00CC24C7"/>
    <w:rsid w:val="00CC2F88"/>
    <w:rsid w:val="00CC3C28"/>
    <w:rsid w:val="00CC3ED4"/>
    <w:rsid w:val="00CC740A"/>
    <w:rsid w:val="00CC79B4"/>
    <w:rsid w:val="00CD5CDC"/>
    <w:rsid w:val="00CD6460"/>
    <w:rsid w:val="00CE02FD"/>
    <w:rsid w:val="00CE234A"/>
    <w:rsid w:val="00CE65B1"/>
    <w:rsid w:val="00CE6FE5"/>
    <w:rsid w:val="00CE74A6"/>
    <w:rsid w:val="00CF084A"/>
    <w:rsid w:val="00CF092B"/>
    <w:rsid w:val="00CF1D19"/>
    <w:rsid w:val="00CF2B6A"/>
    <w:rsid w:val="00CF2CCF"/>
    <w:rsid w:val="00CF5171"/>
    <w:rsid w:val="00CF57E3"/>
    <w:rsid w:val="00D000A9"/>
    <w:rsid w:val="00D006E0"/>
    <w:rsid w:val="00D0075A"/>
    <w:rsid w:val="00D0266F"/>
    <w:rsid w:val="00D03EB6"/>
    <w:rsid w:val="00D0651E"/>
    <w:rsid w:val="00D125F1"/>
    <w:rsid w:val="00D151B4"/>
    <w:rsid w:val="00D16CBF"/>
    <w:rsid w:val="00D16EAB"/>
    <w:rsid w:val="00D20BF2"/>
    <w:rsid w:val="00D21382"/>
    <w:rsid w:val="00D23DB9"/>
    <w:rsid w:val="00D248E6"/>
    <w:rsid w:val="00D3074F"/>
    <w:rsid w:val="00D30A65"/>
    <w:rsid w:val="00D3156B"/>
    <w:rsid w:val="00D31B54"/>
    <w:rsid w:val="00D33B4E"/>
    <w:rsid w:val="00D3421A"/>
    <w:rsid w:val="00D34B96"/>
    <w:rsid w:val="00D3562A"/>
    <w:rsid w:val="00D35FC7"/>
    <w:rsid w:val="00D37294"/>
    <w:rsid w:val="00D42399"/>
    <w:rsid w:val="00D42AA6"/>
    <w:rsid w:val="00D45721"/>
    <w:rsid w:val="00D46945"/>
    <w:rsid w:val="00D46D03"/>
    <w:rsid w:val="00D470BA"/>
    <w:rsid w:val="00D47832"/>
    <w:rsid w:val="00D5025F"/>
    <w:rsid w:val="00D52F03"/>
    <w:rsid w:val="00D54972"/>
    <w:rsid w:val="00D54EB0"/>
    <w:rsid w:val="00D56076"/>
    <w:rsid w:val="00D57BDC"/>
    <w:rsid w:val="00D60F6F"/>
    <w:rsid w:val="00D629C1"/>
    <w:rsid w:val="00D649E0"/>
    <w:rsid w:val="00D6660F"/>
    <w:rsid w:val="00D7197B"/>
    <w:rsid w:val="00D72327"/>
    <w:rsid w:val="00D75079"/>
    <w:rsid w:val="00D807EC"/>
    <w:rsid w:val="00D835E2"/>
    <w:rsid w:val="00D848E7"/>
    <w:rsid w:val="00D8568F"/>
    <w:rsid w:val="00D85A19"/>
    <w:rsid w:val="00D8632B"/>
    <w:rsid w:val="00D87F3C"/>
    <w:rsid w:val="00D931D6"/>
    <w:rsid w:val="00D9348D"/>
    <w:rsid w:val="00D95AD9"/>
    <w:rsid w:val="00D95F55"/>
    <w:rsid w:val="00D97895"/>
    <w:rsid w:val="00DA0CEE"/>
    <w:rsid w:val="00DA2071"/>
    <w:rsid w:val="00DA6C23"/>
    <w:rsid w:val="00DA7333"/>
    <w:rsid w:val="00DB0536"/>
    <w:rsid w:val="00DB0C4D"/>
    <w:rsid w:val="00DB300F"/>
    <w:rsid w:val="00DB4AF6"/>
    <w:rsid w:val="00DB5FBC"/>
    <w:rsid w:val="00DC0499"/>
    <w:rsid w:val="00DC2D8F"/>
    <w:rsid w:val="00DC3A11"/>
    <w:rsid w:val="00DD196B"/>
    <w:rsid w:val="00DD3AFC"/>
    <w:rsid w:val="00DD4020"/>
    <w:rsid w:val="00DD5994"/>
    <w:rsid w:val="00DD59FF"/>
    <w:rsid w:val="00DD6465"/>
    <w:rsid w:val="00DD652D"/>
    <w:rsid w:val="00DE14DE"/>
    <w:rsid w:val="00DE6237"/>
    <w:rsid w:val="00DE6C3D"/>
    <w:rsid w:val="00DE7C68"/>
    <w:rsid w:val="00DF0597"/>
    <w:rsid w:val="00DF1380"/>
    <w:rsid w:val="00DF1EF8"/>
    <w:rsid w:val="00E00277"/>
    <w:rsid w:val="00E013AC"/>
    <w:rsid w:val="00E035E5"/>
    <w:rsid w:val="00E03BD8"/>
    <w:rsid w:val="00E04772"/>
    <w:rsid w:val="00E04D54"/>
    <w:rsid w:val="00E058AB"/>
    <w:rsid w:val="00E061AB"/>
    <w:rsid w:val="00E06AC3"/>
    <w:rsid w:val="00E11284"/>
    <w:rsid w:val="00E11473"/>
    <w:rsid w:val="00E15025"/>
    <w:rsid w:val="00E16FE0"/>
    <w:rsid w:val="00E1781A"/>
    <w:rsid w:val="00E21846"/>
    <w:rsid w:val="00E21CBD"/>
    <w:rsid w:val="00E22462"/>
    <w:rsid w:val="00E246BB"/>
    <w:rsid w:val="00E24F57"/>
    <w:rsid w:val="00E250F8"/>
    <w:rsid w:val="00E25C68"/>
    <w:rsid w:val="00E27112"/>
    <w:rsid w:val="00E301BB"/>
    <w:rsid w:val="00E30C65"/>
    <w:rsid w:val="00E34772"/>
    <w:rsid w:val="00E360E1"/>
    <w:rsid w:val="00E420B1"/>
    <w:rsid w:val="00E4391B"/>
    <w:rsid w:val="00E45871"/>
    <w:rsid w:val="00E46BC0"/>
    <w:rsid w:val="00E5081B"/>
    <w:rsid w:val="00E51DD4"/>
    <w:rsid w:val="00E5277D"/>
    <w:rsid w:val="00E53775"/>
    <w:rsid w:val="00E546B2"/>
    <w:rsid w:val="00E56594"/>
    <w:rsid w:val="00E6217D"/>
    <w:rsid w:val="00E6403D"/>
    <w:rsid w:val="00E70D09"/>
    <w:rsid w:val="00E761A0"/>
    <w:rsid w:val="00E800A1"/>
    <w:rsid w:val="00E80D1C"/>
    <w:rsid w:val="00E836FC"/>
    <w:rsid w:val="00E87909"/>
    <w:rsid w:val="00E9147F"/>
    <w:rsid w:val="00E91881"/>
    <w:rsid w:val="00E919B5"/>
    <w:rsid w:val="00E923E3"/>
    <w:rsid w:val="00E93990"/>
    <w:rsid w:val="00E944F7"/>
    <w:rsid w:val="00E97140"/>
    <w:rsid w:val="00E973FD"/>
    <w:rsid w:val="00E9766A"/>
    <w:rsid w:val="00EA25FE"/>
    <w:rsid w:val="00EA2D87"/>
    <w:rsid w:val="00EA3F53"/>
    <w:rsid w:val="00EA488E"/>
    <w:rsid w:val="00EA78FB"/>
    <w:rsid w:val="00EB0DAD"/>
    <w:rsid w:val="00EB1E0C"/>
    <w:rsid w:val="00EB303C"/>
    <w:rsid w:val="00EB3FB6"/>
    <w:rsid w:val="00EB5B84"/>
    <w:rsid w:val="00EC0463"/>
    <w:rsid w:val="00EC209A"/>
    <w:rsid w:val="00EC4C71"/>
    <w:rsid w:val="00EC5F6B"/>
    <w:rsid w:val="00EC6EA7"/>
    <w:rsid w:val="00EC7696"/>
    <w:rsid w:val="00EE025E"/>
    <w:rsid w:val="00EE2CEB"/>
    <w:rsid w:val="00EE337B"/>
    <w:rsid w:val="00EE3673"/>
    <w:rsid w:val="00EE425D"/>
    <w:rsid w:val="00EE55C5"/>
    <w:rsid w:val="00EE678C"/>
    <w:rsid w:val="00EE6CEC"/>
    <w:rsid w:val="00EE7DA3"/>
    <w:rsid w:val="00EE7F5F"/>
    <w:rsid w:val="00EF1E0D"/>
    <w:rsid w:val="00EF276B"/>
    <w:rsid w:val="00EF4EFD"/>
    <w:rsid w:val="00EF6D42"/>
    <w:rsid w:val="00EF703C"/>
    <w:rsid w:val="00EF7AD4"/>
    <w:rsid w:val="00F004BC"/>
    <w:rsid w:val="00F0160E"/>
    <w:rsid w:val="00F027E5"/>
    <w:rsid w:val="00F10FBF"/>
    <w:rsid w:val="00F12B1B"/>
    <w:rsid w:val="00F15EFB"/>
    <w:rsid w:val="00F217B9"/>
    <w:rsid w:val="00F21BAD"/>
    <w:rsid w:val="00F22D3B"/>
    <w:rsid w:val="00F23054"/>
    <w:rsid w:val="00F26F86"/>
    <w:rsid w:val="00F27CBD"/>
    <w:rsid w:val="00F27D01"/>
    <w:rsid w:val="00F302BA"/>
    <w:rsid w:val="00F3124B"/>
    <w:rsid w:val="00F319D6"/>
    <w:rsid w:val="00F32B8A"/>
    <w:rsid w:val="00F32E25"/>
    <w:rsid w:val="00F33E0B"/>
    <w:rsid w:val="00F34B37"/>
    <w:rsid w:val="00F34FC4"/>
    <w:rsid w:val="00F353A5"/>
    <w:rsid w:val="00F35768"/>
    <w:rsid w:val="00F359CB"/>
    <w:rsid w:val="00F37E51"/>
    <w:rsid w:val="00F40679"/>
    <w:rsid w:val="00F42D00"/>
    <w:rsid w:val="00F43F67"/>
    <w:rsid w:val="00F458B6"/>
    <w:rsid w:val="00F45B78"/>
    <w:rsid w:val="00F546AD"/>
    <w:rsid w:val="00F5567B"/>
    <w:rsid w:val="00F568CE"/>
    <w:rsid w:val="00F5721A"/>
    <w:rsid w:val="00F61D06"/>
    <w:rsid w:val="00F63C00"/>
    <w:rsid w:val="00F67719"/>
    <w:rsid w:val="00F67C11"/>
    <w:rsid w:val="00F70B68"/>
    <w:rsid w:val="00F71DF8"/>
    <w:rsid w:val="00F73DDD"/>
    <w:rsid w:val="00F740C4"/>
    <w:rsid w:val="00F7581E"/>
    <w:rsid w:val="00F75A0C"/>
    <w:rsid w:val="00F7713E"/>
    <w:rsid w:val="00F80689"/>
    <w:rsid w:val="00F80B3F"/>
    <w:rsid w:val="00F81BC0"/>
    <w:rsid w:val="00F826EC"/>
    <w:rsid w:val="00F844CF"/>
    <w:rsid w:val="00F854A7"/>
    <w:rsid w:val="00F86BEA"/>
    <w:rsid w:val="00F87355"/>
    <w:rsid w:val="00F87D35"/>
    <w:rsid w:val="00F901B5"/>
    <w:rsid w:val="00F90553"/>
    <w:rsid w:val="00F90E92"/>
    <w:rsid w:val="00F9114F"/>
    <w:rsid w:val="00F91F09"/>
    <w:rsid w:val="00F94AE5"/>
    <w:rsid w:val="00F96756"/>
    <w:rsid w:val="00F96B52"/>
    <w:rsid w:val="00FA04E2"/>
    <w:rsid w:val="00FA1D71"/>
    <w:rsid w:val="00FA3760"/>
    <w:rsid w:val="00FA3FF6"/>
    <w:rsid w:val="00FA52A8"/>
    <w:rsid w:val="00FA67FD"/>
    <w:rsid w:val="00FB2C63"/>
    <w:rsid w:val="00FB3972"/>
    <w:rsid w:val="00FB45D7"/>
    <w:rsid w:val="00FB4B22"/>
    <w:rsid w:val="00FB4DCA"/>
    <w:rsid w:val="00FC1AD9"/>
    <w:rsid w:val="00FC2DCA"/>
    <w:rsid w:val="00FC3663"/>
    <w:rsid w:val="00FC411A"/>
    <w:rsid w:val="00FC4391"/>
    <w:rsid w:val="00FC7C9A"/>
    <w:rsid w:val="00FD078A"/>
    <w:rsid w:val="00FD1210"/>
    <w:rsid w:val="00FD4C5E"/>
    <w:rsid w:val="00FE1BD4"/>
    <w:rsid w:val="00FE5EE8"/>
    <w:rsid w:val="00FE610C"/>
    <w:rsid w:val="00FE7448"/>
    <w:rsid w:val="00FF267B"/>
    <w:rsid w:val="00FF309F"/>
    <w:rsid w:val="00FF4C36"/>
    <w:rsid w:val="00FF5CEE"/>
    <w:rsid w:val="00FF5F9C"/>
    <w:rsid w:val="00FF6B1D"/>
    <w:rsid w:val="00FF6BD2"/>
    <w:rsid w:val="00FF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46AC"/>
    <w:rPr>
      <w:sz w:val="24"/>
      <w:szCs w:val="24"/>
    </w:rPr>
  </w:style>
  <w:style w:type="paragraph" w:styleId="1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2"/>
    <w:qFormat/>
    <w:rsid w:val="004C1E94"/>
    <w:pPr>
      <w:keepNext/>
      <w:jc w:val="center"/>
      <w:outlineLvl w:val="0"/>
    </w:pPr>
    <w:rPr>
      <w:sz w:val="32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link w:val="11"/>
    <w:rsid w:val="004C1E94"/>
    <w:rPr>
      <w:sz w:val="32"/>
      <w:szCs w:val="24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link w:val="20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2">
    <w:name w:val="Заголовок 3 Знак"/>
    <w:link w:val="31"/>
    <w:rsid w:val="004C1E94"/>
    <w:rPr>
      <w:rFonts w:ascii="Arial" w:hAnsi="Arial"/>
      <w:sz w:val="24"/>
    </w:rPr>
  </w:style>
  <w:style w:type="character" w:customStyle="1" w:styleId="40">
    <w:name w:val="Заголовок 4 Знак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0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9348D"/>
    <w:rPr>
      <w:sz w:val="24"/>
      <w:szCs w:val="24"/>
    </w:rPr>
  </w:style>
  <w:style w:type="paragraph" w:customStyle="1" w:styleId="Heading">
    <w:name w:val="Heading"/>
    <w:rsid w:val="00EA25F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2">
    <w:name w:val="Body Text Indent"/>
    <w:basedOn w:val="a0"/>
    <w:link w:val="af3"/>
    <w:rsid w:val="005D751B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3">
    <w:name w:val="Основной текст с отступом Знак"/>
    <w:link w:val="af2"/>
    <w:rsid w:val="005D751B"/>
    <w:rPr>
      <w:rFonts w:ascii="Arial" w:hAnsi="Arial" w:cs="Arial"/>
      <w:color w:val="000000"/>
      <w:sz w:val="24"/>
      <w:szCs w:val="18"/>
    </w:rPr>
  </w:style>
  <w:style w:type="character" w:styleId="af4">
    <w:name w:val="Hyperlink"/>
    <w:uiPriority w:val="99"/>
    <w:rsid w:val="005D751B"/>
    <w:rPr>
      <w:rFonts w:ascii="Arial" w:hAnsi="Arial" w:cs="Arial"/>
      <w:szCs w:val="20"/>
      <w:u w:val="single"/>
    </w:rPr>
  </w:style>
  <w:style w:type="paragraph" w:customStyle="1" w:styleId="1">
    <w:name w:val="Список1"/>
    <w:basedOn w:val="a0"/>
    <w:rsid w:val="005D751B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5D751B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5D751B"/>
    <w:pPr>
      <w:numPr>
        <w:ilvl w:val="2"/>
      </w:numPr>
      <w:tabs>
        <w:tab w:val="num" w:pos="1287"/>
      </w:tabs>
    </w:pPr>
  </w:style>
  <w:style w:type="character" w:styleId="af5">
    <w:name w:val="page number"/>
    <w:basedOn w:val="a1"/>
    <w:rsid w:val="005D751B"/>
  </w:style>
  <w:style w:type="paragraph" w:customStyle="1" w:styleId="ConsNormal">
    <w:name w:val="ConsNormal"/>
    <w:rsid w:val="005D751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link w:val="ConsPlusNormal0"/>
    <w:qFormat/>
    <w:rsid w:val="005D751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Стиль текста"/>
    <w:basedOn w:val="af7"/>
    <w:rsid w:val="005D751B"/>
    <w:pPr>
      <w:keepLines/>
      <w:spacing w:before="60" w:after="60"/>
      <w:jc w:val="both"/>
    </w:pPr>
    <w:rPr>
      <w:szCs w:val="20"/>
    </w:rPr>
  </w:style>
  <w:style w:type="paragraph" w:styleId="af8">
    <w:name w:val="Block Text"/>
    <w:basedOn w:val="a0"/>
    <w:rsid w:val="005D751B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rsid w:val="005D751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7">
    <w:name w:val="Body Text"/>
    <w:basedOn w:val="a0"/>
    <w:link w:val="af9"/>
    <w:uiPriority w:val="99"/>
    <w:semiHidden/>
    <w:unhideWhenUsed/>
    <w:rsid w:val="005D751B"/>
    <w:pPr>
      <w:spacing w:after="120"/>
    </w:pPr>
  </w:style>
  <w:style w:type="character" w:customStyle="1" w:styleId="af9">
    <w:name w:val="Основной текст Знак"/>
    <w:link w:val="af7"/>
    <w:uiPriority w:val="99"/>
    <w:semiHidden/>
    <w:rsid w:val="005D751B"/>
    <w:rPr>
      <w:sz w:val="24"/>
      <w:szCs w:val="24"/>
    </w:rPr>
  </w:style>
  <w:style w:type="table" w:styleId="afa">
    <w:name w:val="Table Grid"/>
    <w:basedOn w:val="a2"/>
    <w:uiPriority w:val="59"/>
    <w:rsid w:val="00B231B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эскиз"/>
    <w:basedOn w:val="a0"/>
    <w:rsid w:val="00683B5A"/>
    <w:pPr>
      <w:suppressAutoHyphens/>
      <w:ind w:firstLine="1134"/>
      <w:jc w:val="both"/>
    </w:pPr>
    <w:rPr>
      <w:b/>
      <w:szCs w:val="20"/>
      <w:lang w:eastAsia="zh-CN"/>
    </w:rPr>
  </w:style>
  <w:style w:type="paragraph" w:customStyle="1" w:styleId="10">
    <w:name w:val="Стиль1"/>
    <w:basedOn w:val="a0"/>
    <w:rsid w:val="006D7516"/>
    <w:pPr>
      <w:keepNext/>
      <w:keepLines/>
      <w:widowControl w:val="0"/>
      <w:numPr>
        <w:numId w:val="9"/>
      </w:numPr>
      <w:suppressLineNumbers/>
      <w:suppressAutoHyphens/>
      <w:spacing w:after="60"/>
    </w:pPr>
    <w:rPr>
      <w:b/>
      <w:sz w:val="28"/>
    </w:rPr>
  </w:style>
  <w:style w:type="paragraph" w:customStyle="1" w:styleId="30">
    <w:name w:val="Стиль3"/>
    <w:basedOn w:val="22"/>
    <w:rsid w:val="006D7516"/>
    <w:pPr>
      <w:widowControl w:val="0"/>
      <w:numPr>
        <w:ilvl w:val="2"/>
        <w:numId w:val="9"/>
      </w:numPr>
      <w:tabs>
        <w:tab w:val="clear" w:pos="1127"/>
        <w:tab w:val="num" w:pos="1429"/>
      </w:tabs>
      <w:adjustRightInd w:val="0"/>
      <w:spacing w:after="0" w:line="240" w:lineRule="auto"/>
      <w:ind w:left="283" w:firstLine="567"/>
      <w:jc w:val="both"/>
      <w:textAlignment w:val="baseline"/>
    </w:pPr>
    <w:rPr>
      <w:szCs w:val="20"/>
    </w:rPr>
  </w:style>
  <w:style w:type="paragraph" w:styleId="22">
    <w:name w:val="Body Text Indent 2"/>
    <w:basedOn w:val="a0"/>
    <w:link w:val="23"/>
    <w:uiPriority w:val="99"/>
    <w:semiHidden/>
    <w:unhideWhenUsed/>
    <w:rsid w:val="006D751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6D7516"/>
    <w:rPr>
      <w:sz w:val="24"/>
      <w:szCs w:val="24"/>
    </w:rPr>
  </w:style>
  <w:style w:type="table" w:customStyle="1" w:styleId="13">
    <w:name w:val="Сетка таблицы1"/>
    <w:basedOn w:val="a2"/>
    <w:next w:val="afa"/>
    <w:uiPriority w:val="59"/>
    <w:rsid w:val="005676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annotation reference"/>
    <w:basedOn w:val="a1"/>
    <w:uiPriority w:val="99"/>
    <w:semiHidden/>
    <w:unhideWhenUsed/>
    <w:rsid w:val="00DB300F"/>
    <w:rPr>
      <w:sz w:val="16"/>
      <w:szCs w:val="16"/>
    </w:rPr>
  </w:style>
  <w:style w:type="paragraph" w:styleId="afd">
    <w:name w:val="annotation text"/>
    <w:basedOn w:val="a0"/>
    <w:link w:val="afe"/>
    <w:uiPriority w:val="99"/>
    <w:semiHidden/>
    <w:unhideWhenUsed/>
    <w:rsid w:val="00DB300F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semiHidden/>
    <w:rsid w:val="00DB300F"/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B300F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B300F"/>
    <w:rPr>
      <w:b/>
      <w:bCs/>
    </w:rPr>
  </w:style>
  <w:style w:type="character" w:customStyle="1" w:styleId="ListLabel6">
    <w:name w:val="ListLabel 6"/>
    <w:qFormat/>
    <w:rsid w:val="00183CD6"/>
  </w:style>
  <w:style w:type="character" w:customStyle="1" w:styleId="ListLabel14">
    <w:name w:val="ListLabel 14"/>
    <w:qFormat/>
    <w:rsid w:val="001F72E7"/>
    <w:rPr>
      <w:rFonts w:ascii="Times New Roman" w:hAnsi="Times New Roman" w:cs="Times New Roman"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AA0108"/>
    <w:rPr>
      <w:rFonts w:ascii="Arial" w:hAnsi="Arial" w:cs="Arial"/>
    </w:rPr>
  </w:style>
  <w:style w:type="character" w:customStyle="1" w:styleId="ListLabel3">
    <w:name w:val="ListLabel 3"/>
    <w:qFormat/>
    <w:rsid w:val="00A901FC"/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E70D0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Default">
    <w:name w:val="Default"/>
    <w:rsid w:val="002934E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">
    <w:name w:val="HTML Preformatted"/>
    <w:basedOn w:val="a0"/>
    <w:link w:val="HTML0"/>
    <w:uiPriority w:val="99"/>
    <w:semiHidden/>
    <w:unhideWhenUsed/>
    <w:rsid w:val="002447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244712"/>
    <w:rPr>
      <w:rFonts w:ascii="Courier New" w:hAnsi="Courier New" w:cs="Courier New"/>
    </w:rPr>
  </w:style>
  <w:style w:type="paragraph" w:customStyle="1" w:styleId="headertext">
    <w:name w:val="headertext"/>
    <w:basedOn w:val="a0"/>
    <w:rsid w:val="00BF0AC1"/>
    <w:pPr>
      <w:spacing w:before="100" w:beforeAutospacing="1" w:after="100" w:afterAutospacing="1"/>
    </w:pPr>
  </w:style>
  <w:style w:type="paragraph" w:customStyle="1" w:styleId="formattext0">
    <w:name w:val="formattext"/>
    <w:basedOn w:val="a0"/>
    <w:rsid w:val="00BF0AC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3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0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06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1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9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54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2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121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6026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09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1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141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300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2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2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2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2241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9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55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0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4709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3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2431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760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4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0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442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437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2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116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49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0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742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3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6147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2389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11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552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645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5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8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297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418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567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33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274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69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8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5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7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76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5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1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99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4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5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5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61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6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6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52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7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95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0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0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23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8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8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3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0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012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91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5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5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6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5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7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0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4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0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4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779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3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6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8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3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1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28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8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1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3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6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128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64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563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2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101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07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417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6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9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12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36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545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85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5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692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991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91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574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37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2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59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9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79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8586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0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056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1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2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72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82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9145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7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74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2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17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5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0878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7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78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98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09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7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553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2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726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173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81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8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007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216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7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306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613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4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6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04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408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912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4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97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394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349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550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2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022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61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0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56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6051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4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2185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595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8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2221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745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00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9217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2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802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3572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90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860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2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873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0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364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3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0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275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8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0247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046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7878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5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257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5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36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5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8903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656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502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149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428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656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9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7141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6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512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1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9428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4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53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5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614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567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253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8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696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932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42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1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321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0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16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2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476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834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67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1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3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97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4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60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05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3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3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2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8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2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226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9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081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7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1089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8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566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7550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1356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6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187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6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4068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4721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347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8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7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01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694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7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366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92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287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4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2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518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7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6722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7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824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4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85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54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5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8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rspb.ru/" TargetMode="Externa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hyperlink" Target="http://www.rspb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o.fincom.gov.spb.ru/subsidy-lk/suppor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edo.fincom.gov.spb.ru/subsidy-lk" TargetMode="Externa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rspb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gonin_AV\Documents\2014\&#1057;&#1086;&#1079;&#1076;&#1072;&#1085;&#1080;&#1077;%20&#1088;&#1072;&#1073;&#1086;&#1095;&#1080;&#1093;%20&#1084;&#1077;&#1089;&#1090;%20&#1076;&#1083;&#1103;%20&#1080;&#1085;&#1074;&#1072;&#1083;&#1080;&#1076;&#1086;&#1074;\&#1056;&#1072;&#1089;&#1087;&#1086;&#1088;&#1103;&#1078;&#1077;&#1085;&#1080;&#1077;%20(&#1054;%20&#1088;&#1077;&#1072;&#1083;&#1080;&#1079;&#1072;&#1094;&#1080;&#1080;%20&#1087;&#1086;&#1089;&#1090;&#1072;&#1085;&#1086;&#1074;&#1083;&#1077;&#1085;&#1080;&#1103;%20&#1055;&#1088;&#1072;&#1074;&#1080;&#1090;&#1077;&#1083;&#1100;&#1089;&#1090;&#1074;&#1072;%20&#1057;&#1055;&#1073;)\&#1056;&#1072;&#1089;&#1087;&#1086;&#1088;&#1103;&#1078;&#1077;&#1085;&#1080;&#1077;%20(&#1054;%20&#1088;&#1077;&#1072;&#1083;&#1080;&#1079;&#1072;&#1094;&#1080;&#1080;%20&#1087;&#1086;&#1089;&#1090;&#1072;&#1085;&#1086;&#1074;&#1083;&#1077;&#1085;&#1080;&#1103;%20&#1055;&#1088;&#1072;&#1074;&#1080;&#1090;&#1077;&#1083;&#1100;&#1089;&#1090;&#1074;&#1072;%20&#1057;&#1055;&#1073;%202014).do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A943E-85E9-4B4D-8AF1-E655E26CD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(О реализации постановления Правительства СПб 2014).dot</Template>
  <TotalTime>1423</TotalTime>
  <Pages>19</Pages>
  <Words>6326</Words>
  <Characters>36064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Gagonin_AV</dc:creator>
  <cp:lastModifiedBy>smogorzhevsky</cp:lastModifiedBy>
  <cp:revision>32</cp:revision>
  <cp:lastPrinted>2024-01-24T12:10:00Z</cp:lastPrinted>
  <dcterms:created xsi:type="dcterms:W3CDTF">2023-02-03T06:20:00Z</dcterms:created>
  <dcterms:modified xsi:type="dcterms:W3CDTF">2024-01-24T13:56:00Z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